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73FE7" w14:textId="77777777" w:rsidR="005B2290" w:rsidRPr="005B2290" w:rsidRDefault="005B2290" w:rsidP="005B2290">
      <w:pPr>
        <w:tabs>
          <w:tab w:val="left" w:pos="1020"/>
        </w:tabs>
        <w:rPr>
          <w:rFonts w:ascii="Arial" w:hAnsi="Arial" w:cs="Arial"/>
        </w:rPr>
      </w:pPr>
    </w:p>
    <w:p w14:paraId="3B03E83B" w14:textId="5CD0C204" w:rsidR="005B2290" w:rsidRPr="005B2290" w:rsidRDefault="005B2290" w:rsidP="005B2290">
      <w:pPr>
        <w:rPr>
          <w:rFonts w:ascii="Arial" w:eastAsia="Calibri" w:hAnsi="Arial" w:cs="Arial"/>
          <w:b/>
          <w:lang w:val="en-US"/>
        </w:rPr>
      </w:pPr>
      <w:r w:rsidRPr="005B2290">
        <w:rPr>
          <w:rFonts w:ascii="Arial" w:eastAsia="Calibri" w:hAnsi="Arial" w:cs="Arial"/>
          <w:b/>
          <w:lang w:val="en-US"/>
        </w:rPr>
        <w:t xml:space="preserve">Job Title: </w:t>
      </w:r>
      <w:r w:rsidRPr="005B2290">
        <w:rPr>
          <w:rFonts w:ascii="Arial" w:eastAsia="Calibri" w:hAnsi="Arial" w:cs="Arial"/>
          <w:b/>
          <w:lang w:val="en-US"/>
        </w:rPr>
        <w:tab/>
      </w:r>
      <w:r w:rsidRPr="005B2290">
        <w:rPr>
          <w:rFonts w:ascii="Arial" w:eastAsia="Calibri" w:hAnsi="Arial" w:cs="Arial"/>
          <w:b/>
          <w:lang w:val="en-US"/>
        </w:rPr>
        <w:tab/>
      </w:r>
      <w:r w:rsidRPr="005B2290">
        <w:rPr>
          <w:rFonts w:ascii="Arial" w:eastAsia="Calibri" w:hAnsi="Arial" w:cs="Arial"/>
          <w:lang w:val="en-US"/>
        </w:rPr>
        <w:t>Cover Supervisor</w:t>
      </w:r>
    </w:p>
    <w:p w14:paraId="1FF0EBDD" w14:textId="77777777" w:rsidR="005B2290" w:rsidRPr="005B2290" w:rsidRDefault="005B2290" w:rsidP="005B2290">
      <w:pPr>
        <w:rPr>
          <w:rFonts w:ascii="Arial" w:eastAsia="Calibri" w:hAnsi="Arial" w:cs="Arial"/>
          <w:b/>
          <w:lang w:val="en-US"/>
        </w:rPr>
      </w:pPr>
    </w:p>
    <w:p w14:paraId="78953B3F" w14:textId="77777777" w:rsidR="005B2290" w:rsidRPr="005B2290" w:rsidRDefault="005B2290" w:rsidP="005B2290">
      <w:pPr>
        <w:rPr>
          <w:rFonts w:ascii="Arial" w:eastAsia="Calibri" w:hAnsi="Arial" w:cs="Arial"/>
          <w:lang w:val="en-US"/>
        </w:rPr>
      </w:pPr>
      <w:r w:rsidRPr="005B2290">
        <w:rPr>
          <w:rFonts w:ascii="Arial" w:eastAsia="Calibri" w:hAnsi="Arial" w:cs="Arial"/>
          <w:b/>
          <w:lang w:val="en-US"/>
        </w:rPr>
        <w:t xml:space="preserve">Grade:  </w:t>
      </w:r>
      <w:r w:rsidRPr="005B2290">
        <w:rPr>
          <w:rFonts w:ascii="Arial" w:eastAsia="Calibri" w:hAnsi="Arial" w:cs="Arial"/>
          <w:b/>
          <w:lang w:val="en-US"/>
        </w:rPr>
        <w:tab/>
      </w:r>
      <w:r w:rsidRPr="005B2290">
        <w:rPr>
          <w:rFonts w:ascii="Arial" w:eastAsia="Calibri" w:hAnsi="Arial" w:cs="Arial"/>
          <w:b/>
          <w:lang w:val="en-US"/>
        </w:rPr>
        <w:tab/>
      </w:r>
      <w:r w:rsidRPr="005B2290">
        <w:rPr>
          <w:rFonts w:ascii="Arial" w:eastAsia="Calibri" w:hAnsi="Arial" w:cs="Arial"/>
          <w:lang w:val="en-US"/>
        </w:rPr>
        <w:t xml:space="preserve">C1 </w:t>
      </w:r>
    </w:p>
    <w:p w14:paraId="100EE869" w14:textId="77777777" w:rsidR="005B2290" w:rsidRPr="005B2290" w:rsidRDefault="005B2290" w:rsidP="005B2290">
      <w:pPr>
        <w:rPr>
          <w:rFonts w:ascii="Arial" w:eastAsia="Calibri" w:hAnsi="Arial" w:cs="Arial"/>
          <w:b/>
          <w:lang w:val="en-US"/>
        </w:rPr>
      </w:pPr>
    </w:p>
    <w:p w14:paraId="26F6B5D3" w14:textId="2A1EFDCB" w:rsidR="005B2290" w:rsidRPr="005B2290" w:rsidRDefault="005B2290" w:rsidP="005B2290">
      <w:pPr>
        <w:rPr>
          <w:rFonts w:ascii="Arial" w:eastAsia="Calibri" w:hAnsi="Arial" w:cs="Arial"/>
          <w:lang w:val="en-US"/>
        </w:rPr>
      </w:pPr>
      <w:r w:rsidRPr="005B2290">
        <w:rPr>
          <w:rFonts w:ascii="Arial" w:eastAsia="Calibri" w:hAnsi="Arial" w:cs="Arial"/>
          <w:b/>
          <w:lang w:val="en-US"/>
        </w:rPr>
        <w:t>Reporting to:</w:t>
      </w:r>
      <w:r w:rsidR="00EE54A4">
        <w:rPr>
          <w:rFonts w:ascii="Arial" w:eastAsia="Calibri" w:hAnsi="Arial" w:cs="Arial"/>
          <w:lang w:val="en-US"/>
        </w:rPr>
        <w:t xml:space="preserve"> </w:t>
      </w:r>
      <w:r w:rsidR="00EE54A4">
        <w:rPr>
          <w:rFonts w:ascii="Arial" w:eastAsia="Calibri" w:hAnsi="Arial" w:cs="Arial"/>
          <w:lang w:val="en-US"/>
        </w:rPr>
        <w:tab/>
        <w:t>Assistant</w:t>
      </w:r>
      <w:r w:rsidRPr="005B2290">
        <w:rPr>
          <w:rFonts w:ascii="Arial" w:eastAsia="Calibri" w:hAnsi="Arial" w:cs="Arial"/>
          <w:lang w:val="en-US"/>
        </w:rPr>
        <w:t xml:space="preserve"> Principal </w:t>
      </w:r>
    </w:p>
    <w:p w14:paraId="61AA2389" w14:textId="77777777" w:rsidR="005B2290" w:rsidRPr="005B2290" w:rsidRDefault="005B2290" w:rsidP="005B2290">
      <w:pPr>
        <w:rPr>
          <w:rFonts w:ascii="Arial" w:eastAsia="Calibri" w:hAnsi="Arial" w:cs="Arial"/>
          <w:b/>
          <w:i/>
          <w:lang w:val="en-US"/>
        </w:rPr>
      </w:pPr>
    </w:p>
    <w:p w14:paraId="57222E56" w14:textId="77777777" w:rsidR="005B2290" w:rsidRPr="005B2290" w:rsidRDefault="005B2290" w:rsidP="005B2290">
      <w:pPr>
        <w:pBdr>
          <w:bottom w:val="single" w:sz="12" w:space="1" w:color="auto"/>
        </w:pBdr>
        <w:rPr>
          <w:rFonts w:ascii="Arial" w:eastAsia="Times New Roman" w:hAnsi="Arial" w:cs="Arial"/>
        </w:rPr>
      </w:pPr>
    </w:p>
    <w:p w14:paraId="555884D7" w14:textId="77777777" w:rsidR="005B2290" w:rsidRPr="005B2290" w:rsidRDefault="005B2290" w:rsidP="005B2290">
      <w:pPr>
        <w:rPr>
          <w:rFonts w:ascii="Arial" w:hAnsi="Arial" w:cs="Arial"/>
        </w:rPr>
      </w:pPr>
    </w:p>
    <w:p w14:paraId="3FECFFA7" w14:textId="77777777" w:rsidR="005B2290" w:rsidRPr="005B2290" w:rsidRDefault="005B2290" w:rsidP="005B2290">
      <w:pPr>
        <w:rPr>
          <w:rFonts w:ascii="Arial" w:hAnsi="Arial" w:cs="Arial"/>
          <w:b/>
        </w:rPr>
      </w:pPr>
    </w:p>
    <w:p w14:paraId="31D88448" w14:textId="77777777" w:rsidR="009469BC" w:rsidRPr="009469BC" w:rsidRDefault="009469BC" w:rsidP="009469BC">
      <w:pPr>
        <w:rPr>
          <w:rFonts w:ascii="Arial" w:hAnsi="Arial" w:cs="Arial"/>
          <w:b/>
        </w:rPr>
      </w:pPr>
      <w:r w:rsidRPr="009469BC">
        <w:rPr>
          <w:rFonts w:ascii="Arial" w:hAnsi="Arial" w:cs="Arial"/>
          <w:b/>
        </w:rPr>
        <w:t>Job Purpose:</w:t>
      </w:r>
    </w:p>
    <w:p w14:paraId="5A578869" w14:textId="77777777" w:rsidR="009469BC" w:rsidRPr="009469BC" w:rsidRDefault="009469BC" w:rsidP="009469BC">
      <w:pPr>
        <w:rPr>
          <w:rFonts w:ascii="Arial" w:hAnsi="Arial" w:cs="Arial"/>
        </w:rPr>
      </w:pPr>
    </w:p>
    <w:p w14:paraId="6B18FE35" w14:textId="77777777" w:rsidR="009469BC" w:rsidRPr="009469BC" w:rsidRDefault="009469BC" w:rsidP="009469BC">
      <w:pPr>
        <w:rPr>
          <w:rFonts w:ascii="Arial" w:hAnsi="Arial" w:cs="Arial"/>
        </w:rPr>
      </w:pPr>
      <w:r w:rsidRPr="009469BC">
        <w:rPr>
          <w:rFonts w:ascii="Arial" w:hAnsi="Arial" w:cs="Arial"/>
        </w:rPr>
        <w:t>The successful candidate will:</w:t>
      </w:r>
    </w:p>
    <w:p w14:paraId="38DD1DD5" w14:textId="77777777" w:rsidR="009469BC" w:rsidRPr="009469BC" w:rsidRDefault="009469BC" w:rsidP="009469BC">
      <w:pPr>
        <w:rPr>
          <w:rFonts w:ascii="Arial" w:hAnsi="Arial" w:cs="Arial"/>
        </w:rPr>
      </w:pPr>
    </w:p>
    <w:p w14:paraId="15CE417C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Provide classroom cover for teaching staff who are absent (covering short term absences).</w:t>
      </w:r>
    </w:p>
    <w:p w14:paraId="24B2E201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Maintain an orderly and purposeful environment in which students can complete work set by the classroom teacher/department.</w:t>
      </w:r>
    </w:p>
    <w:p w14:paraId="7D94FD6D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Implement the academy’s behaviour system and all relevant school policies.</w:t>
      </w:r>
    </w:p>
    <w:p w14:paraId="57CB4039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Report back to the team leader on a daily basis.</w:t>
      </w:r>
    </w:p>
    <w:p w14:paraId="2B6BADD7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Invigilate internal and external examinations when required.</w:t>
      </w:r>
    </w:p>
    <w:p w14:paraId="5CF8D07E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Accompany visits and field trips as required.</w:t>
      </w:r>
    </w:p>
    <w:p w14:paraId="5063653D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Fulfil any other reasonable task requested by the Principal.</w:t>
      </w:r>
    </w:p>
    <w:p w14:paraId="102FAB7B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 xml:space="preserve">Lead extra-curricular activities. </w:t>
      </w:r>
    </w:p>
    <w:p w14:paraId="0FD24AC1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To work with the teacher in lesson planning, evaluating and adjusting lessons/ work plans as appropriate</w:t>
      </w:r>
    </w:p>
    <w:p w14:paraId="118A8304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To monitor and evaluate pupil responses to learning activities</w:t>
      </w:r>
    </w:p>
    <w:p w14:paraId="09D0ED13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To provide objective and accurate feedback and reports as required to the teacher on pupil achievement, progress and any other matters.</w:t>
      </w:r>
    </w:p>
    <w:p w14:paraId="2F23A35B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To undertake marking of pupils work that has predetermined answers and involves no element of professional judgement or assessment.</w:t>
      </w:r>
    </w:p>
    <w:p w14:paraId="053EAF68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Accurately record all achievement and progress.</w:t>
      </w:r>
    </w:p>
    <w:p w14:paraId="50DBD7FC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 xml:space="preserve">Promote positive values, attitudes and good behaviour, dealing promptly with conflict in line with established policy </w:t>
      </w:r>
    </w:p>
    <w:p w14:paraId="1CF9C906" w14:textId="77777777" w:rsidR="009469BC" w:rsidRPr="009469BC" w:rsidRDefault="009469BC" w:rsidP="009469BC">
      <w:pPr>
        <w:pStyle w:val="ListParagraph"/>
        <w:numPr>
          <w:ilvl w:val="0"/>
          <w:numId w:val="10"/>
        </w:numPr>
        <w:jc w:val="left"/>
        <w:rPr>
          <w:rFonts w:cs="Arial"/>
          <w:szCs w:val="24"/>
        </w:rPr>
      </w:pPr>
      <w:r w:rsidRPr="009469BC">
        <w:rPr>
          <w:rFonts w:cs="Arial"/>
          <w:szCs w:val="24"/>
        </w:rPr>
        <w:t>Liaise sensitively and effectively with parents/</w:t>
      </w:r>
      <w:proofErr w:type="spellStart"/>
      <w:r w:rsidRPr="009469BC">
        <w:rPr>
          <w:rFonts w:cs="Arial"/>
          <w:szCs w:val="24"/>
        </w:rPr>
        <w:t>carers</w:t>
      </w:r>
      <w:proofErr w:type="spellEnd"/>
      <w:r w:rsidRPr="009469BC">
        <w:rPr>
          <w:rFonts w:cs="Arial"/>
          <w:szCs w:val="24"/>
        </w:rPr>
        <w:t xml:space="preserve"> as agreed with the teacher.</w:t>
      </w:r>
    </w:p>
    <w:p w14:paraId="35A1A2ED" w14:textId="77777777" w:rsidR="009469BC" w:rsidRPr="009469BC" w:rsidRDefault="009469BC" w:rsidP="009469BC">
      <w:pPr>
        <w:ind w:left="360"/>
        <w:rPr>
          <w:rFonts w:ascii="Arial" w:hAnsi="Arial" w:cs="Arial"/>
        </w:rPr>
      </w:pPr>
      <w:r w:rsidRPr="009469BC">
        <w:rPr>
          <w:rFonts w:ascii="Arial" w:hAnsi="Arial" w:cs="Arial"/>
        </w:rPr>
        <w:t xml:space="preserve"> Administer and assess routine tests and invigilate exams/tests where required. </w:t>
      </w:r>
    </w:p>
    <w:p w14:paraId="14F43D56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>Support the use of ICT in learning activities and develop pupils@ competence and independence in its use.</w:t>
      </w:r>
    </w:p>
    <w:p w14:paraId="78E1BA8B" w14:textId="77777777" w:rsidR="009469BC" w:rsidRPr="009469BC" w:rsidRDefault="009469BC" w:rsidP="009469BC">
      <w:pPr>
        <w:numPr>
          <w:ilvl w:val="0"/>
          <w:numId w:val="10"/>
        </w:numPr>
        <w:rPr>
          <w:rFonts w:ascii="Arial" w:hAnsi="Arial" w:cs="Arial"/>
        </w:rPr>
      </w:pPr>
      <w:r w:rsidRPr="009469BC">
        <w:rPr>
          <w:rFonts w:ascii="Arial" w:hAnsi="Arial" w:cs="Arial"/>
        </w:rPr>
        <w:t xml:space="preserve">To provide general clerical administrative support – administer course work to produce worksheets for agreed activities  </w:t>
      </w:r>
    </w:p>
    <w:p w14:paraId="06AE496C" w14:textId="4FCB56B6" w:rsidR="00437A06" w:rsidRDefault="00437A06" w:rsidP="005B2290">
      <w:pPr>
        <w:rPr>
          <w:rFonts w:ascii="Arial" w:hAnsi="Arial" w:cs="Arial"/>
          <w:b/>
          <w:u w:val="single"/>
        </w:rPr>
      </w:pPr>
    </w:p>
    <w:p w14:paraId="46CA673F" w14:textId="2EA03FF8" w:rsidR="009469BC" w:rsidRDefault="009469BC" w:rsidP="005B2290">
      <w:pPr>
        <w:rPr>
          <w:rFonts w:ascii="Arial" w:hAnsi="Arial" w:cs="Arial"/>
          <w:b/>
          <w:u w:val="single"/>
        </w:rPr>
      </w:pPr>
    </w:p>
    <w:p w14:paraId="54C2E270" w14:textId="2B9141F3" w:rsidR="009469BC" w:rsidRDefault="009469BC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6BB6727A" w14:textId="77777777" w:rsidR="005B2290" w:rsidRPr="005B2290" w:rsidRDefault="005B2290" w:rsidP="005B2290">
      <w:pPr>
        <w:jc w:val="center"/>
        <w:rPr>
          <w:rFonts w:ascii="Arial" w:hAnsi="Arial" w:cs="Arial"/>
          <w:b/>
          <w:u w:val="single"/>
        </w:rPr>
      </w:pPr>
      <w:bookmarkStart w:id="0" w:name="_GoBack"/>
      <w:bookmarkEnd w:id="0"/>
      <w:r w:rsidRPr="005B2290">
        <w:rPr>
          <w:rFonts w:ascii="Arial" w:hAnsi="Arial" w:cs="Arial"/>
          <w:b/>
          <w:u w:val="single"/>
        </w:rPr>
        <w:lastRenderedPageBreak/>
        <w:t>PERSON SPECIFICATION</w:t>
      </w:r>
    </w:p>
    <w:p w14:paraId="6ABA65E4" w14:textId="4266A8D9" w:rsidR="005B2290" w:rsidRPr="005B2290" w:rsidRDefault="005B2290" w:rsidP="005B2290">
      <w:pPr>
        <w:rPr>
          <w:rFonts w:ascii="Arial" w:hAnsi="Arial" w:cs="Arial"/>
          <w:b/>
        </w:rPr>
      </w:pPr>
    </w:p>
    <w:tbl>
      <w:tblPr>
        <w:tblW w:w="99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25"/>
        <w:gridCol w:w="2831"/>
        <w:gridCol w:w="2324"/>
        <w:gridCol w:w="1881"/>
      </w:tblGrid>
      <w:tr w:rsidR="005B2290" w:rsidRPr="005B2290" w14:paraId="4E830099" w14:textId="77777777" w:rsidTr="00D10755">
        <w:trPr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DC1C" w14:textId="77777777" w:rsidR="005B2290" w:rsidRPr="005B2290" w:rsidRDefault="005B2290" w:rsidP="00D10755">
            <w:pPr>
              <w:jc w:val="center"/>
              <w:rPr>
                <w:rFonts w:ascii="Arial" w:hAnsi="Arial" w:cs="Arial"/>
                <w:b/>
              </w:rPr>
            </w:pPr>
            <w:r w:rsidRPr="005B2290">
              <w:rPr>
                <w:rFonts w:ascii="Arial" w:hAnsi="Arial" w:cs="Arial"/>
                <w:b/>
              </w:rPr>
              <w:t>Attribute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D073" w14:textId="77777777" w:rsidR="005B2290" w:rsidRPr="005B2290" w:rsidRDefault="005B2290" w:rsidP="00D10755">
            <w:pPr>
              <w:jc w:val="center"/>
              <w:rPr>
                <w:rFonts w:ascii="Arial" w:hAnsi="Arial" w:cs="Arial"/>
                <w:b/>
              </w:rPr>
            </w:pPr>
            <w:r w:rsidRPr="005B2290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A10C" w14:textId="77777777" w:rsidR="005B2290" w:rsidRPr="005B2290" w:rsidRDefault="005B2290" w:rsidP="00D10755">
            <w:pPr>
              <w:jc w:val="center"/>
              <w:rPr>
                <w:rFonts w:ascii="Arial" w:hAnsi="Arial" w:cs="Arial"/>
                <w:b/>
              </w:rPr>
            </w:pPr>
            <w:r w:rsidRPr="005B2290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B17F5" w14:textId="77777777" w:rsidR="005B2290" w:rsidRPr="005B2290" w:rsidRDefault="005B2290" w:rsidP="00D10755">
            <w:pPr>
              <w:jc w:val="center"/>
              <w:rPr>
                <w:rFonts w:ascii="Arial" w:hAnsi="Arial" w:cs="Arial"/>
                <w:b/>
              </w:rPr>
            </w:pPr>
            <w:r w:rsidRPr="005B2290">
              <w:rPr>
                <w:rFonts w:ascii="Arial" w:hAnsi="Arial" w:cs="Arial"/>
                <w:b/>
              </w:rPr>
              <w:t>How identified</w:t>
            </w:r>
          </w:p>
        </w:tc>
      </w:tr>
      <w:tr w:rsidR="005B2290" w:rsidRPr="005B2290" w14:paraId="47FBFD44" w14:textId="77777777" w:rsidTr="00D10755">
        <w:trPr>
          <w:trHeight w:val="999"/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ACB52" w14:textId="77777777" w:rsidR="005B2290" w:rsidRPr="005B2290" w:rsidRDefault="005B2290" w:rsidP="00D10755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Qualifications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C52F" w14:textId="77777777" w:rsidR="005B2290" w:rsidRPr="005B2290" w:rsidRDefault="005B2290" w:rsidP="005B2290">
            <w:pPr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GCSE Grade C or equivalent in English and Mathematics</w:t>
            </w:r>
          </w:p>
          <w:p w14:paraId="3B975EFC" w14:textId="77777777" w:rsidR="005B2290" w:rsidRPr="005B2290" w:rsidRDefault="005B2290" w:rsidP="00D10755">
            <w:pPr>
              <w:ind w:left="360"/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3CB41" w14:textId="77777777" w:rsidR="005B2290" w:rsidRPr="005B2290" w:rsidRDefault="005B2290" w:rsidP="005B2290">
            <w:pPr>
              <w:numPr>
                <w:ilvl w:val="0"/>
                <w:numId w:val="2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High academic (vocational) qualifications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510F" w14:textId="77777777" w:rsidR="005B2290" w:rsidRPr="005B2290" w:rsidRDefault="005B2290" w:rsidP="005B2290">
            <w:pPr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Application</w:t>
            </w:r>
          </w:p>
          <w:p w14:paraId="0AE77B21" w14:textId="77777777" w:rsidR="005B2290" w:rsidRPr="005B2290" w:rsidRDefault="005B2290" w:rsidP="005B2290">
            <w:pPr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References</w:t>
            </w:r>
          </w:p>
          <w:p w14:paraId="6D6B49D2" w14:textId="77777777" w:rsidR="005B2290" w:rsidRPr="005B2290" w:rsidRDefault="005B2290" w:rsidP="005B2290">
            <w:pPr>
              <w:numPr>
                <w:ilvl w:val="0"/>
                <w:numId w:val="3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Interview</w:t>
            </w:r>
          </w:p>
        </w:tc>
      </w:tr>
      <w:tr w:rsidR="005B2290" w:rsidRPr="005B2290" w14:paraId="1D76052E" w14:textId="77777777" w:rsidTr="00D10755">
        <w:trPr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FFCD6" w14:textId="77777777" w:rsidR="005B2290" w:rsidRPr="005B2290" w:rsidRDefault="005B2290" w:rsidP="00D10755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Knowledge and Understanding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5D22" w14:textId="77777777" w:rsidR="005B2290" w:rsidRPr="005B2290" w:rsidRDefault="005B2290" w:rsidP="005B2290">
            <w:pPr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Computer literate and word processing skills</w:t>
            </w:r>
          </w:p>
          <w:p w14:paraId="6918AE73" w14:textId="77777777" w:rsidR="005B2290" w:rsidRPr="005B2290" w:rsidRDefault="005B2290" w:rsidP="005B2290">
            <w:pPr>
              <w:numPr>
                <w:ilvl w:val="0"/>
                <w:numId w:val="4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Ability to work on own and part of a team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96E75" w14:textId="77777777" w:rsidR="005B2290" w:rsidRPr="005B2290" w:rsidRDefault="005B2290" w:rsidP="00D10755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</w:rPr>
            </w:pPr>
          </w:p>
          <w:p w14:paraId="003F61F0" w14:textId="77777777" w:rsidR="005B2290" w:rsidRPr="005B2290" w:rsidRDefault="005B2290" w:rsidP="00D10755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E92A" w14:textId="77777777" w:rsidR="005B2290" w:rsidRPr="005B2290" w:rsidRDefault="005B2290" w:rsidP="005B2290">
            <w:pPr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Application</w:t>
            </w:r>
          </w:p>
          <w:p w14:paraId="10A9B3D9" w14:textId="77777777" w:rsidR="005B2290" w:rsidRPr="005B2290" w:rsidRDefault="005B2290" w:rsidP="005B2290">
            <w:pPr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Interview task</w:t>
            </w:r>
          </w:p>
          <w:p w14:paraId="59654788" w14:textId="77777777" w:rsidR="005B2290" w:rsidRPr="005B2290" w:rsidRDefault="005B2290" w:rsidP="005B2290">
            <w:pPr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Interview</w:t>
            </w:r>
          </w:p>
        </w:tc>
      </w:tr>
      <w:tr w:rsidR="005B2290" w:rsidRPr="005B2290" w14:paraId="7834D153" w14:textId="77777777" w:rsidTr="00D10755">
        <w:trPr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7A6B" w14:textId="77777777" w:rsidR="005B2290" w:rsidRPr="005B2290" w:rsidRDefault="005B2290" w:rsidP="00D10755">
            <w:pPr>
              <w:tabs>
                <w:tab w:val="center" w:pos="4153"/>
                <w:tab w:val="right" w:pos="8306"/>
              </w:tabs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Experience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4A5D" w14:textId="77777777" w:rsidR="005B2290" w:rsidRPr="005B2290" w:rsidRDefault="005B2290" w:rsidP="005B2290">
            <w:pPr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Experience of working with young people</w:t>
            </w:r>
          </w:p>
          <w:p w14:paraId="04DBB66B" w14:textId="77777777" w:rsidR="005B2290" w:rsidRPr="005B2290" w:rsidRDefault="005B2290" w:rsidP="005B2290">
            <w:pPr>
              <w:numPr>
                <w:ilvl w:val="0"/>
                <w:numId w:val="6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hAnsi="Arial" w:cs="Arial"/>
              </w:rPr>
              <w:t>A passion for education and making a difference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D82C" w14:textId="77777777" w:rsidR="005B2290" w:rsidRPr="005B2290" w:rsidRDefault="005B2290" w:rsidP="00D10755">
            <w:pPr>
              <w:ind w:left="360"/>
              <w:rPr>
                <w:rFonts w:ascii="Arial" w:eastAsia="Calibri" w:hAnsi="Arial" w:cs="Arial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FDC2" w14:textId="77777777" w:rsidR="005B2290" w:rsidRPr="005B2290" w:rsidRDefault="005B2290" w:rsidP="005B2290">
            <w:pPr>
              <w:numPr>
                <w:ilvl w:val="0"/>
                <w:numId w:val="5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Application</w:t>
            </w:r>
          </w:p>
          <w:p w14:paraId="5C59B2FF" w14:textId="77777777" w:rsidR="005B2290" w:rsidRPr="005B2290" w:rsidRDefault="005B2290" w:rsidP="005B2290">
            <w:pPr>
              <w:pStyle w:val="ListParagraph"/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rPr>
                <w:rFonts w:eastAsia="Calibri" w:cs="Arial"/>
                <w:szCs w:val="24"/>
              </w:rPr>
            </w:pPr>
            <w:r w:rsidRPr="005B2290">
              <w:rPr>
                <w:rFonts w:eastAsia="Calibri" w:cs="Arial"/>
                <w:szCs w:val="24"/>
              </w:rPr>
              <w:t>Interview</w:t>
            </w:r>
          </w:p>
        </w:tc>
      </w:tr>
      <w:tr w:rsidR="005B2290" w:rsidRPr="005B2290" w14:paraId="043824A4" w14:textId="77777777" w:rsidTr="00D10755">
        <w:trPr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F648D" w14:textId="77777777" w:rsidR="005B2290" w:rsidRPr="005B2290" w:rsidRDefault="005B2290" w:rsidP="00D10755">
            <w:pPr>
              <w:rPr>
                <w:rFonts w:ascii="Arial" w:eastAsia="Times New Roman" w:hAnsi="Arial" w:cs="Arial"/>
              </w:rPr>
            </w:pPr>
            <w:r w:rsidRPr="005B2290">
              <w:rPr>
                <w:rFonts w:ascii="Arial" w:hAnsi="Arial" w:cs="Arial"/>
              </w:rPr>
              <w:t>Continuous Professional Development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13165" w14:textId="77777777" w:rsidR="005B2290" w:rsidRPr="005B2290" w:rsidRDefault="005B2290" w:rsidP="005B2290">
            <w:pPr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Evidence of commitment to personal CPD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09DB3" w14:textId="77777777" w:rsidR="005B2290" w:rsidRPr="005B2290" w:rsidRDefault="005B2290" w:rsidP="00D10755">
            <w:pPr>
              <w:rPr>
                <w:rFonts w:ascii="Arial" w:hAnsi="Arial" w:cs="Arial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A3BC" w14:textId="77777777" w:rsidR="005B2290" w:rsidRPr="005B2290" w:rsidRDefault="005B2290" w:rsidP="005B2290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Application</w:t>
            </w:r>
          </w:p>
          <w:p w14:paraId="5D2C369E" w14:textId="77777777" w:rsidR="005B2290" w:rsidRPr="005B2290" w:rsidRDefault="005B2290" w:rsidP="00D10755">
            <w:pPr>
              <w:rPr>
                <w:rFonts w:ascii="Arial" w:hAnsi="Arial" w:cs="Arial"/>
              </w:rPr>
            </w:pPr>
          </w:p>
        </w:tc>
      </w:tr>
      <w:tr w:rsidR="005B2290" w:rsidRPr="005B2290" w14:paraId="18D88A84" w14:textId="77777777" w:rsidTr="00D10755">
        <w:trPr>
          <w:jc w:val="center"/>
        </w:trPr>
        <w:tc>
          <w:tcPr>
            <w:tcW w:w="2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67DD" w14:textId="77777777" w:rsidR="005B2290" w:rsidRPr="005B2290" w:rsidRDefault="005B2290" w:rsidP="00D10755">
            <w:p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Personal Qualities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83A5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Excellent communicator</w:t>
            </w:r>
          </w:p>
          <w:p w14:paraId="3B421C3F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Effective team member</w:t>
            </w:r>
          </w:p>
          <w:p w14:paraId="7242656A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Friendly, calm, and unruffled disposition</w:t>
            </w:r>
          </w:p>
          <w:p w14:paraId="78398D1D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eastAsia="Calibri" w:hAnsi="Arial" w:cs="Arial"/>
              </w:rPr>
              <w:t>Ability to adapt to different abilities, key stages, subjects and situations</w:t>
            </w:r>
          </w:p>
          <w:p w14:paraId="52E78A3E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Drive and determination</w:t>
            </w:r>
          </w:p>
          <w:p w14:paraId="17AF5E58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Ambition</w:t>
            </w:r>
          </w:p>
          <w:p w14:paraId="3DC30613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Energy, enthusiasm, sense of humour</w:t>
            </w:r>
          </w:p>
          <w:p w14:paraId="7DCCD1E7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 xml:space="preserve">Flexible approach to working </w:t>
            </w:r>
          </w:p>
          <w:p w14:paraId="359D844E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eastAsia="Calibri" w:hAnsi="Arial" w:cs="Arial"/>
              </w:rPr>
            </w:pPr>
            <w:r w:rsidRPr="005B2290">
              <w:rPr>
                <w:rFonts w:ascii="Arial" w:eastAsia="Calibri" w:hAnsi="Arial" w:cs="Arial"/>
              </w:rPr>
              <w:t>Excellent interpersonal skills</w:t>
            </w:r>
          </w:p>
          <w:p w14:paraId="76E961B3" w14:textId="77777777" w:rsidR="005B2290" w:rsidRPr="005B2290" w:rsidRDefault="005B2290" w:rsidP="00D10755">
            <w:pPr>
              <w:rPr>
                <w:rFonts w:ascii="Arial" w:hAnsi="Arial" w:cs="Arial"/>
              </w:rPr>
            </w:pP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0729" w14:textId="77777777" w:rsidR="005B2290" w:rsidRPr="005B2290" w:rsidRDefault="005B2290" w:rsidP="00D10755">
            <w:pPr>
              <w:rPr>
                <w:rFonts w:ascii="Arial" w:hAnsi="Arial" w:cs="Arial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A8E7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Application</w:t>
            </w:r>
          </w:p>
          <w:p w14:paraId="49258D3E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References</w:t>
            </w:r>
          </w:p>
          <w:p w14:paraId="40A86FDF" w14:textId="77777777" w:rsidR="005B2290" w:rsidRPr="005B2290" w:rsidRDefault="005B2290" w:rsidP="005B2290">
            <w:pPr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5B2290">
              <w:rPr>
                <w:rFonts w:ascii="Arial" w:hAnsi="Arial" w:cs="Arial"/>
              </w:rPr>
              <w:t>Interview</w:t>
            </w:r>
          </w:p>
        </w:tc>
      </w:tr>
    </w:tbl>
    <w:p w14:paraId="3749182E" w14:textId="2EAA2963" w:rsidR="00DE6099" w:rsidRPr="005B2290" w:rsidRDefault="009469BC" w:rsidP="00CF4FC4">
      <w:pPr>
        <w:pStyle w:val="NoSpacing"/>
        <w:jc w:val="both"/>
        <w:rPr>
          <w:rFonts w:ascii="Arial" w:hAnsi="Arial" w:cs="Arial"/>
        </w:rPr>
      </w:pPr>
    </w:p>
    <w:sectPr w:rsidR="00DE6099" w:rsidRPr="005B2290" w:rsidSect="000223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FE1D22" w14:textId="77777777" w:rsidR="00EB1921" w:rsidRDefault="00EB1921" w:rsidP="00431F84">
      <w:r>
        <w:separator/>
      </w:r>
    </w:p>
  </w:endnote>
  <w:endnote w:type="continuationSeparator" w:id="0">
    <w:p w14:paraId="1B25677A" w14:textId="77777777" w:rsidR="00EB1921" w:rsidRDefault="00EB1921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B72CE70" w:rsidR="00431F84" w:rsidRDefault="00935A28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2AC89E9D">
              <wp:simplePos x="0" y="0"/>
              <wp:positionH relativeFrom="margin">
                <wp:posOffset>3009265</wp:posOffset>
              </wp:positionH>
              <wp:positionV relativeFrom="paragraph">
                <wp:posOffset>811530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0252FB0A" w:rsidR="00013D2F" w:rsidRPr="00935A28" w:rsidRDefault="00013D2F" w:rsidP="00013D2F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935A28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469B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935A28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36.95pt;margin-top:63.9pt;width:36pt;height:22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" stroked="f">
              <v:textbox style="mso-fit-shape-to-text:t">
                <w:txbxContent>
                  <w:p w14:paraId="31730855" w14:textId="0252FB0A" w:rsidR="00013D2F" w:rsidRPr="00935A28" w:rsidRDefault="00013D2F" w:rsidP="00013D2F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935A28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9469B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935A28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C5BC0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7677861A">
          <wp:simplePos x="0" y="0"/>
          <wp:positionH relativeFrom="page">
            <wp:posOffset>18025</wp:posOffset>
          </wp:positionH>
          <wp:positionV relativeFrom="page">
            <wp:posOffset>9437914</wp:posOffset>
          </wp:positionV>
          <wp:extent cx="7530883" cy="1256665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4C8BAD82">
          <wp:simplePos x="0" y="0"/>
          <wp:positionH relativeFrom="page">
            <wp:posOffset>32660</wp:posOffset>
          </wp:positionH>
          <wp:positionV relativeFrom="page">
            <wp:posOffset>9437914</wp:posOffset>
          </wp:positionV>
          <wp:extent cx="7507278" cy="1252726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411307" w14:textId="77777777" w:rsidR="00EB1921" w:rsidRDefault="00EB1921" w:rsidP="00431F84">
      <w:r>
        <w:separator/>
      </w:r>
    </w:p>
  </w:footnote>
  <w:footnote w:type="continuationSeparator" w:id="0">
    <w:p w14:paraId="071D06C0" w14:textId="77777777" w:rsidR="00EB1921" w:rsidRDefault="00EB1921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D2752" w14:textId="77777777" w:rsidR="007F4FAA" w:rsidRDefault="007F4F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0F06DC0D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078A94F8">
          <wp:simplePos x="0" y="0"/>
          <wp:positionH relativeFrom="page">
            <wp:posOffset>32657</wp:posOffset>
          </wp:positionH>
          <wp:positionV relativeFrom="page">
            <wp:posOffset>0</wp:posOffset>
          </wp:positionV>
          <wp:extent cx="7507278" cy="12527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F16"/>
    <w:multiLevelType w:val="hybridMultilevel"/>
    <w:tmpl w:val="3A006A2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555DE"/>
    <w:multiLevelType w:val="hybridMultilevel"/>
    <w:tmpl w:val="AE940E5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D685F"/>
    <w:multiLevelType w:val="hybridMultilevel"/>
    <w:tmpl w:val="95B24C4C"/>
    <w:lvl w:ilvl="0" w:tplc="C9BA70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443F04"/>
    <w:multiLevelType w:val="hybridMultilevel"/>
    <w:tmpl w:val="4880A2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2B67A1"/>
    <w:multiLevelType w:val="hybridMultilevel"/>
    <w:tmpl w:val="9F4213F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9D0EC9"/>
    <w:multiLevelType w:val="hybridMultilevel"/>
    <w:tmpl w:val="05060B14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6F51135"/>
    <w:multiLevelType w:val="hybridMultilevel"/>
    <w:tmpl w:val="688C1D3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537A8D"/>
    <w:multiLevelType w:val="hybridMultilevel"/>
    <w:tmpl w:val="86BC5DC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F2A8A"/>
    <w:rsid w:val="00260344"/>
    <w:rsid w:val="003121FB"/>
    <w:rsid w:val="0033716B"/>
    <w:rsid w:val="003663FA"/>
    <w:rsid w:val="003928B7"/>
    <w:rsid w:val="003C16FF"/>
    <w:rsid w:val="003C2E45"/>
    <w:rsid w:val="003D31B2"/>
    <w:rsid w:val="004025C8"/>
    <w:rsid w:val="00431F84"/>
    <w:rsid w:val="00437A06"/>
    <w:rsid w:val="004B742B"/>
    <w:rsid w:val="00501A1B"/>
    <w:rsid w:val="005428DC"/>
    <w:rsid w:val="005B2290"/>
    <w:rsid w:val="00621AF8"/>
    <w:rsid w:val="006B6D6C"/>
    <w:rsid w:val="00725E76"/>
    <w:rsid w:val="00727EF2"/>
    <w:rsid w:val="007F4FAA"/>
    <w:rsid w:val="008C132D"/>
    <w:rsid w:val="00930B12"/>
    <w:rsid w:val="00935A28"/>
    <w:rsid w:val="009469BC"/>
    <w:rsid w:val="009C5BC0"/>
    <w:rsid w:val="009D5655"/>
    <w:rsid w:val="00A62BB0"/>
    <w:rsid w:val="00AC1E96"/>
    <w:rsid w:val="00AC7C26"/>
    <w:rsid w:val="00AE12B4"/>
    <w:rsid w:val="00AF1CCF"/>
    <w:rsid w:val="00BD1BE1"/>
    <w:rsid w:val="00BE2A1F"/>
    <w:rsid w:val="00C06A3C"/>
    <w:rsid w:val="00C563AB"/>
    <w:rsid w:val="00C56D32"/>
    <w:rsid w:val="00C90BF0"/>
    <w:rsid w:val="00C97F1C"/>
    <w:rsid w:val="00CD0FAA"/>
    <w:rsid w:val="00CE2E6E"/>
    <w:rsid w:val="00CE48C0"/>
    <w:rsid w:val="00CF4FC4"/>
    <w:rsid w:val="00D10D7C"/>
    <w:rsid w:val="00D178A4"/>
    <w:rsid w:val="00D803F5"/>
    <w:rsid w:val="00E659BB"/>
    <w:rsid w:val="00E76602"/>
    <w:rsid w:val="00EA18BC"/>
    <w:rsid w:val="00EB1921"/>
    <w:rsid w:val="00EE54A4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paragraph" w:styleId="ListParagraph">
    <w:name w:val="List Paragraph"/>
    <w:basedOn w:val="Normal"/>
    <w:uiPriority w:val="34"/>
    <w:qFormat/>
    <w:rsid w:val="005B2290"/>
    <w:pPr>
      <w:ind w:left="720"/>
      <w:contextualSpacing/>
      <w:jc w:val="both"/>
    </w:pPr>
    <w:rPr>
      <w:rFonts w:ascii="Arial" w:hAnsi="Arial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A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A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68F8CEE-86DB-432B-B491-9FF2AB2A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1C842F49</Template>
  <TotalTime>83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Sally Whittingham</cp:lastModifiedBy>
  <cp:revision>5</cp:revision>
  <cp:lastPrinted>2018-05-15T07:24:00Z</cp:lastPrinted>
  <dcterms:created xsi:type="dcterms:W3CDTF">2018-05-15T06:35:00Z</dcterms:created>
  <dcterms:modified xsi:type="dcterms:W3CDTF">2018-05-15T11:00:00Z</dcterms:modified>
</cp:coreProperties>
</file>