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1814C" w14:textId="60664F2F" w:rsidR="00062A61" w:rsidRDefault="00062A61" w:rsidP="002766D6">
      <w:pPr>
        <w:ind w:right="-55"/>
        <w:jc w:val="both"/>
        <w:rPr>
          <w:rFonts w:eastAsia="Arial" w:cs="Arial"/>
          <w:b/>
          <w:color w:val="000000" w:themeColor="text1"/>
          <w:sz w:val="24"/>
        </w:rPr>
      </w:pPr>
      <w:bookmarkStart w:id="0" w:name="_GoBack"/>
      <w:bookmarkEnd w:id="0"/>
    </w:p>
    <w:p w14:paraId="30331496" w14:textId="77777777" w:rsidR="00B7415B" w:rsidRDefault="00B7415B" w:rsidP="00B7415B">
      <w:pPr>
        <w:rPr>
          <w:rFonts w:eastAsia="Arial" w:cs="Arial"/>
          <w:sz w:val="24"/>
        </w:rPr>
      </w:pPr>
    </w:p>
    <w:p w14:paraId="1CD9D2A2" w14:textId="77777777" w:rsidR="00B7415B" w:rsidRDefault="00B7415B" w:rsidP="00B7415B">
      <w:pPr>
        <w:rPr>
          <w:rFonts w:eastAsia="Arial" w:cs="Arial"/>
          <w:sz w:val="24"/>
        </w:rPr>
      </w:pPr>
    </w:p>
    <w:p w14:paraId="713F419C" w14:textId="588F055E" w:rsidR="002766D6" w:rsidRDefault="00EC0C5B" w:rsidP="002766D6">
      <w:pPr>
        <w:rPr>
          <w:rFonts w:ascii="Helvetica" w:eastAsia="Arial" w:hAnsi="Helvetica" w:cs="Arial"/>
          <w:sz w:val="24"/>
        </w:rPr>
      </w:pPr>
      <w:r>
        <w:rPr>
          <w:rFonts w:ascii="Helvetica" w:hAnsi="Helvetica" w:cs="Euphemia UCAS"/>
          <w:sz w:val="23"/>
          <w:szCs w:val="23"/>
        </w:rPr>
        <w:t>29 October</w:t>
      </w:r>
      <w:r w:rsidR="002766D6" w:rsidRPr="00B7415B">
        <w:rPr>
          <w:rFonts w:ascii="Helvetica" w:hAnsi="Helvetica" w:cs="Euphemia UCAS"/>
          <w:sz w:val="23"/>
          <w:szCs w:val="23"/>
        </w:rPr>
        <w:t xml:space="preserve"> 2018 </w:t>
      </w:r>
    </w:p>
    <w:p w14:paraId="01CDCCFB" w14:textId="77777777" w:rsidR="008136DF" w:rsidRDefault="008136DF" w:rsidP="002766D6">
      <w:pPr>
        <w:rPr>
          <w:rFonts w:ascii="Helvetica" w:eastAsia="Arial" w:hAnsi="Helvetica" w:cs="Arial"/>
          <w:sz w:val="24"/>
        </w:rPr>
      </w:pPr>
    </w:p>
    <w:p w14:paraId="4F3D66E4" w14:textId="77777777" w:rsidR="008136DF" w:rsidRDefault="008136DF" w:rsidP="002766D6">
      <w:pPr>
        <w:rPr>
          <w:rFonts w:ascii="Helvetica" w:eastAsia="Arial" w:hAnsi="Helvetica" w:cs="Arial"/>
          <w:sz w:val="24"/>
        </w:rPr>
      </w:pPr>
    </w:p>
    <w:p w14:paraId="01A10B08" w14:textId="77777777" w:rsidR="008136DF" w:rsidRPr="00B7415B" w:rsidRDefault="008136DF" w:rsidP="002766D6">
      <w:pPr>
        <w:rPr>
          <w:rFonts w:ascii="Helvetica" w:hAnsi="Helvetica" w:cs="Euphemia UCAS"/>
        </w:rPr>
      </w:pPr>
    </w:p>
    <w:p w14:paraId="22C4EA9F" w14:textId="60930457" w:rsidR="002766D6" w:rsidRPr="00B7415B" w:rsidRDefault="00753F67" w:rsidP="002766D6">
      <w:pPr>
        <w:rPr>
          <w:rFonts w:ascii="Helvetica" w:hAnsi="Helvetica" w:cs="Euphemia UCAS"/>
          <w:sz w:val="23"/>
          <w:szCs w:val="23"/>
        </w:rPr>
      </w:pPr>
      <w:r w:rsidRPr="00B7415B">
        <w:rPr>
          <w:rFonts w:ascii="Helvetica" w:hAnsi="Helvetica" w:cs="Euphemia UCAS"/>
          <w:sz w:val="23"/>
          <w:szCs w:val="23"/>
        </w:rPr>
        <w:t xml:space="preserve">Dear </w:t>
      </w:r>
      <w:r w:rsidR="00B7415B" w:rsidRPr="00B7415B">
        <w:rPr>
          <w:rFonts w:ascii="Helvetica" w:hAnsi="Helvetica" w:cs="Euphemia UCAS"/>
          <w:sz w:val="23"/>
          <w:szCs w:val="23"/>
        </w:rPr>
        <w:t>Applicant</w:t>
      </w:r>
    </w:p>
    <w:p w14:paraId="77698D6E" w14:textId="77777777" w:rsidR="002766D6" w:rsidRPr="00B7415B" w:rsidRDefault="002766D6" w:rsidP="002766D6">
      <w:pPr>
        <w:rPr>
          <w:rFonts w:ascii="Helvetica" w:hAnsi="Helvetica" w:cs="Euphemia UCAS"/>
          <w:sz w:val="23"/>
          <w:szCs w:val="23"/>
        </w:rPr>
      </w:pPr>
    </w:p>
    <w:p w14:paraId="2763B397" w14:textId="1DBEEDA2" w:rsidR="002766D6" w:rsidRPr="00B7415B" w:rsidRDefault="002766D6" w:rsidP="002766D6">
      <w:pPr>
        <w:rPr>
          <w:rFonts w:ascii="Helvetica" w:hAnsi="Helvetica" w:cs="Euphemia UCAS"/>
          <w:b/>
          <w:sz w:val="23"/>
          <w:szCs w:val="23"/>
        </w:rPr>
      </w:pPr>
      <w:r w:rsidRPr="00B7415B">
        <w:rPr>
          <w:rFonts w:ascii="Helvetica" w:hAnsi="Helvetica" w:cs="Euphemia UCAS"/>
          <w:b/>
          <w:sz w:val="23"/>
          <w:szCs w:val="23"/>
        </w:rPr>
        <w:t xml:space="preserve">Re:  </w:t>
      </w:r>
      <w:r w:rsidR="00B7415B" w:rsidRPr="00B7415B">
        <w:rPr>
          <w:rFonts w:ascii="Helvetica" w:hAnsi="Helvetica" w:cs="Euphemia UCAS"/>
          <w:b/>
          <w:sz w:val="23"/>
          <w:szCs w:val="23"/>
        </w:rPr>
        <w:t>Inspire Partnership Teaching Vacancies</w:t>
      </w:r>
      <w:r w:rsidRPr="00B7415B">
        <w:rPr>
          <w:rFonts w:ascii="Helvetica" w:hAnsi="Helvetica" w:cs="Euphemia UCAS"/>
          <w:b/>
          <w:sz w:val="23"/>
          <w:szCs w:val="23"/>
        </w:rPr>
        <w:t xml:space="preserve"> </w:t>
      </w:r>
    </w:p>
    <w:p w14:paraId="3C8E9F54" w14:textId="77777777" w:rsidR="00B7415B" w:rsidRPr="00B7415B" w:rsidRDefault="00B7415B" w:rsidP="00B7415B">
      <w:pPr>
        <w:rPr>
          <w:rFonts w:ascii="Helvetica" w:hAnsi="Helvetica"/>
          <w:b/>
        </w:rPr>
      </w:pPr>
    </w:p>
    <w:p w14:paraId="46833407" w14:textId="58149CA9" w:rsidR="00B7415B" w:rsidRPr="00B7415B" w:rsidRDefault="00B7415B" w:rsidP="00B7415B">
      <w:pPr>
        <w:rPr>
          <w:rFonts w:ascii="Helvetica" w:hAnsi="Helvetica"/>
        </w:rPr>
      </w:pPr>
      <w:r w:rsidRPr="00B7415B">
        <w:rPr>
          <w:rFonts w:ascii="Helvetica" w:hAnsi="Helvetica"/>
        </w:rPr>
        <w:t>Thank you for expressing an interest in applying for a</w:t>
      </w:r>
      <w:r>
        <w:rPr>
          <w:rFonts w:ascii="Helvetica" w:hAnsi="Helvetica"/>
        </w:rPr>
        <w:t xml:space="preserve"> teaching post</w:t>
      </w:r>
      <w:r w:rsidRPr="00B7415B">
        <w:rPr>
          <w:rFonts w:ascii="Helvetica" w:hAnsi="Helvetica"/>
        </w:rPr>
        <w:t xml:space="preserve"> with the Inspire Partnership.  </w:t>
      </w:r>
      <w:r>
        <w:rPr>
          <w:rFonts w:ascii="Helvetica" w:hAnsi="Helvetica"/>
        </w:rPr>
        <w:t>We are a</w:t>
      </w:r>
      <w:r w:rsidR="00F4207B">
        <w:rPr>
          <w:rFonts w:ascii="Helvetica" w:hAnsi="Helvetica"/>
        </w:rPr>
        <w:t>n ambitious</w:t>
      </w:r>
      <w:r>
        <w:rPr>
          <w:rFonts w:ascii="Helvetica" w:hAnsi="Helvetica"/>
        </w:rPr>
        <w:t xml:space="preserve"> multi academy trust </w:t>
      </w:r>
      <w:r w:rsidR="00F4207B">
        <w:rPr>
          <w:rFonts w:ascii="Helvetica" w:hAnsi="Helvetica"/>
        </w:rPr>
        <w:t xml:space="preserve">of </w:t>
      </w:r>
      <w:r w:rsidR="00EC0C5B">
        <w:rPr>
          <w:rFonts w:ascii="Helvetica" w:hAnsi="Helvetica"/>
        </w:rPr>
        <w:t>5</w:t>
      </w:r>
      <w:r w:rsidR="00F4207B">
        <w:rPr>
          <w:rFonts w:ascii="Helvetica" w:hAnsi="Helvetica"/>
        </w:rPr>
        <w:t xml:space="preserve"> primary schools </w:t>
      </w:r>
      <w:r w:rsidR="00EC0C5B">
        <w:rPr>
          <w:rFonts w:ascii="Helvetica" w:hAnsi="Helvetica"/>
        </w:rPr>
        <w:t xml:space="preserve">situated in Greenwich </w:t>
      </w:r>
      <w:r>
        <w:rPr>
          <w:rFonts w:ascii="Helvetica" w:hAnsi="Helvetica"/>
        </w:rPr>
        <w:t>and Medway serving diverse, aspirant communities of learners</w:t>
      </w:r>
      <w:r w:rsidRPr="00B7415B">
        <w:rPr>
          <w:rFonts w:ascii="Helvetica" w:hAnsi="Helvetica"/>
        </w:rPr>
        <w:t xml:space="preserve">.  </w:t>
      </w:r>
      <w:r w:rsidR="00F4207B">
        <w:rPr>
          <w:rFonts w:ascii="Helvetica" w:hAnsi="Helvetica"/>
        </w:rPr>
        <w:t xml:space="preserve">We have a track record of excellence and a national reputation for sustainable school improvement.  </w:t>
      </w:r>
    </w:p>
    <w:p w14:paraId="326FDA91" w14:textId="77777777" w:rsidR="00B7415B" w:rsidRDefault="00B7415B" w:rsidP="00B7415B">
      <w:pPr>
        <w:rPr>
          <w:rFonts w:ascii="Helvetica" w:hAnsi="Helvetica"/>
        </w:rPr>
      </w:pPr>
    </w:p>
    <w:p w14:paraId="6B006D11" w14:textId="3C3639BC" w:rsidR="00E35C07" w:rsidRPr="00B7415B" w:rsidRDefault="00E35C07" w:rsidP="00E35C07">
      <w:pPr>
        <w:rPr>
          <w:rFonts w:ascii="Helvetica" w:hAnsi="Helvetica"/>
        </w:rPr>
      </w:pPr>
      <w:r>
        <w:rPr>
          <w:rFonts w:ascii="Helvetica" w:hAnsi="Helvetica"/>
        </w:rPr>
        <w:t xml:space="preserve">We want to appoint new teachers from </w:t>
      </w:r>
      <w:r w:rsidR="00204B5F">
        <w:rPr>
          <w:rFonts w:ascii="Helvetica" w:hAnsi="Helvetica"/>
        </w:rPr>
        <w:t>January or as soon as possible</w:t>
      </w:r>
      <w:r>
        <w:rPr>
          <w:rFonts w:ascii="Helvetica" w:hAnsi="Helvetica"/>
        </w:rPr>
        <w:t xml:space="preserve"> because our Trust continues to grow and we are keen to build further capacity.  We are looking for teachers interested in working in Greenwich or Medway and can be flexible about remuneration, depending on experience and what you can offer.  </w:t>
      </w:r>
      <w:r w:rsidRPr="00B7415B">
        <w:rPr>
          <w:rFonts w:ascii="Helvetica" w:hAnsi="Helvetica"/>
        </w:rPr>
        <w:t>We are seeking</w:t>
      </w:r>
      <w:r w:rsidR="00204B5F">
        <w:rPr>
          <w:rFonts w:ascii="Helvetica" w:hAnsi="Helvetica"/>
        </w:rPr>
        <w:t xml:space="preserve"> the most aspirational and hard-</w:t>
      </w:r>
      <w:r w:rsidRPr="00B7415B">
        <w:rPr>
          <w:rFonts w:ascii="Helvetica" w:hAnsi="Helvetica"/>
        </w:rPr>
        <w:t>working staff who share our belief that success is gained by developing a growth mindset; one which values effort and believes anything is possible.</w:t>
      </w:r>
    </w:p>
    <w:p w14:paraId="56969C8B" w14:textId="77777777" w:rsidR="00E35C07" w:rsidRPr="00B7415B" w:rsidRDefault="00E35C07" w:rsidP="00B7415B">
      <w:pPr>
        <w:rPr>
          <w:rFonts w:ascii="Helvetica" w:hAnsi="Helvetica"/>
        </w:rPr>
      </w:pPr>
    </w:p>
    <w:p w14:paraId="1EC8FB29" w14:textId="6052C6CF" w:rsidR="00E35C07" w:rsidRDefault="00F4207B" w:rsidP="00B7415B">
      <w:pPr>
        <w:rPr>
          <w:rFonts w:ascii="Helvetica" w:hAnsi="Helvetica"/>
        </w:rPr>
      </w:pPr>
      <w:r>
        <w:rPr>
          <w:rFonts w:ascii="Helvetica" w:hAnsi="Helvetica"/>
        </w:rPr>
        <w:t xml:space="preserve">Working for Inspire will provide exciting opportunities for candidates who are ambitious, creative and enjoy working in collaboration with others.  Our professional development core offer is of the highest quality, we are engaged in a range of research projects that are shaping education policy and have an extensive network of schools and </w:t>
      </w:r>
      <w:r w:rsidRPr="00204B5F">
        <w:rPr>
          <w:rFonts w:ascii="Helvetica" w:hAnsi="Helvetica"/>
          <w:lang w:val="en-GB"/>
        </w:rPr>
        <w:t>organisations</w:t>
      </w:r>
      <w:r>
        <w:rPr>
          <w:rFonts w:ascii="Helvetica" w:hAnsi="Helvetica"/>
        </w:rPr>
        <w:t xml:space="preserve"> we work with.</w:t>
      </w:r>
      <w:r w:rsidR="00E35C07">
        <w:rPr>
          <w:rFonts w:ascii="Helvetica" w:hAnsi="Helvetica"/>
        </w:rPr>
        <w:t xml:space="preserve">  </w:t>
      </w:r>
      <w:r>
        <w:rPr>
          <w:rFonts w:ascii="Helvetica" w:hAnsi="Helvetica"/>
        </w:rPr>
        <w:t xml:space="preserve">All of our schools </w:t>
      </w:r>
      <w:r w:rsidR="00162188">
        <w:rPr>
          <w:rFonts w:ascii="Helvetica" w:hAnsi="Helvetica"/>
        </w:rPr>
        <w:t xml:space="preserve">are an inspiration.  Our children love to learn, are creative and believe in the ethic of excellence.  Our curriculum is dynamic, connects learning with global themes and provides children with opportunities to flourish.  </w:t>
      </w:r>
    </w:p>
    <w:p w14:paraId="11336143" w14:textId="77777777" w:rsidR="00E35C07" w:rsidRDefault="00E35C07" w:rsidP="00B7415B">
      <w:pPr>
        <w:rPr>
          <w:rFonts w:ascii="Helvetica" w:hAnsi="Helvetica"/>
        </w:rPr>
      </w:pPr>
    </w:p>
    <w:p w14:paraId="34C9ECD6" w14:textId="699F4B62" w:rsidR="00B7415B" w:rsidRPr="00B7415B" w:rsidRDefault="00162188" w:rsidP="00B7415B">
      <w:pPr>
        <w:rPr>
          <w:rFonts w:ascii="Helvetica" w:hAnsi="Helvetica"/>
        </w:rPr>
      </w:pPr>
      <w:r>
        <w:rPr>
          <w:rFonts w:ascii="Helvetica" w:hAnsi="Helvetica"/>
        </w:rPr>
        <w:t>Our schools are also unique and different.  They range from one to th</w:t>
      </w:r>
      <w:r w:rsidR="00204B5F">
        <w:rPr>
          <w:rFonts w:ascii="Helvetica" w:hAnsi="Helvetica"/>
        </w:rPr>
        <w:t>ree forms of entry but capitalis</w:t>
      </w:r>
      <w:r>
        <w:rPr>
          <w:rFonts w:ascii="Helvetica" w:hAnsi="Helvetica"/>
        </w:rPr>
        <w:t xml:space="preserve">e on the Inspire Partnership ethos of collaboration.  If you work with us, you will be provided with opportunities to learn with other schools and benefit from specialist teachers.  </w:t>
      </w:r>
      <w:r w:rsidR="00B7415B" w:rsidRPr="00B7415B">
        <w:rPr>
          <w:rFonts w:ascii="Helvetica" w:hAnsi="Helvetica"/>
        </w:rPr>
        <w:t xml:space="preserve">Whether you are an NQT or an aspiring senior leader, successful candidates will be guaranteed of working with outstanding leadership and </w:t>
      </w:r>
      <w:r>
        <w:rPr>
          <w:rFonts w:ascii="Helvetica" w:hAnsi="Helvetica"/>
        </w:rPr>
        <w:t>receiving</w:t>
      </w:r>
      <w:r w:rsidR="00B7415B" w:rsidRPr="00B7415B">
        <w:rPr>
          <w:rFonts w:ascii="Helvetica" w:hAnsi="Helvetica"/>
        </w:rPr>
        <w:t xml:space="preserve"> the very best support. </w:t>
      </w:r>
    </w:p>
    <w:p w14:paraId="418FA063" w14:textId="77777777" w:rsidR="00B7415B" w:rsidRPr="00B7415B" w:rsidRDefault="00B7415B" w:rsidP="00B7415B">
      <w:pPr>
        <w:rPr>
          <w:rFonts w:ascii="Helvetica" w:hAnsi="Helvetica"/>
        </w:rPr>
      </w:pPr>
    </w:p>
    <w:p w14:paraId="3E08DD37" w14:textId="3BDDE2B6" w:rsidR="00B7415B" w:rsidRPr="00B7415B" w:rsidRDefault="00B7415B" w:rsidP="00B7415B">
      <w:pPr>
        <w:rPr>
          <w:rFonts w:ascii="Helvetica" w:hAnsi="Helvetica"/>
        </w:rPr>
      </w:pPr>
      <w:r w:rsidRPr="00B7415B">
        <w:rPr>
          <w:rFonts w:ascii="Helvetica" w:hAnsi="Helvetica"/>
        </w:rPr>
        <w:t xml:space="preserve">If you think this opportunity could be for you, </w:t>
      </w:r>
      <w:r w:rsidR="00204B5F">
        <w:rPr>
          <w:rFonts w:ascii="Helvetica" w:hAnsi="Helvetica"/>
        </w:rPr>
        <w:t xml:space="preserve">we welcome your application and would encourage you to </w:t>
      </w:r>
      <w:r w:rsidR="00C71042">
        <w:rPr>
          <w:rFonts w:ascii="Helvetica" w:hAnsi="Helvetica"/>
        </w:rPr>
        <w:t>visit our schools to learn more about our ethos and philosophy.</w:t>
      </w:r>
    </w:p>
    <w:p w14:paraId="751B6C5B" w14:textId="77777777" w:rsidR="00B7415B" w:rsidRPr="00B7415B" w:rsidRDefault="00B7415B" w:rsidP="00B7415B">
      <w:pPr>
        <w:rPr>
          <w:rFonts w:ascii="Helvetica" w:hAnsi="Helvetica"/>
        </w:rPr>
      </w:pPr>
    </w:p>
    <w:p w14:paraId="3818D60C" w14:textId="61F01086" w:rsidR="00B7415B" w:rsidRPr="00B7415B" w:rsidRDefault="00B7415B" w:rsidP="00B7415B">
      <w:pPr>
        <w:rPr>
          <w:rFonts w:ascii="Helvetica" w:hAnsi="Helvetica"/>
        </w:rPr>
      </w:pPr>
      <w:r w:rsidRPr="00B7415B">
        <w:rPr>
          <w:rFonts w:ascii="Helvetica" w:hAnsi="Helvetica"/>
        </w:rPr>
        <w:t>We look forward to meeting you</w:t>
      </w:r>
      <w:r w:rsidR="00C71042">
        <w:rPr>
          <w:rFonts w:ascii="Helvetica" w:hAnsi="Helvetica"/>
        </w:rPr>
        <w:t xml:space="preserve"> soon</w:t>
      </w:r>
      <w:r w:rsidRPr="00B7415B">
        <w:rPr>
          <w:rFonts w:ascii="Helvetica" w:hAnsi="Helvetica"/>
        </w:rPr>
        <w:t>.</w:t>
      </w:r>
    </w:p>
    <w:p w14:paraId="51B6C39D" w14:textId="77777777" w:rsidR="00C71042" w:rsidRDefault="00C71042" w:rsidP="00B7415B">
      <w:pPr>
        <w:rPr>
          <w:rFonts w:ascii="Helvetica" w:hAnsi="Helvetica"/>
        </w:rPr>
      </w:pPr>
    </w:p>
    <w:p w14:paraId="110F0F04" w14:textId="639B8656" w:rsidR="00B7415B" w:rsidRPr="00B7415B" w:rsidRDefault="00C71042" w:rsidP="00B7415B">
      <w:pPr>
        <w:rPr>
          <w:rFonts w:ascii="Helvetica" w:hAnsi="Helvetica"/>
        </w:rPr>
      </w:pPr>
      <w:r>
        <w:rPr>
          <w:rFonts w:ascii="Helvetica" w:hAnsi="Helvetica"/>
        </w:rPr>
        <w:t>Yours sincerely</w:t>
      </w:r>
    </w:p>
    <w:p w14:paraId="09BFB48B" w14:textId="607D89E0" w:rsidR="00B7415B" w:rsidRPr="00B7415B" w:rsidRDefault="00C71042" w:rsidP="00B7415B">
      <w:pPr>
        <w:rPr>
          <w:rFonts w:ascii="Helvetica" w:hAnsi="Helvetica"/>
        </w:rPr>
      </w:pPr>
      <w:r w:rsidRPr="00964F1D">
        <w:rPr>
          <w:rFonts w:ascii="Helvetica" w:hAnsi="Helvetica" w:cs="Euphemia UCAS"/>
          <w:noProof/>
          <w:sz w:val="23"/>
          <w:szCs w:val="23"/>
          <w:lang w:val="en-GB" w:eastAsia="en-GB"/>
        </w:rPr>
        <w:drawing>
          <wp:anchor distT="0" distB="0" distL="114300" distR="114300" simplePos="0" relativeHeight="251658240" behindDoc="0" locked="0" layoutInCell="1" allowOverlap="1" wp14:anchorId="242F6FE5" wp14:editId="7F83D924">
            <wp:simplePos x="0" y="0"/>
            <wp:positionH relativeFrom="column">
              <wp:posOffset>125730</wp:posOffset>
            </wp:positionH>
            <wp:positionV relativeFrom="paragraph">
              <wp:posOffset>130926</wp:posOffset>
            </wp:positionV>
            <wp:extent cx="1652905" cy="393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alphaModFix/>
                      <a:extLst>
                        <a:ext uri="{BEBA8EAE-BF5A-486C-A8C5-ECC9F3942E4B}">
                          <a14:imgProps xmlns:a14="http://schemas.microsoft.com/office/drawing/2010/main">
                            <a14:imgLayer r:embed="rId9">
                              <a14:imgEffect>
                                <a14:colorTemperature colorTemp="8071"/>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14948" r="4264" b="15449"/>
                    <a:stretch/>
                  </pic:blipFill>
                  <pic:spPr bwMode="auto">
                    <a:xfrm>
                      <a:off x="0" y="0"/>
                      <a:ext cx="1652905"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373B5" w14:textId="2ECD9C90" w:rsidR="00C71042" w:rsidRDefault="00C71042" w:rsidP="00B7415B">
      <w:pPr>
        <w:rPr>
          <w:rFonts w:ascii="Helvetica" w:hAnsi="Helvetica"/>
        </w:rPr>
      </w:pPr>
    </w:p>
    <w:p w14:paraId="480AB6DA" w14:textId="77777777" w:rsidR="00C71042" w:rsidRDefault="00C71042" w:rsidP="00B7415B">
      <w:pPr>
        <w:rPr>
          <w:rFonts w:ascii="Helvetica" w:hAnsi="Helvetica"/>
        </w:rPr>
      </w:pPr>
    </w:p>
    <w:p w14:paraId="5E15A9B4" w14:textId="77777777" w:rsidR="00C71042" w:rsidRDefault="00C71042" w:rsidP="00B7415B">
      <w:pPr>
        <w:rPr>
          <w:rFonts w:ascii="Helvetica" w:hAnsi="Helvetica"/>
        </w:rPr>
      </w:pPr>
    </w:p>
    <w:p w14:paraId="1FEA3194" w14:textId="77777777" w:rsidR="00EC0C5B" w:rsidRDefault="00B7415B" w:rsidP="002766D6">
      <w:pPr>
        <w:rPr>
          <w:rFonts w:ascii="Helvetica" w:hAnsi="Helvetica"/>
        </w:rPr>
      </w:pPr>
      <w:r w:rsidRPr="00B7415B">
        <w:rPr>
          <w:rFonts w:ascii="Helvetica" w:hAnsi="Helvetica"/>
        </w:rPr>
        <w:t xml:space="preserve">Rob Carpenter </w:t>
      </w:r>
    </w:p>
    <w:p w14:paraId="2D32BD93" w14:textId="705E7EA5" w:rsidR="002766D6" w:rsidRPr="00C71042" w:rsidRDefault="00C71042" w:rsidP="002766D6">
      <w:pPr>
        <w:rPr>
          <w:rFonts w:ascii="Helvetica" w:hAnsi="Helvetica"/>
        </w:rPr>
        <w:sectPr w:rsidR="002766D6" w:rsidRPr="00C71042" w:rsidSect="00964F1D">
          <w:headerReference w:type="first" r:id="rId10"/>
          <w:footerReference w:type="first" r:id="rId11"/>
          <w:type w:val="continuous"/>
          <w:pgSz w:w="11910" w:h="16840"/>
          <w:pgMar w:top="1134" w:right="1021" w:bottom="1513" w:left="1134" w:header="720" w:footer="459" w:gutter="0"/>
          <w:cols w:space="720"/>
          <w:titlePg/>
          <w:docGrid w:linePitch="299"/>
        </w:sectPr>
      </w:pPr>
      <w:r>
        <w:rPr>
          <w:rFonts w:ascii="Helvetica" w:hAnsi="Helvetica"/>
        </w:rPr>
        <w:t xml:space="preserve">CEO Inspire </w:t>
      </w:r>
      <w:r w:rsidR="00EC0C5B">
        <w:rPr>
          <w:rFonts w:ascii="Helvetica" w:hAnsi="Helvetica"/>
        </w:rPr>
        <w:t>Partnership</w:t>
      </w:r>
    </w:p>
    <w:p w14:paraId="3F105646" w14:textId="5B195600" w:rsidR="00964F1D" w:rsidRPr="00964F1D" w:rsidRDefault="00964F1D" w:rsidP="002766D6">
      <w:pPr>
        <w:rPr>
          <w:rFonts w:ascii="Helvetica" w:hAnsi="Helvetica" w:cs="Euphemia UCAS"/>
          <w:sz w:val="24"/>
          <w:szCs w:val="24"/>
        </w:rPr>
        <w:sectPr w:rsidR="00964F1D" w:rsidRPr="00964F1D" w:rsidSect="00964F1D">
          <w:type w:val="continuous"/>
          <w:pgSz w:w="11910" w:h="16840"/>
          <w:pgMar w:top="1134" w:right="1021" w:bottom="1513" w:left="1134" w:header="720" w:footer="459" w:gutter="0"/>
          <w:cols w:num="2" w:space="720"/>
          <w:titlePg/>
          <w:docGrid w:linePitch="299"/>
        </w:sectPr>
      </w:pPr>
    </w:p>
    <w:p w14:paraId="50845C1B" w14:textId="0E9F7D6F" w:rsidR="00790EF5" w:rsidRPr="002766D6" w:rsidRDefault="00790EF5" w:rsidP="002766D6">
      <w:pPr>
        <w:rPr>
          <w:rFonts w:eastAsia="Arial" w:cs="Arial"/>
          <w:sz w:val="24"/>
        </w:rPr>
      </w:pPr>
    </w:p>
    <w:sectPr w:rsidR="00790EF5" w:rsidRPr="002766D6" w:rsidSect="00964F1D">
      <w:type w:val="continuous"/>
      <w:pgSz w:w="11910" w:h="16840"/>
      <w:pgMar w:top="1134" w:right="1021" w:bottom="1513" w:left="1134" w:header="720" w:footer="459"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9ACC1" w14:textId="77777777" w:rsidR="00C66451" w:rsidRDefault="00C66451" w:rsidP="00E4035C">
      <w:r>
        <w:separator/>
      </w:r>
    </w:p>
  </w:endnote>
  <w:endnote w:type="continuationSeparator" w:id="0">
    <w:p w14:paraId="78B87DD0" w14:textId="77777777" w:rsidR="00C66451" w:rsidRDefault="00C66451" w:rsidP="00E40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Euphemia UCAS">
    <w:charset w:val="B1"/>
    <w:family w:val="swiss"/>
    <w:pitch w:val="variable"/>
    <w:sig w:usb0="80000863" w:usb1="00000000" w:usb2="00002000" w:usb3="00000000" w:csb0="000001F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02679" w14:textId="57A69A45" w:rsidR="00BC6CC6" w:rsidRDefault="002766D6" w:rsidP="002766D6">
    <w:pPr>
      <w:pStyle w:val="Footer"/>
      <w:ind w:right="35"/>
      <w:rPr>
        <w:sz w:val="16"/>
        <w:szCs w:val="16"/>
      </w:rPr>
    </w:pPr>
    <w:r>
      <w:rPr>
        <w:noProof/>
        <w:lang w:val="en-GB" w:eastAsia="en-GB"/>
      </w:rPr>
      <w:drawing>
        <wp:anchor distT="0" distB="0" distL="114300" distR="114300" simplePos="0" relativeHeight="251681792" behindDoc="1" locked="0" layoutInCell="1" allowOverlap="1" wp14:anchorId="00826F99" wp14:editId="74E9BF2B">
          <wp:simplePos x="0" y="0"/>
          <wp:positionH relativeFrom="column">
            <wp:posOffset>3096997</wp:posOffset>
          </wp:positionH>
          <wp:positionV relativeFrom="paragraph">
            <wp:posOffset>77248</wp:posOffset>
          </wp:positionV>
          <wp:extent cx="3476847" cy="61595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73" t="88709" r="29831" b="3491"/>
                  <a:stretch/>
                </pic:blipFill>
                <pic:spPr bwMode="auto">
                  <a:xfrm>
                    <a:off x="0" y="0"/>
                    <a:ext cx="3482559" cy="616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0EF90" w14:textId="3E90E4CE" w:rsidR="00BC6CC6" w:rsidRPr="00B313E5" w:rsidRDefault="00BC6CC6" w:rsidP="002766D6">
    <w:pPr>
      <w:pStyle w:val="Footer"/>
      <w:rPr>
        <w:sz w:val="16"/>
        <w:szCs w:val="16"/>
      </w:rPr>
    </w:pPr>
    <w:r w:rsidRPr="00B313E5">
      <w:rPr>
        <w:sz w:val="16"/>
        <w:szCs w:val="16"/>
      </w:rPr>
      <w:t>Inspire Partnership Academy Trust</w:t>
    </w:r>
  </w:p>
  <w:p w14:paraId="59C327AD" w14:textId="5D99A35B" w:rsidR="00BC6CC6" w:rsidRPr="00B313E5" w:rsidRDefault="00BC6CC6" w:rsidP="002766D6">
    <w:pPr>
      <w:pStyle w:val="Footer"/>
      <w:rPr>
        <w:sz w:val="16"/>
        <w:szCs w:val="16"/>
      </w:rPr>
    </w:pPr>
    <w:r w:rsidRPr="00B313E5">
      <w:rPr>
        <w:sz w:val="16"/>
        <w:szCs w:val="16"/>
      </w:rPr>
      <w:t>Chief Executive Officer – Robert Carpenter</w:t>
    </w:r>
  </w:p>
  <w:p w14:paraId="2ED5F2D0" w14:textId="613BAA8D" w:rsidR="00BC6CC6" w:rsidRPr="00B313E5" w:rsidRDefault="00BC6CC6" w:rsidP="002766D6">
    <w:pPr>
      <w:pStyle w:val="Footer"/>
      <w:rPr>
        <w:sz w:val="16"/>
        <w:szCs w:val="16"/>
      </w:rPr>
    </w:pPr>
    <w:r w:rsidRPr="00B313E5">
      <w:rPr>
        <w:sz w:val="16"/>
        <w:szCs w:val="16"/>
      </w:rPr>
      <w:t>Registered Office – Sandbach Place, London SE18 7EX</w:t>
    </w:r>
  </w:p>
  <w:p w14:paraId="60D0DCAB" w14:textId="77777777" w:rsidR="00BC6CC6" w:rsidRPr="004A034A" w:rsidRDefault="00BC6CC6" w:rsidP="002766D6">
    <w:pPr>
      <w:pStyle w:val="Footer"/>
      <w:rPr>
        <w:sz w:val="16"/>
        <w:szCs w:val="16"/>
      </w:rPr>
    </w:pPr>
    <w:r>
      <w:rPr>
        <w:sz w:val="16"/>
        <w:szCs w:val="16"/>
      </w:rPr>
      <w:t>Registered in England Company Number –</w:t>
    </w:r>
    <w:r w:rsidRPr="00B313E5">
      <w:rPr>
        <w:sz w:val="16"/>
        <w:szCs w:val="16"/>
      </w:rPr>
      <w:t xml:space="preserve"> </w:t>
    </w:r>
    <w:r>
      <w:rPr>
        <w:sz w:val="16"/>
        <w:szCs w:val="16"/>
      </w:rPr>
      <w:t>10421212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44F16" w14:textId="77777777" w:rsidR="00C66451" w:rsidRDefault="00C66451" w:rsidP="00E4035C">
      <w:r>
        <w:separator/>
      </w:r>
    </w:p>
  </w:footnote>
  <w:footnote w:type="continuationSeparator" w:id="0">
    <w:p w14:paraId="38F8428F" w14:textId="77777777" w:rsidR="00C66451" w:rsidRDefault="00C66451" w:rsidP="00E403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4A08A" w14:textId="62028D6F" w:rsidR="00062A61" w:rsidRDefault="001C47B7" w:rsidP="002766D6">
    <w:pPr>
      <w:pStyle w:val="Header"/>
      <w:ind w:right="35"/>
      <w:jc w:val="right"/>
      <w:rPr>
        <w:rFonts w:ascii="Verdana" w:hAnsi="Verdana"/>
      </w:rPr>
    </w:pPr>
    <w:r>
      <w:rPr>
        <w:noProof/>
        <w:sz w:val="20"/>
        <w:szCs w:val="20"/>
        <w:lang w:val="en-GB" w:eastAsia="en-GB"/>
      </w:rPr>
      <w:drawing>
        <wp:anchor distT="0" distB="0" distL="114300" distR="114300" simplePos="0" relativeHeight="251679744" behindDoc="1" locked="0" layoutInCell="1" allowOverlap="1" wp14:anchorId="5ED2DF69" wp14:editId="53C8A344">
          <wp:simplePos x="0" y="0"/>
          <wp:positionH relativeFrom="margin">
            <wp:posOffset>4327333</wp:posOffset>
          </wp:positionH>
          <wp:positionV relativeFrom="paragraph">
            <wp:posOffset>-304800</wp:posOffset>
          </wp:positionV>
          <wp:extent cx="1950516" cy="13271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148" t="5730" r="62541" b="80704"/>
                  <a:stretch/>
                </pic:blipFill>
                <pic:spPr bwMode="auto">
                  <a:xfrm>
                    <a:off x="0" y="0"/>
                    <a:ext cx="1955399" cy="133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7DC10" w14:textId="7F43AAF6" w:rsidR="00062A61" w:rsidRDefault="002766D6" w:rsidP="002766D6">
    <w:pPr>
      <w:pStyle w:val="Header"/>
      <w:tabs>
        <w:tab w:val="clear" w:pos="4513"/>
        <w:tab w:val="clear" w:pos="9026"/>
        <w:tab w:val="left" w:pos="8374"/>
      </w:tabs>
      <w:rPr>
        <w:sz w:val="18"/>
        <w:szCs w:val="18"/>
      </w:rPr>
    </w:pPr>
    <w:r>
      <w:rPr>
        <w:sz w:val="18"/>
        <w:szCs w:val="18"/>
      </w:rPr>
      <w:tab/>
    </w:r>
  </w:p>
  <w:p w14:paraId="149A293D" w14:textId="4D168626" w:rsidR="002507E3" w:rsidRPr="00B7044A" w:rsidRDefault="002507E3" w:rsidP="00B7044A">
    <w:pPr>
      <w:widowControl/>
      <w:tabs>
        <w:tab w:val="center" w:pos="4513"/>
        <w:tab w:val="right" w:pos="9026"/>
      </w:tabs>
      <w:autoSpaceDE/>
      <w:autoSpaceDN/>
      <w:ind w:left="-450"/>
      <w:outlineLvl w:val="0"/>
      <w:rPr>
        <w:sz w:val="18"/>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344EB"/>
    <w:multiLevelType w:val="hybridMultilevel"/>
    <w:tmpl w:val="F8962534"/>
    <w:lvl w:ilvl="0" w:tplc="8290616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C4CD3"/>
    <w:multiLevelType w:val="hybridMultilevel"/>
    <w:tmpl w:val="EC4C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E462F"/>
    <w:multiLevelType w:val="hybridMultilevel"/>
    <w:tmpl w:val="7872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C75395"/>
    <w:multiLevelType w:val="hybridMultilevel"/>
    <w:tmpl w:val="E272ECBE"/>
    <w:lvl w:ilvl="0" w:tplc="217600BE">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919CA"/>
    <w:multiLevelType w:val="hybridMultilevel"/>
    <w:tmpl w:val="A7062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4B1548"/>
    <w:multiLevelType w:val="hybridMultilevel"/>
    <w:tmpl w:val="3C88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72326E"/>
    <w:multiLevelType w:val="hybridMultilevel"/>
    <w:tmpl w:val="BE64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DF5DD2"/>
    <w:multiLevelType w:val="hybridMultilevel"/>
    <w:tmpl w:val="0408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3"/>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499"/>
    <w:rsid w:val="00012F62"/>
    <w:rsid w:val="00043E87"/>
    <w:rsid w:val="00062A61"/>
    <w:rsid w:val="000D74EC"/>
    <w:rsid w:val="000F174E"/>
    <w:rsid w:val="00113E00"/>
    <w:rsid w:val="00162188"/>
    <w:rsid w:val="001C47B7"/>
    <w:rsid w:val="001C6E23"/>
    <w:rsid w:val="001D0941"/>
    <w:rsid w:val="00204B5F"/>
    <w:rsid w:val="002053EB"/>
    <w:rsid w:val="00211AFF"/>
    <w:rsid w:val="002463F3"/>
    <w:rsid w:val="002507E3"/>
    <w:rsid w:val="002737DD"/>
    <w:rsid w:val="002766D6"/>
    <w:rsid w:val="0029325E"/>
    <w:rsid w:val="002D3E7D"/>
    <w:rsid w:val="002F61C8"/>
    <w:rsid w:val="003154EC"/>
    <w:rsid w:val="003260C4"/>
    <w:rsid w:val="00327342"/>
    <w:rsid w:val="003408C1"/>
    <w:rsid w:val="003C1E19"/>
    <w:rsid w:val="003E3DC7"/>
    <w:rsid w:val="003F1249"/>
    <w:rsid w:val="00413B57"/>
    <w:rsid w:val="0042658F"/>
    <w:rsid w:val="00445102"/>
    <w:rsid w:val="00454D80"/>
    <w:rsid w:val="00476C6B"/>
    <w:rsid w:val="004A034A"/>
    <w:rsid w:val="004A2981"/>
    <w:rsid w:val="004C0818"/>
    <w:rsid w:val="00506833"/>
    <w:rsid w:val="0055429D"/>
    <w:rsid w:val="00563394"/>
    <w:rsid w:val="00573B91"/>
    <w:rsid w:val="005D3899"/>
    <w:rsid w:val="005D5382"/>
    <w:rsid w:val="00602C69"/>
    <w:rsid w:val="00617301"/>
    <w:rsid w:val="006847EE"/>
    <w:rsid w:val="00693803"/>
    <w:rsid w:val="006B48FD"/>
    <w:rsid w:val="006C169D"/>
    <w:rsid w:val="006D01AB"/>
    <w:rsid w:val="0071630F"/>
    <w:rsid w:val="00753F67"/>
    <w:rsid w:val="00790EF5"/>
    <w:rsid w:val="008136DF"/>
    <w:rsid w:val="00823726"/>
    <w:rsid w:val="00835C1A"/>
    <w:rsid w:val="00850EDD"/>
    <w:rsid w:val="00874E8B"/>
    <w:rsid w:val="00892C41"/>
    <w:rsid w:val="00896C7F"/>
    <w:rsid w:val="008C419E"/>
    <w:rsid w:val="008C536C"/>
    <w:rsid w:val="008E274E"/>
    <w:rsid w:val="00901ECD"/>
    <w:rsid w:val="009131FE"/>
    <w:rsid w:val="00947CC3"/>
    <w:rsid w:val="00964F1D"/>
    <w:rsid w:val="00985992"/>
    <w:rsid w:val="00993EF3"/>
    <w:rsid w:val="00A009F3"/>
    <w:rsid w:val="00A06335"/>
    <w:rsid w:val="00A4368A"/>
    <w:rsid w:val="00A871BB"/>
    <w:rsid w:val="00AA6B75"/>
    <w:rsid w:val="00AB031B"/>
    <w:rsid w:val="00B03CDC"/>
    <w:rsid w:val="00B246BB"/>
    <w:rsid w:val="00B26440"/>
    <w:rsid w:val="00B640F8"/>
    <w:rsid w:val="00B7044A"/>
    <w:rsid w:val="00B7415B"/>
    <w:rsid w:val="00B81F63"/>
    <w:rsid w:val="00B83018"/>
    <w:rsid w:val="00B94C01"/>
    <w:rsid w:val="00BA6BD6"/>
    <w:rsid w:val="00BC0AB8"/>
    <w:rsid w:val="00BC6CC6"/>
    <w:rsid w:val="00C14FC9"/>
    <w:rsid w:val="00C66451"/>
    <w:rsid w:val="00C675F3"/>
    <w:rsid w:val="00C71042"/>
    <w:rsid w:val="00C8144F"/>
    <w:rsid w:val="00C835C6"/>
    <w:rsid w:val="00C857BA"/>
    <w:rsid w:val="00C86148"/>
    <w:rsid w:val="00D43492"/>
    <w:rsid w:val="00D8319D"/>
    <w:rsid w:val="00DD150B"/>
    <w:rsid w:val="00DD2E6E"/>
    <w:rsid w:val="00DE5D8C"/>
    <w:rsid w:val="00DF5651"/>
    <w:rsid w:val="00E35C07"/>
    <w:rsid w:val="00E4035C"/>
    <w:rsid w:val="00E57354"/>
    <w:rsid w:val="00E75A64"/>
    <w:rsid w:val="00EC0C5B"/>
    <w:rsid w:val="00EE2425"/>
    <w:rsid w:val="00F36537"/>
    <w:rsid w:val="00F37A74"/>
    <w:rsid w:val="00F4207B"/>
    <w:rsid w:val="00F4238D"/>
    <w:rsid w:val="00F43E1F"/>
    <w:rsid w:val="00F54299"/>
    <w:rsid w:val="00F73D8E"/>
    <w:rsid w:val="00F759DF"/>
    <w:rsid w:val="00F9454E"/>
    <w:rsid w:val="00FA2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86D2C0"/>
  <w15:docId w15:val="{33797501-F6BC-4322-B2AA-E6711FE0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Century Gothic" w:eastAsia="Century Gothic" w:hAnsi="Century Gothic" w:cs="Century Gothic"/>
      <w:sz w:val="22"/>
      <w:szCs w:val="22"/>
      <w:lang w:val="en-US" w:eastAsia="en-US"/>
    </w:rPr>
  </w:style>
  <w:style w:type="paragraph" w:styleId="Heading1">
    <w:name w:val="heading 1"/>
    <w:basedOn w:val="Normal"/>
    <w:next w:val="Normal"/>
    <w:link w:val="Heading1Char"/>
    <w:uiPriority w:val="9"/>
    <w:qFormat/>
    <w:rsid w:val="004A034A"/>
    <w:pPr>
      <w:keepNext/>
      <w:widowControl/>
      <w:autoSpaceDE/>
      <w:autoSpaceDN/>
      <w:jc w:val="both"/>
      <w:outlineLvl w:val="0"/>
    </w:pPr>
    <w:rPr>
      <w:rFonts w:eastAsiaTheme="minorHAnsi" w:cs="Times New Roman"/>
      <w:b/>
      <w:color w:val="000000" w:themeColor="text1"/>
      <w:sz w:val="24"/>
      <w:lang w:val="en-GB" w:eastAsia="en-GB"/>
    </w:rPr>
  </w:style>
  <w:style w:type="paragraph" w:styleId="Heading2">
    <w:name w:val="heading 2"/>
    <w:basedOn w:val="Normal"/>
    <w:next w:val="Normal"/>
    <w:link w:val="Heading2Char"/>
    <w:uiPriority w:val="9"/>
    <w:unhideWhenUsed/>
    <w:qFormat/>
    <w:rsid w:val="004A034A"/>
    <w:pPr>
      <w:keepNext/>
      <w:widowControl/>
      <w:autoSpaceDE/>
      <w:autoSpaceDN/>
      <w:outlineLvl w:val="1"/>
    </w:pPr>
    <w:rPr>
      <w:rFonts w:eastAsia="Arial" w:cs="Arial"/>
      <w:b/>
      <w:sz w:val="24"/>
      <w:lang w:val="en-GB" w:eastAsia="en-GB"/>
    </w:rPr>
  </w:style>
  <w:style w:type="paragraph" w:styleId="Heading3">
    <w:name w:val="heading 3"/>
    <w:basedOn w:val="Normal"/>
    <w:next w:val="Normal"/>
    <w:link w:val="Heading3Char"/>
    <w:uiPriority w:val="9"/>
    <w:unhideWhenUsed/>
    <w:qFormat/>
    <w:rsid w:val="00823726"/>
    <w:pPr>
      <w:keepNext/>
      <w:outlineLvl w:val="2"/>
    </w:pPr>
    <w:rPr>
      <w:rFonts w:eastAsia="Arial" w:cs="Arial"/>
      <w:b/>
      <w:color w:val="000000" w:themeColor="text1"/>
    </w:rPr>
  </w:style>
  <w:style w:type="paragraph" w:styleId="Heading4">
    <w:name w:val="heading 4"/>
    <w:basedOn w:val="Normal"/>
    <w:next w:val="Normal"/>
    <w:link w:val="Heading4Char"/>
    <w:uiPriority w:val="9"/>
    <w:unhideWhenUsed/>
    <w:qFormat/>
    <w:rsid w:val="004A034A"/>
    <w:pPr>
      <w:keepNext/>
      <w:widowControl/>
      <w:pBdr>
        <w:top w:val="nil"/>
        <w:left w:val="nil"/>
        <w:bottom w:val="nil"/>
        <w:right w:val="nil"/>
        <w:between w:val="nil"/>
      </w:pBdr>
      <w:autoSpaceDE/>
      <w:autoSpaceDN/>
      <w:contextualSpacing/>
      <w:jc w:val="both"/>
      <w:outlineLvl w:val="3"/>
    </w:pPr>
    <w:rPr>
      <w:rFonts w:eastAsiaTheme="minorHAnsi" w:cs="Times New Roman"/>
      <w:b/>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35C"/>
    <w:pPr>
      <w:tabs>
        <w:tab w:val="center" w:pos="4513"/>
        <w:tab w:val="right" w:pos="9026"/>
      </w:tabs>
    </w:pPr>
  </w:style>
  <w:style w:type="character" w:customStyle="1" w:styleId="HeaderChar">
    <w:name w:val="Header Char"/>
    <w:link w:val="Header"/>
    <w:uiPriority w:val="99"/>
    <w:rsid w:val="00E4035C"/>
    <w:rPr>
      <w:rFonts w:ascii="Century Gothic" w:eastAsia="Century Gothic" w:hAnsi="Century Gothic" w:cs="Century Gothic"/>
    </w:rPr>
  </w:style>
  <w:style w:type="paragraph" w:styleId="Footer">
    <w:name w:val="footer"/>
    <w:basedOn w:val="Normal"/>
    <w:link w:val="FooterChar"/>
    <w:uiPriority w:val="99"/>
    <w:unhideWhenUsed/>
    <w:rsid w:val="00E4035C"/>
    <w:pPr>
      <w:tabs>
        <w:tab w:val="center" w:pos="4513"/>
        <w:tab w:val="right" w:pos="9026"/>
      </w:tabs>
    </w:pPr>
  </w:style>
  <w:style w:type="character" w:customStyle="1" w:styleId="FooterChar">
    <w:name w:val="Footer Char"/>
    <w:link w:val="Footer"/>
    <w:uiPriority w:val="99"/>
    <w:rsid w:val="00E4035C"/>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E4035C"/>
    <w:rPr>
      <w:rFonts w:ascii="Tahoma" w:hAnsi="Tahoma" w:cs="Tahoma"/>
      <w:sz w:val="16"/>
      <w:szCs w:val="16"/>
    </w:rPr>
  </w:style>
  <w:style w:type="character" w:customStyle="1" w:styleId="BalloonTextChar">
    <w:name w:val="Balloon Text Char"/>
    <w:link w:val="BalloonText"/>
    <w:uiPriority w:val="99"/>
    <w:semiHidden/>
    <w:rsid w:val="00E4035C"/>
    <w:rPr>
      <w:rFonts w:ascii="Tahoma" w:eastAsia="Century Gothic" w:hAnsi="Tahoma" w:cs="Tahoma"/>
      <w:sz w:val="16"/>
      <w:szCs w:val="16"/>
    </w:rPr>
  </w:style>
  <w:style w:type="paragraph" w:styleId="NoSpacing">
    <w:name w:val="No Spacing"/>
    <w:uiPriority w:val="1"/>
    <w:qFormat/>
    <w:rsid w:val="006B48FD"/>
    <w:pPr>
      <w:widowControl w:val="0"/>
      <w:autoSpaceDE w:val="0"/>
      <w:autoSpaceDN w:val="0"/>
    </w:pPr>
    <w:rPr>
      <w:rFonts w:ascii="Century Gothic" w:eastAsia="Century Gothic" w:hAnsi="Century Gothic" w:cs="Century Gothic"/>
      <w:sz w:val="22"/>
      <w:szCs w:val="22"/>
      <w:lang w:val="en-US" w:eastAsia="en-US"/>
    </w:rPr>
  </w:style>
  <w:style w:type="character" w:styleId="Hyperlink">
    <w:name w:val="Hyperlink"/>
    <w:uiPriority w:val="99"/>
    <w:unhideWhenUsed/>
    <w:rsid w:val="006B48FD"/>
    <w:rPr>
      <w:color w:val="0000FF"/>
      <w:u w:val="single"/>
    </w:rPr>
  </w:style>
  <w:style w:type="character" w:customStyle="1" w:styleId="Heading1Char">
    <w:name w:val="Heading 1 Char"/>
    <w:basedOn w:val="DefaultParagraphFont"/>
    <w:link w:val="Heading1"/>
    <w:uiPriority w:val="9"/>
    <w:rsid w:val="004A034A"/>
    <w:rPr>
      <w:rFonts w:ascii="Century Gothic" w:eastAsiaTheme="minorHAnsi" w:hAnsi="Century Gothic"/>
      <w:b/>
      <w:color w:val="000000" w:themeColor="text1"/>
      <w:sz w:val="24"/>
      <w:szCs w:val="22"/>
    </w:rPr>
  </w:style>
  <w:style w:type="character" w:customStyle="1" w:styleId="Heading2Char">
    <w:name w:val="Heading 2 Char"/>
    <w:basedOn w:val="DefaultParagraphFont"/>
    <w:link w:val="Heading2"/>
    <w:uiPriority w:val="9"/>
    <w:rsid w:val="004A034A"/>
    <w:rPr>
      <w:rFonts w:ascii="Century Gothic" w:eastAsia="Arial" w:hAnsi="Century Gothic" w:cs="Arial"/>
      <w:b/>
      <w:sz w:val="24"/>
      <w:szCs w:val="22"/>
    </w:rPr>
  </w:style>
  <w:style w:type="character" w:customStyle="1" w:styleId="Heading4Char">
    <w:name w:val="Heading 4 Char"/>
    <w:basedOn w:val="DefaultParagraphFont"/>
    <w:link w:val="Heading4"/>
    <w:uiPriority w:val="9"/>
    <w:rsid w:val="004A034A"/>
    <w:rPr>
      <w:rFonts w:ascii="Century Gothic" w:eastAsiaTheme="minorHAnsi" w:hAnsi="Century Gothic"/>
      <w:b/>
      <w:color w:val="000000"/>
      <w:sz w:val="24"/>
      <w:szCs w:val="22"/>
    </w:rPr>
  </w:style>
  <w:style w:type="table" w:styleId="TableGrid">
    <w:name w:val="Table Grid"/>
    <w:basedOn w:val="TableNormal"/>
    <w:uiPriority w:val="59"/>
    <w:rsid w:val="00C81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3726"/>
    <w:rPr>
      <w:rFonts w:ascii="Century Gothic" w:eastAsia="Arial" w:hAnsi="Century Gothic" w:cs="Arial"/>
      <w:b/>
      <w:color w:val="000000" w:themeColor="text1"/>
      <w:sz w:val="22"/>
      <w:szCs w:val="22"/>
      <w:lang w:val="en-US" w:eastAsia="en-US"/>
    </w:rPr>
  </w:style>
  <w:style w:type="paragraph" w:customStyle="1" w:styleId="Default">
    <w:name w:val="Default"/>
    <w:rsid w:val="00823726"/>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09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E74BD-6A5A-4B9F-A8F6-1080F0815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3B206132</Template>
  <TotalTime>0</TotalTime>
  <Pages>2</Pages>
  <Words>339</Words>
  <Characters>1936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Brew</dc:creator>
  <cp:lastModifiedBy>Sally Male</cp:lastModifiedBy>
  <cp:revision>2</cp:revision>
  <cp:lastPrinted>2018-01-11T13:49:00Z</cp:lastPrinted>
  <dcterms:created xsi:type="dcterms:W3CDTF">2018-11-05T11:16:00Z</dcterms:created>
  <dcterms:modified xsi:type="dcterms:W3CDTF">2018-11-05T11:16:00Z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Creator">
    <vt:lpwstr>Microsoft® Word 2016</vt:lpwstr>
  </property>
  <property fmtid="{D5CDD505-2E9C-101B-9397-08002B2CF9AE}" pid="4" name="LastSaved">
    <vt:filetime>2017-04-27T00:00:00Z</vt:filetime>
  </property>
</Properties>
</file>