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3BE" w:rsidRPr="00D61059" w:rsidRDefault="004F23BE" w:rsidP="004F23BE">
      <w:pPr>
        <w:spacing w:after="0"/>
        <w:rPr>
          <w:sz w:val="18"/>
          <w:szCs w:val="18"/>
        </w:rPr>
      </w:pPr>
    </w:p>
    <w:p w:rsidR="00A50168" w:rsidRPr="005B6EA5" w:rsidRDefault="00A50168" w:rsidP="00A501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5B6EA5">
        <w:rPr>
          <w:rFonts w:ascii="Arial" w:hAnsi="Arial" w:cs="Arial"/>
          <w:b/>
          <w:sz w:val="20"/>
        </w:rPr>
        <w:t>PERSON SPECIFICATION</w:t>
      </w:r>
    </w:p>
    <w:p w:rsidR="00A50168" w:rsidRPr="005B6EA5" w:rsidRDefault="00A50168" w:rsidP="00A5016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</w:rPr>
      </w:pPr>
      <w:r w:rsidRPr="005B6EA5">
        <w:rPr>
          <w:rFonts w:ascii="Arial" w:hAnsi="Arial" w:cs="Arial"/>
          <w:b/>
          <w:sz w:val="20"/>
        </w:rPr>
        <w:t>TEACHING ASSISTANT – GRADE 4</w:t>
      </w:r>
    </w:p>
    <w:p w:rsidR="00A50168" w:rsidRPr="005B6EA5" w:rsidRDefault="00A50168" w:rsidP="00A5016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4"/>
          <w:lang w:eastAsia="en-GB"/>
        </w:rPr>
      </w:pPr>
    </w:p>
    <w:tbl>
      <w:tblPr>
        <w:tblW w:w="10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25"/>
        <w:gridCol w:w="4962"/>
        <w:gridCol w:w="425"/>
      </w:tblGrid>
      <w:tr w:rsidR="00A50168" w:rsidRPr="005B6EA5" w:rsidTr="003617DF">
        <w:trPr>
          <w:trHeight w:val="293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vAlign w:val="center"/>
            <w:hideMark/>
          </w:tcPr>
          <w:p w:rsidR="00A50168" w:rsidRPr="005B6EA5" w:rsidRDefault="00A50168" w:rsidP="003617D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color w:val="FFFFFF"/>
                <w:sz w:val="20"/>
                <w:szCs w:val="20"/>
              </w:rPr>
              <w:t>Essential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vAlign w:val="center"/>
          </w:tcPr>
          <w:p w:rsidR="00A50168" w:rsidRPr="005B6EA5" w:rsidRDefault="00A50168" w:rsidP="003617D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  <w:vAlign w:val="center"/>
            <w:hideMark/>
          </w:tcPr>
          <w:p w:rsidR="00A50168" w:rsidRPr="005B6EA5" w:rsidRDefault="00A50168" w:rsidP="003617D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color w:val="FFFFFF"/>
                <w:sz w:val="20"/>
                <w:szCs w:val="20"/>
              </w:rPr>
              <w:t>Desirable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33"/>
          </w:tcPr>
          <w:p w:rsidR="00A50168" w:rsidRPr="005B6EA5" w:rsidRDefault="00A50168" w:rsidP="003617DF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A50168" w:rsidRPr="005B6EA5" w:rsidTr="003617DF">
        <w:trPr>
          <w:trHeight w:val="1438"/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Qualifications</w:t>
            </w:r>
          </w:p>
          <w:p w:rsidR="00A50168" w:rsidRPr="005B6EA5" w:rsidRDefault="00A50168" w:rsidP="00A5016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Commitment to undertaking training to achieve relevant qualifications if necessary</w:t>
            </w:r>
          </w:p>
          <w:p w:rsidR="00A50168" w:rsidRPr="005B6EA5" w:rsidRDefault="00A50168" w:rsidP="00A50168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 – C GCSE or equivalent in English &amp; Maths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Qualifications</w:t>
            </w:r>
          </w:p>
          <w:p w:rsidR="00A50168" w:rsidRPr="005B6EA5" w:rsidRDefault="00A50168" w:rsidP="00A5016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NVQ Level 2 or equivalent</w:t>
            </w:r>
          </w:p>
          <w:p w:rsidR="00A50168" w:rsidRPr="005B6EA5" w:rsidRDefault="00A50168" w:rsidP="00A5016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 xml:space="preserve">Current </w:t>
            </w:r>
            <w:proofErr w:type="spellStart"/>
            <w:r w:rsidRPr="005B6EA5">
              <w:rPr>
                <w:rFonts w:ascii="Arial" w:hAnsi="Arial" w:cs="Arial"/>
                <w:sz w:val="20"/>
                <w:szCs w:val="20"/>
              </w:rPr>
              <w:t>approp</w:t>
            </w:r>
            <w:proofErr w:type="spellEnd"/>
          </w:p>
          <w:p w:rsidR="00A50168" w:rsidRPr="005B6EA5" w:rsidRDefault="00A50168" w:rsidP="00A50168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6EA5">
              <w:rPr>
                <w:rFonts w:ascii="Arial" w:hAnsi="Arial" w:cs="Arial"/>
                <w:sz w:val="20"/>
                <w:szCs w:val="20"/>
              </w:rPr>
              <w:t>riate</w:t>
            </w:r>
            <w:proofErr w:type="spellEnd"/>
            <w:r w:rsidRPr="005B6EA5">
              <w:rPr>
                <w:rFonts w:ascii="Arial" w:hAnsi="Arial" w:cs="Arial"/>
                <w:sz w:val="20"/>
                <w:szCs w:val="20"/>
              </w:rPr>
              <w:t xml:space="preserve"> First Aid Certificate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50168" w:rsidRPr="005B6EA5" w:rsidTr="003617DF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168" w:rsidRPr="005B6EA5" w:rsidRDefault="00A50168" w:rsidP="003617DF">
            <w:pPr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Experience</w:t>
            </w:r>
          </w:p>
          <w:p w:rsidR="00A50168" w:rsidRPr="005B6EA5" w:rsidRDefault="00A50168" w:rsidP="00A5016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Has experience of working with groups of children within the age-range of the school</w:t>
            </w:r>
          </w:p>
          <w:p w:rsidR="00A50168" w:rsidRPr="005B6EA5" w:rsidRDefault="00A50168" w:rsidP="003617DF">
            <w:pPr>
              <w:spacing w:after="0" w:line="240" w:lineRule="auto"/>
              <w:ind w:left="434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Experience</w:t>
            </w:r>
          </w:p>
          <w:p w:rsidR="00A50168" w:rsidRPr="005B6EA5" w:rsidRDefault="00A50168" w:rsidP="00A50168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Has experience of working with groups of SEN pupils within the age range of the school</w:t>
            </w:r>
          </w:p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50168" w:rsidRPr="005B6EA5" w:rsidTr="003617DF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Pupil Progress</w:t>
            </w:r>
          </w:p>
          <w:p w:rsidR="00A50168" w:rsidRPr="005B6EA5" w:rsidRDefault="00A50168" w:rsidP="00A5016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Ability to communicate well with children and adults</w:t>
            </w:r>
          </w:p>
          <w:p w:rsidR="00A50168" w:rsidRPr="005B6EA5" w:rsidRDefault="00A50168" w:rsidP="00A5016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Ability to provide safe and creative play</w:t>
            </w:r>
          </w:p>
          <w:p w:rsidR="00A50168" w:rsidRPr="005B6EA5" w:rsidRDefault="00A50168" w:rsidP="00A50168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Ability to work together with a team of support staff/classroom teacher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Pupil Progress</w:t>
            </w:r>
          </w:p>
          <w:p w:rsidR="00A50168" w:rsidRPr="005B6EA5" w:rsidRDefault="00A50168" w:rsidP="00A5016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Ability to create and maintain positive and supportive relationships with vulnerable pupils</w:t>
            </w:r>
          </w:p>
          <w:p w:rsidR="00A50168" w:rsidRPr="005B6EA5" w:rsidRDefault="00A50168" w:rsidP="00A50168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Awareness of strategies for the management of pupils with emotional and behavioural difficulties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50168" w:rsidRPr="005B6EA5" w:rsidTr="003617DF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Professional Practice</w:t>
            </w:r>
          </w:p>
          <w:p w:rsidR="00A50168" w:rsidRPr="005B6EA5" w:rsidRDefault="00A50168" w:rsidP="00A50168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 xml:space="preserve">Evidence of commitment to </w:t>
            </w:r>
            <w:proofErr w:type="spellStart"/>
            <w:r w:rsidRPr="005B6EA5">
              <w:rPr>
                <w:rFonts w:ascii="Arial" w:hAnsi="Arial" w:cs="Arial"/>
                <w:sz w:val="20"/>
                <w:szCs w:val="20"/>
              </w:rPr>
              <w:t>ongoing</w:t>
            </w:r>
            <w:proofErr w:type="spellEnd"/>
            <w:r w:rsidRPr="005B6EA5">
              <w:rPr>
                <w:rFonts w:ascii="Arial" w:hAnsi="Arial" w:cs="Arial"/>
                <w:sz w:val="20"/>
                <w:szCs w:val="20"/>
              </w:rPr>
              <w:t xml:space="preserve"> professional development</w:t>
            </w:r>
          </w:p>
          <w:p w:rsidR="00A50168" w:rsidRPr="005B6EA5" w:rsidRDefault="00A50168" w:rsidP="00A50168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Awareness of health &amp; safety issues</w:t>
            </w:r>
          </w:p>
          <w:p w:rsidR="00A50168" w:rsidRPr="005B6EA5" w:rsidRDefault="00A50168" w:rsidP="00A50168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Commitment to and understanding of the principles of equal opportunities and Children’s Rights.</w:t>
            </w:r>
          </w:p>
          <w:p w:rsidR="00A50168" w:rsidRPr="005B6EA5" w:rsidRDefault="00A50168" w:rsidP="00A50168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Disclosure and Barring Service (DBS) Certificate – this will need to be applied for if successful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Professional Practice</w:t>
            </w:r>
          </w:p>
          <w:p w:rsidR="00A50168" w:rsidRPr="005B6EA5" w:rsidRDefault="00A50168" w:rsidP="00A50168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Knowledge of child protection issues and procedures</w:t>
            </w:r>
          </w:p>
          <w:p w:rsidR="00A50168" w:rsidRPr="005B6EA5" w:rsidRDefault="00A50168" w:rsidP="00A50168">
            <w:pPr>
              <w:numPr>
                <w:ilvl w:val="1"/>
                <w:numId w:val="5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Evidence of commitment to the inclusion and acceptance of all pupils within the classroom</w:t>
            </w:r>
          </w:p>
          <w:p w:rsidR="00A50168" w:rsidRPr="005B6EA5" w:rsidRDefault="00A50168" w:rsidP="003617DF">
            <w:pPr>
              <w:spacing w:after="0" w:line="240" w:lineRule="auto"/>
              <w:ind w:left="4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50168" w:rsidRPr="005B6EA5" w:rsidTr="003617DF">
        <w:trPr>
          <w:jc w:val="center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Knowledge and Skills</w:t>
            </w:r>
          </w:p>
          <w:p w:rsidR="00A50168" w:rsidRPr="005B6EA5" w:rsidRDefault="00A50168" w:rsidP="00A50168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Effective use of ICT to support learning</w:t>
            </w:r>
          </w:p>
          <w:p w:rsidR="00A50168" w:rsidRPr="005B6EA5" w:rsidRDefault="00A50168" w:rsidP="00A50168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Us of other equipment technology – video, photocopier</w:t>
            </w:r>
          </w:p>
          <w:p w:rsidR="00A50168" w:rsidRPr="005B6EA5" w:rsidRDefault="00A50168" w:rsidP="00A50168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Understanding of relevant policies/codes of practice and awareness of relevant legislation</w:t>
            </w:r>
          </w:p>
          <w:p w:rsidR="00A50168" w:rsidRPr="005B6EA5" w:rsidRDefault="00A50168" w:rsidP="00A50168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General understanding of child development and learning</w:t>
            </w:r>
          </w:p>
          <w:p w:rsidR="00A50168" w:rsidRPr="005B6EA5" w:rsidRDefault="00A50168" w:rsidP="00A50168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Ability to relate well to children and adults</w:t>
            </w:r>
          </w:p>
          <w:p w:rsidR="00A50168" w:rsidRPr="005B6EA5" w:rsidRDefault="00A50168" w:rsidP="00A50168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Work constructively as part of a team, understanding classroom roles and responsibilities and your own position within these.</w:t>
            </w:r>
            <w:r w:rsidRPr="005B6EA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B6EA5">
              <w:rPr>
                <w:rFonts w:ascii="Arial" w:hAnsi="Arial" w:cs="Arial"/>
                <w:b/>
                <w:sz w:val="20"/>
                <w:szCs w:val="20"/>
              </w:rPr>
              <w:t>Knowledge and Skills</w:t>
            </w:r>
          </w:p>
          <w:p w:rsidR="00A50168" w:rsidRPr="005B6EA5" w:rsidRDefault="00A50168" w:rsidP="00A50168">
            <w:pPr>
              <w:numPr>
                <w:ilvl w:val="0"/>
                <w:numId w:val="7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B6EA5">
              <w:rPr>
                <w:rFonts w:ascii="Arial" w:hAnsi="Arial" w:cs="Arial"/>
                <w:sz w:val="20"/>
                <w:szCs w:val="20"/>
              </w:rPr>
              <w:t>Ability to self-evaluate learning needs and actively seek learning opportunities</w:t>
            </w:r>
          </w:p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68" w:rsidRPr="005B6EA5" w:rsidRDefault="00A50168" w:rsidP="003617D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421A1" w:rsidRPr="006421A1" w:rsidRDefault="006421A1" w:rsidP="00653A68">
      <w:pPr>
        <w:pStyle w:val="Heading2"/>
      </w:pPr>
      <w:bookmarkStart w:id="0" w:name="_GoBack"/>
      <w:bookmarkEnd w:id="0"/>
    </w:p>
    <w:sectPr w:rsidR="006421A1" w:rsidRPr="006421A1" w:rsidSect="00FC2F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674" w:right="424" w:bottom="144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9B4" w:rsidRDefault="000A09B4">
      <w:pPr>
        <w:spacing w:after="0" w:line="240" w:lineRule="auto"/>
      </w:pPr>
      <w:r>
        <w:separator/>
      </w:r>
    </w:p>
  </w:endnote>
  <w:endnote w:type="continuationSeparator" w:id="0">
    <w:p w:rsidR="000A09B4" w:rsidRDefault="000A0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188"/>
      <w:gridCol w:w="1188"/>
      <w:gridCol w:w="1188"/>
      <w:gridCol w:w="1188"/>
      <w:gridCol w:w="1187"/>
      <w:gridCol w:w="1188"/>
      <w:gridCol w:w="1188"/>
      <w:gridCol w:w="1188"/>
    </w:tblGrid>
    <w:tr w:rsidR="00FC2F82" w:rsidTr="007D788E">
      <w:trPr>
        <w:trHeight w:val="716"/>
        <w:jc w:val="center"/>
      </w:trPr>
      <w:tc>
        <w:tcPr>
          <w:tcW w:w="1188" w:type="dxa"/>
          <w:tcBorders>
            <w:top w:val="nil"/>
            <w:left w:val="nil"/>
            <w:bottom w:val="nil"/>
            <w:right w:val="nil"/>
          </w:tcBorders>
        </w:tcPr>
        <w:p w:rsidR="00FC2F82" w:rsidRDefault="007D788E" w:rsidP="007D788E">
          <w:pPr>
            <w:pStyle w:val="Footer"/>
            <w:ind w:left="-171"/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112072</wp:posOffset>
                </wp:positionV>
                <wp:extent cx="1120695" cy="431321"/>
                <wp:effectExtent l="0" t="0" r="3810" b="6985"/>
                <wp:wrapNone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0695" cy="4313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065D738" wp14:editId="2DFE3F09">
                <wp:extent cx="581025" cy="666750"/>
                <wp:effectExtent l="0" t="0" r="9525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DC4FEE2" wp14:editId="5972E9EF">
                <wp:extent cx="552450" cy="523875"/>
                <wp:effectExtent l="0" t="0" r="0" b="9525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8855AC1" wp14:editId="1EF76B4B">
                <wp:extent cx="628650" cy="428625"/>
                <wp:effectExtent l="0" t="0" r="0" b="9525"/>
                <wp:docPr id="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lum bright="14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91" t="131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7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14DBD32C" wp14:editId="5040F7EE">
                <wp:extent cx="542925" cy="542925"/>
                <wp:effectExtent l="0" t="0" r="9525" b="952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7744119" wp14:editId="71F23B8A">
                <wp:extent cx="619125" cy="571500"/>
                <wp:effectExtent l="0" t="0" r="9525" b="0"/>
                <wp:docPr id="26" name="Picture 26" descr="OL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OL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4E306B4" wp14:editId="4485250C">
                <wp:extent cx="257175" cy="571500"/>
                <wp:effectExtent l="0" t="0" r="9525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C2F82" w:rsidRDefault="00FC2F82">
          <w:pPr>
            <w:pStyle w:val="Footer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42EB085D" wp14:editId="4DACAACE">
                <wp:extent cx="609600" cy="581025"/>
                <wp:effectExtent l="0" t="0" r="0" b="9525"/>
                <wp:docPr id="29" name="Picture 0" descr="School Logo-Layout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School Logo-Layout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55" t="10347" r="21114" b="123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2F82" w:rsidRDefault="00FC2F82">
    <w:pPr>
      <w:pStyle w:val="Footer"/>
      <w:tabs>
        <w:tab w:val="clear" w:pos="4513"/>
        <w:tab w:val="clear" w:pos="9026"/>
        <w:tab w:val="left" w:pos="6495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The Dominic </w:t>
    </w:r>
    <w:proofErr w:type="spellStart"/>
    <w:r>
      <w:rPr>
        <w:rFonts w:ascii="Arial" w:hAnsi="Arial" w:cs="Arial"/>
        <w:sz w:val="16"/>
        <w:szCs w:val="16"/>
      </w:rPr>
      <w:t>Barberi</w:t>
    </w:r>
    <w:proofErr w:type="spellEnd"/>
    <w:r>
      <w:rPr>
        <w:rFonts w:ascii="Arial" w:hAnsi="Arial" w:cs="Arial"/>
        <w:sz w:val="16"/>
        <w:szCs w:val="16"/>
      </w:rPr>
      <w:t xml:space="preserve"> Multi Academy Company. A company limited by guarantee registered in </w:t>
    </w:r>
    <w:smartTag w:uri="urn:schemas-microsoft-com:office:smarttags" w:element="country-region">
      <w:r>
        <w:rPr>
          <w:rFonts w:ascii="Arial" w:hAnsi="Arial" w:cs="Arial"/>
          <w:sz w:val="16"/>
          <w:szCs w:val="16"/>
        </w:rPr>
        <w:t>England</w:t>
      </w:r>
    </w:smartTag>
    <w:r>
      <w:rPr>
        <w:rFonts w:ascii="Arial" w:hAnsi="Arial" w:cs="Arial"/>
        <w:sz w:val="16"/>
        <w:szCs w:val="16"/>
      </w:rPr>
      <w:t xml:space="preserve"> &amp; </w:t>
    </w:r>
    <w:smartTag w:uri="urn:schemas-microsoft-com:office:smarttags" w:element="country-region">
      <w:smartTag w:uri="urn:schemas-microsoft-com:office:smarttags" w:element="place">
        <w:r>
          <w:rPr>
            <w:rFonts w:ascii="Arial" w:hAnsi="Arial" w:cs="Arial"/>
            <w:sz w:val="16"/>
            <w:szCs w:val="16"/>
          </w:rPr>
          <w:t>Wales</w:t>
        </w:r>
      </w:smartTag>
    </w:smartTag>
    <w:r>
      <w:rPr>
        <w:rFonts w:ascii="Arial" w:hAnsi="Arial" w:cs="Arial"/>
        <w:sz w:val="16"/>
        <w:szCs w:val="16"/>
      </w:rPr>
      <w:t xml:space="preserve"> with company number 08453966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9B4" w:rsidRDefault="000A09B4">
      <w:pPr>
        <w:spacing w:after="0" w:line="240" w:lineRule="auto"/>
      </w:pPr>
      <w:r>
        <w:separator/>
      </w:r>
    </w:p>
  </w:footnote>
  <w:footnote w:type="continuationSeparator" w:id="0">
    <w:p w:rsidR="000A09B4" w:rsidRDefault="000A0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F82" w:rsidRPr="002C79DB" w:rsidRDefault="00677D6B">
    <w:pPr>
      <w:spacing w:after="0"/>
      <w:jc w:val="center"/>
      <w:rPr>
        <w:rFonts w:cs="Calibri"/>
        <w:b/>
        <w:sz w:val="24"/>
        <w:szCs w:val="24"/>
      </w:rPr>
    </w:pPr>
    <w:r w:rsidRPr="002C79DB">
      <w:rPr>
        <w:rFonts w:cs="Calibri"/>
        <w:noProof/>
        <w:lang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-97790</wp:posOffset>
          </wp:positionV>
          <wp:extent cx="628650" cy="1164166"/>
          <wp:effectExtent l="0" t="0" r="0" b="0"/>
          <wp:wrapNone/>
          <wp:docPr id="1" name="Picture 1" descr="Image result for archdiocese of birmingh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rchdiocese of birmingh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1164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79DB">
      <w:rPr>
        <w:rFonts w:cs="Calibri"/>
        <w:noProof/>
        <w:lang w:eastAsia="en-GB"/>
      </w:rPr>
      <w:drawing>
        <wp:anchor distT="0" distB="0" distL="114300" distR="114300" simplePos="0" relativeHeight="251658752" behindDoc="0" locked="0" layoutInCell="1" allowOverlap="1" wp14:anchorId="57E90612" wp14:editId="219AC4F2">
          <wp:simplePos x="0" y="0"/>
          <wp:positionH relativeFrom="column">
            <wp:posOffset>6090680</wp:posOffset>
          </wp:positionH>
          <wp:positionV relativeFrom="paragraph">
            <wp:posOffset>-202565</wp:posOffset>
          </wp:positionV>
          <wp:extent cx="908870" cy="1038225"/>
          <wp:effectExtent l="0" t="0" r="571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170" cy="104542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2F82" w:rsidRPr="002C79DB">
      <w:rPr>
        <w:rFonts w:cs="Calibri"/>
        <w:b/>
        <w:sz w:val="24"/>
        <w:szCs w:val="24"/>
      </w:rPr>
      <w:t>St Gregory the Great Catholic School</w:t>
    </w:r>
  </w:p>
  <w:p w:rsidR="00FC2F82" w:rsidRPr="002C79DB" w:rsidRDefault="00FC2F82">
    <w:pPr>
      <w:spacing w:after="0"/>
      <w:jc w:val="center"/>
      <w:rPr>
        <w:rFonts w:cs="Calibri"/>
        <w:i/>
        <w:sz w:val="24"/>
        <w:szCs w:val="24"/>
      </w:rPr>
    </w:pPr>
    <w:r w:rsidRPr="002C79DB">
      <w:rPr>
        <w:rFonts w:cs="Calibri"/>
        <w:i/>
        <w:sz w:val="24"/>
        <w:szCs w:val="24"/>
      </w:rPr>
      <w:t>All through school</w:t>
    </w:r>
    <w:r w:rsidR="00020496">
      <w:rPr>
        <w:rFonts w:cs="Calibri"/>
        <w:i/>
        <w:sz w:val="24"/>
        <w:szCs w:val="24"/>
      </w:rPr>
      <w:t xml:space="preserve"> for students aged</w:t>
    </w:r>
    <w:r w:rsidRPr="002C79DB">
      <w:rPr>
        <w:rFonts w:cs="Calibri"/>
        <w:i/>
        <w:sz w:val="24"/>
        <w:szCs w:val="24"/>
      </w:rPr>
      <w:t xml:space="preserve"> 3 – 19 </w:t>
    </w:r>
  </w:p>
  <w:p w:rsidR="00FC2F82" w:rsidRDefault="00677D6B" w:rsidP="00FC2F82">
    <w:pPr>
      <w:spacing w:after="0"/>
      <w:jc w:val="center"/>
      <w:rPr>
        <w:rFonts w:cs="Calibri"/>
      </w:rPr>
    </w:pPr>
    <w:r>
      <w:rPr>
        <w:rFonts w:cs="Calibri"/>
      </w:rPr>
      <w:t>Cricket Road, Oxford, OX4 3DR</w:t>
    </w:r>
  </w:p>
  <w:p w:rsidR="00677D6B" w:rsidRPr="00020496" w:rsidRDefault="00677D6B" w:rsidP="00677D6B">
    <w:pPr>
      <w:spacing w:after="0"/>
      <w:ind w:left="1440" w:firstLine="720"/>
      <w:rPr>
        <w:sz w:val="20"/>
        <w:szCs w:val="20"/>
      </w:rPr>
    </w:pPr>
    <w:r w:rsidRPr="00020496">
      <w:rPr>
        <w:sz w:val="20"/>
        <w:szCs w:val="20"/>
      </w:rPr>
      <w:t xml:space="preserve">  </w:t>
    </w:r>
    <w:r w:rsidR="000A2975">
      <w:rPr>
        <w:sz w:val="20"/>
        <w:szCs w:val="20"/>
      </w:rPr>
      <w:tab/>
    </w:r>
    <w:r w:rsidR="000A2975">
      <w:rPr>
        <w:sz w:val="20"/>
        <w:szCs w:val="20"/>
      </w:rPr>
      <w:tab/>
    </w:r>
    <w:r w:rsidRPr="00020496">
      <w:rPr>
        <w:sz w:val="20"/>
        <w:szCs w:val="20"/>
      </w:rPr>
      <w:t xml:space="preserve">    T: 01865 749933</w:t>
    </w:r>
    <w:r w:rsidR="000A2975">
      <w:rPr>
        <w:sz w:val="20"/>
        <w:szCs w:val="20"/>
      </w:rPr>
      <w:t xml:space="preserve">  </w:t>
    </w:r>
    <w:r w:rsidRPr="00020496">
      <w:rPr>
        <w:sz w:val="20"/>
        <w:szCs w:val="20"/>
      </w:rPr>
      <w:t>E: stgregory@dbmac.org.uk</w:t>
    </w:r>
  </w:p>
  <w:p w:rsidR="00B106ED" w:rsidRPr="00B106ED" w:rsidRDefault="00B106ED" w:rsidP="00B106ED">
    <w:pPr>
      <w:spacing w:after="0"/>
      <w:rPr>
        <w:rFonts w:cs="Calibri"/>
        <w:sz w:val="16"/>
        <w:szCs w:val="16"/>
      </w:rPr>
    </w:pPr>
  </w:p>
  <w:p w:rsidR="00FC2F82" w:rsidRPr="002C79DB" w:rsidRDefault="00FC2F82" w:rsidP="00B106ED">
    <w:pPr>
      <w:spacing w:after="0"/>
      <w:jc w:val="center"/>
      <w:rPr>
        <w:rFonts w:cs="Calibri"/>
      </w:rPr>
    </w:pPr>
    <w:r w:rsidRPr="002C79DB">
      <w:rPr>
        <w:rFonts w:cs="Calibri"/>
        <w:i/>
        <w:color w:val="222222"/>
        <w:sz w:val="24"/>
        <w:szCs w:val="24"/>
        <w:shd w:val="clear" w:color="auto" w:fill="FFFFFF"/>
      </w:rPr>
      <w:t>‘</w:t>
    </w:r>
    <w:proofErr w:type="gram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opera</w:t>
    </w:r>
    <w:proofErr w:type="gramEnd"/>
    <w:r w:rsidRPr="002C79DB">
      <w:rPr>
        <w:rFonts w:cs="Calibri"/>
        <w:i/>
        <w:color w:val="222222"/>
        <w:sz w:val="24"/>
        <w:szCs w:val="24"/>
        <w:shd w:val="clear" w:color="auto" w:fill="FFFFFF"/>
      </w:rPr>
      <w:t xml:space="preserve"> in </w:t>
    </w:r>
    <w:proofErr w:type="spellStart"/>
    <w:r w:rsidRPr="002C79DB">
      <w:rPr>
        <w:rFonts w:cs="Calibri"/>
        <w:i/>
        <w:color w:val="222222"/>
        <w:sz w:val="24"/>
        <w:szCs w:val="24"/>
        <w:shd w:val="clear" w:color="auto" w:fill="FFFFFF"/>
      </w:rPr>
      <w:t>caritate</w:t>
    </w:r>
    <w:proofErr w:type="spellEnd"/>
    <w:r w:rsidRPr="002C79DB">
      <w:rPr>
        <w:rFonts w:cs="Calibri"/>
        <w:i/>
        <w:color w:val="222222"/>
        <w:sz w:val="24"/>
        <w:szCs w:val="24"/>
        <w:shd w:val="clear" w:color="auto" w:fill="FFFFFF"/>
      </w:rPr>
      <w:t>’</w:t>
    </w:r>
  </w:p>
  <w:p w:rsidR="00FC2F82" w:rsidRPr="00B106ED" w:rsidRDefault="00FC2F82">
    <w:pPr>
      <w:tabs>
        <w:tab w:val="left" w:pos="9450"/>
      </w:tabs>
      <w:spacing w:after="0"/>
      <w:rPr>
        <w:rFonts w:cs="Calibri"/>
        <w:sz w:val="16"/>
        <w:szCs w:val="16"/>
      </w:rPr>
    </w:pPr>
  </w:p>
  <w:p w:rsidR="00FC2F82" w:rsidRPr="002C79DB" w:rsidRDefault="00FC2F82" w:rsidP="00020496">
    <w:pPr>
      <w:spacing w:after="0"/>
      <w:rPr>
        <w:rFonts w:cs="Calibri"/>
        <w:sz w:val="18"/>
        <w:szCs w:val="18"/>
      </w:rPr>
    </w:pPr>
    <w:r w:rsidRPr="002C79DB">
      <w:rPr>
        <w:rFonts w:cs="Calibri"/>
        <w:sz w:val="18"/>
        <w:szCs w:val="18"/>
      </w:rPr>
      <w:t>Acting Deputy</w:t>
    </w:r>
    <w:r w:rsidR="00BD73F8" w:rsidRPr="002C79DB">
      <w:rPr>
        <w:rFonts w:cs="Calibri"/>
        <w:sz w:val="18"/>
        <w:szCs w:val="18"/>
      </w:rPr>
      <w:t xml:space="preserve"> Head:</w:t>
    </w:r>
    <w:r w:rsidR="00020496">
      <w:rPr>
        <w:rFonts w:cs="Calibri"/>
        <w:sz w:val="18"/>
        <w:szCs w:val="18"/>
      </w:rPr>
      <w:t xml:space="preserve"> Secondary</w:t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</w:r>
    <w:r w:rsidR="00020496">
      <w:rPr>
        <w:rFonts w:cs="Calibri"/>
        <w:sz w:val="18"/>
        <w:szCs w:val="18"/>
      </w:rPr>
      <w:tab/>
      <w:t xml:space="preserve">   </w:t>
    </w:r>
    <w:r w:rsidRPr="002C79DB">
      <w:rPr>
        <w:rFonts w:cs="Calibri"/>
        <w:sz w:val="20"/>
        <w:szCs w:val="20"/>
      </w:rPr>
      <w:t>Acting Head</w:t>
    </w:r>
    <w:r w:rsidR="00020496">
      <w:rPr>
        <w:rFonts w:cs="Calibri"/>
        <w:sz w:val="20"/>
        <w:szCs w:val="20"/>
      </w:rPr>
      <w:t xml:space="preserve"> of School</w:t>
    </w:r>
    <w:r w:rsidRPr="002C79DB">
      <w:rPr>
        <w:rFonts w:cs="Calibri"/>
        <w:sz w:val="20"/>
        <w:szCs w:val="20"/>
      </w:rPr>
      <w:tab/>
    </w:r>
    <w:r w:rsidRPr="002C79DB">
      <w:rPr>
        <w:rFonts w:cs="Calibri"/>
        <w:sz w:val="18"/>
        <w:szCs w:val="18"/>
      </w:rPr>
      <w:t xml:space="preserve">        </w:t>
    </w:r>
    <w:r w:rsidR="002C79DB">
      <w:rPr>
        <w:rFonts w:cs="Calibri"/>
        <w:sz w:val="18"/>
        <w:szCs w:val="18"/>
      </w:rPr>
      <w:tab/>
    </w:r>
    <w:r w:rsidR="002C79DB">
      <w:rPr>
        <w:rFonts w:cs="Calibri"/>
        <w:sz w:val="18"/>
        <w:szCs w:val="18"/>
      </w:rPr>
      <w:tab/>
      <w:t xml:space="preserve">   </w:t>
    </w:r>
    <w:r w:rsidR="00020496">
      <w:rPr>
        <w:rFonts w:cs="Calibri"/>
        <w:sz w:val="18"/>
        <w:szCs w:val="18"/>
      </w:rPr>
      <w:t xml:space="preserve"> </w:t>
    </w:r>
    <w:r w:rsidRPr="002C79DB">
      <w:rPr>
        <w:rFonts w:cs="Calibri"/>
        <w:sz w:val="18"/>
        <w:szCs w:val="18"/>
      </w:rPr>
      <w:t>Assistant Principal: Head of Primary</w:t>
    </w:r>
  </w:p>
  <w:p w:rsidR="00FC2F82" w:rsidRPr="00B106ED" w:rsidRDefault="00FC2F82" w:rsidP="00B106ED">
    <w:pPr>
      <w:spacing w:after="0"/>
      <w:rPr>
        <w:rFonts w:cs="Calibri"/>
        <w:sz w:val="20"/>
        <w:szCs w:val="20"/>
      </w:rPr>
    </w:pPr>
    <w:r w:rsidRPr="002C79DB">
      <w:rPr>
        <w:rFonts w:cs="Calibri"/>
        <w:sz w:val="18"/>
        <w:szCs w:val="18"/>
      </w:rPr>
      <w:t xml:space="preserve">Mrs H Pallier                                                                            </w:t>
    </w:r>
    <w:r w:rsidR="002C79DB">
      <w:rPr>
        <w:rFonts w:cs="Calibri"/>
        <w:sz w:val="18"/>
        <w:szCs w:val="18"/>
      </w:rPr>
      <w:tab/>
      <w:t xml:space="preserve">         </w:t>
    </w:r>
    <w:r w:rsidR="00A51376">
      <w:rPr>
        <w:rFonts w:cs="Calibri"/>
        <w:sz w:val="18"/>
        <w:szCs w:val="18"/>
      </w:rPr>
      <w:t xml:space="preserve">  </w:t>
    </w:r>
    <w:r w:rsidR="002C79DB">
      <w:rPr>
        <w:rFonts w:cs="Calibri"/>
        <w:sz w:val="18"/>
        <w:szCs w:val="18"/>
      </w:rPr>
      <w:t xml:space="preserve"> </w:t>
    </w:r>
    <w:r w:rsidRPr="002C79DB">
      <w:rPr>
        <w:rFonts w:cs="Calibri"/>
        <w:sz w:val="20"/>
        <w:szCs w:val="20"/>
      </w:rPr>
      <w:t xml:space="preserve">Mr S Tucker                                  </w:t>
    </w:r>
    <w:r w:rsidR="002C79DB">
      <w:rPr>
        <w:rFonts w:cs="Calibri"/>
        <w:sz w:val="20"/>
        <w:szCs w:val="20"/>
      </w:rPr>
      <w:tab/>
      <w:t xml:space="preserve"> </w:t>
    </w:r>
    <w:r w:rsidR="00020496">
      <w:rPr>
        <w:rFonts w:cs="Calibri"/>
        <w:sz w:val="20"/>
        <w:szCs w:val="20"/>
      </w:rPr>
      <w:t xml:space="preserve"> </w:t>
    </w:r>
    <w:r w:rsidR="002C79DB">
      <w:rPr>
        <w:rFonts w:cs="Calibri"/>
        <w:sz w:val="20"/>
        <w:szCs w:val="20"/>
      </w:rPr>
      <w:t xml:space="preserve">  </w:t>
    </w:r>
    <w:r w:rsidRPr="002C79DB">
      <w:rPr>
        <w:rFonts w:cs="Calibri"/>
        <w:sz w:val="18"/>
        <w:szCs w:val="18"/>
      </w:rPr>
      <w:t xml:space="preserve">Mrs H </w:t>
    </w:r>
    <w:proofErr w:type="spellStart"/>
    <w:r w:rsidRPr="002C79DB">
      <w:rPr>
        <w:rFonts w:cs="Calibri"/>
        <w:sz w:val="18"/>
        <w:szCs w:val="18"/>
      </w:rPr>
      <w:t>Forder</w:t>
    </w:r>
    <w:proofErr w:type="spellEnd"/>
    <w:r w:rsidRPr="002C79DB">
      <w:rPr>
        <w:rFonts w:cs="Calibri"/>
        <w:sz w:val="18"/>
        <w:szCs w:val="18"/>
      </w:rPr>
      <w:t>-Ball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9BA969D" wp14:editId="1630E180">
              <wp:simplePos x="0" y="0"/>
              <wp:positionH relativeFrom="column">
                <wp:posOffset>-80038</wp:posOffset>
              </wp:positionH>
              <wp:positionV relativeFrom="paragraph">
                <wp:posOffset>171643</wp:posOffset>
              </wp:positionV>
              <wp:extent cx="7020560" cy="0"/>
              <wp:effectExtent l="0" t="0" r="27940" b="19050"/>
              <wp:wrapNone/>
              <wp:docPr id="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205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2020134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6.3pt;margin-top:13.5pt;width:552.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BT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mga9jMYV0BYpbY2TEiP6tU8a/rdIaWrjqiWx+C3k4HcLGQk71LCxRmoshu+aAYxBPDj&#10;so6N7QMkrAEdIyenGyf86BGFjw/pJJ3OgD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68" w:rsidRDefault="00653A6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C1E2F"/>
    <w:multiLevelType w:val="hybridMultilevel"/>
    <w:tmpl w:val="36941EB2"/>
    <w:lvl w:ilvl="0" w:tplc="BDAACCB2">
      <w:start w:val="1"/>
      <w:numFmt w:val="bullet"/>
      <w:lvlText w:val=""/>
      <w:lvlJc w:val="left"/>
      <w:pPr>
        <w:tabs>
          <w:tab w:val="num" w:pos="434"/>
        </w:tabs>
        <w:ind w:left="434" w:hanging="434"/>
      </w:pPr>
      <w:rPr>
        <w:rFonts w:ascii="Symbol" w:hAnsi="Symbol" w:hint="default"/>
      </w:rPr>
    </w:lvl>
    <w:lvl w:ilvl="1" w:tplc="BDAACCB2">
      <w:start w:val="1"/>
      <w:numFmt w:val="bullet"/>
      <w:lvlText w:val=""/>
      <w:lvlJc w:val="left"/>
      <w:pPr>
        <w:tabs>
          <w:tab w:val="num" w:pos="434"/>
        </w:tabs>
        <w:ind w:left="434" w:hanging="434"/>
      </w:pPr>
      <w:rPr>
        <w:rFonts w:ascii="Symbol" w:hAnsi="Symbol" w:hint="default"/>
      </w:rPr>
    </w:lvl>
    <w:lvl w:ilvl="2" w:tplc="DF1AA214">
      <w:start w:val="1"/>
      <w:numFmt w:val="bullet"/>
      <w:lvlText w:val=""/>
      <w:lvlJc w:val="left"/>
      <w:pPr>
        <w:tabs>
          <w:tab w:val="num" w:pos="1270"/>
        </w:tabs>
        <w:ind w:left="1270" w:hanging="340"/>
      </w:pPr>
      <w:rPr>
        <w:rFonts w:ascii="Symbol" w:hAnsi="Symbol" w:hint="default"/>
        <w:sz w:val="24"/>
        <w:szCs w:val="24"/>
      </w:rPr>
    </w:lvl>
    <w:lvl w:ilvl="3" w:tplc="08090001">
      <w:start w:val="1"/>
      <w:numFmt w:val="bullet"/>
      <w:lvlText w:val=""/>
      <w:lvlJc w:val="left"/>
      <w:pPr>
        <w:tabs>
          <w:tab w:val="num" w:pos="2010"/>
        </w:tabs>
        <w:ind w:left="20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2730"/>
        </w:tabs>
        <w:ind w:left="27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450"/>
        </w:tabs>
        <w:ind w:left="34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4890"/>
        </w:tabs>
        <w:ind w:left="48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5610"/>
        </w:tabs>
        <w:ind w:left="5610" w:hanging="360"/>
      </w:pPr>
      <w:rPr>
        <w:rFonts w:ascii="Wingdings" w:hAnsi="Wingdings" w:hint="default"/>
      </w:rPr>
    </w:lvl>
  </w:abstractNum>
  <w:abstractNum w:abstractNumId="1">
    <w:nsid w:val="5EBC13B7"/>
    <w:multiLevelType w:val="hybridMultilevel"/>
    <w:tmpl w:val="F20C7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608E7"/>
    <w:multiLevelType w:val="hybridMultilevel"/>
    <w:tmpl w:val="5726A17A"/>
    <w:lvl w:ilvl="0" w:tplc="DF1AA21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">
    <w:nsid w:val="73AE30B7"/>
    <w:multiLevelType w:val="hybridMultilevel"/>
    <w:tmpl w:val="2228B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787444B"/>
    <w:multiLevelType w:val="hybridMultilevel"/>
    <w:tmpl w:val="8774F976"/>
    <w:lvl w:ilvl="0" w:tplc="DF1AA21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5">
    <w:nsid w:val="795E4AD0"/>
    <w:multiLevelType w:val="hybridMultilevel"/>
    <w:tmpl w:val="BBD6808C"/>
    <w:lvl w:ilvl="0" w:tplc="DF1AA21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DF79D3"/>
    <w:multiLevelType w:val="hybridMultilevel"/>
    <w:tmpl w:val="79CACC60"/>
    <w:lvl w:ilvl="0" w:tplc="BDAACCB2">
      <w:start w:val="1"/>
      <w:numFmt w:val="bullet"/>
      <w:lvlText w:val=""/>
      <w:lvlJc w:val="left"/>
      <w:pPr>
        <w:tabs>
          <w:tab w:val="num" w:pos="434"/>
        </w:tabs>
        <w:ind w:left="434" w:hanging="434"/>
      </w:pPr>
      <w:rPr>
        <w:rFonts w:ascii="Symbol" w:hAnsi="Symbol" w:hint="default"/>
      </w:rPr>
    </w:lvl>
    <w:lvl w:ilvl="1" w:tplc="DF1AA214">
      <w:start w:val="1"/>
      <w:numFmt w:val="bullet"/>
      <w:lvlText w:val=""/>
      <w:lvlJc w:val="left"/>
      <w:pPr>
        <w:tabs>
          <w:tab w:val="num" w:pos="550"/>
        </w:tabs>
        <w:ind w:left="550" w:hanging="340"/>
      </w:pPr>
      <w:rPr>
        <w:rFonts w:ascii="Symbol" w:hAnsi="Symbol" w:hint="default"/>
        <w:sz w:val="24"/>
        <w:szCs w:val="24"/>
      </w:rPr>
    </w:lvl>
    <w:lvl w:ilvl="2" w:tplc="08090005">
      <w:start w:val="1"/>
      <w:numFmt w:val="bullet"/>
      <w:lvlText w:val=""/>
      <w:lvlJc w:val="left"/>
      <w:pPr>
        <w:tabs>
          <w:tab w:val="num" w:pos="1290"/>
        </w:tabs>
        <w:ind w:left="12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010"/>
        </w:tabs>
        <w:ind w:left="20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2730"/>
        </w:tabs>
        <w:ind w:left="27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450"/>
        </w:tabs>
        <w:ind w:left="34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4890"/>
        </w:tabs>
        <w:ind w:left="48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5610"/>
        </w:tabs>
        <w:ind w:left="56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ECB"/>
    <w:rsid w:val="00020496"/>
    <w:rsid w:val="00047E05"/>
    <w:rsid w:val="000A09B4"/>
    <w:rsid w:val="000A2975"/>
    <w:rsid w:val="001101CF"/>
    <w:rsid w:val="001B221A"/>
    <w:rsid w:val="0023289A"/>
    <w:rsid w:val="002C79DB"/>
    <w:rsid w:val="002E2C26"/>
    <w:rsid w:val="003562D3"/>
    <w:rsid w:val="00392A7E"/>
    <w:rsid w:val="003C1FB4"/>
    <w:rsid w:val="003C4600"/>
    <w:rsid w:val="00402D2B"/>
    <w:rsid w:val="00430520"/>
    <w:rsid w:val="00493B32"/>
    <w:rsid w:val="004A027B"/>
    <w:rsid w:val="004E0D9D"/>
    <w:rsid w:val="004F23BE"/>
    <w:rsid w:val="005019BE"/>
    <w:rsid w:val="00505D26"/>
    <w:rsid w:val="00641161"/>
    <w:rsid w:val="006421A1"/>
    <w:rsid w:val="00653A68"/>
    <w:rsid w:val="00672DE7"/>
    <w:rsid w:val="00677D6B"/>
    <w:rsid w:val="00707EBB"/>
    <w:rsid w:val="00732159"/>
    <w:rsid w:val="007C78CF"/>
    <w:rsid w:val="007D788E"/>
    <w:rsid w:val="007F2026"/>
    <w:rsid w:val="00822302"/>
    <w:rsid w:val="0087005C"/>
    <w:rsid w:val="008E7ECB"/>
    <w:rsid w:val="00922C04"/>
    <w:rsid w:val="0095083F"/>
    <w:rsid w:val="00967D3A"/>
    <w:rsid w:val="00A1795D"/>
    <w:rsid w:val="00A50168"/>
    <w:rsid w:val="00A51376"/>
    <w:rsid w:val="00AC41A4"/>
    <w:rsid w:val="00B10664"/>
    <w:rsid w:val="00B106ED"/>
    <w:rsid w:val="00B3312A"/>
    <w:rsid w:val="00B56362"/>
    <w:rsid w:val="00BB44E9"/>
    <w:rsid w:val="00BD73F8"/>
    <w:rsid w:val="00C63840"/>
    <w:rsid w:val="00C97E43"/>
    <w:rsid w:val="00D049E6"/>
    <w:rsid w:val="00D11D01"/>
    <w:rsid w:val="00DA6CA0"/>
    <w:rsid w:val="00E21DB2"/>
    <w:rsid w:val="00E71C72"/>
    <w:rsid w:val="00E81E4D"/>
    <w:rsid w:val="00EE426B"/>
    <w:rsid w:val="00F54D63"/>
    <w:rsid w:val="00FC2F82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53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Pr>
      <w:sz w:val="24"/>
      <w:lang w:val="en-US" w:eastAsia="en-US"/>
    </w:rPr>
  </w:style>
  <w:style w:type="character" w:customStyle="1" w:styleId="CharChar2">
    <w:name w:val="Char Char2"/>
    <w:uiPriority w:val="99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95083F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locked/>
    <w:rsid w:val="00402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56362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653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653A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CharChar1">
    <w:name w:val="Char Char1"/>
    <w:uiPriority w:val="99"/>
    <w:rPr>
      <w:sz w:val="24"/>
      <w:lang w:val="en-US" w:eastAsia="en-US"/>
    </w:rPr>
  </w:style>
  <w:style w:type="character" w:customStyle="1" w:styleId="CharChar2">
    <w:name w:val="Char Char2"/>
    <w:uiPriority w:val="99"/>
    <w:rPr>
      <w:sz w:val="24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locked/>
    <w:rsid w:val="0095083F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locked/>
    <w:rsid w:val="00402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56362"/>
    <w:rPr>
      <w:lang w:val="en-GB"/>
    </w:rPr>
  </w:style>
  <w:style w:type="character" w:customStyle="1" w:styleId="Heading2Char">
    <w:name w:val="Heading 2 Char"/>
    <w:basedOn w:val="DefaultParagraphFont"/>
    <w:link w:val="Heading2"/>
    <w:rsid w:val="00653A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8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289EF-6F0B-4E66-93FD-BF913D913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62B54ABF</Template>
  <TotalTime>1</TotalTime>
  <Pages>2</Pages>
  <Words>267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fmwangi</dc:creator>
  <cp:lastModifiedBy>RGelder</cp:lastModifiedBy>
  <cp:revision>2</cp:revision>
  <cp:lastPrinted>2018-07-13T17:34:00Z</cp:lastPrinted>
  <dcterms:created xsi:type="dcterms:W3CDTF">2018-11-01T08:52:00Z</dcterms:created>
  <dcterms:modified xsi:type="dcterms:W3CDTF">2018-11-01T08:52:00Z</dcterms:modified>
</cp:coreProperties>
</file>