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251651584"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3BD23FA6" id="Group 104" o:spid="_x0000_s1026" style="position:absolute;margin-left:28.05pt;margin-top:15.5pt;width:786.7pt;height:567.15pt;z-index:-251664896;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9"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10"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97EC4" w:rsidRDefault="002041F8">
      <w:pPr>
        <w:spacing w:before="7"/>
        <w:ind w:left="490"/>
        <w:rPr>
          <w:color w:val="FFFFFF"/>
          <w:sz w:val="44"/>
        </w:rPr>
      </w:pPr>
      <w:r>
        <w:rPr>
          <w:color w:val="FFFFFF"/>
          <w:sz w:val="44"/>
        </w:rPr>
        <w:t>Class Teachers</w:t>
      </w:r>
      <w:r w:rsidR="005B05DA">
        <w:rPr>
          <w:color w:val="FFFFFF"/>
          <w:sz w:val="44"/>
        </w:rPr>
        <w:t xml:space="preserve">: </w:t>
      </w:r>
    </w:p>
    <w:p w:rsidR="00735E30" w:rsidRDefault="005B05DA">
      <w:pPr>
        <w:spacing w:before="7"/>
        <w:ind w:left="490"/>
        <w:rPr>
          <w:sz w:val="44"/>
        </w:rPr>
      </w:pPr>
      <w:r>
        <w:rPr>
          <w:color w:val="FFFFFF"/>
          <w:sz w:val="44"/>
        </w:rPr>
        <w:t>Main Payscale</w:t>
      </w:r>
      <w:r w:rsidR="00797EC4">
        <w:rPr>
          <w:color w:val="FFFFFF"/>
          <w:sz w:val="44"/>
        </w:rPr>
        <w:t xml:space="preserve"> + Fringe + Recruitment &amp; Retention - £2,500</w:t>
      </w:r>
    </w:p>
    <w:p w:rsidR="00635C7E" w:rsidRDefault="00B97E39">
      <w:pPr>
        <w:spacing w:before="251"/>
        <w:ind w:left="490"/>
        <w:rPr>
          <w:color w:val="FFFFFF"/>
          <w:sz w:val="28"/>
        </w:rPr>
      </w:pPr>
      <w:r>
        <w:rPr>
          <w:color w:val="FFFFFF"/>
          <w:sz w:val="28"/>
        </w:rPr>
        <w:t>Location: Essex</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25165772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v:textbox>
              </v:shape>
            </w:pict>
          </mc:Fallback>
        </mc:AlternateContent>
      </w:r>
      <w:r>
        <w:rPr>
          <w:noProof/>
          <w:lang w:bidi="ar-SA"/>
        </w:rPr>
        <mc:AlternateContent>
          <mc:Choice Requires="wpg">
            <w:drawing>
              <wp:anchor distT="0" distB="0" distL="114300" distR="114300" simplePos="0" relativeHeight="251652608"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249D87D7" id="Group 80" o:spid="_x0000_s1026" style="position:absolute;margin-left:16.5pt;margin-top:9pt;width:813pt;height:571.95pt;z-index:-251663872;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9"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20"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21"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2"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3"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4"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5"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6"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971FCD">
      <w:pPr>
        <w:pStyle w:val="BodyText"/>
      </w:pPr>
      <w:r>
        <w:rPr>
          <w:noProof/>
          <w:lang w:bidi="ar-SA"/>
        </w:rPr>
        <w:lastRenderedPageBreak/>
        <mc:AlternateContent>
          <mc:Choice Requires="wpg">
            <w:drawing>
              <wp:anchor distT="0" distB="0" distL="114300" distR="114300" simplePos="0" relativeHeight="251653632" behindDoc="0" locked="0" layoutInCell="1" allowOverlap="1" wp14:anchorId="3FE7AC7E" wp14:editId="35D122DC">
                <wp:simplePos x="0" y="0"/>
                <wp:positionH relativeFrom="page">
                  <wp:posOffset>342900</wp:posOffset>
                </wp:positionH>
                <wp:positionV relativeFrom="page">
                  <wp:posOffset>180975</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33" y="9358"/>
                            <a:ext cx="187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9" y="9102"/>
                            <a:ext cx="10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19" y="9358"/>
                            <a:ext cx="20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94" y="8765"/>
                            <a:ext cx="306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6B4B0759" id="Group 59" o:spid="_x0000_s1026" style="position:absolute;margin-left:27pt;margin-top:14.25pt;width:792.3pt;height:565.2pt;z-index:251653632;mso-position-horizontal-relative:page;mso-position-vertical-relative:page" coordorigin="537,280" coordsize="15846,1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32" o:title=""/>
                </v:shape>
                <v:shape id="Picture 63" o:spid="_x0000_s1042" type="#_x0000_t75" style="position:absolute;left:10533;top:9358;width:187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">
                  <v:imagedata r:id="rId33" o:title=""/>
                </v:shape>
                <v:shape id="Picture 62" o:spid="_x0000_s1043" type="#_x0000_t75" style="position:absolute;left:7989;top:9102;width:109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">
                  <v:imagedata r:id="rId34" o:title=""/>
                </v:shape>
                <v:shape id="Picture 60" o:spid="_x0000_s1044" type="#_x0000_t75" style="position:absolute;left:5719;top:9358;width:209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">
                  <v:imagedata r:id="rId35" o:title=""/>
                </v:shape>
                <v:shape id="Picture 64" o:spid="_x0000_s1045" type="#_x0000_t75" style="position:absolute;left:2194;top:8765;width:306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">
                  <v:imagedata r:id="rId36" o:title=""/>
                </v:shape>
                <w10:wrap anchorx="page" anchory="page"/>
              </v:group>
            </w:pict>
          </mc:Fallback>
        </mc:AlternateContent>
      </w:r>
    </w:p>
    <w:p w:rsidR="00735E30" w:rsidRDefault="007D2B79">
      <w:pPr>
        <w:pStyle w:val="BodyText"/>
      </w:pPr>
      <w:r>
        <w:rPr>
          <w:noProof/>
          <w:lang w:bidi="ar-SA"/>
        </w:rPr>
        <mc:AlternateContent>
          <mc:Choice Requires="wps">
            <w:drawing>
              <wp:anchor distT="0" distB="0" distL="114300" distR="114300" simplePos="0" relativeHeight="251661824" behindDoc="0" locked="0" layoutInCell="1" allowOverlap="1" wp14:anchorId="36E14203" wp14:editId="7AAE4A99">
                <wp:simplePos x="0" y="0"/>
                <wp:positionH relativeFrom="column">
                  <wp:posOffset>574675</wp:posOffset>
                </wp:positionH>
                <wp:positionV relativeFrom="paragraph">
                  <wp:posOffset>126365</wp:posOffset>
                </wp:positionV>
                <wp:extent cx="4238625" cy="4551045"/>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4238625" cy="4551045"/>
                        </a:xfrm>
                        <a:prstGeom prst="rect">
                          <a:avLst/>
                        </a:prstGeom>
                        <a:solidFill>
                          <a:sysClr val="window" lastClr="FFFFFF"/>
                        </a:solidFill>
                        <a:ln w="6350">
                          <a:noFill/>
                        </a:ln>
                      </wps:spPr>
                      <wps:txb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shape w14:anchorId="36E14203" id="Text Box 123" o:spid="_x0000_s1027" type="#_x0000_t202" style="position:absolute;margin-left:45.25pt;margin-top:9.95pt;width:333.75pt;height:35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" fillcolor="window" stroked="f" strokeweight=".5pt">
                <v:textbo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v:textbox>
              </v:shape>
            </w:pict>
          </mc:Fallback>
        </mc:AlternateContent>
      </w:r>
      <w:r w:rsidRPr="007D2B79">
        <w:rPr>
          <w:noProof/>
          <w:sz w:val="24"/>
          <w:lang w:bidi="ar-SA"/>
        </w:rPr>
        <mc:AlternateContent>
          <mc:Choice Requires="wps">
            <w:drawing>
              <wp:anchor distT="0" distB="0" distL="114300" distR="114300" simplePos="0" relativeHeight="251662848" behindDoc="0" locked="0" layoutInCell="1" allowOverlap="1" wp14:anchorId="7A71AF65" wp14:editId="7662B883">
                <wp:simplePos x="0" y="0"/>
                <wp:positionH relativeFrom="column">
                  <wp:posOffset>4860925</wp:posOffset>
                </wp:positionH>
                <wp:positionV relativeFrom="paragraph">
                  <wp:posOffset>22225</wp:posOffset>
                </wp:positionV>
                <wp:extent cx="3790950" cy="47720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3790950" cy="4772025"/>
                        </a:xfrm>
                        <a:prstGeom prst="rect">
                          <a:avLst/>
                        </a:prstGeom>
                        <a:solidFill>
                          <a:sysClr val="window" lastClr="FFFFFF"/>
                        </a:solidFill>
                        <a:ln w="6350">
                          <a:noFill/>
                        </a:ln>
                      </wps:spPr>
                      <wps:txb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Outstanding, enthusiastic, innovative and committed class teachers.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1AF65" id="Text Box 124" o:spid="_x0000_s1028" type="#_x0000_t202" style="position:absolute;margin-left:382.75pt;margin-top:1.75pt;width:298.5pt;height:3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" fillcolor="window" stroked="f" strokeweight=".5pt">
                <v:textbo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 xml:space="preserve">Outstanding, enthusiastic, innovative and committed class </w:t>
                      </w:r>
                      <w:r>
                        <w:rPr>
                          <w:rFonts w:eastAsia="Times New Roman"/>
                          <w:color w:val="7F7F7F" w:themeColor="text1" w:themeTint="80"/>
                          <w:sz w:val="20"/>
                          <w:szCs w:val="20"/>
                        </w:rPr>
                        <w:t>teachers.</w:t>
                      </w:r>
                      <w:bookmarkStart w:id="1" w:name="_GoBack"/>
                      <w:bookmarkEnd w:id="1"/>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v:textbox>
              </v:shape>
            </w:pict>
          </mc:Fallback>
        </mc:AlternateContent>
      </w: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pStyle w:val="BodyText"/>
        <w:rPr>
          <w:sz w:val="24"/>
        </w:rPr>
      </w:pPr>
      <w:r>
        <w:lastRenderedPageBreak/>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251654656" behindDoc="1" locked="0" layoutInCell="1" allowOverlap="1" wp14:anchorId="7C1AD4FC" wp14:editId="2C69C6DA">
                <wp:simplePos x="0" y="0"/>
                <wp:positionH relativeFrom="page">
                  <wp:posOffset>323215</wp:posOffset>
                </wp:positionH>
                <wp:positionV relativeFrom="page">
                  <wp:posOffset>247650</wp:posOffset>
                </wp:positionV>
                <wp:extent cx="10201275" cy="7178040"/>
                <wp:effectExtent l="0" t="0" r="9525"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1275"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5" y="97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491" y="126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group w14:anchorId="5882AD93" id="Group 41" o:spid="_x0000_s1026" style="position:absolute;margin-left:25.45pt;margin-top:19.5pt;width:803.25pt;height:565.2pt;z-index:-251661824;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BPQT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65;top:97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2" o:title=""/>
                </v:shape>
                <v:shape id="Picture 43" o:spid="_x0000_s1042" type="#_x0000_t75" style="position:absolute;left:13491;top:126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8"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Barclay Primary School, Sybourn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Gamuel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rsidR="0054707C" w:rsidRPr="0054707C">
        <w:rPr>
          <w:noProof/>
          <w:lang w:bidi="ar-SA"/>
        </w:rPr>
        <w:t xml:space="preserve"> </w:t>
      </w:r>
      <w:r>
        <w:br w:type="column"/>
      </w:r>
    </w:p>
    <w:p w:rsidR="00735E30" w:rsidRDefault="00735E30">
      <w:pPr>
        <w:pStyle w:val="BodyText"/>
        <w:rPr>
          <w:sz w:val="22"/>
        </w:rPr>
      </w:pPr>
    </w:p>
    <w:p w:rsidR="00735E30" w:rsidRDefault="00735E30">
      <w:pPr>
        <w:pStyle w:val="BodyText"/>
        <w:spacing w:before="6"/>
        <w:rPr>
          <w:sz w:val="19"/>
        </w:rPr>
      </w:pPr>
    </w:p>
    <w:p w:rsidR="00A42F6F" w:rsidRDefault="00A42F6F">
      <w:pPr>
        <w:pStyle w:val="BodyText"/>
        <w:ind w:left="554" w:right="1516"/>
        <w:jc w:val="both"/>
        <w:rPr>
          <w:color w:val="575757"/>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r>
        <w:rPr>
          <w:color w:val="575757"/>
        </w:rPr>
        <w:t>develop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54707C">
      <w:pPr>
        <w:pStyle w:val="Heading2"/>
        <w:spacing w:before="1"/>
        <w:ind w:right="1179"/>
      </w:pPr>
      <w:r>
        <w:rPr>
          <w:noProof/>
          <w:lang w:bidi="ar-SA"/>
        </w:rPr>
        <w:drawing>
          <wp:anchor distT="0" distB="0" distL="114300" distR="114300" simplePos="0" relativeHeight="251663872" behindDoc="0" locked="0" layoutInCell="1" allowOverlap="1" wp14:anchorId="79E9A44C" wp14:editId="1350DF9D">
            <wp:simplePos x="0" y="0"/>
            <wp:positionH relativeFrom="column">
              <wp:posOffset>1885950</wp:posOffset>
            </wp:positionH>
            <wp:positionV relativeFrom="paragraph">
              <wp:posOffset>432435</wp:posOffset>
            </wp:positionV>
            <wp:extent cx="1191260" cy="501650"/>
            <wp:effectExtent l="0" t="0" r="0" b="0"/>
            <wp:wrapNone/>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DF1517"/>
        </w:rPr>
        <w:t>The Lion Academy Trust believes that access to outstanding education is a right for all our children and young people.</w:t>
      </w: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54707C">
      <w:pPr>
        <w:pStyle w:val="BodyText"/>
        <w:spacing w:before="9"/>
        <w:rPr>
          <w:b/>
          <w:sz w:val="19"/>
        </w:rPr>
      </w:pPr>
      <w:r>
        <w:rPr>
          <w:noProof/>
          <w:lang w:bidi="ar-SA"/>
        </w:rPr>
        <w:lastRenderedPageBreak/>
        <w:drawing>
          <wp:anchor distT="0" distB="0" distL="114300" distR="114300" simplePos="0" relativeHeight="251658752" behindDoc="0" locked="0" layoutInCell="1" allowOverlap="1" wp14:anchorId="0AB37DE0" wp14:editId="22F09F04">
            <wp:simplePos x="0" y="0"/>
            <wp:positionH relativeFrom="column">
              <wp:posOffset>4762500</wp:posOffset>
            </wp:positionH>
            <wp:positionV relativeFrom="paragraph">
              <wp:posOffset>73025</wp:posOffset>
            </wp:positionV>
            <wp:extent cx="1459132" cy="715010"/>
            <wp:effectExtent l="0" t="0" r="8255" b="8890"/>
            <wp:wrapNone/>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0800" behindDoc="0" locked="0" layoutInCell="1" allowOverlap="1" wp14:anchorId="54322460" wp14:editId="22AA51B1">
            <wp:simplePos x="0" y="0"/>
            <wp:positionH relativeFrom="column">
              <wp:posOffset>8058150</wp:posOffset>
            </wp:positionH>
            <wp:positionV relativeFrom="paragraph">
              <wp:posOffset>123825</wp:posOffset>
            </wp:positionV>
            <wp:extent cx="692150" cy="740410"/>
            <wp:effectExtent l="0" t="0" r="0" b="0"/>
            <wp:wrapNone/>
            <wp:docPr id="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54707C">
      <w:pPr>
        <w:pStyle w:val="BodyText"/>
        <w:spacing w:before="93"/>
        <w:ind w:left="903" w:right="7841"/>
        <w:jc w:val="both"/>
      </w:pPr>
      <w:r>
        <w:rPr>
          <w:noProof/>
          <w:lang w:bidi="ar-SA"/>
        </w:rPr>
        <w:drawing>
          <wp:anchor distT="0" distB="0" distL="114300" distR="114300" simplePos="0" relativeHeight="251659776" behindDoc="0" locked="0" layoutInCell="1" allowOverlap="1" wp14:anchorId="19280C48" wp14:editId="306BED57">
            <wp:simplePos x="0" y="0"/>
            <wp:positionH relativeFrom="column">
              <wp:posOffset>6449695</wp:posOffset>
            </wp:positionH>
            <wp:positionV relativeFrom="paragraph">
              <wp:posOffset>367030</wp:posOffset>
            </wp:positionV>
            <wp:extent cx="1332865" cy="466725"/>
            <wp:effectExtent l="0" t="0" r="635" b="9525"/>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797EC4">
      <w:pPr>
        <w:pStyle w:val="BodyText"/>
      </w:pPr>
      <w:r>
        <w:rPr>
          <w:noProof/>
          <w:lang w:bidi="ar-SA"/>
        </w:rPr>
        <w:lastRenderedPageBreak/>
        <mc:AlternateContent>
          <mc:Choice Requires="wpg">
            <w:drawing>
              <wp:anchor distT="0" distB="0" distL="114300" distR="114300" simplePos="0" relativeHeight="251655680" behindDoc="1" locked="0" layoutInCell="1" allowOverlap="1" wp14:anchorId="296342B0" wp14:editId="600232CE">
                <wp:simplePos x="0" y="0"/>
                <wp:positionH relativeFrom="page">
                  <wp:posOffset>288290</wp:posOffset>
                </wp:positionH>
                <wp:positionV relativeFrom="margin">
                  <wp:align>bottom</wp:align>
                </wp:positionV>
                <wp:extent cx="10062210" cy="7318375"/>
                <wp:effectExtent l="0" t="0" r="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A5FB7C" id="Group 22" o:spid="_x0000_s1026" style="position:absolute;margin-left:22.7pt;margin-top:0;width:792.3pt;height:576.25pt;z-index:-251660800;mso-position-horizontal-relative:page;mso-position-vertical:bottom;mso-position-vertical-relative:margin"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">
                <v:shape id="Freeform 40" o:spid="_x0000_s1027" style="position:absolute;left:624;top:193;width:15676;height:11157;visibility:visible;mso-wrap-style:square;v-text-anchor:top" coordsize="15676,1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NUsMA&#10;AADbAAAADwAAAGRycy9kb3ducmV2LnhtbESPwWrDMBBE74H+g9hCb4ls05TiWjbB1JCSU5Mcelys&#10;rWVirYylOs7fV4FCj8PMvGGKarGDmGnyvWMF6SYBQdw63XOn4Hxq1q8gfEDWODgmBTfyUJUPqwJz&#10;7a78SfMxdCJC2OeowIQw5lL61pBFv3EjcfS+3WQxRDl1Uk94jXA7yCxJXqTFnuOCwZFqQ+3l+GMV&#10;bLf+MJ/fnz9SrL+ouSV63xut1NPjsnsDEWgJ/+G/9l4ryDK4f4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NUsMAAADbAAAADwAAAAAAAAAAAAAAAACYAgAAZHJzL2Rv&#10;d25yZXYueG1sUEsFBgAAAAAEAAQA9QAAAIgD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4f8MAAADbAAAADwAAAGRycy9kb3ducmV2LnhtbESPQWvCQBSE7wX/w/IEL0U3Wio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H/DAAAA2wAAAA8AAAAAAAAAAAAA&#10;AAAAoQIAAGRycy9kb3ducmV2LnhtbFBLBQYAAAAABAAEAPkAAACRAwAAAAA=&#10;" strokecolor="#393738" strokeweight="1.25pt"/>
                <v:line id="Line 38" o:spid="_x0000_s1029" style="position:absolute;visibility:visible;mso-wrap-style:square" from="16222,11076" to="16222,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C8MAAADbAAAADwAAAGRycy9kb3ducmV2LnhtbESPQWvCQBSE7wX/w/IEL0U3Sis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i4AvDAAAA2wAAAA8AAAAAAAAAAAAA&#10;AAAAoQIAAGRycy9kb3ducmV2LnhtbFBLBQYAAAAABAAEAPkAAACRAwAAAAA=&#10;" strokecolor="#393738" strokeweight="1.25pt"/>
                <v:shape id="AutoShape 37" o:spid="_x0000_s1030" style="position:absolute;left:722;top:277;width:15374;height:11152;visibility:visible;mso-wrap-style:square;v-text-anchor:top" coordsize="15374,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hoMQA&#10;AADbAAAADwAAAGRycy9kb3ducmV2LnhtbESPzWrDMBCE74W8g9hAb43ckJrgRAmN25DSQ/4fYGNt&#10;bBNrZSTVcd++KhR6HGbmG2a+7E0jOnK+tqzgeZSAIC6srrlUcD6tn6YgfEDW2FgmBd/kYbkYPMwx&#10;0/bOB+qOoRQRwj5DBVUIbSalLyoy6Ee2JY7e1TqDIUpXSu3wHuGmkeMkSaXBmuNChS3lFRW345dR&#10;4Lertwt2u3yTvpvJfvKJeepSpR6H/esMRKA+/If/2h9awfgF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YaDEAAAA2wAAAA8AAAAAAAAAAAAAAAAAmAIAAGRycy9k&#10;b3ducmV2LnhtbFBLBQYAAAAABAAEAPUAAACJAw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c8MAAADbAAAADwAAAGRycy9kb3ducmV2LnhtbESP0WoCMRRE3wv9h3ALvhTNaq3IapQi&#10;WPRR7QdcNtfd1eRmm0R32683guDjMDNnmPmys0ZcyYfasYLhIANBXDhdc6ng57DuT0GEiKzROCYF&#10;fxRguXh9mWOuXcs7uu5jKRKEQ44KqhibXMpQVGQxDFxDnLyj8xZjkr6U2mOb4NbIUZZNpMWa00KF&#10;Da0qKs77i1Ww9b+fx+xkvt/x8nEw/+2Yzt1Gqd5b9zUDEamLz/CjvdEKR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3PDAAAA2wAAAA8AAAAAAAAAAAAA&#10;AAAAoQIAAGRycy9kb3ducmV2LnhtbFBLBQYAAAAABAAEAPkAAACRAwAAAAA=&#10;" strokecolor="#393738" strokeweight=".25pt"/>
                <v:shape id="AutoShape 35" o:spid="_x0000_s1032" style="position:absolute;left:539;top:180;width:225;height:11165;visibility:visible;mso-wrap-style:square;v-text-anchor:top" coordsize="225,1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R1MUA&#10;AADbAAAADwAAAGRycy9kb3ducmV2LnhtbESPQWvCQBSE70L/w/IKvemmHqKkrlIsEilejB5yfGRf&#10;k9Ts25hdTdpf7wqCx2FmvmEWq8E04kqdqy0reJ9EIIgLq2suFRwPm/EchPPIGhvLpOCPHKyWL6MF&#10;Jtr2vKdr5ksRIOwSVFB53yZSuqIig25iW+Lg/djOoA+yK6XusA9w08hpFMXSYM1hocKW1hUVp+xi&#10;FOyyNO1PcXzJ19+/pkjx67zN/5V6ex0+P0B4Gvwz/GhvtYLpD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NHUxQAAANsAAAAPAAAAAAAAAAAAAAAAAJgCAABkcnMv&#10;ZG93bnJldi54bWxQSwUGAAAAAAQABAD1AAAAigM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VWMIAAADbAAAADwAAAGRycy9kb3ducmV2LnhtbESPwW7CMAyG75N4h8hI3EYCSNPoCAjY&#10;0LjsAOwBrMZrqjVO1QRa3h4fJu1o/f4/f15thtCoG3WpjmxhNjWgiMvoaq4sfF8Oz6+gUkZ22EQm&#10;C3dKsFmPnlZYuNjziW7nXCmBcCrQgs+5LbROpaeAaRpbYsl+Yhcwy9hV2nXYCzw0em7Miw5Ys1zw&#10;2NLeU/l7vgbRMG3Kx8/lYffx3pu9X3hHX4O1k/GwfQOVacj/y3/to7MwF1n5RQ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BVWMIAAADbAAAADwAAAAAAAAAAAAAA&#10;AAChAgAAZHJzL2Rvd25yZXYueG1sUEsFBgAAAAAEAAQA+QAAAJADAAAAAA==&#10;" strokecolor="#393738" strokeweight=".2pt"/>
                <v:shape id="Freeform 33" o:spid="_x0000_s1034" style="position:absolute;left:714;top:11094;width:14;height:41;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kT8IA&#10;AADbAAAADwAAAGRycy9kb3ducmV2LnhtbESPy2rDMBBF94H8g5hAN6GRY+gjrmUTAiXd1vGmu8Ga&#10;2KbSyFhy7P59FSh0ebmPw83LxRpxo9H3jhXsdwkI4sbpnlsF9eX98RWED8gajWNS8EMeymK9yjHT&#10;buZPulWhFXGEfYYKuhCGTErfdGTR79xAHL2rGy2GKMdW6hHnOG6NTJPkWVrsORI6HOjUUfNdTTZy&#10;XWu0rkx9+nqqL/3LdN4mgZV62CzHNxCBlvAf/mt/aAXpAe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qRPwgAAANsAAAAPAAAAAAAAAAAAAAAAAJgCAABkcnMvZG93&#10;bnJldi54bWxQSwUGAAAAAAQABAD1AAAAhwM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iBMAAAADbAAAADwAAAGRycy9kb3ducmV2LnhtbERPS0vDQBC+C/0Pywi92Y2tSojdhFIQ&#10;ehJMCl6H7OSB2dmQnaaxv757EDx+fO99sbhBzTSF3rOB500Cirj2tufWwLn6eEpBBUG2OHgmA78U&#10;oMhXD3vMrL/yF82ltCqGcMjQQCcyZlqHuiOHYeNH4sg1fnIoEU6tthNeY7gb9DZJ3rTDnmNDhyMd&#10;O6p/yosz8Hls5Fa9vI5VWuNubgZJy28xZv24HN5BCS3yL/5zn6yBXVwfv8Qfo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EYgTAAAAA2wAAAA8AAAAAAAAAAAAAAAAA&#10;oQIAAGRycy9kb3ducmV2LnhtbFBLBQYAAAAABAAEAPkAAACOAwAAAAA=&#10;" strokecolor="#393738" strokeweight=".35pt"/>
                <v:shape id="AutoShape 31" o:spid="_x0000_s1036" style="position:absolute;left:720;top:388;width:30;height:10785;visibility:visible;mso-wrap-style:square;v-text-anchor:top" coordsize="30,1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uscIA&#10;AADbAAAADwAAAGRycy9kb3ducmV2LnhtbESPT4vCMBTE78J+h/AW9qZJV6lLNYorLHgS/7HnZ/Ns&#10;i81LaaLWb28EweMwM79hpvPO1uJKra8ca0gGCgRx7kzFhYbD/q//A8IHZIO1Y9JwJw/z2Udviplx&#10;N97SdRcKESHsM9RQhtBkUvq8JIt+4Bri6J1cazFE2RbStHiLcFvLb6VSabHiuFBiQ8uS8vPuYjX8&#10;H9WB14k6puNzWi14VPzmw43WX5/dYgIiUBfe4Vd7ZTQME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6xwgAAANsAAAAPAAAAAAAAAAAAAAAAAJgCAABkcnMvZG93&#10;bnJldi54bWxQSwUGAAAAAAQABAD1AAAAhwM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yjsUAAADbAAAADwAAAGRycy9kb3ducmV2LnhtbESPT2vCQBTE70K/w/IKvemmKdQSXcUW&#10;WtIeDMaC10f2mQSzb0N286ffvisIHoeZ+Q2z3k6mEQN1rras4HkRgSAurK65VPB7/Jy/gXAeWWNj&#10;mRT8kYPt5mG2xkTbkQ805L4UAcIuQQWV920ipSsqMugWtiUO3tl2Bn2QXSl1h2OAm0bGUfQqDdYc&#10;Fips6aOi4pL3RsHy+/zexqc+/xoaTn+Op2y3p0ypp8dptwLhafL38K2dagUvM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GyjsUAAADbAAAADwAAAAAAAAAA&#10;AAAAAAChAgAAZHJzL2Rvd25yZXYueG1sUEsFBgAAAAAEAAQA+QAAAJMDAAAAAA==&#10;" strokecolor="#393738" strokeweight=".65pt"/>
                <v:shape id="AutoShape 29" o:spid="_x0000_s1038" style="position:absolute;left:690;top:125;width:15695;height:11304;visibility:visible;mso-wrap-style:square;v-text-anchor:top" coordsize="15695,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t8YA&#10;AADbAAAADwAAAGRycy9kb3ducmV2LnhtbESPQWsCMRSE7wX/Q3hCbzWrUtHVKGJbqIceqiJ4e2ye&#10;m8XNy3YT19Rf3xQKPQ4z8w2zWEVbi45aXzlWMBxkIIgLpysuFRz2b09TED4ga6wdk4Jv8rBa9h4W&#10;mGt340/qdqEUCcI+RwUmhCaX0heGLPqBa4iTd3atxZBkW0rd4i3BbS1HWTaRFitOCwYb2hgqLrur&#10;VfBy6k7ddfJ8/JhtXu/7w9Bs41dU6rEf13MQgWL4D/+137WC8Rh+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3at8YAAADbAAAADwAAAAAAAAAAAAAAAACYAgAAZHJz&#10;L2Rvd25yZXYueG1sUEsFBgAAAAAEAAQA9QAAAIsD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6jsIA&#10;AADbAAAADwAAAGRycy9kb3ducmV2LnhtbESPQYvCMBSE7wv+h/AEb2uqLkWqUUQQ9qhWxOOjebbB&#10;5qU22Vr99WZhYY/DzHzDLNe9rUVHrTeOFUzGCQjiwmnDpYJTvvucg/ABWWPtmBQ8ycN6NfhYYqbd&#10;gw/UHUMpIoR9hgqqEJpMSl9UZNGPXUMcvatrLYYo21LqFh8Rbms5TZJUWjQcFypsaFtRcTv+WAXp&#10;c/9Ku/uFTD7b5aewP5tmMlVqNOw3CxCB+vAf/mt/awWzL/j9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HqOwgAAANsAAAAPAAAAAAAAAAAAAAAAAJgCAABkcnMvZG93&#10;bnJldi54bWxQSwUGAAAAAAQABAD1AAAAhwM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1" type="#_x0000_t75" style="position:absolute;left:725;top:1025;width:7880;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wzGAAAA2wAAAA8AAABkcnMvZG93bnJldi54bWxEj1trwkAUhN8L/oflCL7VTS+KRlcpBcWH&#10;Uow3fDxmT5Ng9mzIrnH777uFQh+HmfmGmS+DqUVHrassK3gaJiCIc6srLhQc9qvHCQjnkTXWlknB&#10;NzlYLnoPc0y1vXNG3c4XIkLYpaig9L5JpXR5SQbd0DbE0fuyrUEfZVtI3eI9wk0tn5NkLA1WHBdK&#10;bOi9pPy6uxkFq2OTvYbLNRtV08+P0b5bh+35pNSgH95mIDwF/x/+a2+0gpcx/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5PDMYAAADbAAAADwAAAAAAAAAAAAAA&#10;AACfAgAAZHJzL2Rvd25yZXYueG1sUEsFBgAAAAAEAAQA9wAAAJIDAAAAAA==&#10;">
                  <v:imagedata r:id="rId40" o:title=""/>
                </v:shape>
                <v:rect id="Rectangle 25" o:spid="_x0000_s1042" style="position:absolute;left:7397;top:4344;width:8272;height: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Picture 24" o:spid="_x0000_s1043" type="#_x0000_t75" style="position:absolute;left:7096;top:4168;width:8874;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fuXDAAAA2wAAAA8AAABkcnMvZG93bnJldi54bWxET8tqwkAU3Rf8h+EK3dVJH4pGRykFSxdF&#10;THzg8pq5TYKZOyEzjdO/7ywEl4fzXqyCaURPnastK3geJSCIC6trLhXsd+unKQjnkTU2lknBHzlY&#10;LQcPC0y1vXJGfe5LEUPYpaig8r5NpXRFRQbdyLbEkfuxnUEfYVdK3eE1hptGviTJRBqsOTZU2NJH&#10;RcUl/zUK1oc2ewvnSzauZ5vv8a7/DNvTUanHYXifg/AU/F18c39pBa9xb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1+5cMAAADbAAAADwAAAAAAAAAAAAAAAACf&#10;AgAAZHJzL2Rvd25yZXYueG1sUEsFBgAAAAAEAAQA9wAAAI8DAAAAAA==&#10;">
                  <v:imagedata r:id="rId40" o:title=""/>
                </v:shape>
                <v:shape id="AutoShape 23" o:spid="_x0000_s1044" style="position:absolute;left:7536;top:5918;width:7979;height:3025;visibility:visible;mso-wrap-style:square;v-text-anchor:top" coordsize="7979,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Q4MIA&#10;AADbAAAADwAAAGRycy9kb3ducmV2LnhtbESPQWsCMRSE74X+h/AK3mrWSktdjbIIgqCXaqDXx+a5&#10;Wdy8bJOo6783hUKPw8x8wyxWg+vElUJsPSuYjAsQxLU3LTcK9HHz+gkiJmSDnWdScKcIq+Xz0wJL&#10;42/8RddDakSGcCxRgU2pL6WMtSWHcex74uydfHCYsgyNNAFvGe46+VYUH9Jhy3nBYk9rS/X5cHEK&#10;Kr2297DbV3t90dp1P+b9+5SUGr0M1RxEoiH9h//aW6NgOoP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DgwgAAANsAAAAPAAAAAAAAAAAAAAAAAJgCAABkcnMvZG93&#10;bnJldi54bWxQSwUGAAAAAAQABAD1AAAAhwMAAAAA&#10;" path="m7979,2518l,2518r,252l,3025r7979,l7979,2770r,-252m7979,l,,,254r7979,l7979,e" stroked="f">
                  <v:path arrowok="t" o:connecttype="custom" o:connectlocs="7979,8436;0,8436;0,8688;0,8943;7979,8943;7979,8688;7979,8436;7979,5918;0,5918;0,6172;7979,6172;7979,5918" o:connectangles="0,0,0,0,0,0,0,0,0,0,0,0"/>
                </v:shape>
                <w10:wrap anchorx="page" anchory="margin"/>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rPr>
          <w:color w:val="0000FF"/>
          <w:u w:val="single" w:color="0000FF"/>
        </w:rPr>
      </w:pPr>
      <w:r>
        <w:rPr>
          <w:color w:val="575757"/>
        </w:rPr>
        <w:t xml:space="preserve">Please send your completed application by email to: </w:t>
      </w:r>
      <w:hyperlink r:id="rId41" w:history="1">
        <w:r w:rsidR="00522BEB" w:rsidRPr="006B7273">
          <w:rPr>
            <w:rStyle w:val="Hyperlink"/>
            <w:u w:color="0000FF"/>
          </w:rPr>
          <w:t>school@maplegroveprimary.net</w:t>
        </w:r>
      </w:hyperlink>
    </w:p>
    <w:p w:rsidR="00643A2F" w:rsidRDefault="00522BEB">
      <w:pPr>
        <w:spacing w:line="506" w:lineRule="auto"/>
        <w:ind w:left="104" w:right="4"/>
      </w:pPr>
      <w:hyperlink r:id="rId42" w:history="1">
        <w:r>
          <w:rPr>
            <w:rStyle w:val="Hyperlink"/>
          </w:rPr>
          <w:t>K.egl</w:t>
        </w:r>
        <w:bookmarkStart w:id="0" w:name="_GoBack"/>
        <w:bookmarkEnd w:id="0"/>
        <w:r w:rsidR="00643A2F" w:rsidRPr="00721EF1">
          <w:rPr>
            <w:rStyle w:val="Hyperlink"/>
          </w:rPr>
          <w:t>eton@maplegroveprimary.net</w:t>
        </w:r>
      </w:hyperlink>
      <w:r w:rsidR="00643A2F">
        <w:rPr>
          <w:color w:val="575757"/>
        </w:rPr>
        <w:t xml:space="preserve"> </w:t>
      </w:r>
    </w:p>
    <w:p w:rsidR="00665215" w:rsidRDefault="00F51F00">
      <w:pPr>
        <w:spacing w:before="23"/>
        <w:ind w:left="103"/>
      </w:pPr>
      <w:r>
        <w:br w:type="column"/>
      </w:r>
    </w:p>
    <w:p w:rsidR="00735E30" w:rsidRDefault="00F51F00">
      <w:pPr>
        <w:spacing w:before="23"/>
        <w:ind w:left="103"/>
        <w:rPr>
          <w:sz w:val="36"/>
        </w:rPr>
      </w:pP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rPr>
          <w:color w:val="575757"/>
        </w:rPr>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643A2F">
        <w:rPr>
          <w:b/>
          <w:color w:val="000000" w:themeColor="text1"/>
        </w:rPr>
        <w:t>25</w:t>
      </w:r>
      <w:r w:rsidR="00643A2F" w:rsidRPr="00643A2F">
        <w:rPr>
          <w:b/>
          <w:color w:val="000000" w:themeColor="text1"/>
          <w:vertAlign w:val="superscript"/>
        </w:rPr>
        <w:t>th</w:t>
      </w:r>
      <w:r w:rsidR="00643A2F">
        <w:rPr>
          <w:b/>
          <w:color w:val="000000" w:themeColor="text1"/>
        </w:rPr>
        <w:t xml:space="preserve"> March</w:t>
      </w:r>
      <w:r w:rsidR="00971FCD" w:rsidRPr="00797EC4">
        <w:rPr>
          <w:color w:val="000000" w:themeColor="text1"/>
        </w:rPr>
        <w:t xml:space="preserve"> </w:t>
      </w:r>
      <w:r>
        <w:rPr>
          <w:color w:val="575757"/>
        </w:rPr>
        <w:t>at 12 noon.</w:t>
      </w:r>
    </w:p>
    <w:p w:rsidR="00735E30" w:rsidRDefault="00643A2F" w:rsidP="00643A2F">
      <w:pPr>
        <w:spacing w:line="458" w:lineRule="auto"/>
        <w:ind w:left="106" w:right="1712" w:hanging="3"/>
      </w:pPr>
      <w:r>
        <w:rPr>
          <w:color w:val="575757"/>
        </w:rPr>
        <w:t>Interviews will be arranged with candidates.</w:t>
      </w: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Pr="00FA2165" w:rsidRDefault="00F51F00" w:rsidP="00FA2165">
      <w:pPr>
        <w:spacing w:line="246" w:lineRule="exact"/>
        <w:ind w:left="106"/>
        <w:rPr>
          <w:b/>
        </w:rPr>
        <w:sectPr w:rsidR="00735E30" w:rsidRPr="00FA2165">
          <w:type w:val="continuous"/>
          <w:pgSz w:w="16860" w:h="11900" w:orient="landscape"/>
          <w:pgMar w:top="1100" w:right="920" w:bottom="280" w:left="1120" w:header="720" w:footer="720" w:gutter="0"/>
          <w:cols w:num="2" w:space="720" w:equalWidth="0">
            <w:col w:w="5204" w:space="1107"/>
            <w:col w:w="8509"/>
          </w:cols>
        </w:sectPr>
      </w:pPr>
      <w:r>
        <w:rPr>
          <w:b/>
          <w:color w:val="666666"/>
        </w:rPr>
        <w:t xml:space="preserve">the Lion Academy Trust Website </w:t>
      </w:r>
      <w:hyperlink r:id="rId43">
        <w:r>
          <w:rPr>
            <w:b/>
            <w:color w:val="0000FF"/>
          </w:rPr>
          <w:t>www.lionacademytrust.net</w:t>
        </w:r>
      </w:hyperlink>
    </w:p>
    <w:p w:rsidR="00735E30" w:rsidRDefault="00735E30" w:rsidP="00FA2165">
      <w:pPr>
        <w:pStyle w:val="BodyText"/>
        <w:spacing w:before="4"/>
        <w:rPr>
          <w:rFonts w:ascii="Times New Roman"/>
          <w:sz w:val="17"/>
        </w:rPr>
      </w:pP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53048"/>
    <w:multiLevelType w:val="hybridMultilevel"/>
    <w:tmpl w:val="F724AEF6"/>
    <w:lvl w:ilvl="0" w:tplc="8248A3AE">
      <w:numFmt w:val="bullet"/>
      <w:lvlText w:val=""/>
      <w:lvlJc w:val="left"/>
      <w:pPr>
        <w:ind w:left="6920" w:hanging="360"/>
      </w:pPr>
      <w:rPr>
        <w:rFonts w:ascii="Symbol" w:eastAsia="Symbol" w:hAnsi="Symbol" w:cs="Symbol" w:hint="default"/>
        <w:w w:val="99"/>
        <w:sz w:val="20"/>
        <w:szCs w:val="20"/>
        <w:lang w:val="en-GB" w:eastAsia="en-GB" w:bidi="en-GB"/>
      </w:rPr>
    </w:lvl>
    <w:lvl w:ilvl="1" w:tplc="F7787124">
      <w:numFmt w:val="bullet"/>
      <w:lvlText w:val="•"/>
      <w:lvlJc w:val="left"/>
      <w:pPr>
        <w:ind w:left="7848" w:hanging="360"/>
      </w:pPr>
      <w:rPr>
        <w:rFonts w:hint="default"/>
        <w:lang w:val="en-GB" w:eastAsia="en-GB" w:bidi="en-GB"/>
      </w:rPr>
    </w:lvl>
    <w:lvl w:ilvl="2" w:tplc="084A70A6">
      <w:numFmt w:val="bullet"/>
      <w:lvlText w:val="•"/>
      <w:lvlJc w:val="left"/>
      <w:pPr>
        <w:ind w:left="8776" w:hanging="360"/>
      </w:pPr>
      <w:rPr>
        <w:rFonts w:hint="default"/>
        <w:lang w:val="en-GB" w:eastAsia="en-GB" w:bidi="en-GB"/>
      </w:rPr>
    </w:lvl>
    <w:lvl w:ilvl="3" w:tplc="18F86168">
      <w:numFmt w:val="bullet"/>
      <w:lvlText w:val="•"/>
      <w:lvlJc w:val="left"/>
      <w:pPr>
        <w:ind w:left="9704" w:hanging="360"/>
      </w:pPr>
      <w:rPr>
        <w:rFonts w:hint="default"/>
        <w:lang w:val="en-GB" w:eastAsia="en-GB" w:bidi="en-GB"/>
      </w:rPr>
    </w:lvl>
    <w:lvl w:ilvl="4" w:tplc="275EC3F4">
      <w:numFmt w:val="bullet"/>
      <w:lvlText w:val="•"/>
      <w:lvlJc w:val="left"/>
      <w:pPr>
        <w:ind w:left="10632" w:hanging="360"/>
      </w:pPr>
      <w:rPr>
        <w:rFonts w:hint="default"/>
        <w:lang w:val="en-GB" w:eastAsia="en-GB" w:bidi="en-GB"/>
      </w:rPr>
    </w:lvl>
    <w:lvl w:ilvl="5" w:tplc="14EE3690">
      <w:numFmt w:val="bullet"/>
      <w:lvlText w:val="•"/>
      <w:lvlJc w:val="left"/>
      <w:pPr>
        <w:ind w:left="11560" w:hanging="360"/>
      </w:pPr>
      <w:rPr>
        <w:rFonts w:hint="default"/>
        <w:lang w:val="en-GB" w:eastAsia="en-GB" w:bidi="en-GB"/>
      </w:rPr>
    </w:lvl>
    <w:lvl w:ilvl="6" w:tplc="9C12C52A">
      <w:numFmt w:val="bullet"/>
      <w:lvlText w:val="•"/>
      <w:lvlJc w:val="left"/>
      <w:pPr>
        <w:ind w:left="12488" w:hanging="360"/>
      </w:pPr>
      <w:rPr>
        <w:rFonts w:hint="default"/>
        <w:lang w:val="en-GB" w:eastAsia="en-GB" w:bidi="en-GB"/>
      </w:rPr>
    </w:lvl>
    <w:lvl w:ilvl="7" w:tplc="7180B9C2">
      <w:numFmt w:val="bullet"/>
      <w:lvlText w:val="•"/>
      <w:lvlJc w:val="left"/>
      <w:pPr>
        <w:ind w:left="13416" w:hanging="360"/>
      </w:pPr>
      <w:rPr>
        <w:rFonts w:hint="default"/>
        <w:lang w:val="en-GB" w:eastAsia="en-GB" w:bidi="en-GB"/>
      </w:rPr>
    </w:lvl>
    <w:lvl w:ilvl="8" w:tplc="F5EA93E8">
      <w:numFmt w:val="bullet"/>
      <w:lvlText w:val="•"/>
      <w:lvlJc w:val="left"/>
      <w:pPr>
        <w:ind w:left="14344" w:hanging="360"/>
      </w:pPr>
      <w:rPr>
        <w:rFonts w:hint="default"/>
        <w:lang w:val="en-GB" w:eastAsia="en-GB" w:bidi="en-GB"/>
      </w:rPr>
    </w:lvl>
  </w:abstractNum>
  <w:abstractNum w:abstractNumId="2">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nsid w:val="5B7D1DA4"/>
    <w:multiLevelType w:val="hybridMultilevel"/>
    <w:tmpl w:val="9FBE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6">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30"/>
    <w:rsid w:val="00034877"/>
    <w:rsid w:val="001A6C85"/>
    <w:rsid w:val="001E5845"/>
    <w:rsid w:val="002041F8"/>
    <w:rsid w:val="00321BA7"/>
    <w:rsid w:val="00324D08"/>
    <w:rsid w:val="003B4817"/>
    <w:rsid w:val="00490DEB"/>
    <w:rsid w:val="004A7F3C"/>
    <w:rsid w:val="004F661B"/>
    <w:rsid w:val="00522BEB"/>
    <w:rsid w:val="0054707C"/>
    <w:rsid w:val="005B05DA"/>
    <w:rsid w:val="006105F4"/>
    <w:rsid w:val="00635C7E"/>
    <w:rsid w:val="00643A2F"/>
    <w:rsid w:val="00665215"/>
    <w:rsid w:val="00696CB6"/>
    <w:rsid w:val="00735E30"/>
    <w:rsid w:val="00797EC4"/>
    <w:rsid w:val="007D2B79"/>
    <w:rsid w:val="007E4BA7"/>
    <w:rsid w:val="007E6545"/>
    <w:rsid w:val="00820F52"/>
    <w:rsid w:val="00821ADC"/>
    <w:rsid w:val="00865388"/>
    <w:rsid w:val="00897F1F"/>
    <w:rsid w:val="00971FCD"/>
    <w:rsid w:val="00A42F6F"/>
    <w:rsid w:val="00A53CEA"/>
    <w:rsid w:val="00A56774"/>
    <w:rsid w:val="00B86E07"/>
    <w:rsid w:val="00B97E39"/>
    <w:rsid w:val="00BA15F7"/>
    <w:rsid w:val="00C041D1"/>
    <w:rsid w:val="00C35394"/>
    <w:rsid w:val="00C86537"/>
    <w:rsid w:val="00D018D6"/>
    <w:rsid w:val="00D574A9"/>
    <w:rsid w:val="00E11808"/>
    <w:rsid w:val="00E45AD5"/>
    <w:rsid w:val="00E50338"/>
    <w:rsid w:val="00F51F00"/>
    <w:rsid w:val="00F56F6C"/>
    <w:rsid w:val="00FA2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mailto:K.eggleton@maplegroveprimary.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jpeg"/><Relationship Id="rId41" Type="http://schemas.openxmlformats.org/officeDocument/2006/relationships/hyperlink" Target="mailto:school@maplegroveprimary.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1.jpeg"/><Relationship Id="rId35" Type="http://schemas.openxmlformats.org/officeDocument/2006/relationships/image" Target="media/image29.jpeg"/><Relationship Id="rId43" Type="http://schemas.openxmlformats.org/officeDocument/2006/relationships/hyperlink" Target="http://www.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47C4B-F842-4712-BD8D-B7AAA98C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9CBB6D07</Template>
  <TotalTime>0</TotalTime>
  <Pages>6</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Zahreen Tariq</dc:creator>
  <cp:lastModifiedBy>Miss.Egleton</cp:lastModifiedBy>
  <cp:revision>3</cp:revision>
  <cp:lastPrinted>2017-11-24T12:02:00Z</cp:lastPrinted>
  <dcterms:created xsi:type="dcterms:W3CDTF">2018-03-01T09:29:00Z</dcterms:created>
  <dcterms:modified xsi:type="dcterms:W3CDTF">2018-03-01T09:58:00Z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