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F5F" w:rsidRDefault="00D10437" w:rsidP="00CD0187">
      <w:pPr>
        <w:rPr>
          <w:rFonts w:ascii="Calibri" w:hAnsi="Calibri" w:cs="Calibri"/>
          <w:b/>
          <w:sz w:val="24"/>
          <w:szCs w:val="24"/>
        </w:rPr>
      </w:pPr>
      <w:r w:rsidRPr="001C25F2">
        <w:rPr>
          <w:rFonts w:ascii="Calibri" w:hAnsi="Calibri" w:cs="Calibri"/>
          <w:b/>
          <w:sz w:val="24"/>
          <w:szCs w:val="24"/>
        </w:rPr>
        <w:t xml:space="preserve">Person Specification for the post of </w:t>
      </w:r>
      <w:r w:rsidR="008F2B6C">
        <w:rPr>
          <w:rFonts w:ascii="Calibri" w:hAnsi="Calibri" w:cs="Calibri"/>
          <w:b/>
          <w:sz w:val="24"/>
          <w:szCs w:val="24"/>
        </w:rPr>
        <w:t>Invigilator</w:t>
      </w:r>
      <w:r w:rsidR="005B6D8E">
        <w:rPr>
          <w:rFonts w:ascii="Calibri" w:hAnsi="Calibri" w:cs="Calibri"/>
          <w:b/>
          <w:sz w:val="24"/>
          <w:szCs w:val="24"/>
        </w:rPr>
        <w:tab/>
      </w:r>
      <w:r w:rsidR="005B6D8E">
        <w:rPr>
          <w:rFonts w:ascii="Calibri" w:hAnsi="Calibri" w:cs="Calibri"/>
          <w:b/>
          <w:sz w:val="24"/>
          <w:szCs w:val="24"/>
        </w:rPr>
        <w:tab/>
      </w:r>
      <w:r w:rsidR="005B6D8E">
        <w:rPr>
          <w:rFonts w:ascii="Calibri" w:hAnsi="Calibri" w:cs="Calibri"/>
          <w:b/>
          <w:sz w:val="24"/>
          <w:szCs w:val="24"/>
        </w:rPr>
        <w:tab/>
      </w:r>
      <w:r w:rsidR="005B6D8E">
        <w:rPr>
          <w:rFonts w:ascii="Calibri" w:hAnsi="Calibri" w:cs="Calibri"/>
          <w:b/>
          <w:sz w:val="24"/>
          <w:szCs w:val="24"/>
        </w:rPr>
        <w:tab/>
      </w:r>
      <w:r w:rsidR="005B6D8E">
        <w:rPr>
          <w:rFonts w:ascii="Calibri" w:hAnsi="Calibri" w:cs="Calibri"/>
          <w:b/>
          <w:sz w:val="24"/>
          <w:szCs w:val="24"/>
        </w:rPr>
        <w:tab/>
      </w:r>
      <w:r w:rsidR="005B6D8E">
        <w:rPr>
          <w:rFonts w:ascii="Calibri" w:hAnsi="Calibri" w:cs="Calibri"/>
          <w:b/>
          <w:sz w:val="24"/>
          <w:szCs w:val="24"/>
        </w:rPr>
        <w:tab/>
      </w:r>
      <w:r w:rsidR="005B6D8E">
        <w:rPr>
          <w:rFonts w:ascii="Calibri" w:hAnsi="Calibri" w:cs="Calibri"/>
          <w:b/>
          <w:sz w:val="24"/>
          <w:szCs w:val="24"/>
        </w:rPr>
        <w:tab/>
      </w:r>
      <w:r w:rsidR="008F2B6C">
        <w:rPr>
          <w:rFonts w:ascii="Calibri" w:hAnsi="Calibri" w:cs="Calibri"/>
          <w:b/>
          <w:sz w:val="24"/>
          <w:szCs w:val="24"/>
        </w:rPr>
        <w:tab/>
      </w:r>
      <w:r w:rsidR="008F2B6C">
        <w:rPr>
          <w:rFonts w:ascii="Calibri" w:hAnsi="Calibri" w:cs="Calibri"/>
          <w:b/>
          <w:sz w:val="24"/>
          <w:szCs w:val="24"/>
        </w:rPr>
        <w:tab/>
      </w:r>
      <w:r w:rsidR="008F2B6C">
        <w:rPr>
          <w:rFonts w:ascii="Calibri" w:hAnsi="Calibri" w:cs="Calibri"/>
          <w:b/>
          <w:sz w:val="24"/>
          <w:szCs w:val="24"/>
        </w:rPr>
        <w:tab/>
      </w:r>
      <w:r w:rsidR="005B6D8E">
        <w:rPr>
          <w:rFonts w:ascii="Calibri" w:hAnsi="Calibri" w:cs="Calibri"/>
          <w:b/>
          <w:sz w:val="24"/>
          <w:szCs w:val="24"/>
        </w:rPr>
        <w:t>October 2018</w:t>
      </w:r>
    </w:p>
    <w:p w:rsidR="00CD0187" w:rsidRPr="006817A7" w:rsidRDefault="00CD0187" w:rsidP="00CD0187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TableGrid"/>
        <w:tblW w:w="15730" w:type="dxa"/>
        <w:tblLook w:val="01E0" w:firstRow="1" w:lastRow="1" w:firstColumn="1" w:lastColumn="1" w:noHBand="0" w:noVBand="0"/>
      </w:tblPr>
      <w:tblGrid>
        <w:gridCol w:w="2419"/>
        <w:gridCol w:w="8916"/>
        <w:gridCol w:w="1276"/>
        <w:gridCol w:w="1276"/>
        <w:gridCol w:w="1843"/>
      </w:tblGrid>
      <w:tr w:rsidR="0048074F" w:rsidRPr="006817A7" w:rsidTr="00AB367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8074F" w:rsidRPr="006817A7" w:rsidRDefault="0048074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8074F" w:rsidRPr="006817A7" w:rsidRDefault="0048074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8074F" w:rsidRPr="006817A7" w:rsidRDefault="0048074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817A7">
              <w:rPr>
                <w:rFonts w:ascii="Calibri" w:hAnsi="Calibri" w:cs="Calibri"/>
                <w:b/>
                <w:sz w:val="22"/>
                <w:szCs w:val="22"/>
              </w:rPr>
              <w:t>Essential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8074F" w:rsidRPr="006817A7" w:rsidRDefault="0048074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817A7">
              <w:rPr>
                <w:rFonts w:ascii="Calibri" w:hAnsi="Calibri" w:cs="Calibri"/>
                <w:b/>
                <w:sz w:val="22"/>
                <w:szCs w:val="22"/>
              </w:rPr>
              <w:t>Desirable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8074F" w:rsidRPr="0048074F" w:rsidRDefault="00C85ACE" w:rsidP="00C85AC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8074F">
              <w:rPr>
                <w:rFonts w:ascii="Calibri" w:hAnsi="Calibri" w:cs="Calibri"/>
                <w:b/>
                <w:sz w:val="22"/>
                <w:szCs w:val="22"/>
              </w:rPr>
              <w:t>Measured by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</w:tr>
      <w:tr w:rsidR="0048074F" w:rsidRPr="006817A7" w:rsidTr="00AB367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74F" w:rsidRPr="006817A7" w:rsidRDefault="00CD0187" w:rsidP="00DB11A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48074F" w:rsidRPr="006817A7">
              <w:rPr>
                <w:rFonts w:ascii="Calibri" w:hAnsi="Calibri" w:cs="Calibri"/>
                <w:b/>
                <w:sz w:val="22"/>
                <w:szCs w:val="22"/>
              </w:rPr>
              <w:t xml:space="preserve">.  Faith </w:t>
            </w:r>
            <w:r w:rsidR="00DB11AD"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 w:rsidR="0048074F" w:rsidRPr="006817A7">
              <w:rPr>
                <w:rFonts w:ascii="Calibri" w:hAnsi="Calibri" w:cs="Calibri"/>
                <w:b/>
                <w:sz w:val="22"/>
                <w:szCs w:val="22"/>
              </w:rPr>
              <w:t>ommitment</w:t>
            </w:r>
          </w:p>
        </w:tc>
        <w:tc>
          <w:tcPr>
            <w:tcW w:w="8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4F" w:rsidRPr="002F5DDC" w:rsidRDefault="002F5DDC" w:rsidP="002F5DDC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  <w:r w:rsidRPr="002F5DDC">
              <w:rPr>
                <w:rFonts w:ascii="Calibri" w:hAnsi="Calibri" w:cs="Calibri"/>
                <w:sz w:val="22"/>
                <w:szCs w:val="22"/>
              </w:rPr>
              <w:t>Sympathetic to the Catholic Ethos</w:t>
            </w:r>
          </w:p>
          <w:p w:rsidR="002F5DDC" w:rsidRPr="002F5DDC" w:rsidRDefault="002F5DDC" w:rsidP="002F5DDC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  <w:r w:rsidRPr="002F5DDC">
              <w:rPr>
                <w:rFonts w:ascii="Calibri" w:hAnsi="Calibri" w:cs="Calibri"/>
                <w:sz w:val="22"/>
                <w:szCs w:val="22"/>
              </w:rPr>
              <w:t xml:space="preserve">Practicing Catholic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4F" w:rsidRDefault="00E96EE8" w:rsidP="00F3723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Pr="006817A7" w:rsidRDefault="002F5DDC" w:rsidP="00F3723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4F" w:rsidRDefault="0048074F" w:rsidP="00F3723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96EE8" w:rsidRPr="006817A7" w:rsidRDefault="00E96EE8" w:rsidP="00F3723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4F" w:rsidRDefault="00AB367E" w:rsidP="0048074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 R</w:t>
            </w:r>
          </w:p>
          <w:p w:rsidR="00AB367E" w:rsidRPr="006817A7" w:rsidRDefault="00AB367E" w:rsidP="0048074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 R</w:t>
            </w:r>
          </w:p>
        </w:tc>
      </w:tr>
      <w:tr w:rsidR="002F5DDC" w:rsidRPr="006817A7" w:rsidTr="00AB367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DDC" w:rsidRPr="006817A7" w:rsidRDefault="00CD0187" w:rsidP="002F5DD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2F5DDC" w:rsidRPr="006817A7">
              <w:rPr>
                <w:rFonts w:ascii="Calibri" w:hAnsi="Calibri" w:cs="Calibri"/>
                <w:b/>
                <w:sz w:val="22"/>
                <w:szCs w:val="22"/>
              </w:rPr>
              <w:t xml:space="preserve">.  </w:t>
            </w:r>
            <w:r w:rsidR="002F5DDC">
              <w:rPr>
                <w:rFonts w:ascii="Calibri" w:hAnsi="Calibri" w:cs="Calibri"/>
                <w:b/>
                <w:sz w:val="22"/>
                <w:szCs w:val="22"/>
              </w:rPr>
              <w:t xml:space="preserve">Skills and </w:t>
            </w:r>
            <w:r w:rsidR="002F5DDC" w:rsidRPr="006817A7">
              <w:rPr>
                <w:rFonts w:ascii="Calibri" w:hAnsi="Calibri" w:cs="Calibri"/>
                <w:b/>
                <w:sz w:val="22"/>
                <w:szCs w:val="22"/>
              </w:rPr>
              <w:t>Experience</w:t>
            </w:r>
            <w:r w:rsidR="002F5DD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DC" w:rsidRPr="002F5DDC" w:rsidRDefault="002F5DDC" w:rsidP="002F5DDC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2F5DDC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Experience of working in a school environment </w:t>
            </w:r>
          </w:p>
          <w:p w:rsidR="002F5DDC" w:rsidRDefault="002F5DDC" w:rsidP="002F5DDC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2F5DDC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Previous experience </w:t>
            </w:r>
            <w:r w:rsidR="008F2B6C">
              <w:rPr>
                <w:rFonts w:asciiTheme="minorHAnsi" w:eastAsia="Arial" w:hAnsiTheme="minorHAnsi" w:cstheme="minorHAnsi"/>
                <w:sz w:val="22"/>
                <w:szCs w:val="22"/>
              </w:rPr>
              <w:t>supporting exams and pupils</w:t>
            </w:r>
          </w:p>
          <w:p w:rsidR="008F2B6C" w:rsidRPr="002F5DDC" w:rsidRDefault="008F2B6C" w:rsidP="002F5DDC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t>Ability to scribe for students</w:t>
            </w:r>
          </w:p>
          <w:p w:rsidR="00AB367E" w:rsidRPr="00AB367E" w:rsidRDefault="002F5DDC" w:rsidP="00AB367E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2F5DDC">
              <w:rPr>
                <w:rFonts w:ascii="Calibri" w:hAnsi="Calibri" w:cs="Calibri"/>
                <w:sz w:val="22"/>
                <w:szCs w:val="22"/>
              </w:rPr>
              <w:t xml:space="preserve">Excellent communication and listening skills </w:t>
            </w:r>
          </w:p>
          <w:p w:rsidR="002F5DDC" w:rsidRPr="002F5DDC" w:rsidRDefault="002F5DDC" w:rsidP="002F5DD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2F5DDC">
              <w:rPr>
                <w:rFonts w:ascii="Calibri" w:hAnsi="Calibri" w:cs="Calibri"/>
                <w:sz w:val="22"/>
                <w:szCs w:val="22"/>
              </w:rPr>
              <w:t xml:space="preserve">Ability to respect and maintain confidentiality </w:t>
            </w:r>
          </w:p>
          <w:p w:rsidR="002F5DDC" w:rsidRPr="002F5DDC" w:rsidRDefault="002F5DDC" w:rsidP="002F5DD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2F5DDC">
              <w:rPr>
                <w:rFonts w:ascii="Calibri" w:hAnsi="Calibri" w:cs="Calibri"/>
                <w:sz w:val="22"/>
                <w:szCs w:val="22"/>
              </w:rPr>
              <w:t xml:space="preserve">Working knowledge of standard computer packages </w:t>
            </w:r>
          </w:p>
          <w:p w:rsidR="002F5DDC" w:rsidRPr="002F5DDC" w:rsidRDefault="002F5DDC" w:rsidP="002F5DD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2F5DDC">
              <w:rPr>
                <w:rFonts w:ascii="Calibri" w:hAnsi="Calibri" w:cs="Calibri"/>
                <w:sz w:val="22"/>
                <w:szCs w:val="22"/>
              </w:rPr>
              <w:t xml:space="preserve">Ability to prioritise and manage own workload to meet appropriate deadlines </w:t>
            </w:r>
          </w:p>
          <w:p w:rsidR="002F5DDC" w:rsidRPr="002F5DDC" w:rsidRDefault="002F5DDC" w:rsidP="002F5DD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2F5DDC">
              <w:rPr>
                <w:rFonts w:ascii="Calibri" w:hAnsi="Calibri" w:cs="Calibri"/>
                <w:sz w:val="22"/>
                <w:szCs w:val="22"/>
              </w:rPr>
              <w:t xml:space="preserve">Efficient and effective organisational skills </w:t>
            </w:r>
          </w:p>
          <w:p w:rsidR="002F5DDC" w:rsidRDefault="002F5DDC" w:rsidP="002F5DD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2F5DDC">
              <w:rPr>
                <w:rFonts w:ascii="Calibri" w:hAnsi="Calibri" w:cs="Calibri"/>
                <w:sz w:val="22"/>
                <w:szCs w:val="22"/>
              </w:rPr>
              <w:t xml:space="preserve">Ability to relate to students in a pleasant and sympathetic manner and to recognise potential child safeguarding issues </w:t>
            </w:r>
          </w:p>
          <w:p w:rsidR="008F2B6C" w:rsidRDefault="008F2B6C" w:rsidP="002F5DD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2"/>
                <w:szCs w:val="22"/>
              </w:rPr>
            </w:pPr>
            <w:r w:rsidRPr="008F2B6C">
              <w:rPr>
                <w:rFonts w:ascii="Calibri" w:hAnsi="Calibri" w:cs="Calibri"/>
                <w:sz w:val="22"/>
                <w:szCs w:val="22"/>
              </w:rPr>
              <w:t>Ability to work independently or within a team </w:t>
            </w:r>
          </w:p>
          <w:p w:rsidR="002F5DDC" w:rsidRDefault="008F2B6C" w:rsidP="00CD0187">
            <w:pPr>
              <w:pStyle w:val="ListParagraph"/>
              <w:numPr>
                <w:ilvl w:val="0"/>
                <w:numId w:val="12"/>
              </w:numPr>
            </w:pPr>
            <w:r w:rsidRPr="008F2B6C">
              <w:rPr>
                <w:rFonts w:ascii="Calibri" w:hAnsi="Calibri" w:cs="Calibri"/>
                <w:sz w:val="22"/>
                <w:szCs w:val="22"/>
              </w:rPr>
              <w:t>Flexibility with regards to working hours during examination periods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B367E" w:rsidRDefault="00AB367E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8F2B6C" w:rsidRDefault="008F2B6C" w:rsidP="008F2B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AB367E" w:rsidRPr="006817A7" w:rsidRDefault="008F2B6C" w:rsidP="00CD018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8F2B6C" w:rsidRPr="006817A7" w:rsidRDefault="008F2B6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DC" w:rsidRDefault="00AB367E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  <w:p w:rsidR="00AB367E" w:rsidRDefault="008F2B6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  <w:p w:rsidR="00AB367E" w:rsidRDefault="00AB367E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  <w:p w:rsidR="008F2B6C" w:rsidRDefault="008F2B6C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  <w:p w:rsidR="008F2B6C" w:rsidRPr="006817A7" w:rsidRDefault="008F2B6C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A/R/I</w:t>
            </w:r>
          </w:p>
        </w:tc>
      </w:tr>
      <w:tr w:rsidR="00AB367E" w:rsidRPr="006817A7" w:rsidTr="00AB367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67E" w:rsidRPr="006817A7" w:rsidRDefault="00CD0187" w:rsidP="002F5DD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="00AB367E">
              <w:rPr>
                <w:rFonts w:ascii="Calibri" w:hAnsi="Calibri" w:cs="Calibri"/>
                <w:b/>
                <w:sz w:val="22"/>
                <w:szCs w:val="22"/>
              </w:rPr>
              <w:t>.  Professional Skills</w:t>
            </w:r>
          </w:p>
        </w:tc>
        <w:tc>
          <w:tcPr>
            <w:tcW w:w="8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67E" w:rsidRPr="00AB367E" w:rsidRDefault="00AB367E" w:rsidP="00AB367E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B367E">
              <w:rPr>
                <w:rFonts w:asciiTheme="minorHAnsi" w:hAnsiTheme="minorHAnsi" w:cstheme="minorHAnsi"/>
                <w:sz w:val="22"/>
                <w:szCs w:val="22"/>
              </w:rPr>
              <w:t xml:space="preserve">Ability to communicate effectively both orally and in writing  </w:t>
            </w:r>
          </w:p>
          <w:p w:rsidR="00AB367E" w:rsidRPr="00AB367E" w:rsidRDefault="00AB367E" w:rsidP="00AB367E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B367E">
              <w:rPr>
                <w:rFonts w:asciiTheme="minorHAnsi" w:hAnsiTheme="minorHAnsi" w:cstheme="minorHAnsi"/>
                <w:sz w:val="22"/>
                <w:szCs w:val="22"/>
              </w:rPr>
              <w:t xml:space="preserve">Good planning and organisation skills  </w:t>
            </w:r>
          </w:p>
          <w:p w:rsidR="00AB367E" w:rsidRPr="00AB367E" w:rsidRDefault="00AB367E" w:rsidP="00AB367E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B367E">
              <w:rPr>
                <w:rFonts w:asciiTheme="minorHAnsi" w:hAnsiTheme="minorHAnsi" w:cstheme="minorHAnsi"/>
                <w:sz w:val="22"/>
                <w:szCs w:val="22"/>
              </w:rPr>
              <w:t xml:space="preserve">ICT literate </w:t>
            </w:r>
          </w:p>
          <w:p w:rsidR="00AB367E" w:rsidRPr="00AB367E" w:rsidRDefault="00AB367E" w:rsidP="00AB367E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AB367E">
              <w:rPr>
                <w:rFonts w:asciiTheme="minorHAnsi" w:hAnsiTheme="minorHAnsi" w:cstheme="minorHAnsi"/>
                <w:sz w:val="22"/>
                <w:szCs w:val="22"/>
              </w:rPr>
              <w:t>Team Skills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67E" w:rsidRDefault="00AB367E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AB367E" w:rsidRDefault="00AB367E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AB367E" w:rsidRDefault="00AB367E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AB367E" w:rsidRDefault="00AB367E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67E" w:rsidRPr="006817A7" w:rsidRDefault="00AB367E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</w:tc>
      </w:tr>
      <w:tr w:rsidR="002F5DDC" w:rsidRPr="006817A7" w:rsidTr="00AB367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DDC" w:rsidRPr="006817A7" w:rsidRDefault="00CD0187" w:rsidP="002F5DD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4</w:t>
            </w:r>
            <w:r w:rsidR="002F5DDC" w:rsidRPr="006817A7">
              <w:rPr>
                <w:rFonts w:ascii="Calibri" w:hAnsi="Calibri" w:cs="Calibri"/>
                <w:b/>
                <w:sz w:val="22"/>
                <w:szCs w:val="22"/>
              </w:rPr>
              <w:t>.  Personal Qualities</w:t>
            </w:r>
          </w:p>
        </w:tc>
        <w:tc>
          <w:tcPr>
            <w:tcW w:w="8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DDC" w:rsidRPr="006817A7" w:rsidRDefault="002F5DDC" w:rsidP="002F5DDC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6817A7">
              <w:rPr>
                <w:rFonts w:ascii="Calibri" w:hAnsi="Calibri" w:cs="Calibri"/>
                <w:sz w:val="22"/>
                <w:szCs w:val="22"/>
              </w:rPr>
              <w:t>Personal presence, enthusiasm and self-confidence</w:t>
            </w:r>
          </w:p>
          <w:p w:rsidR="002F5DDC" w:rsidRPr="006817A7" w:rsidRDefault="002F5DDC" w:rsidP="002F5DDC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6817A7">
              <w:rPr>
                <w:rFonts w:ascii="Calibri" w:hAnsi="Calibri" w:cs="Calibri"/>
                <w:sz w:val="22"/>
                <w:szCs w:val="22"/>
              </w:rPr>
              <w:t>Ability to find solutions</w:t>
            </w:r>
          </w:p>
          <w:p w:rsidR="002F5DDC" w:rsidRPr="006817A7" w:rsidRDefault="002F5DDC" w:rsidP="002F5DDC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6817A7">
              <w:rPr>
                <w:rFonts w:ascii="Calibri" w:hAnsi="Calibri" w:cs="Calibri"/>
                <w:sz w:val="22"/>
                <w:szCs w:val="22"/>
              </w:rPr>
              <w:t>Energy, drive and stamina</w:t>
            </w:r>
          </w:p>
          <w:p w:rsidR="002F5DDC" w:rsidRPr="006817A7" w:rsidRDefault="002F5DDC" w:rsidP="002F5DDC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6817A7">
              <w:rPr>
                <w:rFonts w:ascii="Calibri" w:hAnsi="Calibri" w:cs="Calibri"/>
                <w:sz w:val="22"/>
                <w:szCs w:val="22"/>
              </w:rPr>
              <w:t>Good attendance</w:t>
            </w:r>
            <w:r w:rsidR="008F2B6C">
              <w:rPr>
                <w:rFonts w:ascii="Calibri" w:hAnsi="Calibri" w:cs="Calibri"/>
                <w:sz w:val="22"/>
                <w:szCs w:val="22"/>
              </w:rPr>
              <w:t xml:space="preserve"> and reliable</w:t>
            </w:r>
          </w:p>
          <w:p w:rsidR="002F5DDC" w:rsidRPr="006817A7" w:rsidRDefault="002F5DDC" w:rsidP="002F5DDC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6817A7">
              <w:rPr>
                <w:rFonts w:ascii="Calibri" w:hAnsi="Calibri" w:cs="Calibri"/>
                <w:sz w:val="22"/>
                <w:szCs w:val="22"/>
              </w:rPr>
              <w:t>Integrity and sense of fair play</w:t>
            </w:r>
          </w:p>
          <w:p w:rsidR="002F5DDC" w:rsidRPr="006817A7" w:rsidRDefault="002F5DDC" w:rsidP="002F5DDC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6817A7">
              <w:rPr>
                <w:rFonts w:ascii="Calibri" w:hAnsi="Calibri" w:cs="Calibri"/>
                <w:sz w:val="22"/>
                <w:szCs w:val="22"/>
              </w:rPr>
              <w:t>Clear thinker</w:t>
            </w:r>
          </w:p>
          <w:p w:rsidR="002F5DDC" w:rsidRPr="006817A7" w:rsidRDefault="002F5DDC" w:rsidP="002F5DDC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6817A7">
              <w:rPr>
                <w:rFonts w:ascii="Calibri" w:hAnsi="Calibri" w:cs="Calibri"/>
                <w:sz w:val="22"/>
                <w:szCs w:val="22"/>
              </w:rPr>
              <w:t>Good sense of humour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DC" w:rsidRPr="006817A7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Pr="006817A7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DC" w:rsidRPr="006817A7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  <w:p w:rsidR="002F5DDC" w:rsidRDefault="002F5DDC" w:rsidP="002F5DD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  <w:p w:rsidR="00AB367E" w:rsidRDefault="00AB367E" w:rsidP="00AB367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  <w:p w:rsidR="002F5DDC" w:rsidRPr="006817A7" w:rsidRDefault="00AB367E" w:rsidP="00CD018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R/I</w:t>
            </w:r>
          </w:p>
        </w:tc>
      </w:tr>
    </w:tbl>
    <w:p w:rsidR="00C31F5F" w:rsidRPr="006817A7" w:rsidRDefault="00C31F5F">
      <w:pPr>
        <w:rPr>
          <w:rFonts w:ascii="Calibri" w:hAnsi="Calibri" w:cs="Calibri"/>
          <w:sz w:val="22"/>
          <w:szCs w:val="22"/>
        </w:rPr>
      </w:pPr>
    </w:p>
    <w:p w:rsidR="00C31F5F" w:rsidRPr="006817A7" w:rsidRDefault="00C31F5F">
      <w:pPr>
        <w:rPr>
          <w:rFonts w:ascii="Calibri" w:hAnsi="Calibri" w:cs="Calibri"/>
          <w:sz w:val="22"/>
          <w:szCs w:val="22"/>
        </w:rPr>
      </w:pPr>
    </w:p>
    <w:p w:rsidR="008F2B6C" w:rsidRPr="006817A7" w:rsidRDefault="00C85ACE" w:rsidP="00C85ACE">
      <w:pPr>
        <w:rPr>
          <w:rFonts w:ascii="Calibri" w:hAnsi="Calibri" w:cs="Calibri"/>
        </w:rPr>
      </w:pPr>
      <w:r>
        <w:rPr>
          <w:rFonts w:ascii="Calibri" w:hAnsi="Calibri" w:cs="Calibri"/>
          <w:b/>
          <w:sz w:val="22"/>
          <w:szCs w:val="22"/>
        </w:rPr>
        <w:t>A – Application Form</w:t>
      </w:r>
      <w:r>
        <w:rPr>
          <w:rFonts w:ascii="Calibri" w:hAnsi="Calibri" w:cs="Calibri"/>
          <w:b/>
          <w:sz w:val="22"/>
          <w:szCs w:val="22"/>
        </w:rPr>
        <w:tab/>
        <w:t xml:space="preserve">R – </w:t>
      </w:r>
      <w:r w:rsidRPr="0048074F">
        <w:rPr>
          <w:rFonts w:ascii="Calibri" w:hAnsi="Calibri" w:cs="Calibri"/>
          <w:b/>
          <w:sz w:val="22"/>
          <w:szCs w:val="22"/>
        </w:rPr>
        <w:t>References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Pr="0048074F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LO - </w:t>
      </w:r>
      <w:r w:rsidRPr="0048074F">
        <w:rPr>
          <w:rFonts w:ascii="Calibri" w:hAnsi="Calibri" w:cs="Calibri"/>
          <w:b/>
          <w:sz w:val="22"/>
          <w:szCs w:val="22"/>
        </w:rPr>
        <w:t>Lesson Observation</w:t>
      </w:r>
      <w:r>
        <w:rPr>
          <w:rFonts w:ascii="Calibri" w:hAnsi="Calibri" w:cs="Calibri"/>
          <w:b/>
          <w:sz w:val="22"/>
          <w:szCs w:val="22"/>
        </w:rPr>
        <w:tab/>
      </w:r>
      <w:r w:rsidRPr="0048074F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I </w:t>
      </w:r>
      <w:proofErr w:type="gramStart"/>
      <w:r>
        <w:rPr>
          <w:rFonts w:ascii="Calibri" w:hAnsi="Calibri" w:cs="Calibri"/>
          <w:b/>
          <w:sz w:val="22"/>
          <w:szCs w:val="22"/>
        </w:rPr>
        <w:t xml:space="preserve">- </w:t>
      </w:r>
      <w:r w:rsidRPr="0048074F">
        <w:rPr>
          <w:rFonts w:ascii="Calibri" w:hAnsi="Calibri" w:cs="Calibri"/>
          <w:b/>
          <w:sz w:val="22"/>
          <w:szCs w:val="22"/>
        </w:rPr>
        <w:t xml:space="preserve"> Interview</w:t>
      </w:r>
      <w:proofErr w:type="gramEnd"/>
      <w:r w:rsidRPr="0048074F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P </w:t>
      </w:r>
      <w:r w:rsidR="00A74DDB">
        <w:rPr>
          <w:rFonts w:ascii="Calibri" w:hAnsi="Calibri" w:cs="Calibri"/>
          <w:b/>
          <w:sz w:val="22"/>
          <w:szCs w:val="22"/>
        </w:rPr>
        <w:t>–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48074F">
        <w:rPr>
          <w:rFonts w:ascii="Calibri" w:hAnsi="Calibri" w:cs="Calibri"/>
          <w:b/>
          <w:sz w:val="22"/>
          <w:szCs w:val="22"/>
        </w:rPr>
        <w:t>Presentation</w:t>
      </w:r>
    </w:p>
    <w:sectPr w:rsidR="008F2B6C" w:rsidRPr="006817A7" w:rsidSect="00DB11AD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DDC" w:rsidRDefault="002F5DDC">
      <w:r>
        <w:separator/>
      </w:r>
    </w:p>
  </w:endnote>
  <w:endnote w:type="continuationSeparator" w:id="0">
    <w:p w:rsidR="002F5DDC" w:rsidRDefault="002F5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DDC" w:rsidRDefault="002F5DDC">
      <w:r>
        <w:separator/>
      </w:r>
    </w:p>
  </w:footnote>
  <w:footnote w:type="continuationSeparator" w:id="0">
    <w:p w:rsidR="002F5DDC" w:rsidRDefault="002F5D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DDC" w:rsidRDefault="002F5DDC" w:rsidP="001C25F2">
    <w:pPr>
      <w:rPr>
        <w:rFonts w:ascii="Calibri" w:hAnsi="Calibri" w:cs="Calibri"/>
        <w:b/>
        <w:sz w:val="22"/>
        <w:szCs w:val="22"/>
      </w:rPr>
    </w:pPr>
    <w:r w:rsidRPr="00DB11AD">
      <w:rPr>
        <w:rFonts w:ascii="Calibri" w:hAnsi="Calibri" w:cs="Calibri"/>
        <w:b/>
        <w:noProof/>
        <w:sz w:val="22"/>
        <w:szCs w:val="22"/>
        <w:lang w:eastAsia="en-GB"/>
      </w:rPr>
      <w:drawing>
        <wp:anchor distT="0" distB="0" distL="114300" distR="114300" simplePos="0" relativeHeight="251660288" behindDoc="0" locked="0" layoutInCell="1" allowOverlap="1" wp14:anchorId="6F6E9436" wp14:editId="0038D96D">
          <wp:simplePos x="0" y="0"/>
          <wp:positionH relativeFrom="column">
            <wp:posOffset>4438650</wp:posOffset>
          </wp:positionH>
          <wp:positionV relativeFrom="paragraph">
            <wp:posOffset>-287655</wp:posOffset>
          </wp:positionV>
          <wp:extent cx="581025" cy="581025"/>
          <wp:effectExtent l="0" t="0" r="9525" b="9525"/>
          <wp:wrapNone/>
          <wp:docPr id="3" name="Picture 3" descr="O:\Staff\School Logos\Main School Ba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Staff\School Logos\Main School Bad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11AD">
      <w:rPr>
        <w:rFonts w:ascii="Calibri" w:hAnsi="Calibri" w:cs="Calibri"/>
        <w:b/>
        <w:noProof/>
        <w:sz w:val="22"/>
        <w:szCs w:val="22"/>
        <w:lang w:eastAsia="en-GB"/>
      </w:rPr>
      <w:drawing>
        <wp:inline distT="0" distB="0" distL="0" distR="0" wp14:anchorId="3619E90F" wp14:editId="1B0EAD95">
          <wp:extent cx="1724025" cy="580304"/>
          <wp:effectExtent l="0" t="0" r="0" b="0"/>
          <wp:docPr id="1" name="Picture 1" descr="O:\Staff\School Logos\Holy Family Education Tru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Staff\School Logos\Holy Family Education Tru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545" cy="58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b/>
        <w:sz w:val="22"/>
        <w:szCs w:val="22"/>
      </w:rPr>
      <w:tab/>
    </w:r>
    <w:r>
      <w:rPr>
        <w:rFonts w:ascii="Calibri" w:hAnsi="Calibri" w:cs="Calibri"/>
        <w:b/>
        <w:sz w:val="22"/>
        <w:szCs w:val="22"/>
      </w:rPr>
      <w:tab/>
    </w:r>
    <w:r>
      <w:rPr>
        <w:rFonts w:ascii="Calibri" w:hAnsi="Calibri" w:cs="Calibri"/>
        <w:b/>
        <w:sz w:val="22"/>
        <w:szCs w:val="22"/>
      </w:rPr>
      <w:tab/>
    </w:r>
    <w:r>
      <w:rPr>
        <w:rFonts w:ascii="Calibri" w:hAnsi="Calibri" w:cs="Calibri"/>
        <w:b/>
        <w:sz w:val="22"/>
        <w:szCs w:val="22"/>
      </w:rPr>
      <w:tab/>
      <w:t>The English Martyrs School and Sixth Form College</w:t>
    </w:r>
  </w:p>
  <w:p w:rsidR="002F5DDC" w:rsidRDefault="002F5D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D048F"/>
    <w:multiLevelType w:val="hybridMultilevel"/>
    <w:tmpl w:val="E43A1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459B5"/>
    <w:multiLevelType w:val="hybridMultilevel"/>
    <w:tmpl w:val="5EE84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D6E02"/>
    <w:multiLevelType w:val="hybridMultilevel"/>
    <w:tmpl w:val="007262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1242CA"/>
    <w:multiLevelType w:val="hybridMultilevel"/>
    <w:tmpl w:val="20109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013DE"/>
    <w:multiLevelType w:val="hybridMultilevel"/>
    <w:tmpl w:val="8DA8F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65359"/>
    <w:multiLevelType w:val="hybridMultilevel"/>
    <w:tmpl w:val="674E7100"/>
    <w:lvl w:ilvl="0" w:tplc="08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6" w15:restartNumberingAfterBreak="0">
    <w:nsid w:val="48DA0DF7"/>
    <w:multiLevelType w:val="multilevel"/>
    <w:tmpl w:val="BE1C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3C4104"/>
    <w:multiLevelType w:val="hybridMultilevel"/>
    <w:tmpl w:val="11C287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E566C8"/>
    <w:multiLevelType w:val="hybridMultilevel"/>
    <w:tmpl w:val="BE00B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E49CF"/>
    <w:multiLevelType w:val="hybridMultilevel"/>
    <w:tmpl w:val="823471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CC4324"/>
    <w:multiLevelType w:val="hybridMultilevel"/>
    <w:tmpl w:val="215AC1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315AA6"/>
    <w:multiLevelType w:val="hybridMultilevel"/>
    <w:tmpl w:val="AF144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12381"/>
    <w:multiLevelType w:val="hybridMultilevel"/>
    <w:tmpl w:val="EFEA8F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CA2948"/>
    <w:multiLevelType w:val="hybridMultilevel"/>
    <w:tmpl w:val="BEBA62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0"/>
  </w:num>
  <w:num w:numId="10">
    <w:abstractNumId w:val="5"/>
  </w:num>
  <w:num w:numId="11">
    <w:abstractNumId w:val="8"/>
  </w:num>
  <w:num w:numId="12">
    <w:abstractNumId w:val="1"/>
  </w:num>
  <w:num w:numId="13">
    <w:abstractNumId w:val="11"/>
  </w:num>
  <w:num w:numId="14">
    <w:abstractNumId w:val="3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F5F"/>
    <w:rsid w:val="001C25F2"/>
    <w:rsid w:val="00276F54"/>
    <w:rsid w:val="002F5DDC"/>
    <w:rsid w:val="0040303B"/>
    <w:rsid w:val="00422916"/>
    <w:rsid w:val="0048074F"/>
    <w:rsid w:val="005B6D8E"/>
    <w:rsid w:val="006817A7"/>
    <w:rsid w:val="006854AD"/>
    <w:rsid w:val="008F2B6C"/>
    <w:rsid w:val="00A74DDB"/>
    <w:rsid w:val="00AB367E"/>
    <w:rsid w:val="00C31F5F"/>
    <w:rsid w:val="00C626A0"/>
    <w:rsid w:val="00C85ACE"/>
    <w:rsid w:val="00CD0187"/>
    <w:rsid w:val="00D10437"/>
    <w:rsid w:val="00D3711A"/>
    <w:rsid w:val="00DB11AD"/>
    <w:rsid w:val="00DB1C01"/>
    <w:rsid w:val="00E73EFC"/>
    <w:rsid w:val="00E96EE8"/>
    <w:rsid w:val="00F3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C93BCD8-7D06-4109-8533-5C523114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54AD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DB1C01"/>
    <w:rPr>
      <w:rFonts w:ascii="Arial" w:hAnsi="Arial" w:cs="Arial"/>
      <w:sz w:val="22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B1C01"/>
    <w:rPr>
      <w:rFonts w:ascii="Arial" w:eastAsia="Times New Roman" w:hAnsi="Arial" w:cs="Arial"/>
      <w:szCs w:val="24"/>
    </w:rPr>
  </w:style>
  <w:style w:type="table" w:customStyle="1" w:styleId="TableGrid0">
    <w:name w:val="TableGrid"/>
    <w:rsid w:val="00A74DD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g-primary">
    <w:name w:val="fg-primary"/>
    <w:basedOn w:val="DefaultParagraphFont"/>
    <w:rsid w:val="008F2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5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61CA8-8738-4160-B493-1D3D80D6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687F061F</Template>
  <TotalTime>2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lfoster</dc:creator>
  <cp:lastModifiedBy>Kirstie Smith</cp:lastModifiedBy>
  <cp:revision>4</cp:revision>
  <cp:lastPrinted>2011-03-08T11:56:00Z</cp:lastPrinted>
  <dcterms:created xsi:type="dcterms:W3CDTF">2018-10-04T10:36:00Z</dcterms:created>
  <dcterms:modified xsi:type="dcterms:W3CDTF">2018-10-08T12:46:00Z</dcterms:modified>
</cp:coreProperties>
</file>