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F1A27" w14:textId="5B8F956C" w:rsidR="00437269" w:rsidRPr="00437269" w:rsidRDefault="00437269" w:rsidP="00437269">
      <w:pPr>
        <w:jc w:val="center"/>
        <w:rPr>
          <w:rFonts w:ascii="Arial" w:hAnsi="Arial" w:cs="Arial"/>
          <w:b/>
          <w:sz w:val="22"/>
          <w:szCs w:val="22"/>
        </w:rPr>
      </w:pPr>
      <w:r w:rsidRPr="00437269">
        <w:rPr>
          <w:rFonts w:ascii="Arial" w:hAnsi="Arial" w:cs="Arial"/>
          <w:b/>
          <w:sz w:val="22"/>
          <w:szCs w:val="22"/>
        </w:rPr>
        <w:t>Deputy Director of English</w:t>
      </w:r>
    </w:p>
    <w:p w14:paraId="300A1995" w14:textId="38BA3FD5" w:rsidR="00437269" w:rsidRPr="00437269" w:rsidRDefault="00437269" w:rsidP="00437269">
      <w:pPr>
        <w:rPr>
          <w:rFonts w:ascii="Arial" w:hAnsi="Arial" w:cs="Arial"/>
          <w:sz w:val="22"/>
          <w:szCs w:val="22"/>
        </w:rPr>
      </w:pPr>
    </w:p>
    <w:p w14:paraId="6533DED0" w14:textId="682AA30B" w:rsidR="00437269" w:rsidRPr="00437269" w:rsidRDefault="00437269" w:rsidP="00437269">
      <w:pPr>
        <w:jc w:val="center"/>
        <w:rPr>
          <w:rFonts w:ascii="Arial" w:hAnsi="Arial" w:cs="Arial"/>
          <w:b/>
          <w:sz w:val="22"/>
          <w:szCs w:val="22"/>
        </w:rPr>
      </w:pPr>
      <w:r w:rsidRPr="00437269">
        <w:rPr>
          <w:rFonts w:ascii="Arial" w:hAnsi="Arial" w:cs="Arial"/>
          <w:b/>
          <w:sz w:val="22"/>
          <w:szCs w:val="22"/>
        </w:rPr>
        <w:t>Person Specification</w:t>
      </w:r>
    </w:p>
    <w:p w14:paraId="11F7B705" w14:textId="77777777" w:rsidR="00437269" w:rsidRPr="00437269" w:rsidRDefault="00437269" w:rsidP="00437269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812"/>
        <w:gridCol w:w="2722"/>
        <w:gridCol w:w="1842"/>
      </w:tblGrid>
      <w:tr w:rsidR="00437269" w:rsidRPr="00437269" w14:paraId="5E74A9BA" w14:textId="77777777" w:rsidTr="0073407C">
        <w:trPr>
          <w:jc w:val="center"/>
        </w:trPr>
        <w:tc>
          <w:tcPr>
            <w:tcW w:w="2122" w:type="dxa"/>
            <w:shd w:val="clear" w:color="auto" w:fill="auto"/>
          </w:tcPr>
          <w:p w14:paraId="6734EC0B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Attribute</w:t>
            </w:r>
          </w:p>
        </w:tc>
        <w:tc>
          <w:tcPr>
            <w:tcW w:w="2812" w:type="dxa"/>
            <w:shd w:val="clear" w:color="auto" w:fill="auto"/>
          </w:tcPr>
          <w:p w14:paraId="745048CB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Essential</w:t>
            </w:r>
          </w:p>
        </w:tc>
        <w:tc>
          <w:tcPr>
            <w:tcW w:w="2722" w:type="dxa"/>
            <w:shd w:val="clear" w:color="auto" w:fill="auto"/>
          </w:tcPr>
          <w:p w14:paraId="47059C0A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Desirable</w:t>
            </w:r>
          </w:p>
        </w:tc>
        <w:tc>
          <w:tcPr>
            <w:tcW w:w="1842" w:type="dxa"/>
            <w:shd w:val="clear" w:color="auto" w:fill="auto"/>
          </w:tcPr>
          <w:p w14:paraId="3D40150F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How identified</w:t>
            </w:r>
          </w:p>
        </w:tc>
      </w:tr>
      <w:tr w:rsidR="00437269" w:rsidRPr="00437269" w14:paraId="51780378" w14:textId="77777777" w:rsidTr="0073407C">
        <w:trPr>
          <w:jc w:val="center"/>
        </w:trPr>
        <w:tc>
          <w:tcPr>
            <w:tcW w:w="2122" w:type="dxa"/>
            <w:shd w:val="clear" w:color="auto" w:fill="auto"/>
          </w:tcPr>
          <w:p w14:paraId="3CA03723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Qualifications</w:t>
            </w:r>
          </w:p>
        </w:tc>
        <w:tc>
          <w:tcPr>
            <w:tcW w:w="2812" w:type="dxa"/>
            <w:shd w:val="clear" w:color="auto" w:fill="auto"/>
          </w:tcPr>
          <w:p w14:paraId="69700923" w14:textId="77777777" w:rsidR="00437269" w:rsidRPr="00437269" w:rsidRDefault="00437269" w:rsidP="00437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Good honours degree in relevant subject</w:t>
            </w:r>
          </w:p>
          <w:p w14:paraId="19D41B42" w14:textId="77777777" w:rsidR="00437269" w:rsidRDefault="00437269" w:rsidP="00437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Qualified Teacher Status (or currently an ITT/GTP trainee)</w:t>
            </w:r>
          </w:p>
          <w:p w14:paraId="0A1B723D" w14:textId="43547332" w:rsidR="0073407C" w:rsidRPr="00437269" w:rsidRDefault="0073407C" w:rsidP="00437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59FA3E90" w14:textId="77777777" w:rsidR="00437269" w:rsidRPr="00437269" w:rsidRDefault="00437269" w:rsidP="00437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7269">
              <w:rPr>
                <w:rFonts w:ascii="Arial" w:hAnsi="Arial" w:cs="Arial"/>
                <w:sz w:val="22"/>
                <w:szCs w:val="22"/>
              </w:rPr>
              <w:t>Masters</w:t>
            </w:r>
            <w:proofErr w:type="spellEnd"/>
            <w:r w:rsidRPr="00437269">
              <w:rPr>
                <w:rFonts w:ascii="Arial" w:hAnsi="Arial" w:cs="Arial"/>
                <w:sz w:val="22"/>
                <w:szCs w:val="22"/>
              </w:rPr>
              <w:t xml:space="preserve"> degree in education or similar</w:t>
            </w:r>
          </w:p>
        </w:tc>
        <w:tc>
          <w:tcPr>
            <w:tcW w:w="1842" w:type="dxa"/>
            <w:shd w:val="clear" w:color="auto" w:fill="auto"/>
          </w:tcPr>
          <w:p w14:paraId="703F0130" w14:textId="77777777" w:rsidR="00437269" w:rsidRPr="00437269" w:rsidRDefault="00437269" w:rsidP="00437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3C1D7756" w14:textId="77777777" w:rsidR="00437269" w:rsidRPr="00437269" w:rsidRDefault="00437269" w:rsidP="00437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References</w:t>
            </w:r>
          </w:p>
        </w:tc>
      </w:tr>
      <w:tr w:rsidR="00437269" w:rsidRPr="00437269" w14:paraId="0E2513CD" w14:textId="77777777" w:rsidTr="0073407C">
        <w:trPr>
          <w:jc w:val="center"/>
        </w:trPr>
        <w:tc>
          <w:tcPr>
            <w:tcW w:w="2122" w:type="dxa"/>
            <w:shd w:val="clear" w:color="auto" w:fill="auto"/>
          </w:tcPr>
          <w:p w14:paraId="0429FBA6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Knowledge and skills</w:t>
            </w:r>
          </w:p>
        </w:tc>
        <w:tc>
          <w:tcPr>
            <w:tcW w:w="2812" w:type="dxa"/>
            <w:shd w:val="clear" w:color="auto" w:fill="auto"/>
          </w:tcPr>
          <w:p w14:paraId="59A7B5BE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Excellent classroom practitioner</w:t>
            </w:r>
          </w:p>
          <w:p w14:paraId="11F41AD5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Ability to devise new resources for learning</w:t>
            </w:r>
          </w:p>
          <w:p w14:paraId="5CB62AEE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Ability to turn vision into reality</w:t>
            </w:r>
          </w:p>
          <w:p w14:paraId="5399C639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 xml:space="preserve">Clear ideas and strategies for raising pupil attainment and achievement in English </w:t>
            </w:r>
          </w:p>
          <w:p w14:paraId="4D5669C6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 xml:space="preserve">Ability to inspire and motivate others </w:t>
            </w:r>
          </w:p>
          <w:p w14:paraId="408EDA2B" w14:textId="77777777" w:rsid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Knowledge of curriculum developments</w:t>
            </w:r>
          </w:p>
          <w:p w14:paraId="0724AE72" w14:textId="4CF07A40" w:rsidR="0073407C" w:rsidRPr="00437269" w:rsidRDefault="0073407C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</w:tcPr>
          <w:p w14:paraId="2544F2E7" w14:textId="6BC3ADD3" w:rsidR="00437269" w:rsidRPr="00437269" w:rsidRDefault="0073407C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Has undertaken Leadership and/or </w:t>
            </w:r>
            <w:r w:rsidR="00437269" w:rsidRPr="00437269">
              <w:rPr>
                <w:rFonts w:ascii="Arial" w:hAnsi="Arial" w:cs="Arial"/>
                <w:sz w:val="22"/>
                <w:szCs w:val="22"/>
              </w:rPr>
              <w:t xml:space="preserve">Management training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proofErr w:type="spellStart"/>
            <w:r w:rsidR="00437269" w:rsidRPr="00437269">
              <w:rPr>
                <w:rFonts w:ascii="Arial" w:hAnsi="Arial" w:cs="Arial"/>
                <w:sz w:val="22"/>
                <w:szCs w:val="22"/>
              </w:rPr>
              <w:t>eg</w:t>
            </w:r>
            <w:proofErr w:type="spellEnd"/>
            <w:r w:rsidR="00437269" w:rsidRPr="00437269">
              <w:rPr>
                <w:rFonts w:ascii="Arial" w:hAnsi="Arial" w:cs="Arial"/>
                <w:sz w:val="22"/>
                <w:szCs w:val="22"/>
              </w:rPr>
              <w:t>: NPQML</w:t>
            </w:r>
          </w:p>
          <w:p w14:paraId="61275731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3D48D362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2DE2359D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References</w:t>
            </w:r>
          </w:p>
          <w:p w14:paraId="5A2F87CC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Teaching Exercise</w:t>
            </w:r>
          </w:p>
          <w:p w14:paraId="6C798D0D" w14:textId="77777777" w:rsidR="00437269" w:rsidRPr="00437269" w:rsidRDefault="00437269" w:rsidP="00437269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Interview</w:t>
            </w:r>
          </w:p>
        </w:tc>
      </w:tr>
      <w:tr w:rsidR="00437269" w:rsidRPr="00437269" w14:paraId="3D5D6863" w14:textId="77777777" w:rsidTr="0073407C">
        <w:trPr>
          <w:jc w:val="center"/>
        </w:trPr>
        <w:tc>
          <w:tcPr>
            <w:tcW w:w="2122" w:type="dxa"/>
            <w:shd w:val="clear" w:color="auto" w:fill="auto"/>
          </w:tcPr>
          <w:p w14:paraId="3F755E7D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Experience</w:t>
            </w:r>
          </w:p>
        </w:tc>
        <w:tc>
          <w:tcPr>
            <w:tcW w:w="2812" w:type="dxa"/>
            <w:shd w:val="clear" w:color="auto" w:fill="auto"/>
          </w:tcPr>
          <w:p w14:paraId="14B6B209" w14:textId="77777777" w:rsidR="00437269" w:rsidRPr="00437269" w:rsidRDefault="00437269" w:rsidP="00437269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Excellent record of examination results</w:t>
            </w:r>
          </w:p>
        </w:tc>
        <w:tc>
          <w:tcPr>
            <w:tcW w:w="2722" w:type="dxa"/>
            <w:shd w:val="clear" w:color="auto" w:fill="auto"/>
          </w:tcPr>
          <w:p w14:paraId="3FD8C7D4" w14:textId="77777777" w:rsidR="00437269" w:rsidRPr="00437269" w:rsidRDefault="00437269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 xml:space="preserve">Already holding a Teaching &amp; Learning responsibility </w:t>
            </w:r>
          </w:p>
          <w:p w14:paraId="5542F320" w14:textId="77777777" w:rsidR="00437269" w:rsidRDefault="00437269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Experience in more than one school</w:t>
            </w:r>
          </w:p>
          <w:p w14:paraId="7A76F192" w14:textId="79268180" w:rsidR="0073407C" w:rsidRPr="00437269" w:rsidRDefault="0073407C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842" w:type="dxa"/>
            <w:shd w:val="clear" w:color="auto" w:fill="auto"/>
          </w:tcPr>
          <w:p w14:paraId="401E5AE9" w14:textId="77777777" w:rsidR="00437269" w:rsidRPr="00437269" w:rsidRDefault="00437269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679273A2" w14:textId="77777777" w:rsidR="00437269" w:rsidRPr="00437269" w:rsidRDefault="00437269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References</w:t>
            </w:r>
          </w:p>
          <w:p w14:paraId="786B09A1" w14:textId="77777777" w:rsidR="00437269" w:rsidRPr="00437269" w:rsidRDefault="00437269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Interview</w:t>
            </w:r>
          </w:p>
        </w:tc>
      </w:tr>
      <w:tr w:rsidR="00437269" w:rsidRPr="00437269" w14:paraId="04D82601" w14:textId="77777777" w:rsidTr="0073407C">
        <w:trPr>
          <w:jc w:val="center"/>
        </w:trPr>
        <w:tc>
          <w:tcPr>
            <w:tcW w:w="2122" w:type="dxa"/>
            <w:shd w:val="clear" w:color="auto" w:fill="auto"/>
          </w:tcPr>
          <w:p w14:paraId="437A8464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Continuous Professional Development</w:t>
            </w:r>
          </w:p>
        </w:tc>
        <w:tc>
          <w:tcPr>
            <w:tcW w:w="2812" w:type="dxa"/>
            <w:shd w:val="clear" w:color="auto" w:fill="auto"/>
          </w:tcPr>
          <w:p w14:paraId="4E35D5C8" w14:textId="77777777" w:rsidR="00437269" w:rsidRPr="00437269" w:rsidRDefault="00437269" w:rsidP="00437269">
            <w:pPr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Evidence of commitment to CPD, personal and departmental</w:t>
            </w:r>
          </w:p>
        </w:tc>
        <w:tc>
          <w:tcPr>
            <w:tcW w:w="2722" w:type="dxa"/>
            <w:shd w:val="clear" w:color="auto" w:fill="auto"/>
          </w:tcPr>
          <w:p w14:paraId="02573140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14:paraId="660924B0" w14:textId="77777777" w:rsidR="00437269" w:rsidRPr="00437269" w:rsidRDefault="00437269" w:rsidP="0043726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Application</w:t>
            </w:r>
          </w:p>
          <w:p w14:paraId="07D155E0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A755E1" w14:textId="77777777" w:rsidR="00437269" w:rsidRDefault="00437269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405"/>
        <w:gridCol w:w="1912"/>
        <w:gridCol w:w="2107"/>
      </w:tblGrid>
      <w:tr w:rsidR="00437269" w:rsidRPr="00437269" w14:paraId="15B2D8BE" w14:textId="77777777" w:rsidTr="008C2D15">
        <w:trPr>
          <w:jc w:val="center"/>
        </w:trPr>
        <w:tc>
          <w:tcPr>
            <w:tcW w:w="2098" w:type="dxa"/>
            <w:shd w:val="clear" w:color="auto" w:fill="auto"/>
          </w:tcPr>
          <w:p w14:paraId="2339C5D6" w14:textId="5C2FA3AF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lastRenderedPageBreak/>
              <w:t>Attribute</w:t>
            </w:r>
          </w:p>
        </w:tc>
        <w:tc>
          <w:tcPr>
            <w:tcW w:w="2405" w:type="dxa"/>
            <w:shd w:val="clear" w:color="auto" w:fill="auto"/>
          </w:tcPr>
          <w:p w14:paraId="7A67674C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Essential</w:t>
            </w:r>
          </w:p>
        </w:tc>
        <w:tc>
          <w:tcPr>
            <w:tcW w:w="1912" w:type="dxa"/>
            <w:shd w:val="clear" w:color="auto" w:fill="auto"/>
          </w:tcPr>
          <w:p w14:paraId="6BF2D687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Desirable</w:t>
            </w:r>
          </w:p>
        </w:tc>
        <w:tc>
          <w:tcPr>
            <w:tcW w:w="2107" w:type="dxa"/>
            <w:shd w:val="clear" w:color="auto" w:fill="auto"/>
          </w:tcPr>
          <w:p w14:paraId="5E1CE610" w14:textId="77777777" w:rsidR="00437269" w:rsidRPr="00437269" w:rsidRDefault="00437269" w:rsidP="008C2D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7269">
              <w:rPr>
                <w:rFonts w:ascii="Arial" w:hAnsi="Arial" w:cs="Arial"/>
                <w:b/>
                <w:sz w:val="22"/>
                <w:szCs w:val="22"/>
              </w:rPr>
              <w:t>How identified</w:t>
            </w:r>
          </w:p>
        </w:tc>
      </w:tr>
      <w:tr w:rsidR="00437269" w:rsidRPr="00437269" w14:paraId="3A571C68" w14:textId="77777777" w:rsidTr="008C2D15">
        <w:trPr>
          <w:jc w:val="center"/>
        </w:trPr>
        <w:tc>
          <w:tcPr>
            <w:tcW w:w="2098" w:type="dxa"/>
            <w:shd w:val="clear" w:color="auto" w:fill="auto"/>
          </w:tcPr>
          <w:p w14:paraId="7336AD9B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Personal Qualities</w:t>
            </w:r>
          </w:p>
        </w:tc>
        <w:tc>
          <w:tcPr>
            <w:tcW w:w="2405" w:type="dxa"/>
            <w:shd w:val="clear" w:color="auto" w:fill="auto"/>
          </w:tcPr>
          <w:p w14:paraId="13AF0AD2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Excellent communicator</w:t>
            </w:r>
          </w:p>
          <w:p w14:paraId="3D3EE957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 xml:space="preserve">Good team member </w:t>
            </w:r>
          </w:p>
          <w:p w14:paraId="318A7A49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Drive and determination</w:t>
            </w:r>
          </w:p>
          <w:p w14:paraId="28820788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Commitment to contribute to the wider life of the school</w:t>
            </w:r>
          </w:p>
          <w:p w14:paraId="1F67AB0C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Sense of humour</w:t>
            </w:r>
          </w:p>
          <w:p w14:paraId="6719BF80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A resilient leader</w:t>
            </w:r>
          </w:p>
          <w:p w14:paraId="61D49107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 xml:space="preserve">Ambition </w:t>
            </w:r>
          </w:p>
        </w:tc>
        <w:tc>
          <w:tcPr>
            <w:tcW w:w="1912" w:type="dxa"/>
            <w:shd w:val="clear" w:color="auto" w:fill="auto"/>
          </w:tcPr>
          <w:p w14:paraId="32CC993A" w14:textId="77777777" w:rsidR="00437269" w:rsidRPr="00437269" w:rsidRDefault="00437269" w:rsidP="008C2D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auto"/>
          </w:tcPr>
          <w:p w14:paraId="6E1F1E2F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References</w:t>
            </w:r>
          </w:p>
          <w:p w14:paraId="3AD5E24B" w14:textId="77777777" w:rsidR="00437269" w:rsidRPr="00437269" w:rsidRDefault="00437269" w:rsidP="00437269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437269">
              <w:rPr>
                <w:rFonts w:ascii="Arial" w:hAnsi="Arial" w:cs="Arial"/>
                <w:sz w:val="22"/>
                <w:szCs w:val="22"/>
              </w:rPr>
              <w:t>Interview</w:t>
            </w:r>
          </w:p>
        </w:tc>
      </w:tr>
    </w:tbl>
    <w:p w14:paraId="775ABAF9" w14:textId="726F8C6A" w:rsidR="001A1BCC" w:rsidRPr="00437269" w:rsidRDefault="001A1BCC" w:rsidP="00C1660A">
      <w:pPr>
        <w:rPr>
          <w:rFonts w:ascii="Arial" w:hAnsi="Arial" w:cs="Arial"/>
          <w:b/>
          <w:sz w:val="22"/>
          <w:szCs w:val="22"/>
          <w:u w:val="single"/>
        </w:rPr>
      </w:pPr>
    </w:p>
    <w:sectPr w:rsidR="001A1BCC" w:rsidRPr="00437269" w:rsidSect="00022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E1D22" w14:textId="77777777" w:rsidR="00EB1921" w:rsidRDefault="00EB1921" w:rsidP="00431F84">
      <w:r>
        <w:separator/>
      </w:r>
    </w:p>
  </w:endnote>
  <w:endnote w:type="continuationSeparator" w:id="0">
    <w:p w14:paraId="1B25677A" w14:textId="77777777" w:rsidR="00EB1921" w:rsidRDefault="00EB1921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B72CE70" w:rsidR="00431F84" w:rsidRDefault="00935A28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2AC89E9D">
              <wp:simplePos x="0" y="0"/>
              <wp:positionH relativeFrom="margin">
                <wp:posOffset>3009265</wp:posOffset>
              </wp:positionH>
              <wp:positionV relativeFrom="paragraph">
                <wp:posOffset>811530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75B32BE7" w:rsidR="00013D2F" w:rsidRPr="00935A28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3407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35A2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6.95pt;margin-top:63.9pt;width:36pt;height:22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" stroked="f">
              <v:textbox style="mso-fit-shape-to-text:t">
                <w:txbxContent>
                  <w:p w14:paraId="31730855" w14:textId="75B32BE7" w:rsidR="00013D2F" w:rsidRPr="00935A28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3407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935A2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5BC0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7677861A">
          <wp:simplePos x="0" y="0"/>
          <wp:positionH relativeFrom="page">
            <wp:posOffset>18025</wp:posOffset>
          </wp:positionH>
          <wp:positionV relativeFrom="page">
            <wp:posOffset>9437914</wp:posOffset>
          </wp:positionV>
          <wp:extent cx="7530883" cy="1256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4C8BAD82">
          <wp:simplePos x="0" y="0"/>
          <wp:positionH relativeFrom="page">
            <wp:posOffset>32660</wp:posOffset>
          </wp:positionH>
          <wp:positionV relativeFrom="page">
            <wp:posOffset>9437914</wp:posOffset>
          </wp:positionV>
          <wp:extent cx="7507278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11307" w14:textId="77777777" w:rsidR="00EB1921" w:rsidRDefault="00EB1921" w:rsidP="00431F84">
      <w:r>
        <w:separator/>
      </w:r>
    </w:p>
  </w:footnote>
  <w:footnote w:type="continuationSeparator" w:id="0">
    <w:p w14:paraId="071D06C0" w14:textId="77777777" w:rsidR="00EB1921" w:rsidRDefault="00EB1921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D2752" w14:textId="77777777" w:rsidR="007F4FAA" w:rsidRDefault="007F4F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0F06DC0D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078A94F8">
          <wp:simplePos x="0" y="0"/>
          <wp:positionH relativeFrom="page">
            <wp:posOffset>32657</wp:posOffset>
          </wp:positionH>
          <wp:positionV relativeFrom="page">
            <wp:posOffset>0</wp:posOffset>
          </wp:positionV>
          <wp:extent cx="7507278" cy="12527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767E7"/>
    <w:multiLevelType w:val="hybridMultilevel"/>
    <w:tmpl w:val="DA80F2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D007F9"/>
    <w:multiLevelType w:val="hybridMultilevel"/>
    <w:tmpl w:val="1AFCAD5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443F04"/>
    <w:multiLevelType w:val="hybridMultilevel"/>
    <w:tmpl w:val="4880A2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9D0EC9"/>
    <w:multiLevelType w:val="hybridMultilevel"/>
    <w:tmpl w:val="E0E078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F1A871D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0819EA"/>
    <w:rsid w:val="001A1BCC"/>
    <w:rsid w:val="001F2A8A"/>
    <w:rsid w:val="00260344"/>
    <w:rsid w:val="0033716B"/>
    <w:rsid w:val="003663FA"/>
    <w:rsid w:val="003928B7"/>
    <w:rsid w:val="003C16FF"/>
    <w:rsid w:val="003C2E45"/>
    <w:rsid w:val="003D31B2"/>
    <w:rsid w:val="004025C8"/>
    <w:rsid w:val="00431F84"/>
    <w:rsid w:val="00437269"/>
    <w:rsid w:val="004B742B"/>
    <w:rsid w:val="00501A1B"/>
    <w:rsid w:val="005428DC"/>
    <w:rsid w:val="00621AF8"/>
    <w:rsid w:val="006B6D6C"/>
    <w:rsid w:val="00725E76"/>
    <w:rsid w:val="00727EF2"/>
    <w:rsid w:val="0073407C"/>
    <w:rsid w:val="007F4FAA"/>
    <w:rsid w:val="008C132D"/>
    <w:rsid w:val="00930B12"/>
    <w:rsid w:val="00935A28"/>
    <w:rsid w:val="009C5BC0"/>
    <w:rsid w:val="009D5655"/>
    <w:rsid w:val="00A62BB0"/>
    <w:rsid w:val="00AC1E96"/>
    <w:rsid w:val="00AC7C26"/>
    <w:rsid w:val="00AE12B4"/>
    <w:rsid w:val="00B803CC"/>
    <w:rsid w:val="00BD1BE1"/>
    <w:rsid w:val="00BE2A1F"/>
    <w:rsid w:val="00C1660A"/>
    <w:rsid w:val="00C563AB"/>
    <w:rsid w:val="00C56D32"/>
    <w:rsid w:val="00C90BF0"/>
    <w:rsid w:val="00C97F1C"/>
    <w:rsid w:val="00CD0FAA"/>
    <w:rsid w:val="00CE2E6E"/>
    <w:rsid w:val="00CE48C0"/>
    <w:rsid w:val="00CF4FC4"/>
    <w:rsid w:val="00D10D7C"/>
    <w:rsid w:val="00D178A4"/>
    <w:rsid w:val="00D803F5"/>
    <w:rsid w:val="00E659BB"/>
    <w:rsid w:val="00E76602"/>
    <w:rsid w:val="00EA18BC"/>
    <w:rsid w:val="00EB1921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DF35F9-309F-461A-B65B-7F1B773C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21013AE7</Template>
  <TotalTime>14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Sally Whittingham</cp:lastModifiedBy>
  <cp:revision>3</cp:revision>
  <dcterms:created xsi:type="dcterms:W3CDTF">2018-03-22T16:04:00Z</dcterms:created>
  <dcterms:modified xsi:type="dcterms:W3CDTF">2018-03-26T08:11:00Z</dcterms:modified>
</cp:coreProperties>
</file>