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D86" w:rsidRDefault="001545BA">
      <w:pPr>
        <w:spacing w:after="283" w:line="259" w:lineRule="auto"/>
        <w:ind w:left="235" w:right="-31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82614" cy="2864929"/>
                <wp:effectExtent l="0" t="0" r="0" b="0"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614" cy="2864929"/>
                          <a:chOff x="0" y="0"/>
                          <a:chExt cx="6182614" cy="2864929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0" y="1"/>
                            <a:ext cx="2039747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47" h="1560830">
                                <a:moveTo>
                                  <a:pt x="0" y="0"/>
                                </a:moveTo>
                                <a:lnTo>
                                  <a:pt x="2039747" y="0"/>
                                </a:lnTo>
                                <a:lnTo>
                                  <a:pt x="2039747" y="1560830"/>
                                </a:lnTo>
                                <a:lnTo>
                                  <a:pt x="0" y="1560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3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039747" y="1"/>
                            <a:ext cx="2159762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2" h="1560830">
                                <a:moveTo>
                                  <a:pt x="0" y="0"/>
                                </a:moveTo>
                                <a:lnTo>
                                  <a:pt x="2159762" y="0"/>
                                </a:lnTo>
                                <a:lnTo>
                                  <a:pt x="2159762" y="1560830"/>
                                </a:lnTo>
                                <a:lnTo>
                                  <a:pt x="0" y="1560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3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199509" y="1"/>
                            <a:ext cx="1982978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978" h="1560830">
                                <a:moveTo>
                                  <a:pt x="0" y="0"/>
                                </a:moveTo>
                                <a:lnTo>
                                  <a:pt x="1982978" y="0"/>
                                </a:lnTo>
                                <a:lnTo>
                                  <a:pt x="1982978" y="1560830"/>
                                </a:lnTo>
                                <a:lnTo>
                                  <a:pt x="0" y="1560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3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1560832"/>
                            <a:ext cx="6182614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14" h="1133856">
                                <a:moveTo>
                                  <a:pt x="0" y="0"/>
                                </a:moveTo>
                                <a:lnTo>
                                  <a:pt x="6182614" y="0"/>
                                </a:lnTo>
                                <a:lnTo>
                                  <a:pt x="6182614" y="1133856"/>
                                </a:lnTo>
                                <a:lnTo>
                                  <a:pt x="0" y="1133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3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72077" y="24737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A29" w:rsidRDefault="00266A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82163" y="272211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A29" w:rsidRDefault="00266A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523" y="-3046"/>
                            <a:ext cx="2039112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36572" y="-3046"/>
                            <a:ext cx="2161032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5572" y="-3046"/>
                            <a:ext cx="1984248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0283" y="1561238"/>
                            <a:ext cx="2161540" cy="10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54" o:spid="_x0000_s1026" style="width:486.8pt;height:225.6pt;mso-position-horizontal-relative:char;mso-position-vertical-relative:line" coordsize="61826,28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">
                <v:shape id="Shape 1337" o:spid="_x0000_s1027" style="position:absolute;width:20397;height:15608;visibility:visible;mso-wrap-style:square;v-text-anchor:top" coordsize="2039747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" path="m,l2039747,r,1560830l,1560830,,e" fillcolor="#abb391" stroked="f" strokeweight="0">
                  <v:stroke miterlimit="83231f" joinstyle="miter"/>
                  <v:path arrowok="t" textboxrect="0,0,2039747,1560830"/>
                </v:shape>
                <v:shape id="Shape 1338" o:spid="_x0000_s1028" style="position:absolute;left:20397;width:21598;height:15608;visibility:visible;mso-wrap-style:square;v-text-anchor:top" coordsize="2159762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" path="m,l2159762,r,1560830l,1560830,,e" fillcolor="#abb391" stroked="f" strokeweight="0">
                  <v:stroke miterlimit="83231f" joinstyle="miter"/>
                  <v:path arrowok="t" textboxrect="0,0,2159762,1560830"/>
                </v:shape>
                <v:shape id="Shape 1339" o:spid="_x0000_s1029" style="position:absolute;left:41995;width:19829;height:15608;visibility:visible;mso-wrap-style:square;v-text-anchor:top" coordsize="1982978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" path="m,l1982978,r,1560830l,1560830,,e" fillcolor="#abb391" stroked="f" strokeweight="0">
                  <v:stroke miterlimit="83231f" joinstyle="miter"/>
                  <v:path arrowok="t" textboxrect="0,0,1982978,1560830"/>
                </v:shape>
                <v:shape id="Shape 1340" o:spid="_x0000_s1030" style="position:absolute;top:15608;width:61826;height:11338;visibility:visible;mso-wrap-style:square;v-text-anchor:top" coordsize="6182614,113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" path="m,l6182614,r,1133856l,1133856,,e" fillcolor="#abb391" stroked="f" strokeweight="0">
                  <v:stroke miterlimit="83231f" joinstyle="miter"/>
                  <v:path arrowok="t" textboxrect="0,0,6182614,1133856"/>
                </v:shape>
                <v:rect id="Rectangle 14" o:spid="_x0000_s1031" style="position:absolute;left:41720;top:247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66A29" w:rsidRDefault="00266A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30821;top:2722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66A29" w:rsidRDefault="00266A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0" o:spid="_x0000_s1033" type="#_x0000_t75" style="position:absolute;left:-15;top:-30;width:2039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">
                  <v:imagedata r:id="rId9" o:title=""/>
                </v:shape>
                <v:shape id="Picture 1291" o:spid="_x0000_s1034" type="#_x0000_t75" style="position:absolute;left:20365;top:-30;width:21611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">
                  <v:imagedata r:id="rId10" o:title=""/>
                </v:shape>
                <v:shape id="Picture 1292" o:spid="_x0000_s1035" type="#_x0000_t75" style="position:absolute;left:41955;top:-30;width:19843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">
                  <v:imagedata r:id="rId11" o:title=""/>
                </v:shape>
                <v:shape id="Picture 157" o:spid="_x0000_s1036" type="#_x0000_t75" style="position:absolute;left:20102;top:15612;width:2161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7A2F28" w:rsidRDefault="00CD69FB" w:rsidP="001545BA">
      <w:pPr>
        <w:pStyle w:val="Heading1"/>
        <w:ind w:left="201" w:right="3"/>
      </w:pPr>
      <w:r>
        <w:t>2</w:t>
      </w:r>
      <w:r w:rsidR="00601F5C">
        <w:t xml:space="preserve"> x </w:t>
      </w:r>
      <w:r w:rsidR="007C7A3F">
        <w:t xml:space="preserve">TEACHING </w:t>
      </w:r>
      <w:r w:rsidR="001545BA">
        <w:t xml:space="preserve">ASSISTANTS </w:t>
      </w:r>
      <w:bookmarkStart w:id="0" w:name="_GoBack"/>
      <w:bookmarkEnd w:id="0"/>
    </w:p>
    <w:p w:rsidR="001E5383" w:rsidRDefault="001545BA" w:rsidP="00601F5C">
      <w:pPr>
        <w:pStyle w:val="Heading1"/>
        <w:ind w:left="201" w:right="3"/>
        <w:rPr>
          <w:sz w:val="24"/>
          <w:szCs w:val="24"/>
        </w:rPr>
      </w:pPr>
      <w:r>
        <w:t>Upton Pri</w:t>
      </w:r>
      <w:r w:rsidR="001E5383">
        <w:t>o</w:t>
      </w:r>
      <w:r>
        <w:t xml:space="preserve">ry School </w:t>
      </w:r>
    </w:p>
    <w:p w:rsidR="001545BA" w:rsidRDefault="001545BA">
      <w:pPr>
        <w:pStyle w:val="Heading2"/>
      </w:pPr>
      <w:r>
        <w:t>2 x 25 hrs per week January – August 2019</w:t>
      </w:r>
      <w:r w:rsidR="00CD69FB">
        <w:t xml:space="preserve"> (8.30am – 1.30pm)</w:t>
      </w:r>
    </w:p>
    <w:p w:rsidR="003E1D86" w:rsidRDefault="001545BA">
      <w:pPr>
        <w:pStyle w:val="Heading2"/>
      </w:pPr>
      <w:r>
        <w:t xml:space="preserve"> 38.6 weeks per year (term time + 3 days). Grade 4</w:t>
      </w:r>
      <w:r w:rsidR="00875391">
        <w:t>,</w:t>
      </w:r>
      <w:r>
        <w:t xml:space="preserve"> </w:t>
      </w:r>
      <w:r w:rsidR="00875391">
        <w:t>£9.01</w:t>
      </w:r>
      <w:r w:rsidR="009E78C7">
        <w:t>per hour</w:t>
      </w:r>
      <w:r>
        <w:t xml:space="preserve"> </w:t>
      </w:r>
    </w:p>
    <w:p w:rsidR="003E1D86" w:rsidRDefault="001545BA">
      <w:pPr>
        <w:spacing w:after="0" w:line="259" w:lineRule="auto"/>
        <w:ind w:left="190" w:right="0" w:firstLine="0"/>
        <w:jc w:val="left"/>
      </w:pPr>
      <w:r>
        <w:rPr>
          <w:color w:val="4F4F4F"/>
        </w:rPr>
        <w:t xml:space="preserve"> </w:t>
      </w:r>
    </w:p>
    <w:p w:rsidR="003E1D86" w:rsidRPr="001E5383" w:rsidRDefault="001545BA" w:rsidP="00B3790D">
      <w:pPr>
        <w:ind w:left="284" w:right="0"/>
        <w:rPr>
          <w:sz w:val="20"/>
          <w:szCs w:val="20"/>
        </w:rPr>
      </w:pPr>
      <w:r w:rsidRPr="001E5383">
        <w:rPr>
          <w:sz w:val="20"/>
          <w:szCs w:val="20"/>
        </w:rPr>
        <w:t xml:space="preserve">Upton Priory School is a </w:t>
      </w:r>
      <w:r w:rsidR="00266A29" w:rsidRPr="001E5383">
        <w:rPr>
          <w:sz w:val="20"/>
          <w:szCs w:val="20"/>
        </w:rPr>
        <w:t xml:space="preserve">large </w:t>
      </w:r>
      <w:r w:rsidRPr="001E5383">
        <w:rPr>
          <w:sz w:val="20"/>
          <w:szCs w:val="20"/>
        </w:rPr>
        <w:t>primary school set in extensive grounds on the outskirts of Macclesfield.  It is a busy, vibrant school where we nurture curiosity and creativity through an inspiring, broad and engaging curriculum</w:t>
      </w:r>
      <w:r w:rsidR="00266A29" w:rsidRPr="001E5383">
        <w:rPr>
          <w:sz w:val="20"/>
          <w:szCs w:val="20"/>
        </w:rPr>
        <w:t xml:space="preserve"> and </w:t>
      </w:r>
      <w:r w:rsidRPr="001E5383">
        <w:rPr>
          <w:sz w:val="20"/>
          <w:szCs w:val="20"/>
        </w:rPr>
        <w:t xml:space="preserve">where learning is at the heart of all we do.  </w:t>
      </w:r>
    </w:p>
    <w:p w:rsidR="003E1D86" w:rsidRPr="001E5383" w:rsidRDefault="001545BA" w:rsidP="00B3790D">
      <w:pPr>
        <w:spacing w:after="0" w:line="259" w:lineRule="auto"/>
        <w:ind w:left="190" w:right="0" w:firstLine="0"/>
        <w:rPr>
          <w:sz w:val="20"/>
          <w:szCs w:val="20"/>
        </w:rPr>
      </w:pPr>
      <w:r w:rsidRPr="001E5383">
        <w:rPr>
          <w:sz w:val="20"/>
          <w:szCs w:val="20"/>
        </w:rPr>
        <w:t xml:space="preserve"> </w:t>
      </w:r>
    </w:p>
    <w:p w:rsidR="001E5383" w:rsidRDefault="002F5FE0" w:rsidP="00B3790D">
      <w:pPr>
        <w:spacing w:after="171"/>
        <w:ind w:left="284" w:right="0"/>
        <w:rPr>
          <w:sz w:val="20"/>
          <w:szCs w:val="20"/>
        </w:rPr>
      </w:pPr>
      <w:r w:rsidRPr="001E5383">
        <w:rPr>
          <w:sz w:val="20"/>
          <w:szCs w:val="20"/>
        </w:rPr>
        <w:t xml:space="preserve">We are looking for </w:t>
      </w:r>
      <w:r w:rsidR="00CD69FB">
        <w:rPr>
          <w:sz w:val="20"/>
          <w:szCs w:val="20"/>
        </w:rPr>
        <w:t>two</w:t>
      </w:r>
      <w:r w:rsidR="00FA7FEC" w:rsidRPr="001E5383">
        <w:rPr>
          <w:sz w:val="20"/>
          <w:szCs w:val="20"/>
        </w:rPr>
        <w:t xml:space="preserve"> e</w:t>
      </w:r>
      <w:r w:rsidRPr="001E5383">
        <w:rPr>
          <w:sz w:val="20"/>
          <w:szCs w:val="20"/>
        </w:rPr>
        <w:t xml:space="preserve">xceptional </w:t>
      </w:r>
      <w:r w:rsidRPr="00875391">
        <w:rPr>
          <w:b/>
          <w:color w:val="auto"/>
          <w:sz w:val="20"/>
          <w:szCs w:val="20"/>
        </w:rPr>
        <w:t>Teaching Assistant</w:t>
      </w:r>
      <w:r w:rsidR="00FA7FEC" w:rsidRPr="00875391">
        <w:rPr>
          <w:b/>
          <w:color w:val="auto"/>
          <w:sz w:val="20"/>
          <w:szCs w:val="20"/>
        </w:rPr>
        <w:t>s</w:t>
      </w:r>
      <w:r w:rsidRPr="00CD69FB">
        <w:rPr>
          <w:color w:val="auto"/>
          <w:sz w:val="20"/>
          <w:szCs w:val="20"/>
        </w:rPr>
        <w:t xml:space="preserve"> </w:t>
      </w:r>
      <w:r w:rsidR="00FA7FEC" w:rsidRPr="00CD69FB">
        <w:rPr>
          <w:color w:val="auto"/>
          <w:sz w:val="20"/>
          <w:szCs w:val="20"/>
        </w:rPr>
        <w:t xml:space="preserve">to </w:t>
      </w:r>
      <w:r w:rsidR="00FA7FEC" w:rsidRPr="001E5383">
        <w:rPr>
          <w:sz w:val="20"/>
          <w:szCs w:val="20"/>
        </w:rPr>
        <w:t xml:space="preserve">join </w:t>
      </w:r>
      <w:r w:rsidR="00C075F4" w:rsidRPr="001E5383">
        <w:rPr>
          <w:sz w:val="20"/>
          <w:szCs w:val="20"/>
        </w:rPr>
        <w:t xml:space="preserve">the Upton Priory </w:t>
      </w:r>
      <w:r w:rsidR="00FA7FEC" w:rsidRPr="001E5383">
        <w:rPr>
          <w:sz w:val="20"/>
          <w:szCs w:val="20"/>
        </w:rPr>
        <w:t xml:space="preserve">team who </w:t>
      </w:r>
      <w:r w:rsidRPr="001E5383">
        <w:rPr>
          <w:sz w:val="20"/>
          <w:szCs w:val="20"/>
        </w:rPr>
        <w:t>share our vision</w:t>
      </w:r>
      <w:r w:rsidR="00FA7FEC" w:rsidRPr="001E5383">
        <w:rPr>
          <w:sz w:val="20"/>
          <w:szCs w:val="20"/>
        </w:rPr>
        <w:t xml:space="preserve"> and ethos</w:t>
      </w:r>
      <w:r w:rsidR="007D5927" w:rsidRPr="001E5383">
        <w:rPr>
          <w:sz w:val="20"/>
          <w:szCs w:val="20"/>
        </w:rPr>
        <w:t xml:space="preserve">. </w:t>
      </w:r>
      <w:r w:rsidRPr="001E5383">
        <w:rPr>
          <w:sz w:val="20"/>
          <w:szCs w:val="20"/>
        </w:rPr>
        <w:t xml:space="preserve"> </w:t>
      </w:r>
      <w:r w:rsidR="00F31132">
        <w:rPr>
          <w:sz w:val="20"/>
          <w:szCs w:val="20"/>
        </w:rPr>
        <w:t xml:space="preserve">Our </w:t>
      </w:r>
      <w:r w:rsidR="001E5383" w:rsidRPr="001E5383">
        <w:rPr>
          <w:sz w:val="20"/>
          <w:szCs w:val="20"/>
        </w:rPr>
        <w:t>Teaching Assistants support learning activities</w:t>
      </w:r>
      <w:r w:rsidR="00B3790D">
        <w:rPr>
          <w:sz w:val="20"/>
          <w:szCs w:val="20"/>
        </w:rPr>
        <w:t xml:space="preserve"> by</w:t>
      </w:r>
      <w:r w:rsidR="001E5383" w:rsidRPr="001E5383">
        <w:rPr>
          <w:sz w:val="20"/>
          <w:szCs w:val="20"/>
        </w:rPr>
        <w:t xml:space="preserve"> working with individual pupils or groups of children across a range of abilities. </w:t>
      </w:r>
    </w:p>
    <w:p w:rsidR="002F5FE0" w:rsidRPr="001E5383" w:rsidRDefault="002F5FE0" w:rsidP="00B3790D">
      <w:pPr>
        <w:spacing w:after="187"/>
        <w:ind w:left="284" w:right="0"/>
        <w:rPr>
          <w:sz w:val="20"/>
          <w:szCs w:val="20"/>
        </w:rPr>
      </w:pPr>
      <w:r w:rsidRPr="001E5383">
        <w:rPr>
          <w:sz w:val="20"/>
          <w:szCs w:val="20"/>
        </w:rPr>
        <w:t xml:space="preserve">We are looking for </w:t>
      </w:r>
      <w:r w:rsidR="00FA7FEC" w:rsidRPr="001E5383">
        <w:rPr>
          <w:sz w:val="20"/>
          <w:szCs w:val="20"/>
        </w:rPr>
        <w:t xml:space="preserve">people </w:t>
      </w:r>
      <w:r w:rsidRPr="001E5383">
        <w:rPr>
          <w:sz w:val="20"/>
          <w:szCs w:val="20"/>
        </w:rPr>
        <w:t>who</w:t>
      </w:r>
      <w:r w:rsidR="00266A29" w:rsidRPr="001E5383">
        <w:rPr>
          <w:sz w:val="20"/>
          <w:szCs w:val="20"/>
        </w:rPr>
        <w:t xml:space="preserve"> love working with children</w:t>
      </w:r>
      <w:r w:rsidR="00C075F4" w:rsidRPr="001E5383">
        <w:rPr>
          <w:sz w:val="20"/>
          <w:szCs w:val="20"/>
        </w:rPr>
        <w:t xml:space="preserve">.  </w:t>
      </w:r>
      <w:r w:rsidR="00266A29" w:rsidRPr="001E5383">
        <w:rPr>
          <w:sz w:val="20"/>
          <w:szCs w:val="20"/>
        </w:rPr>
        <w:t xml:space="preserve">We need staff who are professional and friendly with excellent communication skills who are comfortable dealing with </w:t>
      </w:r>
      <w:r w:rsidR="00F31132">
        <w:rPr>
          <w:sz w:val="20"/>
          <w:szCs w:val="20"/>
        </w:rPr>
        <w:t xml:space="preserve">pupils, </w:t>
      </w:r>
      <w:r w:rsidR="00266A29" w:rsidRPr="001E5383">
        <w:rPr>
          <w:sz w:val="20"/>
          <w:szCs w:val="20"/>
        </w:rPr>
        <w:t xml:space="preserve">staff, parents and governors. </w:t>
      </w:r>
      <w:r w:rsidRPr="001E5383">
        <w:rPr>
          <w:sz w:val="20"/>
          <w:szCs w:val="20"/>
        </w:rPr>
        <w:t xml:space="preserve"> </w:t>
      </w:r>
      <w:r w:rsidR="00266A29" w:rsidRPr="001E5383">
        <w:rPr>
          <w:sz w:val="20"/>
          <w:szCs w:val="20"/>
        </w:rPr>
        <w:t xml:space="preserve">We encourage everyone in school to use </w:t>
      </w:r>
      <w:r w:rsidRPr="001E5383">
        <w:rPr>
          <w:sz w:val="20"/>
          <w:szCs w:val="20"/>
        </w:rPr>
        <w:t xml:space="preserve">their individual strengths to support the work of the whole school community including our extensive range of extra-curricular activities </w:t>
      </w:r>
    </w:p>
    <w:p w:rsidR="003E1D86" w:rsidRPr="001E5383" w:rsidRDefault="001545BA" w:rsidP="00B3790D">
      <w:pPr>
        <w:ind w:left="284" w:right="0"/>
        <w:rPr>
          <w:sz w:val="20"/>
          <w:szCs w:val="20"/>
        </w:rPr>
      </w:pPr>
      <w:r w:rsidRPr="001E5383">
        <w:rPr>
          <w:sz w:val="20"/>
          <w:szCs w:val="20"/>
        </w:rPr>
        <w:t xml:space="preserve">You would be working with a supportive, friendly staff and with kind, caring children!  The school is part of the Fallibroome Trust, a school-led eight school multi-academy trust based in Cheshire and there will be opportunities for professional and career development within the Trust.   </w:t>
      </w:r>
    </w:p>
    <w:p w:rsidR="003E1D86" w:rsidRPr="001E5383" w:rsidRDefault="001545BA" w:rsidP="00B3790D">
      <w:pPr>
        <w:spacing w:after="2" w:line="259" w:lineRule="auto"/>
        <w:ind w:left="284" w:right="0" w:firstLine="0"/>
        <w:rPr>
          <w:sz w:val="20"/>
          <w:szCs w:val="20"/>
        </w:rPr>
      </w:pPr>
      <w:r w:rsidRPr="001E5383">
        <w:rPr>
          <w:sz w:val="20"/>
          <w:szCs w:val="20"/>
        </w:rPr>
        <w:t xml:space="preserve"> </w:t>
      </w:r>
    </w:p>
    <w:p w:rsidR="003E1D86" w:rsidRPr="001E5383" w:rsidRDefault="001545BA" w:rsidP="00B3790D">
      <w:pPr>
        <w:ind w:left="284" w:right="0"/>
        <w:jc w:val="left"/>
        <w:rPr>
          <w:sz w:val="20"/>
          <w:szCs w:val="20"/>
        </w:rPr>
      </w:pPr>
      <w:r w:rsidRPr="001E5383">
        <w:rPr>
          <w:sz w:val="20"/>
          <w:szCs w:val="20"/>
        </w:rPr>
        <w:t xml:space="preserve">Please apply by downloading an application form via the School Website at www.uptonpriory.cheshire.sch.uk under ‘School Information’, ‘Staff Vacancies’ and return it by email to </w:t>
      </w:r>
      <w:r w:rsidRPr="001E5383">
        <w:rPr>
          <w:color w:val="000000"/>
          <w:sz w:val="20"/>
          <w:szCs w:val="20"/>
          <w:u w:val="single" w:color="000000"/>
        </w:rPr>
        <w:t>fwilliams@uptonpriory.cheshire.sch.uk</w:t>
      </w:r>
      <w:r w:rsidRPr="001E5383">
        <w:rPr>
          <w:sz w:val="20"/>
          <w:szCs w:val="20"/>
        </w:rPr>
        <w:t xml:space="preserve"> or post it to Upton Priory School, Berwick Close, Macclesfield, Cheshire, SK10 3ED </w:t>
      </w:r>
    </w:p>
    <w:p w:rsidR="003E1D86" w:rsidRPr="001E5383" w:rsidRDefault="001545BA" w:rsidP="002F5FE0">
      <w:pPr>
        <w:spacing w:after="0" w:line="259" w:lineRule="auto"/>
        <w:ind w:left="284" w:right="0" w:firstLine="0"/>
        <w:jc w:val="left"/>
        <w:rPr>
          <w:sz w:val="20"/>
          <w:szCs w:val="20"/>
        </w:rPr>
      </w:pPr>
      <w:r w:rsidRPr="001E5383">
        <w:rPr>
          <w:sz w:val="20"/>
          <w:szCs w:val="20"/>
        </w:rPr>
        <w:t xml:space="preserve"> </w:t>
      </w:r>
    </w:p>
    <w:p w:rsidR="003E1D86" w:rsidRPr="001E5383" w:rsidRDefault="001545BA" w:rsidP="007D5927">
      <w:pPr>
        <w:tabs>
          <w:tab w:val="center" w:pos="716"/>
          <w:tab w:val="center" w:pos="3969"/>
        </w:tabs>
        <w:ind w:left="284" w:right="0" w:firstLine="0"/>
        <w:jc w:val="left"/>
        <w:rPr>
          <w:sz w:val="20"/>
          <w:szCs w:val="20"/>
        </w:rPr>
      </w:pPr>
      <w:r w:rsidRPr="001E5383">
        <w:rPr>
          <w:rFonts w:ascii="Calibri" w:eastAsia="Calibri" w:hAnsi="Calibri" w:cs="Calibri"/>
          <w:color w:val="000000"/>
          <w:sz w:val="20"/>
          <w:szCs w:val="20"/>
        </w:rPr>
        <w:tab/>
      </w:r>
      <w:r w:rsidR="007D5927" w:rsidRPr="001E5383">
        <w:rPr>
          <w:sz w:val="20"/>
          <w:szCs w:val="20"/>
        </w:rPr>
        <w:t xml:space="preserve">Closing date:   </w:t>
      </w:r>
      <w:r w:rsidR="00CD69FB">
        <w:rPr>
          <w:sz w:val="20"/>
          <w:szCs w:val="20"/>
        </w:rPr>
        <w:t>12</w:t>
      </w:r>
      <w:r w:rsidR="00CD69FB" w:rsidRPr="00CD69FB">
        <w:rPr>
          <w:sz w:val="20"/>
          <w:szCs w:val="20"/>
          <w:vertAlign w:val="superscript"/>
        </w:rPr>
        <w:t>th</w:t>
      </w:r>
      <w:r w:rsidR="00CD69FB">
        <w:rPr>
          <w:sz w:val="20"/>
          <w:szCs w:val="20"/>
        </w:rPr>
        <w:t xml:space="preserve"> November 12pm</w:t>
      </w:r>
      <w:r w:rsidRPr="001E5383">
        <w:rPr>
          <w:sz w:val="20"/>
          <w:szCs w:val="20"/>
        </w:rPr>
        <w:t xml:space="preserve">  </w:t>
      </w:r>
    </w:p>
    <w:p w:rsidR="001E5383" w:rsidRPr="001E5383" w:rsidRDefault="001545BA" w:rsidP="002F5FE0">
      <w:pPr>
        <w:ind w:left="284" w:right="0"/>
        <w:rPr>
          <w:sz w:val="20"/>
          <w:szCs w:val="20"/>
        </w:rPr>
      </w:pPr>
      <w:r w:rsidRPr="001E5383">
        <w:rPr>
          <w:sz w:val="20"/>
          <w:szCs w:val="20"/>
        </w:rPr>
        <w:t>Interviews will be held on:</w:t>
      </w:r>
      <w:r w:rsidR="00CD69FB">
        <w:rPr>
          <w:sz w:val="20"/>
          <w:szCs w:val="20"/>
        </w:rPr>
        <w:t xml:space="preserve"> 14</w:t>
      </w:r>
      <w:r w:rsidR="00CD69FB" w:rsidRPr="00CD69FB">
        <w:rPr>
          <w:sz w:val="20"/>
          <w:szCs w:val="20"/>
          <w:vertAlign w:val="superscript"/>
        </w:rPr>
        <w:t>th</w:t>
      </w:r>
      <w:r w:rsidR="00CD69FB">
        <w:rPr>
          <w:sz w:val="20"/>
          <w:szCs w:val="20"/>
        </w:rPr>
        <w:t xml:space="preserve"> November</w:t>
      </w:r>
      <w:r w:rsidR="00937C2B">
        <w:rPr>
          <w:sz w:val="20"/>
          <w:szCs w:val="20"/>
        </w:rPr>
        <w:t xml:space="preserve">. Candidates will be asked to work with a group of children in class. An interview will follow. </w:t>
      </w:r>
    </w:p>
    <w:p w:rsidR="003E1D86" w:rsidRPr="001E5383" w:rsidRDefault="001545BA">
      <w:pPr>
        <w:spacing w:after="0" w:line="259" w:lineRule="auto"/>
        <w:ind w:left="190" w:right="0" w:firstLine="0"/>
        <w:jc w:val="left"/>
        <w:rPr>
          <w:sz w:val="20"/>
          <w:szCs w:val="20"/>
        </w:rPr>
      </w:pPr>
      <w:r w:rsidRPr="001E5383">
        <w:rPr>
          <w:sz w:val="20"/>
          <w:szCs w:val="20"/>
        </w:rPr>
        <w:t xml:space="preserve"> </w:t>
      </w:r>
    </w:p>
    <w:p w:rsidR="003E1D86" w:rsidRPr="001E5383" w:rsidRDefault="00601F5C" w:rsidP="001E5383">
      <w:pPr>
        <w:spacing w:after="0" w:line="259" w:lineRule="auto"/>
        <w:ind w:left="284" w:right="0" w:firstLine="0"/>
        <w:jc w:val="center"/>
        <w:rPr>
          <w:b/>
          <w:sz w:val="20"/>
          <w:szCs w:val="20"/>
        </w:rPr>
      </w:pPr>
      <w:r w:rsidRPr="001E5383">
        <w:rPr>
          <w:b/>
          <w:sz w:val="20"/>
          <w:szCs w:val="20"/>
        </w:rPr>
        <w:t xml:space="preserve">The Fallibroome Trust </w:t>
      </w:r>
      <w:r w:rsidR="001545BA" w:rsidRPr="001E5383">
        <w:rPr>
          <w:b/>
          <w:sz w:val="20"/>
          <w:szCs w:val="20"/>
        </w:rPr>
        <w:t>is committed to safeguarding children and young people therefore all post holders are subject to appropriate vetting procedures, a full enhanced DBS disclosure check and satisfactory references</w:t>
      </w:r>
    </w:p>
    <w:sectPr w:rsidR="003E1D86" w:rsidRPr="001E5383" w:rsidSect="001E5383">
      <w:pgSz w:w="11911" w:h="16841"/>
      <w:pgMar w:top="994" w:right="1080" w:bottom="426" w:left="8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1FFB"/>
    <w:multiLevelType w:val="hybridMultilevel"/>
    <w:tmpl w:val="260AB3E6"/>
    <w:lvl w:ilvl="0" w:tplc="103E83C0">
      <w:start w:val="1"/>
      <w:numFmt w:val="bullet"/>
      <w:lvlText w:val="•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62BFFE">
      <w:start w:val="1"/>
      <w:numFmt w:val="bullet"/>
      <w:lvlText w:val="o"/>
      <w:lvlJc w:val="left"/>
      <w:pPr>
        <w:ind w:left="2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82E78">
      <w:start w:val="1"/>
      <w:numFmt w:val="bullet"/>
      <w:lvlText w:val="▪"/>
      <w:lvlJc w:val="left"/>
      <w:pPr>
        <w:ind w:left="3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41EE8">
      <w:start w:val="1"/>
      <w:numFmt w:val="bullet"/>
      <w:lvlText w:val="•"/>
      <w:lvlJc w:val="left"/>
      <w:pPr>
        <w:ind w:left="3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2E32E4">
      <w:start w:val="1"/>
      <w:numFmt w:val="bullet"/>
      <w:lvlText w:val="o"/>
      <w:lvlJc w:val="left"/>
      <w:pPr>
        <w:ind w:left="4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E4C20">
      <w:start w:val="1"/>
      <w:numFmt w:val="bullet"/>
      <w:lvlText w:val="▪"/>
      <w:lvlJc w:val="left"/>
      <w:pPr>
        <w:ind w:left="5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2CDF2">
      <w:start w:val="1"/>
      <w:numFmt w:val="bullet"/>
      <w:lvlText w:val="•"/>
      <w:lvlJc w:val="left"/>
      <w:pPr>
        <w:ind w:left="6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6C902">
      <w:start w:val="1"/>
      <w:numFmt w:val="bullet"/>
      <w:lvlText w:val="o"/>
      <w:lvlJc w:val="left"/>
      <w:pPr>
        <w:ind w:left="6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EB2A0">
      <w:start w:val="1"/>
      <w:numFmt w:val="bullet"/>
      <w:lvlText w:val="▪"/>
      <w:lvlJc w:val="left"/>
      <w:pPr>
        <w:ind w:left="7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86"/>
    <w:rsid w:val="001545BA"/>
    <w:rsid w:val="001E5383"/>
    <w:rsid w:val="00266A29"/>
    <w:rsid w:val="002F5FE0"/>
    <w:rsid w:val="003A7875"/>
    <w:rsid w:val="003E1D86"/>
    <w:rsid w:val="005E41BD"/>
    <w:rsid w:val="00601F5C"/>
    <w:rsid w:val="007A2F28"/>
    <w:rsid w:val="007C7A3F"/>
    <w:rsid w:val="007D5927"/>
    <w:rsid w:val="00875391"/>
    <w:rsid w:val="00937C2B"/>
    <w:rsid w:val="009E78C7"/>
    <w:rsid w:val="00B3790D"/>
    <w:rsid w:val="00B96F4E"/>
    <w:rsid w:val="00C075F4"/>
    <w:rsid w:val="00CD69FB"/>
    <w:rsid w:val="00F31132"/>
    <w:rsid w:val="00FA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A3CF5"/>
  <w15:docId w15:val="{7FE45EA6-91DC-4354-BD9A-95710EEF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9" w:lineRule="auto"/>
      <w:ind w:left="200" w:right="9" w:hanging="10"/>
      <w:jc w:val="both"/>
    </w:pPr>
    <w:rPr>
      <w:rFonts w:ascii="Arial" w:eastAsia="Arial" w:hAnsi="Arial" w:cs="Arial"/>
      <w:color w:val="3D3D3E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99" w:hanging="10"/>
      <w:jc w:val="center"/>
      <w:outlineLvl w:val="0"/>
    </w:pPr>
    <w:rPr>
      <w:rFonts w:ascii="Calibri" w:eastAsia="Calibri" w:hAnsi="Calibri" w:cs="Calibri"/>
      <w:color w:val="3D3D3E"/>
      <w:sz w:val="5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41" w:lineRule="auto"/>
      <w:ind w:left="44"/>
      <w:jc w:val="center"/>
      <w:outlineLvl w:val="1"/>
    </w:pPr>
    <w:rPr>
      <w:rFonts w:ascii="Arial" w:eastAsia="Arial" w:hAnsi="Arial" w:cs="Arial"/>
      <w:b/>
      <w:color w:val="4F4F4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4F4F4F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D3D3E"/>
      <w:sz w:val="52"/>
    </w:rPr>
  </w:style>
  <w:style w:type="paragraph" w:styleId="NormalWeb">
    <w:name w:val="Normal (Web)"/>
    <w:basedOn w:val="Normal"/>
    <w:uiPriority w:val="99"/>
    <w:semiHidden/>
    <w:unhideWhenUsed/>
    <w:rsid w:val="00C075F4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9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B98159B0</Template>
  <TotalTime>1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Fallibroome Academy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Geddes</dc:creator>
  <cp:keywords/>
  <cp:lastModifiedBy>Geddes, Sian</cp:lastModifiedBy>
  <cp:revision>4</cp:revision>
  <dcterms:created xsi:type="dcterms:W3CDTF">2018-09-24T13:10:00Z</dcterms:created>
  <dcterms:modified xsi:type="dcterms:W3CDTF">2018-09-24T13:31:00Z</dcterms:modified>
</cp:coreProperties>
</file>