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Pr>
                <w:noProof/>
                <w:lang w:val="en-GB" w:eastAsia="en-GB"/>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1311910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62276C" w:rsidP="0062276C">
      <w:pPr>
        <w:jc w:val="center"/>
        <w:rPr>
          <w:b/>
          <w:sz w:val="24"/>
          <w:u w:val="single"/>
        </w:rPr>
      </w:pPr>
    </w:p>
    <w:p w:rsidR="0062276C" w:rsidRPr="0000221D" w:rsidRDefault="00CD5844" w:rsidP="0062276C">
      <w:pPr>
        <w:jc w:val="center"/>
        <w:rPr>
          <w:rFonts w:ascii="Garamond" w:hAnsi="Garamond"/>
          <w:b/>
          <w:sz w:val="28"/>
          <w:szCs w:val="28"/>
          <w:u w:val="single"/>
        </w:rPr>
      </w:pPr>
      <w:r>
        <w:rPr>
          <w:rFonts w:ascii="Garamond" w:hAnsi="Garamond"/>
          <w:b/>
          <w:sz w:val="28"/>
          <w:szCs w:val="28"/>
          <w:u w:val="single"/>
        </w:rPr>
        <w:t>Teacher of science (biology) – maternity leave cover</w:t>
      </w:r>
    </w:p>
    <w:p w:rsidR="00783F54" w:rsidRDefault="00783F54" w:rsidP="0062276C">
      <w:pPr>
        <w:rPr>
          <w:rFonts w:ascii="Garamond" w:hAnsi="Garamond"/>
          <w:sz w:val="28"/>
          <w:szCs w:val="28"/>
        </w:rPr>
      </w:pP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Pr="00783F54"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CD5844">
        <w:rPr>
          <w:rFonts w:ascii="Garamond" w:hAnsi="Garamond"/>
          <w:sz w:val="24"/>
          <w:szCs w:val="24"/>
        </w:rPr>
        <w:t>teacher of science (biology)</w:t>
      </w:r>
      <w:r w:rsidRPr="00783F54">
        <w:rPr>
          <w:rFonts w:ascii="Garamond" w:hAnsi="Garamond"/>
          <w:sz w:val="24"/>
          <w:szCs w:val="24"/>
        </w:rPr>
        <w:t xml:space="preserve"> at Wilmslow High School.</w:t>
      </w:r>
      <w:r w:rsidR="00CD5844">
        <w:rPr>
          <w:rFonts w:ascii="Garamond" w:hAnsi="Garamond"/>
          <w:sz w:val="24"/>
          <w:szCs w:val="24"/>
        </w:rPr>
        <w:t xml:space="preserve">  This full-time post is to cover a maternity leave and is likely to run from 1</w:t>
      </w:r>
      <w:r w:rsidR="00CD5844" w:rsidRPr="00CD5844">
        <w:rPr>
          <w:rFonts w:ascii="Garamond" w:hAnsi="Garamond"/>
          <w:sz w:val="24"/>
          <w:szCs w:val="24"/>
          <w:vertAlign w:val="superscript"/>
        </w:rPr>
        <w:t>st</w:t>
      </w:r>
      <w:r w:rsidR="00CD5844">
        <w:rPr>
          <w:rFonts w:ascii="Garamond" w:hAnsi="Garamond"/>
          <w:sz w:val="24"/>
          <w:szCs w:val="24"/>
        </w:rPr>
        <w:t xml:space="preserve"> September 2017 to 31</w:t>
      </w:r>
      <w:r w:rsidR="00CD5844" w:rsidRPr="00CD5844">
        <w:rPr>
          <w:rFonts w:ascii="Garamond" w:hAnsi="Garamond"/>
          <w:sz w:val="24"/>
          <w:szCs w:val="24"/>
          <w:vertAlign w:val="superscript"/>
        </w:rPr>
        <w:t>st</w:t>
      </w:r>
      <w:r w:rsidR="00CD5844">
        <w:rPr>
          <w:rFonts w:ascii="Garamond" w:hAnsi="Garamond"/>
          <w:sz w:val="24"/>
          <w:szCs w:val="24"/>
        </w:rPr>
        <w:t xml:space="preserve"> August 2018.</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7D0CBE">
        <w:trPr>
          <w:cantSplit/>
          <w:trHeight w:val="572"/>
          <w:jc w:val="center"/>
        </w:trPr>
        <w:tc>
          <w:tcPr>
            <w:tcW w:w="98"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783F54" w:rsidP="008D6F65">
      <w:pPr>
        <w:jc w:val="center"/>
        <w:rPr>
          <w:rFonts w:ascii="Garamond" w:hAnsi="Garamond"/>
          <w:b/>
          <w:sz w:val="40"/>
          <w:szCs w:val="40"/>
        </w:rPr>
      </w:pPr>
      <w:r>
        <w:rPr>
          <w:rFonts w:ascii="Garamond" w:hAnsi="Garamond"/>
          <w:b/>
          <w:noProof/>
          <w:sz w:val="40"/>
          <w:szCs w:val="40"/>
          <w:lang w:eastAsia="en-GB"/>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3A5F79">
      <w:pP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3A5F79" w:rsidP="003A5F79">
      <w:pPr>
        <w:jc w:val="center"/>
        <w:rPr>
          <w:rFonts w:ascii="Garamond" w:hAnsi="Garamond" w:cs="Arial"/>
          <w:b/>
          <w:sz w:val="28"/>
          <w:szCs w:val="28"/>
        </w:rPr>
      </w:pPr>
      <w:r w:rsidRPr="003A5F79">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5C1897">
      <w:pPr>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5C1897">
      <w:pPr>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w:t>
      </w:r>
      <w:r w:rsidR="00A0319F">
        <w:rPr>
          <w:rFonts w:ascii="Garamond" w:eastAsia="Times New Roman" w:hAnsi="Garamond" w:cs="Arial"/>
          <w:sz w:val="24"/>
          <w:szCs w:val="24"/>
          <w:lang w:val="en-US"/>
        </w:rPr>
        <w:t>E and A Level and over 50 extra-</w:t>
      </w:r>
      <w:r>
        <w:rPr>
          <w:rFonts w:ascii="Garamond" w:eastAsia="Times New Roman" w:hAnsi="Garamond" w:cs="Arial"/>
          <w:sz w:val="24"/>
          <w:szCs w:val="24"/>
          <w:lang w:val="en-US"/>
        </w:rPr>
        <w:t>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w:t>
      </w:r>
      <w:r>
        <w:rPr>
          <w:rFonts w:ascii="Garamond" w:eastAsia="Times New Roman" w:hAnsi="Garamond" w:cs="Arial"/>
          <w:sz w:val="24"/>
          <w:szCs w:val="24"/>
          <w:lang w:val="en-US"/>
        </w:rPr>
        <w:lastRenderedPageBreak/>
        <w:t xml:space="preserve">standards, but we are looking to develop further the resilience of our students to demand more challenge in their learning. </w:t>
      </w:r>
    </w:p>
    <w:p w:rsidR="005C1897" w:rsidRPr="00537BFF"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(Knutsford,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Programme.</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5C1897">
      <w:pPr>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5C1897" w:rsidRPr="00537BFF"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Having been graded ‘outstanding’ by Ofsted in 2011, and ‘good’ in 2013 under a revis</w:t>
      </w:r>
      <w:r w:rsidR="003506D1">
        <w:rPr>
          <w:rFonts w:ascii="Garamond" w:eastAsia="Times New Roman" w:hAnsi="Garamond" w:cs="Arial"/>
          <w:sz w:val="24"/>
          <w:szCs w:val="24"/>
          <w:lang w:val="en-US"/>
        </w:rPr>
        <w:t>ed inspection framework, in 2016</w:t>
      </w:r>
      <w:r>
        <w:rPr>
          <w:rFonts w:ascii="Garamond" w:eastAsia="Times New Roman" w:hAnsi="Garamond" w:cs="Arial"/>
          <w:sz w:val="24"/>
          <w:szCs w:val="24"/>
          <w:lang w:val="en-US"/>
        </w:rPr>
        <w:t xml:space="preserve"> we celebrated our strongest </w:t>
      </w:r>
      <w:r w:rsidR="003506D1">
        <w:rPr>
          <w:rFonts w:ascii="Garamond" w:eastAsia="Times New Roman" w:hAnsi="Garamond" w:cs="Arial"/>
          <w:sz w:val="24"/>
          <w:szCs w:val="24"/>
          <w:lang w:val="en-US"/>
        </w:rPr>
        <w:t>set of results in the last four</w:t>
      </w:r>
      <w:r>
        <w:rPr>
          <w:rFonts w:ascii="Garamond" w:eastAsia="Times New Roman" w:hAnsi="Garamond" w:cs="Arial"/>
          <w:sz w:val="24"/>
          <w:szCs w:val="24"/>
          <w:lang w:val="en-US"/>
        </w:rPr>
        <w:t xml:space="preserve"> years at both GCSE and A Level as a result of the excellent efforts of our staff and students.  Nevertheless, we recognise that there is more to be done in both embedding the gains that we have made and raising attainment further.  We look forward to working together to achieve this.</w:t>
      </w:r>
    </w:p>
    <w:p w:rsidR="005C1897" w:rsidRPr="00B14000"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Our school is the only state secondary in the town, drawing from a catchment of Wilmslow, Handforth and Alderley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lastRenderedPageBreak/>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5C1897" w:rsidRDefault="005C1897" w:rsidP="005C18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We are keen to develop our teachers and future leaders whatever their career stage.  We run </w:t>
      </w:r>
      <w:r w:rsidRPr="00B14000">
        <w:rPr>
          <w:rFonts w:ascii="Garamond" w:hAnsi="Garamond" w:cs="Arial"/>
          <w:szCs w:val="24"/>
        </w:rPr>
        <w:t>induction programmes for new staff and for newly qualified teachers</w:t>
      </w:r>
      <w:r>
        <w:rPr>
          <w:rFonts w:ascii="Garamond" w:hAnsi="Garamond" w:cs="Arial"/>
          <w:szCs w:val="24"/>
        </w:rPr>
        <w:t xml:space="preserve">, and are </w:t>
      </w:r>
      <w:r w:rsidRPr="00B14000">
        <w:rPr>
          <w:rFonts w:ascii="Garamond" w:hAnsi="Garamond" w:cs="Arial"/>
          <w:szCs w:val="24"/>
        </w:rPr>
        <w:t>extensively involved in i</w:t>
      </w:r>
      <w:r>
        <w:rPr>
          <w:rFonts w:ascii="Garamond" w:hAnsi="Garamond" w:cs="Arial"/>
          <w:szCs w:val="24"/>
        </w:rPr>
        <w:t xml:space="preserve">nitial teacher training through PGCE and Teach First    In addition, we have </w:t>
      </w:r>
      <w:r w:rsidRPr="00B14000">
        <w:rPr>
          <w:rFonts w:ascii="Garamond" w:hAnsi="Garamond" w:cs="Arial"/>
          <w:szCs w:val="24"/>
        </w:rPr>
        <w:t>an internal programme for aspiring middle managers, ‘Developing Leadership</w:t>
      </w:r>
      <w:r>
        <w:rPr>
          <w:rFonts w:ascii="Garamond" w:hAnsi="Garamond" w:cs="Arial"/>
          <w:szCs w:val="24"/>
        </w:rPr>
        <w:t xml:space="preserve">.’ We have close links with ‘Whole Education’ development programmes.  </w:t>
      </w:r>
      <w:r w:rsidRPr="00B14000">
        <w:rPr>
          <w:rFonts w:ascii="Garamond" w:hAnsi="Garamond" w:cs="Arial"/>
          <w:szCs w:val="24"/>
        </w:rPr>
        <w:t xml:space="preserve">Targeted mentoring is also provided for </w:t>
      </w:r>
      <w:r>
        <w:rPr>
          <w:rFonts w:ascii="Garamond" w:hAnsi="Garamond" w:cs="Arial"/>
          <w:szCs w:val="24"/>
        </w:rPr>
        <w:t>those</w:t>
      </w:r>
      <w:r w:rsidRPr="00B14000">
        <w:rPr>
          <w:rFonts w:ascii="Garamond" w:hAnsi="Garamond" w:cs="Arial"/>
          <w:szCs w:val="24"/>
        </w:rPr>
        <w:t xml:space="preserve"> eligible to apply for </w:t>
      </w:r>
      <w:r>
        <w:rPr>
          <w:rFonts w:ascii="Garamond" w:hAnsi="Garamond" w:cs="Arial"/>
          <w:szCs w:val="24"/>
        </w:rPr>
        <w:t>pay</w:t>
      </w:r>
      <w:r w:rsidRPr="00B14000">
        <w:rPr>
          <w:rFonts w:ascii="Garamond" w:hAnsi="Garamond" w:cs="Arial"/>
          <w:szCs w:val="24"/>
        </w:rPr>
        <w:t xml:space="preserve"> progression.</w:t>
      </w:r>
      <w:r>
        <w:rPr>
          <w:rFonts w:ascii="Garamond" w:hAnsi="Garamond" w:cs="Arial"/>
          <w:szCs w:val="24"/>
        </w:rPr>
        <w:t xml:space="preserve">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Section 2: The Post, Person Specification and Job Specification</w:t>
            </w:r>
          </w:p>
          <w:p w:rsidR="004A2C33" w:rsidRDefault="004A2C33" w:rsidP="006A4C76"/>
        </w:tc>
      </w:tr>
    </w:tbl>
    <w:p w:rsidR="004A2C33" w:rsidRDefault="004A2C33"/>
    <w:p w:rsidR="004A2C33" w:rsidRPr="00B14000" w:rsidRDefault="004A2C33">
      <w:pPr>
        <w:rPr>
          <w:rFonts w:ascii="Garamond" w:hAnsi="Garamond" w:cs="Arial"/>
          <w:b/>
          <w:sz w:val="24"/>
          <w:szCs w:val="24"/>
        </w:rPr>
      </w:pPr>
      <w:r w:rsidRPr="00B14000">
        <w:rPr>
          <w:rFonts w:ascii="Garamond" w:hAnsi="Garamond" w:cs="Arial"/>
          <w:b/>
          <w:sz w:val="24"/>
          <w:szCs w:val="24"/>
        </w:rPr>
        <w:t>The Post</w:t>
      </w:r>
    </w:p>
    <w:p w:rsidR="004A2C33" w:rsidRPr="00B14000" w:rsidRDefault="004A2C33">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sidR="00B14000">
        <w:rPr>
          <w:rFonts w:ascii="Garamond" w:hAnsi="Garamond" w:cs="Arial"/>
          <w:sz w:val="24"/>
          <w:szCs w:val="24"/>
        </w:rPr>
        <w:t xml:space="preserve">    </w:t>
      </w:r>
      <w:r w:rsidR="006A76BA">
        <w:rPr>
          <w:rFonts w:ascii="Garamond" w:hAnsi="Garamond" w:cs="Arial"/>
          <w:sz w:val="24"/>
          <w:szCs w:val="24"/>
        </w:rPr>
        <w:t>Teacher of science (biology)</w:t>
      </w:r>
    </w:p>
    <w:p w:rsidR="004A2C33" w:rsidRPr="00B14000" w:rsidRDefault="004A2C33">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r>
      <w:r w:rsidR="006A4C76" w:rsidRPr="00B14000">
        <w:rPr>
          <w:rFonts w:ascii="Garamond" w:hAnsi="Garamond" w:cs="Arial"/>
          <w:sz w:val="24"/>
          <w:szCs w:val="24"/>
        </w:rPr>
        <w:t xml:space="preserve">       </w:t>
      </w:r>
      <w:r w:rsidR="00B14000">
        <w:rPr>
          <w:rFonts w:ascii="Garamond" w:hAnsi="Garamond" w:cs="Arial"/>
          <w:sz w:val="24"/>
          <w:szCs w:val="24"/>
        </w:rPr>
        <w:tab/>
        <w:t xml:space="preserve">    </w:t>
      </w:r>
      <w:r w:rsidR="00E028DB">
        <w:rPr>
          <w:rFonts w:ascii="Garamond" w:hAnsi="Garamond" w:cs="Arial"/>
          <w:sz w:val="24"/>
          <w:szCs w:val="24"/>
        </w:rPr>
        <w:t>Main or Upper Pay Ranges</w:t>
      </w:r>
    </w:p>
    <w:p w:rsidR="004A2C33" w:rsidRDefault="006A4C76">
      <w:pPr>
        <w:rPr>
          <w:rFonts w:ascii="Garamond" w:hAnsi="Garamond" w:cs="Arial"/>
          <w:sz w:val="24"/>
          <w:szCs w:val="24"/>
        </w:rPr>
      </w:pPr>
      <w:r w:rsidRPr="00B14000">
        <w:rPr>
          <w:rFonts w:ascii="Garamond" w:hAnsi="Garamond" w:cs="Arial"/>
          <w:sz w:val="24"/>
          <w:szCs w:val="24"/>
        </w:rPr>
        <w:t xml:space="preserve">Date of Appointment:     </w:t>
      </w:r>
      <w:r w:rsidR="006A76BA">
        <w:rPr>
          <w:rFonts w:ascii="Garamond" w:hAnsi="Garamond" w:cs="Arial"/>
          <w:sz w:val="24"/>
          <w:szCs w:val="24"/>
        </w:rPr>
        <w:t>1</w:t>
      </w:r>
      <w:r w:rsidR="006A76BA" w:rsidRPr="006A76BA">
        <w:rPr>
          <w:rFonts w:ascii="Garamond" w:hAnsi="Garamond" w:cs="Arial"/>
          <w:sz w:val="24"/>
          <w:szCs w:val="24"/>
          <w:vertAlign w:val="superscript"/>
        </w:rPr>
        <w:t>st</w:t>
      </w:r>
      <w:r w:rsidR="006A76BA">
        <w:rPr>
          <w:rFonts w:ascii="Garamond" w:hAnsi="Garamond" w:cs="Arial"/>
          <w:sz w:val="24"/>
          <w:szCs w:val="24"/>
        </w:rPr>
        <w:t xml:space="preserve"> September 2017</w:t>
      </w:r>
    </w:p>
    <w:p w:rsidR="00B14000" w:rsidRPr="00B14000" w:rsidRDefault="006A76BA">
      <w:pPr>
        <w:rPr>
          <w:rFonts w:ascii="Garamond" w:hAnsi="Garamond" w:cs="Arial"/>
          <w:sz w:val="24"/>
          <w:szCs w:val="24"/>
        </w:rPr>
      </w:pPr>
      <w:r>
        <w:rPr>
          <w:rFonts w:ascii="Garamond" w:hAnsi="Garamond" w:cs="Arial"/>
          <w:sz w:val="24"/>
          <w:szCs w:val="24"/>
        </w:rPr>
        <w:t>This is a fixed-term post to cover the maternity leave of a colleague and will run until 31</w:t>
      </w:r>
      <w:r w:rsidRPr="006A76BA">
        <w:rPr>
          <w:rFonts w:ascii="Garamond" w:hAnsi="Garamond" w:cs="Arial"/>
          <w:sz w:val="24"/>
          <w:szCs w:val="24"/>
          <w:vertAlign w:val="superscript"/>
        </w:rPr>
        <w:t>st</w:t>
      </w:r>
      <w:r>
        <w:rPr>
          <w:rFonts w:ascii="Garamond" w:hAnsi="Garamond" w:cs="Arial"/>
          <w:sz w:val="24"/>
          <w:szCs w:val="24"/>
        </w:rPr>
        <w:t xml:space="preserve"> August 2018.</w:t>
      </w:r>
    </w:p>
    <w:p w:rsidR="004A2C33" w:rsidRDefault="004A2C33">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4" w:history="1">
        <w:r w:rsidRPr="00B14000">
          <w:rPr>
            <w:rStyle w:val="Hyperlink"/>
            <w:rFonts w:ascii="Garamond" w:hAnsi="Garamond" w:cs="Arial"/>
            <w:sz w:val="24"/>
            <w:szCs w:val="24"/>
          </w:rPr>
          <w:t>www.wilmslowhigh.cheshire.sch.uk</w:t>
        </w:r>
      </w:hyperlink>
      <w:r w:rsidRPr="00B14000">
        <w:rPr>
          <w:rFonts w:ascii="Garamond" w:hAnsi="Garamond" w:cs="Arial"/>
          <w:sz w:val="24"/>
          <w:szCs w:val="24"/>
        </w:rPr>
        <w:t xml:space="preserve"> </w:t>
      </w:r>
    </w:p>
    <w:p w:rsidR="00C87B06" w:rsidRDefault="00C87B06" w:rsidP="00C87B06">
      <w:pPr>
        <w:pStyle w:val="NumberList"/>
        <w:keepLines/>
        <w:numPr>
          <w:ilvl w:val="12"/>
          <w:numId w:val="0"/>
        </w:numPr>
        <w:tabs>
          <w:tab w:val="clear" w:pos="504"/>
          <w:tab w:val="left" w:pos="360"/>
        </w:tabs>
      </w:pPr>
      <w:r>
        <w:rPr>
          <w:rFonts w:ascii="Arial" w:hAnsi="Arial"/>
          <w:b/>
        </w:rPr>
        <w:t xml:space="preserve">Person Specification </w:t>
      </w:r>
    </w:p>
    <w:p w:rsidR="00C87B06" w:rsidRPr="00C87B06" w:rsidRDefault="00C87B06" w:rsidP="00C87B06">
      <w:pPr>
        <w:pStyle w:val="NumberList"/>
        <w:tabs>
          <w:tab w:val="left" w:pos="360"/>
        </w:tabs>
        <w:rPr>
          <w:rFonts w:ascii="Garamond" w:hAnsi="Garamond"/>
          <w:szCs w:val="24"/>
        </w:rPr>
      </w:pPr>
      <w:r w:rsidRPr="003431AE">
        <w:rPr>
          <w:rFonts w:ascii="Perpetua" w:hAnsi="Perpetua" w:cs="Arial"/>
          <w:b/>
          <w:bCs/>
          <w:sz w:val="28"/>
          <w:szCs w:val="28"/>
        </w:rPr>
        <w:t xml:space="preserve"> </w:t>
      </w:r>
      <w:r w:rsidRPr="00C87B06">
        <w:rPr>
          <w:rFonts w:ascii="Garamond" w:hAnsi="Garamond"/>
          <w:szCs w:val="24"/>
        </w:rPr>
        <w:t xml:space="preserve">The post would suit either a newly trained teacher or an experienced teacher of </w:t>
      </w:r>
      <w:r w:rsidR="006A76BA">
        <w:rPr>
          <w:rFonts w:ascii="Garamond" w:hAnsi="Garamond"/>
          <w:szCs w:val="24"/>
        </w:rPr>
        <w:t>science</w:t>
      </w:r>
      <w:r w:rsidRPr="00C87B06">
        <w:rPr>
          <w:rFonts w:ascii="Garamond" w:hAnsi="Garamond"/>
          <w:szCs w:val="24"/>
        </w:rPr>
        <w:t>, with Qualified Teacher Status (QTS), seeking a stimulating working environment. The teacher appointed will be or have the capacity to become an excellent practitioner with flair and ambition, able to engage and challenge students to enable them to achieve their best and possess the following qualities:</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 xml:space="preserve">A high degree of subject competency and personal organization with a continuing </w:t>
      </w:r>
      <w:r w:rsidRPr="00C87B06">
        <w:rPr>
          <w:rFonts w:ascii="Garamond" w:hAnsi="Garamond"/>
          <w:sz w:val="24"/>
          <w:szCs w:val="24"/>
        </w:rPr>
        <w:br/>
        <w:t xml:space="preserve">personal interest in, and commitment to </w:t>
      </w:r>
      <w:r w:rsidR="006A76BA">
        <w:rPr>
          <w:rFonts w:ascii="Garamond" w:hAnsi="Garamond"/>
          <w:sz w:val="24"/>
          <w:szCs w:val="24"/>
        </w:rPr>
        <w:t>science</w:t>
      </w:r>
      <w:r w:rsidRPr="00C87B06">
        <w:rPr>
          <w:rFonts w:ascii="Garamond" w:hAnsi="Garamond"/>
          <w:sz w:val="24"/>
          <w:szCs w:val="24"/>
        </w:rPr>
        <w:t>.</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lastRenderedPageBreak/>
        <w:t xml:space="preserve">An innovative and progressive approach to curriculum development, working </w:t>
      </w:r>
      <w:r w:rsidRPr="00C87B06">
        <w:rPr>
          <w:rFonts w:ascii="Garamond" w:hAnsi="Garamond"/>
          <w:sz w:val="24"/>
          <w:szCs w:val="24"/>
        </w:rPr>
        <w:br/>
        <w:t>practice and teaching</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 xml:space="preserve">The flair and ambition to motivate students of all abilities and develop the profile of  </w:t>
      </w:r>
      <w:r w:rsidR="006A76BA">
        <w:rPr>
          <w:rFonts w:ascii="Garamond" w:hAnsi="Garamond"/>
          <w:sz w:val="24"/>
          <w:szCs w:val="24"/>
        </w:rPr>
        <w:t>science</w:t>
      </w:r>
      <w:r w:rsidRPr="00C87B06">
        <w:rPr>
          <w:rFonts w:ascii="Garamond" w:hAnsi="Garamond"/>
          <w:sz w:val="24"/>
          <w:szCs w:val="24"/>
        </w:rPr>
        <w:t xml:space="preserve"> within the school and wider community</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An ability to teach at all levels.</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Effective and appropriate student management with high expectations evident in all lessons.</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An ability to take responsibility and achieve success.</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The ability to work as a member of a team and to contribute to that team in a creative and purposeful manner.</w:t>
      </w:r>
    </w:p>
    <w:p w:rsidR="00C87B06" w:rsidRPr="00C87B06" w:rsidRDefault="00C87B06" w:rsidP="00567650">
      <w:pPr>
        <w:pStyle w:val="Bullet1"/>
        <w:numPr>
          <w:ilvl w:val="0"/>
          <w:numId w:val="20"/>
        </w:numPr>
        <w:rPr>
          <w:rFonts w:ascii="Garamond" w:hAnsi="Garamond"/>
          <w:sz w:val="24"/>
          <w:szCs w:val="24"/>
        </w:rPr>
      </w:pPr>
      <w:r w:rsidRPr="00C87B06">
        <w:rPr>
          <w:rFonts w:ascii="Garamond" w:hAnsi="Garamond"/>
          <w:sz w:val="24"/>
          <w:szCs w:val="24"/>
        </w:rPr>
        <w:t>Rigorous professionalism in everything, accepting nothing but the best in a culture of excellence.</w:t>
      </w:r>
    </w:p>
    <w:p w:rsidR="00C87B06" w:rsidRDefault="00C87B06" w:rsidP="00567650">
      <w:pPr>
        <w:pStyle w:val="Bullet1"/>
        <w:numPr>
          <w:ilvl w:val="0"/>
          <w:numId w:val="20"/>
        </w:numPr>
        <w:suppressAutoHyphens/>
        <w:rPr>
          <w:rFonts w:ascii="Garamond" w:hAnsi="Garamond"/>
          <w:sz w:val="24"/>
          <w:szCs w:val="24"/>
        </w:rPr>
      </w:pPr>
      <w:r w:rsidRPr="00C87B06">
        <w:rPr>
          <w:rFonts w:ascii="Garamond" w:hAnsi="Garamond"/>
          <w:sz w:val="24"/>
          <w:szCs w:val="24"/>
        </w:rPr>
        <w:t xml:space="preserve">A willingness to embrace new technology and techniques for promoting </w:t>
      </w:r>
      <w:r w:rsidR="006A76BA">
        <w:rPr>
          <w:rFonts w:ascii="Garamond" w:hAnsi="Garamond"/>
          <w:sz w:val="24"/>
          <w:szCs w:val="24"/>
        </w:rPr>
        <w:t>science</w:t>
      </w:r>
      <w:r w:rsidRPr="00C87B06">
        <w:rPr>
          <w:rFonts w:ascii="Garamond" w:hAnsi="Garamond"/>
          <w:sz w:val="24"/>
          <w:szCs w:val="24"/>
        </w:rPr>
        <w:t>, engaging students and encouraging an international perspective.</w:t>
      </w:r>
    </w:p>
    <w:p w:rsidR="00374821" w:rsidRPr="00374821" w:rsidRDefault="006A76BA" w:rsidP="00567650">
      <w:pPr>
        <w:pStyle w:val="Bullet1"/>
        <w:numPr>
          <w:ilvl w:val="0"/>
          <w:numId w:val="20"/>
        </w:numPr>
        <w:suppressAutoHyphens/>
        <w:rPr>
          <w:rFonts w:ascii="Garamond" w:hAnsi="Garamond"/>
          <w:sz w:val="24"/>
          <w:szCs w:val="24"/>
        </w:rPr>
      </w:pPr>
      <w:r>
        <w:rPr>
          <w:rFonts w:ascii="Garamond" w:hAnsi="Garamond" w:cs="TXGKLA+HelveticaNeue-Italic"/>
          <w:iCs/>
          <w:color w:val="000000"/>
          <w:sz w:val="24"/>
          <w:szCs w:val="24"/>
        </w:rPr>
        <w:t>A</w:t>
      </w:r>
      <w:r w:rsidR="00374821" w:rsidRPr="00374821">
        <w:rPr>
          <w:rFonts w:ascii="Garamond" w:hAnsi="Garamond" w:cs="TXGKLA+HelveticaNeue-Italic"/>
          <w:iCs/>
          <w:color w:val="000000"/>
          <w:sz w:val="24"/>
          <w:szCs w:val="24"/>
        </w:rPr>
        <w:t>n understanding of and willingness to take responsibility for promoting high standards of literacy, articulacy and the correct use of standard English, whatever the teacher</w:t>
      </w:r>
      <w:r w:rsidR="00374821" w:rsidRPr="00374821">
        <w:rPr>
          <w:rFonts w:ascii="Garamond" w:hAnsi="Garamond" w:cs="ZKPTNC+ArialUnicodeMS"/>
          <w:color w:val="000000"/>
          <w:sz w:val="24"/>
          <w:szCs w:val="24"/>
        </w:rPr>
        <w:t>'</w:t>
      </w:r>
      <w:r w:rsidR="00374821" w:rsidRPr="00374821">
        <w:rPr>
          <w:rFonts w:ascii="Garamond" w:hAnsi="Garamond" w:cs="TXGKLA+HelveticaNeue-Italic"/>
          <w:iCs/>
          <w:color w:val="000000"/>
          <w:sz w:val="24"/>
          <w:szCs w:val="24"/>
        </w:rPr>
        <w:t>s specialist subject</w:t>
      </w:r>
    </w:p>
    <w:p w:rsidR="00C87B06" w:rsidRDefault="00C87B06" w:rsidP="00567650">
      <w:pPr>
        <w:pStyle w:val="Bullet1"/>
        <w:numPr>
          <w:ilvl w:val="0"/>
          <w:numId w:val="20"/>
        </w:numPr>
        <w:suppressAutoHyphens/>
        <w:rPr>
          <w:rFonts w:ascii="Garamond" w:hAnsi="Garamond"/>
          <w:sz w:val="24"/>
          <w:szCs w:val="24"/>
        </w:rPr>
      </w:pPr>
      <w:r w:rsidRPr="00C87B06">
        <w:rPr>
          <w:rFonts w:ascii="Garamond" w:hAnsi="Garamond"/>
          <w:sz w:val="24"/>
          <w:szCs w:val="24"/>
        </w:rPr>
        <w:t>An ability and suitability to safeguard and promote the welfare of children</w:t>
      </w:r>
    </w:p>
    <w:p w:rsidR="00C87B06" w:rsidRDefault="00A97DED" w:rsidP="006A76BA">
      <w:pPr>
        <w:pStyle w:val="Bullet1"/>
        <w:numPr>
          <w:ilvl w:val="0"/>
          <w:numId w:val="20"/>
        </w:numPr>
        <w:suppressAutoHyphens/>
        <w:rPr>
          <w:rFonts w:ascii="Garamond" w:hAnsi="Garamond"/>
          <w:sz w:val="24"/>
          <w:szCs w:val="24"/>
        </w:rPr>
      </w:pPr>
      <w:r>
        <w:rPr>
          <w:rFonts w:ascii="Garamond" w:hAnsi="Garamond"/>
          <w:sz w:val="24"/>
          <w:szCs w:val="24"/>
        </w:rPr>
        <w:t xml:space="preserve">A good attendance record and the </w:t>
      </w:r>
      <w:r w:rsidRPr="001C3F5F">
        <w:rPr>
          <w:rFonts w:ascii="Garamond" w:hAnsi="Garamond"/>
          <w:sz w:val="24"/>
          <w:szCs w:val="24"/>
        </w:rPr>
        <w:t>stamina required to cope with the demands of the post</w:t>
      </w:r>
    </w:p>
    <w:p w:rsidR="006A76BA" w:rsidRPr="006A76BA" w:rsidRDefault="006A76BA" w:rsidP="006A76BA">
      <w:pPr>
        <w:pStyle w:val="Bullet1"/>
        <w:suppressAutoHyphens/>
        <w:ind w:left="720"/>
        <w:rPr>
          <w:rFonts w:ascii="Garamond" w:hAnsi="Garamond"/>
          <w:sz w:val="24"/>
          <w:szCs w:val="24"/>
        </w:rPr>
      </w:pPr>
    </w:p>
    <w:p w:rsidR="00C87B06" w:rsidRDefault="00C87B06" w:rsidP="000824E9">
      <w:pPr>
        <w:pStyle w:val="Default"/>
        <w:spacing w:line="276" w:lineRule="auto"/>
        <w:jc w:val="both"/>
        <w:rPr>
          <w:i/>
          <w:iCs/>
          <w:color w:val="auto"/>
        </w:rPr>
      </w:pPr>
      <w:r w:rsidRPr="00C87B06">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Pr>
          <w:rFonts w:ascii="Garamond" w:eastAsia="Calibri" w:hAnsi="Garamond" w:cs="Times New Roman"/>
        </w:rPr>
        <w:t>Disclosure and Barring Service</w:t>
      </w:r>
      <w:r w:rsidRPr="00C87B06">
        <w:rPr>
          <w:rFonts w:ascii="Garamond" w:eastAsia="Calibri" w:hAnsi="Garamond" w:cs="Times New Roman"/>
        </w:rPr>
        <w:t>.</w:t>
      </w:r>
      <w:r w:rsidR="006C694F">
        <w:rPr>
          <w:rFonts w:ascii="Garamond" w:eastAsia="Calibri" w:hAnsi="Garamond" w:cs="Times New Roman"/>
        </w:rPr>
        <w:t xml:space="preserve">  A consideration of the person’s suitability to work alongside children is part of the selection process.</w:t>
      </w:r>
      <w:r w:rsidR="000824E9">
        <w:rPr>
          <w:rFonts w:ascii="Garamond" w:eastAsia="Calibri" w:hAnsi="Garamond" w:cs="Times New Roman"/>
        </w:rPr>
        <w:t xml:space="preserve">  </w:t>
      </w:r>
      <w:r w:rsidR="000824E9"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40FBF">
        <w:rPr>
          <w:i/>
          <w:iCs/>
          <w:color w:val="auto"/>
        </w:rPr>
        <w:t xml:space="preserve"> </w:t>
      </w:r>
    </w:p>
    <w:p w:rsidR="000824E9" w:rsidRPr="000824E9" w:rsidRDefault="000824E9" w:rsidP="000824E9">
      <w:pPr>
        <w:pStyle w:val="Default"/>
        <w:spacing w:line="276" w:lineRule="auto"/>
        <w:jc w:val="both"/>
        <w:rPr>
          <w:color w:val="auto"/>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rsidR="00C87B06" w:rsidRPr="00C87B06" w:rsidRDefault="00C87B06" w:rsidP="00C87B06">
      <w:pPr>
        <w:ind w:left="360"/>
        <w:jc w:val="both"/>
        <w:rPr>
          <w:rFonts w:ascii="Garamond" w:eastAsia="Calibri" w:hAnsi="Garamond" w:cs="Times New Roman"/>
          <w:sz w:val="24"/>
          <w:szCs w:val="24"/>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Any discrepancies or anomalies in the information provided or issues arising from references will be taken up at interview.</w:t>
      </w:r>
    </w:p>
    <w:p w:rsidR="00C87B06" w:rsidRDefault="00C87B06">
      <w:pPr>
        <w:rPr>
          <w:rFonts w:ascii="Garamond" w:hAnsi="Garamond" w:cs="Arial"/>
          <w:sz w:val="24"/>
          <w:szCs w:val="24"/>
        </w:rPr>
      </w:pPr>
    </w:p>
    <w:p w:rsidR="00C87B06" w:rsidRDefault="00C87B06">
      <w:pPr>
        <w:rPr>
          <w:rFonts w:ascii="Garamond" w:hAnsi="Garamond" w:cs="Arial"/>
          <w:sz w:val="24"/>
          <w:szCs w:val="24"/>
        </w:rPr>
      </w:pPr>
    </w:p>
    <w:p w:rsidR="00C87B06" w:rsidRPr="00B14000" w:rsidRDefault="00C87B06">
      <w:pPr>
        <w:rPr>
          <w:rFonts w:ascii="Garamond" w:hAnsi="Garamond" w:cs="Arial"/>
          <w:sz w:val="24"/>
          <w:szCs w:val="24"/>
        </w:rPr>
      </w:pPr>
    </w:p>
    <w:p w:rsidR="004E4705" w:rsidRDefault="006A76BA">
      <w:pPr>
        <w:rPr>
          <w:rFonts w:ascii="Arial" w:hAnsi="Arial" w:cs="Arial"/>
          <w:b/>
          <w:sz w:val="24"/>
          <w:szCs w:val="24"/>
        </w:rPr>
      </w:pPr>
      <w:r>
        <w:rPr>
          <w:rFonts w:ascii="Garamond" w:hAnsi="Garamond" w:cs="Arial"/>
          <w:b/>
          <w:sz w:val="28"/>
          <w:szCs w:val="28"/>
        </w:rPr>
        <w:lastRenderedPageBreak/>
        <w:t xml:space="preserve"> </w:t>
      </w:r>
    </w:p>
    <w:p w:rsidR="00C87B06" w:rsidRDefault="006A76BA" w:rsidP="00C87B06">
      <w:pPr>
        <w:pStyle w:val="NumberList"/>
        <w:keepLines/>
        <w:numPr>
          <w:ilvl w:val="12"/>
          <w:numId w:val="0"/>
        </w:numPr>
        <w:tabs>
          <w:tab w:val="clear" w:pos="504"/>
          <w:tab w:val="left" w:pos="360"/>
        </w:tabs>
        <w:rPr>
          <w:b/>
          <w:u w:val="single"/>
        </w:rPr>
      </w:pPr>
      <w:r>
        <w:rPr>
          <w:b/>
          <w:u w:val="single"/>
        </w:rPr>
        <w:t>Context</w:t>
      </w:r>
    </w:p>
    <w:p w:rsidR="006A76BA" w:rsidRPr="00AF1C29" w:rsidRDefault="006A76BA" w:rsidP="006A76BA">
      <w:pPr>
        <w:pStyle w:val="defaulttext0"/>
        <w:rPr>
          <w:rFonts w:ascii="Garamond" w:hAnsi="Garamond"/>
        </w:rPr>
      </w:pPr>
      <w:r w:rsidRPr="00AF1C29">
        <w:rPr>
          <w:rFonts w:ascii="Garamond" w:hAnsi="Garamond"/>
          <w:lang w:val="en-US"/>
        </w:rPr>
        <w:t>The science team has 23 members of teaching staff and 5 technical support staff.  The team prides itself on its excellent examination results:  in 2016 there were 72% A* - C grades at GCSE Additional Science and at 'A' Level: Chemistry 88% (52% A* - B grades), Physics 96% (65% A* - B grades), Biology 98% (49% A* - B grades) and Psychology 98% (63% A* - B grades).</w:t>
      </w:r>
    </w:p>
    <w:p w:rsidR="006A76BA" w:rsidRPr="00AF1C29" w:rsidRDefault="006A76BA" w:rsidP="006A76BA">
      <w:pPr>
        <w:pStyle w:val="defaulttext0"/>
        <w:rPr>
          <w:rFonts w:ascii="Garamond" w:hAnsi="Garamond"/>
        </w:rPr>
      </w:pPr>
      <w:r w:rsidRPr="00684670">
        <w:rPr>
          <w:rFonts w:ascii="Garamond" w:hAnsi="Garamond"/>
          <w:lang w:val="en-US"/>
        </w:rPr>
        <w:t xml:space="preserve">The curriculum area is well equipped with 14 laboratories served by our highly regarded technicians, who are an important part of our science team.  The team has links with all of its partner primary schools and every year holds a science event which involves primary pupils visiting the school.  Links with industry are regarded as important with industrial visits featuring, particularly for 'A' Level students.  At Key Stage 3, the team has adopted the Longman, </w:t>
      </w:r>
      <w:r w:rsidRPr="00AF1C29">
        <w:rPr>
          <w:rFonts w:ascii="Garamond" w:hAnsi="Garamond"/>
          <w:lang w:val="en-US"/>
        </w:rPr>
        <w:t>“Exploring Science” programme of study (POS) in line with the Curriculum 2014 changes.  This is used extensively throughout Years 7 and 8 with the occasional use in Year 9</w:t>
      </w:r>
    </w:p>
    <w:p w:rsidR="006A76BA" w:rsidRPr="00A0319F" w:rsidRDefault="006A76BA" w:rsidP="006A76BA">
      <w:pPr>
        <w:pStyle w:val="defaulttext0"/>
        <w:rPr>
          <w:rFonts w:ascii="Garamond" w:hAnsi="Garamond"/>
          <w:lang w:val="en-US"/>
        </w:rPr>
      </w:pPr>
      <w:r w:rsidRPr="00A0319F">
        <w:rPr>
          <w:rFonts w:ascii="Garamond" w:hAnsi="Garamond"/>
          <w:lang w:val="en-US"/>
        </w:rPr>
        <w:t>The team currently offers a variety of packages in order to meet the needs of individual learners.  These include Separate Sciences, Core Science, Entry Level Science</w:t>
      </w:r>
      <w:r w:rsidR="00E77DF8" w:rsidRPr="00A0319F">
        <w:rPr>
          <w:rFonts w:ascii="Garamond" w:hAnsi="Garamond"/>
          <w:lang w:val="en-US"/>
        </w:rPr>
        <w:t xml:space="preserve"> </w:t>
      </w:r>
      <w:r w:rsidR="00B20538" w:rsidRPr="00A0319F">
        <w:rPr>
          <w:rFonts w:ascii="Garamond" w:hAnsi="Garamond"/>
          <w:lang w:val="en-US"/>
        </w:rPr>
        <w:t>(where appropriate)</w:t>
      </w:r>
      <w:r w:rsidRPr="00A0319F">
        <w:rPr>
          <w:rFonts w:ascii="Garamond" w:hAnsi="Garamond"/>
          <w:lang w:val="en-US"/>
        </w:rPr>
        <w:t>, and Additional Science, taught through AQA syllabus.  All groups have three subject specialists and are taught two periods per week</w:t>
      </w:r>
      <w:r w:rsidR="008D3CF3" w:rsidRPr="00A0319F">
        <w:rPr>
          <w:rFonts w:ascii="Garamond" w:hAnsi="Garamond"/>
          <w:lang w:val="en-US"/>
        </w:rPr>
        <w:t>,</w:t>
      </w:r>
      <w:r w:rsidRPr="00A0319F">
        <w:rPr>
          <w:rFonts w:ascii="Garamond" w:hAnsi="Garamond"/>
          <w:lang w:val="en-US"/>
        </w:rPr>
        <w:t xml:space="preserve"> per subject for Core and Additional Science</w:t>
      </w:r>
      <w:r w:rsidR="00B20538" w:rsidRPr="00A0319F">
        <w:rPr>
          <w:rFonts w:ascii="Garamond" w:hAnsi="Garamond"/>
          <w:lang w:val="en-US"/>
        </w:rPr>
        <w:t xml:space="preserve"> in Year 11 and two periods per subject</w:t>
      </w:r>
      <w:r w:rsidR="008D3CF3" w:rsidRPr="00A0319F">
        <w:rPr>
          <w:rFonts w:ascii="Garamond" w:hAnsi="Garamond"/>
          <w:lang w:val="en-US"/>
        </w:rPr>
        <w:t>,</w:t>
      </w:r>
      <w:r w:rsidR="00B20538" w:rsidRPr="00A0319F">
        <w:rPr>
          <w:rFonts w:ascii="Garamond" w:hAnsi="Garamond"/>
          <w:lang w:val="en-US"/>
        </w:rPr>
        <w:t xml:space="preserve"> per week of Trilogy in Year 10</w:t>
      </w:r>
      <w:r w:rsidRPr="00A0319F">
        <w:rPr>
          <w:rFonts w:ascii="Garamond" w:hAnsi="Garamond"/>
          <w:lang w:val="en-US"/>
        </w:rPr>
        <w:t xml:space="preserve">.  Students who follow the Separate Science course are taught 3 periods per week, per subject.  Each member of the team contributes to the schemes of work by taking responsibility for some of the content of the modules taught.   </w:t>
      </w:r>
    </w:p>
    <w:p w:rsidR="006A76BA" w:rsidRPr="00684670" w:rsidRDefault="006A76BA" w:rsidP="006A76BA">
      <w:pPr>
        <w:pStyle w:val="DefaultText"/>
        <w:suppressAutoHyphens/>
        <w:rPr>
          <w:rFonts w:ascii="Garamond" w:hAnsi="Garamond"/>
        </w:rPr>
      </w:pPr>
      <w:r w:rsidRPr="00684670">
        <w:rPr>
          <w:rFonts w:ascii="Garamond" w:hAnsi="Garamond"/>
        </w:rPr>
        <w:t xml:space="preserve">The successful candidate will be an enthusiastic team member who has the knowledge and skills required to support and develop the team’s performance, teaching science at KS3 and </w:t>
      </w:r>
      <w:r w:rsidR="00B20538">
        <w:rPr>
          <w:rFonts w:ascii="Garamond" w:hAnsi="Garamond"/>
        </w:rPr>
        <w:t>biology</w:t>
      </w:r>
      <w:r w:rsidRPr="00684670">
        <w:rPr>
          <w:rFonts w:ascii="Garamond" w:hAnsi="Garamond"/>
        </w:rPr>
        <w:t xml:space="preserve"> KS4.  In addition, they will actively involve themselves in the 'team' approach that is a feature of Science Education at Wilmslow High School.</w:t>
      </w:r>
    </w:p>
    <w:p w:rsidR="004E4705" w:rsidRDefault="004E4705">
      <w:pPr>
        <w:rPr>
          <w:rFonts w:ascii="Arial" w:hAnsi="Arial" w:cs="Arial"/>
          <w:b/>
          <w:sz w:val="24"/>
          <w:szCs w:val="24"/>
        </w:rPr>
      </w:pPr>
    </w:p>
    <w:p w:rsidR="00E00689" w:rsidRDefault="00E00689">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B14000">
        <w:tc>
          <w:tcPr>
            <w:tcW w:w="9072"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Pr>
          <w:rFonts w:ascii="Garamond" w:hAnsi="Garamond" w:cs="Arial"/>
          <w:szCs w:val="24"/>
        </w:rPr>
        <w:t xml:space="preserve"> </w:t>
      </w:r>
      <w:r w:rsidRPr="00C87B06">
        <w:rPr>
          <w:rFonts w:ascii="Garamond" w:hAnsi="Garamond"/>
        </w:rPr>
        <w:t>Post:</w:t>
      </w:r>
      <w:r w:rsidRPr="00C87B06">
        <w:rPr>
          <w:rFonts w:ascii="Garamond" w:hAnsi="Garamond"/>
        </w:rPr>
        <w:tab/>
      </w:r>
      <w:r w:rsidRPr="00C87B06">
        <w:rPr>
          <w:rFonts w:ascii="Garamond" w:hAnsi="Garamond"/>
        </w:rPr>
        <w:tab/>
      </w:r>
      <w:r w:rsidRPr="00C87B06">
        <w:rPr>
          <w:rFonts w:ascii="Garamond" w:hAnsi="Garamond"/>
        </w:rPr>
        <w:tab/>
      </w:r>
      <w:r w:rsidRPr="00C87B06">
        <w:rPr>
          <w:rFonts w:ascii="Garamond" w:hAnsi="Garamond"/>
        </w:rPr>
        <w:tab/>
        <w:t xml:space="preserve">Teacher of </w:t>
      </w:r>
      <w:r w:rsidR="006A76BA">
        <w:rPr>
          <w:rFonts w:ascii="Garamond" w:hAnsi="Garamond"/>
        </w:rPr>
        <w:t>science (biology)</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Salary Scale</w:t>
      </w:r>
      <w:r w:rsidRPr="00C87B06">
        <w:rPr>
          <w:rFonts w:ascii="Garamond" w:hAnsi="Garamond"/>
        </w:rPr>
        <w:tab/>
      </w:r>
      <w:r w:rsidRPr="00C87B06">
        <w:rPr>
          <w:rFonts w:ascii="Garamond" w:hAnsi="Garamond"/>
        </w:rPr>
        <w:tab/>
      </w:r>
      <w:r w:rsidRPr="00C87B06">
        <w:rPr>
          <w:rFonts w:ascii="Garamond" w:hAnsi="Garamond"/>
        </w:rPr>
        <w:tab/>
        <w:t xml:space="preserve">Main or Upper Pay </w:t>
      </w:r>
      <w:r w:rsidR="00A0319F">
        <w:rPr>
          <w:rFonts w:ascii="Garamond" w:hAnsi="Garamond"/>
        </w:rPr>
        <w:t>Range</w:t>
      </w:r>
    </w:p>
    <w:p w:rsidR="00C87B06" w:rsidRPr="00C87B06" w:rsidRDefault="00C87B06" w:rsidP="00C87B06">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0"/>
        </w:rPr>
      </w:pPr>
    </w:p>
    <w:p w:rsidR="00C87B06" w:rsidRPr="00C87B06"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Purpose of Post</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rPr>
      </w:pPr>
      <w:r w:rsidRPr="00C87B06">
        <w:rPr>
          <w:rFonts w:ascii="Garamond" w:hAnsi="Garamond"/>
        </w:rPr>
        <w:t xml:space="preserve">To teach within the </w:t>
      </w:r>
      <w:r w:rsidR="006A76BA">
        <w:rPr>
          <w:rFonts w:ascii="Garamond" w:hAnsi="Garamond"/>
        </w:rPr>
        <w:t>science</w:t>
      </w:r>
      <w:r w:rsidRPr="00C87B06">
        <w:rPr>
          <w:rFonts w:ascii="Garamond" w:hAnsi="Garamond"/>
        </w:rPr>
        <w:t xml:space="preserve"> team, to carry out such associated duties as are reasonably assigned by the Head teacher and to contribute to the promotion of a culture which celebrates both learning and achievement.</w:t>
      </w:r>
    </w:p>
    <w:p w:rsidR="00C87B06" w:rsidRPr="00C87B06"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Garamond" w:hAnsi="Garamond"/>
        </w:rPr>
      </w:pPr>
      <w:r w:rsidRPr="00C87B06">
        <w:rPr>
          <w:rFonts w:ascii="Garamond" w:hAnsi="Garamond"/>
        </w:rPr>
        <w:lastRenderedPageBreak/>
        <w:t>To whom responsible</w:t>
      </w:r>
    </w:p>
    <w:p w:rsidR="00C87B06" w:rsidRPr="00C87B06"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Garamond" w:hAnsi="Garamond"/>
        </w:rPr>
      </w:pPr>
      <w:r w:rsidRPr="00C87B06">
        <w:rPr>
          <w:rFonts w:ascii="Garamond" w:hAnsi="Garamond"/>
          <w:b w:val="0"/>
          <w:bCs/>
        </w:rPr>
        <w:t xml:space="preserve">Team Leader – </w:t>
      </w:r>
      <w:r w:rsidR="006A76BA">
        <w:rPr>
          <w:rFonts w:ascii="Garamond" w:hAnsi="Garamond"/>
          <w:b w:val="0"/>
          <w:bCs/>
        </w:rPr>
        <w:t>Biology</w:t>
      </w:r>
    </w:p>
    <w:p w:rsidR="00C87B06" w:rsidRPr="00C87B06"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Principal Duties</w:t>
      </w:r>
    </w:p>
    <w:p w:rsidR="009C7F82" w:rsidRPr="00C87B06" w:rsidRDefault="0029159C" w:rsidP="009C7F82">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val="0"/>
        </w:rPr>
      </w:pPr>
      <w:r>
        <w:rPr>
          <w:b w:val="0"/>
        </w:rPr>
        <w:t>Y</w:t>
      </w:r>
      <w:r w:rsidRPr="00492457">
        <w:rPr>
          <w:b w:val="0"/>
        </w:rPr>
        <w:t>ou are required to carry out the duties of a school teacher as set out in par</w:t>
      </w:r>
      <w:r>
        <w:rPr>
          <w:b w:val="0"/>
        </w:rPr>
        <w:t xml:space="preserve">agraph 51-53 </w:t>
      </w:r>
      <w:r w:rsidRPr="00492457">
        <w:rPr>
          <w:b w:val="0"/>
        </w:rPr>
        <w:t xml:space="preserve">and to meet the Teachers’ </w:t>
      </w:r>
      <w:r>
        <w:rPr>
          <w:b w:val="0"/>
        </w:rPr>
        <w:t>Standards as set out in Annex 1</w:t>
      </w:r>
      <w:r w:rsidRPr="00492457">
        <w:rPr>
          <w:b w:val="0"/>
        </w:rPr>
        <w:t xml:space="preserve"> of the School Teachers' </w:t>
      </w:r>
      <w:r>
        <w:rPr>
          <w:b w:val="0"/>
        </w:rPr>
        <w:t>Pay and Conditions Document 2016</w:t>
      </w:r>
    </w:p>
    <w:p w:rsidR="00C87B06" w:rsidRPr="00C87B06" w:rsidRDefault="00C87B06" w:rsidP="00B723DF">
      <w:pPr>
        <w:pStyle w:val="NumberList"/>
        <w:keepLines/>
        <w:numPr>
          <w:ilvl w:val="12"/>
          <w:numId w:val="0"/>
        </w:numPr>
        <w:tabs>
          <w:tab w:val="left" w:pos="360"/>
        </w:tabs>
        <w:rPr>
          <w:rFonts w:ascii="Garamond" w:hAnsi="Garamond"/>
        </w:rPr>
      </w:pPr>
      <w:r w:rsidRPr="00C87B06">
        <w:rPr>
          <w:rFonts w:ascii="Garamond" w:hAnsi="Garamond"/>
        </w:rPr>
        <w:t xml:space="preserve">With particular reference to the role of Form Tutor and Classroom Teacher, you are required    to carry out those duties outlined in the Staff Handbook (see following page). </w:t>
      </w:r>
      <w:r w:rsidR="00E028DB">
        <w:rPr>
          <w:rFonts w:ascii="Garamond" w:hAnsi="Garamond"/>
        </w:rPr>
        <w:t xml:space="preserve"> </w:t>
      </w:r>
    </w:p>
    <w:p w:rsidR="00C87B06" w:rsidRPr="00C87B06" w:rsidRDefault="00C87B06" w:rsidP="00C87B06">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C87B06">
        <w:rPr>
          <w:rFonts w:ascii="Garamond" w:hAnsi="Garamond"/>
        </w:rPr>
        <w:t>Notes</w:t>
      </w:r>
    </w:p>
    <w:p w:rsidR="00C87B06" w:rsidRDefault="00C87B06" w:rsidP="00C87B06">
      <w:pPr>
        <w:pStyle w:val="NumberList"/>
        <w:keepLines/>
        <w:numPr>
          <w:ilvl w:val="12"/>
          <w:numId w:val="0"/>
        </w:numPr>
        <w:tabs>
          <w:tab w:val="left" w:pos="360"/>
        </w:tabs>
        <w:ind w:left="1440" w:hanging="1440"/>
        <w:jc w:val="left"/>
        <w:rPr>
          <w:rFonts w:ascii="Garamond" w:hAnsi="Garamond"/>
        </w:rPr>
      </w:pPr>
      <w:r w:rsidRPr="00C87B06">
        <w:rPr>
          <w:rFonts w:ascii="Garamond" w:hAnsi="Garamond"/>
        </w:rPr>
        <w:tab/>
        <w:t xml:space="preserve">    </w:t>
      </w:r>
      <w:r w:rsidRPr="00C87B06">
        <w:rPr>
          <w:rFonts w:ascii="Garamond" w:hAnsi="Garamond"/>
          <w:b/>
        </w:rPr>
        <w:t>Health and Safety</w:t>
      </w:r>
    </w:p>
    <w:p w:rsidR="00C87B06" w:rsidRPr="00C87B06" w:rsidRDefault="00B723DF" w:rsidP="00EF4B4C">
      <w:pPr>
        <w:pStyle w:val="NumberList"/>
        <w:keepLines/>
        <w:numPr>
          <w:ilvl w:val="12"/>
          <w:numId w:val="0"/>
        </w:numPr>
        <w:tabs>
          <w:tab w:val="left" w:pos="360"/>
        </w:tabs>
        <w:ind w:left="567" w:hanging="567"/>
        <w:jc w:val="left"/>
        <w:rPr>
          <w:rFonts w:ascii="Garamond" w:hAnsi="Garamond"/>
        </w:rPr>
      </w:pPr>
      <w:r>
        <w:rPr>
          <w:rFonts w:ascii="Garamond" w:hAnsi="Garamond"/>
        </w:rPr>
        <w:tab/>
      </w:r>
      <w:r>
        <w:rPr>
          <w:rFonts w:ascii="Garamond" w:hAnsi="Garamond"/>
        </w:rPr>
        <w:tab/>
      </w:r>
      <w:r>
        <w:rPr>
          <w:rFonts w:ascii="Garamond" w:hAnsi="Garamond"/>
        </w:rPr>
        <w:tab/>
      </w:r>
      <w:r w:rsidR="00C87B06" w:rsidRPr="00C87B06">
        <w:rPr>
          <w:rFonts w:ascii="Garamond" w:hAnsi="Garamond"/>
        </w:rPr>
        <w:t>To take all reasonable steps to ensure the Health and Safety of students and staff within the teaching base environment</w:t>
      </w:r>
    </w:p>
    <w:p w:rsidR="00C87B06" w:rsidRPr="00C87B06" w:rsidRDefault="00B723DF" w:rsidP="00EF4B4C">
      <w:pPr>
        <w:pStyle w:val="NumberList"/>
        <w:keepLines/>
        <w:tabs>
          <w:tab w:val="left" w:pos="360"/>
        </w:tabs>
        <w:ind w:left="567" w:hanging="567"/>
        <w:jc w:val="left"/>
        <w:rPr>
          <w:rFonts w:ascii="Garamond" w:hAnsi="Garamond"/>
        </w:rPr>
      </w:pPr>
      <w:r>
        <w:rPr>
          <w:rFonts w:ascii="Garamond" w:hAnsi="Garamond"/>
        </w:rPr>
        <w:t xml:space="preserve">          </w:t>
      </w:r>
      <w:r w:rsidR="00C87B06" w:rsidRPr="00C87B06">
        <w:rPr>
          <w:rFonts w:ascii="Garamond" w:hAnsi="Garamond"/>
        </w:rPr>
        <w:t xml:space="preserve">To promote and safeguard the welfare of students in accordance with the school’s child </w:t>
      </w:r>
      <w:r w:rsidR="00EF4B4C">
        <w:rPr>
          <w:rFonts w:ascii="Garamond" w:hAnsi="Garamond"/>
        </w:rPr>
        <w:t xml:space="preserve">  </w:t>
      </w:r>
      <w:r w:rsidR="00C87B06" w:rsidRPr="00C87B06">
        <w:rPr>
          <w:rFonts w:ascii="Garamond" w:hAnsi="Garamond"/>
        </w:rPr>
        <w:t>protection policy</w:t>
      </w:r>
    </w:p>
    <w:p w:rsidR="00C87B06" w:rsidRPr="00C87B06" w:rsidRDefault="00C87B06" w:rsidP="00C87B06">
      <w:pPr>
        <w:pStyle w:val="NumberList"/>
        <w:keepLines/>
        <w:numPr>
          <w:ilvl w:val="12"/>
          <w:numId w:val="0"/>
        </w:numPr>
        <w:tabs>
          <w:tab w:val="left" w:pos="360"/>
        </w:tabs>
        <w:rPr>
          <w:rFonts w:ascii="Garamond" w:hAnsi="Garamond"/>
          <w:b/>
        </w:rPr>
      </w:pPr>
      <w:r w:rsidRPr="00C87B06">
        <w:rPr>
          <w:rFonts w:ascii="Garamond" w:hAnsi="Garamond"/>
        </w:rPr>
        <w:tab/>
        <w:t xml:space="preserve">   </w:t>
      </w:r>
      <w:smartTag w:uri="urn:schemas-microsoft-com:office:smarttags" w:element="place">
        <w:smartTag w:uri="urn:schemas-microsoft-com:office:smarttags" w:element="PlaceType">
          <w:r w:rsidRPr="00C87B06">
            <w:rPr>
              <w:rFonts w:ascii="Garamond" w:hAnsi="Garamond"/>
              <w:b/>
            </w:rPr>
            <w:t>County</w:t>
          </w:r>
        </w:smartTag>
        <w:r w:rsidRPr="00C87B06">
          <w:rPr>
            <w:rFonts w:ascii="Garamond" w:hAnsi="Garamond"/>
            <w:b/>
          </w:rPr>
          <w:t xml:space="preserve"> </w:t>
        </w:r>
        <w:smartTag w:uri="urn:schemas-microsoft-com:office:smarttags" w:element="PlaceName">
          <w:r w:rsidRPr="00C87B06">
            <w:rPr>
              <w:rFonts w:ascii="Garamond" w:hAnsi="Garamond"/>
              <w:b/>
            </w:rPr>
            <w:t>Flexibility</w:t>
          </w:r>
        </w:smartTag>
      </w:smartTag>
      <w:r w:rsidRPr="00C87B06">
        <w:rPr>
          <w:rFonts w:ascii="Garamond" w:hAnsi="Garamond"/>
          <w:b/>
        </w:rPr>
        <w:t xml:space="preserve"> Policy</w:t>
      </w:r>
    </w:p>
    <w:p w:rsidR="00C87B06" w:rsidRPr="00C87B06" w:rsidRDefault="00C87B06" w:rsidP="00EF4B4C">
      <w:pPr>
        <w:pStyle w:val="NumberList"/>
        <w:keepLines/>
        <w:numPr>
          <w:ilvl w:val="12"/>
          <w:numId w:val="0"/>
        </w:numPr>
        <w:tabs>
          <w:tab w:val="left" w:pos="360"/>
          <w:tab w:val="left" w:pos="567"/>
        </w:tabs>
        <w:jc w:val="left"/>
        <w:rPr>
          <w:rFonts w:ascii="Garamond" w:hAnsi="Garamond"/>
        </w:rPr>
      </w:pPr>
      <w:r w:rsidRPr="00C87B06">
        <w:rPr>
          <w:rFonts w:ascii="Garamond" w:hAnsi="Garamond"/>
        </w:rPr>
        <w:tab/>
      </w:r>
      <w:r w:rsidRPr="00C87B06">
        <w:rPr>
          <w:rFonts w:ascii="Garamond" w:hAnsi="Garamond"/>
        </w:rPr>
        <w:tab/>
      </w:r>
      <w:r w:rsidRPr="00C87B06">
        <w:rPr>
          <w:rFonts w:ascii="Garamond" w:hAnsi="Garamond"/>
        </w:rPr>
        <w:tab/>
        <w:t xml:space="preserve">Notwithstanding the detail in this job description, in </w:t>
      </w:r>
      <w:r>
        <w:rPr>
          <w:rFonts w:ascii="Garamond" w:hAnsi="Garamond"/>
        </w:rPr>
        <w:t xml:space="preserve">accordance with the </w:t>
      </w:r>
      <w:r>
        <w:rPr>
          <w:rFonts w:ascii="Garamond" w:hAnsi="Garamond"/>
        </w:rPr>
        <w:br/>
        <w:t xml:space="preserve">        </w:t>
      </w:r>
      <w:r>
        <w:rPr>
          <w:rFonts w:ascii="Garamond" w:hAnsi="Garamond"/>
        </w:rPr>
        <w:tab/>
      </w:r>
      <w:r>
        <w:rPr>
          <w:rFonts w:ascii="Garamond" w:hAnsi="Garamond"/>
        </w:rPr>
        <w:tab/>
      </w:r>
      <w:r w:rsidRPr="00C87B06">
        <w:rPr>
          <w:rFonts w:ascii="Garamond" w:hAnsi="Garamond"/>
        </w:rPr>
        <w:t>Policy the jobholder will undertake such work as may be deter</w:t>
      </w:r>
      <w:r w:rsidR="00EF4B4C">
        <w:rPr>
          <w:rFonts w:ascii="Garamond" w:hAnsi="Garamond"/>
        </w:rPr>
        <w:t xml:space="preserve">mined by the </w:t>
      </w:r>
      <w:r w:rsidR="00EF4B4C">
        <w:rPr>
          <w:rFonts w:ascii="Garamond" w:hAnsi="Garamond"/>
        </w:rPr>
        <w:br/>
        <w:t xml:space="preserve">          </w:t>
      </w:r>
      <w:r w:rsidRPr="00C87B06">
        <w:rPr>
          <w:rFonts w:ascii="Garamond" w:hAnsi="Garamond"/>
        </w:rPr>
        <w:t>Headteacher from time to time, up to or on a l</w:t>
      </w:r>
      <w:r>
        <w:rPr>
          <w:rFonts w:ascii="Garamond" w:hAnsi="Garamond"/>
        </w:rPr>
        <w:t xml:space="preserve">evel consistent with the </w:t>
      </w:r>
      <w:r>
        <w:rPr>
          <w:rFonts w:ascii="Garamond" w:hAnsi="Garamond"/>
        </w:rPr>
        <w:br/>
        <w:t xml:space="preserve">  </w:t>
      </w:r>
      <w:r>
        <w:rPr>
          <w:rFonts w:ascii="Garamond" w:hAnsi="Garamond"/>
        </w:rPr>
        <w:tab/>
      </w:r>
      <w:r>
        <w:rPr>
          <w:rFonts w:ascii="Garamond" w:hAnsi="Garamond"/>
        </w:rPr>
        <w:tab/>
      </w:r>
      <w:r>
        <w:rPr>
          <w:rFonts w:ascii="Garamond" w:hAnsi="Garamond"/>
        </w:rPr>
        <w:tab/>
      </w:r>
      <w:r w:rsidRPr="00C87B06">
        <w:rPr>
          <w:rFonts w:ascii="Garamond" w:hAnsi="Garamond"/>
        </w:rPr>
        <w:t>Principal Responsibilities of the job.</w:t>
      </w:r>
    </w:p>
    <w:p w:rsidR="00C87B06" w:rsidRPr="00C87B06" w:rsidRDefault="00C87B06" w:rsidP="00C87B06">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‘No Smoking’ Policy</w:t>
      </w:r>
    </w:p>
    <w:p w:rsidR="00C87B06" w:rsidRPr="00C87B06" w:rsidRDefault="00C87B06" w:rsidP="00EF4B4C">
      <w:pPr>
        <w:pStyle w:val="NumberList"/>
        <w:keepLines/>
        <w:numPr>
          <w:ilvl w:val="12"/>
          <w:numId w:val="0"/>
        </w:numPr>
        <w:tabs>
          <w:tab w:val="clear" w:pos="504"/>
          <w:tab w:val="left" w:pos="360"/>
          <w:tab w:val="left" w:pos="567"/>
        </w:tabs>
        <w:ind w:left="567"/>
        <w:rPr>
          <w:rFonts w:ascii="Garamond" w:hAnsi="Garamond"/>
        </w:rPr>
      </w:pPr>
      <w:r w:rsidRPr="00C87B06">
        <w:rPr>
          <w:rFonts w:ascii="Garamond" w:hAnsi="Garamond"/>
        </w:rPr>
        <w:t>The school is an entirely ‘no smoking’ environment.</w:t>
      </w:r>
    </w:p>
    <w:p w:rsidR="00C87B06" w:rsidRPr="00C87B06" w:rsidRDefault="00C87B06" w:rsidP="00C87B06">
      <w:pPr>
        <w:pStyle w:val="NumberList"/>
        <w:keepLines/>
        <w:numPr>
          <w:ilvl w:val="12"/>
          <w:numId w:val="0"/>
        </w:numPr>
        <w:tabs>
          <w:tab w:val="left" w:pos="360"/>
        </w:tabs>
        <w:rPr>
          <w:rFonts w:ascii="Garamond" w:hAnsi="Garamond"/>
          <w:b/>
        </w:rPr>
      </w:pPr>
      <w:r w:rsidRPr="00C87B06">
        <w:rPr>
          <w:rFonts w:ascii="Garamond" w:hAnsi="Garamond"/>
        </w:rPr>
        <w:tab/>
        <w:t xml:space="preserve">   </w:t>
      </w:r>
      <w:r w:rsidRPr="00C87B06">
        <w:rPr>
          <w:rFonts w:ascii="Garamond" w:hAnsi="Garamond"/>
          <w:b/>
        </w:rPr>
        <w:t>Review</w:t>
      </w:r>
    </w:p>
    <w:p w:rsidR="00C87B06" w:rsidRPr="00C87B06" w:rsidRDefault="00C87B06" w:rsidP="00EF4B4C">
      <w:pPr>
        <w:pStyle w:val="NumberList"/>
        <w:keepLines/>
        <w:numPr>
          <w:ilvl w:val="12"/>
          <w:numId w:val="0"/>
        </w:numPr>
        <w:tabs>
          <w:tab w:val="left" w:pos="360"/>
        </w:tabs>
        <w:ind w:left="567"/>
        <w:jc w:val="left"/>
        <w:rPr>
          <w:rFonts w:ascii="Garamond" w:hAnsi="Garamond"/>
        </w:rPr>
      </w:pPr>
      <w:r w:rsidRPr="00C87B06">
        <w:rPr>
          <w:rFonts w:ascii="Garamond" w:hAnsi="Garamond"/>
        </w:rPr>
        <w:t>This will be reviewed annually at the end of the acade</w:t>
      </w:r>
      <w:r w:rsidR="00EF4B4C">
        <w:rPr>
          <w:rFonts w:ascii="Garamond" w:hAnsi="Garamond"/>
        </w:rPr>
        <w:t xml:space="preserve">mic year or earlier if </w:t>
      </w:r>
      <w:r w:rsidR="00EF4B4C">
        <w:rPr>
          <w:rFonts w:ascii="Garamond" w:hAnsi="Garamond"/>
        </w:rPr>
        <w:br/>
        <w:t>n</w:t>
      </w:r>
      <w:r w:rsidRPr="00C87B06">
        <w:rPr>
          <w:rFonts w:ascii="Garamond" w:hAnsi="Garamond"/>
        </w:rPr>
        <w:t>ecessary.  In addition, it may be amended at any</w:t>
      </w:r>
      <w:r>
        <w:rPr>
          <w:rFonts w:ascii="Garamond" w:hAnsi="Garamond"/>
        </w:rPr>
        <w:t xml:space="preserve"> </w:t>
      </w:r>
      <w:r w:rsidRPr="00C87B06">
        <w:rPr>
          <w:rFonts w:ascii="Garamond" w:hAnsi="Garamond"/>
        </w:rPr>
        <w:t>time after consul</w:t>
      </w:r>
      <w:r w:rsidR="00EF4B4C">
        <w:rPr>
          <w:rFonts w:ascii="Garamond" w:hAnsi="Garamond"/>
        </w:rPr>
        <w:t xml:space="preserve">tation with </w:t>
      </w:r>
      <w:r w:rsidR="00EF4B4C">
        <w:rPr>
          <w:rFonts w:ascii="Garamond" w:hAnsi="Garamond"/>
        </w:rPr>
        <w:br/>
      </w:r>
      <w:r w:rsidRPr="00C87B06">
        <w:rPr>
          <w:rFonts w:ascii="Garamond" w:hAnsi="Garamond"/>
        </w:rPr>
        <w:t>you.</w:t>
      </w:r>
    </w:p>
    <w:p w:rsidR="00C87B06" w:rsidRP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E00689" w:rsidRPr="00E00689" w:rsidRDefault="00E0068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2F4C01" w:rsidRDefault="002F4C0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sectPr w:rsidR="002F4C01" w:rsidSect="00461490">
          <w:footerReference w:type="default" r:id="rId15"/>
          <w:pgSz w:w="11906" w:h="16838" w:code="9"/>
          <w:pgMar w:top="851" w:right="1440" w:bottom="851" w:left="1440" w:header="709" w:footer="709" w:gutter="0"/>
          <w:cols w:space="708"/>
          <w:docGrid w:linePitch="360"/>
        </w:sectPr>
      </w:pPr>
    </w:p>
    <w:p w:rsidR="006A34E1" w:rsidRDefault="006A76BA"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cs="Arial"/>
          <w:b/>
          <w:szCs w:val="24"/>
        </w:rPr>
        <w:lastRenderedPageBreak/>
        <w:t xml:space="preserve"> </w:t>
      </w:r>
      <w:r w:rsidR="006A34E1" w:rsidRPr="00702377">
        <w:rPr>
          <w:rFonts w:ascii="Garamond" w:hAnsi="Garamond"/>
          <w:b/>
          <w:szCs w:val="24"/>
        </w:rPr>
        <w:t>Expectations of Form Tutors and Subject Teachers</w:t>
      </w:r>
    </w:p>
    <w:p w:rsidR="00E5342D" w:rsidRPr="00702377" w:rsidRDefault="00E5342D"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W w:w="0" w:type="auto"/>
        <w:tblInd w:w="43" w:type="dxa"/>
        <w:tblLayout w:type="fixed"/>
        <w:tblCellMar>
          <w:left w:w="43" w:type="dxa"/>
          <w:right w:w="43" w:type="dxa"/>
        </w:tblCellMar>
        <w:tblLook w:val="0000" w:firstRow="0" w:lastRow="0" w:firstColumn="0" w:lastColumn="0" w:noHBand="0" w:noVBand="0"/>
      </w:tblPr>
      <w:tblGrid>
        <w:gridCol w:w="4320"/>
        <w:gridCol w:w="4350"/>
      </w:tblGrid>
      <w:tr w:rsidR="006A34E1" w:rsidRPr="00702377" w:rsidTr="006A34E1">
        <w:tc>
          <w:tcPr>
            <w:tcW w:w="4320" w:type="dxa"/>
          </w:tcPr>
          <w:p w:rsidR="006A34E1" w:rsidRPr="00702377" w:rsidRDefault="006A34E1" w:rsidP="00702377">
            <w:pPr>
              <w:pStyle w:val="BodyText4"/>
              <w:ind w:hanging="100"/>
              <w:rPr>
                <w:rFonts w:ascii="Garamond" w:hAnsi="Garamond"/>
              </w:rPr>
            </w:pPr>
            <w:r w:rsidRPr="00702377">
              <w:rPr>
                <w:rFonts w:ascii="Garamond" w:hAnsi="Garamond"/>
              </w:rPr>
              <w:t>(a) Form Tutor - somebody who will:</w:t>
            </w:r>
          </w:p>
        </w:tc>
        <w:tc>
          <w:tcPr>
            <w:tcW w:w="4350" w:type="dxa"/>
          </w:tcPr>
          <w:p w:rsidR="006A34E1" w:rsidRPr="00702377" w:rsidRDefault="006A34E1" w:rsidP="00702377">
            <w:pPr>
              <w:pStyle w:val="BodyText4"/>
              <w:ind w:hanging="25"/>
              <w:rPr>
                <w:rFonts w:ascii="Garamond" w:hAnsi="Garamond"/>
              </w:rPr>
            </w:pPr>
            <w:r w:rsidRPr="00702377">
              <w:rPr>
                <w:rFonts w:ascii="Garamond" w:hAnsi="Garamond"/>
              </w:rPr>
              <w:t>(b) Subject Teacher - somebody who will:</w:t>
            </w:r>
          </w:p>
        </w:tc>
      </w:tr>
      <w:tr w:rsidR="006A34E1" w:rsidRPr="00702377" w:rsidTr="006A34E1">
        <w:trPr>
          <w:trHeight w:val="4682"/>
        </w:trPr>
        <w:tc>
          <w:tcPr>
            <w:tcW w:w="4320" w:type="dxa"/>
          </w:tcPr>
          <w:p w:rsidR="006A34E1" w:rsidRPr="00702377" w:rsidRDefault="006A34E1" w:rsidP="00702377">
            <w:pPr>
              <w:pStyle w:val="BodyText4"/>
              <w:ind w:hanging="100"/>
              <w:rPr>
                <w:rFonts w:ascii="Garamond" w:hAnsi="Garamond"/>
              </w:rPr>
            </w:pPr>
            <w:r w:rsidRPr="00702377">
              <w:rPr>
                <w:rFonts w:ascii="Garamond" w:hAnsi="Garamond"/>
              </w:rPr>
              <w:t>Relationships and Ethos</w:t>
            </w:r>
          </w:p>
          <w:p w:rsidR="006A34E1" w:rsidRPr="00702377" w:rsidRDefault="006A34E1" w:rsidP="006A34E1">
            <w:pPr>
              <w:pStyle w:val="DefaultText"/>
              <w:rPr>
                <w:rFonts w:ascii="Garamond" w:hAnsi="Garamond"/>
                <w:sz w:val="20"/>
              </w:rPr>
            </w:pPr>
            <w:r w:rsidRPr="00702377">
              <w:rPr>
                <w:rFonts w:ascii="Garamond" w:hAnsi="Garamond"/>
                <w:sz w:val="20"/>
              </w:rPr>
              <w:t>establish effective and positive relationships to help all students be happy and on course.</w:t>
            </w:r>
          </w:p>
          <w:p w:rsidR="006A34E1" w:rsidRPr="00702377" w:rsidRDefault="006A34E1" w:rsidP="006A34E1">
            <w:pPr>
              <w:pStyle w:val="DefaultText"/>
              <w:rPr>
                <w:rFonts w:ascii="Garamond" w:hAnsi="Garamond"/>
                <w:sz w:val="20"/>
              </w:rPr>
            </w:pPr>
            <w:r w:rsidRPr="00702377">
              <w:rPr>
                <w:rFonts w:ascii="Garamond" w:hAnsi="Garamond"/>
                <w:sz w:val="20"/>
              </w:rPr>
              <w:t>lead by example.</w:t>
            </w:r>
          </w:p>
          <w:p w:rsidR="006A34E1" w:rsidRPr="00702377" w:rsidRDefault="006A34E1" w:rsidP="006A34E1">
            <w:pPr>
              <w:pStyle w:val="DefaultText"/>
              <w:rPr>
                <w:rFonts w:ascii="Garamond" w:hAnsi="Garamond"/>
                <w:sz w:val="20"/>
              </w:rPr>
            </w:pPr>
            <w:r w:rsidRPr="00702377">
              <w:rPr>
                <w:rFonts w:ascii="Garamond" w:hAnsi="Garamond"/>
                <w:sz w:val="20"/>
              </w:rPr>
              <w:t>encourage and show interest and involvement in students’ development, both in and out of school.</w:t>
            </w:r>
          </w:p>
          <w:p w:rsidR="006A34E1" w:rsidRPr="00702377" w:rsidRDefault="006A34E1" w:rsidP="006A34E1">
            <w:pPr>
              <w:pStyle w:val="DefaultText"/>
              <w:rPr>
                <w:rFonts w:ascii="Garamond" w:hAnsi="Garamond"/>
                <w:sz w:val="20"/>
              </w:rPr>
            </w:pPr>
            <w:r w:rsidRPr="00702377">
              <w:rPr>
                <w:rFonts w:ascii="Garamond" w:hAnsi="Garamond"/>
                <w:sz w:val="20"/>
              </w:rPr>
              <w:t>have an approachable, friendly and firm demeanour.</w:t>
            </w:r>
          </w:p>
          <w:p w:rsidR="006A34E1" w:rsidRPr="00702377" w:rsidRDefault="006A34E1" w:rsidP="006A34E1">
            <w:pPr>
              <w:pStyle w:val="DefaultText"/>
              <w:rPr>
                <w:rFonts w:ascii="Garamond" w:hAnsi="Garamond"/>
                <w:sz w:val="20"/>
              </w:rPr>
            </w:pPr>
            <w:r w:rsidRPr="00702377">
              <w:rPr>
                <w:rFonts w:ascii="Garamond" w:hAnsi="Garamond"/>
                <w:sz w:val="20"/>
              </w:rPr>
              <w:t>effectively promote moral values such as tolerance, trustworthiness and courtesy.</w:t>
            </w:r>
          </w:p>
          <w:p w:rsidR="006A34E1" w:rsidRPr="00702377" w:rsidRDefault="006A34E1" w:rsidP="006A34E1">
            <w:pPr>
              <w:pStyle w:val="DefaultText"/>
              <w:spacing w:after="0"/>
              <w:rPr>
                <w:rFonts w:ascii="Garamond" w:hAnsi="Garamond"/>
                <w:b/>
                <w:sz w:val="20"/>
                <w:u w:val="single"/>
              </w:rPr>
            </w:pPr>
            <w:r w:rsidRPr="00702377">
              <w:rPr>
                <w:rFonts w:ascii="Garamond" w:hAnsi="Garamond"/>
                <w:sz w:val="20"/>
              </w:rPr>
              <w:t>encourage the development of the personality of the individual.</w:t>
            </w:r>
          </w:p>
        </w:tc>
        <w:tc>
          <w:tcPr>
            <w:tcW w:w="4350" w:type="dxa"/>
          </w:tcPr>
          <w:p w:rsidR="006A34E1" w:rsidRPr="00702377" w:rsidRDefault="006A34E1" w:rsidP="00702377">
            <w:pPr>
              <w:pStyle w:val="BodyText4"/>
              <w:ind w:hanging="25"/>
              <w:rPr>
                <w:rFonts w:ascii="Garamond" w:hAnsi="Garamond"/>
              </w:rPr>
            </w:pPr>
            <w:r w:rsidRPr="00702377">
              <w:rPr>
                <w:rFonts w:ascii="Garamond" w:hAnsi="Garamond"/>
              </w:rPr>
              <w:t>Relationships and Ethos</w:t>
            </w:r>
          </w:p>
          <w:p w:rsidR="006A34E1" w:rsidRPr="00702377" w:rsidRDefault="006A34E1" w:rsidP="006A34E1">
            <w:pPr>
              <w:pStyle w:val="DefaultText"/>
              <w:rPr>
                <w:rFonts w:ascii="Garamond" w:hAnsi="Garamond"/>
                <w:sz w:val="20"/>
              </w:rPr>
            </w:pPr>
            <w:r w:rsidRPr="00702377">
              <w:rPr>
                <w:rFonts w:ascii="Garamond" w:hAnsi="Garamond"/>
                <w:sz w:val="20"/>
              </w:rPr>
              <w:t>encourage students to experience success in, and enjoyment of the subject and have high expectations.</w:t>
            </w:r>
          </w:p>
          <w:p w:rsidR="006A34E1" w:rsidRPr="00702377" w:rsidRDefault="006A34E1" w:rsidP="006A34E1">
            <w:pPr>
              <w:pStyle w:val="DefaultText"/>
              <w:rPr>
                <w:rFonts w:ascii="Garamond" w:hAnsi="Garamond"/>
                <w:sz w:val="20"/>
              </w:rPr>
            </w:pPr>
            <w:r w:rsidRPr="00702377">
              <w:rPr>
                <w:rFonts w:ascii="Garamond" w:hAnsi="Garamond"/>
                <w:sz w:val="20"/>
              </w:rPr>
              <w:t>be imaginative and passionate so as to challenge and inspire.</w:t>
            </w:r>
          </w:p>
          <w:p w:rsidR="006A34E1" w:rsidRPr="00702377" w:rsidRDefault="006A34E1" w:rsidP="006A34E1">
            <w:pPr>
              <w:pStyle w:val="DefaultText"/>
              <w:rPr>
                <w:rFonts w:ascii="Garamond" w:hAnsi="Garamond"/>
                <w:sz w:val="20"/>
              </w:rPr>
            </w:pPr>
            <w:r w:rsidRPr="00702377">
              <w:rPr>
                <w:rFonts w:ascii="Garamond" w:hAnsi="Garamond"/>
                <w:sz w:val="20"/>
              </w:rPr>
              <w:t>consistently outline, apply and reinforce all school policies and expectations to students, on such issues as uniform, punctuality, attendance, behaviour and learning.</w:t>
            </w:r>
          </w:p>
          <w:p w:rsidR="006A34E1" w:rsidRPr="00702377" w:rsidRDefault="006A34E1" w:rsidP="006A34E1">
            <w:pPr>
              <w:pStyle w:val="DefaultText"/>
              <w:rPr>
                <w:rFonts w:ascii="Garamond" w:hAnsi="Garamond"/>
                <w:sz w:val="20"/>
              </w:rPr>
            </w:pPr>
            <w:r w:rsidRPr="00702377">
              <w:rPr>
                <w:rFonts w:ascii="Garamond" w:hAnsi="Garamond"/>
                <w:sz w:val="20"/>
              </w:rPr>
              <w:t>create a positive, safe and disciplined learning environment where respect and understanding are valued.</w:t>
            </w:r>
          </w:p>
          <w:p w:rsidR="006A34E1" w:rsidRPr="00702377" w:rsidRDefault="006A34E1" w:rsidP="006A34E1">
            <w:pPr>
              <w:pStyle w:val="DefaultText"/>
              <w:rPr>
                <w:rFonts w:ascii="Garamond" w:hAnsi="Garamond"/>
                <w:sz w:val="20"/>
              </w:rPr>
            </w:pPr>
            <w:r w:rsidRPr="00702377">
              <w:rPr>
                <w:rFonts w:ascii="Garamond" w:hAnsi="Garamond"/>
                <w:sz w:val="20"/>
              </w:rPr>
              <w:t>act as an enthusiastic and positive role model who treats students as individuals.</w:t>
            </w:r>
          </w:p>
          <w:p w:rsidR="006A34E1" w:rsidRPr="00702377" w:rsidRDefault="006A34E1" w:rsidP="006A34E1">
            <w:pPr>
              <w:pStyle w:val="DefaultText"/>
              <w:rPr>
                <w:rFonts w:ascii="Garamond" w:hAnsi="Garamond"/>
                <w:b/>
                <w:sz w:val="20"/>
                <w:u w:val="single"/>
              </w:rPr>
            </w:pPr>
            <w:r w:rsidRPr="00702377">
              <w:rPr>
                <w:rFonts w:ascii="Garamond" w:hAnsi="Garamond"/>
                <w:sz w:val="20"/>
              </w:rPr>
              <w:t>be resilient with difficult groups and consistent with discipline.</w:t>
            </w:r>
          </w:p>
        </w:tc>
      </w:tr>
      <w:tr w:rsidR="006A34E1" w:rsidRPr="00702377" w:rsidTr="006A34E1">
        <w:tc>
          <w:tcPr>
            <w:tcW w:w="4320" w:type="dxa"/>
          </w:tcPr>
          <w:p w:rsidR="006A34E1" w:rsidRPr="00702377" w:rsidRDefault="007558EB" w:rsidP="00702377">
            <w:pPr>
              <w:pStyle w:val="BodyText4"/>
              <w:ind w:hanging="100"/>
              <w:rPr>
                <w:rFonts w:ascii="Garamond" w:hAnsi="Garamond"/>
              </w:rPr>
            </w:pPr>
            <w:r>
              <w:rPr>
                <w:rFonts w:ascii="Garamond" w:hAnsi="Garamond"/>
                <w:u w:val="none"/>
              </w:rPr>
              <w:t xml:space="preserve"> </w:t>
            </w:r>
            <w:r w:rsidR="006A34E1" w:rsidRPr="00702377">
              <w:rPr>
                <w:rFonts w:ascii="Garamond" w:hAnsi="Garamond"/>
              </w:rPr>
              <w:t>Organisation</w:t>
            </w:r>
          </w:p>
          <w:p w:rsidR="006A34E1" w:rsidRPr="00702377" w:rsidRDefault="006A34E1" w:rsidP="006A34E1">
            <w:pPr>
              <w:pStyle w:val="DefaultText"/>
              <w:rPr>
                <w:rFonts w:ascii="Garamond" w:hAnsi="Garamond"/>
                <w:sz w:val="20"/>
              </w:rPr>
            </w:pPr>
            <w:r w:rsidRPr="00702377">
              <w:rPr>
                <w:rFonts w:ascii="Garamond" w:hAnsi="Garamond"/>
                <w:sz w:val="20"/>
              </w:rPr>
              <w:t>establish the correct tone and ethos for the day ahead, via a daily tutorial activity and an annual form assembly.</w:t>
            </w:r>
          </w:p>
          <w:p w:rsidR="006A34E1" w:rsidRPr="00702377" w:rsidRDefault="006A34E1" w:rsidP="006A34E1">
            <w:pPr>
              <w:pStyle w:val="DefaultText"/>
              <w:rPr>
                <w:rFonts w:ascii="Garamond" w:hAnsi="Garamond"/>
                <w:sz w:val="20"/>
              </w:rPr>
            </w:pPr>
            <w:r w:rsidRPr="00702377">
              <w:rPr>
                <w:rFonts w:ascii="Garamond" w:hAnsi="Garamond"/>
                <w:sz w:val="20"/>
              </w:rPr>
              <w:t>consistently outline, apply and reinforce all school policies and expectations to students, on such issues as uniform punctuality, attendance behaviour, and learning.</w:t>
            </w:r>
          </w:p>
          <w:p w:rsidR="006A34E1" w:rsidRPr="00702377" w:rsidRDefault="006A34E1" w:rsidP="006A34E1">
            <w:pPr>
              <w:pStyle w:val="DefaultText"/>
              <w:rPr>
                <w:rFonts w:ascii="Garamond" w:hAnsi="Garamond"/>
                <w:sz w:val="20"/>
              </w:rPr>
            </w:pPr>
            <w:r w:rsidRPr="00702377">
              <w:rPr>
                <w:rFonts w:ascii="Garamond" w:hAnsi="Garamond"/>
                <w:sz w:val="20"/>
              </w:rPr>
              <w:t>as and when appropriate, provide support, advice and guidance on issues such as revision, options, examination technique, and higher education.</w:t>
            </w:r>
          </w:p>
          <w:p w:rsidR="006A34E1" w:rsidRPr="00702377" w:rsidRDefault="006A34E1" w:rsidP="006A34E1">
            <w:pPr>
              <w:pStyle w:val="DefaultText"/>
              <w:rPr>
                <w:rFonts w:ascii="Garamond" w:hAnsi="Garamond"/>
                <w:sz w:val="20"/>
              </w:rPr>
            </w:pPr>
            <w:r w:rsidRPr="00702377">
              <w:rPr>
                <w:rFonts w:ascii="Garamond" w:hAnsi="Garamond"/>
                <w:sz w:val="20"/>
              </w:rPr>
              <w:t>be involved in Tutorial day and target setting.</w:t>
            </w:r>
          </w:p>
          <w:p w:rsidR="006A34E1" w:rsidRPr="00702377" w:rsidRDefault="006A34E1" w:rsidP="006A34E1">
            <w:pPr>
              <w:pStyle w:val="DefaultText"/>
              <w:rPr>
                <w:rFonts w:ascii="Garamond" w:hAnsi="Garamond"/>
                <w:sz w:val="20"/>
              </w:rPr>
            </w:pPr>
            <w:r w:rsidRPr="00702377">
              <w:rPr>
                <w:rFonts w:ascii="Garamond" w:hAnsi="Garamond"/>
                <w:sz w:val="20"/>
              </w:rPr>
              <w:t xml:space="preserve">participate in and deliver the PHSCE curriculum </w:t>
            </w:r>
          </w:p>
          <w:p w:rsidR="006A34E1" w:rsidRPr="00702377" w:rsidRDefault="006A34E1" w:rsidP="006A34E1">
            <w:pPr>
              <w:pStyle w:val="DefaultText"/>
              <w:rPr>
                <w:rFonts w:ascii="Garamond" w:hAnsi="Garamond"/>
                <w:sz w:val="20"/>
              </w:rPr>
            </w:pPr>
            <w:r w:rsidRPr="00702377">
              <w:rPr>
                <w:rFonts w:ascii="Garamond" w:hAnsi="Garamond"/>
                <w:sz w:val="20"/>
              </w:rPr>
              <w:t>check and comment on students’ end of year reports.</w:t>
            </w:r>
          </w:p>
          <w:p w:rsidR="006A34E1" w:rsidRPr="00702377" w:rsidRDefault="006A34E1" w:rsidP="006A34E1">
            <w:pPr>
              <w:pStyle w:val="DefaultText"/>
              <w:rPr>
                <w:rFonts w:ascii="Garamond" w:hAnsi="Garamond"/>
                <w:sz w:val="20"/>
              </w:rPr>
            </w:pPr>
            <w:r w:rsidRPr="00702377">
              <w:rPr>
                <w:rFonts w:ascii="Garamond" w:hAnsi="Garamond"/>
                <w:sz w:val="20"/>
              </w:rPr>
              <w:t>monitor student planners on a weekly basis.</w:t>
            </w:r>
          </w:p>
          <w:p w:rsidR="006A34E1" w:rsidRPr="00702377" w:rsidRDefault="006A34E1" w:rsidP="006A34E1">
            <w:pPr>
              <w:pStyle w:val="DefaultText"/>
              <w:rPr>
                <w:rFonts w:ascii="Garamond" w:hAnsi="Garamond"/>
                <w:b/>
                <w:sz w:val="20"/>
                <w:u w:val="single"/>
              </w:rPr>
            </w:pPr>
            <w:r w:rsidRPr="00702377">
              <w:rPr>
                <w:rFonts w:ascii="Garamond" w:hAnsi="Garamond"/>
                <w:sz w:val="20"/>
              </w:rPr>
              <w:t xml:space="preserve">be an effective administrator - register, notes, reply slips, certificates, free lunch tokens, etc. </w:t>
            </w:r>
          </w:p>
        </w:tc>
        <w:tc>
          <w:tcPr>
            <w:tcW w:w="4350" w:type="dxa"/>
          </w:tcPr>
          <w:p w:rsidR="006A34E1" w:rsidRPr="00702377" w:rsidRDefault="00702377" w:rsidP="00702377">
            <w:pPr>
              <w:pStyle w:val="BodyText4"/>
              <w:ind w:hanging="167"/>
              <w:rPr>
                <w:rFonts w:ascii="Garamond" w:hAnsi="Garamond"/>
              </w:rPr>
            </w:pPr>
            <w:r>
              <w:rPr>
                <w:rFonts w:ascii="Garamond" w:hAnsi="Garamond"/>
              </w:rPr>
              <w:t xml:space="preserve"> </w:t>
            </w:r>
            <w:r>
              <w:rPr>
                <w:rFonts w:ascii="Garamond" w:hAnsi="Garamond"/>
                <w:u w:val="none"/>
              </w:rPr>
              <w:t xml:space="preserve"> </w:t>
            </w:r>
            <w:r w:rsidR="006A34E1" w:rsidRPr="00702377">
              <w:rPr>
                <w:rFonts w:ascii="Garamond" w:hAnsi="Garamond"/>
              </w:rPr>
              <w:t>Teaching and Learning Issues</w:t>
            </w:r>
          </w:p>
          <w:p w:rsidR="006A34E1" w:rsidRPr="00702377" w:rsidRDefault="006A34E1" w:rsidP="006A34E1">
            <w:pPr>
              <w:pStyle w:val="DefaultText"/>
              <w:rPr>
                <w:rFonts w:ascii="Garamond" w:hAnsi="Garamond"/>
                <w:sz w:val="20"/>
              </w:rPr>
            </w:pPr>
            <w:r w:rsidRPr="00702377">
              <w:rPr>
                <w:rFonts w:ascii="Garamond" w:hAnsi="Garamond"/>
                <w:sz w:val="20"/>
              </w:rPr>
              <w:t>encourage students to achieve their full potential in lessons and public examinations.</w:t>
            </w:r>
          </w:p>
          <w:p w:rsidR="006A34E1" w:rsidRPr="00702377" w:rsidRDefault="006A34E1" w:rsidP="006A34E1">
            <w:pPr>
              <w:pStyle w:val="DefaultText"/>
              <w:rPr>
                <w:rFonts w:ascii="Garamond" w:hAnsi="Garamond"/>
                <w:sz w:val="20"/>
              </w:rPr>
            </w:pPr>
            <w:r w:rsidRPr="00702377">
              <w:rPr>
                <w:rFonts w:ascii="Garamond" w:hAnsi="Garamond"/>
                <w:sz w:val="20"/>
              </w:rPr>
              <w:t xml:space="preserve">consistently mark and assess work with positive and constructive feedback, on a regular basis. </w:t>
            </w:r>
          </w:p>
          <w:p w:rsidR="006A34E1" w:rsidRPr="00702377" w:rsidRDefault="006A34E1" w:rsidP="006A34E1">
            <w:pPr>
              <w:pStyle w:val="DefaultText"/>
              <w:rPr>
                <w:rFonts w:ascii="Garamond" w:hAnsi="Garamond"/>
                <w:sz w:val="20"/>
              </w:rPr>
            </w:pPr>
            <w:r w:rsidRPr="00702377">
              <w:rPr>
                <w:rFonts w:ascii="Garamond" w:hAnsi="Garamond"/>
                <w:sz w:val="20"/>
              </w:rPr>
              <w:t>be a good team member who contributes to the department.</w:t>
            </w:r>
          </w:p>
          <w:p w:rsidR="006A34E1" w:rsidRPr="00702377" w:rsidRDefault="006A34E1" w:rsidP="006A34E1">
            <w:pPr>
              <w:pStyle w:val="DefaultText"/>
              <w:rPr>
                <w:rFonts w:ascii="Garamond" w:hAnsi="Garamond"/>
                <w:sz w:val="20"/>
              </w:rPr>
            </w:pPr>
            <w:r w:rsidRPr="00702377">
              <w:rPr>
                <w:rFonts w:ascii="Garamond" w:hAnsi="Garamond"/>
                <w:sz w:val="20"/>
              </w:rPr>
              <w:t>maintain and keep up to date their own subject knowledge and professional development.</w:t>
            </w:r>
          </w:p>
          <w:p w:rsidR="006A34E1" w:rsidRPr="00702377" w:rsidRDefault="006A34E1" w:rsidP="006A34E1">
            <w:pPr>
              <w:pStyle w:val="DefaultText"/>
              <w:rPr>
                <w:rFonts w:ascii="Garamond" w:hAnsi="Garamond"/>
                <w:sz w:val="20"/>
              </w:rPr>
            </w:pPr>
            <w:r w:rsidRPr="00702377">
              <w:rPr>
                <w:rFonts w:ascii="Garamond" w:hAnsi="Garamond"/>
                <w:sz w:val="20"/>
              </w:rPr>
              <w:t>have clear aims and objectives.</w:t>
            </w:r>
          </w:p>
          <w:p w:rsidR="006A34E1" w:rsidRPr="00702377" w:rsidRDefault="006A34E1" w:rsidP="006A34E1">
            <w:pPr>
              <w:pStyle w:val="DefaultText"/>
              <w:rPr>
                <w:rFonts w:ascii="Garamond" w:hAnsi="Garamond"/>
                <w:sz w:val="20"/>
              </w:rPr>
            </w:pPr>
            <w:r w:rsidRPr="00702377">
              <w:rPr>
                <w:rFonts w:ascii="Garamond" w:hAnsi="Garamond"/>
                <w:sz w:val="20"/>
              </w:rPr>
              <w:t>plan and be well prepared and organised for every lesson.</w:t>
            </w:r>
          </w:p>
          <w:p w:rsidR="006A34E1" w:rsidRPr="00702377" w:rsidRDefault="006A34E1" w:rsidP="006A34E1">
            <w:pPr>
              <w:pStyle w:val="DefaultText"/>
              <w:rPr>
                <w:rFonts w:ascii="Garamond" w:hAnsi="Garamond"/>
                <w:sz w:val="20"/>
              </w:rPr>
            </w:pPr>
            <w:r w:rsidRPr="00702377">
              <w:rPr>
                <w:rFonts w:ascii="Garamond" w:hAnsi="Garamond"/>
                <w:sz w:val="20"/>
              </w:rPr>
              <w:t>create differentiated, stimulating and accessible lessons which employ a range of teaching styles, and cater for the needs of all students.</w:t>
            </w:r>
          </w:p>
          <w:p w:rsidR="006A34E1" w:rsidRPr="00702377" w:rsidRDefault="006A34E1" w:rsidP="006A34E1">
            <w:pPr>
              <w:pStyle w:val="DefaultText"/>
              <w:rPr>
                <w:rFonts w:ascii="Garamond" w:hAnsi="Garamond"/>
                <w:b/>
                <w:sz w:val="20"/>
                <w:u w:val="single"/>
              </w:rPr>
            </w:pPr>
            <w:r w:rsidRPr="00702377">
              <w:rPr>
                <w:rFonts w:ascii="Garamond" w:hAnsi="Garamond"/>
                <w:sz w:val="20"/>
              </w:rPr>
              <w:t>foster student learning and communication skills</w:t>
            </w:r>
          </w:p>
        </w:tc>
      </w:tr>
      <w:tr w:rsidR="006A34E1" w:rsidRPr="00702377" w:rsidTr="006A34E1">
        <w:tc>
          <w:tcPr>
            <w:tcW w:w="4320" w:type="dxa"/>
          </w:tcPr>
          <w:p w:rsidR="00AD0091" w:rsidRDefault="00AD0091" w:rsidP="00702377">
            <w:pPr>
              <w:pStyle w:val="BodyText4"/>
              <w:ind w:hanging="100"/>
              <w:rPr>
                <w:rFonts w:ascii="Garamond" w:hAnsi="Garamond"/>
              </w:rPr>
            </w:pPr>
          </w:p>
          <w:p w:rsidR="006A34E1" w:rsidRPr="00702377" w:rsidRDefault="006A34E1" w:rsidP="00702377">
            <w:pPr>
              <w:pStyle w:val="BodyText4"/>
              <w:ind w:hanging="100"/>
              <w:rPr>
                <w:rFonts w:ascii="Garamond" w:hAnsi="Garamond"/>
              </w:rPr>
            </w:pPr>
            <w:r w:rsidRPr="00702377">
              <w:rPr>
                <w:rFonts w:ascii="Garamond" w:hAnsi="Garamond"/>
              </w:rPr>
              <w:t>Support and Monitoring</w:t>
            </w:r>
          </w:p>
          <w:p w:rsidR="006A34E1" w:rsidRPr="00702377" w:rsidRDefault="006A34E1" w:rsidP="006A34E1">
            <w:pPr>
              <w:pStyle w:val="DefaultText"/>
              <w:rPr>
                <w:rFonts w:ascii="Garamond" w:hAnsi="Garamond"/>
                <w:sz w:val="20"/>
              </w:rPr>
            </w:pPr>
            <w:r w:rsidRPr="00702377">
              <w:rPr>
                <w:rFonts w:ascii="Garamond" w:hAnsi="Garamond"/>
                <w:sz w:val="20"/>
              </w:rPr>
              <w:t>be the first point of contact for liaison with, and support for, parents and staff.</w:t>
            </w:r>
          </w:p>
          <w:p w:rsidR="006A34E1" w:rsidRPr="00702377" w:rsidRDefault="006A34E1" w:rsidP="006A34E1">
            <w:pPr>
              <w:pStyle w:val="DefaultText"/>
              <w:rPr>
                <w:rFonts w:ascii="Garamond" w:hAnsi="Garamond"/>
                <w:sz w:val="20"/>
              </w:rPr>
            </w:pPr>
            <w:r w:rsidRPr="00702377">
              <w:rPr>
                <w:rFonts w:ascii="Garamond" w:hAnsi="Garamond"/>
                <w:sz w:val="20"/>
              </w:rPr>
              <w:t>be the focal point of all channels of communication which effectively include all concerned parties, regarding all relevant issues.</w:t>
            </w:r>
          </w:p>
          <w:p w:rsidR="006A34E1" w:rsidRPr="00702377" w:rsidRDefault="006A34E1" w:rsidP="006A34E1">
            <w:pPr>
              <w:pStyle w:val="DefaultText"/>
              <w:rPr>
                <w:rFonts w:ascii="Garamond" w:hAnsi="Garamond"/>
                <w:sz w:val="20"/>
              </w:rPr>
            </w:pPr>
            <w:r w:rsidRPr="00702377">
              <w:rPr>
                <w:rFonts w:ascii="Garamond" w:hAnsi="Garamond"/>
                <w:sz w:val="20"/>
              </w:rPr>
              <w:t>be a recipient of transfer information from the primary school.</w:t>
            </w:r>
          </w:p>
          <w:p w:rsidR="006A34E1" w:rsidRPr="00702377" w:rsidRDefault="006A34E1" w:rsidP="006A34E1">
            <w:pPr>
              <w:pStyle w:val="DefaultText"/>
              <w:rPr>
                <w:rFonts w:ascii="Garamond" w:hAnsi="Garamond"/>
                <w:sz w:val="20"/>
              </w:rPr>
            </w:pPr>
            <w:r w:rsidRPr="00702377">
              <w:rPr>
                <w:rFonts w:ascii="Garamond" w:hAnsi="Garamond"/>
                <w:sz w:val="20"/>
              </w:rPr>
              <w:t>be the first to flag up, deal with, and follow up, all pastoral issues such as bullying and teasing.</w:t>
            </w:r>
          </w:p>
          <w:p w:rsidR="006A34E1" w:rsidRPr="00702377" w:rsidRDefault="006A34E1" w:rsidP="006A34E1">
            <w:pPr>
              <w:pStyle w:val="DefaultText"/>
              <w:rPr>
                <w:rFonts w:ascii="Garamond" w:hAnsi="Garamond"/>
                <w:b/>
                <w:sz w:val="20"/>
                <w:u w:val="single"/>
              </w:rPr>
            </w:pPr>
            <w:r w:rsidRPr="00702377">
              <w:rPr>
                <w:rFonts w:ascii="Garamond" w:hAnsi="Garamond"/>
                <w:sz w:val="20"/>
              </w:rPr>
              <w:t>reward, praise and communicate all achievements to all relevant parties.</w:t>
            </w:r>
          </w:p>
        </w:tc>
        <w:tc>
          <w:tcPr>
            <w:tcW w:w="4350" w:type="dxa"/>
          </w:tcPr>
          <w:p w:rsidR="006A34E1" w:rsidRPr="007558EB" w:rsidRDefault="00AD0091" w:rsidP="006A34E1">
            <w:pPr>
              <w:pStyle w:val="DefaultText"/>
              <w:rPr>
                <w:rFonts w:ascii="Garamond" w:hAnsi="Garamond"/>
                <w:b/>
                <w:sz w:val="20"/>
                <w:u w:val="single"/>
              </w:rPr>
            </w:pPr>
            <w:r>
              <w:rPr>
                <w:rFonts w:ascii="Garamond" w:hAnsi="Garamond"/>
                <w:b/>
                <w:sz w:val="20"/>
                <w:u w:val="single"/>
              </w:rPr>
              <w:br/>
            </w:r>
            <w:r w:rsidR="006A34E1" w:rsidRPr="007558EB">
              <w:rPr>
                <w:rFonts w:ascii="Garamond" w:hAnsi="Garamond"/>
                <w:b/>
                <w:sz w:val="20"/>
                <w:u w:val="single"/>
              </w:rPr>
              <w:t>Staff Generally - people who will</w:t>
            </w:r>
            <w:r w:rsidR="006A34E1" w:rsidRPr="007558EB">
              <w:rPr>
                <w:rFonts w:ascii="Garamond" w:hAnsi="Garamond"/>
                <w:sz w:val="20"/>
                <w:u w:val="single"/>
              </w:rPr>
              <w:t>:</w:t>
            </w:r>
          </w:p>
          <w:p w:rsidR="006A34E1" w:rsidRPr="00702377" w:rsidRDefault="006A34E1" w:rsidP="006A34E1">
            <w:pPr>
              <w:pStyle w:val="DefaultText"/>
              <w:rPr>
                <w:rFonts w:ascii="Garamond" w:hAnsi="Garamond"/>
                <w:sz w:val="20"/>
              </w:rPr>
            </w:pPr>
            <w:r w:rsidRPr="00702377">
              <w:rPr>
                <w:rFonts w:ascii="Garamond" w:hAnsi="Garamond"/>
                <w:sz w:val="20"/>
              </w:rPr>
              <w:t>be supportive of all the school’s structures once established</w:t>
            </w:r>
          </w:p>
          <w:p w:rsidR="006A34E1" w:rsidRPr="00702377" w:rsidRDefault="006A34E1" w:rsidP="006A34E1">
            <w:pPr>
              <w:pStyle w:val="DefaultText"/>
              <w:rPr>
                <w:rFonts w:ascii="Garamond" w:hAnsi="Garamond"/>
                <w:sz w:val="20"/>
              </w:rPr>
            </w:pPr>
            <w:r w:rsidRPr="00702377">
              <w:rPr>
                <w:rFonts w:ascii="Garamond" w:hAnsi="Garamond"/>
                <w:sz w:val="20"/>
              </w:rPr>
              <w:t>encourage sensible behaviour around the school</w:t>
            </w:r>
          </w:p>
          <w:p w:rsidR="006A34E1" w:rsidRPr="00702377" w:rsidRDefault="006A34E1" w:rsidP="006A34E1">
            <w:pPr>
              <w:pStyle w:val="DefaultText"/>
              <w:rPr>
                <w:rFonts w:ascii="Garamond" w:hAnsi="Garamond"/>
                <w:sz w:val="20"/>
              </w:rPr>
            </w:pPr>
            <w:r w:rsidRPr="00702377">
              <w:rPr>
                <w:rFonts w:ascii="Garamond" w:hAnsi="Garamond"/>
                <w:sz w:val="20"/>
              </w:rPr>
              <w:t>encourage students to be sensitive as they move around the school - e.g. by holding doors open</w:t>
            </w:r>
          </w:p>
          <w:p w:rsidR="006A34E1" w:rsidRPr="00702377" w:rsidRDefault="006A34E1" w:rsidP="006A34E1">
            <w:pPr>
              <w:pStyle w:val="DefaultText"/>
              <w:rPr>
                <w:rFonts w:ascii="Garamond" w:hAnsi="Garamond"/>
                <w:sz w:val="20"/>
              </w:rPr>
            </w:pPr>
            <w:r w:rsidRPr="00702377">
              <w:rPr>
                <w:rFonts w:ascii="Garamond" w:hAnsi="Garamond"/>
                <w:sz w:val="20"/>
              </w:rPr>
              <w:t>encourage respect for the environment</w:t>
            </w:r>
          </w:p>
          <w:p w:rsidR="006A34E1" w:rsidRPr="00702377" w:rsidRDefault="006A34E1" w:rsidP="006A34E1">
            <w:pPr>
              <w:pStyle w:val="DefaultText"/>
              <w:rPr>
                <w:rFonts w:ascii="Garamond" w:hAnsi="Garamond"/>
                <w:b/>
                <w:sz w:val="20"/>
                <w:u w:val="single"/>
              </w:rPr>
            </w:pPr>
            <w:r w:rsidRPr="00702377">
              <w:rPr>
                <w:rFonts w:ascii="Garamond" w:hAnsi="Garamond"/>
                <w:sz w:val="20"/>
              </w:rPr>
              <w:t>safeguard and promote the welfare of students</w:t>
            </w:r>
          </w:p>
        </w:tc>
      </w:tr>
    </w:tbl>
    <w:p w:rsidR="00D53269" w:rsidRPr="00702377" w:rsidRDefault="00D53269" w:rsidP="006A34E1">
      <w:pPr>
        <w:rPr>
          <w:rFonts w:ascii="Garamond" w:hAnsi="Garamond" w:cs="Arial"/>
          <w:sz w:val="20"/>
          <w:szCs w:val="20"/>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6A34E1" w:rsidP="006A34E1">
      <w:pPr>
        <w:pStyle w:val="NumberList"/>
        <w:rPr>
          <w:rFonts w:ascii="Garamond" w:hAnsi="Garamond"/>
          <w:szCs w:val="24"/>
        </w:rPr>
      </w:pPr>
      <w:r w:rsidRPr="006A34E1">
        <w:rPr>
          <w:rFonts w:ascii="Garamond" w:hAnsi="Garamond"/>
          <w:szCs w:val="24"/>
        </w:rPr>
        <w:t xml:space="preserve"> Please apply by uploading a completed application form through </w:t>
      </w:r>
      <w:hyperlink r:id="rId16" w:history="1">
        <w:r w:rsidRPr="006A34E1">
          <w:rPr>
            <w:rStyle w:val="Hyperlink"/>
            <w:rFonts w:ascii="Garamond" w:hAnsi="Garamond"/>
            <w:szCs w:val="24"/>
          </w:rPr>
          <w:t>www.wilmslowhigh.com</w:t>
        </w:r>
      </w:hyperlink>
      <w:r w:rsidRPr="006A34E1">
        <w:rPr>
          <w:rFonts w:ascii="Garamond" w:hAnsi="Garamond"/>
          <w:szCs w:val="24"/>
        </w:rPr>
        <w:t xml:space="preserve">, which will link </w:t>
      </w:r>
      <w:r w:rsidR="00F91F46">
        <w:rPr>
          <w:rFonts w:ascii="Garamond" w:hAnsi="Garamond"/>
          <w:szCs w:val="24"/>
        </w:rPr>
        <w:t>you to the ‘Tes.com’ system</w:t>
      </w:r>
      <w:r w:rsidRPr="006A34E1">
        <w:rPr>
          <w:rFonts w:ascii="Garamond" w:hAnsi="Garamond"/>
          <w:szCs w:val="24"/>
        </w:rPr>
        <w:t xml:space="preserve"> (please note that the application form must be completed in full before it can be considered).  If you experience any problems with this or require further information please contact </w:t>
      </w:r>
      <w:smartTag w:uri="urn:schemas-microsoft-com:office:smarttags" w:element="PersonName">
        <w:r w:rsidRPr="006A34E1">
          <w:rPr>
            <w:rFonts w:ascii="Garamond" w:hAnsi="Garamond"/>
            <w:szCs w:val="24"/>
          </w:rPr>
          <w:t>Debra Acton</w:t>
        </w:r>
      </w:smartTag>
      <w:r w:rsidRPr="006A34E1">
        <w:rPr>
          <w:rFonts w:ascii="Garamond" w:hAnsi="Garamond"/>
          <w:szCs w:val="24"/>
        </w:rPr>
        <w:t xml:space="preserve">, Personnel Administrator </w:t>
      </w:r>
      <w:hyperlink r:id="rId17" w:history="1">
        <w:r w:rsidRPr="006A34E1">
          <w:rPr>
            <w:rStyle w:val="Hyperlink"/>
            <w:rFonts w:ascii="Garamond" w:hAnsi="Garamond"/>
            <w:szCs w:val="24"/>
          </w:rPr>
          <w:t>dacton@wilmslowhigh.cheshire.sch.uk</w:t>
        </w:r>
      </w:hyperlink>
      <w:r w:rsidRPr="006A34E1">
        <w:rPr>
          <w:rFonts w:ascii="Garamond" w:hAnsi="Garamond"/>
          <w:szCs w:val="24"/>
        </w:rPr>
        <w:t xml:space="preserve"> or 01625 441085</w:t>
      </w: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Closing Date:</w:t>
      </w:r>
      <w:r w:rsidRPr="006A34E1">
        <w:rPr>
          <w:rFonts w:ascii="Garamond" w:hAnsi="Garamond"/>
          <w:szCs w:val="24"/>
        </w:rPr>
        <w:tab/>
      </w:r>
      <w:r w:rsidRPr="006A34E1">
        <w:rPr>
          <w:rFonts w:ascii="Garamond" w:hAnsi="Garamond"/>
          <w:szCs w:val="24"/>
        </w:rPr>
        <w:tab/>
      </w:r>
      <w:r w:rsidRPr="006A34E1">
        <w:rPr>
          <w:rFonts w:ascii="Garamond" w:hAnsi="Garamond"/>
          <w:szCs w:val="24"/>
        </w:rPr>
        <w:tab/>
      </w:r>
      <w:r>
        <w:rPr>
          <w:rFonts w:ascii="Garamond" w:hAnsi="Garamond"/>
          <w:szCs w:val="24"/>
        </w:rPr>
        <w:t xml:space="preserve"> </w:t>
      </w:r>
      <w:r w:rsidR="00126632">
        <w:rPr>
          <w:rFonts w:ascii="Garamond" w:hAnsi="Garamond"/>
          <w:szCs w:val="24"/>
        </w:rPr>
        <w:t>Wednesday 22</w:t>
      </w:r>
      <w:r w:rsidR="00126632" w:rsidRPr="00126632">
        <w:rPr>
          <w:rFonts w:ascii="Garamond" w:hAnsi="Garamond"/>
          <w:szCs w:val="24"/>
          <w:vertAlign w:val="superscript"/>
        </w:rPr>
        <w:t>nd</w:t>
      </w:r>
      <w:r w:rsidR="00126632">
        <w:rPr>
          <w:rFonts w:ascii="Garamond" w:hAnsi="Garamond"/>
          <w:szCs w:val="24"/>
        </w:rPr>
        <w:t xml:space="preserve"> March 2017 </w:t>
      </w:r>
      <w:r w:rsidR="007B4023">
        <w:rPr>
          <w:rFonts w:ascii="Garamond" w:hAnsi="Garamond"/>
          <w:szCs w:val="24"/>
        </w:rPr>
        <w:t>at 12 noon</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Formal Interview Date:</w:t>
      </w:r>
      <w:r w:rsidRPr="006A34E1">
        <w:rPr>
          <w:rFonts w:ascii="Garamond" w:hAnsi="Garamond"/>
          <w:szCs w:val="24"/>
        </w:rPr>
        <w:tab/>
        <w:t xml:space="preserve"> </w:t>
      </w:r>
      <w:r w:rsidR="00126632">
        <w:rPr>
          <w:rFonts w:ascii="Garamond" w:hAnsi="Garamond"/>
          <w:szCs w:val="24"/>
        </w:rPr>
        <w:t>Monday 27</w:t>
      </w:r>
      <w:r w:rsidR="00126632" w:rsidRPr="00126632">
        <w:rPr>
          <w:rFonts w:ascii="Garamond" w:hAnsi="Garamond"/>
          <w:szCs w:val="24"/>
          <w:vertAlign w:val="superscript"/>
        </w:rPr>
        <w:t>th</w:t>
      </w:r>
      <w:r w:rsidR="00126632">
        <w:rPr>
          <w:rFonts w:ascii="Garamond" w:hAnsi="Garamond"/>
          <w:szCs w:val="24"/>
        </w:rPr>
        <w:t xml:space="preserve"> March 2017</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bookmarkStart w:id="0" w:name="_GoBack"/>
      <w:r w:rsidR="00D9504D" w:rsidRPr="00D9504D">
        <w:rPr>
          <w:rFonts w:ascii="Garamond" w:hAnsi="Garamond"/>
          <w:szCs w:val="24"/>
        </w:rPr>
        <w:t>Wednesday 29</w:t>
      </w:r>
      <w:r w:rsidR="00D9504D" w:rsidRPr="00D9504D">
        <w:rPr>
          <w:rFonts w:ascii="Garamond" w:hAnsi="Garamond"/>
          <w:szCs w:val="24"/>
          <w:vertAlign w:val="superscript"/>
        </w:rPr>
        <w:t>th</w:t>
      </w:r>
      <w:r w:rsidR="00D9504D" w:rsidRPr="00D9504D">
        <w:rPr>
          <w:rFonts w:ascii="Garamond" w:hAnsi="Garamond"/>
          <w:szCs w:val="24"/>
        </w:rPr>
        <w:t xml:space="preserve"> March 2017</w:t>
      </w:r>
      <w:r w:rsidRPr="006A34E1">
        <w:rPr>
          <w:rFonts w:ascii="Garamond" w:hAnsi="Garamond"/>
          <w:b/>
          <w:szCs w:val="24"/>
        </w:rPr>
        <w:t xml:space="preserve"> </w:t>
      </w:r>
      <w:bookmarkEnd w:id="0"/>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w:t>
      </w:r>
      <w:r w:rsidRPr="006A34E1">
        <w:rPr>
          <w:rFonts w:ascii="Garamond" w:hAnsi="Garamond"/>
          <w:szCs w:val="24"/>
        </w:rPr>
        <w:lastRenderedPageBreak/>
        <w:t xml:space="preserve">disclosure.  Further information about the Disclosures scheme can be found at </w:t>
      </w:r>
      <w:hyperlink r:id="rId18"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you have a passport and/or a driving licence you MUST provide both</w:t>
      </w:r>
      <w:r w:rsidR="00206D1A">
        <w:rPr>
          <w:rFonts w:ascii="Garamond" w:hAnsi="Garamond"/>
          <w:b/>
          <w:szCs w:val="24"/>
        </w:rPr>
        <w:t xml:space="preserve"> (if it is a photographic driving licence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19"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lastRenderedPageBreak/>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recognise the importance of possessing an international perspective and recognise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The school's curriculum will be based upon the promotion of skills, attitudes, concepts, knowledge and understanding and will, whilst offering both breadth and balance, provide individualised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recognise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establish a culture that values achievement, encourages students to develop their full potential and recognises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lastRenderedPageBreak/>
        <w:t>To a broad and balanced curriculum which provides equality of access for all and which provides challenging tasks to meet individual needs.</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have his/her individual achievements recognised.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DD2D4D">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825B95">
        <w:tc>
          <w:tcPr>
            <w:tcW w:w="9242" w:type="dxa"/>
            <w:shd w:val="clear" w:color="auto" w:fill="E5B8B7" w:themeFill="accent2" w:themeFillTint="66"/>
          </w:tcPr>
          <w:p w:rsidR="00DD2D4D" w:rsidRPr="000D16C6" w:rsidRDefault="00DD2D4D" w:rsidP="00825B95">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825B95">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interpersonal skills and qualities that are widely recognised as exemplary.</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the further implementation of efficient and effective systems and structures that optimise performance</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proofErr w:type="gramStart"/>
      <w:r w:rsidRPr="00181BF3">
        <w:rPr>
          <w:rFonts w:ascii="Garamond" w:eastAsia="Times New Roman" w:hAnsi="Garamond" w:cs="Arial"/>
          <w:sz w:val="24"/>
          <w:szCs w:val="24"/>
          <w:lang w:val="en-US"/>
        </w:rPr>
        <w:t>using</w:t>
      </w:r>
      <w:proofErr w:type="gramEnd"/>
      <w:r w:rsidRPr="00181BF3">
        <w:rPr>
          <w:rFonts w:ascii="Garamond" w:eastAsia="Times New Roman" w:hAnsi="Garamond" w:cs="Arial"/>
          <w:sz w:val="24"/>
          <w:szCs w:val="24"/>
          <w:lang w:val="en-US"/>
        </w:rPr>
        <w:t xml:space="preserve">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6A76BA" w:rsidRDefault="006A76BA" w:rsidP="00181BF3">
      <w:pPr>
        <w:spacing w:after="0"/>
        <w:rPr>
          <w:rFonts w:ascii="Garamond" w:eastAsia="Times New Roman" w:hAnsi="Garamond" w:cs="Arial"/>
          <w:b/>
          <w:sz w:val="24"/>
          <w:szCs w:val="24"/>
          <w:lang w:val="en-US"/>
        </w:rPr>
      </w:pPr>
    </w:p>
    <w:p w:rsidR="006A76BA" w:rsidRDefault="006A76BA"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lastRenderedPageBreak/>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programme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9E9" w:rsidRDefault="002179E9" w:rsidP="00EF5F19">
      <w:pPr>
        <w:spacing w:after="0" w:line="240" w:lineRule="auto"/>
      </w:pPr>
      <w:r>
        <w:separator/>
      </w:r>
    </w:p>
  </w:endnote>
  <w:endnote w:type="continuationSeparator" w:id="0">
    <w:p w:rsidR="002179E9" w:rsidRDefault="002179E9"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XGKLA+HelveticaNeue-Italic">
    <w:altName w:val="Helvetica Neue"/>
    <w:panose1 w:val="00000000000000000000"/>
    <w:charset w:val="00"/>
    <w:family w:val="swiss"/>
    <w:notTrueType/>
    <w:pitch w:val="default"/>
    <w:sig w:usb0="00000003" w:usb1="00000000" w:usb2="00000000" w:usb3="00000000" w:csb0="00000001" w:csb1="00000000"/>
  </w:font>
  <w:font w:name="ZKPTNC+ArialUnicodeMS">
    <w:altName w:val="Arial Unicode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2179E9" w:rsidRDefault="00203886">
        <w:pPr>
          <w:pStyle w:val="Footer"/>
          <w:jc w:val="right"/>
        </w:pPr>
        <w:r>
          <w:fldChar w:fldCharType="begin"/>
        </w:r>
        <w:r>
          <w:instrText xml:space="preserve"> PAGE   \* MERGEFORMAT </w:instrText>
        </w:r>
        <w:r>
          <w:fldChar w:fldCharType="separate"/>
        </w:r>
        <w:r w:rsidR="00D9504D">
          <w:rPr>
            <w:noProof/>
          </w:rPr>
          <w:t>15</w:t>
        </w:r>
        <w:r>
          <w:rPr>
            <w:noProof/>
          </w:rPr>
          <w:fldChar w:fldCharType="end"/>
        </w:r>
      </w:p>
    </w:sdtContent>
  </w:sdt>
  <w:p w:rsidR="002179E9" w:rsidRDefault="00217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9E9" w:rsidRDefault="002179E9" w:rsidP="00EF5F19">
      <w:pPr>
        <w:spacing w:after="0" w:line="240" w:lineRule="auto"/>
      </w:pPr>
      <w:r>
        <w:separator/>
      </w:r>
    </w:p>
  </w:footnote>
  <w:footnote w:type="continuationSeparator" w:id="0">
    <w:p w:rsidR="002179E9" w:rsidRDefault="002179E9"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4"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4"/>
  </w:num>
  <w:num w:numId="3">
    <w:abstractNumId w:val="33"/>
  </w:num>
  <w:num w:numId="4">
    <w:abstractNumId w:val="32"/>
  </w:num>
  <w:num w:numId="5">
    <w:abstractNumId w:val="14"/>
  </w:num>
  <w:num w:numId="6">
    <w:abstractNumId w:val="23"/>
  </w:num>
  <w:num w:numId="7">
    <w:abstractNumId w:val="35"/>
  </w:num>
  <w:num w:numId="8">
    <w:abstractNumId w:val="29"/>
  </w:num>
  <w:num w:numId="9">
    <w:abstractNumId w:val="2"/>
  </w:num>
  <w:num w:numId="10">
    <w:abstractNumId w:val="5"/>
  </w:num>
  <w:num w:numId="11">
    <w:abstractNumId w:val="25"/>
  </w:num>
  <w:num w:numId="12">
    <w:abstractNumId w:val="36"/>
  </w:num>
  <w:num w:numId="13">
    <w:abstractNumId w:val="38"/>
  </w:num>
  <w:num w:numId="14">
    <w:abstractNumId w:val="1"/>
  </w:num>
  <w:num w:numId="15">
    <w:abstractNumId w:val="12"/>
  </w:num>
  <w:num w:numId="16">
    <w:abstractNumId w:val="34"/>
  </w:num>
  <w:num w:numId="17">
    <w:abstractNumId w:val="20"/>
  </w:num>
  <w:num w:numId="18">
    <w:abstractNumId w:val="8"/>
  </w:num>
  <w:num w:numId="19">
    <w:abstractNumId w:val="13"/>
  </w:num>
  <w:num w:numId="20">
    <w:abstractNumId w:val="7"/>
  </w:num>
  <w:num w:numId="21">
    <w:abstractNumId w:val="28"/>
  </w:num>
  <w:num w:numId="22">
    <w:abstractNumId w:val="0"/>
  </w:num>
  <w:num w:numId="23">
    <w:abstractNumId w:val="11"/>
  </w:num>
  <w:num w:numId="24">
    <w:abstractNumId w:val="15"/>
  </w:num>
  <w:num w:numId="25">
    <w:abstractNumId w:val="37"/>
  </w:num>
  <w:num w:numId="26">
    <w:abstractNumId w:val="40"/>
  </w:num>
  <w:num w:numId="27">
    <w:abstractNumId w:val="19"/>
  </w:num>
  <w:num w:numId="28">
    <w:abstractNumId w:val="31"/>
  </w:num>
  <w:num w:numId="29">
    <w:abstractNumId w:val="26"/>
  </w:num>
  <w:num w:numId="30">
    <w:abstractNumId w:val="9"/>
  </w:num>
  <w:num w:numId="31">
    <w:abstractNumId w:val="17"/>
  </w:num>
  <w:num w:numId="32">
    <w:abstractNumId w:val="6"/>
  </w:num>
  <w:num w:numId="33">
    <w:abstractNumId w:val="22"/>
  </w:num>
  <w:num w:numId="34">
    <w:abstractNumId w:val="21"/>
  </w:num>
  <w:num w:numId="35">
    <w:abstractNumId w:val="27"/>
  </w:num>
  <w:num w:numId="36">
    <w:abstractNumId w:val="39"/>
  </w:num>
  <w:num w:numId="37">
    <w:abstractNumId w:val="18"/>
  </w:num>
  <w:num w:numId="38">
    <w:abstractNumId w:val="16"/>
  </w:num>
  <w:num w:numId="39">
    <w:abstractNumId w:val="3"/>
  </w:num>
  <w:num w:numId="40">
    <w:abstractNumId w:val="30"/>
  </w:num>
  <w:num w:numId="41">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2243E"/>
    <w:rsid w:val="0004310C"/>
    <w:rsid w:val="00062CB9"/>
    <w:rsid w:val="000824E9"/>
    <w:rsid w:val="000C15D2"/>
    <w:rsid w:val="000D27E4"/>
    <w:rsid w:val="000E6CEC"/>
    <w:rsid w:val="0012097B"/>
    <w:rsid w:val="001231E7"/>
    <w:rsid w:val="00125E52"/>
    <w:rsid w:val="00126632"/>
    <w:rsid w:val="00160E1C"/>
    <w:rsid w:val="00176B25"/>
    <w:rsid w:val="00181BF3"/>
    <w:rsid w:val="00182B5F"/>
    <w:rsid w:val="00187696"/>
    <w:rsid w:val="001A19B8"/>
    <w:rsid w:val="001B0D47"/>
    <w:rsid w:val="001D0F39"/>
    <w:rsid w:val="001F3F4D"/>
    <w:rsid w:val="00203886"/>
    <w:rsid w:val="00206D1A"/>
    <w:rsid w:val="002179E9"/>
    <w:rsid w:val="00244B88"/>
    <w:rsid w:val="00247F2C"/>
    <w:rsid w:val="00260B5B"/>
    <w:rsid w:val="002778F7"/>
    <w:rsid w:val="00285F47"/>
    <w:rsid w:val="002875F0"/>
    <w:rsid w:val="0029159C"/>
    <w:rsid w:val="002A239F"/>
    <w:rsid w:val="002B137F"/>
    <w:rsid w:val="002B7120"/>
    <w:rsid w:val="002C3670"/>
    <w:rsid w:val="002D074D"/>
    <w:rsid w:val="002D6248"/>
    <w:rsid w:val="002E4239"/>
    <w:rsid w:val="002F4C01"/>
    <w:rsid w:val="002F67EC"/>
    <w:rsid w:val="002F79C9"/>
    <w:rsid w:val="0030285B"/>
    <w:rsid w:val="0031486D"/>
    <w:rsid w:val="003429E3"/>
    <w:rsid w:val="003506D1"/>
    <w:rsid w:val="00374821"/>
    <w:rsid w:val="00377B36"/>
    <w:rsid w:val="00383C20"/>
    <w:rsid w:val="003900B7"/>
    <w:rsid w:val="0039311D"/>
    <w:rsid w:val="00394860"/>
    <w:rsid w:val="003A5F79"/>
    <w:rsid w:val="003E2936"/>
    <w:rsid w:val="00401C76"/>
    <w:rsid w:val="0040437E"/>
    <w:rsid w:val="00405BB5"/>
    <w:rsid w:val="00411B1F"/>
    <w:rsid w:val="00414654"/>
    <w:rsid w:val="00424732"/>
    <w:rsid w:val="004344FD"/>
    <w:rsid w:val="004424E9"/>
    <w:rsid w:val="0044555C"/>
    <w:rsid w:val="00461490"/>
    <w:rsid w:val="00496031"/>
    <w:rsid w:val="004A2C33"/>
    <w:rsid w:val="004E4705"/>
    <w:rsid w:val="00502847"/>
    <w:rsid w:val="00514A5D"/>
    <w:rsid w:val="0054029C"/>
    <w:rsid w:val="005657F1"/>
    <w:rsid w:val="00567650"/>
    <w:rsid w:val="0057355B"/>
    <w:rsid w:val="005814B4"/>
    <w:rsid w:val="005B28EE"/>
    <w:rsid w:val="005C1897"/>
    <w:rsid w:val="005C18D1"/>
    <w:rsid w:val="005D715F"/>
    <w:rsid w:val="005E40A9"/>
    <w:rsid w:val="0061297D"/>
    <w:rsid w:val="006133E7"/>
    <w:rsid w:val="0062276C"/>
    <w:rsid w:val="00642127"/>
    <w:rsid w:val="00647356"/>
    <w:rsid w:val="00652B8B"/>
    <w:rsid w:val="006663A6"/>
    <w:rsid w:val="00682DC7"/>
    <w:rsid w:val="006A34E1"/>
    <w:rsid w:val="006A4C76"/>
    <w:rsid w:val="006A76BA"/>
    <w:rsid w:val="006B50D9"/>
    <w:rsid w:val="006C44F7"/>
    <w:rsid w:val="006C4B78"/>
    <w:rsid w:val="006C694F"/>
    <w:rsid w:val="006C6B98"/>
    <w:rsid w:val="006D6F41"/>
    <w:rsid w:val="006E455D"/>
    <w:rsid w:val="006F56D7"/>
    <w:rsid w:val="00702377"/>
    <w:rsid w:val="007025D3"/>
    <w:rsid w:val="00705510"/>
    <w:rsid w:val="0072197D"/>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B232F"/>
    <w:rsid w:val="008B3DB6"/>
    <w:rsid w:val="008B4836"/>
    <w:rsid w:val="008C46FD"/>
    <w:rsid w:val="008D3CF3"/>
    <w:rsid w:val="008D6F65"/>
    <w:rsid w:val="008E09CC"/>
    <w:rsid w:val="008E3B52"/>
    <w:rsid w:val="009028C1"/>
    <w:rsid w:val="00926E86"/>
    <w:rsid w:val="00947883"/>
    <w:rsid w:val="00967B88"/>
    <w:rsid w:val="009A4BE6"/>
    <w:rsid w:val="009C7F82"/>
    <w:rsid w:val="009E04D7"/>
    <w:rsid w:val="009E098A"/>
    <w:rsid w:val="009E324D"/>
    <w:rsid w:val="009E44E7"/>
    <w:rsid w:val="009F0CA7"/>
    <w:rsid w:val="00A0319F"/>
    <w:rsid w:val="00A03256"/>
    <w:rsid w:val="00A17562"/>
    <w:rsid w:val="00A3096A"/>
    <w:rsid w:val="00A35B7A"/>
    <w:rsid w:val="00A3773A"/>
    <w:rsid w:val="00A5787A"/>
    <w:rsid w:val="00A666F6"/>
    <w:rsid w:val="00A71B8C"/>
    <w:rsid w:val="00A83729"/>
    <w:rsid w:val="00A93C5A"/>
    <w:rsid w:val="00A955B6"/>
    <w:rsid w:val="00A97DED"/>
    <w:rsid w:val="00AB678E"/>
    <w:rsid w:val="00AC6A85"/>
    <w:rsid w:val="00AD0091"/>
    <w:rsid w:val="00AF54E0"/>
    <w:rsid w:val="00B04EB5"/>
    <w:rsid w:val="00B14000"/>
    <w:rsid w:val="00B163B2"/>
    <w:rsid w:val="00B16B78"/>
    <w:rsid w:val="00B20538"/>
    <w:rsid w:val="00B53D4D"/>
    <w:rsid w:val="00B67756"/>
    <w:rsid w:val="00B723DF"/>
    <w:rsid w:val="00B72438"/>
    <w:rsid w:val="00B87039"/>
    <w:rsid w:val="00B92290"/>
    <w:rsid w:val="00B93877"/>
    <w:rsid w:val="00BA0291"/>
    <w:rsid w:val="00BC020B"/>
    <w:rsid w:val="00BC1B55"/>
    <w:rsid w:val="00BD4C05"/>
    <w:rsid w:val="00C1070F"/>
    <w:rsid w:val="00C23FDA"/>
    <w:rsid w:val="00C30293"/>
    <w:rsid w:val="00C66D14"/>
    <w:rsid w:val="00C67EC8"/>
    <w:rsid w:val="00C72BB1"/>
    <w:rsid w:val="00C87B06"/>
    <w:rsid w:val="00C94B46"/>
    <w:rsid w:val="00C968D7"/>
    <w:rsid w:val="00CA2E99"/>
    <w:rsid w:val="00CB35AE"/>
    <w:rsid w:val="00CC5869"/>
    <w:rsid w:val="00CC7804"/>
    <w:rsid w:val="00CD4C3D"/>
    <w:rsid w:val="00CD5844"/>
    <w:rsid w:val="00CE246F"/>
    <w:rsid w:val="00CF329A"/>
    <w:rsid w:val="00CF7F3F"/>
    <w:rsid w:val="00D065A4"/>
    <w:rsid w:val="00D33883"/>
    <w:rsid w:val="00D523C9"/>
    <w:rsid w:val="00D53269"/>
    <w:rsid w:val="00D6024E"/>
    <w:rsid w:val="00D64372"/>
    <w:rsid w:val="00D64CE8"/>
    <w:rsid w:val="00D65EB4"/>
    <w:rsid w:val="00D737FB"/>
    <w:rsid w:val="00D92F27"/>
    <w:rsid w:val="00D9504D"/>
    <w:rsid w:val="00DA60C4"/>
    <w:rsid w:val="00DD2D4D"/>
    <w:rsid w:val="00DF5367"/>
    <w:rsid w:val="00DF5623"/>
    <w:rsid w:val="00E00689"/>
    <w:rsid w:val="00E028DB"/>
    <w:rsid w:val="00E0570F"/>
    <w:rsid w:val="00E10464"/>
    <w:rsid w:val="00E5071B"/>
    <w:rsid w:val="00E5342D"/>
    <w:rsid w:val="00E575E8"/>
    <w:rsid w:val="00E77DF8"/>
    <w:rsid w:val="00E9600E"/>
    <w:rsid w:val="00EA2E4C"/>
    <w:rsid w:val="00EB3099"/>
    <w:rsid w:val="00EB40EE"/>
    <w:rsid w:val="00EF4B4C"/>
    <w:rsid w:val="00EF5F19"/>
    <w:rsid w:val="00F50657"/>
    <w:rsid w:val="00F54FBA"/>
    <w:rsid w:val="00F56072"/>
    <w:rsid w:val="00F6534D"/>
    <w:rsid w:val="00F65C4E"/>
    <w:rsid w:val="00F73D41"/>
    <w:rsid w:val="00F91F46"/>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 w:type="paragraph" w:customStyle="1" w:styleId="defaulttext0">
    <w:name w:val="defaulttext"/>
    <w:basedOn w:val="Normal"/>
    <w:rsid w:val="006A76BA"/>
    <w:pPr>
      <w:spacing w:after="144" w:line="240" w:lineRule="auto"/>
      <w:jc w:val="both"/>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wilmslowhigh.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he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5EB821-7084-47A0-A62A-2BAF1045E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DF57EFEC</Template>
  <TotalTime>3</TotalTime>
  <Pages>15</Pages>
  <Words>4758</Words>
  <Characters>27126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P Norris</cp:lastModifiedBy>
  <cp:revision>5</cp:revision>
  <cp:lastPrinted>2013-09-17T13:20:00Z</cp:lastPrinted>
  <dcterms:created xsi:type="dcterms:W3CDTF">2017-03-08T07:09:00Z</dcterms:created>
  <dcterms:modified xsi:type="dcterms:W3CDTF">2017-03-10T08:05:00Z</dcterms:modified>
</cp:coreProperties>
</file>