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0D779" w14:textId="77777777" w:rsidR="0099039F" w:rsidRPr="0068380D" w:rsidRDefault="0099039F" w:rsidP="0099039F">
      <w:pPr>
        <w:jc w:val="center"/>
        <w:rPr>
          <w:rFonts w:ascii="Arial" w:hAnsi="Arial" w:cs="Arial"/>
          <w:b/>
        </w:rPr>
      </w:pPr>
      <w:bookmarkStart w:id="0" w:name="_GoBack"/>
      <w:bookmarkEnd w:id="0"/>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14:paraId="54649009" w14:textId="77777777" w:rsidTr="000460ED">
        <w:tc>
          <w:tcPr>
            <w:tcW w:w="2694"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371" w:type="dxa"/>
          </w:tcPr>
          <w:p w14:paraId="0E75B319" w14:textId="2CC955E8" w:rsidR="0099039F" w:rsidRDefault="00141D18" w:rsidP="000460ED">
            <w:pPr>
              <w:rPr>
                <w:rFonts w:ascii="Arial" w:hAnsi="Arial" w:cs="Arial"/>
                <w:sz w:val="22"/>
                <w:szCs w:val="22"/>
              </w:rPr>
            </w:pPr>
            <w:r>
              <w:rPr>
                <w:rFonts w:ascii="Arial" w:hAnsi="Arial" w:cs="Arial"/>
                <w:sz w:val="22"/>
                <w:szCs w:val="22"/>
              </w:rPr>
              <w:t xml:space="preserve">Primary Teacher </w:t>
            </w:r>
          </w:p>
        </w:tc>
      </w:tr>
      <w:tr w:rsidR="0099039F" w14:paraId="3D665039" w14:textId="77777777" w:rsidTr="000460ED">
        <w:tc>
          <w:tcPr>
            <w:tcW w:w="2694"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371" w:type="dxa"/>
          </w:tcPr>
          <w:p w14:paraId="7DABA859" w14:textId="15EA2A69" w:rsidR="0099039F" w:rsidRDefault="00141D18" w:rsidP="000460ED">
            <w:pPr>
              <w:rPr>
                <w:rFonts w:ascii="Arial" w:hAnsi="Arial" w:cs="Arial"/>
                <w:sz w:val="22"/>
                <w:szCs w:val="22"/>
              </w:rPr>
            </w:pPr>
            <w:r>
              <w:rPr>
                <w:rFonts w:ascii="Arial" w:hAnsi="Arial" w:cs="Arial"/>
                <w:sz w:val="22"/>
                <w:szCs w:val="22"/>
              </w:rPr>
              <w:t>Head of Primary</w:t>
            </w:r>
            <w:r w:rsidR="001567D4">
              <w:rPr>
                <w:rFonts w:ascii="Arial" w:hAnsi="Arial" w:cs="Arial"/>
                <w:sz w:val="22"/>
                <w:szCs w:val="22"/>
              </w:rPr>
              <w:t xml:space="preserve"> Phase</w:t>
            </w:r>
            <w:r>
              <w:rPr>
                <w:rFonts w:ascii="Arial" w:hAnsi="Arial" w:cs="Arial"/>
                <w:sz w:val="22"/>
                <w:szCs w:val="22"/>
              </w:rPr>
              <w:t>/</w:t>
            </w:r>
            <w:r w:rsidR="001567D4">
              <w:rPr>
                <w:rFonts w:ascii="Arial" w:hAnsi="Arial" w:cs="Arial"/>
                <w:sz w:val="22"/>
                <w:szCs w:val="22"/>
              </w:rPr>
              <w:t xml:space="preserve"> </w:t>
            </w:r>
            <w:r>
              <w:rPr>
                <w:rFonts w:ascii="Arial" w:hAnsi="Arial" w:cs="Arial"/>
                <w:sz w:val="22"/>
                <w:szCs w:val="22"/>
              </w:rPr>
              <w:t xml:space="preserve"> Principal </w:t>
            </w:r>
          </w:p>
        </w:tc>
      </w:tr>
      <w:tr w:rsidR="0099039F" w14:paraId="6403458C" w14:textId="77777777" w:rsidTr="000460ED">
        <w:tc>
          <w:tcPr>
            <w:tcW w:w="2694"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371" w:type="dxa"/>
          </w:tcPr>
          <w:p w14:paraId="0DADEA54" w14:textId="46D78047" w:rsidR="0099039F" w:rsidRDefault="00141D18" w:rsidP="000460ED">
            <w:pPr>
              <w:rPr>
                <w:rFonts w:ascii="Arial" w:hAnsi="Arial" w:cs="Arial"/>
                <w:sz w:val="22"/>
                <w:szCs w:val="22"/>
              </w:rPr>
            </w:pPr>
            <w:r>
              <w:rPr>
                <w:rFonts w:ascii="Arial" w:hAnsi="Arial" w:cs="Arial"/>
                <w:sz w:val="22"/>
                <w:szCs w:val="22"/>
              </w:rPr>
              <w:t>The Stephen Longfellow Academy</w:t>
            </w:r>
          </w:p>
        </w:tc>
      </w:tr>
      <w:tr w:rsidR="0099039F" w14:paraId="4C533633" w14:textId="77777777" w:rsidTr="000460ED">
        <w:tc>
          <w:tcPr>
            <w:tcW w:w="2694"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371" w:type="dxa"/>
          </w:tcPr>
          <w:p w14:paraId="68602AB4" w14:textId="58B7EF4D" w:rsidR="0099039F" w:rsidRPr="00D1279B" w:rsidRDefault="009A0231" w:rsidP="000460ED">
            <w:pPr>
              <w:rPr>
                <w:rFonts w:ascii="Arial" w:hAnsi="Arial" w:cs="Arial"/>
                <w:sz w:val="22"/>
                <w:szCs w:val="22"/>
              </w:rPr>
            </w:pPr>
            <w:r w:rsidRPr="00D1279B">
              <w:rPr>
                <w:rFonts w:ascii="Arial" w:hAnsi="Arial" w:cs="Arial"/>
                <w:sz w:val="22"/>
                <w:szCs w:val="22"/>
              </w:rPr>
              <w:t>MPR /UPR</w:t>
            </w:r>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Communicate promptly and effectively with parents and carers,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iscipline and Behaviour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68380D">
      <w:pPr>
        <w:pStyle w:val="ListParagraph"/>
        <w:numPr>
          <w:ilvl w:val="0"/>
          <w:numId w:val="12"/>
        </w:numPr>
        <w:spacing w:after="160" w:line="256" w:lineRule="auto"/>
        <w:rPr>
          <w:rFonts w:cs="Arial"/>
          <w:sz w:val="22"/>
        </w:rPr>
      </w:pPr>
      <w:r>
        <w:rPr>
          <w:rFonts w:cs="Arial"/>
          <w:sz w:val="22"/>
        </w:rPr>
        <w:t>Familiarise yourself with the content within</w:t>
      </w:r>
      <w:r w:rsidR="00AF634F" w:rsidRPr="0068380D">
        <w:rPr>
          <w:rFonts w:cs="Arial"/>
          <w:sz w:val="22"/>
        </w:rPr>
        <w:t xml:space="preserve"> </w:t>
      </w:r>
      <w:r w:rsidR="00AF634F" w:rsidRPr="00384917">
        <w:rPr>
          <w:rFonts w:cs="Arial"/>
          <w:sz w:val="22"/>
        </w:rPr>
        <w:t>Appendix A of</w:t>
      </w:r>
      <w:r w:rsidRPr="00384917">
        <w:rPr>
          <w:rFonts w:cs="Arial"/>
          <w:sz w:val="22"/>
        </w:rPr>
        <w:t>:</w:t>
      </w:r>
      <w:r w:rsidR="00AF634F" w:rsidRPr="0068380D">
        <w:rPr>
          <w:rFonts w:cs="Arial"/>
          <w:i/>
          <w:sz w:val="22"/>
        </w:rPr>
        <w:t xml:space="preserve"> </w:t>
      </w:r>
      <w:r w:rsidR="00384917">
        <w:rPr>
          <w:rFonts w:cs="Arial"/>
          <w:i/>
          <w:sz w:val="22"/>
        </w:rPr>
        <w:t>‘</w:t>
      </w:r>
      <w:r w:rsidR="00AF634F" w:rsidRPr="0068380D">
        <w:rPr>
          <w:rFonts w:cs="Arial"/>
          <w:i/>
          <w:sz w:val="22"/>
        </w:rPr>
        <w:t>Kee</w:t>
      </w:r>
      <w:r w:rsidRPr="0068380D">
        <w:rPr>
          <w:rFonts w:cs="Arial"/>
          <w:i/>
          <w:sz w:val="22"/>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and </w:t>
      </w:r>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lastRenderedPageBreak/>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personalised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behaviour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77777777" w:rsidR="0099039F" w:rsidRDefault="0099039F" w:rsidP="0068380D">
      <w:pPr>
        <w:tabs>
          <w:tab w:val="left" w:pos="1020"/>
        </w:tabs>
        <w:jc w:val="both"/>
      </w:pPr>
    </w:p>
    <w:sectPr w:rsidR="0099039F"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EA729" w14:textId="77777777" w:rsidR="00043679" w:rsidRDefault="00043679" w:rsidP="00431F84">
      <w:r>
        <w:separator/>
      </w:r>
    </w:p>
  </w:endnote>
  <w:endnote w:type="continuationSeparator" w:id="0">
    <w:p w14:paraId="2FE82E18" w14:textId="77777777" w:rsidR="00043679" w:rsidRDefault="00043679"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5BCFBF2C"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0826A9">
                            <w:rPr>
                              <w:rFonts w:ascii="Arial" w:hAnsi="Arial" w:cs="Arial"/>
                              <w:noProof/>
                              <w:sz w:val="20"/>
                              <w:szCs w:val="20"/>
                            </w:rPr>
                            <w:t>4</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5BCFBF2C"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0826A9">
                      <w:rPr>
                        <w:rFonts w:ascii="Arial" w:hAnsi="Arial" w:cs="Arial"/>
                        <w:noProof/>
                        <w:sz w:val="20"/>
                        <w:szCs w:val="20"/>
                      </w:rPr>
                      <w:t>4</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9C3FF" w14:textId="77777777" w:rsidR="00043679" w:rsidRDefault="00043679" w:rsidP="00431F84">
      <w:r>
        <w:separator/>
      </w:r>
    </w:p>
  </w:footnote>
  <w:footnote w:type="continuationSeparator" w:id="0">
    <w:p w14:paraId="5A40D95F" w14:textId="77777777" w:rsidR="00043679" w:rsidRDefault="00043679" w:rsidP="00431F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43679"/>
    <w:rsid w:val="000576B7"/>
    <w:rsid w:val="000773AF"/>
    <w:rsid w:val="000826A9"/>
    <w:rsid w:val="00141D18"/>
    <w:rsid w:val="001567D4"/>
    <w:rsid w:val="001F2A8A"/>
    <w:rsid w:val="00260344"/>
    <w:rsid w:val="00293DED"/>
    <w:rsid w:val="002C72A6"/>
    <w:rsid w:val="003663FA"/>
    <w:rsid w:val="00384917"/>
    <w:rsid w:val="003C16FF"/>
    <w:rsid w:val="003C2E45"/>
    <w:rsid w:val="003D31B2"/>
    <w:rsid w:val="0040129D"/>
    <w:rsid w:val="004025C8"/>
    <w:rsid w:val="00431F84"/>
    <w:rsid w:val="004B742B"/>
    <w:rsid w:val="00501A1B"/>
    <w:rsid w:val="005428DC"/>
    <w:rsid w:val="00557DE8"/>
    <w:rsid w:val="005B71DA"/>
    <w:rsid w:val="00621AF8"/>
    <w:rsid w:val="0068380D"/>
    <w:rsid w:val="006B6D6C"/>
    <w:rsid w:val="00725E76"/>
    <w:rsid w:val="00727EF2"/>
    <w:rsid w:val="007A4054"/>
    <w:rsid w:val="008C132D"/>
    <w:rsid w:val="009273EB"/>
    <w:rsid w:val="009774DF"/>
    <w:rsid w:val="0099039F"/>
    <w:rsid w:val="009A0231"/>
    <w:rsid w:val="009C5BC0"/>
    <w:rsid w:val="009D5655"/>
    <w:rsid w:val="00A62BB0"/>
    <w:rsid w:val="00AC1E96"/>
    <w:rsid w:val="00AC7C26"/>
    <w:rsid w:val="00AE12B4"/>
    <w:rsid w:val="00AF4052"/>
    <w:rsid w:val="00AF634F"/>
    <w:rsid w:val="00BE2A1F"/>
    <w:rsid w:val="00C01DB6"/>
    <w:rsid w:val="00C563AB"/>
    <w:rsid w:val="00C56D32"/>
    <w:rsid w:val="00C621AB"/>
    <w:rsid w:val="00C90BF0"/>
    <w:rsid w:val="00C97F1C"/>
    <w:rsid w:val="00CD0FAA"/>
    <w:rsid w:val="00CE2E6E"/>
    <w:rsid w:val="00CE48C0"/>
    <w:rsid w:val="00D10D7C"/>
    <w:rsid w:val="00D1279B"/>
    <w:rsid w:val="00D178A4"/>
    <w:rsid w:val="00D803F5"/>
    <w:rsid w:val="00E659BB"/>
    <w:rsid w:val="00E76602"/>
    <w:rsid w:val="00E86CC3"/>
    <w:rsid w:val="00EA18BC"/>
    <w:rsid w:val="00EA7E8E"/>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7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3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EE0A16-AE79-4EB6-BE08-FA2822031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C926C6C</Template>
  <TotalTime>0</TotalTime>
  <Pages>4</Pages>
  <Words>1392</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Hannah Flavell</cp:lastModifiedBy>
  <cp:revision>2</cp:revision>
  <cp:lastPrinted>2018-11-19T16:04:00Z</cp:lastPrinted>
  <dcterms:created xsi:type="dcterms:W3CDTF">2018-11-21T07:45:00Z</dcterms:created>
  <dcterms:modified xsi:type="dcterms:W3CDTF">2018-11-21T07:45:00Z</dcterms:modified>
</cp:coreProperties>
</file>