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251651584"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group w14:anchorId="3BD23FA6" id="Group 104" o:spid="_x0000_s1026" style="position:absolute;margin-left:28.05pt;margin-top:15.5pt;width:786.7pt;height:567.15pt;z-index:-251664896;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9"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10"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97EC4" w:rsidRDefault="002041F8">
      <w:pPr>
        <w:spacing w:before="7"/>
        <w:ind w:left="490"/>
        <w:rPr>
          <w:color w:val="FFFFFF"/>
          <w:sz w:val="44"/>
        </w:rPr>
      </w:pPr>
      <w:r>
        <w:rPr>
          <w:color w:val="FFFFFF"/>
          <w:sz w:val="44"/>
        </w:rPr>
        <w:t>Class Teachers</w:t>
      </w:r>
      <w:r w:rsidR="005B05DA">
        <w:rPr>
          <w:color w:val="FFFFFF"/>
          <w:sz w:val="44"/>
        </w:rPr>
        <w:t xml:space="preserve">: </w:t>
      </w:r>
    </w:p>
    <w:p w:rsidR="00735E30" w:rsidRDefault="005B05DA">
      <w:pPr>
        <w:spacing w:before="7"/>
        <w:ind w:left="490"/>
        <w:rPr>
          <w:sz w:val="44"/>
        </w:rPr>
      </w:pPr>
      <w:r>
        <w:rPr>
          <w:color w:val="FFFFFF"/>
          <w:sz w:val="44"/>
        </w:rPr>
        <w:t xml:space="preserve">Main </w:t>
      </w:r>
      <w:proofErr w:type="spellStart"/>
      <w:r>
        <w:rPr>
          <w:color w:val="FFFFFF"/>
          <w:sz w:val="44"/>
        </w:rPr>
        <w:t>Payscale</w:t>
      </w:r>
      <w:proofErr w:type="spellEnd"/>
      <w:r w:rsidR="00797EC4">
        <w:rPr>
          <w:color w:val="FFFFFF"/>
          <w:sz w:val="44"/>
        </w:rPr>
        <w:t xml:space="preserve"> + Fringe + Recruitment &amp; Retention - £2,500</w:t>
      </w:r>
    </w:p>
    <w:p w:rsidR="00635C7E" w:rsidRDefault="00B97E39">
      <w:pPr>
        <w:spacing w:before="251"/>
        <w:ind w:left="490"/>
        <w:rPr>
          <w:color w:val="FFFFFF"/>
          <w:sz w:val="28"/>
        </w:rPr>
      </w:pPr>
      <w:r>
        <w:rPr>
          <w:color w:val="FFFFFF"/>
          <w:sz w:val="28"/>
        </w:rPr>
        <w:t>Location: Essex</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25165772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2041F8">
                      <w:pPr>
                        <w:rPr>
                          <w:color w:val="595959" w:themeColor="text1" w:themeTint="A6"/>
                          <w:sz w:val="20"/>
                          <w:szCs w:val="20"/>
                        </w:rPr>
                      </w:pPr>
                      <w:r w:rsidRPr="002041F8">
                        <w:rPr>
                          <w:color w:val="595959" w:themeColor="text1" w:themeTint="A6"/>
                          <w:sz w:val="20"/>
                          <w:szCs w:val="20"/>
                        </w:rPr>
                        <w:t>Thank you for the interest you have shown in the post of Class Teacher.</w:t>
                      </w:r>
                    </w:p>
                    <w:p w:rsidR="002041F8" w:rsidRPr="002041F8" w:rsidRDefault="002041F8" w:rsidP="002041F8">
                      <w:pPr>
                        <w:rPr>
                          <w:color w:val="595959" w:themeColor="text1" w:themeTint="A6"/>
                          <w:sz w:val="20"/>
                          <w:szCs w:val="20"/>
                        </w:rPr>
                      </w:pPr>
                    </w:p>
                    <w:p w:rsidR="002041F8" w:rsidRPr="002041F8" w:rsidRDefault="00A42F6F" w:rsidP="002041F8">
                      <w:pPr>
                        <w:rPr>
                          <w:color w:val="595959" w:themeColor="text1" w:themeTint="A6"/>
                          <w:sz w:val="20"/>
                          <w:szCs w:val="20"/>
                        </w:rPr>
                      </w:pPr>
                      <w:r>
                        <w:rPr>
                          <w:color w:val="595959" w:themeColor="text1" w:themeTint="A6"/>
                          <w:sz w:val="20"/>
                          <w:szCs w:val="20"/>
                        </w:rPr>
                        <w:t>Lion Academy Trust</w:t>
                      </w:r>
                      <w:r w:rsidR="002041F8" w:rsidRPr="002041F8">
                        <w:rPr>
                          <w:color w:val="595959" w:themeColor="text1" w:themeTint="A6"/>
                          <w:sz w:val="20"/>
                          <w:szCs w:val="20"/>
                        </w:rPr>
                        <w:t xml:space="preserve"> is looking to recruit outstanding, enthusiastic, innovative and committed</w:t>
                      </w:r>
                      <w:r w:rsidR="005B05DA">
                        <w:rPr>
                          <w:color w:val="595959" w:themeColor="text1" w:themeTint="A6"/>
                          <w:sz w:val="20"/>
                          <w:szCs w:val="20"/>
                        </w:rPr>
                        <w:t xml:space="preserve"> class teachers </w:t>
                      </w:r>
                      <w:r w:rsidR="00C041D1">
                        <w:rPr>
                          <w:color w:val="595959" w:themeColor="text1" w:themeTint="A6"/>
                          <w:sz w:val="20"/>
                          <w:szCs w:val="20"/>
                        </w:rPr>
                        <w:t>in</w:t>
                      </w:r>
                      <w:r w:rsidR="007E4BA7">
                        <w:rPr>
                          <w:color w:val="595959" w:themeColor="text1" w:themeTint="A6"/>
                          <w:sz w:val="20"/>
                          <w:szCs w:val="20"/>
                        </w:rPr>
                        <w:t xml:space="preserve"> our schools located in Essex</w:t>
                      </w:r>
                      <w:r w:rsidR="005B05DA">
                        <w:rPr>
                          <w:color w:val="595959" w:themeColor="text1" w:themeTint="A6"/>
                          <w:sz w:val="20"/>
                          <w:szCs w:val="20"/>
                        </w:rPr>
                        <w:t>, Maple Grove Primary and Leigh Beck Junior</w:t>
                      </w:r>
                      <w:r w:rsidR="002041F8" w:rsidRPr="002041F8">
                        <w:rPr>
                          <w:color w:val="595959" w:themeColor="text1" w:themeTint="A6"/>
                          <w:sz w:val="20"/>
                          <w:szCs w:val="20"/>
                        </w:rPr>
                        <w:t>. If you are excited by innovation and challenge, and if you are energised by opportunities to develop and share your practise, whilst learning with your colleagues and from the children you work with, then we look forward to hearing from you.</w:t>
                      </w:r>
                    </w:p>
                    <w:p w:rsidR="00A42F6F" w:rsidRDefault="00A42F6F" w:rsidP="002041F8">
                      <w:pPr>
                        <w:rPr>
                          <w:color w:val="595959" w:themeColor="text1" w:themeTint="A6"/>
                          <w:sz w:val="20"/>
                          <w:szCs w:val="20"/>
                        </w:rPr>
                      </w:pPr>
                    </w:p>
                    <w:p w:rsidR="002041F8" w:rsidRPr="002041F8" w:rsidRDefault="005B05DA" w:rsidP="002041F8">
                      <w:pPr>
                        <w:rPr>
                          <w:color w:val="595959" w:themeColor="text1" w:themeTint="A6"/>
                          <w:sz w:val="20"/>
                          <w:szCs w:val="20"/>
                        </w:rPr>
                      </w:pPr>
                      <w:r>
                        <w:rPr>
                          <w:color w:val="595959" w:themeColor="text1" w:themeTint="A6"/>
                          <w:sz w:val="20"/>
                          <w:szCs w:val="20"/>
                        </w:rPr>
                        <w:t>They serve</w:t>
                      </w:r>
                      <w:r w:rsidR="002041F8" w:rsidRPr="002041F8">
                        <w:rPr>
                          <w:color w:val="595959" w:themeColor="text1" w:themeTint="A6"/>
                          <w:sz w:val="20"/>
                          <w:szCs w:val="20"/>
                        </w:rPr>
                        <w:t xml:space="preserve"> a multi-cult</w:t>
                      </w:r>
                      <w:r>
                        <w:rPr>
                          <w:color w:val="595959" w:themeColor="text1" w:themeTint="A6"/>
                          <w:sz w:val="20"/>
                          <w:szCs w:val="20"/>
                        </w:rPr>
                        <w:t>ural community in Basildon and Canvey Island</w:t>
                      </w:r>
                      <w:r w:rsidR="002041F8" w:rsidRPr="002041F8">
                        <w:rPr>
                          <w:color w:val="595959" w:themeColor="text1" w:themeTint="A6"/>
                          <w:sz w:val="20"/>
                          <w:szCs w:val="20"/>
                        </w:rPr>
                        <w:t xml:space="preserve"> and our school</w:t>
                      </w:r>
                      <w:r>
                        <w:rPr>
                          <w:color w:val="595959" w:themeColor="text1" w:themeTint="A6"/>
                          <w:sz w:val="20"/>
                          <w:szCs w:val="20"/>
                        </w:rPr>
                        <w:t>s are on a journey to become</w:t>
                      </w:r>
                      <w:r w:rsidR="002041F8" w:rsidRPr="002041F8">
                        <w:rPr>
                          <w:color w:val="595959" w:themeColor="text1" w:themeTint="A6"/>
                          <w:sz w:val="20"/>
                          <w:szCs w:val="20"/>
                        </w:rPr>
                        <w:t xml:space="preserve"> truly outstanding school</w:t>
                      </w:r>
                      <w:r>
                        <w:rPr>
                          <w:color w:val="595959" w:themeColor="text1" w:themeTint="A6"/>
                          <w:sz w:val="20"/>
                          <w:szCs w:val="20"/>
                        </w:rPr>
                        <w:t>s</w:t>
                      </w:r>
                      <w:r w:rsidR="002041F8" w:rsidRPr="002041F8">
                        <w:rPr>
                          <w:color w:val="595959" w:themeColor="text1" w:themeTint="A6"/>
                          <w:sz w:val="20"/>
                          <w:szCs w:val="20"/>
                        </w:rPr>
                        <w:t>.</w:t>
                      </w:r>
                    </w:p>
                    <w:p w:rsidR="002041F8" w:rsidRPr="002041F8" w:rsidRDefault="002041F8" w:rsidP="002041F8">
                      <w:pPr>
                        <w:rPr>
                          <w:color w:val="595959" w:themeColor="text1" w:themeTint="A6"/>
                          <w:sz w:val="20"/>
                          <w:szCs w:val="20"/>
                        </w:rPr>
                      </w:pPr>
                    </w:p>
                    <w:p w:rsidR="005B05DA" w:rsidRPr="004C5D90" w:rsidRDefault="005B05DA" w:rsidP="005B05DA">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5B05DA" w:rsidRPr="004C5D90" w:rsidRDefault="00797EC4"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Pr>
                          <w:rFonts w:ascii="Arial" w:hAnsi="Arial" w:cs="Arial"/>
                          <w:color w:val="7F7F7F" w:themeColor="text1" w:themeTint="80"/>
                          <w:sz w:val="20"/>
                          <w:szCs w:val="20"/>
                        </w:rPr>
                        <w:t>Access to v</w:t>
                      </w:r>
                      <w:r w:rsidR="005B05DA" w:rsidRPr="004C5D90">
                        <w:rPr>
                          <w:rFonts w:ascii="Arial" w:hAnsi="Arial" w:cs="Arial"/>
                          <w:color w:val="7F7F7F" w:themeColor="text1" w:themeTint="80"/>
                          <w:sz w:val="20"/>
                          <w:szCs w:val="20"/>
                        </w:rPr>
                        <w:t>ibrant schools situated in a culturally</w:t>
                      </w:r>
                      <w:r w:rsidR="005B05DA">
                        <w:rPr>
                          <w:rFonts w:ascii="Arial" w:hAnsi="Arial" w:cs="Arial"/>
                          <w:color w:val="7F7F7F" w:themeColor="text1" w:themeTint="80"/>
                          <w:sz w:val="20"/>
                          <w:szCs w:val="20"/>
                        </w:rPr>
                        <w:t xml:space="preserve"> </w:t>
                      </w:r>
                      <w:r w:rsidR="005B05DA" w:rsidRPr="004C5D90">
                        <w:rPr>
                          <w:rFonts w:ascii="Arial" w:hAnsi="Arial" w:cs="Arial"/>
                          <w:color w:val="7F7F7F" w:themeColor="text1" w:themeTint="80"/>
                          <w:sz w:val="20"/>
                          <w:szCs w:val="20"/>
                        </w:rPr>
                        <w:t>diverse area across the country with exposure to a wide range of settings and rewards;</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5B05DA" w:rsidRPr="004C5D90" w:rsidRDefault="005B05DA" w:rsidP="005B05DA">
                      <w:pPr>
                        <w:pStyle w:val="NormalWeb"/>
                        <w:numPr>
                          <w:ilvl w:val="0"/>
                          <w:numId w:val="7"/>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971FCD" w:rsidRPr="00971FCD" w:rsidRDefault="00971FCD" w:rsidP="00971FCD">
                      <w:pPr>
                        <w:rPr>
                          <w:color w:val="595959" w:themeColor="text1" w:themeTint="A6"/>
                          <w:sz w:val="20"/>
                          <w:szCs w:val="20"/>
                        </w:rPr>
                      </w:pPr>
                    </w:p>
                    <w:p w:rsid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2041F8" w:rsidRPr="00971FCD" w:rsidRDefault="002041F8"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We are seeking </w:t>
                      </w:r>
                      <w:r w:rsidR="007E4BA7">
                        <w:rPr>
                          <w:color w:val="595959" w:themeColor="text1" w:themeTint="A6"/>
                          <w:sz w:val="20"/>
                          <w:szCs w:val="20"/>
                        </w:rPr>
                        <w:t>Class</w:t>
                      </w:r>
                      <w:r w:rsidR="007E4BA7" w:rsidRPr="00971FCD">
                        <w:rPr>
                          <w:color w:val="595959" w:themeColor="text1" w:themeTint="A6"/>
                          <w:sz w:val="20"/>
                          <w:szCs w:val="20"/>
                        </w:rPr>
                        <w:t xml:space="preserve"> Teachers</w:t>
                      </w:r>
                      <w:r w:rsidRPr="00971FCD">
                        <w:rPr>
                          <w:color w:val="595959" w:themeColor="text1" w:themeTint="A6"/>
                          <w:sz w:val="20"/>
                          <w:szCs w:val="20"/>
                        </w:rPr>
                        <w:t xml:space="preserve">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E11808" w:rsidP="00971FCD">
                      <w:pPr>
                        <w:rPr>
                          <w:color w:val="595959" w:themeColor="text1" w:themeTint="A6"/>
                          <w:sz w:val="20"/>
                          <w:szCs w:val="20"/>
                        </w:rPr>
                      </w:pPr>
                      <w:r>
                        <w:rPr>
                          <w:color w:val="595959" w:themeColor="text1" w:themeTint="A6"/>
                          <w:sz w:val="20"/>
                          <w:szCs w:val="20"/>
                        </w:rPr>
                        <w:t xml:space="preserve">Gemma Jackson, </w:t>
                      </w:r>
                      <w:r w:rsidR="005B05DA">
                        <w:rPr>
                          <w:color w:val="595959" w:themeColor="text1" w:themeTint="A6"/>
                          <w:sz w:val="20"/>
                          <w:szCs w:val="20"/>
                        </w:rPr>
                        <w:t>Regional Director</w:t>
                      </w:r>
                      <w:r>
                        <w:rPr>
                          <w:color w:val="595959" w:themeColor="text1" w:themeTint="A6"/>
                          <w:sz w:val="20"/>
                          <w:szCs w:val="20"/>
                        </w:rPr>
                        <w:t xml:space="preserve"> on 01268 683037</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v:textbox>
              </v:shape>
            </w:pict>
          </mc:Fallback>
        </mc:AlternateContent>
      </w:r>
      <w:r>
        <w:rPr>
          <w:noProof/>
          <w:lang w:bidi="ar-SA"/>
        </w:rPr>
        <mc:AlternateContent>
          <mc:Choice Requires="wpg">
            <w:drawing>
              <wp:anchor distT="0" distB="0" distL="114300" distR="114300" simplePos="0" relativeHeight="251652608"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group w14:anchorId="249D87D7" id="Group 80" o:spid="_x0000_s1026" style="position:absolute;margin-left:16.5pt;margin-top:9pt;width:813pt;height:571.95pt;z-index:-251663872;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9"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20"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21"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2"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3"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4"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5"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6"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971FCD">
      <w:pPr>
        <w:pStyle w:val="BodyText"/>
      </w:pPr>
      <w:r>
        <w:rPr>
          <w:noProof/>
          <w:lang w:bidi="ar-SA"/>
        </w:rPr>
        <w:lastRenderedPageBreak/>
        <mc:AlternateContent>
          <mc:Choice Requires="wpg">
            <w:drawing>
              <wp:anchor distT="0" distB="0" distL="114300" distR="114300" simplePos="0" relativeHeight="251653632" behindDoc="0" locked="0" layoutInCell="1" allowOverlap="1" wp14:anchorId="3FE7AC7E" wp14:editId="35D122DC">
                <wp:simplePos x="0" y="0"/>
                <wp:positionH relativeFrom="page">
                  <wp:posOffset>342900</wp:posOffset>
                </wp:positionH>
                <wp:positionV relativeFrom="page">
                  <wp:posOffset>180975</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533" y="9358"/>
                            <a:ext cx="187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9" y="9102"/>
                            <a:ext cx="10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19" y="9358"/>
                            <a:ext cx="20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94" y="8765"/>
                            <a:ext cx="306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group w14:anchorId="6B4B0759" id="Group 59" o:spid="_x0000_s1026" style="position:absolute;margin-left:27pt;margin-top:14.25pt;width:792.3pt;height:565.2pt;z-index:251653632;mso-position-horizontal-relative:page;mso-position-vertical-relative:page" coordorigin="537,280" coordsize="15846,1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32" o:title=""/>
                </v:shape>
                <v:shape id="Picture 63" o:spid="_x0000_s1042" type="#_x0000_t75" style="position:absolute;left:10533;top:9358;width:187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">
                  <v:imagedata r:id="rId33" o:title=""/>
                </v:shape>
                <v:shape id="Picture 62" o:spid="_x0000_s1043" type="#_x0000_t75" style="position:absolute;left:7989;top:9102;width:109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">
                  <v:imagedata r:id="rId34" o:title=""/>
                </v:shape>
                <v:shape id="Picture 60" o:spid="_x0000_s1044" type="#_x0000_t75" style="position:absolute;left:5719;top:9358;width:209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">
                  <v:imagedata r:id="rId35" o:title=""/>
                </v:shape>
                <v:shape id="Picture 64" o:spid="_x0000_s1045" type="#_x0000_t75" style="position:absolute;left:2194;top:8765;width:306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">
                  <v:imagedata r:id="rId36" o:title=""/>
                </v:shape>
                <w10:wrap anchorx="page" anchory="page"/>
              </v:group>
            </w:pict>
          </mc:Fallback>
        </mc:AlternateContent>
      </w:r>
    </w:p>
    <w:p w:rsidR="00735E30" w:rsidRDefault="007D2B79">
      <w:pPr>
        <w:pStyle w:val="BodyText"/>
      </w:pPr>
      <w:r>
        <w:rPr>
          <w:noProof/>
          <w:lang w:bidi="ar-SA"/>
        </w:rPr>
        <mc:AlternateContent>
          <mc:Choice Requires="wps">
            <w:drawing>
              <wp:anchor distT="0" distB="0" distL="114300" distR="114300" simplePos="0" relativeHeight="251661824" behindDoc="0" locked="0" layoutInCell="1" allowOverlap="1" wp14:anchorId="36E14203" wp14:editId="7AAE4A99">
                <wp:simplePos x="0" y="0"/>
                <wp:positionH relativeFrom="column">
                  <wp:posOffset>574675</wp:posOffset>
                </wp:positionH>
                <wp:positionV relativeFrom="paragraph">
                  <wp:posOffset>126365</wp:posOffset>
                </wp:positionV>
                <wp:extent cx="4238625" cy="4551045"/>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4238625" cy="4551045"/>
                        </a:xfrm>
                        <a:prstGeom prst="rect">
                          <a:avLst/>
                        </a:prstGeom>
                        <a:solidFill>
                          <a:sysClr val="window" lastClr="FFFFFF"/>
                        </a:solidFill>
                        <a:ln w="6350">
                          <a:noFill/>
                        </a:ln>
                      </wps:spPr>
                      <wps:txb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36E14203" id="Text Box 123" o:spid="_x0000_s1027" type="#_x0000_t202" style="position:absolute;margin-left:45.25pt;margin-top:9.95pt;width:333.75pt;height:35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" fillcolor="window" stroked="f" strokeweight=".5pt">
                <v:textbo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v:textbox>
              </v:shape>
            </w:pict>
          </mc:Fallback>
        </mc:AlternateContent>
      </w:r>
      <w:r w:rsidRPr="007D2B79">
        <w:rPr>
          <w:noProof/>
          <w:sz w:val="24"/>
          <w:lang w:bidi="ar-SA"/>
        </w:rPr>
        <mc:AlternateContent>
          <mc:Choice Requires="wps">
            <w:drawing>
              <wp:anchor distT="0" distB="0" distL="114300" distR="114300" simplePos="0" relativeHeight="251662848" behindDoc="0" locked="0" layoutInCell="1" allowOverlap="1" wp14:anchorId="7A71AF65" wp14:editId="7662B883">
                <wp:simplePos x="0" y="0"/>
                <wp:positionH relativeFrom="column">
                  <wp:posOffset>4860925</wp:posOffset>
                </wp:positionH>
                <wp:positionV relativeFrom="paragraph">
                  <wp:posOffset>22225</wp:posOffset>
                </wp:positionV>
                <wp:extent cx="3790950" cy="47720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3790950" cy="4772025"/>
                        </a:xfrm>
                        <a:prstGeom prst="rect">
                          <a:avLst/>
                        </a:prstGeom>
                        <a:solidFill>
                          <a:sysClr val="window" lastClr="FFFFFF"/>
                        </a:solidFill>
                        <a:ln w="6350">
                          <a:noFill/>
                        </a:ln>
                      </wps:spPr>
                      <wps:txb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Lion Academy Trust </w:t>
                            </w:r>
                            <w:proofErr w:type="gramStart"/>
                            <w:r w:rsidRPr="00034877">
                              <w:rPr>
                                <w:rFonts w:eastAsia="Times New Roman"/>
                                <w:color w:val="7F7F7F" w:themeColor="text1" w:themeTint="80"/>
                                <w:sz w:val="20"/>
                                <w:szCs w:val="20"/>
                              </w:rPr>
                              <w:t>have</w:t>
                            </w:r>
                            <w:proofErr w:type="gramEnd"/>
                            <w:r w:rsidRPr="00034877">
                              <w:rPr>
                                <w:rFonts w:eastAsia="Times New Roman"/>
                                <w:color w:val="7F7F7F" w:themeColor="text1" w:themeTint="80"/>
                                <w:sz w:val="20"/>
                                <w:szCs w:val="20"/>
                              </w:rPr>
                              <w:t xml:space="preser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Outstanding, enthusiastic, innovative and committed class teachers.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1AF65" id="Text Box 124" o:spid="_x0000_s1028" type="#_x0000_t202" style="position:absolute;margin-left:382.75pt;margin-top:1.75pt;width:298.5pt;height:3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" fillcolor="window" stroked="f" strokeweight=".5pt">
                <v:textbo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w:t>
                      </w:r>
                      <w:r>
                        <w:rPr>
                          <w:rFonts w:eastAsia="Times New Roman"/>
                          <w:color w:val="7F7F7F" w:themeColor="text1" w:themeTint="80"/>
                          <w:sz w:val="20"/>
                          <w:szCs w:val="20"/>
                        </w:rPr>
                        <w:t xml:space="preserve"> </w:t>
                      </w:r>
                      <w:r w:rsidRPr="00034877">
                        <w:rPr>
                          <w:rFonts w:eastAsia="Times New Roman"/>
                          <w:color w:val="7F7F7F" w:themeColor="text1" w:themeTint="80"/>
                          <w:sz w:val="20"/>
                          <w:szCs w:val="20"/>
                        </w:rPr>
                        <w:t>teachers.</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C041D1" w:rsidP="00C041D1">
                      <w:pPr>
                        <w:widowControl/>
                        <w:numPr>
                          <w:ilvl w:val="0"/>
                          <w:numId w:val="4"/>
                        </w:numPr>
                        <w:autoSpaceDE/>
                        <w:autoSpaceDN/>
                        <w:jc w:val="both"/>
                        <w:textAlignment w:val="baseline"/>
                        <w:rPr>
                          <w:rFonts w:eastAsia="Times New Roman"/>
                          <w:color w:val="7F7F7F" w:themeColor="text1" w:themeTint="80"/>
                          <w:sz w:val="20"/>
                          <w:szCs w:val="20"/>
                        </w:rPr>
                      </w:pPr>
                      <w:r>
                        <w:rPr>
                          <w:rFonts w:eastAsia="Times New Roman"/>
                          <w:color w:val="7F7F7F" w:themeColor="text1" w:themeTint="80"/>
                          <w:sz w:val="20"/>
                          <w:szCs w:val="20"/>
                        </w:rPr>
                        <w:t xml:space="preserve">Outstanding, enthusiastic, innovative and committed class </w:t>
                      </w:r>
                      <w:r>
                        <w:rPr>
                          <w:rFonts w:eastAsia="Times New Roman"/>
                          <w:color w:val="7F7F7F" w:themeColor="text1" w:themeTint="80"/>
                          <w:sz w:val="20"/>
                          <w:szCs w:val="20"/>
                        </w:rPr>
                        <w:t>teachers.</w:t>
                      </w:r>
                      <w:bookmarkStart w:id="1" w:name="_GoBack"/>
                      <w:bookmarkEnd w:id="1"/>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7D2B79" w:rsidRDefault="007D2B79" w:rsidP="007D2B79">
                      <w:pPr>
                        <w:widowControl/>
                        <w:numPr>
                          <w:ilvl w:val="0"/>
                          <w:numId w:val="4"/>
                        </w:numPr>
                        <w:autoSpaceDE/>
                        <w:autoSpaceDN/>
                        <w:jc w:val="both"/>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v:textbox>
              </v:shape>
            </w:pict>
          </mc:Fallback>
        </mc:AlternateContent>
      </w: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pStyle w:val="BodyText"/>
        <w:rPr>
          <w:sz w:val="24"/>
        </w:rPr>
      </w:pPr>
      <w:r>
        <w:lastRenderedPageBreak/>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251654656" behindDoc="1" locked="0" layoutInCell="1" allowOverlap="1" wp14:anchorId="7C1AD4FC" wp14:editId="2C69C6DA">
                <wp:simplePos x="0" y="0"/>
                <wp:positionH relativeFrom="page">
                  <wp:posOffset>323215</wp:posOffset>
                </wp:positionH>
                <wp:positionV relativeFrom="page">
                  <wp:posOffset>247650</wp:posOffset>
                </wp:positionV>
                <wp:extent cx="10201275" cy="7178040"/>
                <wp:effectExtent l="0" t="0" r="9525"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1275"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65" y="97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491" y="126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group w14:anchorId="5882AD93" id="Group 41" o:spid="_x0000_s1026" style="position:absolute;margin-left:25.45pt;margin-top:19.5pt;width:803.25pt;height:565.2pt;z-index:-251661824;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BPQT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65;top:97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2" o:title=""/>
                </v:shape>
                <v:shape id="Picture 43" o:spid="_x0000_s1042" type="#_x0000_t75" style="position:absolute;left:13491;top:126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8"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 xml:space="preserve">Barclay Primary School, </w:t>
      </w:r>
      <w:proofErr w:type="spellStart"/>
      <w:r>
        <w:rPr>
          <w:color w:val="666666"/>
        </w:rPr>
        <w:t>Sybourn</w:t>
      </w:r>
      <w:proofErr w:type="spellEnd"/>
      <w:r>
        <w:rPr>
          <w:color w:val="666666"/>
        </w:rPr>
        <w:t xml:space="preserve">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w:t>
      </w:r>
      <w:proofErr w:type="spellStart"/>
      <w:r>
        <w:rPr>
          <w:color w:val="666666"/>
        </w:rPr>
        <w:t>Gamuel</w:t>
      </w:r>
      <w:proofErr w:type="spellEnd"/>
      <w:r>
        <w:rPr>
          <w:color w:val="666666"/>
        </w:rPr>
        <w:t xml:space="preserve">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rsidR="0054707C" w:rsidRPr="0054707C">
        <w:rPr>
          <w:noProof/>
          <w:lang w:bidi="ar-SA"/>
        </w:rPr>
        <w:t xml:space="preserve"> </w:t>
      </w:r>
      <w:r>
        <w:br w:type="column"/>
      </w:r>
    </w:p>
    <w:p w:rsidR="00735E30" w:rsidRDefault="00735E30">
      <w:pPr>
        <w:pStyle w:val="BodyText"/>
        <w:rPr>
          <w:sz w:val="22"/>
        </w:rPr>
      </w:pPr>
    </w:p>
    <w:p w:rsidR="00735E30" w:rsidRDefault="00735E30">
      <w:pPr>
        <w:pStyle w:val="BodyText"/>
        <w:spacing w:before="6"/>
        <w:rPr>
          <w:sz w:val="19"/>
        </w:rPr>
      </w:pPr>
    </w:p>
    <w:p w:rsidR="00A42F6F" w:rsidRDefault="00A42F6F">
      <w:pPr>
        <w:pStyle w:val="BodyText"/>
        <w:ind w:left="554" w:right="1516"/>
        <w:jc w:val="both"/>
        <w:rPr>
          <w:color w:val="575757"/>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proofErr w:type="gramStart"/>
      <w:r>
        <w:rPr>
          <w:color w:val="575757"/>
        </w:rPr>
        <w:t>develop</w:t>
      </w:r>
      <w:proofErr w:type="gramEnd"/>
      <w:r>
        <w:rPr>
          <w:color w:val="575757"/>
        </w:rPr>
        <w:t xml:space="preserve">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54707C">
      <w:pPr>
        <w:pStyle w:val="Heading2"/>
        <w:spacing w:before="1"/>
        <w:ind w:right="1179"/>
      </w:pPr>
      <w:r>
        <w:rPr>
          <w:noProof/>
          <w:lang w:bidi="ar-SA"/>
        </w:rPr>
        <w:drawing>
          <wp:anchor distT="0" distB="0" distL="114300" distR="114300" simplePos="0" relativeHeight="251663872" behindDoc="0" locked="0" layoutInCell="1" allowOverlap="1" wp14:anchorId="79E9A44C" wp14:editId="1350DF9D">
            <wp:simplePos x="0" y="0"/>
            <wp:positionH relativeFrom="column">
              <wp:posOffset>1885950</wp:posOffset>
            </wp:positionH>
            <wp:positionV relativeFrom="paragraph">
              <wp:posOffset>432435</wp:posOffset>
            </wp:positionV>
            <wp:extent cx="1191260" cy="501650"/>
            <wp:effectExtent l="0" t="0" r="0" b="0"/>
            <wp:wrapNone/>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DF1517"/>
        </w:rPr>
        <w:t>The Lion Academy Trust believes that access to outstanding education is a right for all our children and young people.</w:t>
      </w: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54707C">
      <w:pPr>
        <w:pStyle w:val="BodyText"/>
        <w:spacing w:before="9"/>
        <w:rPr>
          <w:b/>
          <w:sz w:val="19"/>
        </w:rPr>
      </w:pPr>
      <w:r>
        <w:rPr>
          <w:noProof/>
          <w:lang w:bidi="ar-SA"/>
        </w:rPr>
        <w:lastRenderedPageBreak/>
        <w:drawing>
          <wp:anchor distT="0" distB="0" distL="114300" distR="114300" simplePos="0" relativeHeight="251658752" behindDoc="0" locked="0" layoutInCell="1" allowOverlap="1" wp14:anchorId="0AB37DE0" wp14:editId="22F09F04">
            <wp:simplePos x="0" y="0"/>
            <wp:positionH relativeFrom="column">
              <wp:posOffset>4762500</wp:posOffset>
            </wp:positionH>
            <wp:positionV relativeFrom="paragraph">
              <wp:posOffset>73025</wp:posOffset>
            </wp:positionV>
            <wp:extent cx="1459132" cy="715010"/>
            <wp:effectExtent l="0" t="0" r="8255" b="8890"/>
            <wp:wrapNone/>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0800" behindDoc="0" locked="0" layoutInCell="1" allowOverlap="1" wp14:anchorId="54322460" wp14:editId="22AA51B1">
            <wp:simplePos x="0" y="0"/>
            <wp:positionH relativeFrom="column">
              <wp:posOffset>8058150</wp:posOffset>
            </wp:positionH>
            <wp:positionV relativeFrom="paragraph">
              <wp:posOffset>123825</wp:posOffset>
            </wp:positionV>
            <wp:extent cx="692150" cy="740410"/>
            <wp:effectExtent l="0" t="0" r="0" b="0"/>
            <wp:wrapNone/>
            <wp:docPr id="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54707C">
      <w:pPr>
        <w:pStyle w:val="BodyText"/>
        <w:spacing w:before="93"/>
        <w:ind w:left="903" w:right="7841"/>
        <w:jc w:val="both"/>
      </w:pPr>
      <w:r>
        <w:rPr>
          <w:noProof/>
          <w:lang w:bidi="ar-SA"/>
        </w:rPr>
        <w:drawing>
          <wp:anchor distT="0" distB="0" distL="114300" distR="114300" simplePos="0" relativeHeight="251659776" behindDoc="0" locked="0" layoutInCell="1" allowOverlap="1" wp14:anchorId="19280C48" wp14:editId="306BED57">
            <wp:simplePos x="0" y="0"/>
            <wp:positionH relativeFrom="column">
              <wp:posOffset>6449695</wp:posOffset>
            </wp:positionH>
            <wp:positionV relativeFrom="paragraph">
              <wp:posOffset>367030</wp:posOffset>
            </wp:positionV>
            <wp:extent cx="1332865" cy="466725"/>
            <wp:effectExtent l="0" t="0" r="635" b="9525"/>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797EC4">
      <w:pPr>
        <w:pStyle w:val="BodyText"/>
      </w:pPr>
      <w:r>
        <w:rPr>
          <w:noProof/>
          <w:lang w:bidi="ar-SA"/>
        </w:rPr>
        <w:lastRenderedPageBreak/>
        <mc:AlternateContent>
          <mc:Choice Requires="wpg">
            <w:drawing>
              <wp:anchor distT="0" distB="0" distL="114300" distR="114300" simplePos="0" relativeHeight="251655680" behindDoc="1" locked="0" layoutInCell="1" allowOverlap="1" wp14:anchorId="296342B0" wp14:editId="600232CE">
                <wp:simplePos x="0" y="0"/>
                <wp:positionH relativeFrom="page">
                  <wp:posOffset>288290</wp:posOffset>
                </wp:positionH>
                <wp:positionV relativeFrom="margin">
                  <wp:align>bottom</wp:align>
                </wp:positionV>
                <wp:extent cx="10062210" cy="7318375"/>
                <wp:effectExtent l="0" t="0" r="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A5FB7C" id="Group 22" o:spid="_x0000_s1026" style="position:absolute;margin-left:22.7pt;margin-top:0;width:792.3pt;height:576.25pt;z-index:-251660800;mso-position-horizontal-relative:page;mso-position-vertical:bottom;mso-position-vertical-relative:margin"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">
                <v:shape id="Freeform 40" o:spid="_x0000_s1027" style="position:absolute;left:624;top:193;width:15676;height:11157;visibility:visible;mso-wrap-style:square;v-text-anchor:top" coordsize="15676,1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NUsMA&#10;AADbAAAADwAAAGRycy9kb3ducmV2LnhtbESPwWrDMBBE74H+g9hCb4ls05TiWjbB1JCSU5Mcelys&#10;rWVirYylOs7fV4FCj8PMvGGKarGDmGnyvWMF6SYBQdw63XOn4Hxq1q8gfEDWODgmBTfyUJUPqwJz&#10;7a78SfMxdCJC2OeowIQw5lL61pBFv3EjcfS+3WQxRDl1Uk94jXA7yCxJXqTFnuOCwZFqQ+3l+GMV&#10;bLf+MJ/fnz9SrL+ouSV63xut1NPjsnsDEWgJ/+G/9l4ryDK4f4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NUsMAAADbAAAADwAAAAAAAAAAAAAAAACYAgAAZHJzL2Rv&#10;d25yZXYueG1sUEsFBgAAAAAEAAQA9QAAAIgD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4f8MAAADbAAAADwAAAGRycy9kb3ducmV2LnhtbESPQWvCQBSE7wX/w/IEL0U3Wio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eH/DAAAA2wAAAA8AAAAAAAAAAAAA&#10;AAAAoQIAAGRycy9kb3ducmV2LnhtbFBLBQYAAAAABAAEAPkAAACRAwAAAAA=&#10;" strokecolor="#393738" strokeweight="1.25pt"/>
                <v:line id="Line 38" o:spid="_x0000_s1029" style="position:absolute;visibility:visible;mso-wrap-style:square" from="16222,11076" to="16222,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gC8MAAADbAAAADwAAAGRycy9kb3ducmV2LnhtbESPQWvCQBSE7wX/w/IEL0U3SisaXUUE&#10;wUsojR48PrLPJJp9G3bXGP99t1DocZiZb5j1tjeN6Mj52rKC6SQBQVxYXXOp4Hw6jBcgfEDW2Fgm&#10;BS/ysN0M3taYavvkb+ryUIoIYZ+igiqENpXSFxUZ9BPbEkfvap3BEKUrpXb4jHDTyFmSzKXBmuNC&#10;hS3tKyru+cMoyL4+u6lz3en9Uta9PCyzW64zpUbDfrcCEagP/+G/9lErmH3A75f4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i4AvDAAAA2wAAAA8AAAAAAAAAAAAA&#10;AAAAoQIAAGRycy9kb3ducmV2LnhtbFBLBQYAAAAABAAEAPkAAACRAwAAAAA=&#10;" strokecolor="#393738" strokeweight="1.25pt"/>
                <v:shape id="AutoShape 37" o:spid="_x0000_s1030" style="position:absolute;left:722;top:277;width:15374;height:11152;visibility:visible;mso-wrap-style:square;v-text-anchor:top" coordsize="15374,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hoMQA&#10;AADbAAAADwAAAGRycy9kb3ducmV2LnhtbESPzWrDMBCE74W8g9hAb43ckJrgRAmN25DSQ/4fYGNt&#10;bBNrZSTVcd++KhR6HGbmG2a+7E0jOnK+tqzgeZSAIC6srrlUcD6tn6YgfEDW2FgmBd/kYbkYPMwx&#10;0/bOB+qOoRQRwj5DBVUIbSalLyoy6Ee2JY7e1TqDIUpXSu3wHuGmkeMkSaXBmuNChS3lFRW345dR&#10;4Lertwt2u3yTvpvJfvKJeepSpR6H/esMRKA+/If/2h9awfgF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YaDEAAAA2wAAAA8AAAAAAAAAAAAAAAAAmAIAAGRycy9k&#10;b3ducmV2LnhtbFBLBQYAAAAABAAEAPUAAACJAw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c8MAAADbAAAADwAAAGRycy9kb3ducmV2LnhtbESP0WoCMRRE3wv9h3ALvhTNaq3IapQi&#10;WPRR7QdcNtfd1eRmm0R32683guDjMDNnmPmys0ZcyYfasYLhIANBXDhdc6ng57DuT0GEiKzROCYF&#10;fxRguXh9mWOuXcs7uu5jKRKEQ44KqhibXMpQVGQxDFxDnLyj8xZjkr6U2mOb4NbIUZZNpMWa00KF&#10;Da0qKs77i1Ww9b+fx+xkvt/x8nEw/+2Yzt1Gqd5b9zUDEamLz/CjvdEKRh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3PDAAAA2wAAAA8AAAAAAAAAAAAA&#10;AAAAoQIAAGRycy9kb3ducmV2LnhtbFBLBQYAAAAABAAEAPkAAACRAwAAAAA=&#10;" strokecolor="#393738" strokeweight=".25pt"/>
                <v:shape id="AutoShape 35" o:spid="_x0000_s1032" style="position:absolute;left:539;top:180;width:225;height:11165;visibility:visible;mso-wrap-style:square;v-text-anchor:top" coordsize="225,1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R1MUA&#10;AADbAAAADwAAAGRycy9kb3ducmV2LnhtbESPQWvCQBSE70L/w/IKvemmHqKkrlIsEilejB5yfGRf&#10;k9Ts25hdTdpf7wqCx2FmvmEWq8E04kqdqy0reJ9EIIgLq2suFRwPm/EchPPIGhvLpOCPHKyWL6MF&#10;Jtr2vKdr5ksRIOwSVFB53yZSuqIig25iW+Lg/djOoA+yK6XusA9w08hpFMXSYM1hocKW1hUVp+xi&#10;FOyyNO1PcXzJ19+/pkjx67zN/5V6ex0+P0B4Gvwz/GhvtYLpD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NHUxQAAANsAAAAPAAAAAAAAAAAAAAAAAJgCAABkcnMv&#10;ZG93bnJldi54bWxQSwUGAAAAAAQABAD1AAAAigM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VWMIAAADbAAAADwAAAGRycy9kb3ducmV2LnhtbESPwW7CMAyG75N4h8hI3EYCSNPoCAjY&#10;0LjsAOwBrMZrqjVO1QRa3h4fJu1o/f4/f15thtCoG3WpjmxhNjWgiMvoaq4sfF8Oz6+gUkZ22EQm&#10;C3dKsFmPnlZYuNjziW7nXCmBcCrQgs+5LbROpaeAaRpbYsl+Yhcwy9hV2nXYCzw0em7Miw5Ys1zw&#10;2NLeU/l7vgbRMG3Kx8/lYffx3pu9X3hHX4O1k/GwfQOVacj/y3/to7MwF1n5RQ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BVWMIAAADbAAAADwAAAAAAAAAAAAAA&#10;AAChAgAAZHJzL2Rvd25yZXYueG1sUEsFBgAAAAAEAAQA+QAAAJADAAAAAA==&#10;" strokecolor="#393738" strokeweight=".2pt"/>
                <v:shape id="Freeform 33" o:spid="_x0000_s1034" style="position:absolute;left:714;top:11094;width:14;height:41;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kT8IA&#10;AADbAAAADwAAAGRycy9kb3ducmV2LnhtbESPy2rDMBBF94H8g5hAN6GRY+gjrmUTAiXd1vGmu8Ga&#10;2KbSyFhy7P59FSh0ebmPw83LxRpxo9H3jhXsdwkI4sbpnlsF9eX98RWED8gajWNS8EMeymK9yjHT&#10;buZPulWhFXGEfYYKuhCGTErfdGTR79xAHL2rGy2GKMdW6hHnOG6NTJPkWVrsORI6HOjUUfNdTTZy&#10;XWu0rkx9+nqqL/3LdN4mgZV62CzHNxCBlvAf/mt/aAXpAe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qRPwgAAANsAAAAPAAAAAAAAAAAAAAAAAJgCAABkcnMvZG93&#10;bnJldi54bWxQSwUGAAAAAAQABAD1AAAAhwM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iBMAAAADbAAAADwAAAGRycy9kb3ducmV2LnhtbERPS0vDQBC+C/0Pywi92Y2tSojdhFIQ&#10;ehJMCl6H7OSB2dmQnaaxv757EDx+fO99sbhBzTSF3rOB500Cirj2tufWwLn6eEpBBUG2OHgmA78U&#10;oMhXD3vMrL/yF82ltCqGcMjQQCcyZlqHuiOHYeNH4sg1fnIoEU6tthNeY7gb9DZJ3rTDnmNDhyMd&#10;O6p/yosz8Hls5Fa9vI5VWuNubgZJy28xZv24HN5BCS3yL/5zn6yBXVwfv8QfoP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EYgTAAAAA2wAAAA8AAAAAAAAAAAAAAAAA&#10;oQIAAGRycy9kb3ducmV2LnhtbFBLBQYAAAAABAAEAPkAAACOAwAAAAA=&#10;" strokecolor="#393738" strokeweight=".35pt"/>
                <v:shape id="AutoShape 31" o:spid="_x0000_s1036" style="position:absolute;left:720;top:388;width:30;height:10785;visibility:visible;mso-wrap-style:square;v-text-anchor:top" coordsize="30,1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uscIA&#10;AADbAAAADwAAAGRycy9kb3ducmV2LnhtbESPT4vCMBTE78J+h/AW9qZJV6lLNYorLHgS/7HnZ/Ns&#10;i81LaaLWb28EweMwM79hpvPO1uJKra8ca0gGCgRx7kzFhYbD/q//A8IHZIO1Y9JwJw/z2Udviplx&#10;N97SdRcKESHsM9RQhtBkUvq8JIt+4Bri6J1cazFE2RbStHiLcFvLb6VSabHiuFBiQ8uS8vPuYjX8&#10;H9WB14k6puNzWi14VPzmw43WX5/dYgIiUBfe4Vd7ZTQME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6xwgAAANsAAAAPAAAAAAAAAAAAAAAAAJgCAABkcnMvZG93&#10;bnJldi54bWxQSwUGAAAAAAQABAD1AAAAhwM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yjsUAAADbAAAADwAAAGRycy9kb3ducmV2LnhtbESPT2vCQBTE70K/w/IKvemmKdQSXcUW&#10;WtIeDMaC10f2mQSzb0N286ffvisIHoeZ+Q2z3k6mEQN1rras4HkRgSAurK65VPB7/Jy/gXAeWWNj&#10;mRT8kYPt5mG2xkTbkQ805L4UAcIuQQWV920ipSsqMugWtiUO3tl2Bn2QXSl1h2OAm0bGUfQqDdYc&#10;Fips6aOi4pL3RsHy+/zexqc+/xoaTn+Op2y3p0ypp8dptwLhafL38K2dagUvM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GyjsUAAADbAAAADwAAAAAAAAAA&#10;AAAAAAChAgAAZHJzL2Rvd25yZXYueG1sUEsFBgAAAAAEAAQA+QAAAJMDAAAAAA==&#10;" strokecolor="#393738" strokeweight=".65pt"/>
                <v:shape id="AutoShape 29" o:spid="_x0000_s1038" style="position:absolute;left:690;top:125;width:15695;height:11304;visibility:visible;mso-wrap-style:square;v-text-anchor:top" coordsize="15695,1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at8YA&#10;AADbAAAADwAAAGRycy9kb3ducmV2LnhtbESPQWsCMRSE7wX/Q3hCbzWrUtHVKGJbqIceqiJ4e2ye&#10;m8XNy3YT19Rf3xQKPQ4z8w2zWEVbi45aXzlWMBxkIIgLpysuFRz2b09TED4ga6wdk4Jv8rBa9h4W&#10;mGt340/qdqEUCcI+RwUmhCaX0heGLPqBa4iTd3atxZBkW0rd4i3BbS1HWTaRFitOCwYb2hgqLrur&#10;VfBy6k7ddfJ8/JhtXu/7w9Bs41dU6rEf13MQgWL4D/+137WC8Rh+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3at8YAAADbAAAADwAAAAAAAAAAAAAAAACYAgAAZHJz&#10;L2Rvd25yZXYueG1sUEsFBgAAAAAEAAQA9QAAAIsD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6jsIA&#10;AADbAAAADwAAAGRycy9kb3ducmV2LnhtbESPQYvCMBSE7wv+h/AEb2uqLkWqUUQQ9qhWxOOjebbB&#10;5qU22Vr99WZhYY/DzHzDLNe9rUVHrTeOFUzGCQjiwmnDpYJTvvucg/ABWWPtmBQ8ycN6NfhYYqbd&#10;gw/UHUMpIoR9hgqqEJpMSl9UZNGPXUMcvatrLYYo21LqFh8Rbms5TZJUWjQcFypsaFtRcTv+WAXp&#10;c/9Ku/uFTD7b5aewP5tmMlVqNOw3CxCB+vAf/mt/awWzL/j9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HqOwgAAANsAAAAPAAAAAAAAAAAAAAAAAJgCAABkcnMvZG93&#10;bnJldi54bWxQSwUGAAAAAAQABAD1AAAAhwM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1" type="#_x0000_t75" style="position:absolute;left:725;top:1025;width:7880;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TwzGAAAA2wAAAA8AAABkcnMvZG93bnJldi54bWxEj1trwkAUhN8L/oflCL7VTS+KRlcpBcWH&#10;Uow3fDxmT5Ng9mzIrnH777uFQh+HmfmGmS+DqUVHrassK3gaJiCIc6srLhQc9qvHCQjnkTXWlknB&#10;NzlYLnoPc0y1vXNG3c4XIkLYpaig9L5JpXR5SQbd0DbE0fuyrUEfZVtI3eI9wk0tn5NkLA1WHBdK&#10;bOi9pPy6uxkFq2OTvYbLNRtV08+P0b5bh+35pNSgH95mIDwF/x/+a2+0gpcx/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5PDMYAAADbAAAADwAAAAAAAAAAAAAA&#10;AACfAgAAZHJzL2Rvd25yZXYueG1sUEsFBgAAAAAEAAQA9wAAAJIDAAAAAA==&#10;">
                  <v:imagedata r:id="rId40" o:title=""/>
                </v:shape>
                <v:rect id="Rectangle 25" o:spid="_x0000_s1042" style="position:absolute;left:7397;top:4344;width:8272;height: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Picture 24" o:spid="_x0000_s1043" type="#_x0000_t75" style="position:absolute;left:7096;top:4168;width:8874;height: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fuXDAAAA2wAAAA8AAABkcnMvZG93bnJldi54bWxET8tqwkAU3Rf8h+EK3dVJH4pGRykFSxdF&#10;THzg8pq5TYKZOyEzjdO/7ywEl4fzXqyCaURPnastK3geJSCIC6trLhXsd+unKQjnkTU2lknBHzlY&#10;LQcPC0y1vXJGfe5LEUPYpaig8r5NpXRFRQbdyLbEkfuxnUEfYVdK3eE1hptGviTJRBqsOTZU2NJH&#10;RcUl/zUK1oc2ewvnSzauZ5vv8a7/DNvTUanHYXifg/AU/F18c39pBa9xb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1+5cMAAADbAAAADwAAAAAAAAAAAAAAAACf&#10;AgAAZHJzL2Rvd25yZXYueG1sUEsFBgAAAAAEAAQA9wAAAI8DAAAAAA==&#10;">
                  <v:imagedata r:id="rId40" o:title=""/>
                </v:shape>
                <v:shape id="AutoShape 23" o:spid="_x0000_s1044" style="position:absolute;left:7536;top:5918;width:7979;height:3025;visibility:visible;mso-wrap-style:square;v-text-anchor:top" coordsize="7979,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Q4MIA&#10;AADbAAAADwAAAGRycy9kb3ducmV2LnhtbESPQWsCMRSE74X+h/AK3mrWSktdjbIIgqCXaqDXx+a5&#10;Wdy8bJOo6783hUKPw8x8wyxWg+vElUJsPSuYjAsQxLU3LTcK9HHz+gkiJmSDnWdScKcIq+Xz0wJL&#10;42/8RddDakSGcCxRgU2pL6WMtSWHcex74uydfHCYsgyNNAFvGe46+VYUH9Jhy3nBYk9rS/X5cHEK&#10;Kr2297DbV3t90dp1P+b9+5SUGr0M1RxEoiH9h//aW6NgOoP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DgwgAAANsAAAAPAAAAAAAAAAAAAAAAAJgCAABkcnMvZG93&#10;bnJldi54bWxQSwUGAAAAAAQABAD1AAAAhwMAAAAA&#10;" path="m7979,2518l,2518r,252l,3025r7979,l7979,2770r,-252m7979,l,,,254r7979,l7979,e" stroked="f">
                  <v:path arrowok="t" o:connecttype="custom" o:connectlocs="7979,8436;0,8436;0,8688;0,8943;7979,8943;7979,8688;7979,8436;7979,5918;0,5918;0,6172;7979,6172;7979,5918" o:connectangles="0,0,0,0,0,0,0,0,0,0,0,0"/>
                </v:shape>
                <w10:wrap anchorx="page" anchory="margin"/>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rPr>
          <w:color w:val="0000FF"/>
          <w:u w:val="single" w:color="0000FF"/>
        </w:rPr>
      </w:pPr>
      <w:r>
        <w:rPr>
          <w:color w:val="575757"/>
        </w:rPr>
        <w:t xml:space="preserve">Please send your completed application by email to: </w:t>
      </w:r>
      <w:hyperlink r:id="rId41" w:history="1">
        <w:r w:rsidR="00522BEB" w:rsidRPr="006B7273">
          <w:rPr>
            <w:rStyle w:val="Hyperlink"/>
            <w:u w:color="0000FF"/>
          </w:rPr>
          <w:t>school@maplegroveprimary.net</w:t>
        </w:r>
      </w:hyperlink>
    </w:p>
    <w:p w:rsidR="00643A2F" w:rsidRDefault="005B6D01">
      <w:pPr>
        <w:spacing w:line="506" w:lineRule="auto"/>
        <w:ind w:left="104" w:right="4"/>
      </w:pPr>
      <w:hyperlink r:id="rId42" w:history="1">
        <w:r w:rsidR="00522BEB">
          <w:rPr>
            <w:rStyle w:val="Hyperlink"/>
          </w:rPr>
          <w:t>K.egl</w:t>
        </w:r>
        <w:r w:rsidR="00643A2F" w:rsidRPr="00721EF1">
          <w:rPr>
            <w:rStyle w:val="Hyperlink"/>
          </w:rPr>
          <w:t>eton@maplegroveprimary.net</w:t>
        </w:r>
      </w:hyperlink>
      <w:r w:rsidR="00643A2F">
        <w:rPr>
          <w:color w:val="575757"/>
        </w:rPr>
        <w:t xml:space="preserve"> </w:t>
      </w:r>
    </w:p>
    <w:p w:rsidR="00665215" w:rsidRDefault="00F51F00">
      <w:pPr>
        <w:spacing w:before="23"/>
        <w:ind w:left="103"/>
      </w:pPr>
      <w:r>
        <w:br w:type="column"/>
      </w:r>
    </w:p>
    <w:p w:rsidR="00735E30" w:rsidRDefault="00F51F00">
      <w:pPr>
        <w:spacing w:before="23"/>
        <w:ind w:left="103"/>
        <w:rPr>
          <w:sz w:val="36"/>
        </w:rPr>
      </w:pP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rPr>
          <w:color w:val="575757"/>
        </w:rPr>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5B6D01">
        <w:rPr>
          <w:b/>
          <w:color w:val="000000" w:themeColor="text1"/>
        </w:rPr>
        <w:t>20</w:t>
      </w:r>
      <w:r w:rsidR="005B6D01" w:rsidRPr="005B6D01">
        <w:rPr>
          <w:b/>
          <w:color w:val="000000" w:themeColor="text1"/>
          <w:vertAlign w:val="superscript"/>
        </w:rPr>
        <w:t>th</w:t>
      </w:r>
      <w:r w:rsidR="005B6D01">
        <w:rPr>
          <w:b/>
          <w:color w:val="000000" w:themeColor="text1"/>
        </w:rPr>
        <w:t xml:space="preserve"> May 2018</w:t>
      </w:r>
      <w:bookmarkStart w:id="0" w:name="_GoBack"/>
      <w:bookmarkEnd w:id="0"/>
      <w:r w:rsidR="00971FCD" w:rsidRPr="00797EC4">
        <w:rPr>
          <w:color w:val="000000" w:themeColor="text1"/>
        </w:rPr>
        <w:t xml:space="preserve"> </w:t>
      </w:r>
      <w:r>
        <w:rPr>
          <w:color w:val="575757"/>
        </w:rPr>
        <w:t>at 12 noon.</w:t>
      </w:r>
    </w:p>
    <w:p w:rsidR="00735E30" w:rsidRDefault="00643A2F" w:rsidP="00643A2F">
      <w:pPr>
        <w:spacing w:line="458" w:lineRule="auto"/>
        <w:ind w:left="106" w:right="1712" w:hanging="3"/>
      </w:pPr>
      <w:r>
        <w:rPr>
          <w:color w:val="575757"/>
        </w:rPr>
        <w:t>Interviews will be arranged with candidates.</w:t>
      </w: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Pr="00FA2165" w:rsidRDefault="00F51F00" w:rsidP="00FA2165">
      <w:pPr>
        <w:spacing w:line="246" w:lineRule="exact"/>
        <w:ind w:left="106"/>
        <w:rPr>
          <w:b/>
        </w:rPr>
        <w:sectPr w:rsidR="00735E30" w:rsidRPr="00FA2165">
          <w:type w:val="continuous"/>
          <w:pgSz w:w="16860" w:h="11900" w:orient="landscape"/>
          <w:pgMar w:top="1100" w:right="920" w:bottom="280" w:left="1120" w:header="720" w:footer="720" w:gutter="0"/>
          <w:cols w:num="2" w:space="720" w:equalWidth="0">
            <w:col w:w="5204" w:space="1107"/>
            <w:col w:w="8509"/>
          </w:cols>
        </w:sectPr>
      </w:pPr>
      <w:proofErr w:type="gramStart"/>
      <w:r>
        <w:rPr>
          <w:b/>
          <w:color w:val="666666"/>
        </w:rPr>
        <w:t>the</w:t>
      </w:r>
      <w:proofErr w:type="gramEnd"/>
      <w:r>
        <w:rPr>
          <w:b/>
          <w:color w:val="666666"/>
        </w:rPr>
        <w:t xml:space="preserve"> Lion Academy Trust Website </w:t>
      </w:r>
      <w:hyperlink r:id="rId43">
        <w:r>
          <w:rPr>
            <w:b/>
            <w:color w:val="0000FF"/>
          </w:rPr>
          <w:t>www.lionacademytrust.net</w:t>
        </w:r>
      </w:hyperlink>
    </w:p>
    <w:p w:rsidR="00735E30" w:rsidRDefault="00735E30" w:rsidP="00FA2165">
      <w:pPr>
        <w:pStyle w:val="BodyText"/>
        <w:spacing w:before="4"/>
        <w:rPr>
          <w:rFonts w:ascii="Times New Roman"/>
          <w:sz w:val="17"/>
        </w:rPr>
      </w:pP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53048"/>
    <w:multiLevelType w:val="hybridMultilevel"/>
    <w:tmpl w:val="F724AEF6"/>
    <w:lvl w:ilvl="0" w:tplc="8248A3AE">
      <w:numFmt w:val="bullet"/>
      <w:lvlText w:val=""/>
      <w:lvlJc w:val="left"/>
      <w:pPr>
        <w:ind w:left="6920" w:hanging="360"/>
      </w:pPr>
      <w:rPr>
        <w:rFonts w:ascii="Symbol" w:eastAsia="Symbol" w:hAnsi="Symbol" w:cs="Symbol" w:hint="default"/>
        <w:w w:val="99"/>
        <w:sz w:val="20"/>
        <w:szCs w:val="20"/>
        <w:lang w:val="en-GB" w:eastAsia="en-GB" w:bidi="en-GB"/>
      </w:rPr>
    </w:lvl>
    <w:lvl w:ilvl="1" w:tplc="F7787124">
      <w:numFmt w:val="bullet"/>
      <w:lvlText w:val="•"/>
      <w:lvlJc w:val="left"/>
      <w:pPr>
        <w:ind w:left="7848" w:hanging="360"/>
      </w:pPr>
      <w:rPr>
        <w:rFonts w:hint="default"/>
        <w:lang w:val="en-GB" w:eastAsia="en-GB" w:bidi="en-GB"/>
      </w:rPr>
    </w:lvl>
    <w:lvl w:ilvl="2" w:tplc="084A70A6">
      <w:numFmt w:val="bullet"/>
      <w:lvlText w:val="•"/>
      <w:lvlJc w:val="left"/>
      <w:pPr>
        <w:ind w:left="8776" w:hanging="360"/>
      </w:pPr>
      <w:rPr>
        <w:rFonts w:hint="default"/>
        <w:lang w:val="en-GB" w:eastAsia="en-GB" w:bidi="en-GB"/>
      </w:rPr>
    </w:lvl>
    <w:lvl w:ilvl="3" w:tplc="18F86168">
      <w:numFmt w:val="bullet"/>
      <w:lvlText w:val="•"/>
      <w:lvlJc w:val="left"/>
      <w:pPr>
        <w:ind w:left="9704" w:hanging="360"/>
      </w:pPr>
      <w:rPr>
        <w:rFonts w:hint="default"/>
        <w:lang w:val="en-GB" w:eastAsia="en-GB" w:bidi="en-GB"/>
      </w:rPr>
    </w:lvl>
    <w:lvl w:ilvl="4" w:tplc="275EC3F4">
      <w:numFmt w:val="bullet"/>
      <w:lvlText w:val="•"/>
      <w:lvlJc w:val="left"/>
      <w:pPr>
        <w:ind w:left="10632" w:hanging="360"/>
      </w:pPr>
      <w:rPr>
        <w:rFonts w:hint="default"/>
        <w:lang w:val="en-GB" w:eastAsia="en-GB" w:bidi="en-GB"/>
      </w:rPr>
    </w:lvl>
    <w:lvl w:ilvl="5" w:tplc="14EE3690">
      <w:numFmt w:val="bullet"/>
      <w:lvlText w:val="•"/>
      <w:lvlJc w:val="left"/>
      <w:pPr>
        <w:ind w:left="11560" w:hanging="360"/>
      </w:pPr>
      <w:rPr>
        <w:rFonts w:hint="default"/>
        <w:lang w:val="en-GB" w:eastAsia="en-GB" w:bidi="en-GB"/>
      </w:rPr>
    </w:lvl>
    <w:lvl w:ilvl="6" w:tplc="9C12C52A">
      <w:numFmt w:val="bullet"/>
      <w:lvlText w:val="•"/>
      <w:lvlJc w:val="left"/>
      <w:pPr>
        <w:ind w:left="12488" w:hanging="360"/>
      </w:pPr>
      <w:rPr>
        <w:rFonts w:hint="default"/>
        <w:lang w:val="en-GB" w:eastAsia="en-GB" w:bidi="en-GB"/>
      </w:rPr>
    </w:lvl>
    <w:lvl w:ilvl="7" w:tplc="7180B9C2">
      <w:numFmt w:val="bullet"/>
      <w:lvlText w:val="•"/>
      <w:lvlJc w:val="left"/>
      <w:pPr>
        <w:ind w:left="13416" w:hanging="360"/>
      </w:pPr>
      <w:rPr>
        <w:rFonts w:hint="default"/>
        <w:lang w:val="en-GB" w:eastAsia="en-GB" w:bidi="en-GB"/>
      </w:rPr>
    </w:lvl>
    <w:lvl w:ilvl="8" w:tplc="F5EA93E8">
      <w:numFmt w:val="bullet"/>
      <w:lvlText w:val="•"/>
      <w:lvlJc w:val="left"/>
      <w:pPr>
        <w:ind w:left="14344" w:hanging="360"/>
      </w:pPr>
      <w:rPr>
        <w:rFonts w:hint="default"/>
        <w:lang w:val="en-GB" w:eastAsia="en-GB" w:bidi="en-GB"/>
      </w:rPr>
    </w:lvl>
  </w:abstractNum>
  <w:abstractNum w:abstractNumId="2">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nsid w:val="5B7D1DA4"/>
    <w:multiLevelType w:val="hybridMultilevel"/>
    <w:tmpl w:val="9FBE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6">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30"/>
    <w:rsid w:val="00034877"/>
    <w:rsid w:val="001A6C85"/>
    <w:rsid w:val="001E5845"/>
    <w:rsid w:val="002041F8"/>
    <w:rsid w:val="00321BA7"/>
    <w:rsid w:val="00324D08"/>
    <w:rsid w:val="003B4817"/>
    <w:rsid w:val="00490DEB"/>
    <w:rsid w:val="004A7F3C"/>
    <w:rsid w:val="004F661B"/>
    <w:rsid w:val="00522BEB"/>
    <w:rsid w:val="0054707C"/>
    <w:rsid w:val="005B05DA"/>
    <w:rsid w:val="005B6D01"/>
    <w:rsid w:val="006105F4"/>
    <w:rsid w:val="00635C7E"/>
    <w:rsid w:val="00643A2F"/>
    <w:rsid w:val="00665215"/>
    <w:rsid w:val="00696CB6"/>
    <w:rsid w:val="00735E30"/>
    <w:rsid w:val="00797EC4"/>
    <w:rsid w:val="007D2B79"/>
    <w:rsid w:val="007E4BA7"/>
    <w:rsid w:val="007E6545"/>
    <w:rsid w:val="00820F52"/>
    <w:rsid w:val="00821ADC"/>
    <w:rsid w:val="00865388"/>
    <w:rsid w:val="00897F1F"/>
    <w:rsid w:val="00971FCD"/>
    <w:rsid w:val="00A42F6F"/>
    <w:rsid w:val="00A53CEA"/>
    <w:rsid w:val="00A56774"/>
    <w:rsid w:val="00B86E07"/>
    <w:rsid w:val="00B97E39"/>
    <w:rsid w:val="00BA15F7"/>
    <w:rsid w:val="00C041D1"/>
    <w:rsid w:val="00C35394"/>
    <w:rsid w:val="00C86537"/>
    <w:rsid w:val="00D018D6"/>
    <w:rsid w:val="00D574A9"/>
    <w:rsid w:val="00E11808"/>
    <w:rsid w:val="00E45AD5"/>
    <w:rsid w:val="00E50338"/>
    <w:rsid w:val="00F51F00"/>
    <w:rsid w:val="00F56F6C"/>
    <w:rsid w:val="00FA2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43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yperlink" Target="mailto:K.eggleton@maplegroveprimary.ne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jpeg"/><Relationship Id="rId41" Type="http://schemas.openxmlformats.org/officeDocument/2006/relationships/hyperlink" Target="mailto:school@maplegroveprimary.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image" Target="media/image21.jpeg"/><Relationship Id="rId35" Type="http://schemas.openxmlformats.org/officeDocument/2006/relationships/image" Target="media/image29.jpeg"/><Relationship Id="rId43" Type="http://schemas.openxmlformats.org/officeDocument/2006/relationships/hyperlink" Target="http://www.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27911-8ABC-475A-8772-FE524992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468E7624</Template>
  <TotalTime>1</TotalTime>
  <Pages>6</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Zahreen Tariq</dc:creator>
  <cp:lastModifiedBy>Miss.Egleton</cp:lastModifiedBy>
  <cp:revision>4</cp:revision>
  <cp:lastPrinted>2017-11-24T12:02:00Z</cp:lastPrinted>
  <dcterms:created xsi:type="dcterms:W3CDTF">2018-03-01T09:29:00Z</dcterms:created>
  <dcterms:modified xsi:type="dcterms:W3CDTF">2018-05-01T15:05:00Z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