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19873A" w14:textId="77777777" w:rsidR="00F44783" w:rsidRDefault="007B1322" w:rsidP="00F44783">
      <w:pPr>
        <w:widowControl w:val="0"/>
        <w:autoSpaceDE w:val="0"/>
        <w:autoSpaceDN w:val="0"/>
        <w:adjustRightInd w:val="0"/>
        <w:rPr>
          <w:rFonts w:cs="Helvetica Neue"/>
          <w:sz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3600" behindDoc="1" locked="0" layoutInCell="1" allowOverlap="1" wp14:anchorId="02DD02A8" wp14:editId="73BBA8E4">
            <wp:simplePos x="0" y="0"/>
            <wp:positionH relativeFrom="column">
              <wp:posOffset>1803400</wp:posOffset>
            </wp:positionH>
            <wp:positionV relativeFrom="paragraph">
              <wp:posOffset>-359275</wp:posOffset>
            </wp:positionV>
            <wp:extent cx="2999740" cy="719455"/>
            <wp:effectExtent l="0" t="0" r="0" b="4445"/>
            <wp:wrapNone/>
            <wp:docPr id="1" name="Picture 1" descr="C:\Users\stkn01\AppData\Local\Microsoft\Windows\Temporary Internet Files\Content.Outlook\HG1ZIJK4\log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kn01\AppData\Local\Microsoft\Windows\Temporary Internet Files\Content.Outlook\HG1ZIJK4\logo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576F6" w14:textId="77777777" w:rsidR="00F44783" w:rsidRDefault="00F44783" w:rsidP="00F44783">
      <w:pPr>
        <w:widowControl w:val="0"/>
        <w:autoSpaceDE w:val="0"/>
        <w:autoSpaceDN w:val="0"/>
        <w:adjustRightInd w:val="0"/>
        <w:rPr>
          <w:rFonts w:cs="Helvetica Neue"/>
          <w:sz w:val="22"/>
        </w:rPr>
      </w:pPr>
    </w:p>
    <w:p w14:paraId="37622343" w14:textId="77777777" w:rsidR="00671754" w:rsidRDefault="00671754" w:rsidP="00F44783">
      <w:pPr>
        <w:widowControl w:val="0"/>
        <w:autoSpaceDE w:val="0"/>
        <w:autoSpaceDN w:val="0"/>
        <w:adjustRightInd w:val="0"/>
        <w:rPr>
          <w:rFonts w:cs="Helvetica Neue"/>
          <w:sz w:val="22"/>
        </w:rPr>
      </w:pPr>
    </w:p>
    <w:p w14:paraId="7E881EEC" w14:textId="77777777" w:rsidR="00671754" w:rsidRPr="00023B88" w:rsidRDefault="00671754" w:rsidP="00F44783">
      <w:pPr>
        <w:widowControl w:val="0"/>
        <w:autoSpaceDE w:val="0"/>
        <w:autoSpaceDN w:val="0"/>
        <w:adjustRightInd w:val="0"/>
        <w:rPr>
          <w:rFonts w:cs="Helvetica Neue"/>
          <w:sz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2"/>
      </w:tblGrid>
      <w:tr w:rsidR="00671754" w:rsidRPr="00671754" w14:paraId="2AD920F9" w14:textId="77777777" w:rsidTr="00671754">
        <w:trPr>
          <w:trHeight w:val="170"/>
        </w:trPr>
        <w:tc>
          <w:tcPr>
            <w:tcW w:w="10280" w:type="dxa"/>
            <w:shd w:val="clear" w:color="auto" w:fill="BFBFBF" w:themeFill="background1" w:themeFillShade="BF"/>
          </w:tcPr>
          <w:p w14:paraId="65528C31" w14:textId="77777777" w:rsidR="00671754" w:rsidRPr="00671754" w:rsidRDefault="00671754" w:rsidP="00F44783">
            <w:pPr>
              <w:widowControl w:val="0"/>
              <w:autoSpaceDE w:val="0"/>
              <w:autoSpaceDN w:val="0"/>
              <w:adjustRightInd w:val="0"/>
              <w:rPr>
                <w:rFonts w:cs="Helvetica Neue"/>
                <w:sz w:val="14"/>
              </w:rPr>
            </w:pPr>
          </w:p>
        </w:tc>
      </w:tr>
      <w:tr w:rsidR="00671754" w14:paraId="3DA50E6E" w14:textId="77777777" w:rsidTr="00023B88">
        <w:tc>
          <w:tcPr>
            <w:tcW w:w="10280" w:type="dxa"/>
            <w:shd w:val="clear" w:color="auto" w:fill="17365D" w:themeFill="text2" w:themeFillShade="BF"/>
          </w:tcPr>
          <w:p w14:paraId="4BD5C980" w14:textId="6B6223F3" w:rsidR="00671754" w:rsidRPr="00671754" w:rsidRDefault="00671754" w:rsidP="00F44783">
            <w:pPr>
              <w:widowControl w:val="0"/>
              <w:autoSpaceDE w:val="0"/>
              <w:autoSpaceDN w:val="0"/>
              <w:adjustRightInd w:val="0"/>
              <w:rPr>
                <w:rFonts w:cs="Helvetica Neue"/>
                <w:sz w:val="22"/>
              </w:rPr>
            </w:pPr>
            <w:r>
              <w:rPr>
                <w:rFonts w:cs="Helvetica Neue"/>
                <w:sz w:val="22"/>
              </w:rPr>
              <w:t xml:space="preserve"> </w:t>
            </w:r>
          </w:p>
          <w:p w14:paraId="6CF683E7" w14:textId="77777777" w:rsidR="00F2104F" w:rsidRPr="00DD51F8" w:rsidRDefault="00F2104F" w:rsidP="00F210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</w:p>
          <w:p w14:paraId="482F2802" w14:textId="39454866" w:rsidR="00F2104F" w:rsidRPr="00F2104F" w:rsidRDefault="00C80C64" w:rsidP="00F210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8"/>
                <w:szCs w:val="22"/>
              </w:rPr>
            </w:pPr>
            <w:r>
              <w:rPr>
                <w:rFonts w:cs="Arial"/>
                <w:b/>
                <w:color w:val="FFFFFF" w:themeColor="background1"/>
                <w:sz w:val="28"/>
                <w:szCs w:val="22"/>
              </w:rPr>
              <w:t xml:space="preserve">Teacher of </w:t>
            </w:r>
            <w:r w:rsidR="00231D0D">
              <w:rPr>
                <w:rFonts w:cs="Arial"/>
                <w:b/>
                <w:color w:val="FFFFFF" w:themeColor="background1"/>
                <w:sz w:val="28"/>
                <w:szCs w:val="22"/>
              </w:rPr>
              <w:t>RM</w:t>
            </w:r>
            <w:bookmarkStart w:id="0" w:name="_GoBack"/>
            <w:bookmarkEnd w:id="0"/>
          </w:p>
          <w:p w14:paraId="541EAE91" w14:textId="77777777" w:rsidR="00F2104F" w:rsidRPr="00F2104F" w:rsidRDefault="00F2104F" w:rsidP="00F210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8"/>
                <w:szCs w:val="22"/>
              </w:rPr>
            </w:pPr>
          </w:p>
          <w:p w14:paraId="381BC259" w14:textId="05231E59" w:rsidR="00F2104F" w:rsidRPr="00F2104F" w:rsidRDefault="00F2104F" w:rsidP="00F2104F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color w:val="FFFFFF" w:themeColor="background1"/>
                <w:sz w:val="28"/>
                <w:szCs w:val="22"/>
              </w:rPr>
            </w:pPr>
            <w:r>
              <w:rPr>
                <w:rFonts w:cs="Arial"/>
                <w:color w:val="FFFFFF" w:themeColor="background1"/>
                <w:sz w:val="28"/>
                <w:szCs w:val="22"/>
              </w:rPr>
              <w:t xml:space="preserve">Salary </w:t>
            </w:r>
            <w:r w:rsidRPr="00CA12BE">
              <w:rPr>
                <w:rFonts w:cs="Arial"/>
                <w:color w:val="FFFFFF" w:themeColor="background1"/>
                <w:sz w:val="28"/>
                <w:szCs w:val="22"/>
              </w:rPr>
              <w:t xml:space="preserve">Range: </w:t>
            </w:r>
            <w:r w:rsidR="00EB4A33">
              <w:rPr>
                <w:rFonts w:cs="Arial"/>
                <w:sz w:val="28"/>
                <w:szCs w:val="22"/>
              </w:rPr>
              <w:t xml:space="preserve">Main Pay Scale (£22, </w:t>
            </w:r>
            <w:r w:rsidR="00CD5C96">
              <w:rPr>
                <w:rFonts w:cs="Arial"/>
                <w:sz w:val="28"/>
                <w:szCs w:val="22"/>
              </w:rPr>
              <w:t>917 to £33, 824</w:t>
            </w:r>
            <w:r w:rsidR="00EB4A33">
              <w:rPr>
                <w:rFonts w:cs="Arial"/>
                <w:sz w:val="28"/>
                <w:szCs w:val="22"/>
              </w:rPr>
              <w:t>)</w:t>
            </w:r>
          </w:p>
          <w:p w14:paraId="66D2BCE2" w14:textId="67F7B88C" w:rsidR="00932637" w:rsidRDefault="00932637" w:rsidP="009326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Helvetica Neue"/>
                <w:sz w:val="22"/>
              </w:rPr>
            </w:pPr>
          </w:p>
        </w:tc>
      </w:tr>
    </w:tbl>
    <w:p w14:paraId="2DD12591" w14:textId="77777777" w:rsidR="0089762D" w:rsidRDefault="0089762D" w:rsidP="00D34979">
      <w:pPr>
        <w:widowControl w:val="0"/>
        <w:autoSpaceDE w:val="0"/>
        <w:autoSpaceDN w:val="0"/>
        <w:adjustRightInd w:val="0"/>
        <w:jc w:val="both"/>
        <w:rPr>
          <w:rFonts w:cs="Arial"/>
          <w:szCs w:val="22"/>
        </w:rPr>
      </w:pPr>
    </w:p>
    <w:p w14:paraId="52060D9A" w14:textId="3236060B" w:rsidR="00FC00B7" w:rsidRDefault="00BF38DF" w:rsidP="00D34979">
      <w:pPr>
        <w:widowControl w:val="0"/>
        <w:autoSpaceDE w:val="0"/>
        <w:autoSpaceDN w:val="0"/>
        <w:adjustRightInd w:val="0"/>
        <w:jc w:val="both"/>
        <w:rPr>
          <w:rFonts w:cs="Arial"/>
        </w:rPr>
      </w:pPr>
      <w:r w:rsidRPr="0089762D">
        <w:rPr>
          <w:rFonts w:cs="Arial"/>
          <w:szCs w:val="22"/>
        </w:rPr>
        <w:t xml:space="preserve">St </w:t>
      </w:r>
      <w:r w:rsidRPr="00A26086">
        <w:rPr>
          <w:rFonts w:cs="Arial"/>
        </w:rPr>
        <w:t xml:space="preserve">Aidan’s </w:t>
      </w:r>
      <w:r w:rsidR="00EB4A33">
        <w:rPr>
          <w:rFonts w:cs="Arial"/>
        </w:rPr>
        <w:t>is a small Academy with a strong ethos of ‘we are destined for greatness’.</w:t>
      </w:r>
    </w:p>
    <w:p w14:paraId="1408D73D" w14:textId="77777777" w:rsidR="00EB4A33" w:rsidRDefault="00EB4A33" w:rsidP="00D34979">
      <w:pPr>
        <w:widowControl w:val="0"/>
        <w:autoSpaceDE w:val="0"/>
        <w:autoSpaceDN w:val="0"/>
        <w:adjustRightInd w:val="0"/>
        <w:jc w:val="both"/>
        <w:rPr>
          <w:rFonts w:cs="Arial"/>
        </w:rPr>
      </w:pPr>
    </w:p>
    <w:p w14:paraId="04BCFAD4" w14:textId="003CF278" w:rsidR="00EB4A33" w:rsidRPr="00EB4A33" w:rsidRDefault="00EB4A33" w:rsidP="00EB4A33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cs="Arial"/>
          <w:szCs w:val="22"/>
        </w:rPr>
      </w:pPr>
      <w:r w:rsidRPr="00EB4A33">
        <w:rPr>
          <w:rFonts w:cs="Arial"/>
          <w:szCs w:val="22"/>
        </w:rPr>
        <w:t xml:space="preserve">We are looking for an ambitious individual who is knowledgeable in their subject and is committed to supporting and developing the vision for St Aidan’s, has a passion for playing a key role in ensuring young people succeed and thrive on working as part of a fantastic team. </w:t>
      </w:r>
    </w:p>
    <w:p w14:paraId="5D92A764" w14:textId="77777777" w:rsidR="00EB4A33" w:rsidRPr="00EB4A33" w:rsidRDefault="00EB4A33" w:rsidP="00D34979">
      <w:pPr>
        <w:widowControl w:val="0"/>
        <w:autoSpaceDE w:val="0"/>
        <w:autoSpaceDN w:val="0"/>
        <w:adjustRightInd w:val="0"/>
        <w:jc w:val="both"/>
        <w:rPr>
          <w:rFonts w:cs="Arial"/>
          <w:sz w:val="28"/>
        </w:rPr>
      </w:pPr>
    </w:p>
    <w:p w14:paraId="58995E36" w14:textId="77777777" w:rsidR="00EB4A33" w:rsidRPr="00EB4A33" w:rsidRDefault="00EB4A33" w:rsidP="00EB4A33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cs="Arial"/>
          <w:szCs w:val="22"/>
        </w:rPr>
      </w:pPr>
      <w:r w:rsidRPr="00EB4A33">
        <w:rPr>
          <w:rFonts w:cs="Arial"/>
          <w:szCs w:val="22"/>
        </w:rPr>
        <w:t>The ideal candidate will:</w:t>
      </w:r>
    </w:p>
    <w:p w14:paraId="0EC01BF5" w14:textId="3EA331B8" w:rsidR="00EB4A33" w:rsidRPr="00EB4A33" w:rsidRDefault="002A4B72" w:rsidP="00EB4A33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cs="Arial"/>
          <w:szCs w:val="22"/>
        </w:rPr>
      </w:pPr>
      <w:r>
        <w:rPr>
          <w:rFonts w:cs="Arial"/>
          <w:szCs w:val="22"/>
        </w:rPr>
        <w:t>Be an outstanding</w:t>
      </w:r>
      <w:r w:rsidR="00EB4A33" w:rsidRPr="00EB4A33">
        <w:rPr>
          <w:rFonts w:cs="Arial"/>
          <w:szCs w:val="22"/>
        </w:rPr>
        <w:t xml:space="preserve"> classroom practitioner and role model, demonstrating high personal and professional standards</w:t>
      </w:r>
    </w:p>
    <w:p w14:paraId="7AFD2D6A" w14:textId="60BDD645" w:rsidR="00EB4A33" w:rsidRPr="00EB4A33" w:rsidRDefault="002A4B72" w:rsidP="00EB4A33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cs="Arial"/>
          <w:szCs w:val="22"/>
        </w:rPr>
      </w:pPr>
      <w:r>
        <w:rPr>
          <w:rFonts w:cs="Arial"/>
          <w:szCs w:val="22"/>
        </w:rPr>
        <w:t>Demonstrate outstanding</w:t>
      </w:r>
      <w:r w:rsidR="00EB4A33" w:rsidRPr="00EB4A33">
        <w:rPr>
          <w:rFonts w:cs="Arial"/>
          <w:szCs w:val="22"/>
        </w:rPr>
        <w:t xml:space="preserve"> pedagogy practice, sharing it within the department.</w:t>
      </w:r>
    </w:p>
    <w:p w14:paraId="5DC42A2D" w14:textId="77777777" w:rsidR="00EB4A33" w:rsidRPr="00EB4A33" w:rsidRDefault="00EB4A33" w:rsidP="00EB4A33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cs="Arial"/>
          <w:szCs w:val="22"/>
        </w:rPr>
      </w:pPr>
      <w:r w:rsidRPr="00EB4A33">
        <w:rPr>
          <w:rFonts w:cs="Arial"/>
          <w:szCs w:val="22"/>
        </w:rPr>
        <w:t>Support colleagues so that appropriate standards of behaviour are established and maintained.</w:t>
      </w:r>
    </w:p>
    <w:p w14:paraId="4992E520" w14:textId="77777777" w:rsidR="00EB4A33" w:rsidRPr="00EB4A33" w:rsidRDefault="00EB4A33" w:rsidP="00EB4A33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cs="Arial"/>
          <w:szCs w:val="22"/>
        </w:rPr>
      </w:pPr>
      <w:r w:rsidRPr="00EB4A33">
        <w:rPr>
          <w:rFonts w:cs="Arial"/>
          <w:szCs w:val="22"/>
        </w:rPr>
        <w:t>Fully support the extra-curricular activities of the Academy.</w:t>
      </w:r>
    </w:p>
    <w:p w14:paraId="7505195F" w14:textId="77777777" w:rsidR="002C3B6B" w:rsidRPr="00A26086" w:rsidRDefault="002C3B6B" w:rsidP="002C3B6B">
      <w:pPr>
        <w:widowControl w:val="0"/>
        <w:autoSpaceDE w:val="0"/>
        <w:autoSpaceDN w:val="0"/>
        <w:adjustRightInd w:val="0"/>
        <w:jc w:val="both"/>
        <w:rPr>
          <w:rFonts w:cs="Arial"/>
          <w:bCs/>
        </w:rPr>
      </w:pPr>
    </w:p>
    <w:p w14:paraId="32078A8E" w14:textId="4A4A02AD" w:rsidR="0089762D" w:rsidRDefault="00FD2AFE" w:rsidP="00D34979">
      <w:pPr>
        <w:widowControl w:val="0"/>
        <w:autoSpaceDE w:val="0"/>
        <w:autoSpaceDN w:val="0"/>
        <w:adjustRightInd w:val="0"/>
        <w:jc w:val="both"/>
        <w:rPr>
          <w:rFonts w:cs="Arial"/>
        </w:rPr>
      </w:pPr>
      <w:r>
        <w:rPr>
          <w:rFonts w:cs="Arial"/>
        </w:rPr>
        <w:t>Generous R &amp; R is available for an outstanding candidate.</w:t>
      </w:r>
    </w:p>
    <w:p w14:paraId="3CCA73E5" w14:textId="77777777" w:rsidR="00FD2AFE" w:rsidRPr="00A26086" w:rsidRDefault="00FD2AFE" w:rsidP="00D34979">
      <w:pPr>
        <w:widowControl w:val="0"/>
        <w:autoSpaceDE w:val="0"/>
        <w:autoSpaceDN w:val="0"/>
        <w:adjustRightInd w:val="0"/>
        <w:jc w:val="both"/>
        <w:rPr>
          <w:rFonts w:cs="Arial"/>
        </w:rPr>
      </w:pPr>
    </w:p>
    <w:p w14:paraId="5BF9C3FD" w14:textId="428D420E" w:rsidR="00B17D2E" w:rsidRPr="002C3B6B" w:rsidRDefault="00B17D2E" w:rsidP="00D34979">
      <w:pPr>
        <w:widowControl w:val="0"/>
        <w:autoSpaceDE w:val="0"/>
        <w:autoSpaceDN w:val="0"/>
        <w:adjustRightInd w:val="0"/>
        <w:jc w:val="both"/>
        <w:rPr>
          <w:rFonts w:cs="Arial"/>
          <w:szCs w:val="22"/>
        </w:rPr>
      </w:pPr>
      <w:r w:rsidRPr="002C3B6B">
        <w:rPr>
          <w:rFonts w:cs="Arial"/>
          <w:szCs w:val="22"/>
        </w:rPr>
        <w:t xml:space="preserve">Should you wish to visit the school, please contact </w:t>
      </w:r>
      <w:r w:rsidR="002C3B6B" w:rsidRPr="002C3B6B">
        <w:rPr>
          <w:rFonts w:cs="Arial"/>
          <w:szCs w:val="22"/>
        </w:rPr>
        <w:t>Alex Simpson</w:t>
      </w:r>
      <w:r w:rsidRPr="002C3B6B">
        <w:rPr>
          <w:rFonts w:cs="Arial"/>
          <w:szCs w:val="22"/>
        </w:rPr>
        <w:t xml:space="preserve">, </w:t>
      </w:r>
      <w:r w:rsidR="002C3B6B" w:rsidRPr="002C3B6B">
        <w:rPr>
          <w:rFonts w:cs="Arial"/>
          <w:szCs w:val="22"/>
        </w:rPr>
        <w:t>PA to the Principal</w:t>
      </w:r>
      <w:r w:rsidRPr="002C3B6B">
        <w:rPr>
          <w:rFonts w:cs="Arial"/>
          <w:szCs w:val="22"/>
        </w:rPr>
        <w:t>, on 01325 3737</w:t>
      </w:r>
      <w:r w:rsidR="002C3B6B" w:rsidRPr="002C3B6B">
        <w:rPr>
          <w:rFonts w:cs="Arial"/>
          <w:szCs w:val="22"/>
        </w:rPr>
        <w:t>78</w:t>
      </w:r>
      <w:r w:rsidRPr="002C3B6B">
        <w:rPr>
          <w:rFonts w:cs="Arial"/>
          <w:szCs w:val="22"/>
        </w:rPr>
        <w:t xml:space="preserve"> to arrange a date/time.</w:t>
      </w:r>
    </w:p>
    <w:p w14:paraId="17B7654B" w14:textId="77777777" w:rsidR="00F3191F" w:rsidRPr="0089762D" w:rsidRDefault="00F3191F" w:rsidP="007C45ED">
      <w:pPr>
        <w:widowControl w:val="0"/>
        <w:autoSpaceDE w:val="0"/>
        <w:autoSpaceDN w:val="0"/>
        <w:adjustRightInd w:val="0"/>
        <w:jc w:val="both"/>
        <w:rPr>
          <w:rFonts w:cs="Arial"/>
          <w:sz w:val="20"/>
          <w:szCs w:val="22"/>
        </w:rPr>
      </w:pPr>
    </w:p>
    <w:p w14:paraId="7B9927EB" w14:textId="1F82C24A" w:rsidR="0093642B" w:rsidRDefault="0093642B" w:rsidP="0093642B">
      <w:pPr>
        <w:jc w:val="both"/>
        <w:rPr>
          <w:rFonts w:cstheme="majorHAnsi"/>
          <w:b/>
        </w:rPr>
      </w:pPr>
      <w:r w:rsidRPr="0093642B">
        <w:rPr>
          <w:rFonts w:cstheme="majorHAnsi"/>
          <w:b/>
        </w:rPr>
        <w:t xml:space="preserve">Further details and an application form are available from </w:t>
      </w:r>
      <w:r w:rsidR="002C3B6B">
        <w:rPr>
          <w:rFonts w:cstheme="majorHAnsi"/>
          <w:b/>
        </w:rPr>
        <w:t>Alex Simpson</w:t>
      </w:r>
      <w:r w:rsidRPr="0093642B">
        <w:rPr>
          <w:rFonts w:cstheme="majorHAnsi"/>
          <w:b/>
        </w:rPr>
        <w:t xml:space="preserve">, Tel: 01325 </w:t>
      </w:r>
      <w:r w:rsidR="002C3B6B">
        <w:rPr>
          <w:rFonts w:cstheme="majorHAnsi"/>
          <w:b/>
        </w:rPr>
        <w:t xml:space="preserve">373778 </w:t>
      </w:r>
      <w:r w:rsidRPr="0093642B">
        <w:rPr>
          <w:rFonts w:cstheme="majorHAnsi"/>
          <w:b/>
        </w:rPr>
        <w:t xml:space="preserve">or Email: </w:t>
      </w:r>
      <w:hyperlink r:id="rId6" w:history="1">
        <w:r w:rsidR="002C3B6B" w:rsidRPr="00D90836">
          <w:rPr>
            <w:rStyle w:val="Hyperlink"/>
            <w:rFonts w:cstheme="majorHAnsi"/>
            <w:b/>
          </w:rPr>
          <w:t>A.Simpson@staidansacademy.org.uk</w:t>
        </w:r>
      </w:hyperlink>
      <w:r w:rsidR="002C3B6B">
        <w:rPr>
          <w:rFonts w:cstheme="majorHAnsi"/>
          <w:b/>
        </w:rPr>
        <w:t xml:space="preserve"> </w:t>
      </w:r>
      <w:r w:rsidRPr="0089762D">
        <w:rPr>
          <w:rFonts w:cs="Arial"/>
          <w:b/>
          <w:szCs w:val="22"/>
        </w:rPr>
        <w:t xml:space="preserve">or alternatively downloaded from our website: </w:t>
      </w:r>
      <w:hyperlink r:id="rId7" w:history="1">
        <w:r w:rsidRPr="0089762D">
          <w:rPr>
            <w:rStyle w:val="Hyperlink"/>
            <w:rFonts w:cs="Arial"/>
            <w:b/>
            <w:szCs w:val="22"/>
          </w:rPr>
          <w:t>www.staidansacademy.co.uk</w:t>
        </w:r>
      </w:hyperlink>
      <w:r w:rsidRPr="0093642B">
        <w:rPr>
          <w:rFonts w:cstheme="majorHAnsi"/>
          <w:b/>
        </w:rPr>
        <w:t xml:space="preserve">. </w:t>
      </w:r>
    </w:p>
    <w:p w14:paraId="56C7D695" w14:textId="77777777" w:rsidR="0093642B" w:rsidRDefault="0093642B" w:rsidP="0093642B">
      <w:pPr>
        <w:jc w:val="both"/>
        <w:rPr>
          <w:rFonts w:cstheme="majorHAnsi"/>
          <w:b/>
        </w:rPr>
      </w:pPr>
    </w:p>
    <w:p w14:paraId="082AC05C" w14:textId="7F99A65A" w:rsidR="0093642B" w:rsidRPr="0093642B" w:rsidRDefault="0093642B" w:rsidP="0093642B">
      <w:pPr>
        <w:jc w:val="both"/>
        <w:rPr>
          <w:rFonts w:cstheme="majorHAnsi"/>
          <w:b/>
        </w:rPr>
      </w:pPr>
      <w:r w:rsidRPr="0093642B">
        <w:rPr>
          <w:rFonts w:cstheme="majorHAnsi"/>
          <w:b/>
        </w:rPr>
        <w:t xml:space="preserve">Applications must be returned to </w:t>
      </w:r>
      <w:r w:rsidR="002C3B6B">
        <w:rPr>
          <w:rFonts w:cstheme="majorHAnsi"/>
          <w:b/>
        </w:rPr>
        <w:t>Alex Simpson</w:t>
      </w:r>
      <w:r w:rsidRPr="0093642B">
        <w:rPr>
          <w:rFonts w:cstheme="majorHAnsi"/>
          <w:b/>
        </w:rPr>
        <w:t xml:space="preserve"> via email.</w:t>
      </w:r>
    </w:p>
    <w:p w14:paraId="1C1F6E60" w14:textId="77777777" w:rsidR="0093642B" w:rsidRDefault="0093642B" w:rsidP="007B5C22">
      <w:pPr>
        <w:jc w:val="both"/>
        <w:rPr>
          <w:rFonts w:cs="Arial"/>
          <w:b/>
          <w:szCs w:val="22"/>
        </w:rPr>
      </w:pPr>
    </w:p>
    <w:p w14:paraId="310F4410" w14:textId="1927F084" w:rsidR="00F3191F" w:rsidRPr="00CA12BE" w:rsidRDefault="0089762D" w:rsidP="00F3191F">
      <w:pPr>
        <w:jc w:val="both"/>
        <w:rPr>
          <w:rFonts w:cs="Arial"/>
          <w:b/>
          <w:szCs w:val="22"/>
        </w:rPr>
      </w:pPr>
      <w:r w:rsidRPr="0089762D">
        <w:rPr>
          <w:rFonts w:cs="Arial"/>
          <w:b/>
          <w:szCs w:val="22"/>
        </w:rPr>
        <w:t xml:space="preserve">Closing </w:t>
      </w:r>
      <w:r w:rsidRPr="00CA12BE">
        <w:rPr>
          <w:rFonts w:cs="Arial"/>
          <w:b/>
          <w:szCs w:val="22"/>
        </w:rPr>
        <w:t>Date</w:t>
      </w:r>
      <w:r w:rsidR="002C3B6B" w:rsidRPr="00CA12BE">
        <w:rPr>
          <w:rFonts w:cs="Arial"/>
          <w:b/>
          <w:szCs w:val="22"/>
        </w:rPr>
        <w:t>:</w:t>
      </w:r>
      <w:r w:rsidR="006C112F" w:rsidRPr="00CA12BE">
        <w:rPr>
          <w:rFonts w:cs="Arial"/>
          <w:b/>
          <w:szCs w:val="22"/>
        </w:rPr>
        <w:t xml:space="preserve"> </w:t>
      </w:r>
      <w:r w:rsidR="002A4B72">
        <w:rPr>
          <w:rFonts w:cs="Arial"/>
          <w:b/>
          <w:szCs w:val="22"/>
        </w:rPr>
        <w:t>Wednesday 23</w:t>
      </w:r>
      <w:r w:rsidR="002A4B72">
        <w:rPr>
          <w:rFonts w:cs="Arial"/>
          <w:b/>
          <w:szCs w:val="22"/>
          <w:vertAlign w:val="superscript"/>
        </w:rPr>
        <w:t xml:space="preserve"> </w:t>
      </w:r>
      <w:r w:rsidR="002A4B72">
        <w:rPr>
          <w:rFonts w:cs="Arial"/>
          <w:b/>
          <w:szCs w:val="22"/>
        </w:rPr>
        <w:t>May, 12noon</w:t>
      </w:r>
    </w:p>
    <w:p w14:paraId="534CA010" w14:textId="77777777" w:rsidR="0089762D" w:rsidRDefault="0089762D" w:rsidP="00F3191F">
      <w:pPr>
        <w:jc w:val="both"/>
        <w:rPr>
          <w:rFonts w:cs="Arial"/>
          <w:szCs w:val="22"/>
        </w:rPr>
      </w:pPr>
    </w:p>
    <w:p w14:paraId="665B3BC8" w14:textId="1AF3FE6F" w:rsidR="0089762D" w:rsidRDefault="00F3191F" w:rsidP="00FD67F3">
      <w:pPr>
        <w:jc w:val="both"/>
        <w:rPr>
          <w:rFonts w:cs="Arial"/>
          <w:szCs w:val="22"/>
        </w:rPr>
      </w:pPr>
      <w:r w:rsidRPr="0089762D">
        <w:rPr>
          <w:rFonts w:cs="Arial"/>
          <w:szCs w:val="22"/>
        </w:rPr>
        <w:t>The Academy is committed to safeguarding and promoting the welfare of children and expects all staff to share this commitment. The post is subject to a successful DBS clearance and pre-employment checks will be undertaken before an appointment is confirmed.</w:t>
      </w:r>
    </w:p>
    <w:p w14:paraId="17A17BFF" w14:textId="2FE6E3E9" w:rsidR="00671754" w:rsidRDefault="00671754" w:rsidP="00FD67F3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4624" behindDoc="1" locked="0" layoutInCell="1" allowOverlap="1" wp14:anchorId="468AF05C" wp14:editId="1470D59A">
            <wp:simplePos x="0" y="0"/>
            <wp:positionH relativeFrom="column">
              <wp:posOffset>4364</wp:posOffset>
            </wp:positionH>
            <wp:positionV relativeFrom="paragraph">
              <wp:posOffset>152576</wp:posOffset>
            </wp:positionV>
            <wp:extent cx="3210128" cy="1485095"/>
            <wp:effectExtent l="0" t="0" r="0" b="1270"/>
            <wp:wrapNone/>
            <wp:docPr id="2" name="Picture 2" descr="\\saa-fs01\users$\Staff$\STKN01\Academy Documents\Press - Photos\Photographs\School tie 2015 2 (2) - Web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a-fs01\users$\Staff$\STKN01\Academy Documents\Press - Photos\Photographs\School tie 2015 2 (2) - Websi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651" cy="148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7"/>
        <w:gridCol w:w="5045"/>
      </w:tblGrid>
      <w:tr w:rsidR="00671754" w14:paraId="10BCA8DA" w14:textId="77777777" w:rsidTr="00023B88">
        <w:trPr>
          <w:trHeight w:val="2156"/>
        </w:trPr>
        <w:tc>
          <w:tcPr>
            <w:tcW w:w="5140" w:type="dxa"/>
          </w:tcPr>
          <w:p w14:paraId="30A6609A" w14:textId="79D4D0A1" w:rsidR="00671754" w:rsidRDefault="00671754" w:rsidP="00FD67F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448FA8DE" w14:textId="77777777" w:rsidR="00671754" w:rsidRDefault="00671754" w:rsidP="00FD67F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40" w:type="dxa"/>
            <w:shd w:val="clear" w:color="auto" w:fill="17365D" w:themeFill="text2" w:themeFillShade="BF"/>
          </w:tcPr>
          <w:p w14:paraId="6ADDD847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22"/>
              </w:rPr>
            </w:pPr>
          </w:p>
          <w:p w14:paraId="4A01CF80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FFFF" w:themeColor="background1"/>
                <w:sz w:val="14"/>
                <w:szCs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  <w:p w14:paraId="6CCFB134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>St Aidan’s Church of England Academy</w:t>
            </w:r>
          </w:p>
          <w:p w14:paraId="76CDF792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proofErr w:type="spellStart"/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>Hundens</w:t>
            </w:r>
            <w:proofErr w:type="spellEnd"/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Lane, Darlington</w:t>
            </w:r>
          </w:p>
          <w:p w14:paraId="569F9A98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>DL1 1LL</w:t>
            </w:r>
          </w:p>
          <w:p w14:paraId="43FA8B1E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7DB7C5D3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>Phone: (01325) 373770</w:t>
            </w:r>
          </w:p>
          <w:p w14:paraId="0E2D3E3F" w14:textId="77777777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03DB19B4" w14:textId="26C6490C" w:rsidR="00671754" w:rsidRPr="00671754" w:rsidRDefault="00671754" w:rsidP="006717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Principal: </w:t>
            </w:r>
            <w:proofErr w:type="spellStart"/>
            <w:r w:rsidR="009B3367">
              <w:rPr>
                <w:rFonts w:cs="Arial"/>
                <w:b/>
                <w:color w:val="FFFFFF" w:themeColor="background1"/>
                <w:sz w:val="22"/>
                <w:szCs w:val="22"/>
              </w:rPr>
              <w:t>Mrs</w:t>
            </w:r>
            <w:proofErr w:type="spellEnd"/>
            <w:r w:rsidR="009B3367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671754">
              <w:rPr>
                <w:rFonts w:cs="Arial"/>
                <w:b/>
                <w:color w:val="FFFFFF" w:themeColor="background1"/>
                <w:sz w:val="22"/>
                <w:szCs w:val="22"/>
              </w:rPr>
              <w:t>N Gibbon</w:t>
            </w:r>
          </w:p>
          <w:p w14:paraId="564E310D" w14:textId="77777777" w:rsidR="00671754" w:rsidRPr="00023B88" w:rsidRDefault="00671754" w:rsidP="00FD67F3">
            <w:pPr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</w:tc>
      </w:tr>
    </w:tbl>
    <w:p w14:paraId="1AF2C367" w14:textId="0BD7A4E7" w:rsidR="00F3191F" w:rsidRPr="007C45ED" w:rsidRDefault="00F3191F" w:rsidP="007C45E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sectPr w:rsidR="00F3191F" w:rsidRPr="007C45ED" w:rsidSect="00A64C71">
      <w:pgSz w:w="11900" w:h="16840"/>
      <w:pgMar w:top="1134" w:right="987" w:bottom="57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A29A6"/>
    <w:multiLevelType w:val="hybridMultilevel"/>
    <w:tmpl w:val="0BCCE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F0BD6"/>
    <w:multiLevelType w:val="hybridMultilevel"/>
    <w:tmpl w:val="9342DC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84E31"/>
    <w:multiLevelType w:val="hybridMultilevel"/>
    <w:tmpl w:val="CBFE6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C2142B"/>
    <w:multiLevelType w:val="hybridMultilevel"/>
    <w:tmpl w:val="1F6E0FDC"/>
    <w:lvl w:ilvl="0" w:tplc="CDF48EA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44B02"/>
    <w:multiLevelType w:val="hybridMultilevel"/>
    <w:tmpl w:val="9F0AC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810080"/>
    <w:multiLevelType w:val="hybridMultilevel"/>
    <w:tmpl w:val="05921196"/>
    <w:lvl w:ilvl="0" w:tplc="F9E09628">
      <w:numFmt w:val="bullet"/>
      <w:lvlText w:val="-"/>
      <w:lvlJc w:val="left"/>
      <w:pPr>
        <w:ind w:left="1080" w:hanging="720"/>
      </w:pPr>
      <w:rPr>
        <w:rFonts w:ascii="Cambria" w:eastAsiaTheme="minorEastAsia" w:hAnsi="Cambria" w:cs="Helvetica Neue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7B5153"/>
    <w:multiLevelType w:val="hybridMultilevel"/>
    <w:tmpl w:val="2424D63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9A0899"/>
    <w:multiLevelType w:val="hybridMultilevel"/>
    <w:tmpl w:val="F566F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C91F95"/>
    <w:multiLevelType w:val="hybridMultilevel"/>
    <w:tmpl w:val="9A0E9F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4A2391"/>
    <w:multiLevelType w:val="hybridMultilevel"/>
    <w:tmpl w:val="456CB7D0"/>
    <w:lvl w:ilvl="0" w:tplc="317CC4D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0"/>
  </w:num>
  <w:num w:numId="8">
    <w:abstractNumId w:val="8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783"/>
    <w:rsid w:val="00003BF5"/>
    <w:rsid w:val="00023B88"/>
    <w:rsid w:val="000B306B"/>
    <w:rsid w:val="000E50C4"/>
    <w:rsid w:val="001253EB"/>
    <w:rsid w:val="00146DF7"/>
    <w:rsid w:val="00156D9D"/>
    <w:rsid w:val="001C007C"/>
    <w:rsid w:val="001D5A62"/>
    <w:rsid w:val="00207E5F"/>
    <w:rsid w:val="0021409F"/>
    <w:rsid w:val="00227A63"/>
    <w:rsid w:val="00231D0D"/>
    <w:rsid w:val="00264E13"/>
    <w:rsid w:val="002A4B72"/>
    <w:rsid w:val="002C3B6B"/>
    <w:rsid w:val="002E16AE"/>
    <w:rsid w:val="00312E45"/>
    <w:rsid w:val="00314CF3"/>
    <w:rsid w:val="0032045F"/>
    <w:rsid w:val="003B6E2F"/>
    <w:rsid w:val="003C1643"/>
    <w:rsid w:val="003D46FA"/>
    <w:rsid w:val="003E700D"/>
    <w:rsid w:val="003F50A6"/>
    <w:rsid w:val="004305BA"/>
    <w:rsid w:val="00440427"/>
    <w:rsid w:val="0045101C"/>
    <w:rsid w:val="004C0F36"/>
    <w:rsid w:val="00502465"/>
    <w:rsid w:val="005635F1"/>
    <w:rsid w:val="005C5C9A"/>
    <w:rsid w:val="005D2ACA"/>
    <w:rsid w:val="005D3BBA"/>
    <w:rsid w:val="005F42AB"/>
    <w:rsid w:val="00623AA7"/>
    <w:rsid w:val="00663465"/>
    <w:rsid w:val="00671754"/>
    <w:rsid w:val="006C112F"/>
    <w:rsid w:val="0079235E"/>
    <w:rsid w:val="007B1322"/>
    <w:rsid w:val="007B5C22"/>
    <w:rsid w:val="007C45ED"/>
    <w:rsid w:val="00843F30"/>
    <w:rsid w:val="0088381A"/>
    <w:rsid w:val="00893A53"/>
    <w:rsid w:val="008972B4"/>
    <w:rsid w:val="0089762D"/>
    <w:rsid w:val="008C1BCC"/>
    <w:rsid w:val="0090135B"/>
    <w:rsid w:val="00932637"/>
    <w:rsid w:val="0093642B"/>
    <w:rsid w:val="0096176E"/>
    <w:rsid w:val="009879A1"/>
    <w:rsid w:val="009B3367"/>
    <w:rsid w:val="009B52AB"/>
    <w:rsid w:val="009C0C82"/>
    <w:rsid w:val="009C11D0"/>
    <w:rsid w:val="009E0F34"/>
    <w:rsid w:val="009F6B5D"/>
    <w:rsid w:val="00A26086"/>
    <w:rsid w:val="00A36FC9"/>
    <w:rsid w:val="00A42893"/>
    <w:rsid w:val="00A60480"/>
    <w:rsid w:val="00A64C71"/>
    <w:rsid w:val="00A86351"/>
    <w:rsid w:val="00AD31FC"/>
    <w:rsid w:val="00B1708C"/>
    <w:rsid w:val="00B17D2E"/>
    <w:rsid w:val="00B57972"/>
    <w:rsid w:val="00BB0423"/>
    <w:rsid w:val="00BF38DF"/>
    <w:rsid w:val="00C33036"/>
    <w:rsid w:val="00C80C64"/>
    <w:rsid w:val="00CA12BE"/>
    <w:rsid w:val="00CA1BD9"/>
    <w:rsid w:val="00CB3068"/>
    <w:rsid w:val="00CD5C96"/>
    <w:rsid w:val="00D34979"/>
    <w:rsid w:val="00D44194"/>
    <w:rsid w:val="00D66F05"/>
    <w:rsid w:val="00D873CF"/>
    <w:rsid w:val="00DB09DA"/>
    <w:rsid w:val="00DB5D63"/>
    <w:rsid w:val="00DC0A75"/>
    <w:rsid w:val="00DC3DEC"/>
    <w:rsid w:val="00DD51F8"/>
    <w:rsid w:val="00EB4A33"/>
    <w:rsid w:val="00EC339E"/>
    <w:rsid w:val="00F2104F"/>
    <w:rsid w:val="00F236F0"/>
    <w:rsid w:val="00F3191F"/>
    <w:rsid w:val="00F44783"/>
    <w:rsid w:val="00F67DB8"/>
    <w:rsid w:val="00F960E3"/>
    <w:rsid w:val="00FB173C"/>
    <w:rsid w:val="00FC00B7"/>
    <w:rsid w:val="00FC1098"/>
    <w:rsid w:val="00FC47EB"/>
    <w:rsid w:val="00FD29C8"/>
    <w:rsid w:val="00FD2AFE"/>
    <w:rsid w:val="00FD67F3"/>
    <w:rsid w:val="00FE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A612B4"/>
  <w14:defaultImageDpi w14:val="300"/>
  <w15:docId w15:val="{7D796245-F568-4EBA-8B07-F990431A5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4783"/>
    <w:pPr>
      <w:ind w:left="720"/>
      <w:contextualSpacing/>
    </w:pPr>
    <w:rPr>
      <w:lang w:val="en-GB"/>
    </w:rPr>
  </w:style>
  <w:style w:type="character" w:styleId="Hyperlink">
    <w:name w:val="Hyperlink"/>
    <w:basedOn w:val="DefaultParagraphFont"/>
    <w:uiPriority w:val="99"/>
    <w:rsid w:val="00F3191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5A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A62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8381A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717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6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staidansacademy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.Simpson@staidansacademy.org.uk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D5E454F7</Template>
  <TotalTime>0</TotalTime>
  <Pages>1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AVEC Partnership</Company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 Austin</dc:creator>
  <cp:lastModifiedBy>Alexandra Simpson</cp:lastModifiedBy>
  <cp:revision>2</cp:revision>
  <cp:lastPrinted>2018-05-18T09:27:00Z</cp:lastPrinted>
  <dcterms:created xsi:type="dcterms:W3CDTF">2018-05-18T09:31:00Z</dcterms:created>
  <dcterms:modified xsi:type="dcterms:W3CDTF">2018-05-18T09:31:00Z</dcterms:modified>
</cp:coreProperties>
</file>