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A7B" w:rsidRDefault="003F7A7B" w:rsidP="003059E1"/>
    <w:p w:rsidR="003059E1" w:rsidRDefault="003059E1" w:rsidP="00DA475D">
      <w:pPr>
        <w:jc w:val="center"/>
      </w:pPr>
    </w:p>
    <w:p w:rsidR="00DA475D" w:rsidRDefault="00DA475D" w:rsidP="00DA475D">
      <w:pPr>
        <w:jc w:val="center"/>
      </w:pPr>
    </w:p>
    <w:p w:rsidR="00DA475D" w:rsidRDefault="00DA475D" w:rsidP="00DA475D">
      <w:pPr>
        <w:jc w:val="center"/>
      </w:pPr>
    </w:p>
    <w:p w:rsidR="00DA475D" w:rsidRDefault="00DA475D" w:rsidP="00DA475D">
      <w:pPr>
        <w:jc w:val="center"/>
      </w:pPr>
    </w:p>
    <w:p w:rsidR="00D52751" w:rsidRDefault="00D52751" w:rsidP="00DA475D">
      <w:pPr>
        <w:tabs>
          <w:tab w:val="left" w:pos="2700"/>
        </w:tabs>
      </w:pPr>
    </w:p>
    <w:p w:rsidR="000E66AD" w:rsidRPr="00F834B0" w:rsidRDefault="000E66AD" w:rsidP="00DA475D">
      <w:pPr>
        <w:tabs>
          <w:tab w:val="left" w:pos="2700"/>
        </w:tabs>
      </w:pPr>
    </w:p>
    <w:p w:rsidR="00AB1A88" w:rsidRDefault="00AB1A88" w:rsidP="00F834B0">
      <w:pPr>
        <w:tabs>
          <w:tab w:val="center" w:pos="3808"/>
        </w:tabs>
        <w:spacing w:after="3" w:line="259" w:lineRule="auto"/>
        <w:ind w:left="-15"/>
        <w:rPr>
          <w:rFonts w:eastAsia="Arial" w:cs="Arial"/>
          <w:b/>
        </w:rPr>
      </w:pPr>
      <w:r w:rsidRPr="005D6751">
        <w:rPr>
          <w:rFonts w:ascii="Verdana" w:hAnsi="Verdana" w:cs="Times New Roman"/>
          <w:b/>
          <w:i/>
        </w:rPr>
        <w:t>Job Description</w:t>
      </w:r>
      <w:r w:rsidRPr="005D6751">
        <w:rPr>
          <w:rFonts w:ascii="Verdana" w:hAnsi="Verdana" w:cs="Times New Roman"/>
          <w:b/>
          <w:szCs w:val="22"/>
        </w:rPr>
        <w:tab/>
      </w:r>
    </w:p>
    <w:p w:rsidR="00AB1A88" w:rsidRDefault="00AB1A88" w:rsidP="00F834B0">
      <w:pPr>
        <w:tabs>
          <w:tab w:val="center" w:pos="3808"/>
        </w:tabs>
        <w:spacing w:after="3" w:line="259" w:lineRule="auto"/>
        <w:ind w:left="-15"/>
        <w:rPr>
          <w:rFonts w:eastAsia="Arial" w:cs="Arial"/>
          <w:b/>
        </w:rPr>
      </w:pPr>
    </w:p>
    <w:p w:rsidR="00F834B0" w:rsidRPr="00AB1A88" w:rsidRDefault="005A1F38" w:rsidP="00F834B0">
      <w:pPr>
        <w:tabs>
          <w:tab w:val="center" w:pos="3808"/>
        </w:tabs>
        <w:spacing w:after="3" w:line="259" w:lineRule="auto"/>
        <w:ind w:left="-15"/>
        <w:rPr>
          <w:rFonts w:cs="Arial"/>
        </w:rPr>
      </w:pPr>
      <w:r w:rsidRPr="00AB1A88">
        <w:rPr>
          <w:rFonts w:eastAsia="Arial" w:cs="Arial"/>
          <w:b/>
        </w:rPr>
        <w:t>Post Title:</w:t>
      </w:r>
      <w:r w:rsidR="00685DA3">
        <w:rPr>
          <w:rFonts w:eastAsia="Arial" w:cs="Arial"/>
          <w:b/>
        </w:rPr>
        <w:t xml:space="preserve">                             </w:t>
      </w:r>
      <w:r w:rsidRPr="00AB1A88">
        <w:rPr>
          <w:rFonts w:eastAsia="Arial" w:cs="Arial"/>
          <w:b/>
        </w:rPr>
        <w:tab/>
      </w:r>
      <w:r w:rsidR="00F834B0" w:rsidRPr="00AB1A88">
        <w:rPr>
          <w:rFonts w:eastAsia="Arial" w:cs="Arial"/>
          <w:b/>
        </w:rPr>
        <w:t xml:space="preserve">Business Manager (Full Time Permanent)      </w:t>
      </w:r>
    </w:p>
    <w:p w:rsidR="00AB1A88" w:rsidRPr="00AB1A88" w:rsidRDefault="00F834B0" w:rsidP="00685DA3">
      <w:pPr>
        <w:rPr>
          <w:rFonts w:cs="Arial"/>
        </w:rPr>
      </w:pPr>
      <w:r w:rsidRPr="00AB1A88">
        <w:rPr>
          <w:rFonts w:eastAsia="Arial" w:cs="Arial"/>
          <w:b/>
        </w:rPr>
        <w:t xml:space="preserve"> </w:t>
      </w:r>
      <w:r w:rsidRPr="00AB1A88">
        <w:rPr>
          <w:rFonts w:eastAsia="Arial" w:cs="Arial"/>
          <w:b/>
        </w:rPr>
        <w:tab/>
        <w:t xml:space="preserve"> </w:t>
      </w:r>
    </w:p>
    <w:p w:rsidR="00AB1A88" w:rsidRPr="00AB1A88" w:rsidRDefault="00AB1A88" w:rsidP="00AB1A88">
      <w:pPr>
        <w:pStyle w:val="Heading2"/>
        <w:ind w:left="1021" w:right="-291" w:hanging="1021"/>
        <w:contextualSpacing/>
        <w:rPr>
          <w:rFonts w:asciiTheme="minorHAnsi" w:hAnsiTheme="minorHAnsi"/>
          <w:b w:val="0"/>
          <w:iCs/>
          <w:kern w:val="32"/>
          <w:szCs w:val="24"/>
        </w:rPr>
      </w:pPr>
      <w:r w:rsidRPr="00AB1A88">
        <w:rPr>
          <w:rFonts w:asciiTheme="minorHAnsi" w:hAnsiTheme="minorHAnsi"/>
          <w:szCs w:val="24"/>
        </w:rPr>
        <w:t>Salary:</w:t>
      </w:r>
      <w:r w:rsidRPr="00AB1A88">
        <w:rPr>
          <w:rFonts w:asciiTheme="minorHAnsi" w:hAnsiTheme="minorHAnsi"/>
          <w:szCs w:val="24"/>
        </w:rPr>
        <w:tab/>
      </w:r>
      <w:r w:rsidRPr="00AB1A88">
        <w:rPr>
          <w:rFonts w:asciiTheme="minorHAnsi" w:hAnsiTheme="minorHAnsi"/>
          <w:szCs w:val="24"/>
        </w:rPr>
        <w:tab/>
        <w:t xml:space="preserve">  </w:t>
      </w:r>
      <w:r w:rsidR="00685DA3">
        <w:rPr>
          <w:rFonts w:asciiTheme="minorHAnsi" w:hAnsiTheme="minorHAnsi"/>
          <w:szCs w:val="24"/>
        </w:rPr>
        <w:t xml:space="preserve">               </w:t>
      </w:r>
      <w:r w:rsidRPr="00AB1A88">
        <w:rPr>
          <w:rFonts w:asciiTheme="minorHAnsi" w:hAnsiTheme="minorHAnsi"/>
          <w:szCs w:val="24"/>
        </w:rPr>
        <w:t xml:space="preserve">   Grade L Pay Points 4</w:t>
      </w:r>
      <w:r w:rsidR="00197FAF">
        <w:rPr>
          <w:rFonts w:asciiTheme="minorHAnsi" w:hAnsiTheme="minorHAnsi"/>
          <w:szCs w:val="24"/>
        </w:rPr>
        <w:t>3</w:t>
      </w:r>
      <w:r w:rsidRPr="00AB1A88">
        <w:rPr>
          <w:rFonts w:asciiTheme="minorHAnsi" w:hAnsiTheme="minorHAnsi"/>
          <w:szCs w:val="24"/>
        </w:rPr>
        <w:t xml:space="preserve"> – 49 (£</w:t>
      </w:r>
      <w:r w:rsidR="00197FAF">
        <w:rPr>
          <w:rFonts w:asciiTheme="minorHAnsi" w:hAnsiTheme="minorHAnsi"/>
          <w:szCs w:val="24"/>
        </w:rPr>
        <w:t>38,237</w:t>
      </w:r>
      <w:bookmarkStart w:id="0" w:name="_GoBack"/>
      <w:bookmarkEnd w:id="0"/>
      <w:r w:rsidRPr="00AB1A88">
        <w:rPr>
          <w:rFonts w:asciiTheme="minorHAnsi" w:hAnsiTheme="minorHAnsi"/>
          <w:szCs w:val="24"/>
        </w:rPr>
        <w:t xml:space="preserve"> - £43,821</w:t>
      </w:r>
      <w:r w:rsidR="00E83443">
        <w:rPr>
          <w:rFonts w:asciiTheme="minorHAnsi" w:hAnsiTheme="minorHAnsi"/>
          <w:szCs w:val="24"/>
        </w:rPr>
        <w:t xml:space="preserve"> per annum</w:t>
      </w:r>
      <w:r w:rsidRPr="00AB1A88">
        <w:rPr>
          <w:rFonts w:asciiTheme="minorHAnsi" w:hAnsiTheme="minorHAnsi"/>
          <w:szCs w:val="24"/>
        </w:rPr>
        <w:t xml:space="preserve">)  </w:t>
      </w:r>
    </w:p>
    <w:p w:rsidR="00F834B0" w:rsidRPr="00F63C20" w:rsidRDefault="00F834B0" w:rsidP="00685DA3">
      <w:pPr>
        <w:rPr>
          <w:rFonts w:cs="Arial"/>
        </w:rPr>
      </w:pPr>
    </w:p>
    <w:p w:rsidR="00F834B0" w:rsidRPr="00F63C20" w:rsidRDefault="00F834B0" w:rsidP="00F834B0">
      <w:pPr>
        <w:tabs>
          <w:tab w:val="center" w:pos="2881"/>
          <w:tab w:val="center" w:pos="3601"/>
          <w:tab w:val="center" w:pos="5381"/>
        </w:tabs>
        <w:spacing w:after="3" w:line="259" w:lineRule="auto"/>
        <w:ind w:left="-15"/>
        <w:rPr>
          <w:rFonts w:cs="Arial"/>
        </w:rPr>
      </w:pPr>
      <w:r w:rsidRPr="00F63C20">
        <w:rPr>
          <w:rFonts w:eastAsia="Arial" w:cs="Arial"/>
          <w:b/>
        </w:rPr>
        <w:t>Contractual</w:t>
      </w:r>
      <w:r w:rsidR="00685DA3">
        <w:rPr>
          <w:rFonts w:eastAsia="Arial" w:cs="Arial"/>
          <w:b/>
        </w:rPr>
        <w:t xml:space="preserve"> Hours:          </w:t>
      </w:r>
      <w:r w:rsidR="00AB1A88">
        <w:rPr>
          <w:rFonts w:eastAsia="Arial" w:cs="Arial"/>
          <w:b/>
        </w:rPr>
        <w:t xml:space="preserve">  </w:t>
      </w:r>
      <w:r w:rsidR="00AB1A88">
        <w:rPr>
          <w:rFonts w:eastAsia="Arial" w:cs="Arial"/>
          <w:b/>
        </w:rPr>
        <w:tab/>
        <w:t>37 hours per week, all year round</w:t>
      </w:r>
    </w:p>
    <w:p w:rsidR="00F834B0" w:rsidRPr="00F63C20" w:rsidRDefault="00F834B0" w:rsidP="00685DA3">
      <w:pPr>
        <w:rPr>
          <w:rFonts w:cs="Arial"/>
        </w:rPr>
      </w:pPr>
      <w:r w:rsidRPr="00F63C20">
        <w:rPr>
          <w:rFonts w:eastAsia="Times New Roman" w:cs="Arial"/>
        </w:rPr>
        <w:t xml:space="preserve"> </w:t>
      </w:r>
    </w:p>
    <w:p w:rsidR="00F834B0" w:rsidRPr="00F63C20" w:rsidRDefault="00685DA3" w:rsidP="00685DA3">
      <w:pPr>
        <w:tabs>
          <w:tab w:val="center" w:pos="2160"/>
          <w:tab w:val="center" w:pos="2881"/>
          <w:tab w:val="center" w:pos="3601"/>
          <w:tab w:val="center" w:pos="5355"/>
        </w:tabs>
        <w:spacing w:after="3" w:line="259" w:lineRule="auto"/>
        <w:ind w:left="-15"/>
        <w:rPr>
          <w:rFonts w:cs="Arial"/>
        </w:rPr>
      </w:pPr>
      <w:r>
        <w:rPr>
          <w:rFonts w:eastAsia="Arial" w:cs="Arial"/>
          <w:b/>
        </w:rPr>
        <w:t xml:space="preserve">Reporting to:   </w:t>
      </w:r>
      <w:r>
        <w:rPr>
          <w:rFonts w:eastAsia="Arial" w:cs="Arial"/>
          <w:b/>
        </w:rPr>
        <w:tab/>
        <w:t xml:space="preserve">    </w:t>
      </w:r>
      <w:r w:rsidR="00F834B0" w:rsidRPr="00F63C20">
        <w:rPr>
          <w:rFonts w:eastAsia="Arial" w:cs="Arial"/>
          <w:b/>
        </w:rPr>
        <w:t xml:space="preserve"> </w:t>
      </w:r>
      <w:r w:rsidR="00F834B0" w:rsidRPr="00F63C20">
        <w:rPr>
          <w:rFonts w:eastAsia="Arial" w:cs="Arial"/>
          <w:b/>
        </w:rPr>
        <w:tab/>
        <w:t xml:space="preserve"> The </w:t>
      </w:r>
      <w:r w:rsidR="00F834B0" w:rsidRPr="00F63C20">
        <w:rPr>
          <w:rFonts w:cs="Arial"/>
          <w:b/>
        </w:rPr>
        <w:t>Principal</w:t>
      </w:r>
      <w:r w:rsidR="00F834B0" w:rsidRPr="00F63C20">
        <w:rPr>
          <w:rFonts w:eastAsia="Arial" w:cs="Arial"/>
          <w:b/>
        </w:rPr>
        <w:t xml:space="preserve"> </w:t>
      </w:r>
    </w:p>
    <w:p w:rsidR="00F834B0" w:rsidRDefault="00F834B0" w:rsidP="00685DA3">
      <w:pPr>
        <w:pStyle w:val="Heading1"/>
        <w:rPr>
          <w:rFonts w:asciiTheme="minorHAnsi" w:hAnsiTheme="minorHAnsi" w:cs="Arial"/>
          <w:sz w:val="24"/>
          <w:szCs w:val="24"/>
        </w:rPr>
      </w:pPr>
      <w:r w:rsidRPr="00F63C20">
        <w:rPr>
          <w:rFonts w:asciiTheme="minorHAnsi" w:hAnsiTheme="minorHAnsi" w:cs="Arial"/>
          <w:sz w:val="24"/>
          <w:szCs w:val="24"/>
        </w:rPr>
        <w:t>Line</w:t>
      </w:r>
      <w:r w:rsidR="005A1F38" w:rsidRPr="00F63C20">
        <w:rPr>
          <w:rFonts w:asciiTheme="minorHAnsi" w:hAnsiTheme="minorHAnsi" w:cs="Arial"/>
          <w:sz w:val="24"/>
          <w:szCs w:val="24"/>
        </w:rPr>
        <w:t xml:space="preserve"> Management Responsibilities:  Finance team and the support staff function</w:t>
      </w:r>
      <w:r w:rsidRPr="00F63C20">
        <w:rPr>
          <w:rFonts w:asciiTheme="minorHAnsi" w:hAnsiTheme="minorHAnsi" w:cs="Arial"/>
          <w:sz w:val="24"/>
          <w:szCs w:val="24"/>
        </w:rPr>
        <w:t xml:space="preserve"> </w:t>
      </w:r>
    </w:p>
    <w:p w:rsidR="00685DA3" w:rsidRPr="00685DA3" w:rsidRDefault="00685DA3" w:rsidP="00685DA3"/>
    <w:p w:rsidR="00F834B0" w:rsidRPr="00F63C20" w:rsidRDefault="00F834B0" w:rsidP="00F834B0">
      <w:pPr>
        <w:spacing w:line="259" w:lineRule="auto"/>
        <w:rPr>
          <w:rFonts w:cs="Arial"/>
        </w:rPr>
      </w:pPr>
      <w:r w:rsidRPr="00F63C20">
        <w:rPr>
          <w:rFonts w:eastAsia="Arial" w:cs="Arial"/>
          <w:b/>
        </w:rPr>
        <w:t xml:space="preserve"> </w:t>
      </w:r>
    </w:p>
    <w:p w:rsidR="00F834B0" w:rsidRPr="00F63C20" w:rsidRDefault="00F834B0" w:rsidP="00F834B0">
      <w:pPr>
        <w:spacing w:after="3" w:line="259" w:lineRule="auto"/>
        <w:ind w:left="-5" w:hanging="10"/>
        <w:rPr>
          <w:rFonts w:cs="Arial"/>
        </w:rPr>
      </w:pPr>
      <w:r w:rsidRPr="00F63C20">
        <w:rPr>
          <w:rFonts w:eastAsia="Arial" w:cs="Arial"/>
          <w:b/>
        </w:rPr>
        <w:t xml:space="preserve">Main Purpose of the job: </w:t>
      </w:r>
    </w:p>
    <w:p w:rsidR="00F834B0" w:rsidRPr="00F63C20" w:rsidRDefault="00F834B0" w:rsidP="00F834B0">
      <w:pPr>
        <w:spacing w:line="259" w:lineRule="auto"/>
        <w:rPr>
          <w:rFonts w:cs="Arial"/>
        </w:rPr>
      </w:pPr>
      <w:r w:rsidRPr="00F63C20">
        <w:rPr>
          <w:rFonts w:cs="Arial"/>
        </w:rPr>
        <w:t xml:space="preserve"> </w:t>
      </w:r>
    </w:p>
    <w:p w:rsidR="005A1F38" w:rsidRPr="00F63C20" w:rsidRDefault="007908C6" w:rsidP="005A1F38">
      <w:pPr>
        <w:jc w:val="both"/>
        <w:rPr>
          <w:rFonts w:cs="Arial"/>
        </w:rPr>
      </w:pPr>
      <w:r w:rsidRPr="00F63C20">
        <w:rPr>
          <w:rFonts w:cs="Arial"/>
        </w:rPr>
        <w:t xml:space="preserve">The Business Manager is responsible for all aspects of financial management and resources. You will work with the Principal, Senior Leadership Team and Governors to drive the continued financial success, marketing and growth of the Academy.   </w:t>
      </w:r>
    </w:p>
    <w:p w:rsidR="007908C6" w:rsidRPr="009B59B2" w:rsidRDefault="007908C6" w:rsidP="005A1F38">
      <w:pPr>
        <w:jc w:val="both"/>
        <w:rPr>
          <w:rFonts w:cs="Arial"/>
          <w:sz w:val="20"/>
          <w:szCs w:val="20"/>
        </w:rPr>
      </w:pPr>
    </w:p>
    <w:p w:rsidR="007908C6" w:rsidRPr="00AB1A88" w:rsidRDefault="007908C6" w:rsidP="005A1F38">
      <w:pPr>
        <w:jc w:val="both"/>
        <w:rPr>
          <w:rFonts w:cs="Arial"/>
          <w:b/>
        </w:rPr>
      </w:pPr>
      <w:r w:rsidRPr="00AB1A88">
        <w:rPr>
          <w:rFonts w:cs="Arial"/>
          <w:b/>
        </w:rPr>
        <w:t>Main Responsibilities:</w:t>
      </w:r>
    </w:p>
    <w:p w:rsidR="007908C6" w:rsidRPr="00F63C20" w:rsidRDefault="007908C6" w:rsidP="005A1F38">
      <w:pPr>
        <w:jc w:val="both"/>
        <w:rPr>
          <w:rFonts w:cs="Arial"/>
        </w:rPr>
      </w:pPr>
    </w:p>
    <w:p w:rsidR="007908C6" w:rsidRPr="00F63C20" w:rsidRDefault="007908C6" w:rsidP="00F24272">
      <w:pPr>
        <w:pStyle w:val="ListParagraph"/>
        <w:numPr>
          <w:ilvl w:val="0"/>
          <w:numId w:val="24"/>
        </w:numPr>
        <w:ind w:left="567" w:hanging="567"/>
        <w:rPr>
          <w:rFonts w:asciiTheme="minorHAnsi" w:hAnsiTheme="minorHAnsi"/>
          <w:sz w:val="24"/>
          <w:szCs w:val="24"/>
        </w:rPr>
      </w:pPr>
      <w:r w:rsidRPr="00F63C20">
        <w:rPr>
          <w:rFonts w:asciiTheme="minorHAnsi" w:hAnsiTheme="minorHAnsi"/>
          <w:sz w:val="24"/>
          <w:szCs w:val="24"/>
        </w:rPr>
        <w:t>Managing the financial function of the Academy</w:t>
      </w:r>
    </w:p>
    <w:p w:rsidR="005A1F38" w:rsidRPr="00F63C20" w:rsidRDefault="005A1F38" w:rsidP="00F24272">
      <w:pPr>
        <w:pStyle w:val="ListParagraph"/>
        <w:numPr>
          <w:ilvl w:val="0"/>
          <w:numId w:val="24"/>
        </w:numPr>
        <w:ind w:left="567" w:hanging="567"/>
        <w:rPr>
          <w:rFonts w:asciiTheme="minorHAnsi" w:hAnsiTheme="minorHAnsi"/>
          <w:sz w:val="24"/>
          <w:szCs w:val="24"/>
        </w:rPr>
      </w:pPr>
      <w:r w:rsidRPr="00F63C20">
        <w:rPr>
          <w:rFonts w:asciiTheme="minorHAnsi" w:hAnsiTheme="minorHAnsi"/>
          <w:sz w:val="24"/>
          <w:szCs w:val="24"/>
        </w:rPr>
        <w:t>Financial planning and development</w:t>
      </w:r>
      <w:r w:rsidR="005479B6" w:rsidRPr="00F63C20">
        <w:rPr>
          <w:rFonts w:asciiTheme="minorHAnsi" w:hAnsiTheme="minorHAnsi"/>
          <w:sz w:val="24"/>
          <w:szCs w:val="24"/>
        </w:rPr>
        <w:t xml:space="preserve"> including risk management</w:t>
      </w:r>
    </w:p>
    <w:p w:rsidR="005A1F38" w:rsidRPr="00F63C20" w:rsidRDefault="005A1F38" w:rsidP="00F24272">
      <w:pPr>
        <w:pStyle w:val="ListParagraph"/>
        <w:numPr>
          <w:ilvl w:val="0"/>
          <w:numId w:val="24"/>
        </w:numPr>
        <w:ind w:left="567" w:hanging="567"/>
        <w:rPr>
          <w:rFonts w:asciiTheme="minorHAnsi" w:hAnsiTheme="minorHAnsi"/>
          <w:sz w:val="24"/>
          <w:szCs w:val="24"/>
        </w:rPr>
      </w:pPr>
      <w:r w:rsidRPr="00F63C20">
        <w:rPr>
          <w:rFonts w:asciiTheme="minorHAnsi" w:hAnsiTheme="minorHAnsi"/>
          <w:sz w:val="24"/>
          <w:szCs w:val="24"/>
        </w:rPr>
        <w:t>Implementation of financial procedures</w:t>
      </w:r>
    </w:p>
    <w:p w:rsidR="005A1F38" w:rsidRPr="00F63C20" w:rsidRDefault="005A1F38" w:rsidP="00F24272">
      <w:pPr>
        <w:pStyle w:val="ListParagraph"/>
        <w:numPr>
          <w:ilvl w:val="0"/>
          <w:numId w:val="24"/>
        </w:numPr>
        <w:ind w:left="567" w:hanging="567"/>
        <w:rPr>
          <w:rFonts w:asciiTheme="minorHAnsi" w:hAnsiTheme="minorHAnsi"/>
          <w:sz w:val="24"/>
          <w:szCs w:val="24"/>
        </w:rPr>
      </w:pPr>
      <w:r w:rsidRPr="00F63C20">
        <w:rPr>
          <w:rFonts w:asciiTheme="minorHAnsi" w:hAnsiTheme="minorHAnsi"/>
          <w:sz w:val="24"/>
          <w:szCs w:val="24"/>
        </w:rPr>
        <w:t>Identification and the administration of additional funding streams to enhance the growth and facilities of the Academy</w:t>
      </w:r>
    </w:p>
    <w:p w:rsidR="005A1F38" w:rsidRPr="00F63C20" w:rsidRDefault="005A1F38" w:rsidP="00F24272">
      <w:pPr>
        <w:pStyle w:val="ListParagraph"/>
        <w:numPr>
          <w:ilvl w:val="0"/>
          <w:numId w:val="24"/>
        </w:numPr>
        <w:ind w:left="567" w:hanging="567"/>
        <w:rPr>
          <w:rFonts w:asciiTheme="minorHAnsi" w:hAnsiTheme="minorHAnsi"/>
          <w:sz w:val="24"/>
          <w:szCs w:val="24"/>
        </w:rPr>
      </w:pPr>
      <w:r w:rsidRPr="00F63C20">
        <w:rPr>
          <w:rFonts w:asciiTheme="minorHAnsi" w:hAnsiTheme="minorHAnsi"/>
          <w:sz w:val="24"/>
          <w:szCs w:val="24"/>
        </w:rPr>
        <w:t>Identifying growth opportunities for site and community facilities</w:t>
      </w:r>
    </w:p>
    <w:p w:rsidR="005A1F38" w:rsidRPr="00F63C20" w:rsidRDefault="005A1F38" w:rsidP="00F24272">
      <w:pPr>
        <w:pStyle w:val="ListParagraph"/>
        <w:numPr>
          <w:ilvl w:val="0"/>
          <w:numId w:val="24"/>
        </w:numPr>
        <w:ind w:left="567" w:hanging="567"/>
        <w:rPr>
          <w:rFonts w:asciiTheme="minorHAnsi" w:hAnsiTheme="minorHAnsi"/>
          <w:sz w:val="24"/>
          <w:szCs w:val="24"/>
        </w:rPr>
      </w:pPr>
      <w:r w:rsidRPr="00F63C20">
        <w:rPr>
          <w:rFonts w:asciiTheme="minorHAnsi" w:hAnsiTheme="minorHAnsi"/>
          <w:sz w:val="24"/>
          <w:szCs w:val="24"/>
        </w:rPr>
        <w:t>Line management of premises, catering, cleaning and other appropriate support functions.</w:t>
      </w:r>
    </w:p>
    <w:p w:rsidR="00F834B0" w:rsidRPr="00F63C20" w:rsidRDefault="00F834B0" w:rsidP="00F834B0">
      <w:pPr>
        <w:pStyle w:val="Heading1"/>
        <w:ind w:left="-5"/>
        <w:rPr>
          <w:rFonts w:asciiTheme="minorHAnsi" w:hAnsiTheme="minorHAnsi" w:cs="Arial"/>
          <w:sz w:val="24"/>
          <w:szCs w:val="24"/>
        </w:rPr>
      </w:pPr>
      <w:r w:rsidRPr="00F63C20">
        <w:rPr>
          <w:rFonts w:asciiTheme="minorHAnsi" w:hAnsiTheme="minorHAnsi" w:cs="Arial"/>
          <w:sz w:val="24"/>
          <w:szCs w:val="24"/>
        </w:rPr>
        <w:t xml:space="preserve">Management and Leadership </w:t>
      </w:r>
      <w:r w:rsidRPr="00F63C20">
        <w:rPr>
          <w:rFonts w:asciiTheme="minorHAnsi" w:eastAsia="Arial" w:hAnsiTheme="minorHAnsi" w:cs="Arial"/>
          <w:b w:val="0"/>
          <w:sz w:val="24"/>
          <w:szCs w:val="24"/>
        </w:rPr>
        <w:t xml:space="preserve"> </w:t>
      </w:r>
    </w:p>
    <w:p w:rsidR="00F834B0" w:rsidRPr="00F63C20" w:rsidRDefault="00F834B0" w:rsidP="00F834B0">
      <w:pPr>
        <w:numPr>
          <w:ilvl w:val="0"/>
          <w:numId w:val="16"/>
        </w:numPr>
        <w:spacing w:after="9" w:line="247" w:lineRule="auto"/>
        <w:ind w:hanging="566"/>
        <w:jc w:val="both"/>
        <w:rPr>
          <w:rFonts w:cs="Arial"/>
        </w:rPr>
      </w:pPr>
      <w:r w:rsidRPr="00F63C20">
        <w:rPr>
          <w:rFonts w:cs="Arial"/>
        </w:rPr>
        <w:t>Be responsible for planning, developing and maintaining the financial, management and administ</w:t>
      </w:r>
      <w:r w:rsidR="007908C6" w:rsidRPr="00F63C20">
        <w:rPr>
          <w:rFonts w:cs="Arial"/>
        </w:rPr>
        <w:t>rative systems within the Academy</w:t>
      </w:r>
      <w:r w:rsidRPr="00F63C20">
        <w:rPr>
          <w:rFonts w:cs="Arial"/>
        </w:rPr>
        <w:t>.</w:t>
      </w:r>
    </w:p>
    <w:p w:rsidR="00F834B0" w:rsidRPr="00F63C20" w:rsidRDefault="00F834B0" w:rsidP="00F834B0">
      <w:pPr>
        <w:numPr>
          <w:ilvl w:val="0"/>
          <w:numId w:val="16"/>
        </w:numPr>
        <w:spacing w:after="9" w:line="247" w:lineRule="auto"/>
        <w:ind w:hanging="566"/>
        <w:jc w:val="both"/>
        <w:rPr>
          <w:rFonts w:cs="Arial"/>
        </w:rPr>
      </w:pPr>
      <w:r w:rsidRPr="00F63C20">
        <w:rPr>
          <w:rFonts w:cs="Arial"/>
        </w:rPr>
        <w:t xml:space="preserve">Attending all Senior Leadership Team Meetings. </w:t>
      </w:r>
    </w:p>
    <w:p w:rsidR="00F834B0" w:rsidRPr="00F63C20" w:rsidRDefault="007908C6" w:rsidP="00F834B0">
      <w:pPr>
        <w:ind w:left="566"/>
        <w:rPr>
          <w:rFonts w:cs="Arial"/>
        </w:rPr>
      </w:pPr>
      <w:r w:rsidRPr="00F63C20">
        <w:rPr>
          <w:rFonts w:cs="Arial"/>
        </w:rPr>
        <w:t>Attending Full Governing Body and appropriate committee Meetings</w:t>
      </w:r>
    </w:p>
    <w:p w:rsidR="00F834B0" w:rsidRPr="00F63C20" w:rsidRDefault="007908C6" w:rsidP="00F834B0">
      <w:pPr>
        <w:numPr>
          <w:ilvl w:val="0"/>
          <w:numId w:val="16"/>
        </w:numPr>
        <w:spacing w:after="9" w:line="247" w:lineRule="auto"/>
        <w:ind w:hanging="566"/>
        <w:jc w:val="both"/>
        <w:rPr>
          <w:rFonts w:cs="Arial"/>
        </w:rPr>
      </w:pPr>
      <w:r w:rsidRPr="00F63C20">
        <w:rPr>
          <w:rFonts w:cs="Arial"/>
        </w:rPr>
        <w:t>Management of</w:t>
      </w:r>
      <w:r w:rsidR="00F834B0" w:rsidRPr="00F63C20">
        <w:rPr>
          <w:rFonts w:cs="Arial"/>
        </w:rPr>
        <w:t xml:space="preserve"> all School Licences. </w:t>
      </w:r>
    </w:p>
    <w:p w:rsidR="007908C6" w:rsidRPr="00F63C20" w:rsidRDefault="00F834B0" w:rsidP="007908C6">
      <w:pPr>
        <w:numPr>
          <w:ilvl w:val="0"/>
          <w:numId w:val="16"/>
        </w:numPr>
        <w:spacing w:after="9" w:line="247" w:lineRule="auto"/>
        <w:ind w:hanging="566"/>
        <w:jc w:val="both"/>
        <w:rPr>
          <w:rFonts w:cs="Arial"/>
        </w:rPr>
      </w:pPr>
      <w:r w:rsidRPr="00F63C20">
        <w:rPr>
          <w:rFonts w:cs="Arial"/>
        </w:rPr>
        <w:lastRenderedPageBreak/>
        <w:t>Being a full member of the Senior Leadership Team by contributing to the development and implementation of policies and procedures with particular</w:t>
      </w:r>
      <w:r w:rsidR="007908C6" w:rsidRPr="00F63C20">
        <w:rPr>
          <w:rFonts w:cs="Arial"/>
        </w:rPr>
        <w:t xml:space="preserve"> responsibility for Finance, resources and d</w:t>
      </w:r>
      <w:r w:rsidRPr="00F63C20">
        <w:rPr>
          <w:rFonts w:cs="Arial"/>
        </w:rPr>
        <w:t>ata.</w:t>
      </w:r>
    </w:p>
    <w:p w:rsidR="009D2739" w:rsidRDefault="00F834B0" w:rsidP="009D2739">
      <w:pPr>
        <w:numPr>
          <w:ilvl w:val="0"/>
          <w:numId w:val="16"/>
        </w:numPr>
        <w:spacing w:after="9" w:line="247" w:lineRule="auto"/>
        <w:ind w:hanging="566"/>
        <w:jc w:val="both"/>
        <w:rPr>
          <w:rFonts w:cs="Arial"/>
        </w:rPr>
      </w:pPr>
      <w:r w:rsidRPr="00F63C20">
        <w:rPr>
          <w:rFonts w:cs="Arial"/>
        </w:rPr>
        <w:t xml:space="preserve">Management and line management responsibility for premises and health and safety including the work of the site </w:t>
      </w:r>
      <w:r w:rsidR="00E23A6F" w:rsidRPr="00F63C20">
        <w:rPr>
          <w:rFonts w:cs="Arial"/>
        </w:rPr>
        <w:t xml:space="preserve">and community </w:t>
      </w:r>
      <w:r w:rsidRPr="00F63C20">
        <w:rPr>
          <w:rFonts w:cs="Arial"/>
        </w:rPr>
        <w:t>manager.</w:t>
      </w:r>
    </w:p>
    <w:p w:rsidR="00F834B0" w:rsidRPr="009D2739" w:rsidRDefault="00F834B0" w:rsidP="009D2739">
      <w:pPr>
        <w:numPr>
          <w:ilvl w:val="0"/>
          <w:numId w:val="16"/>
        </w:numPr>
        <w:spacing w:after="9" w:line="247" w:lineRule="auto"/>
        <w:ind w:hanging="566"/>
        <w:jc w:val="both"/>
        <w:rPr>
          <w:rFonts w:cs="Arial"/>
        </w:rPr>
      </w:pPr>
      <w:r w:rsidRPr="009D2739">
        <w:rPr>
          <w:rFonts w:cs="Arial"/>
        </w:rPr>
        <w:t xml:space="preserve">Undertake, with authority, any professional duties delegated by the </w:t>
      </w:r>
      <w:r w:rsidR="0095602E" w:rsidRPr="009D2739">
        <w:rPr>
          <w:rFonts w:cs="Arial"/>
        </w:rPr>
        <w:t>Principal</w:t>
      </w:r>
      <w:r w:rsidRPr="009D2739">
        <w:rPr>
          <w:rFonts w:cs="Arial"/>
        </w:rPr>
        <w:t>.</w:t>
      </w:r>
    </w:p>
    <w:p w:rsidR="0095602E" w:rsidRPr="00F63C20" w:rsidRDefault="00F834B0" w:rsidP="0095602E">
      <w:pPr>
        <w:numPr>
          <w:ilvl w:val="0"/>
          <w:numId w:val="16"/>
        </w:numPr>
        <w:spacing w:after="31" w:line="247" w:lineRule="auto"/>
        <w:ind w:hanging="566"/>
        <w:jc w:val="both"/>
        <w:rPr>
          <w:rFonts w:cs="Arial"/>
        </w:rPr>
      </w:pPr>
      <w:r w:rsidRPr="00F63C20">
        <w:rPr>
          <w:rFonts w:cs="Arial"/>
        </w:rPr>
        <w:t>Oversee the recruitment, induction, training, performance management, mentoring, supervision, monitoring and evaluation of all administrative, technical, premises and supervisory staff, and provide assist</w:t>
      </w:r>
      <w:r w:rsidR="00E23A6F" w:rsidRPr="00F63C20">
        <w:rPr>
          <w:rFonts w:cs="Arial"/>
        </w:rPr>
        <w:t xml:space="preserve">ance with recruitment of support </w:t>
      </w:r>
      <w:r w:rsidRPr="00F63C20">
        <w:rPr>
          <w:rFonts w:cs="Arial"/>
        </w:rPr>
        <w:t xml:space="preserve">staff.  </w:t>
      </w:r>
    </w:p>
    <w:p w:rsidR="00E23A6F" w:rsidRPr="00F63C20" w:rsidRDefault="0095602E" w:rsidP="00E23A6F">
      <w:pPr>
        <w:numPr>
          <w:ilvl w:val="0"/>
          <w:numId w:val="16"/>
        </w:numPr>
        <w:spacing w:after="9" w:line="247" w:lineRule="auto"/>
        <w:ind w:hanging="566"/>
        <w:jc w:val="both"/>
        <w:rPr>
          <w:rFonts w:cs="Arial"/>
        </w:rPr>
      </w:pPr>
      <w:r w:rsidRPr="00F63C20">
        <w:rPr>
          <w:rFonts w:cs="Arial"/>
        </w:rPr>
        <w:t>Participate fully in the academy</w:t>
      </w:r>
      <w:r w:rsidR="00F834B0" w:rsidRPr="00F63C20">
        <w:rPr>
          <w:rFonts w:cs="Arial"/>
        </w:rPr>
        <w:t>’s staff development programme</w:t>
      </w:r>
      <w:r w:rsidR="00F834B0" w:rsidRPr="00F63C20">
        <w:rPr>
          <w:rFonts w:eastAsia="Arial" w:cs="Arial"/>
          <w:i/>
        </w:rPr>
        <w:t>.</w:t>
      </w:r>
    </w:p>
    <w:p w:rsidR="00E23A6F" w:rsidRPr="00F63C20" w:rsidRDefault="00F834B0" w:rsidP="00E23A6F">
      <w:pPr>
        <w:numPr>
          <w:ilvl w:val="0"/>
          <w:numId w:val="16"/>
        </w:numPr>
        <w:spacing w:after="9" w:line="247" w:lineRule="auto"/>
        <w:ind w:hanging="566"/>
        <w:jc w:val="both"/>
        <w:rPr>
          <w:rFonts w:cs="Arial"/>
        </w:rPr>
      </w:pPr>
      <w:r w:rsidRPr="00F63C20">
        <w:rPr>
          <w:rFonts w:cs="Arial"/>
        </w:rPr>
        <w:t>Represent administrative, premises and supervisory staff at relevant meetings.</w:t>
      </w:r>
    </w:p>
    <w:p w:rsidR="00E23A6F" w:rsidRPr="00F63C20" w:rsidRDefault="00F834B0" w:rsidP="00E23A6F">
      <w:pPr>
        <w:numPr>
          <w:ilvl w:val="0"/>
          <w:numId w:val="16"/>
        </w:numPr>
        <w:spacing w:after="9" w:line="247" w:lineRule="auto"/>
        <w:ind w:hanging="566"/>
        <w:jc w:val="both"/>
        <w:rPr>
          <w:rFonts w:cs="Arial"/>
        </w:rPr>
      </w:pPr>
      <w:r w:rsidRPr="00F63C20">
        <w:rPr>
          <w:rFonts w:cs="Arial"/>
        </w:rPr>
        <w:t xml:space="preserve">Assist the </w:t>
      </w:r>
      <w:r w:rsidR="0095602E" w:rsidRPr="00F63C20">
        <w:rPr>
          <w:rFonts w:cs="Arial"/>
        </w:rPr>
        <w:t>Principal</w:t>
      </w:r>
      <w:r w:rsidRPr="00F63C20">
        <w:rPr>
          <w:rFonts w:cs="Arial"/>
        </w:rPr>
        <w:t xml:space="preserve"> in any programme of internal organisational review.  </w:t>
      </w:r>
    </w:p>
    <w:p w:rsidR="00F834B0" w:rsidRPr="00F63C20" w:rsidRDefault="00F834B0" w:rsidP="00E23A6F">
      <w:pPr>
        <w:numPr>
          <w:ilvl w:val="0"/>
          <w:numId w:val="16"/>
        </w:numPr>
        <w:spacing w:after="9" w:line="247" w:lineRule="auto"/>
        <w:ind w:hanging="566"/>
        <w:jc w:val="both"/>
        <w:rPr>
          <w:rFonts w:cs="Arial"/>
        </w:rPr>
      </w:pPr>
      <w:r w:rsidRPr="00F63C20">
        <w:rPr>
          <w:rFonts w:cs="Arial"/>
        </w:rPr>
        <w:t xml:space="preserve">Advise the </w:t>
      </w:r>
      <w:r w:rsidR="0095602E" w:rsidRPr="00F63C20">
        <w:rPr>
          <w:rFonts w:cs="Arial"/>
        </w:rPr>
        <w:t>Principal</w:t>
      </w:r>
      <w:r w:rsidRPr="00F63C20">
        <w:rPr>
          <w:rFonts w:cs="Arial"/>
        </w:rPr>
        <w:t xml:space="preserve">, Senior Leadership Team, Governing Body and other appropriate staff on </w:t>
      </w:r>
      <w:r w:rsidR="00E23A6F" w:rsidRPr="00F63C20">
        <w:rPr>
          <w:rFonts w:cs="Arial"/>
        </w:rPr>
        <w:t xml:space="preserve">DFE, EFA </w:t>
      </w:r>
      <w:r w:rsidRPr="00F63C20">
        <w:rPr>
          <w:rFonts w:cs="Arial"/>
        </w:rPr>
        <w:t>poli</w:t>
      </w:r>
      <w:r w:rsidR="00E23A6F" w:rsidRPr="00F63C20">
        <w:rPr>
          <w:rFonts w:cs="Arial"/>
        </w:rPr>
        <w:t>cies relating to administration and financial procedures</w:t>
      </w:r>
      <w:r w:rsidRPr="00F63C20">
        <w:rPr>
          <w:rFonts w:cs="Arial"/>
        </w:rPr>
        <w:t xml:space="preserve">.  </w:t>
      </w:r>
    </w:p>
    <w:p w:rsidR="00E23A6F" w:rsidRPr="00F63C20" w:rsidRDefault="00F834B0" w:rsidP="00E23A6F">
      <w:pPr>
        <w:spacing w:line="259" w:lineRule="auto"/>
        <w:rPr>
          <w:rFonts w:eastAsia="Arial" w:cs="Arial"/>
          <w:b/>
        </w:rPr>
      </w:pPr>
      <w:r w:rsidRPr="00F63C20">
        <w:rPr>
          <w:rFonts w:eastAsia="Arial" w:cs="Arial"/>
          <w:b/>
        </w:rPr>
        <w:t xml:space="preserve"> </w:t>
      </w:r>
    </w:p>
    <w:p w:rsidR="00F834B0" w:rsidRPr="00D00D17" w:rsidRDefault="00F834B0" w:rsidP="00E23A6F">
      <w:pPr>
        <w:spacing w:line="259" w:lineRule="auto"/>
        <w:rPr>
          <w:rFonts w:cs="Arial"/>
          <w:b/>
        </w:rPr>
      </w:pPr>
      <w:r w:rsidRPr="00D00D17">
        <w:rPr>
          <w:rFonts w:cs="Arial"/>
          <w:b/>
        </w:rPr>
        <w:t xml:space="preserve">Financial Management </w:t>
      </w:r>
      <w:r w:rsidRPr="00D00D17">
        <w:rPr>
          <w:rFonts w:eastAsia="Arial" w:cs="Arial"/>
          <w:b/>
        </w:rPr>
        <w:t xml:space="preserve"> </w:t>
      </w:r>
    </w:p>
    <w:p w:rsidR="00F834B0" w:rsidRPr="00F63C20" w:rsidRDefault="00F834B0" w:rsidP="00E23A6F">
      <w:pPr>
        <w:numPr>
          <w:ilvl w:val="0"/>
          <w:numId w:val="17"/>
        </w:numPr>
        <w:spacing w:after="9" w:line="247" w:lineRule="auto"/>
        <w:ind w:hanging="566"/>
        <w:jc w:val="both"/>
        <w:rPr>
          <w:rFonts w:cs="Arial"/>
        </w:rPr>
      </w:pPr>
      <w:r w:rsidRPr="00F63C20">
        <w:rPr>
          <w:rFonts w:cs="Arial"/>
        </w:rPr>
        <w:t xml:space="preserve">Provide advice, support and strategic guidance to </w:t>
      </w:r>
      <w:r w:rsidR="00ED5BFF" w:rsidRPr="00F63C20">
        <w:rPr>
          <w:rFonts w:cs="Arial"/>
        </w:rPr>
        <w:t>Principal</w:t>
      </w:r>
      <w:r w:rsidR="00E23A6F" w:rsidRPr="00F63C20">
        <w:rPr>
          <w:rFonts w:cs="Arial"/>
        </w:rPr>
        <w:t>, Leadership Team</w:t>
      </w:r>
      <w:r w:rsidRPr="00F63C20">
        <w:rPr>
          <w:rFonts w:cs="Arial"/>
        </w:rPr>
        <w:t xml:space="preserve"> and Governing Body on financial policy and practice, ensuring a focus on current and future financial requirements, costs and the scope for efficiencies. </w:t>
      </w:r>
    </w:p>
    <w:p w:rsidR="00F834B0" w:rsidRPr="00F63C20" w:rsidRDefault="00F834B0" w:rsidP="00E23A6F">
      <w:pPr>
        <w:numPr>
          <w:ilvl w:val="0"/>
          <w:numId w:val="17"/>
        </w:numPr>
        <w:spacing w:after="9" w:line="247" w:lineRule="auto"/>
        <w:ind w:hanging="566"/>
        <w:jc w:val="both"/>
        <w:rPr>
          <w:rFonts w:cs="Arial"/>
        </w:rPr>
      </w:pPr>
      <w:r w:rsidRPr="00F63C20">
        <w:rPr>
          <w:rFonts w:cs="Arial"/>
        </w:rPr>
        <w:t xml:space="preserve">Be responsible for preparing, monitoring and </w:t>
      </w:r>
      <w:r w:rsidR="00E23A6F" w:rsidRPr="00F63C20">
        <w:rPr>
          <w:rFonts w:cs="Arial"/>
        </w:rPr>
        <w:t>evaluating the budget and Academy</w:t>
      </w:r>
      <w:r w:rsidRPr="00F63C20">
        <w:rPr>
          <w:rFonts w:cs="Arial"/>
        </w:rPr>
        <w:t xml:space="preserve"> fund</w:t>
      </w:r>
      <w:r w:rsidR="00E23A6F" w:rsidRPr="00F63C20">
        <w:rPr>
          <w:rFonts w:cs="Arial"/>
        </w:rPr>
        <w:t>ing</w:t>
      </w:r>
      <w:r w:rsidRPr="00F63C20">
        <w:rPr>
          <w:rFonts w:cs="Arial"/>
        </w:rPr>
        <w:t xml:space="preserve">.  Providing advice and regular reports to the </w:t>
      </w:r>
      <w:r w:rsidR="00E23A6F" w:rsidRPr="00F63C20">
        <w:rPr>
          <w:rFonts w:cs="Arial"/>
        </w:rPr>
        <w:t>Principal</w:t>
      </w:r>
      <w:r w:rsidRPr="00F63C20">
        <w:rPr>
          <w:rFonts w:cs="Arial"/>
        </w:rPr>
        <w:t xml:space="preserve"> and Governors on financial matters</w:t>
      </w:r>
      <w:r w:rsidR="005479B6" w:rsidRPr="00F63C20">
        <w:rPr>
          <w:rFonts w:cs="Arial"/>
        </w:rPr>
        <w:t xml:space="preserve"> including risk management</w:t>
      </w:r>
      <w:r w:rsidRPr="00F63C20">
        <w:rPr>
          <w:rFonts w:cs="Arial"/>
        </w:rPr>
        <w:t>.  Prepare, monitor, manage and control the annual budget, ensuring that annual estimates of income and expenditure are prepared for approval by Governors.</w:t>
      </w:r>
    </w:p>
    <w:p w:rsidR="00F834B0" w:rsidRPr="00F63C20" w:rsidRDefault="00F834B0" w:rsidP="00A06866">
      <w:pPr>
        <w:numPr>
          <w:ilvl w:val="0"/>
          <w:numId w:val="17"/>
        </w:numPr>
        <w:spacing w:after="9" w:line="247" w:lineRule="auto"/>
        <w:ind w:hanging="566"/>
        <w:jc w:val="both"/>
        <w:rPr>
          <w:rFonts w:cs="Arial"/>
        </w:rPr>
      </w:pPr>
      <w:r w:rsidRPr="00F63C20">
        <w:rPr>
          <w:rFonts w:cs="Arial"/>
        </w:rPr>
        <w:t xml:space="preserve">Ensure that accounts are used as a mechanism for informing the </w:t>
      </w:r>
      <w:r w:rsidR="00A06866" w:rsidRPr="00F63C20">
        <w:rPr>
          <w:rFonts w:cs="Arial"/>
        </w:rPr>
        <w:t xml:space="preserve">strategic development of the Academy as well as the </w:t>
      </w:r>
      <w:r w:rsidRPr="00F63C20">
        <w:rPr>
          <w:rFonts w:cs="Arial"/>
        </w:rPr>
        <w:t>wide</w:t>
      </w:r>
      <w:r w:rsidR="00A06866" w:rsidRPr="00F63C20">
        <w:rPr>
          <w:rFonts w:cs="Arial"/>
        </w:rPr>
        <w:t>r processes</w:t>
      </w:r>
      <w:r w:rsidRPr="00F63C20">
        <w:rPr>
          <w:rFonts w:cs="Arial"/>
        </w:rPr>
        <w:t xml:space="preserve"> of consultation, decision making, monitoring and evaluation.</w:t>
      </w:r>
    </w:p>
    <w:p w:rsidR="00F834B0" w:rsidRPr="00F63C20" w:rsidRDefault="00F834B0" w:rsidP="00A06866">
      <w:pPr>
        <w:numPr>
          <w:ilvl w:val="0"/>
          <w:numId w:val="17"/>
        </w:numPr>
        <w:spacing w:after="9" w:line="247" w:lineRule="auto"/>
        <w:ind w:hanging="566"/>
        <w:jc w:val="both"/>
        <w:rPr>
          <w:rFonts w:cs="Arial"/>
        </w:rPr>
      </w:pPr>
      <w:r w:rsidRPr="00F63C20">
        <w:rPr>
          <w:rFonts w:cs="Arial"/>
        </w:rPr>
        <w:t>Ensuring that returns / information required by funding bodies is completed fully and accurately.</w:t>
      </w:r>
    </w:p>
    <w:p w:rsidR="00F834B0" w:rsidRPr="00F63C20" w:rsidRDefault="00F834B0" w:rsidP="00A06866">
      <w:pPr>
        <w:numPr>
          <w:ilvl w:val="0"/>
          <w:numId w:val="17"/>
        </w:numPr>
        <w:spacing w:after="9" w:line="247" w:lineRule="auto"/>
        <w:ind w:hanging="566"/>
        <w:jc w:val="both"/>
        <w:rPr>
          <w:rFonts w:cs="Arial"/>
        </w:rPr>
      </w:pPr>
      <w:r w:rsidRPr="00F63C20">
        <w:rPr>
          <w:rFonts w:cs="Arial"/>
        </w:rPr>
        <w:t>Be responsible for monitoring and payment of expenditure for various grants, l</w:t>
      </w:r>
      <w:r w:rsidR="00A06866" w:rsidRPr="00F63C20">
        <w:rPr>
          <w:rFonts w:cs="Arial"/>
        </w:rPr>
        <w:t>iaising with our partner</w:t>
      </w:r>
      <w:r w:rsidRPr="00F63C20">
        <w:rPr>
          <w:rFonts w:cs="Arial"/>
        </w:rPr>
        <w:t xml:space="preserve"> schools where necessary and providing information</w:t>
      </w:r>
      <w:r w:rsidR="00A06866" w:rsidRPr="00F63C20">
        <w:rPr>
          <w:rFonts w:cs="Arial"/>
        </w:rPr>
        <w:t xml:space="preserve"> and reports to the Principal, Senior Leaders, Governors EFA and DFE</w:t>
      </w:r>
      <w:r w:rsidRPr="00F63C20">
        <w:rPr>
          <w:rFonts w:cs="Arial"/>
        </w:rPr>
        <w:t xml:space="preserve">. </w:t>
      </w:r>
    </w:p>
    <w:p w:rsidR="00F834B0" w:rsidRPr="00F63C20" w:rsidRDefault="00F834B0" w:rsidP="00A06866">
      <w:pPr>
        <w:numPr>
          <w:ilvl w:val="0"/>
          <w:numId w:val="17"/>
        </w:numPr>
        <w:spacing w:after="9" w:line="247" w:lineRule="auto"/>
        <w:ind w:hanging="566"/>
        <w:jc w:val="both"/>
        <w:rPr>
          <w:rFonts w:cs="Arial"/>
        </w:rPr>
      </w:pPr>
      <w:r w:rsidRPr="00F63C20">
        <w:rPr>
          <w:rFonts w:cs="Arial"/>
        </w:rPr>
        <w:t>Prepare, analyse, report and undertake longer-term assessment on income and expen</w:t>
      </w:r>
      <w:r w:rsidR="00A06866" w:rsidRPr="00F63C20">
        <w:rPr>
          <w:rFonts w:cs="Arial"/>
        </w:rPr>
        <w:t>diture in relation to the Academy</w:t>
      </w:r>
      <w:r w:rsidRPr="00F63C20">
        <w:rPr>
          <w:rFonts w:cs="Arial"/>
        </w:rPr>
        <w:t>’s resources (financial, staffing and premises/site) within the framework of the</w:t>
      </w:r>
      <w:r w:rsidR="00A06866" w:rsidRPr="00F63C20">
        <w:rPr>
          <w:rFonts w:cs="Arial"/>
        </w:rPr>
        <w:t xml:space="preserve"> Academy Marketing and Improvement</w:t>
      </w:r>
      <w:r w:rsidRPr="00F63C20">
        <w:rPr>
          <w:rFonts w:cs="Arial"/>
        </w:rPr>
        <w:t xml:space="preserve"> Plan. </w:t>
      </w:r>
    </w:p>
    <w:p w:rsidR="00F834B0" w:rsidRPr="00F63C20" w:rsidRDefault="00F834B0" w:rsidP="00A06866">
      <w:pPr>
        <w:numPr>
          <w:ilvl w:val="0"/>
          <w:numId w:val="17"/>
        </w:numPr>
        <w:spacing w:after="9" w:line="247" w:lineRule="auto"/>
        <w:ind w:hanging="566"/>
        <w:jc w:val="both"/>
        <w:rPr>
          <w:rFonts w:cs="Arial"/>
        </w:rPr>
      </w:pPr>
      <w:r w:rsidRPr="00F63C20">
        <w:rPr>
          <w:rFonts w:cs="Arial"/>
        </w:rPr>
        <w:t>Provide regular reports to budget holder</w:t>
      </w:r>
      <w:r w:rsidR="00A06866" w:rsidRPr="00F63C20">
        <w:rPr>
          <w:rFonts w:cs="Arial"/>
        </w:rPr>
        <w:t>s on their expenditure and ensure</w:t>
      </w:r>
      <w:r w:rsidRPr="00F63C20">
        <w:rPr>
          <w:rFonts w:cs="Arial"/>
        </w:rPr>
        <w:t xml:space="preserve"> purchasing requests are within the financial r</w:t>
      </w:r>
      <w:r w:rsidR="00A06866" w:rsidRPr="00F63C20">
        <w:rPr>
          <w:rFonts w:cs="Arial"/>
        </w:rPr>
        <w:t>egulation as outlined by the DFE.</w:t>
      </w:r>
    </w:p>
    <w:p w:rsidR="00F834B0" w:rsidRPr="00F63C20" w:rsidRDefault="00F834B0" w:rsidP="00A06866">
      <w:pPr>
        <w:numPr>
          <w:ilvl w:val="0"/>
          <w:numId w:val="17"/>
        </w:numPr>
        <w:spacing w:after="9" w:line="247" w:lineRule="auto"/>
        <w:ind w:hanging="566"/>
        <w:jc w:val="both"/>
        <w:rPr>
          <w:rFonts w:cs="Arial"/>
        </w:rPr>
      </w:pPr>
      <w:r w:rsidRPr="00F63C20">
        <w:rPr>
          <w:rFonts w:cs="Arial"/>
        </w:rPr>
        <w:t>Ensure planning, development and delivery of financial and accou</w:t>
      </w:r>
      <w:r w:rsidR="00A06866" w:rsidRPr="00F63C20">
        <w:rPr>
          <w:rFonts w:cs="Arial"/>
        </w:rPr>
        <w:t>nting services within the Academy</w:t>
      </w:r>
      <w:r w:rsidRPr="00F63C20">
        <w:rPr>
          <w:rFonts w:cs="Arial"/>
        </w:rPr>
        <w:t xml:space="preserve">.  </w:t>
      </w:r>
    </w:p>
    <w:p w:rsidR="00F834B0" w:rsidRPr="00F63C20" w:rsidRDefault="00F834B0" w:rsidP="00DA2AE8">
      <w:pPr>
        <w:numPr>
          <w:ilvl w:val="0"/>
          <w:numId w:val="17"/>
        </w:numPr>
        <w:spacing w:after="9" w:line="247" w:lineRule="auto"/>
        <w:ind w:hanging="566"/>
        <w:jc w:val="both"/>
        <w:rPr>
          <w:rFonts w:cs="Arial"/>
        </w:rPr>
      </w:pPr>
      <w:r w:rsidRPr="00F63C20">
        <w:rPr>
          <w:rFonts w:eastAsia="Calibri" w:cs="Arial"/>
          <w:noProof/>
          <w:lang w:eastAsia="en-GB"/>
        </w:rPr>
        <mc:AlternateContent>
          <mc:Choice Requires="wpg">
            <w:drawing>
              <wp:anchor distT="0" distB="0" distL="114300" distR="114300" simplePos="0" relativeHeight="251659264" behindDoc="0" locked="0" layoutInCell="1" allowOverlap="1" wp14:anchorId="02CADC1F" wp14:editId="3B6B3407">
                <wp:simplePos x="0" y="0"/>
                <wp:positionH relativeFrom="page">
                  <wp:posOffset>457200</wp:posOffset>
                </wp:positionH>
                <wp:positionV relativeFrom="page">
                  <wp:posOffset>4193159</wp:posOffset>
                </wp:positionV>
                <wp:extent cx="9144" cy="184404"/>
                <wp:effectExtent l="0" t="0" r="0" b="0"/>
                <wp:wrapSquare wrapText="bothSides"/>
                <wp:docPr id="11329" name="Group 11329"/>
                <wp:cNvGraphicFramePr/>
                <a:graphic xmlns:a="http://schemas.openxmlformats.org/drawingml/2006/main">
                  <a:graphicData uri="http://schemas.microsoft.com/office/word/2010/wordprocessingGroup">
                    <wpg:wgp>
                      <wpg:cNvGrpSpPr/>
                      <wpg:grpSpPr>
                        <a:xfrm>
                          <a:off x="0" y="0"/>
                          <a:ext cx="9144" cy="184404"/>
                          <a:chOff x="0" y="0"/>
                          <a:chExt cx="9144" cy="184404"/>
                        </a:xfrm>
                      </wpg:grpSpPr>
                      <wps:wsp>
                        <wps:cNvPr id="16414" name="Shape 16414"/>
                        <wps:cNvSpPr/>
                        <wps:spPr>
                          <a:xfrm>
                            <a:off x="0" y="0"/>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F025E1" id="Group 11329" o:spid="_x0000_s1026" style="position:absolute;margin-left:36pt;margin-top:330.15pt;width:.7pt;height:14.5pt;z-index:251659264;mso-position-horizontal-relative:page;mso-position-vertical-relative:page" coordsize="914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">
                <v:shape id="Shape 16414" o:spid="_x0000_s1027" style="position:absolute;width:9144;height:18440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8Q8YA&#10;AADeAAAADwAAAGRycy9kb3ducmV2LnhtbERP22rCQBB9L/gPywh9KXWTEkRSNyKCtFUQGqv1cchO&#10;LpidDdmtxr/vFoS+zeFcZ74YTCsu1LvGsoJ4EoEgLqxuuFLwtV8/z0A4j6yxtUwKbuRgkY0e5phq&#10;e+VPuuS+EiGEXYoKau+7VEpX1GTQTWxHHLjS9gZ9gH0ldY/XEG5a+RJFU2mw4dBQY0ermopz/mMU&#10;JNWm0R/l025z+uYhf1sf3HEbK/U4HpavIDwN/l98d7/rMH+axAn8vRNu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u8Q8YAAADeAAAADwAAAAAAAAAAAAAAAACYAgAAZHJz&#10;L2Rvd25yZXYueG1sUEsFBgAAAAAEAAQA9QAAAIsDAAAAAA==&#10;" path="m,l9144,r,184404l,184404,,e" fillcolor="black" stroked="f" strokeweight="0">
                  <v:stroke miterlimit="83231f" joinstyle="miter"/>
                  <v:path arrowok="t" textboxrect="0,0,9144,184404"/>
                </v:shape>
                <w10:wrap type="square" anchorx="page" anchory="page"/>
              </v:group>
            </w:pict>
          </mc:Fallback>
        </mc:AlternateContent>
      </w:r>
      <w:r w:rsidRPr="00F63C20">
        <w:rPr>
          <w:rFonts w:cs="Arial"/>
        </w:rPr>
        <w:t>Develop, manage and review income generation (letting of premises and facilities, applications to fundi</w:t>
      </w:r>
      <w:r w:rsidR="00A06866" w:rsidRPr="00F63C20">
        <w:rPr>
          <w:rFonts w:cs="Arial"/>
        </w:rPr>
        <w:t>ng agencies, sponsorship, Academy</w:t>
      </w:r>
      <w:r w:rsidRPr="00F63C20">
        <w:rPr>
          <w:rFonts w:cs="Arial"/>
        </w:rPr>
        <w:t xml:space="preserve"> voluntary funds, fundraising management etc.).  </w:t>
      </w:r>
    </w:p>
    <w:p w:rsidR="00F834B0" w:rsidRPr="00F63C20" w:rsidRDefault="00F834B0" w:rsidP="00DA2AE8">
      <w:pPr>
        <w:numPr>
          <w:ilvl w:val="0"/>
          <w:numId w:val="17"/>
        </w:numPr>
        <w:spacing w:after="9" w:line="247" w:lineRule="auto"/>
        <w:ind w:hanging="566"/>
        <w:jc w:val="both"/>
        <w:rPr>
          <w:rFonts w:cs="Arial"/>
        </w:rPr>
      </w:pPr>
      <w:r w:rsidRPr="00F63C20">
        <w:rPr>
          <w:rFonts w:cs="Arial"/>
        </w:rPr>
        <w:t>The management of contract performance (e.g. catering, cleaning, grounds maintenance) in conjunction with the site</w:t>
      </w:r>
      <w:r w:rsidR="00DA2AE8" w:rsidRPr="00F63C20">
        <w:rPr>
          <w:rFonts w:cs="Arial"/>
        </w:rPr>
        <w:t xml:space="preserve"> and community</w:t>
      </w:r>
      <w:r w:rsidRPr="00F63C20">
        <w:rPr>
          <w:rFonts w:cs="Arial"/>
        </w:rPr>
        <w:t xml:space="preserve"> manager.  </w:t>
      </w:r>
    </w:p>
    <w:p w:rsidR="00F834B0" w:rsidRPr="00F63C20" w:rsidRDefault="00F834B0" w:rsidP="00DA2AE8">
      <w:pPr>
        <w:numPr>
          <w:ilvl w:val="0"/>
          <w:numId w:val="17"/>
        </w:numPr>
        <w:spacing w:after="9" w:line="247" w:lineRule="auto"/>
        <w:ind w:hanging="566"/>
        <w:jc w:val="both"/>
        <w:rPr>
          <w:rFonts w:cs="Arial"/>
        </w:rPr>
      </w:pPr>
      <w:r w:rsidRPr="00F63C20">
        <w:rPr>
          <w:rFonts w:cs="Arial"/>
        </w:rPr>
        <w:lastRenderedPageBreak/>
        <w:t xml:space="preserve">Ensure the effective, safe and secure use of capital resources and prepare </w:t>
      </w:r>
      <w:r w:rsidR="00DA2AE8" w:rsidRPr="00F63C20">
        <w:rPr>
          <w:rFonts w:cs="Arial"/>
        </w:rPr>
        <w:t>business cases</w:t>
      </w:r>
      <w:r w:rsidRPr="00F63C20">
        <w:rPr>
          <w:rFonts w:cs="Arial"/>
        </w:rPr>
        <w:t xml:space="preserve"> for capital projects.  </w:t>
      </w:r>
    </w:p>
    <w:p w:rsidR="00F834B0" w:rsidRPr="00F63C20" w:rsidRDefault="00F834B0" w:rsidP="00DA2AE8">
      <w:pPr>
        <w:numPr>
          <w:ilvl w:val="0"/>
          <w:numId w:val="17"/>
        </w:numPr>
        <w:spacing w:after="9" w:line="247" w:lineRule="auto"/>
        <w:ind w:hanging="566"/>
        <w:jc w:val="both"/>
        <w:rPr>
          <w:rFonts w:cs="Arial"/>
        </w:rPr>
      </w:pPr>
      <w:r w:rsidRPr="00F63C20">
        <w:rPr>
          <w:rFonts w:cs="Arial"/>
        </w:rPr>
        <w:t>Prepare staff payroll in line with posts of responsibility and national agreements on pay structure, supervising the p</w:t>
      </w:r>
      <w:r w:rsidR="00DA2AE8" w:rsidRPr="00F63C20">
        <w:rPr>
          <w:rFonts w:cs="Arial"/>
        </w:rPr>
        <w:t>ayroll and liaising with the LA</w:t>
      </w:r>
      <w:r w:rsidRPr="00F63C20">
        <w:rPr>
          <w:rFonts w:cs="Arial"/>
        </w:rPr>
        <w:t xml:space="preserve"> over such matters. Select and manage appropriate licences and insurances</w:t>
      </w:r>
      <w:r w:rsidR="00DA2AE8" w:rsidRPr="00F63C20">
        <w:rPr>
          <w:rFonts w:cs="Arial"/>
        </w:rPr>
        <w:t>.</w:t>
      </w:r>
    </w:p>
    <w:p w:rsidR="00F834B0" w:rsidRPr="00F63C20" w:rsidRDefault="00F834B0" w:rsidP="00F834B0">
      <w:pPr>
        <w:numPr>
          <w:ilvl w:val="0"/>
          <w:numId w:val="17"/>
        </w:numPr>
        <w:spacing w:after="9" w:line="247" w:lineRule="auto"/>
        <w:ind w:hanging="566"/>
        <w:jc w:val="both"/>
        <w:rPr>
          <w:rFonts w:cs="Arial"/>
        </w:rPr>
      </w:pPr>
      <w:r w:rsidRPr="00F63C20">
        <w:rPr>
          <w:rFonts w:cs="Arial"/>
        </w:rPr>
        <w:t>To carry out monthly reconciliations of the budget account providing Expenditure, I</w:t>
      </w:r>
      <w:r w:rsidR="00DA2AE8" w:rsidRPr="00F63C20">
        <w:rPr>
          <w:rFonts w:cs="Arial"/>
        </w:rPr>
        <w:t>ncome and VAT returns to the appropriate bodies</w:t>
      </w:r>
      <w:r w:rsidRPr="00F63C20">
        <w:rPr>
          <w:rFonts w:cs="Arial"/>
        </w:rPr>
        <w:t xml:space="preserve">. </w:t>
      </w:r>
    </w:p>
    <w:p w:rsidR="00F834B0" w:rsidRPr="00F63C20" w:rsidRDefault="00F834B0" w:rsidP="00633577">
      <w:pPr>
        <w:numPr>
          <w:ilvl w:val="0"/>
          <w:numId w:val="17"/>
        </w:numPr>
        <w:spacing w:after="9" w:line="247" w:lineRule="auto"/>
        <w:ind w:hanging="566"/>
        <w:jc w:val="both"/>
        <w:rPr>
          <w:rFonts w:cs="Arial"/>
        </w:rPr>
      </w:pPr>
      <w:r w:rsidRPr="00F63C20">
        <w:rPr>
          <w:rFonts w:cs="Arial"/>
        </w:rPr>
        <w:t xml:space="preserve">Be responsible for </w:t>
      </w:r>
      <w:r w:rsidR="003266D8" w:rsidRPr="00F63C20">
        <w:rPr>
          <w:rFonts w:cs="Arial"/>
        </w:rPr>
        <w:t>Academy petty cash and banking.</w:t>
      </w:r>
    </w:p>
    <w:p w:rsidR="00F834B0" w:rsidRPr="00F63C20" w:rsidRDefault="00F834B0" w:rsidP="00633577">
      <w:pPr>
        <w:numPr>
          <w:ilvl w:val="0"/>
          <w:numId w:val="17"/>
        </w:numPr>
        <w:spacing w:after="9" w:line="247" w:lineRule="auto"/>
        <w:ind w:hanging="566"/>
        <w:jc w:val="both"/>
        <w:rPr>
          <w:rFonts w:cs="Arial"/>
        </w:rPr>
      </w:pPr>
      <w:r w:rsidRPr="00F63C20">
        <w:rPr>
          <w:rFonts w:cs="Arial"/>
        </w:rPr>
        <w:t xml:space="preserve">Be responsible for carrying out the closure of </w:t>
      </w:r>
      <w:r w:rsidR="003266D8" w:rsidRPr="00F63C20">
        <w:rPr>
          <w:rFonts w:cs="Arial"/>
        </w:rPr>
        <w:t xml:space="preserve">end of year accounts </w:t>
      </w:r>
      <w:r w:rsidRPr="00F63C20">
        <w:rPr>
          <w:rFonts w:cs="Arial"/>
        </w:rPr>
        <w:t xml:space="preserve">and prepare </w:t>
      </w:r>
      <w:r w:rsidR="00633577" w:rsidRPr="00F63C20">
        <w:rPr>
          <w:rFonts w:cs="Arial"/>
        </w:rPr>
        <w:t xml:space="preserve">accounting </w:t>
      </w:r>
      <w:r w:rsidRPr="00F63C20">
        <w:rPr>
          <w:rFonts w:cs="Arial"/>
        </w:rPr>
        <w:t xml:space="preserve">for </w:t>
      </w:r>
      <w:r w:rsidR="00633577" w:rsidRPr="00F63C20">
        <w:rPr>
          <w:rFonts w:cs="Arial"/>
        </w:rPr>
        <w:t xml:space="preserve">external </w:t>
      </w:r>
      <w:r w:rsidRPr="00F63C20">
        <w:rPr>
          <w:rFonts w:cs="Arial"/>
        </w:rPr>
        <w:t xml:space="preserve">auditing </w:t>
      </w:r>
      <w:r w:rsidR="00633577" w:rsidRPr="00F63C20">
        <w:rPr>
          <w:rFonts w:cs="Arial"/>
        </w:rPr>
        <w:t>procedures.</w:t>
      </w:r>
      <w:r w:rsidRPr="00F63C20">
        <w:rPr>
          <w:rFonts w:cs="Arial"/>
        </w:rPr>
        <w:t xml:space="preserve"> </w:t>
      </w:r>
    </w:p>
    <w:p w:rsidR="00F834B0" w:rsidRPr="00F63C20" w:rsidRDefault="00F834B0" w:rsidP="00633577">
      <w:pPr>
        <w:numPr>
          <w:ilvl w:val="0"/>
          <w:numId w:val="17"/>
        </w:numPr>
        <w:spacing w:after="9" w:line="247" w:lineRule="auto"/>
        <w:ind w:hanging="566"/>
        <w:jc w:val="both"/>
        <w:rPr>
          <w:rFonts w:cs="Arial"/>
        </w:rPr>
      </w:pPr>
      <w:r w:rsidRPr="00F63C20">
        <w:rPr>
          <w:rFonts w:cs="Arial"/>
        </w:rPr>
        <w:t>Be responsible for checking the payroll of all st</w:t>
      </w:r>
      <w:r w:rsidR="00633577" w:rsidRPr="00F63C20">
        <w:rPr>
          <w:rFonts w:cs="Arial"/>
        </w:rPr>
        <w:t>aff and ensure that changes approved</w:t>
      </w:r>
      <w:r w:rsidRPr="00F63C20">
        <w:rPr>
          <w:rFonts w:cs="Arial"/>
        </w:rPr>
        <w:t xml:space="preserve"> by the Governing Body are implemented. </w:t>
      </w:r>
    </w:p>
    <w:p w:rsidR="00F834B0" w:rsidRPr="00F63C20" w:rsidRDefault="00F834B0" w:rsidP="00633577">
      <w:pPr>
        <w:numPr>
          <w:ilvl w:val="0"/>
          <w:numId w:val="17"/>
        </w:numPr>
        <w:spacing w:after="9" w:line="247" w:lineRule="auto"/>
        <w:ind w:hanging="566"/>
        <w:jc w:val="both"/>
        <w:rPr>
          <w:rFonts w:cs="Arial"/>
        </w:rPr>
      </w:pPr>
      <w:r w:rsidRPr="00F63C20">
        <w:rPr>
          <w:rFonts w:cs="Arial"/>
        </w:rPr>
        <w:t>Developing data monitoring systems and oversight of</w:t>
      </w:r>
      <w:r w:rsidR="00633577" w:rsidRPr="00F63C20">
        <w:rPr>
          <w:rFonts w:cs="Arial"/>
        </w:rPr>
        <w:t xml:space="preserve"> the data used within the Academy in-line with the current law and regulations</w:t>
      </w:r>
      <w:r w:rsidR="00D00D17">
        <w:rPr>
          <w:rFonts w:cs="Arial"/>
        </w:rPr>
        <w:t>.</w:t>
      </w:r>
    </w:p>
    <w:p w:rsidR="00F834B0" w:rsidRPr="00F63C20" w:rsidRDefault="00F834B0" w:rsidP="00F834B0">
      <w:pPr>
        <w:pStyle w:val="Heading1"/>
        <w:ind w:left="-5"/>
        <w:rPr>
          <w:rFonts w:asciiTheme="minorHAnsi" w:hAnsiTheme="minorHAnsi" w:cs="Arial"/>
          <w:sz w:val="24"/>
          <w:szCs w:val="24"/>
        </w:rPr>
      </w:pPr>
      <w:r w:rsidRPr="00F63C20">
        <w:rPr>
          <w:rFonts w:asciiTheme="minorHAnsi" w:hAnsiTheme="minorHAnsi" w:cs="Arial"/>
          <w:sz w:val="24"/>
          <w:szCs w:val="24"/>
        </w:rPr>
        <w:t xml:space="preserve">Governance </w:t>
      </w:r>
      <w:r w:rsidRPr="00F63C20">
        <w:rPr>
          <w:rFonts w:asciiTheme="minorHAnsi" w:eastAsia="Arial" w:hAnsiTheme="minorHAnsi" w:cs="Arial"/>
          <w:b w:val="0"/>
          <w:sz w:val="24"/>
          <w:szCs w:val="24"/>
        </w:rPr>
        <w:t xml:space="preserve"> </w:t>
      </w:r>
    </w:p>
    <w:p w:rsidR="00F834B0" w:rsidRPr="00F63C20" w:rsidRDefault="00F834B0" w:rsidP="00F834B0">
      <w:pPr>
        <w:numPr>
          <w:ilvl w:val="0"/>
          <w:numId w:val="20"/>
        </w:numPr>
        <w:spacing w:after="9" w:line="247" w:lineRule="auto"/>
        <w:ind w:hanging="566"/>
        <w:jc w:val="both"/>
        <w:rPr>
          <w:rFonts w:cs="Arial"/>
        </w:rPr>
      </w:pPr>
      <w:r w:rsidRPr="00F63C20">
        <w:rPr>
          <w:rFonts w:cs="Arial"/>
        </w:rPr>
        <w:t xml:space="preserve">To attend, advise and report to the Full Governing Body, </w:t>
      </w:r>
      <w:r w:rsidR="00633577" w:rsidRPr="00F63C20">
        <w:rPr>
          <w:rFonts w:cs="Arial"/>
        </w:rPr>
        <w:t xml:space="preserve">Staffing </w:t>
      </w:r>
      <w:r w:rsidRPr="00F63C20">
        <w:rPr>
          <w:rFonts w:cs="Arial"/>
        </w:rPr>
        <w:t>and Resources</w:t>
      </w:r>
      <w:r w:rsidR="00633577" w:rsidRPr="00F63C20">
        <w:rPr>
          <w:rFonts w:cs="Arial"/>
        </w:rPr>
        <w:t xml:space="preserve">, Health and Safety </w:t>
      </w:r>
      <w:r w:rsidR="00F24272">
        <w:rPr>
          <w:rFonts w:cs="Arial"/>
        </w:rPr>
        <w:t>C</w:t>
      </w:r>
      <w:r w:rsidRPr="00F63C20">
        <w:rPr>
          <w:rFonts w:cs="Arial"/>
        </w:rPr>
        <w:t>ommi</w:t>
      </w:r>
      <w:r w:rsidR="00F24272">
        <w:rPr>
          <w:rFonts w:cs="Arial"/>
        </w:rPr>
        <w:t xml:space="preserve">ttees and any other </w:t>
      </w:r>
      <w:r w:rsidRPr="00F63C20">
        <w:rPr>
          <w:rFonts w:cs="Arial"/>
        </w:rPr>
        <w:t xml:space="preserve">committee where financial input is required. </w:t>
      </w:r>
    </w:p>
    <w:p w:rsidR="00F834B0" w:rsidRPr="00F63C20" w:rsidRDefault="00F834B0" w:rsidP="00F834B0">
      <w:pPr>
        <w:numPr>
          <w:ilvl w:val="0"/>
          <w:numId w:val="20"/>
        </w:numPr>
        <w:spacing w:after="9" w:line="247" w:lineRule="auto"/>
        <w:ind w:hanging="566"/>
        <w:jc w:val="both"/>
        <w:rPr>
          <w:rFonts w:cs="Arial"/>
        </w:rPr>
      </w:pPr>
      <w:r w:rsidRPr="00F63C20">
        <w:rPr>
          <w:rFonts w:cs="Arial"/>
        </w:rPr>
        <w:t>Provide timely, detailed and clear in</w:t>
      </w:r>
      <w:r w:rsidR="00633577" w:rsidRPr="00F63C20">
        <w:rPr>
          <w:rFonts w:cs="Arial"/>
        </w:rPr>
        <w:t xml:space="preserve">formation to governors and the Principal </w:t>
      </w:r>
      <w:r w:rsidRPr="00F63C20">
        <w:rPr>
          <w:rFonts w:cs="Arial"/>
        </w:rPr>
        <w:t xml:space="preserve">regarding </w:t>
      </w:r>
      <w:r w:rsidR="00633577" w:rsidRPr="00F63C20">
        <w:rPr>
          <w:rFonts w:cs="Arial"/>
        </w:rPr>
        <w:t>Academy</w:t>
      </w:r>
      <w:r w:rsidRPr="00F63C20">
        <w:rPr>
          <w:rFonts w:cs="Arial"/>
        </w:rPr>
        <w:t xml:space="preserve"> budget and other financial issues.  </w:t>
      </w:r>
    </w:p>
    <w:p w:rsidR="00F834B0" w:rsidRPr="00F63C20" w:rsidRDefault="00F834B0" w:rsidP="00F834B0">
      <w:pPr>
        <w:numPr>
          <w:ilvl w:val="0"/>
          <w:numId w:val="20"/>
        </w:numPr>
        <w:spacing w:after="9" w:line="247" w:lineRule="auto"/>
        <w:ind w:hanging="566"/>
        <w:jc w:val="both"/>
        <w:rPr>
          <w:rFonts w:cs="Arial"/>
        </w:rPr>
      </w:pPr>
      <w:r w:rsidRPr="00F63C20">
        <w:rPr>
          <w:rFonts w:cs="Arial"/>
        </w:rPr>
        <w:t>Take a lead in securing the financial wellbeing of the school by sharing information rapidly and e</w:t>
      </w:r>
      <w:r w:rsidR="005479B6" w:rsidRPr="00F63C20">
        <w:rPr>
          <w:rFonts w:cs="Arial"/>
        </w:rPr>
        <w:t>ffectively with the Principal</w:t>
      </w:r>
      <w:r w:rsidRPr="00F63C20">
        <w:rPr>
          <w:rFonts w:cs="Arial"/>
        </w:rPr>
        <w:t xml:space="preserve"> and Governors.  </w:t>
      </w:r>
    </w:p>
    <w:p w:rsidR="00F834B0" w:rsidRPr="00F63C20" w:rsidRDefault="00F834B0" w:rsidP="005479B6">
      <w:pPr>
        <w:numPr>
          <w:ilvl w:val="0"/>
          <w:numId w:val="20"/>
        </w:numPr>
        <w:spacing w:after="9" w:line="247" w:lineRule="auto"/>
        <w:ind w:hanging="566"/>
        <w:jc w:val="both"/>
        <w:rPr>
          <w:rFonts w:cs="Arial"/>
        </w:rPr>
      </w:pPr>
      <w:r w:rsidRPr="00F63C20">
        <w:rPr>
          <w:rFonts w:cs="Arial"/>
        </w:rPr>
        <w:t xml:space="preserve">Be responsible for the preparation of estimates of income and expenditure for both annual and multi-year budgets. To advise the </w:t>
      </w:r>
      <w:r w:rsidR="005479B6" w:rsidRPr="00F63C20">
        <w:rPr>
          <w:rFonts w:cs="Arial"/>
        </w:rPr>
        <w:t>Principal</w:t>
      </w:r>
      <w:r w:rsidRPr="00F63C20">
        <w:rPr>
          <w:rFonts w:cs="Arial"/>
        </w:rPr>
        <w:t xml:space="preserve"> and Governors in respect to budget setting ensuring that proposed resource allocations are consistent with the </w:t>
      </w:r>
      <w:r w:rsidR="005479B6" w:rsidRPr="00F63C20">
        <w:rPr>
          <w:rFonts w:cs="Arial"/>
        </w:rPr>
        <w:t>Academy Marketing and Improvement</w:t>
      </w:r>
      <w:r w:rsidRPr="00F63C20">
        <w:rPr>
          <w:rFonts w:cs="Arial"/>
        </w:rPr>
        <w:t xml:space="preserve"> Plan.  </w:t>
      </w:r>
    </w:p>
    <w:p w:rsidR="00F834B0" w:rsidRPr="00F63C20" w:rsidRDefault="00F834B0" w:rsidP="00F834B0">
      <w:pPr>
        <w:pStyle w:val="Heading1"/>
        <w:ind w:left="-5"/>
        <w:rPr>
          <w:rFonts w:asciiTheme="minorHAnsi" w:hAnsiTheme="minorHAnsi" w:cs="Arial"/>
          <w:sz w:val="24"/>
          <w:szCs w:val="24"/>
        </w:rPr>
      </w:pPr>
      <w:r w:rsidRPr="00F63C20">
        <w:rPr>
          <w:rFonts w:asciiTheme="minorHAnsi" w:hAnsiTheme="minorHAnsi" w:cs="Arial"/>
          <w:sz w:val="24"/>
          <w:szCs w:val="24"/>
        </w:rPr>
        <w:t xml:space="preserve">Asset Management </w:t>
      </w:r>
    </w:p>
    <w:p w:rsidR="00F834B0" w:rsidRPr="00F63C20" w:rsidRDefault="005479B6" w:rsidP="00F834B0">
      <w:pPr>
        <w:numPr>
          <w:ilvl w:val="0"/>
          <w:numId w:val="21"/>
        </w:numPr>
        <w:spacing w:after="9" w:line="247" w:lineRule="auto"/>
        <w:ind w:hanging="566"/>
        <w:jc w:val="both"/>
        <w:rPr>
          <w:rFonts w:cs="Arial"/>
        </w:rPr>
      </w:pPr>
      <w:r w:rsidRPr="00F63C20">
        <w:rPr>
          <w:rFonts w:cs="Arial"/>
        </w:rPr>
        <w:t>To organise the Academy community</w:t>
      </w:r>
      <w:r w:rsidR="00F834B0" w:rsidRPr="00F63C20">
        <w:rPr>
          <w:rFonts w:cs="Arial"/>
        </w:rPr>
        <w:t xml:space="preserve"> lettings, arrange invoicing and banking of the payments and liaising with the </w:t>
      </w:r>
      <w:r w:rsidR="00D00D17">
        <w:rPr>
          <w:rFonts w:cs="Arial"/>
        </w:rPr>
        <w:t>S</w:t>
      </w:r>
      <w:r w:rsidRPr="00F63C20">
        <w:rPr>
          <w:rFonts w:cs="Arial"/>
        </w:rPr>
        <w:t>ite and Community manager</w:t>
      </w:r>
      <w:r w:rsidR="00F834B0" w:rsidRPr="00F63C20">
        <w:rPr>
          <w:rFonts w:cs="Arial"/>
        </w:rPr>
        <w:t xml:space="preserve"> on booking arrangements. </w:t>
      </w:r>
    </w:p>
    <w:p w:rsidR="00F834B0" w:rsidRPr="00F63C20" w:rsidRDefault="00F834B0" w:rsidP="00F834B0">
      <w:pPr>
        <w:numPr>
          <w:ilvl w:val="0"/>
          <w:numId w:val="21"/>
        </w:numPr>
        <w:spacing w:after="31" w:line="247" w:lineRule="auto"/>
        <w:ind w:hanging="566"/>
        <w:jc w:val="both"/>
        <w:rPr>
          <w:rFonts w:cs="Arial"/>
        </w:rPr>
      </w:pPr>
      <w:r w:rsidRPr="00F63C20">
        <w:rPr>
          <w:rFonts w:cs="Arial"/>
        </w:rPr>
        <w:t>Responsible for asset management an</w:t>
      </w:r>
      <w:r w:rsidR="005479B6" w:rsidRPr="00F63C20">
        <w:rPr>
          <w:rFonts w:cs="Arial"/>
        </w:rPr>
        <w:t>d disposal of equipment in the Academy</w:t>
      </w:r>
      <w:r w:rsidRPr="00F63C20">
        <w:rPr>
          <w:rFonts w:cs="Arial"/>
        </w:rPr>
        <w:t xml:space="preserve">.   Ensuring that certain equipment is </w:t>
      </w:r>
      <w:r w:rsidR="005479B6" w:rsidRPr="00F63C20">
        <w:rPr>
          <w:rFonts w:cs="Arial"/>
        </w:rPr>
        <w:t>appropriately insured</w:t>
      </w:r>
      <w:r w:rsidRPr="00F63C20">
        <w:rPr>
          <w:rFonts w:cs="Arial"/>
        </w:rPr>
        <w:t xml:space="preserve">. </w:t>
      </w:r>
    </w:p>
    <w:p w:rsidR="00F834B0" w:rsidRPr="00EE5BB3" w:rsidRDefault="00F834B0" w:rsidP="00F834B0">
      <w:pPr>
        <w:spacing w:line="259" w:lineRule="auto"/>
        <w:rPr>
          <w:rFonts w:cs="Arial"/>
          <w:sz w:val="20"/>
          <w:szCs w:val="20"/>
        </w:rPr>
      </w:pPr>
      <w:r w:rsidRPr="00EE5BB3">
        <w:rPr>
          <w:rFonts w:eastAsia="Arial" w:cs="Arial"/>
          <w:b/>
          <w:sz w:val="20"/>
          <w:szCs w:val="20"/>
        </w:rPr>
        <w:t xml:space="preserve"> </w:t>
      </w:r>
      <w:r w:rsidRPr="00EE5BB3">
        <w:rPr>
          <w:rFonts w:cs="Arial"/>
          <w:sz w:val="20"/>
          <w:szCs w:val="20"/>
        </w:rPr>
        <w:t xml:space="preserve">  </w:t>
      </w:r>
    </w:p>
    <w:p w:rsidR="00F834B0" w:rsidRPr="00F834B0" w:rsidRDefault="00F834B0" w:rsidP="00DA475D">
      <w:pPr>
        <w:tabs>
          <w:tab w:val="left" w:pos="2700"/>
        </w:tabs>
      </w:pPr>
    </w:p>
    <w:sectPr w:rsidR="00F834B0" w:rsidRPr="00F834B0" w:rsidSect="0097606F">
      <w:footerReference w:type="default" r:id="rId8"/>
      <w:headerReference w:type="first" r:id="rId9"/>
      <w:footerReference w:type="first" r:id="rId10"/>
      <w:pgSz w:w="11906" w:h="16838"/>
      <w:pgMar w:top="1440" w:right="1304" w:bottom="1440"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D17" w:rsidRDefault="00D00D17" w:rsidP="003059E1">
      <w:r>
        <w:separator/>
      </w:r>
    </w:p>
  </w:endnote>
  <w:endnote w:type="continuationSeparator" w:id="0">
    <w:p w:rsidR="00D00D17" w:rsidRDefault="00D00D17" w:rsidP="00305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tique Olive">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D17" w:rsidRDefault="00D00D17">
    <w:pPr>
      <w:pStyle w:val="Footer"/>
    </w:pPr>
    <w:r>
      <w:rPr>
        <w:noProof/>
        <w:lang w:eastAsia="en-GB"/>
      </w:rPr>
      <mc:AlternateContent>
        <mc:Choice Requires="wps">
          <w:drawing>
            <wp:anchor distT="0" distB="0" distL="114300" distR="114300" simplePos="0" relativeHeight="251667456" behindDoc="0" locked="0" layoutInCell="1" allowOverlap="1" wp14:anchorId="568F3372" wp14:editId="4EB58829">
              <wp:simplePos x="0" y="0"/>
              <wp:positionH relativeFrom="column">
                <wp:posOffset>1753235</wp:posOffset>
              </wp:positionH>
              <wp:positionV relativeFrom="paragraph">
                <wp:posOffset>-213360</wp:posOffset>
              </wp:positionV>
              <wp:extent cx="2974164" cy="335280"/>
              <wp:effectExtent l="0" t="0" r="0" b="0"/>
              <wp:wrapNone/>
              <wp:docPr id="16" name="Text Box 13"/>
              <wp:cNvGraphicFramePr/>
              <a:graphic xmlns:a="http://schemas.openxmlformats.org/drawingml/2006/main">
                <a:graphicData uri="http://schemas.microsoft.com/office/word/2010/wordprocessingShape">
                  <wps:wsp>
                    <wps:cNvSpPr txBox="1"/>
                    <wps:spPr>
                      <a:xfrm>
                        <a:off x="0" y="0"/>
                        <a:ext cx="2974164" cy="33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D00D17" w:rsidRPr="00D30FED" w:rsidRDefault="00D00D17" w:rsidP="008F4B2F">
                          <w:pPr>
                            <w:rPr>
                              <w:rFonts w:ascii="Calibri" w:hAnsi="Calibri"/>
                              <w:color w:val="808080" w:themeColor="background1" w:themeShade="80"/>
                            </w:rPr>
                          </w:pPr>
                          <w:r>
                            <w:rPr>
                              <w:color w:val="808080" w:themeColor="background1" w:themeShade="80"/>
                            </w:rPr>
                            <w:t xml:space="preserve">Principal: </w:t>
                          </w:r>
                          <w:r>
                            <w:rPr>
                              <w:rFonts w:ascii="Calibri" w:hAnsi="Calibri"/>
                              <w:color w:val="808080" w:themeColor="background1" w:themeShade="80"/>
                            </w:rPr>
                            <w:t>Dermot McNiffe</w:t>
                          </w:r>
                          <w:r w:rsidRPr="00D30FED">
                            <w:rPr>
                              <w:rFonts w:ascii="Calibri" w:hAnsi="Calibri"/>
                              <w:color w:val="808080" w:themeColor="background1" w:themeShade="80"/>
                            </w:rPr>
                            <w:t>, BA Hons, NPQH</w:t>
                          </w:r>
                        </w:p>
                        <w:p w:rsidR="00D00D17" w:rsidRDefault="00D00D17" w:rsidP="008F4B2F">
                          <w:pPr>
                            <w:rPr>
                              <w:color w:val="808080" w:themeColor="background1" w:themeShade="80"/>
                            </w:rPr>
                          </w:pPr>
                        </w:p>
                        <w:p w:rsidR="00D00D17" w:rsidRPr="00E47FCA" w:rsidRDefault="00D00D17" w:rsidP="008F4B2F">
                          <w:pPr>
                            <w:jc w:val="right"/>
                            <w:rPr>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8F3372" id="_x0000_t202" coordsize="21600,21600" o:spt="202" path="m,l,21600r21600,l21600,xe">
              <v:stroke joinstyle="miter"/>
              <v:path gradientshapeok="t" o:connecttype="rect"/>
            </v:shapetype>
            <v:shape id="Text Box 13" o:spid="_x0000_s1026" type="#_x0000_t202" style="position:absolute;margin-left:138.05pt;margin-top:-16.8pt;width:234.2pt;height:26.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" filled="f" stroked="f">
              <v:textbox>
                <w:txbxContent>
                  <w:p w:rsidR="00D00D17" w:rsidRPr="00D30FED" w:rsidRDefault="00D00D17" w:rsidP="008F4B2F">
                    <w:pPr>
                      <w:rPr>
                        <w:rFonts w:ascii="Calibri" w:hAnsi="Calibri"/>
                        <w:color w:val="808080" w:themeColor="background1" w:themeShade="80"/>
                      </w:rPr>
                    </w:pPr>
                    <w:r>
                      <w:rPr>
                        <w:color w:val="808080" w:themeColor="background1" w:themeShade="80"/>
                      </w:rPr>
                      <w:t xml:space="preserve">Principal: </w:t>
                    </w:r>
                    <w:r>
                      <w:rPr>
                        <w:rFonts w:ascii="Calibri" w:hAnsi="Calibri"/>
                        <w:color w:val="808080" w:themeColor="background1" w:themeShade="80"/>
                      </w:rPr>
                      <w:t>Dermot McNiffe</w:t>
                    </w:r>
                    <w:r w:rsidRPr="00D30FED">
                      <w:rPr>
                        <w:rFonts w:ascii="Calibri" w:hAnsi="Calibri"/>
                        <w:color w:val="808080" w:themeColor="background1" w:themeShade="80"/>
                      </w:rPr>
                      <w:t>, BA Hons, NPQH</w:t>
                    </w:r>
                  </w:p>
                  <w:p w:rsidR="00D00D17" w:rsidRDefault="00D00D17" w:rsidP="008F4B2F">
                    <w:pPr>
                      <w:rPr>
                        <w:color w:val="808080" w:themeColor="background1" w:themeShade="80"/>
                      </w:rPr>
                    </w:pPr>
                  </w:p>
                  <w:p w:rsidR="00D00D17" w:rsidRPr="00E47FCA" w:rsidRDefault="00D00D17" w:rsidP="008F4B2F">
                    <w:pPr>
                      <w:jc w:val="right"/>
                      <w:rPr>
                        <w:color w:val="808080" w:themeColor="background1" w:themeShade="80"/>
                      </w:rPr>
                    </w:pPr>
                  </w:p>
                </w:txbxContent>
              </v:textbox>
            </v:shape>
          </w:pict>
        </mc:Fallback>
      </mc:AlternateContent>
    </w:r>
    <w:r>
      <w:rPr>
        <w:noProof/>
        <w:lang w:eastAsia="en-GB"/>
      </w:rPr>
      <mc:AlternateContent>
        <mc:Choice Requires="wpg">
          <w:drawing>
            <wp:anchor distT="0" distB="0" distL="114300" distR="114300" simplePos="0" relativeHeight="251661312" behindDoc="0" locked="0" layoutInCell="1" allowOverlap="1" wp14:anchorId="559E1A0B" wp14:editId="2D5A070B">
              <wp:simplePos x="0" y="0"/>
              <wp:positionH relativeFrom="margin">
                <wp:align>left</wp:align>
              </wp:positionH>
              <wp:positionV relativeFrom="paragraph">
                <wp:posOffset>-270510</wp:posOffset>
              </wp:positionV>
              <wp:extent cx="6357620" cy="863600"/>
              <wp:effectExtent l="38100" t="38100" r="62230" b="0"/>
              <wp:wrapNone/>
              <wp:docPr id="10" name="Group 10"/>
              <wp:cNvGraphicFramePr/>
              <a:graphic xmlns:a="http://schemas.openxmlformats.org/drawingml/2006/main">
                <a:graphicData uri="http://schemas.microsoft.com/office/word/2010/wordprocessingGroup">
                  <wpg:wgp>
                    <wpg:cNvGrpSpPr/>
                    <wpg:grpSpPr>
                      <a:xfrm>
                        <a:off x="0" y="0"/>
                        <a:ext cx="6357620" cy="863600"/>
                        <a:chOff x="0" y="0"/>
                        <a:chExt cx="6184900" cy="863600"/>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10640" y="254000"/>
                          <a:ext cx="3556000" cy="609600"/>
                        </a:xfrm>
                        <a:prstGeom prst="rect">
                          <a:avLst/>
                        </a:prstGeom>
                      </pic:spPr>
                    </pic:pic>
                    <wps:wsp>
                      <wps:cNvPr id="2" name="Straight Connector 1"/>
                      <wps:cNvCnPr/>
                      <wps:spPr>
                        <a:xfrm>
                          <a:off x="0" y="0"/>
                          <a:ext cx="6184900"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046593A5" id="Group 10" o:spid="_x0000_s1026" style="position:absolute;margin-left:0;margin-top:-21.3pt;width:500.6pt;height:68pt;z-index:251661312;mso-position-horizontal:left;mso-position-horizontal-relative:margin;mso-width-relative:margin" coordsize="61849,8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o3uFjbD&#10;ZpXQElFMS4WTG3PPSn079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106;top:2540;width:3556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H7EAAAA2gAAAA8AAABkcnMvZG93bnJldi54bWxEj0FrwkAUhO8F/8PyBG91Y8G2RFeRoCAi&#10;iLEK3h7ZZxLMvg3ZrYn++q5Q8DjMzDfMdN6ZStyocaVlBaNhBII4s7rkXMHPYfX+DcJ5ZI2VZVJw&#10;JwfzWe9tirG2Le/plvpcBAi7GBUU3texlC4ryKAb2po4eBfbGPRBNrnUDbYBbir5EUWf0mDJYaHA&#10;mpKCsmv6axSsF6dxe3wc7sv9eZdyukoe202i1KDfLSYgPHX+Ff5vr7WCL3heCT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OH7EAAAA2gAAAA8AAAAAAAAAAAAAAAAA&#10;nwIAAGRycy9kb3ducmV2LnhtbFBLBQYAAAAABAAEAPcAAACQAwAAAAA=&#10;">
                <v:imagedata r:id="rId2" o:title=""/>
                <v:path arrowok="t"/>
              </v:shape>
              <v:line id="Straight Connector 1" o:spid="_x0000_s1028" style="position:absolute;visibility:visible;mso-wrap-style:square" from="0,0" to="6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FpsUAAADaAAAADwAAAGRycy9kb3ducmV2LnhtbESP0WrCQBRE34X+w3ILfZG6qZZU0mzE&#10;WgKCLxr9gEv2NkmbvRuyW5P69a5Q8HGYmTNMuhpNK87Uu8aygpdZBIK4tLrhSsHpmD8vQTiPrLG1&#10;TAr+yMEqe5ikmGg78IHOha9EgLBLUEHtfZdI6cqaDLqZ7YiD92V7gz7IvpK6xyHATSvnURRLgw2H&#10;hRo72tRU/hS/RsGr3MXRehHvN5fcfr9NP/cf+XFQ6ulxXL+D8DT6e/i/vdUK5nC7Em6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qFpsUAAADaAAAADwAAAAAAAAAA&#10;AAAAAAChAgAAZHJzL2Rvd25yZXYueG1sUEsFBgAAAAAEAAQA+QAAAJMDAAAAAA==&#10;" strokecolor="#7f7f7f [1612]" strokeweight="2pt">
                <v:shadow on="t" color="black" opacity="24903f" origin=",.5" offset="0,.55556mm"/>
              </v:line>
              <w10:wrap anchorx="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D17" w:rsidRDefault="00D00D17">
    <w:pPr>
      <w:pStyle w:val="Footer"/>
    </w:pPr>
    <w:r>
      <w:rPr>
        <w:noProof/>
        <w:lang w:eastAsia="en-GB"/>
      </w:rPr>
      <mc:AlternateContent>
        <mc:Choice Requires="wpg">
          <w:drawing>
            <wp:anchor distT="0" distB="0" distL="114300" distR="114300" simplePos="0" relativeHeight="251665408" behindDoc="0" locked="0" layoutInCell="1" allowOverlap="1" wp14:anchorId="1A6BF62B" wp14:editId="3ACF8891">
              <wp:simplePos x="0" y="0"/>
              <wp:positionH relativeFrom="column">
                <wp:posOffset>-375920</wp:posOffset>
              </wp:positionH>
              <wp:positionV relativeFrom="paragraph">
                <wp:posOffset>-236855</wp:posOffset>
              </wp:positionV>
              <wp:extent cx="6357620" cy="863600"/>
              <wp:effectExtent l="38100" t="38100" r="62230" b="0"/>
              <wp:wrapNone/>
              <wp:docPr id="1" name="Group 1"/>
              <wp:cNvGraphicFramePr/>
              <a:graphic xmlns:a="http://schemas.openxmlformats.org/drawingml/2006/main">
                <a:graphicData uri="http://schemas.microsoft.com/office/word/2010/wordprocessingGroup">
                  <wpg:wgp>
                    <wpg:cNvGrpSpPr/>
                    <wpg:grpSpPr>
                      <a:xfrm>
                        <a:off x="0" y="0"/>
                        <a:ext cx="6357620" cy="863600"/>
                        <a:chOff x="0" y="0"/>
                        <a:chExt cx="6184900" cy="863600"/>
                      </a:xfrm>
                    </wpg:grpSpPr>
                    <pic:pic xmlns:pic="http://schemas.openxmlformats.org/drawingml/2006/picture">
                      <pic:nvPicPr>
                        <pic:cNvPr id="6"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10640" y="254000"/>
                          <a:ext cx="3556000" cy="609600"/>
                        </a:xfrm>
                        <a:prstGeom prst="rect">
                          <a:avLst/>
                        </a:prstGeom>
                      </pic:spPr>
                    </pic:pic>
                    <wps:wsp>
                      <wps:cNvPr id="11" name="Straight Connector 12"/>
                      <wps:cNvCnPr/>
                      <wps:spPr>
                        <a:xfrm>
                          <a:off x="0" y="0"/>
                          <a:ext cx="6184900"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wps:wsp>
                      <wps:cNvPr id="12" name="Text Box 13"/>
                      <wps:cNvSpPr txBox="1"/>
                      <wps:spPr>
                        <a:xfrm>
                          <a:off x="1593964" y="40640"/>
                          <a:ext cx="2893364" cy="33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D00D17" w:rsidRPr="00D30FED" w:rsidRDefault="00D00D17" w:rsidP="00D30FED">
                            <w:pPr>
                              <w:rPr>
                                <w:rFonts w:ascii="Calibri" w:hAnsi="Calibri"/>
                                <w:color w:val="808080" w:themeColor="background1" w:themeShade="80"/>
                              </w:rPr>
                            </w:pPr>
                            <w:r>
                              <w:rPr>
                                <w:color w:val="808080" w:themeColor="background1" w:themeShade="80"/>
                              </w:rPr>
                              <w:t xml:space="preserve">Principal: </w:t>
                            </w:r>
                            <w:r>
                              <w:rPr>
                                <w:rFonts w:ascii="Calibri" w:hAnsi="Calibri"/>
                                <w:color w:val="808080" w:themeColor="background1" w:themeShade="80"/>
                              </w:rPr>
                              <w:t>Dermot McNiffe</w:t>
                            </w:r>
                            <w:r w:rsidRPr="00D30FED">
                              <w:rPr>
                                <w:rFonts w:ascii="Calibri" w:hAnsi="Calibri"/>
                                <w:color w:val="808080" w:themeColor="background1" w:themeShade="80"/>
                              </w:rPr>
                              <w:t>, BA Hons, NPQH</w:t>
                            </w:r>
                          </w:p>
                          <w:p w:rsidR="00D00D17" w:rsidRDefault="00D00D17" w:rsidP="003059E1">
                            <w:pPr>
                              <w:rPr>
                                <w:color w:val="808080" w:themeColor="background1" w:themeShade="80"/>
                              </w:rPr>
                            </w:pPr>
                          </w:p>
                          <w:p w:rsidR="00D00D17" w:rsidRPr="00E47FCA" w:rsidRDefault="00D00D17" w:rsidP="003059E1">
                            <w:pPr>
                              <w:jc w:val="right"/>
                              <w:rPr>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6BF62B" id="Group 1" o:spid="_x0000_s1032" style="position:absolute;margin-left:-29.6pt;margin-top:-18.65pt;width:500.6pt;height:68pt;z-index:251665408;mso-width-relative:margin" coordsize="61849,8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o3uFjbD&#10;ZpXQElFMS4WTG3PPSn079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13106;top:2540;width:3556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yneXDAAAA2gAAAA8AAABkcnMvZG93bnJldi54bWxEj0GLwjAUhO/C/ofwFrxpqqBI1yhSFEQW&#10;FuvugrdH82yLzUtpoq3+eiMIHoeZ+YaZLztTiSs1rrSsYDSMQBBnVpecK/g9bAYzEM4ja6wsk4Ib&#10;OVguPnpzjLVteU/X1OciQNjFqKDwvo6ldFlBBt3Q1sTBO9nGoA+yyaVusA1wU8lxFE2lwZLDQoE1&#10;JQVl5/RiFGxX/5P27364rffHn5TTTXL/3iVK9T+71RcIT51/h1/trVYwheeVc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Kd5cMAAADaAAAADwAAAAAAAAAAAAAAAACf&#10;AgAAZHJzL2Rvd25yZXYueG1sUEsFBgAAAAAEAAQA9wAAAI8DAAAAAA==&#10;">
                <v:imagedata r:id="rId2" o:title=""/>
                <v:path arrowok="t"/>
              </v:shape>
              <v:line id="Straight Connector 12" o:spid="_x0000_s1034" style="position:absolute;visibility:visible;mso-wrap-style:square" from="0,0" to="6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qcmsQAAADbAAAADwAAAGRycy9kb3ducmV2LnhtbERP22rCQBB9L/Qflin4UurGC6mk2Yi1&#10;BAq+aPQDhuw0SZudDdmtSf36riD4NodznXQ9mlacqXeNZQWzaQSCuLS64UrB6Zi/rEA4j6yxtUwK&#10;/sjBOnt8SDHRduADnQtfiRDCLkEFtfddIqUrazLoprYjDtyX7Q36APtK6h6HEG5aOY+iWBpsODTU&#10;2NG2pvKn+DUKlnIXR5tFvN9ecvv9+vyxf8+Pg1KTp3HzBsLT6O/im/tTh/kzuP4SD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pyaxAAAANsAAAAPAAAAAAAAAAAA&#10;AAAAAKECAABkcnMvZG93bnJldi54bWxQSwUGAAAAAAQABAD5AAAAkgMAAAAA&#10;" strokecolor="#7f7f7f [1612]" strokeweight="2pt">
                <v:shadow on="t" color="black" opacity="24903f" origin=",.5" offset="0,.55556mm"/>
              </v:line>
              <v:shapetype id="_x0000_t202" coordsize="21600,21600" o:spt="202" path="m,l,21600r21600,l21600,xe">
                <v:stroke joinstyle="miter"/>
                <v:path gradientshapeok="t" o:connecttype="rect"/>
              </v:shapetype>
              <v:shape id="_x0000_s1035" type="#_x0000_t202" style="position:absolute;left:15939;top:406;width:2893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WyMEA&#10;AADbAAAADwAAAGRycy9kb3ducmV2LnhtbERPzWrCQBC+F3yHZQpeitnUgy3RVYoghGAPVR9gmp1k&#10;g9nZkN0m8e3dguBtPr7f2ewm24qBet84VvCepCCIS6cbrhVczofFJwgfkDW2jknBjTzstrOXDWba&#10;jfxDwynUIoawz1CBCaHLpPSlIYs+cR1x5CrXWwwR9rXUPY4x3LZymaYrabHh2GCwo72h8nr6swre&#10;TJd+H6v896BXpbkWHj/sUCg1f52+1iACTeEpfrhzHecv4f+XeI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qlsjBAAAA2wAAAA8AAAAAAAAAAAAAAAAAmAIAAGRycy9kb3du&#10;cmV2LnhtbFBLBQYAAAAABAAEAPUAAACGAwAAAAA=&#10;" filled="f" stroked="f">
                <v:textbox>
                  <w:txbxContent>
                    <w:p w:rsidR="00D00D17" w:rsidRPr="00D30FED" w:rsidRDefault="00D00D17" w:rsidP="00D30FED">
                      <w:pPr>
                        <w:rPr>
                          <w:rFonts w:ascii="Calibri" w:hAnsi="Calibri"/>
                          <w:color w:val="808080" w:themeColor="background1" w:themeShade="80"/>
                        </w:rPr>
                      </w:pPr>
                      <w:r>
                        <w:rPr>
                          <w:color w:val="808080" w:themeColor="background1" w:themeShade="80"/>
                        </w:rPr>
                        <w:t xml:space="preserve">Principal: </w:t>
                      </w:r>
                      <w:r>
                        <w:rPr>
                          <w:rFonts w:ascii="Calibri" w:hAnsi="Calibri"/>
                          <w:color w:val="808080" w:themeColor="background1" w:themeShade="80"/>
                        </w:rPr>
                        <w:t>Dermot McNiffe</w:t>
                      </w:r>
                      <w:r w:rsidRPr="00D30FED">
                        <w:rPr>
                          <w:rFonts w:ascii="Calibri" w:hAnsi="Calibri"/>
                          <w:color w:val="808080" w:themeColor="background1" w:themeShade="80"/>
                        </w:rPr>
                        <w:t>, BA Hons, NPQH</w:t>
                      </w:r>
                    </w:p>
                    <w:p w:rsidR="00D00D17" w:rsidRDefault="00D00D17" w:rsidP="003059E1">
                      <w:pPr>
                        <w:rPr>
                          <w:color w:val="808080" w:themeColor="background1" w:themeShade="80"/>
                        </w:rPr>
                      </w:pPr>
                    </w:p>
                    <w:p w:rsidR="00D00D17" w:rsidRPr="00E47FCA" w:rsidRDefault="00D00D17" w:rsidP="003059E1">
                      <w:pPr>
                        <w:jc w:val="right"/>
                        <w:rPr>
                          <w:color w:val="808080" w:themeColor="background1" w:themeShade="80"/>
                        </w:rPr>
                      </w:pP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D17" w:rsidRDefault="00D00D17" w:rsidP="003059E1">
      <w:r>
        <w:separator/>
      </w:r>
    </w:p>
  </w:footnote>
  <w:footnote w:type="continuationSeparator" w:id="0">
    <w:p w:rsidR="00D00D17" w:rsidRDefault="00D00D17" w:rsidP="003059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D17" w:rsidRPr="003059E1" w:rsidRDefault="00D00D17" w:rsidP="003059E1">
    <w:pPr>
      <w:pStyle w:val="Header"/>
    </w:pPr>
    <w:r>
      <w:rPr>
        <w:noProof/>
        <w:lang w:eastAsia="en-GB"/>
      </w:rPr>
      <mc:AlternateContent>
        <mc:Choice Requires="wpg">
          <w:drawing>
            <wp:anchor distT="0" distB="0" distL="114300" distR="114300" simplePos="0" relativeHeight="251663360" behindDoc="0" locked="0" layoutInCell="1" allowOverlap="1" wp14:anchorId="70CEF947" wp14:editId="4F3E0C55">
              <wp:simplePos x="0" y="0"/>
              <wp:positionH relativeFrom="column">
                <wp:posOffset>-264160</wp:posOffset>
              </wp:positionH>
              <wp:positionV relativeFrom="paragraph">
                <wp:posOffset>-93980</wp:posOffset>
              </wp:positionV>
              <wp:extent cx="6245860" cy="1524000"/>
              <wp:effectExtent l="0" t="38100" r="59690" b="95250"/>
              <wp:wrapNone/>
              <wp:docPr id="9" name="Group 9"/>
              <wp:cNvGraphicFramePr/>
              <a:graphic xmlns:a="http://schemas.openxmlformats.org/drawingml/2006/main">
                <a:graphicData uri="http://schemas.microsoft.com/office/word/2010/wordprocessingGroup">
                  <wpg:wgp>
                    <wpg:cNvGrpSpPr/>
                    <wpg:grpSpPr>
                      <a:xfrm>
                        <a:off x="0" y="0"/>
                        <a:ext cx="6245860" cy="1524000"/>
                        <a:chOff x="0" y="0"/>
                        <a:chExt cx="6245860" cy="1524000"/>
                      </a:xfrm>
                    </wpg:grpSpPr>
                    <pic:pic xmlns:pic="http://schemas.openxmlformats.org/drawingml/2006/picture">
                      <pic:nvPicPr>
                        <pic:cNvPr id="3" name="Picture 2" descr="Macintosh HD:Users:kskelding:Pictures:iPhoto Library:Masters:2011:09:05:20110905-104251:Cheltenham Logo[2].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524000"/>
                        </a:xfrm>
                        <a:prstGeom prst="rect">
                          <a:avLst/>
                        </a:prstGeom>
                        <a:noFill/>
                        <a:ln>
                          <a:noFill/>
                        </a:ln>
                      </pic:spPr>
                    </pic:pic>
                    <wps:wsp>
                      <wps:cNvPr id="4" name="Straight Connector 3"/>
                      <wps:cNvCnPr/>
                      <wps:spPr>
                        <a:xfrm>
                          <a:off x="60960" y="0"/>
                          <a:ext cx="6184900"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wps:wsp>
                      <wps:cNvPr id="5" name="Straight Connector 4"/>
                      <wps:cNvCnPr/>
                      <wps:spPr>
                        <a:xfrm>
                          <a:off x="60960" y="1524000"/>
                          <a:ext cx="6184900" cy="0"/>
                        </a:xfrm>
                        <a:prstGeom prst="line">
                          <a:avLst/>
                        </a:prstGeom>
                        <a:ln>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wps:wsp>
                      <wps:cNvPr id="8" name="Text Box 5"/>
                      <wps:cNvSpPr txBox="1"/>
                      <wps:spPr>
                        <a:xfrm>
                          <a:off x="3088640" y="60960"/>
                          <a:ext cx="3092450" cy="1463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D00D17" w:rsidRDefault="00D00D17" w:rsidP="003059E1">
                            <w:pPr>
                              <w:jc w:val="right"/>
                              <w:rPr>
                                <w:color w:val="808080" w:themeColor="background1" w:themeShade="80"/>
                              </w:rPr>
                            </w:pPr>
                            <w:r w:rsidRPr="00E47FCA">
                              <w:rPr>
                                <w:color w:val="808080" w:themeColor="background1" w:themeShade="80"/>
                              </w:rPr>
                              <w:t xml:space="preserve">All Saints’ Academy, </w:t>
                            </w:r>
                          </w:p>
                          <w:p w:rsidR="00D00D17" w:rsidRPr="00E47FCA" w:rsidRDefault="00D00D17" w:rsidP="003059E1">
                            <w:pPr>
                              <w:jc w:val="right"/>
                              <w:rPr>
                                <w:color w:val="808080" w:themeColor="background1" w:themeShade="80"/>
                              </w:rPr>
                            </w:pPr>
                            <w:proofErr w:type="spellStart"/>
                            <w:r w:rsidRPr="00E47FCA">
                              <w:rPr>
                                <w:color w:val="808080" w:themeColor="background1" w:themeShade="80"/>
                              </w:rPr>
                              <w:t>Blaisdon</w:t>
                            </w:r>
                            <w:proofErr w:type="spellEnd"/>
                            <w:r w:rsidRPr="00E47FCA">
                              <w:rPr>
                                <w:color w:val="808080" w:themeColor="background1" w:themeShade="80"/>
                              </w:rPr>
                              <w:t xml:space="preserve"> Way,</w:t>
                            </w:r>
                          </w:p>
                          <w:p w:rsidR="00D00D17" w:rsidRDefault="00D00D17" w:rsidP="003059E1">
                            <w:pPr>
                              <w:jc w:val="right"/>
                              <w:rPr>
                                <w:color w:val="808080" w:themeColor="background1" w:themeShade="80"/>
                              </w:rPr>
                            </w:pPr>
                            <w:r w:rsidRPr="00E47FCA">
                              <w:rPr>
                                <w:color w:val="808080" w:themeColor="background1" w:themeShade="80"/>
                              </w:rPr>
                              <w:t xml:space="preserve">Cheltenham, </w:t>
                            </w:r>
                          </w:p>
                          <w:p w:rsidR="00D00D17" w:rsidRPr="00E47FCA" w:rsidRDefault="00D00D17" w:rsidP="003059E1">
                            <w:pPr>
                              <w:jc w:val="right"/>
                              <w:rPr>
                                <w:color w:val="808080" w:themeColor="background1" w:themeShade="80"/>
                              </w:rPr>
                            </w:pPr>
                            <w:r w:rsidRPr="00E47FCA">
                              <w:rPr>
                                <w:color w:val="808080" w:themeColor="background1" w:themeShade="80"/>
                              </w:rPr>
                              <w:t>GL51 0WH</w:t>
                            </w:r>
                          </w:p>
                          <w:p w:rsidR="00D00D17" w:rsidRPr="00E47FCA" w:rsidRDefault="00D00D17" w:rsidP="003059E1">
                            <w:pPr>
                              <w:jc w:val="right"/>
                              <w:rPr>
                                <w:color w:val="808080" w:themeColor="background1" w:themeShade="80"/>
                              </w:rPr>
                            </w:pPr>
                            <w:r w:rsidRPr="00E47FCA">
                              <w:rPr>
                                <w:color w:val="808080" w:themeColor="background1" w:themeShade="80"/>
                              </w:rPr>
                              <w:t>Tel: 01242 711200</w:t>
                            </w:r>
                          </w:p>
                          <w:p w:rsidR="00D00D17" w:rsidRPr="00E47FCA" w:rsidRDefault="00D00D17" w:rsidP="003059E1">
                            <w:pPr>
                              <w:jc w:val="right"/>
                              <w:rPr>
                                <w:color w:val="808080" w:themeColor="background1" w:themeShade="80"/>
                              </w:rPr>
                            </w:pPr>
                            <w:r w:rsidRPr="00E47FCA">
                              <w:rPr>
                                <w:color w:val="808080" w:themeColor="background1" w:themeShade="80"/>
                              </w:rPr>
                              <w:t xml:space="preserve">Email: </w:t>
                            </w:r>
                            <w:hyperlink r:id="rId2" w:history="1">
                              <w:r w:rsidRPr="00E47FCA">
                                <w:rPr>
                                  <w:rStyle w:val="Hyperlink"/>
                                  <w:color w:val="808080" w:themeColor="background1" w:themeShade="80"/>
                                </w:rPr>
                                <w:t>admin@asachelt.org</w:t>
                              </w:r>
                            </w:hyperlink>
                          </w:p>
                          <w:p w:rsidR="00D00D17" w:rsidRPr="00E47FCA" w:rsidRDefault="00D00D17" w:rsidP="003059E1">
                            <w:pPr>
                              <w:jc w:val="right"/>
                              <w:rPr>
                                <w:color w:val="808080" w:themeColor="background1" w:themeShade="80"/>
                              </w:rPr>
                            </w:pPr>
                            <w:r w:rsidRPr="00E47FCA">
                              <w:rPr>
                                <w:color w:val="808080" w:themeColor="background1" w:themeShade="80"/>
                              </w:rPr>
                              <w:t>www.asachelt.org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CEF947" id="Group 9" o:spid="_x0000_s1027" style="position:absolute;margin-left:-20.8pt;margin-top:-7.4pt;width:491.8pt;height:120pt;z-index:251663360" coordsize="62458,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V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innhpoZqmpmip6eniknnnnkSKGCGJDJLNNLIVSOKNFLMzEAAX&#10;Pv3vA9TAn6pFv/RfUf8AYhb29+9kl7Y/mQ/CLpiWak3j8h9iVmUgOiXC7HqazsjKwzhippqym2FR&#10;7iXGVC2uVq2gKixNgRf3vKrK6hlN1YXB55B/1+ffvZp+tOx9n9vbB2l2d1/lhndl74wdFuHbmVFL&#10;V0LVmNr4/JE0tFXwU1dRVEZuksM0aSRSKysoII9+98vfva4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uL93F5vDze&#10;+nVxp1f6n+v14/1/fvdWcv8ANo+PNN8wqn4jVeK3NT1sG9B1l/pQM2GbZf8ApF8sWPfb80ArRlKa&#10;ki3E7Yl6xksmQQhoxBece9yvfvdpn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hKzpFI8cZmkSN2SJWVGldVJWMO5VFLkWuSAL8+/e2SWrqdbAkxWP6NIuP6ckaj7970rvkh/N&#10;V/mMv2VvPbOd3Zmfj02NzNXSnqvDbO2/hsjtOKKdhT0VTuDN7dn3jk6j7dUL1LVa09SbyQxxxuEH&#10;vcVpZH/W7t/gWJH+2vb373XJ2J313f24X/0pdwdm9iRvKs3228987l3HRRyI2uPwUGVyVVRUyxML&#10;oscaqlvSB7974e/ewm9+9qGm/wCA8X/BB79734/5aP8A2Qd8YP8AxGVB/wC7DJe/e8/v3s8v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xzSCKJ3/ANSvH+LHhR/sSffvZbvl535jvjH8b+2e6q1oGrdobWqv7sUVQyaMrvXLtHhdm4xkclpI&#10;KrcmQpvuNKu0dKJJNJCEe/e05c3vc3ve/wCb/W/+v797+e7UZzM1ebn3LUZXIS7hqcrLnJ821XOM&#10;pJmZqtq+XKmuVxUjIPXMZvKGD+T1Xvz797UUEnliR/yR6v8Agw4b/eR797+gZ8KfkDTfJ/4wdR9y&#10;eeCXN7h2zBQb0hgVYlo9+bdkkwO8IRTABqSCfO4+aopkYc0k8Ti6srH3vL797NP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4PHHILOisP8RyP9Y/Ue/ewV7l+OXRPyExIw3dPVWy+&#10;xKWOnkpaOqz+HgkzmKhm8nkGC3LS/bbiwEjGVjroqqncFiQb+/e2SrhWCWy30soYX5tyQRf82t79&#10;70uf5oHxB2r8NfkmNidfT5ifrveOysP2BtGHN1IyFdhoMhk83g8pt6TK+OJsimNyuAlkheRfOtJU&#10;QrK0jgyye9xffvdc/v3tQ03/AAHi/wCCD373vx/y0f8Asg74wf8AiMqD/wB2GS9+95/fvZ5f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tpyX64v+Ct/vY9+96pP/ChSngXuv4+1axRipm6t3FTyzhQJZIKbdjyU8Tv9Wjhkq5So/Bkb&#10;+vv3tt9+969vv3tQ03+Yi/4Iv+8i/v3vfw/lw0E+N+Cvxcp6gxmSTqXb1evjYsvgyonylMCSqkSC&#10;mrE1j6BrgE/X373n9+9nY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bTkv1xf8Fb/AHse/e9U/wD4ULf8zj+PH/iM90/+9TF797bffvevP797UVP/AJiH/lmn+9D3739A&#10;n+X9/wBkR/Fb/wAQZ13/AO89R+/e83v3s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bRkf8AOR/8EP8Avfv3vUx/4UG1dQ/yK6Po&#10;WlJpKfpWarhhsumOord87khqpQQNZMsdBCCCSBoFrXN/e27373QL797UdPxBD/yyT/eVB9+9/Qa+&#10;CWOfGfCz4o00kiytL8e+pMiGQEAJl9kYbLRxkNzqhjrQjH6FlJHHv3vL797Nd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8JHEcbufoqk/65/A/wBiffvYKfI3uzb3xy6O7N7r3OVfGdf7WrsxDRsSrZfNyeOg21gIiGXTPn9x&#10;VlLRIxKqrThmKqCR72nCWkcn6s7f7dmP/FT797+e5nczvXuXsrLZ7Ims3R2F2jvWsyVUII2lrs9u&#10;7eWbed4qaG5JnyOXyOiKMGwLBRx797UUUYijSMf2Ryf6n6k/7E+/e/oCfEzoPEfGL479V9J4paVp&#10;9m7YpY9x19KG8eZ3lk2fL7wzQdx5niyO466peEOSYqfxxiyooHveT372Yr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3&#10;5CXSixD6vy3/AAUfj/kI/wC9e/e9fz+fN8oRsnqfZ3xg21kAm4e26iPd2/Vp6hkqKDrvbGRQ4agq&#10;YkaNxHu7d1Nrja7KYsNPG62kU+/e4NJF5ZhcXVPU3+w+g/2J/wB49+90ofyufiz/ALNN8sdl4XOY&#10;r+Jda9dMnZPZYnTVQVeGwFTC2G23Va0MU67q3I9LSTQalkkoDVOh/aJHvb97973s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aeqXZ55CwsQxUD+gXgf7x7970BP5hHam+u4PmL3xufsDHZLB5TG76zGzcTtrKU81&#10;JVbb2ps2qlwG2cU9JMF8MzYqijqZ2QBKiqqJZ14lufe3ejh8UIuPU/qb/D/Uj/YD373tSfygvij/&#10;ALLZ8V8PuTceN+z7N70/h3Ym7fPF467GbfmpH/uBtefUFlj/AIZgqxq2aKRVkgrsnURNfQLe9yvf&#10;vdq/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Macintosh HD:Users:kskelding:Pictures:iPhoto Library:Masters:2011:09:05:20110905-104251:Cheltenham Logo[2].jpg" style="position:absolute;width:31699;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nATCAAAA2gAAAA8AAABkcnMvZG93bnJldi54bWxEj0GLwjAUhO/C/ofwFrxpugoiXaPogqsH&#10;L9Ye1tujebbF5qUmWa3/3giCx2FmvmFmi8404krO15YVfA0TEMSF1TWXCvLDejAF4QOyxsYyKbiT&#10;h8X8ozfDVNsb7+mahVJECPsUFVQhtKmUvqjIoB/aljh6J+sMhihdKbXDW4SbRo6SZCIN1hwXKmzp&#10;p6LinP0bBebCp/Z3t6KlO26y0XGTJ3+UK9X/7JbfIAJ14R1+tbdawRieV+IN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8pwEwgAAANoAAAAPAAAAAAAAAAAAAAAAAJ8C&#10;AABkcnMvZG93bnJldi54bWxQSwUGAAAAAAQABAD3AAAAjgMAAAAA&#10;">
                <v:imagedata r:id="rId3" o:title="Cheltenham Logo[2]"/>
                <v:path arrowok="t"/>
              </v:shape>
              <v:line id="Straight Connector 3" o:spid="_x0000_s1029" style="position:absolute;visibility:visible;mso-wrap-style:square" from="609,0" to="62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4ScQAAADaAAAADwAAAGRycy9kb3ducmV2LnhtbESP3WrCQBSE74W+w3IKvRHd9IdUYjai&#10;loDgjVUf4JA9JrHZsyG7mrRP7woFL4eZb4ZJF4NpxJU6V1tW8DqNQBAXVtdcKjge8skMhPPIGhvL&#10;pOCXHCyyp1GKibY9f9N170sRStglqKDyvk2kdEVFBt3UtsTBO9nOoA+yK6XusA/lppFvURRLgzWH&#10;hQpbWldU/OwvRsGH3MbR8j3erf9ye/4cf+1W+aFX6uV5WM5BeBr8I/xPb3Tg4H4l3AC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7hJxAAAANoAAAAPAAAAAAAAAAAA&#10;AAAAAKECAABkcnMvZG93bnJldi54bWxQSwUGAAAAAAQABAD5AAAAkgMAAAAA&#10;" strokecolor="#7f7f7f [1612]" strokeweight="2pt">
                <v:shadow on="t" color="black" opacity="24903f" origin=",.5" offset="0,.55556mm"/>
              </v:line>
              <v:line id="Straight Connector 4" o:spid="_x0000_s1030" style="position:absolute;visibility:visible;mso-wrap-style:square" from="609,15240" to="62458,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d0sUAAADaAAAADwAAAGRycy9kb3ducmV2LnhtbESP0WrCQBRE3wv9h+UWfCl1U7VRUlex&#10;loDgS6r9gEv2NkmbvRuy2yT69a4g+DjMzBlmuR5MLTpqXWVZwes4AkGcW11xoeD7mL4sQDiPrLG2&#10;TApO5GC9enxYYqJtz1/UHXwhAoRdggpK75tESpeXZNCNbUMcvB/bGvRBtoXULfYBbmo5iaJYGqw4&#10;LJTY0Lak/O/wbxTM5D6ONtM4255T+zt//sw+0mOv1Ohp2LyD8DT4e/jW3mkFb3C9Em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Md0sUAAADaAAAADwAAAAAAAAAA&#10;AAAAAAChAgAAZHJzL2Rvd25yZXYueG1sUEsFBgAAAAAEAAQA+QAAAJMDAAAAAA==&#10;" strokecolor="#7f7f7f [1612]" strokeweight="2pt">
                <v:shadow on="t" color="black" opacity="24903f" origin=",.5" offset="0,.55556mm"/>
              </v:line>
              <v:shapetype id="_x0000_t202" coordsize="21600,21600" o:spt="202" path="m,l,21600r21600,l21600,xe">
                <v:stroke joinstyle="miter"/>
                <v:path gradientshapeok="t" o:connecttype="rect"/>
              </v:shapetype>
              <v:shape id="Text Box 5" o:spid="_x0000_s1031" type="#_x0000_t202" style="position:absolute;left:30886;top:609;width:30924;height:1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St7wA&#10;AADaAAAADwAAAGRycy9kb3ducmV2LnhtbERPSwrCMBDdC94hjOBGNNWFSjWKCIKILvwcYGzGpthM&#10;ShNrvb1ZCC4f779ct7YUDdW+cKxgPEpAEGdOF5wruF13wzkIH5A1lo5JwYc8rFfdzhJT7d58puYS&#10;chFD2KeowIRQpVL6zJBFP3IVceQerrYYIqxzqWt8x3BbykmSTKXFgmODwYq2hrLn5WUVDEyVnI6P&#10;/X2np5l5HjzObHNQqt9rNwsQgdrwF//ce60gbo1X4g2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RlK3vAAAANoAAAAPAAAAAAAAAAAAAAAAAJgCAABkcnMvZG93bnJldi54&#10;bWxQSwUGAAAAAAQABAD1AAAAgQMAAAAA&#10;" filled="f" stroked="f">
                <v:textbox>
                  <w:txbxContent>
                    <w:p w:rsidR="00D00D17" w:rsidRDefault="00D00D17" w:rsidP="003059E1">
                      <w:pPr>
                        <w:jc w:val="right"/>
                        <w:rPr>
                          <w:color w:val="808080" w:themeColor="background1" w:themeShade="80"/>
                        </w:rPr>
                      </w:pPr>
                      <w:r w:rsidRPr="00E47FCA">
                        <w:rPr>
                          <w:color w:val="808080" w:themeColor="background1" w:themeShade="80"/>
                        </w:rPr>
                        <w:t xml:space="preserve">All Saints’ Academy, </w:t>
                      </w:r>
                    </w:p>
                    <w:p w:rsidR="00D00D17" w:rsidRPr="00E47FCA" w:rsidRDefault="00D00D17" w:rsidP="003059E1">
                      <w:pPr>
                        <w:jc w:val="right"/>
                        <w:rPr>
                          <w:color w:val="808080" w:themeColor="background1" w:themeShade="80"/>
                        </w:rPr>
                      </w:pPr>
                      <w:proofErr w:type="spellStart"/>
                      <w:r w:rsidRPr="00E47FCA">
                        <w:rPr>
                          <w:color w:val="808080" w:themeColor="background1" w:themeShade="80"/>
                        </w:rPr>
                        <w:t>Blaisdon</w:t>
                      </w:r>
                      <w:proofErr w:type="spellEnd"/>
                      <w:r w:rsidRPr="00E47FCA">
                        <w:rPr>
                          <w:color w:val="808080" w:themeColor="background1" w:themeShade="80"/>
                        </w:rPr>
                        <w:t xml:space="preserve"> Way,</w:t>
                      </w:r>
                    </w:p>
                    <w:p w:rsidR="00D00D17" w:rsidRDefault="00D00D17" w:rsidP="003059E1">
                      <w:pPr>
                        <w:jc w:val="right"/>
                        <w:rPr>
                          <w:color w:val="808080" w:themeColor="background1" w:themeShade="80"/>
                        </w:rPr>
                      </w:pPr>
                      <w:r w:rsidRPr="00E47FCA">
                        <w:rPr>
                          <w:color w:val="808080" w:themeColor="background1" w:themeShade="80"/>
                        </w:rPr>
                        <w:t xml:space="preserve">Cheltenham, </w:t>
                      </w:r>
                    </w:p>
                    <w:p w:rsidR="00D00D17" w:rsidRPr="00E47FCA" w:rsidRDefault="00D00D17" w:rsidP="003059E1">
                      <w:pPr>
                        <w:jc w:val="right"/>
                        <w:rPr>
                          <w:color w:val="808080" w:themeColor="background1" w:themeShade="80"/>
                        </w:rPr>
                      </w:pPr>
                      <w:r w:rsidRPr="00E47FCA">
                        <w:rPr>
                          <w:color w:val="808080" w:themeColor="background1" w:themeShade="80"/>
                        </w:rPr>
                        <w:t>GL51 0WH</w:t>
                      </w:r>
                    </w:p>
                    <w:p w:rsidR="00D00D17" w:rsidRPr="00E47FCA" w:rsidRDefault="00D00D17" w:rsidP="003059E1">
                      <w:pPr>
                        <w:jc w:val="right"/>
                        <w:rPr>
                          <w:color w:val="808080" w:themeColor="background1" w:themeShade="80"/>
                        </w:rPr>
                      </w:pPr>
                      <w:r w:rsidRPr="00E47FCA">
                        <w:rPr>
                          <w:color w:val="808080" w:themeColor="background1" w:themeShade="80"/>
                        </w:rPr>
                        <w:t>Tel: 01242 711200</w:t>
                      </w:r>
                    </w:p>
                    <w:p w:rsidR="00D00D17" w:rsidRPr="00E47FCA" w:rsidRDefault="00D00D17" w:rsidP="003059E1">
                      <w:pPr>
                        <w:jc w:val="right"/>
                        <w:rPr>
                          <w:color w:val="808080" w:themeColor="background1" w:themeShade="80"/>
                        </w:rPr>
                      </w:pPr>
                      <w:r w:rsidRPr="00E47FCA">
                        <w:rPr>
                          <w:color w:val="808080" w:themeColor="background1" w:themeShade="80"/>
                        </w:rPr>
                        <w:t xml:space="preserve">Email: </w:t>
                      </w:r>
                      <w:hyperlink r:id="rId4" w:history="1">
                        <w:r w:rsidRPr="00E47FCA">
                          <w:rPr>
                            <w:rStyle w:val="Hyperlink"/>
                            <w:color w:val="808080" w:themeColor="background1" w:themeShade="80"/>
                          </w:rPr>
                          <w:t>admin@asachelt.org</w:t>
                        </w:r>
                      </w:hyperlink>
                    </w:p>
                    <w:p w:rsidR="00D00D17" w:rsidRPr="00E47FCA" w:rsidRDefault="00D00D17" w:rsidP="003059E1">
                      <w:pPr>
                        <w:jc w:val="right"/>
                        <w:rPr>
                          <w:color w:val="808080" w:themeColor="background1" w:themeShade="80"/>
                        </w:rPr>
                      </w:pPr>
                      <w:r w:rsidRPr="00E47FCA">
                        <w:rPr>
                          <w:color w:val="808080" w:themeColor="background1" w:themeShade="80"/>
                        </w:rPr>
                        <w:t>www.asachelt.org</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43"/>
    <w:multiLevelType w:val="hybridMultilevel"/>
    <w:tmpl w:val="30F6BFC0"/>
    <w:lvl w:ilvl="0" w:tplc="CF00DFC6">
      <w:start w:val="69"/>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1C1731"/>
    <w:multiLevelType w:val="hybridMultilevel"/>
    <w:tmpl w:val="F3FA8464"/>
    <w:lvl w:ilvl="0" w:tplc="5ABA0772">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ECB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025D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146C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60876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F024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1AB4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6CB2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E27B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B5D17"/>
    <w:multiLevelType w:val="hybridMultilevel"/>
    <w:tmpl w:val="F9166D6C"/>
    <w:lvl w:ilvl="0" w:tplc="4F8E55FE">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C4D7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D478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F6C3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A6BB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224D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6AF8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748E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14F9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AA6CAF"/>
    <w:multiLevelType w:val="hybridMultilevel"/>
    <w:tmpl w:val="7A94F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3C5401"/>
    <w:multiLevelType w:val="hybridMultilevel"/>
    <w:tmpl w:val="C818B61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Wingdings"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572840"/>
    <w:multiLevelType w:val="hybridMultilevel"/>
    <w:tmpl w:val="EC8430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4B2179D"/>
    <w:multiLevelType w:val="hybridMultilevel"/>
    <w:tmpl w:val="2008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33BD8"/>
    <w:multiLevelType w:val="hybridMultilevel"/>
    <w:tmpl w:val="271E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3C16AA"/>
    <w:multiLevelType w:val="hybridMultilevel"/>
    <w:tmpl w:val="51E88B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Wingdings"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EE52BC"/>
    <w:multiLevelType w:val="hybridMultilevel"/>
    <w:tmpl w:val="6DA4C3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Wingdings"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615379"/>
    <w:multiLevelType w:val="hybridMultilevel"/>
    <w:tmpl w:val="321492D0"/>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 w15:restartNumberingAfterBreak="0">
    <w:nsid w:val="3D6E5692"/>
    <w:multiLevelType w:val="hybridMultilevel"/>
    <w:tmpl w:val="B002E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7BF1E01"/>
    <w:multiLevelType w:val="hybridMultilevel"/>
    <w:tmpl w:val="796CB042"/>
    <w:lvl w:ilvl="0" w:tplc="77AA1CD0">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FC96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3450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9E07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AAD0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54581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82AF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033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3469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0DE1908"/>
    <w:multiLevelType w:val="hybridMultilevel"/>
    <w:tmpl w:val="054A6562"/>
    <w:lvl w:ilvl="0" w:tplc="D87E03D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5EDF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E400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7C04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1A74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14F2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46BF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1622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9E48C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1FE3E9A"/>
    <w:multiLevelType w:val="hybridMultilevel"/>
    <w:tmpl w:val="A030037A"/>
    <w:lvl w:ilvl="0" w:tplc="B97EC882">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2E94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F4B8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0C43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F2C1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74E1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9AF4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343D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3498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E5723C"/>
    <w:multiLevelType w:val="hybridMultilevel"/>
    <w:tmpl w:val="4C7EF364"/>
    <w:lvl w:ilvl="0" w:tplc="8E282434">
      <w:start w:val="4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FF1"/>
    <w:multiLevelType w:val="hybridMultilevel"/>
    <w:tmpl w:val="DB7EF59A"/>
    <w:lvl w:ilvl="0" w:tplc="9AF6625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468D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AA2B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B61E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051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10C0A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8CA9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44E3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BC65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6E37A40"/>
    <w:multiLevelType w:val="hybridMultilevel"/>
    <w:tmpl w:val="82AEDEF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Wingdings"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446E24"/>
    <w:multiLevelType w:val="hybridMultilevel"/>
    <w:tmpl w:val="3F7E29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Wingdings"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7B19BB"/>
    <w:multiLevelType w:val="hybridMultilevel"/>
    <w:tmpl w:val="A33A65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Wingdings"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D24761"/>
    <w:multiLevelType w:val="hybridMultilevel"/>
    <w:tmpl w:val="158A99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AE45E6"/>
    <w:multiLevelType w:val="hybridMultilevel"/>
    <w:tmpl w:val="B3ECEE34"/>
    <w:lvl w:ilvl="0" w:tplc="EB06F0C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FA82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EABF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EE32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304B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9E2AD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D2CF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38B2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E4B9F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017650D"/>
    <w:multiLevelType w:val="hybridMultilevel"/>
    <w:tmpl w:val="E600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D6395F"/>
    <w:multiLevelType w:val="hybridMultilevel"/>
    <w:tmpl w:val="47C493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Wingdings"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C04AD4"/>
    <w:multiLevelType w:val="hybridMultilevel"/>
    <w:tmpl w:val="7BA630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Wingdings"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Wingdings"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2"/>
  </w:num>
  <w:num w:numId="3">
    <w:abstractNumId w:val="23"/>
  </w:num>
  <w:num w:numId="4">
    <w:abstractNumId w:val="7"/>
  </w:num>
  <w:num w:numId="5">
    <w:abstractNumId w:val="3"/>
  </w:num>
  <w:num w:numId="6">
    <w:abstractNumId w:val="11"/>
  </w:num>
  <w:num w:numId="7">
    <w:abstractNumId w:val="18"/>
  </w:num>
  <w:num w:numId="8">
    <w:abstractNumId w:val="0"/>
  </w:num>
  <w:num w:numId="9">
    <w:abstractNumId w:val="9"/>
  </w:num>
  <w:num w:numId="10">
    <w:abstractNumId w:val="17"/>
  </w:num>
  <w:num w:numId="11">
    <w:abstractNumId w:val="4"/>
  </w:num>
  <w:num w:numId="12">
    <w:abstractNumId w:val="19"/>
  </w:num>
  <w:num w:numId="13">
    <w:abstractNumId w:val="8"/>
  </w:num>
  <w:num w:numId="14">
    <w:abstractNumId w:val="24"/>
  </w:num>
  <w:num w:numId="15">
    <w:abstractNumId w:val="5"/>
  </w:num>
  <w:num w:numId="16">
    <w:abstractNumId w:val="21"/>
  </w:num>
  <w:num w:numId="17">
    <w:abstractNumId w:val="14"/>
  </w:num>
  <w:num w:numId="18">
    <w:abstractNumId w:val="1"/>
  </w:num>
  <w:num w:numId="19">
    <w:abstractNumId w:val="16"/>
  </w:num>
  <w:num w:numId="20">
    <w:abstractNumId w:val="12"/>
  </w:num>
  <w:num w:numId="21">
    <w:abstractNumId w:val="2"/>
  </w:num>
  <w:num w:numId="22">
    <w:abstractNumId w:val="13"/>
  </w:num>
  <w:num w:numId="23">
    <w:abstractNumId w:val="6"/>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9E1"/>
    <w:rsid w:val="00075411"/>
    <w:rsid w:val="0009324E"/>
    <w:rsid w:val="00097CF2"/>
    <w:rsid w:val="000E66AD"/>
    <w:rsid w:val="000E777B"/>
    <w:rsid w:val="0012058D"/>
    <w:rsid w:val="00125044"/>
    <w:rsid w:val="00197FAF"/>
    <w:rsid w:val="001D713B"/>
    <w:rsid w:val="00227993"/>
    <w:rsid w:val="0023001C"/>
    <w:rsid w:val="002366B3"/>
    <w:rsid w:val="00254D2D"/>
    <w:rsid w:val="00281875"/>
    <w:rsid w:val="00283E69"/>
    <w:rsid w:val="002C22FD"/>
    <w:rsid w:val="002C6ACB"/>
    <w:rsid w:val="002D541E"/>
    <w:rsid w:val="003059E1"/>
    <w:rsid w:val="003266D8"/>
    <w:rsid w:val="00360BE0"/>
    <w:rsid w:val="00391326"/>
    <w:rsid w:val="003A2AA3"/>
    <w:rsid w:val="003B6520"/>
    <w:rsid w:val="003F5A6B"/>
    <w:rsid w:val="003F7A7B"/>
    <w:rsid w:val="00407F0A"/>
    <w:rsid w:val="0041167C"/>
    <w:rsid w:val="004569E1"/>
    <w:rsid w:val="004A4D30"/>
    <w:rsid w:val="004B181E"/>
    <w:rsid w:val="004C10DC"/>
    <w:rsid w:val="005106B4"/>
    <w:rsid w:val="00520F6C"/>
    <w:rsid w:val="00541D64"/>
    <w:rsid w:val="005479B6"/>
    <w:rsid w:val="0058533B"/>
    <w:rsid w:val="005858F1"/>
    <w:rsid w:val="005A1F38"/>
    <w:rsid w:val="005D463D"/>
    <w:rsid w:val="005E0844"/>
    <w:rsid w:val="005F3E81"/>
    <w:rsid w:val="00600AA8"/>
    <w:rsid w:val="0061687D"/>
    <w:rsid w:val="00633577"/>
    <w:rsid w:val="00640403"/>
    <w:rsid w:val="00647139"/>
    <w:rsid w:val="0065315F"/>
    <w:rsid w:val="00685DA3"/>
    <w:rsid w:val="006A5017"/>
    <w:rsid w:val="006A610A"/>
    <w:rsid w:val="006A7A1B"/>
    <w:rsid w:val="006B1555"/>
    <w:rsid w:val="006B3B1C"/>
    <w:rsid w:val="006F4EE6"/>
    <w:rsid w:val="0073040E"/>
    <w:rsid w:val="007571FD"/>
    <w:rsid w:val="007577BE"/>
    <w:rsid w:val="00774204"/>
    <w:rsid w:val="007908C6"/>
    <w:rsid w:val="00790D15"/>
    <w:rsid w:val="007A0DF8"/>
    <w:rsid w:val="007A462A"/>
    <w:rsid w:val="007C689C"/>
    <w:rsid w:val="007C7B54"/>
    <w:rsid w:val="008058C7"/>
    <w:rsid w:val="00844577"/>
    <w:rsid w:val="00880347"/>
    <w:rsid w:val="008B44F7"/>
    <w:rsid w:val="008D21EB"/>
    <w:rsid w:val="008E254E"/>
    <w:rsid w:val="008E6D66"/>
    <w:rsid w:val="008F4B2F"/>
    <w:rsid w:val="0090516A"/>
    <w:rsid w:val="009204CA"/>
    <w:rsid w:val="009427D9"/>
    <w:rsid w:val="0095602E"/>
    <w:rsid w:val="00957651"/>
    <w:rsid w:val="0097606F"/>
    <w:rsid w:val="009830B4"/>
    <w:rsid w:val="009B40DD"/>
    <w:rsid w:val="009B59B2"/>
    <w:rsid w:val="009C1F76"/>
    <w:rsid w:val="009D2739"/>
    <w:rsid w:val="009E0A61"/>
    <w:rsid w:val="009F61DA"/>
    <w:rsid w:val="009F6429"/>
    <w:rsid w:val="00A041C2"/>
    <w:rsid w:val="00A06866"/>
    <w:rsid w:val="00A10CC9"/>
    <w:rsid w:val="00A41416"/>
    <w:rsid w:val="00A45B4F"/>
    <w:rsid w:val="00A84AD8"/>
    <w:rsid w:val="00AB1A88"/>
    <w:rsid w:val="00AC2CE1"/>
    <w:rsid w:val="00AC40E8"/>
    <w:rsid w:val="00AC548F"/>
    <w:rsid w:val="00AD2DB9"/>
    <w:rsid w:val="00B10313"/>
    <w:rsid w:val="00B23F30"/>
    <w:rsid w:val="00B24C70"/>
    <w:rsid w:val="00B32C92"/>
    <w:rsid w:val="00B83865"/>
    <w:rsid w:val="00BF6EC7"/>
    <w:rsid w:val="00C0265D"/>
    <w:rsid w:val="00C1462A"/>
    <w:rsid w:val="00C711AE"/>
    <w:rsid w:val="00C83F53"/>
    <w:rsid w:val="00CA7211"/>
    <w:rsid w:val="00CB6E1E"/>
    <w:rsid w:val="00CC35CA"/>
    <w:rsid w:val="00CE4AF2"/>
    <w:rsid w:val="00CE5452"/>
    <w:rsid w:val="00CF1F14"/>
    <w:rsid w:val="00CF2071"/>
    <w:rsid w:val="00D00D17"/>
    <w:rsid w:val="00D222B4"/>
    <w:rsid w:val="00D30FED"/>
    <w:rsid w:val="00D52751"/>
    <w:rsid w:val="00DA2AE8"/>
    <w:rsid w:val="00DA475D"/>
    <w:rsid w:val="00DE51EA"/>
    <w:rsid w:val="00E05621"/>
    <w:rsid w:val="00E23A6F"/>
    <w:rsid w:val="00E72E0C"/>
    <w:rsid w:val="00E83443"/>
    <w:rsid w:val="00E9159D"/>
    <w:rsid w:val="00E962A3"/>
    <w:rsid w:val="00ED5BFF"/>
    <w:rsid w:val="00EE5BB3"/>
    <w:rsid w:val="00EE6263"/>
    <w:rsid w:val="00F24272"/>
    <w:rsid w:val="00F37C1F"/>
    <w:rsid w:val="00F63C20"/>
    <w:rsid w:val="00F83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0095EEF-524E-49E9-A700-414DCB3DD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993"/>
    <w:rPr>
      <w:rFonts w:asciiTheme="minorHAnsi" w:eastAsiaTheme="minorEastAsia" w:hAnsiTheme="minorHAnsi" w:cstheme="minorBidi"/>
      <w:sz w:val="24"/>
      <w:szCs w:val="24"/>
    </w:rPr>
  </w:style>
  <w:style w:type="paragraph" w:styleId="Heading1">
    <w:name w:val="heading 1"/>
    <w:basedOn w:val="Normal"/>
    <w:next w:val="Normal"/>
    <w:link w:val="Heading1Char"/>
    <w:uiPriority w:val="9"/>
    <w:qFormat/>
    <w:rsid w:val="00774204"/>
    <w:pPr>
      <w:keepNext/>
      <w:spacing w:before="240" w:after="60" w:line="276"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qFormat/>
    <w:rsid w:val="00774204"/>
    <w:pPr>
      <w:keepNext/>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204"/>
    <w:rPr>
      <w:rFonts w:asciiTheme="majorHAnsi" w:eastAsiaTheme="majorEastAsia" w:hAnsiTheme="majorHAnsi" w:cstheme="majorBidi"/>
      <w:b/>
      <w:bCs/>
      <w:kern w:val="32"/>
      <w:sz w:val="32"/>
      <w:szCs w:val="32"/>
    </w:rPr>
  </w:style>
  <w:style w:type="character" w:customStyle="1" w:styleId="Heading2Char">
    <w:name w:val="Heading 2 Char"/>
    <w:link w:val="Heading2"/>
    <w:rsid w:val="00774204"/>
    <w:rPr>
      <w:rFonts w:ascii="Arial" w:eastAsia="Times New Roman" w:hAnsi="Arial"/>
      <w:b/>
      <w:sz w:val="24"/>
    </w:rPr>
  </w:style>
  <w:style w:type="paragraph" w:styleId="Title">
    <w:name w:val="Title"/>
    <w:basedOn w:val="Normal"/>
    <w:link w:val="TitleChar"/>
    <w:uiPriority w:val="10"/>
    <w:qFormat/>
    <w:rsid w:val="00774204"/>
    <w:pPr>
      <w:jc w:val="center"/>
    </w:pPr>
    <w:rPr>
      <w:rFonts w:ascii="Antique Olive" w:eastAsia="Calibri" w:hAnsi="Antique Olive" w:cs="Times New Roman"/>
      <w:b/>
      <w:bCs/>
      <w:sz w:val="32"/>
      <w:szCs w:val="32"/>
      <w:lang w:eastAsia="en-GB"/>
    </w:rPr>
  </w:style>
  <w:style w:type="character" w:customStyle="1" w:styleId="TitleChar">
    <w:name w:val="Title Char"/>
    <w:link w:val="Title"/>
    <w:uiPriority w:val="10"/>
    <w:rsid w:val="00774204"/>
    <w:rPr>
      <w:rFonts w:ascii="Antique Olive" w:hAnsi="Antique Olive"/>
      <w:b/>
      <w:bCs/>
      <w:sz w:val="32"/>
      <w:szCs w:val="32"/>
      <w:lang w:eastAsia="en-GB"/>
    </w:rPr>
  </w:style>
  <w:style w:type="character" w:styleId="Strong">
    <w:name w:val="Strong"/>
    <w:uiPriority w:val="22"/>
    <w:qFormat/>
    <w:rsid w:val="00774204"/>
    <w:rPr>
      <w:b/>
      <w:bCs/>
    </w:rPr>
  </w:style>
  <w:style w:type="paragraph" w:styleId="ListParagraph">
    <w:name w:val="List Paragraph"/>
    <w:basedOn w:val="Normal"/>
    <w:uiPriority w:val="34"/>
    <w:qFormat/>
    <w:rsid w:val="00774204"/>
    <w:pPr>
      <w:spacing w:after="200" w:line="276" w:lineRule="auto"/>
      <w:ind w:left="720"/>
      <w:contextualSpacing/>
    </w:pPr>
    <w:rPr>
      <w:rFonts w:ascii="Arial" w:eastAsia="Calibri" w:hAnsi="Arial" w:cs="Arial"/>
      <w:sz w:val="22"/>
      <w:szCs w:val="22"/>
    </w:rPr>
  </w:style>
  <w:style w:type="paragraph" w:styleId="Header">
    <w:name w:val="header"/>
    <w:basedOn w:val="Normal"/>
    <w:link w:val="HeaderChar"/>
    <w:uiPriority w:val="99"/>
    <w:unhideWhenUsed/>
    <w:rsid w:val="003059E1"/>
    <w:pPr>
      <w:tabs>
        <w:tab w:val="center" w:pos="4513"/>
        <w:tab w:val="right" w:pos="9026"/>
      </w:tabs>
    </w:pPr>
    <w:rPr>
      <w:rFonts w:ascii="Arial" w:eastAsia="Calibri" w:hAnsi="Arial" w:cs="Arial"/>
      <w:sz w:val="22"/>
      <w:szCs w:val="22"/>
    </w:rPr>
  </w:style>
  <w:style w:type="character" w:customStyle="1" w:styleId="HeaderChar">
    <w:name w:val="Header Char"/>
    <w:basedOn w:val="DefaultParagraphFont"/>
    <w:link w:val="Header"/>
    <w:uiPriority w:val="99"/>
    <w:rsid w:val="003059E1"/>
    <w:rPr>
      <w:rFonts w:ascii="Arial" w:hAnsi="Arial" w:cs="Arial"/>
      <w:sz w:val="22"/>
      <w:szCs w:val="22"/>
    </w:rPr>
  </w:style>
  <w:style w:type="paragraph" w:styleId="Footer">
    <w:name w:val="footer"/>
    <w:basedOn w:val="Normal"/>
    <w:link w:val="FooterChar"/>
    <w:uiPriority w:val="99"/>
    <w:unhideWhenUsed/>
    <w:rsid w:val="003059E1"/>
    <w:pPr>
      <w:tabs>
        <w:tab w:val="center" w:pos="4513"/>
        <w:tab w:val="right" w:pos="9026"/>
      </w:tabs>
    </w:pPr>
    <w:rPr>
      <w:rFonts w:ascii="Arial" w:eastAsia="Calibri" w:hAnsi="Arial" w:cs="Arial"/>
      <w:sz w:val="22"/>
      <w:szCs w:val="22"/>
    </w:rPr>
  </w:style>
  <w:style w:type="character" w:customStyle="1" w:styleId="FooterChar">
    <w:name w:val="Footer Char"/>
    <w:basedOn w:val="DefaultParagraphFont"/>
    <w:link w:val="Footer"/>
    <w:uiPriority w:val="99"/>
    <w:rsid w:val="003059E1"/>
    <w:rPr>
      <w:rFonts w:ascii="Arial" w:hAnsi="Arial" w:cs="Arial"/>
      <w:sz w:val="22"/>
      <w:szCs w:val="22"/>
    </w:rPr>
  </w:style>
  <w:style w:type="character" w:styleId="Hyperlink">
    <w:name w:val="Hyperlink"/>
    <w:basedOn w:val="DefaultParagraphFont"/>
    <w:uiPriority w:val="99"/>
    <w:unhideWhenUsed/>
    <w:rsid w:val="003059E1"/>
    <w:rPr>
      <w:color w:val="0000FF" w:themeColor="hyperlink"/>
      <w:u w:val="single"/>
    </w:rPr>
  </w:style>
  <w:style w:type="paragraph" w:styleId="BalloonText">
    <w:name w:val="Balloon Text"/>
    <w:basedOn w:val="Normal"/>
    <w:link w:val="BalloonTextChar"/>
    <w:uiPriority w:val="99"/>
    <w:semiHidden/>
    <w:unhideWhenUsed/>
    <w:rsid w:val="003F5A6B"/>
    <w:rPr>
      <w:rFonts w:ascii="Tahoma" w:hAnsi="Tahoma" w:cs="Tahoma"/>
      <w:sz w:val="16"/>
      <w:szCs w:val="16"/>
    </w:rPr>
  </w:style>
  <w:style w:type="character" w:customStyle="1" w:styleId="BalloonTextChar">
    <w:name w:val="Balloon Text Char"/>
    <w:basedOn w:val="DefaultParagraphFont"/>
    <w:link w:val="BalloonText"/>
    <w:uiPriority w:val="99"/>
    <w:semiHidden/>
    <w:rsid w:val="003F5A6B"/>
    <w:rPr>
      <w:rFonts w:ascii="Tahoma" w:eastAsiaTheme="minorEastAsia" w:hAnsi="Tahoma" w:cs="Tahoma"/>
      <w:sz w:val="16"/>
      <w:szCs w:val="16"/>
    </w:rPr>
  </w:style>
  <w:style w:type="paragraph" w:styleId="PlainText">
    <w:name w:val="Plain Text"/>
    <w:basedOn w:val="Normal"/>
    <w:link w:val="PlainTextChar"/>
    <w:uiPriority w:val="99"/>
    <w:semiHidden/>
    <w:unhideWhenUsed/>
    <w:rsid w:val="0023001C"/>
    <w:rPr>
      <w:rFonts w:ascii="Calibri" w:eastAsiaTheme="minorHAnsi" w:hAnsi="Calibri" w:cs="Arial"/>
      <w:color w:val="548DD4" w:themeColor="text2" w:themeTint="99"/>
      <w:szCs w:val="21"/>
    </w:rPr>
  </w:style>
  <w:style w:type="character" w:customStyle="1" w:styleId="PlainTextChar">
    <w:name w:val="Plain Text Char"/>
    <w:basedOn w:val="DefaultParagraphFont"/>
    <w:link w:val="PlainText"/>
    <w:uiPriority w:val="99"/>
    <w:semiHidden/>
    <w:rsid w:val="0023001C"/>
    <w:rPr>
      <w:rFonts w:eastAsiaTheme="minorHAnsi" w:cs="Arial"/>
      <w:color w:val="548DD4" w:themeColor="text2" w:themeTint="99"/>
      <w:sz w:val="24"/>
      <w:szCs w:val="21"/>
    </w:rPr>
  </w:style>
  <w:style w:type="paragraph" w:styleId="NoSpacing">
    <w:name w:val="No Spacing"/>
    <w:uiPriority w:val="1"/>
    <w:qFormat/>
    <w:rsid w:val="00D52751"/>
    <w:rPr>
      <w:rFonts w:asciiTheme="minorHAnsi" w:eastAsiaTheme="minorEastAsia" w:hAnsiTheme="minorHAnsi" w:cstheme="minorBidi"/>
      <w:sz w:val="24"/>
      <w:szCs w:val="24"/>
    </w:rPr>
  </w:style>
  <w:style w:type="paragraph" w:customStyle="1" w:styleId="arial">
    <w:name w:val="arial"/>
    <w:basedOn w:val="Normal"/>
    <w:rsid w:val="00880347"/>
    <w:pPr>
      <w:jc w:val="both"/>
    </w:pPr>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675042">
      <w:bodyDiv w:val="1"/>
      <w:marLeft w:val="0"/>
      <w:marRight w:val="0"/>
      <w:marTop w:val="0"/>
      <w:marBottom w:val="0"/>
      <w:divBdr>
        <w:top w:val="none" w:sz="0" w:space="0" w:color="auto"/>
        <w:left w:val="none" w:sz="0" w:space="0" w:color="auto"/>
        <w:bottom w:val="none" w:sz="0" w:space="0" w:color="auto"/>
        <w:right w:val="none" w:sz="0" w:space="0" w:color="auto"/>
      </w:divBdr>
    </w:div>
    <w:div w:id="628629578">
      <w:bodyDiv w:val="1"/>
      <w:marLeft w:val="0"/>
      <w:marRight w:val="0"/>
      <w:marTop w:val="0"/>
      <w:marBottom w:val="0"/>
      <w:divBdr>
        <w:top w:val="none" w:sz="0" w:space="0" w:color="auto"/>
        <w:left w:val="none" w:sz="0" w:space="0" w:color="auto"/>
        <w:bottom w:val="none" w:sz="0" w:space="0" w:color="auto"/>
        <w:right w:val="none" w:sz="0" w:space="0" w:color="auto"/>
      </w:divBdr>
    </w:div>
    <w:div w:id="639308679">
      <w:bodyDiv w:val="1"/>
      <w:marLeft w:val="0"/>
      <w:marRight w:val="0"/>
      <w:marTop w:val="0"/>
      <w:marBottom w:val="0"/>
      <w:divBdr>
        <w:top w:val="none" w:sz="0" w:space="0" w:color="auto"/>
        <w:left w:val="none" w:sz="0" w:space="0" w:color="auto"/>
        <w:bottom w:val="none" w:sz="0" w:space="0" w:color="auto"/>
        <w:right w:val="none" w:sz="0" w:space="0" w:color="auto"/>
      </w:divBdr>
      <w:divsChild>
        <w:div w:id="2112507570">
          <w:marLeft w:val="-7230"/>
          <w:marRight w:val="0"/>
          <w:marTop w:val="0"/>
          <w:marBottom w:val="0"/>
          <w:divBdr>
            <w:top w:val="none" w:sz="0" w:space="0" w:color="auto"/>
            <w:left w:val="none" w:sz="0" w:space="0" w:color="auto"/>
            <w:bottom w:val="none" w:sz="0" w:space="0" w:color="auto"/>
            <w:right w:val="none" w:sz="0" w:space="0" w:color="auto"/>
          </w:divBdr>
          <w:divsChild>
            <w:div w:id="1481069434">
              <w:marLeft w:val="0"/>
              <w:marRight w:val="0"/>
              <w:marTop w:val="0"/>
              <w:marBottom w:val="150"/>
              <w:divBdr>
                <w:top w:val="none" w:sz="0" w:space="0" w:color="auto"/>
                <w:left w:val="none" w:sz="0" w:space="0" w:color="auto"/>
                <w:bottom w:val="none" w:sz="0" w:space="0" w:color="auto"/>
                <w:right w:val="none" w:sz="0" w:space="0" w:color="auto"/>
              </w:divBdr>
              <w:divsChild>
                <w:div w:id="354692518">
                  <w:marLeft w:val="150"/>
                  <w:marRight w:val="150"/>
                  <w:marTop w:val="75"/>
                  <w:marBottom w:val="75"/>
                  <w:divBdr>
                    <w:top w:val="none" w:sz="0" w:space="0" w:color="auto"/>
                    <w:left w:val="none" w:sz="0" w:space="0" w:color="auto"/>
                    <w:bottom w:val="none" w:sz="0" w:space="0" w:color="auto"/>
                    <w:right w:val="none" w:sz="0" w:space="0" w:color="auto"/>
                  </w:divBdr>
                  <w:divsChild>
                    <w:div w:id="16755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22182">
      <w:bodyDiv w:val="1"/>
      <w:marLeft w:val="0"/>
      <w:marRight w:val="0"/>
      <w:marTop w:val="0"/>
      <w:marBottom w:val="0"/>
      <w:divBdr>
        <w:top w:val="none" w:sz="0" w:space="0" w:color="auto"/>
        <w:left w:val="none" w:sz="0" w:space="0" w:color="auto"/>
        <w:bottom w:val="none" w:sz="0" w:space="0" w:color="auto"/>
        <w:right w:val="none" w:sz="0" w:space="0" w:color="auto"/>
      </w:divBdr>
    </w:div>
    <w:div w:id="896890710">
      <w:bodyDiv w:val="1"/>
      <w:marLeft w:val="0"/>
      <w:marRight w:val="0"/>
      <w:marTop w:val="0"/>
      <w:marBottom w:val="0"/>
      <w:divBdr>
        <w:top w:val="none" w:sz="0" w:space="0" w:color="auto"/>
        <w:left w:val="none" w:sz="0" w:space="0" w:color="auto"/>
        <w:bottom w:val="none" w:sz="0" w:space="0" w:color="auto"/>
        <w:right w:val="none" w:sz="0" w:space="0" w:color="auto"/>
      </w:divBdr>
    </w:div>
    <w:div w:id="1191795727">
      <w:bodyDiv w:val="1"/>
      <w:marLeft w:val="0"/>
      <w:marRight w:val="0"/>
      <w:marTop w:val="0"/>
      <w:marBottom w:val="0"/>
      <w:divBdr>
        <w:top w:val="none" w:sz="0" w:space="0" w:color="auto"/>
        <w:left w:val="none" w:sz="0" w:space="0" w:color="auto"/>
        <w:bottom w:val="none" w:sz="0" w:space="0" w:color="auto"/>
        <w:right w:val="none" w:sz="0" w:space="0" w:color="auto"/>
      </w:divBdr>
    </w:div>
    <w:div w:id="1766195237">
      <w:bodyDiv w:val="1"/>
      <w:marLeft w:val="0"/>
      <w:marRight w:val="0"/>
      <w:marTop w:val="0"/>
      <w:marBottom w:val="0"/>
      <w:divBdr>
        <w:top w:val="none" w:sz="0" w:space="0" w:color="auto"/>
        <w:left w:val="none" w:sz="0" w:space="0" w:color="auto"/>
        <w:bottom w:val="none" w:sz="0" w:space="0" w:color="auto"/>
        <w:right w:val="none" w:sz="0" w:space="0" w:color="auto"/>
      </w:divBdr>
    </w:div>
    <w:div w:id="18182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asachelt.org" TargetMode="External"/><Relationship Id="rId1" Type="http://schemas.openxmlformats.org/officeDocument/2006/relationships/image" Target="media/image2.jpeg"/><Relationship Id="rId4" Type="http://schemas.openxmlformats.org/officeDocument/2006/relationships/hyperlink" Target="mailto:admin@asachel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55DDA-3995-4B8D-B554-B7C34E1D0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5EFCEE2A.dotm</Template>
  <TotalTime>24</TotalTime>
  <Pages>3</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All Saints Academy</Company>
  <LinksUpToDate>false</LinksUpToDate>
  <CharactersWithSpaces>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 Saints Academy</dc:creator>
  <cp:lastModifiedBy>Mrs J Williams</cp:lastModifiedBy>
  <cp:revision>6</cp:revision>
  <cp:lastPrinted>2018-03-28T17:06:00Z</cp:lastPrinted>
  <dcterms:created xsi:type="dcterms:W3CDTF">2018-03-29T09:18:00Z</dcterms:created>
  <dcterms:modified xsi:type="dcterms:W3CDTF">2018-07-12T11:41:00Z</dcterms:modified>
</cp:coreProperties>
</file>