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5A3" w:rsidRDefault="001435A3"/>
    <w:p w:rsidR="001435A3" w:rsidRDefault="001435A3"/>
    <w:p w:rsidR="001435A3" w:rsidRDefault="006C5120">
      <w:pPr>
        <w:overflowPunct w:val="0"/>
        <w:autoSpaceDE w:val="0"/>
        <w:autoSpaceDN w:val="0"/>
        <w:adjustRightInd w:val="0"/>
        <w:jc w:val="right"/>
        <w:textAlignment w:val="baseline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February 2018</w:t>
      </w:r>
    </w:p>
    <w:p w:rsidR="001435A3" w:rsidRDefault="001435A3">
      <w:pPr>
        <w:overflowPunct w:val="0"/>
        <w:autoSpaceDE w:val="0"/>
        <w:autoSpaceDN w:val="0"/>
        <w:adjustRightInd w:val="0"/>
        <w:jc w:val="right"/>
        <w:textAlignment w:val="baseline"/>
        <w:rPr>
          <w:rFonts w:ascii="Arial" w:hAnsi="Arial"/>
          <w:sz w:val="22"/>
          <w:szCs w:val="22"/>
          <w:lang w:val="en-GB"/>
        </w:rPr>
      </w:pPr>
    </w:p>
    <w:p w:rsidR="001435A3" w:rsidRDefault="001435A3">
      <w:pPr>
        <w:overflowPunct w:val="0"/>
        <w:autoSpaceDE w:val="0"/>
        <w:autoSpaceDN w:val="0"/>
        <w:adjustRightInd w:val="0"/>
        <w:jc w:val="right"/>
        <w:textAlignment w:val="baseline"/>
        <w:rPr>
          <w:rFonts w:ascii="Arial" w:hAnsi="Arial"/>
          <w:sz w:val="22"/>
          <w:szCs w:val="22"/>
          <w:lang w:val="en-GB"/>
        </w:rPr>
      </w:pPr>
    </w:p>
    <w:p w:rsidR="001435A3" w:rsidRDefault="001435A3">
      <w:pPr>
        <w:overflowPunct w:val="0"/>
        <w:autoSpaceDE w:val="0"/>
        <w:autoSpaceDN w:val="0"/>
        <w:adjustRightInd w:val="0"/>
        <w:jc w:val="right"/>
        <w:textAlignment w:val="baseline"/>
        <w:rPr>
          <w:rFonts w:ascii="Arial" w:hAnsi="Arial"/>
          <w:sz w:val="22"/>
          <w:szCs w:val="22"/>
          <w:lang w:val="en-GB"/>
        </w:rPr>
      </w:pPr>
    </w:p>
    <w:p w:rsidR="00FC1387" w:rsidRPr="00FC1387" w:rsidRDefault="0030394A" w:rsidP="00FC1387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/>
          <w:b/>
          <w:sz w:val="22"/>
          <w:szCs w:val="22"/>
          <w:u w:val="single"/>
          <w:lang w:val="en-GB"/>
        </w:rPr>
      </w:pPr>
      <w:r>
        <w:rPr>
          <w:rFonts w:ascii="Arial" w:hAnsi="Arial"/>
          <w:b/>
          <w:sz w:val="22"/>
          <w:szCs w:val="22"/>
          <w:u w:val="single"/>
          <w:lang w:val="en-GB"/>
        </w:rPr>
        <w:t>Teacher of Science</w:t>
      </w:r>
      <w:r w:rsidR="007A4DC3">
        <w:rPr>
          <w:rFonts w:ascii="Arial" w:hAnsi="Arial"/>
          <w:b/>
          <w:sz w:val="22"/>
          <w:szCs w:val="22"/>
          <w:u w:val="single"/>
          <w:lang w:val="en-GB"/>
        </w:rPr>
        <w:t xml:space="preserve"> </w:t>
      </w:r>
    </w:p>
    <w:p w:rsidR="001435A3" w:rsidRDefault="001435A3">
      <w:pPr>
        <w:overflowPunct w:val="0"/>
        <w:autoSpaceDE w:val="0"/>
        <w:autoSpaceDN w:val="0"/>
        <w:adjustRightInd w:val="0"/>
        <w:jc w:val="right"/>
        <w:textAlignment w:val="baseline"/>
        <w:rPr>
          <w:rFonts w:ascii="Arial" w:hAnsi="Arial"/>
          <w:sz w:val="22"/>
          <w:szCs w:val="22"/>
          <w:lang w:val="en-GB"/>
        </w:rPr>
      </w:pPr>
    </w:p>
    <w:p w:rsidR="001435A3" w:rsidRDefault="001435A3">
      <w:pPr>
        <w:overflowPunct w:val="0"/>
        <w:autoSpaceDE w:val="0"/>
        <w:autoSpaceDN w:val="0"/>
        <w:adjustRightInd w:val="0"/>
        <w:jc w:val="right"/>
        <w:textAlignment w:val="baseline"/>
        <w:rPr>
          <w:rFonts w:ascii="Arial" w:hAnsi="Arial"/>
          <w:sz w:val="22"/>
          <w:szCs w:val="22"/>
          <w:lang w:val="en-GB"/>
        </w:rPr>
      </w:pPr>
    </w:p>
    <w:p w:rsidR="001435A3" w:rsidRDefault="009E5323">
      <w:pPr>
        <w:keepNext/>
        <w:overflowPunct w:val="0"/>
        <w:autoSpaceDE w:val="0"/>
        <w:autoSpaceDN w:val="0"/>
        <w:adjustRightInd w:val="0"/>
        <w:textAlignment w:val="baseline"/>
        <w:outlineLvl w:val="0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Dear Sir/Madam</w:t>
      </w:r>
    </w:p>
    <w:p w:rsidR="001435A3" w:rsidRDefault="001435A3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  <w:lang w:val="en-GB"/>
        </w:rPr>
      </w:pPr>
    </w:p>
    <w:p w:rsidR="001435A3" w:rsidRDefault="001435A3">
      <w:pPr>
        <w:overflowPunct w:val="0"/>
        <w:autoSpaceDE w:val="0"/>
        <w:autoSpaceDN w:val="0"/>
        <w:adjustRightInd w:val="0"/>
        <w:textAlignment w:val="baseline"/>
        <w:rPr>
          <w:rFonts w:ascii="Arial" w:hAnsi="Arial"/>
          <w:sz w:val="22"/>
          <w:szCs w:val="22"/>
          <w:lang w:val="en-GB"/>
        </w:rPr>
      </w:pPr>
    </w:p>
    <w:p w:rsidR="001435A3" w:rsidRDefault="009E5323">
      <w:pPr>
        <w:overflowPunct w:val="0"/>
        <w:autoSpaceDE w:val="0"/>
        <w:autoSpaceDN w:val="0"/>
        <w:adjustRightInd w:val="0"/>
        <w:textAlignment w:val="baseline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Thank you for your interest in the position currently advertised in our school.  I hope that you feel you have sufficient information to apply for the role – if not, please call me for further details. Contact details are on this letter or can be found on our website.</w:t>
      </w:r>
    </w:p>
    <w:p w:rsidR="001435A3" w:rsidRDefault="001435A3">
      <w:pPr>
        <w:overflowPunct w:val="0"/>
        <w:autoSpaceDE w:val="0"/>
        <w:autoSpaceDN w:val="0"/>
        <w:adjustRightInd w:val="0"/>
        <w:textAlignment w:val="baseline"/>
        <w:rPr>
          <w:rFonts w:ascii="Arial" w:hAnsi="Arial"/>
          <w:sz w:val="22"/>
          <w:szCs w:val="22"/>
          <w:lang w:val="en-GB"/>
        </w:rPr>
      </w:pPr>
    </w:p>
    <w:p w:rsidR="001435A3" w:rsidRDefault="009E5323">
      <w:pPr>
        <w:overflowPunct w:val="0"/>
        <w:autoSpaceDE w:val="0"/>
        <w:autoSpaceDN w:val="0"/>
        <w:adjustRightInd w:val="0"/>
        <w:textAlignment w:val="baseline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 xml:space="preserve">The ethos of our school is based on our core values of Achievement, Community and Respect – our aim for our students is that they are happy.  This can sound simplistic but our view is that students’ progress and fundamental enjoyment of learning hinges on their </w:t>
      </w:r>
      <w:proofErr w:type="spellStart"/>
      <w:r>
        <w:rPr>
          <w:rFonts w:ascii="Arial" w:hAnsi="Arial"/>
          <w:sz w:val="22"/>
          <w:szCs w:val="22"/>
          <w:lang w:val="en-GB"/>
        </w:rPr>
        <w:t>well being</w:t>
      </w:r>
      <w:proofErr w:type="spellEnd"/>
      <w:r>
        <w:rPr>
          <w:rFonts w:ascii="Arial" w:hAnsi="Arial"/>
          <w:sz w:val="22"/>
          <w:szCs w:val="22"/>
          <w:lang w:val="en-GB"/>
        </w:rPr>
        <w:t>.  For more details of our values and school programmes, please look at the school’s website and recent Ofsted inspections.</w:t>
      </w:r>
    </w:p>
    <w:p w:rsidR="001435A3" w:rsidRDefault="001435A3">
      <w:pPr>
        <w:overflowPunct w:val="0"/>
        <w:autoSpaceDE w:val="0"/>
        <w:autoSpaceDN w:val="0"/>
        <w:adjustRightInd w:val="0"/>
        <w:textAlignment w:val="baseline"/>
        <w:rPr>
          <w:rFonts w:ascii="Arial" w:hAnsi="Arial"/>
          <w:sz w:val="22"/>
          <w:szCs w:val="22"/>
          <w:lang w:val="en-GB"/>
        </w:rPr>
      </w:pPr>
    </w:p>
    <w:p w:rsidR="001435A3" w:rsidRDefault="006C5120">
      <w:pPr>
        <w:overflowPunct w:val="0"/>
        <w:autoSpaceDE w:val="0"/>
        <w:autoSpaceDN w:val="0"/>
        <w:adjustRightInd w:val="0"/>
        <w:textAlignment w:val="baseline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T</w:t>
      </w:r>
      <w:r w:rsidR="009E5323">
        <w:rPr>
          <w:rFonts w:ascii="Arial" w:hAnsi="Arial"/>
          <w:sz w:val="22"/>
          <w:szCs w:val="22"/>
          <w:lang w:val="en-GB"/>
        </w:rPr>
        <w:t xml:space="preserve">he closing date for applications </w:t>
      </w:r>
      <w:r>
        <w:rPr>
          <w:rFonts w:ascii="Arial" w:hAnsi="Arial"/>
          <w:sz w:val="22"/>
          <w:szCs w:val="22"/>
          <w:lang w:val="en-GB"/>
        </w:rPr>
        <w:t>is Friday 16 March</w:t>
      </w:r>
      <w:bookmarkStart w:id="0" w:name="_GoBack"/>
      <w:bookmarkEnd w:id="0"/>
      <w:r w:rsidR="009E5323">
        <w:rPr>
          <w:rFonts w:ascii="Arial" w:hAnsi="Arial"/>
          <w:sz w:val="22"/>
          <w:szCs w:val="22"/>
          <w:lang w:val="en-GB"/>
        </w:rPr>
        <w:t>, i</w:t>
      </w:r>
      <w:r w:rsidR="009E5323">
        <w:rPr>
          <w:rFonts w:ascii="Arial" w:hAnsi="Arial" w:cs="Arial"/>
          <w:sz w:val="22"/>
          <w:szCs w:val="22"/>
          <w:lang w:val="en-GB"/>
        </w:rPr>
        <w:t>nterviews will take place during the following week. If you have not heard by then, please assume that your application has been unsuccessful</w:t>
      </w:r>
      <w:r w:rsidR="009E5323">
        <w:rPr>
          <w:rFonts w:ascii="Arial" w:hAnsi="Arial"/>
          <w:sz w:val="22"/>
          <w:szCs w:val="22"/>
          <w:lang w:val="en-GB"/>
        </w:rPr>
        <w:t>.</w:t>
      </w:r>
    </w:p>
    <w:p w:rsidR="001435A3" w:rsidRDefault="001435A3">
      <w:pPr>
        <w:overflowPunct w:val="0"/>
        <w:autoSpaceDE w:val="0"/>
        <w:autoSpaceDN w:val="0"/>
        <w:adjustRightInd w:val="0"/>
        <w:textAlignment w:val="baseline"/>
        <w:rPr>
          <w:rFonts w:ascii="Arial" w:hAnsi="Arial"/>
          <w:sz w:val="22"/>
          <w:szCs w:val="22"/>
          <w:lang w:val="en-GB"/>
        </w:rPr>
      </w:pPr>
    </w:p>
    <w:p w:rsidR="001435A3" w:rsidRDefault="009E5323">
      <w:pPr>
        <w:overflowPunct w:val="0"/>
        <w:autoSpaceDE w:val="0"/>
        <w:autoSpaceDN w:val="0"/>
        <w:adjustRightInd w:val="0"/>
        <w:textAlignment w:val="baseline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Thank you once again for your interest.</w:t>
      </w:r>
    </w:p>
    <w:p w:rsidR="001435A3" w:rsidRDefault="001435A3">
      <w:pPr>
        <w:overflowPunct w:val="0"/>
        <w:autoSpaceDE w:val="0"/>
        <w:autoSpaceDN w:val="0"/>
        <w:adjustRightInd w:val="0"/>
        <w:textAlignment w:val="baseline"/>
        <w:rPr>
          <w:rFonts w:ascii="Arial" w:hAnsi="Arial"/>
          <w:sz w:val="22"/>
          <w:szCs w:val="22"/>
          <w:lang w:val="en-GB"/>
        </w:rPr>
      </w:pPr>
    </w:p>
    <w:p w:rsidR="001435A3" w:rsidRDefault="009E5323">
      <w:pPr>
        <w:overflowPunct w:val="0"/>
        <w:autoSpaceDE w:val="0"/>
        <w:autoSpaceDN w:val="0"/>
        <w:adjustRightInd w:val="0"/>
        <w:textAlignment w:val="baseline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Yours sincerely</w:t>
      </w:r>
    </w:p>
    <w:p w:rsidR="001435A3" w:rsidRDefault="001435A3">
      <w:pPr>
        <w:overflowPunct w:val="0"/>
        <w:autoSpaceDE w:val="0"/>
        <w:autoSpaceDN w:val="0"/>
        <w:adjustRightInd w:val="0"/>
        <w:textAlignment w:val="baseline"/>
        <w:rPr>
          <w:rFonts w:ascii="Arial" w:hAnsi="Arial"/>
          <w:sz w:val="22"/>
          <w:szCs w:val="22"/>
          <w:lang w:val="en-GB"/>
        </w:rPr>
      </w:pPr>
    </w:p>
    <w:p w:rsidR="001435A3" w:rsidRDefault="001435A3">
      <w:pPr>
        <w:overflowPunct w:val="0"/>
        <w:autoSpaceDE w:val="0"/>
        <w:autoSpaceDN w:val="0"/>
        <w:adjustRightInd w:val="0"/>
        <w:textAlignment w:val="baseline"/>
        <w:rPr>
          <w:rFonts w:ascii="Arial" w:hAnsi="Arial"/>
          <w:sz w:val="22"/>
          <w:szCs w:val="22"/>
          <w:lang w:val="en-GB"/>
        </w:rPr>
      </w:pPr>
    </w:p>
    <w:p w:rsidR="001435A3" w:rsidRDefault="001435A3">
      <w:pPr>
        <w:overflowPunct w:val="0"/>
        <w:autoSpaceDE w:val="0"/>
        <w:autoSpaceDN w:val="0"/>
        <w:adjustRightInd w:val="0"/>
        <w:textAlignment w:val="baseline"/>
        <w:rPr>
          <w:rFonts w:ascii="Arial" w:hAnsi="Arial"/>
          <w:sz w:val="22"/>
          <w:szCs w:val="22"/>
          <w:lang w:val="en-GB"/>
        </w:rPr>
      </w:pPr>
    </w:p>
    <w:p w:rsidR="001435A3" w:rsidRDefault="001435A3">
      <w:pPr>
        <w:overflowPunct w:val="0"/>
        <w:autoSpaceDE w:val="0"/>
        <w:autoSpaceDN w:val="0"/>
        <w:adjustRightInd w:val="0"/>
        <w:textAlignment w:val="baseline"/>
        <w:rPr>
          <w:rFonts w:ascii="Arial" w:hAnsi="Arial"/>
          <w:sz w:val="22"/>
          <w:szCs w:val="22"/>
          <w:lang w:val="en-GB"/>
        </w:rPr>
      </w:pPr>
    </w:p>
    <w:p w:rsidR="001435A3" w:rsidRDefault="001435A3">
      <w:pPr>
        <w:overflowPunct w:val="0"/>
        <w:autoSpaceDE w:val="0"/>
        <w:autoSpaceDN w:val="0"/>
        <w:adjustRightInd w:val="0"/>
        <w:textAlignment w:val="baseline"/>
        <w:rPr>
          <w:rFonts w:ascii="Arial" w:hAnsi="Arial"/>
          <w:sz w:val="22"/>
          <w:szCs w:val="22"/>
          <w:lang w:val="en-GB"/>
        </w:rPr>
      </w:pPr>
    </w:p>
    <w:p w:rsidR="001435A3" w:rsidRDefault="009E5323">
      <w:pPr>
        <w:overflowPunct w:val="0"/>
        <w:autoSpaceDE w:val="0"/>
        <w:autoSpaceDN w:val="0"/>
        <w:adjustRightInd w:val="0"/>
        <w:textAlignment w:val="baseline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Hilary Burke</w:t>
      </w:r>
    </w:p>
    <w:p w:rsidR="001435A3" w:rsidRDefault="009E5323">
      <w:pPr>
        <w:overflowPunct w:val="0"/>
        <w:autoSpaceDE w:val="0"/>
        <w:autoSpaceDN w:val="0"/>
        <w:adjustRightInd w:val="0"/>
        <w:textAlignment w:val="baseline"/>
        <w:rPr>
          <w:rFonts w:ascii="Arial" w:hAnsi="Arial"/>
          <w:sz w:val="22"/>
          <w:szCs w:val="22"/>
          <w:lang w:val="en-GB"/>
        </w:rPr>
      </w:pPr>
      <w:r>
        <w:rPr>
          <w:rFonts w:ascii="Arial" w:hAnsi="Arial"/>
          <w:sz w:val="22"/>
          <w:szCs w:val="22"/>
          <w:lang w:val="en-GB"/>
        </w:rPr>
        <w:t>Headteacher</w:t>
      </w:r>
    </w:p>
    <w:p w:rsidR="001435A3" w:rsidRDefault="001435A3"/>
    <w:sectPr w:rsidR="001435A3">
      <w:headerReference w:type="default" r:id="rId11"/>
      <w:footerReference w:type="default" r:id="rId12"/>
      <w:pgSz w:w="11906" w:h="16838" w:code="9"/>
      <w:pgMar w:top="2092" w:right="1440" w:bottom="1134" w:left="1440" w:header="425" w:footer="1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1FF" w:rsidRDefault="001621FF">
      <w:r>
        <w:separator/>
      </w:r>
    </w:p>
  </w:endnote>
  <w:endnote w:type="continuationSeparator" w:id="0">
    <w:p w:rsidR="001621FF" w:rsidRDefault="00162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5A3" w:rsidRDefault="009E5323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401955</wp:posOffset>
              </wp:positionH>
              <wp:positionV relativeFrom="paragraph">
                <wp:posOffset>9846945</wp:posOffset>
              </wp:positionV>
              <wp:extent cx="6735445" cy="652780"/>
              <wp:effectExtent l="0" t="5080" r="4445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35445" cy="652780"/>
                        <a:chOff x="633" y="15507"/>
                        <a:chExt cx="10607" cy="1028"/>
                      </a:xfrm>
                    </wpg:grpSpPr>
                    <pic:pic xmlns:pic="http://schemas.openxmlformats.org/drawingml/2006/picture">
                      <pic:nvPicPr>
                        <pic:cNvPr id="19" name="Picture 1" descr="Description: C:\Users\mbt070\AppData\Local\Temp\OA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21" y="15507"/>
                          <a:ext cx="1019" cy="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3" y="15584"/>
                          <a:ext cx="1941" cy="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20" descr="science logo b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0" y="15612"/>
                          <a:ext cx="779" cy="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21" descr="sport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10" y="15600"/>
                          <a:ext cx="885" cy="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22" descr="charter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69" y="15584"/>
                          <a:ext cx="851" cy="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23" descr="NHS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34" y="15584"/>
                          <a:ext cx="1701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24" descr="Shropshire NHS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35" y="15507"/>
                          <a:ext cx="1102" cy="1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92BB6F" id="Group 18" o:spid="_x0000_s1026" style="position:absolute;margin-left:31.65pt;margin-top:775.35pt;width:530.35pt;height:51.4pt;z-index:251662336" coordorigin="633,15507" coordsize="10607,10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BbMEcF6AgEAegIBABUAAABkcnMvbWVkaWEvaW1hZ2U2LmpwZWf/2P/gABBKRklGAAEBAQErASsA&#10;AP/bAEMAAwICAwICAwMDAwQDAwQFCAUFBAQFCgcHBggMCgwMCwoLCw0OEhANDhEOCwsQFhARExQV&#10;FRUMDxcYFhQYEhQVFP/bAEMBAwQEBQQFCQUFCRQNCw0UFBQUFBQUFBQUFBQUFBQUFBQUFBQUFBQU&#10;FBQUFBQUFBQUFBQUFBQUFBQUFBQUFBQUFP/AABEIAiUD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pM0AGRRkUm9fUUnmp/fH507MnmXcdgUYFM&#10;86P+8Pzo81P7w/OizJ549x+RRkU3zFP8Q/Ol3D1pFcyHUUUUF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Description: C:\Users\mbt070\AppData\Local\Temp\OA LOGO.jpg" style="position:absolute;left:10221;top:15507;width:1019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">
                <v:imagedata r:id="rId8" o:title="OA LOGO"/>
              </v:shape>
              <v:shape id="Picture 19" o:spid="_x0000_s1028" type="#_x0000_t75" style="position:absolute;left:633;top:15584;width:1941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">
                <v:imagedata r:id="rId9" o:title=""/>
              </v:shape>
              <v:shape id="Picture 20" o:spid="_x0000_s1029" type="#_x0000_t75" alt="science logo bw" style="position:absolute;left:2980;top:15612;width:779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">
                <v:imagedata r:id="rId10" o:title="science logo bw"/>
              </v:shape>
              <v:shape id="Picture 21" o:spid="_x0000_s1030" type="#_x0000_t75" alt="sport logo" style="position:absolute;left:4310;top:15600;width:885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">
                <v:imagedata r:id="rId11" o:title="sport logo"/>
              </v:shape>
              <v:shape id="Picture 22" o:spid="_x0000_s1031" type="#_x0000_t75" alt="charter logo" style="position:absolute;left:9069;top:15584;width:851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">
                <v:imagedata r:id="rId12" o:title="charter logo"/>
              </v:shape>
              <v:shape id="Picture 23" o:spid="_x0000_s1032" type="#_x0000_t75" alt="NHSS logo" style="position:absolute;left:5634;top:15584;width:1701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">
                <v:imagedata r:id="rId13" o:title="NHSS logo"/>
              </v:shape>
              <v:shape id="Picture 24" o:spid="_x0000_s1033" type="#_x0000_t75" alt="Shropshire NHSS logo" style="position:absolute;left:7535;top:15507;width:1102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">
                <v:imagedata r:id="rId14" o:title="Shropshire NHSS logo"/>
              </v:shape>
            </v:group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401955</wp:posOffset>
              </wp:positionH>
              <wp:positionV relativeFrom="paragraph">
                <wp:posOffset>9846945</wp:posOffset>
              </wp:positionV>
              <wp:extent cx="6735445" cy="652780"/>
              <wp:effectExtent l="0" t="5080" r="4445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35445" cy="652780"/>
                        <a:chOff x="633" y="15507"/>
                        <a:chExt cx="10607" cy="1028"/>
                      </a:xfrm>
                    </wpg:grpSpPr>
                    <pic:pic xmlns:pic="http://schemas.openxmlformats.org/drawingml/2006/picture">
                      <pic:nvPicPr>
                        <pic:cNvPr id="11" name="Picture 1" descr="Description: C:\Users\mbt070\AppData\Local\Temp\OA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21" y="15507"/>
                          <a:ext cx="1019" cy="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3" y="15584"/>
                          <a:ext cx="1941" cy="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2" descr="science logo b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0" y="15612"/>
                          <a:ext cx="779" cy="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3" descr="sport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10" y="15600"/>
                          <a:ext cx="885" cy="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4" descr="charter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69" y="15584"/>
                          <a:ext cx="851" cy="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5" descr="NHS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34" y="15584"/>
                          <a:ext cx="1701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6" descr="Shropshire NHS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35" y="15507"/>
                          <a:ext cx="1102" cy="1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383399" id="Group 10" o:spid="_x0000_s1026" style="position:absolute;margin-left:31.65pt;margin-top:775.35pt;width:530.35pt;height:51.4pt;z-index:251661312" coordorigin="633,15507" coordsize="10607,10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ZUEsDBAoAAAAAAAAAIQAWzBHB&#10;egIBAHoCAQAVAAAAZHJzL21lZGlhL2ltYWdlNi5qcGVn/9j/4AAQSkZJRgABAQEBKwErAAD/2wBD&#10;AAMCAgMCAgMDAwMEAwMEBQgFBQQEBQoHBwYIDAoMDAsKCwsNDhIQDQ4RDgsLEBYQERMUFRUVDA8X&#10;GBYUGBIUFRT/2wBDAQMEBAUEBQkFBQkUDQsNFBQUFBQUFBQUFBQUFBQUFBQUFBQUFBQUFBQUFBQU&#10;FBQUFBQUFBQUFBQUFBQUFBQUFBT/wAARCAIlA7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TNABkUZFJvX1FJ5qf3x+dOzJ5l3HYFGBTPOj/vD8&#10;6PNT+8PzosyeePcfkUZFN8xT/EPzpdw9aRXMh1FFFB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">
              <v:shape id="Picture 1" o:spid="_x0000_s1027" type="#_x0000_t75" alt="Description: C:\Users\mbt070\AppData\Local\Temp\OA LOGO.jpg" style="position:absolute;left:10221;top:15507;width:1019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">
                <v:imagedata r:id="rId8" o:title="OA LOGO"/>
              </v:shape>
              <v:shape id="Picture 11" o:spid="_x0000_s1028" type="#_x0000_t75" style="position:absolute;left:633;top:15584;width:1941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">
                <v:imagedata r:id="rId9" o:title=""/>
              </v:shape>
              <v:shape id="Picture 12" o:spid="_x0000_s1029" type="#_x0000_t75" alt="science logo bw" style="position:absolute;left:2980;top:15612;width:779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">
                <v:imagedata r:id="rId10" o:title="science logo bw"/>
              </v:shape>
              <v:shape id="Picture 13" o:spid="_x0000_s1030" type="#_x0000_t75" alt="sport logo" style="position:absolute;left:4310;top:15600;width:885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">
                <v:imagedata r:id="rId11" o:title="sport logo"/>
              </v:shape>
              <v:shape id="Picture 14" o:spid="_x0000_s1031" type="#_x0000_t75" alt="charter logo" style="position:absolute;left:9069;top:15584;width:851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">
                <v:imagedata r:id="rId12" o:title="charter logo"/>
              </v:shape>
              <v:shape id="Picture 15" o:spid="_x0000_s1032" type="#_x0000_t75" alt="NHSS logo" style="position:absolute;left:5634;top:15584;width:1701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">
                <v:imagedata r:id="rId13" o:title="NHSS logo"/>
              </v:shape>
              <v:shape id="Picture 16" o:spid="_x0000_s1033" type="#_x0000_t75" alt="Shropshire NHSS logo" style="position:absolute;left:7535;top:15507;width:1102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">
                <v:imagedata r:id="rId14" o:title="Shropshire NHSS logo"/>
              </v:shape>
            </v:group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401955</wp:posOffset>
              </wp:positionH>
              <wp:positionV relativeFrom="paragraph">
                <wp:posOffset>9846945</wp:posOffset>
              </wp:positionV>
              <wp:extent cx="6735445" cy="652780"/>
              <wp:effectExtent l="0" t="5080" r="444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35445" cy="652780"/>
                        <a:chOff x="633" y="15507"/>
                        <a:chExt cx="10607" cy="1028"/>
                      </a:xfrm>
                    </wpg:grpSpPr>
                    <pic:pic xmlns:pic="http://schemas.openxmlformats.org/drawingml/2006/picture">
                      <pic:nvPicPr>
                        <pic:cNvPr id="2" name="Picture 1" descr="Description: C:\Users\mbt070\AppData\Local\Temp\OA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21" y="15507"/>
                          <a:ext cx="1019" cy="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3" y="15584"/>
                          <a:ext cx="1941" cy="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science logo b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0" y="15612"/>
                          <a:ext cx="779" cy="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 descr="sport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10" y="15600"/>
                          <a:ext cx="885" cy="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6" descr="charter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69" y="15584"/>
                          <a:ext cx="851" cy="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7" descr="NHS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34" y="15584"/>
                          <a:ext cx="1701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8" descr="Shropshire NHS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35" y="15507"/>
                          <a:ext cx="1102" cy="1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FDCB14" id="Group 1" o:spid="_x0000_s1026" style="position:absolute;margin-left:31.65pt;margin-top:775.35pt;width:530.35pt;height:51.4pt;z-index:251660288" coordorigin="633,15507" coordsize="10607,10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pM0AGRRkUm9fUUnmp/fH507MnmXcdgUYFM86P+8Pzo81P7w/OizJ549x+R&#10;RkU3zFP8Q/Ol3D1pFcyHUUUUF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">
              <v:shape id="Picture 1" o:spid="_x0000_s1027" type="#_x0000_t75" alt="Description: C:\Users\mbt070\AppData\Local\Temp\OA LOGO.jpg" style="position:absolute;left:10221;top:15507;width:1019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">
                <v:imagedata r:id="rId8" o:title="OA LOGO"/>
              </v:shape>
              <v:shape id="Picture 3" o:spid="_x0000_s1028" type="#_x0000_t75" style="position:absolute;left:633;top:15584;width:1941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">
                <v:imagedata r:id="rId9" o:title=""/>
              </v:shape>
              <v:shape id="Picture 4" o:spid="_x0000_s1029" type="#_x0000_t75" alt="science logo bw" style="position:absolute;left:2980;top:15612;width:779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">
                <v:imagedata r:id="rId10" o:title="science logo bw"/>
              </v:shape>
              <v:shape id="Picture 5" o:spid="_x0000_s1030" type="#_x0000_t75" alt="sport logo" style="position:absolute;left:4310;top:15600;width:885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">
                <v:imagedata r:id="rId11" o:title="sport logo"/>
              </v:shape>
              <v:shape id="Picture 6" o:spid="_x0000_s1031" type="#_x0000_t75" alt="charter logo" style="position:absolute;left:9069;top:15584;width:851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">
                <v:imagedata r:id="rId12" o:title="charter logo"/>
              </v:shape>
              <v:shape id="Picture 7" o:spid="_x0000_s1032" type="#_x0000_t75" alt="NHSS logo" style="position:absolute;left:5634;top:15584;width:1701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">
                <v:imagedata r:id="rId13" o:title="NHSS logo"/>
              </v:shape>
              <v:shape id="Picture 8" o:spid="_x0000_s1033" type="#_x0000_t75" alt="Shropshire NHSS logo" style="position:absolute;left:7535;top:15507;width:1102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">
                <v:imagedata r:id="rId14" o:title="Shropshire NHSS logo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1FF" w:rsidRDefault="001621FF">
      <w:r>
        <w:separator/>
      </w:r>
    </w:p>
  </w:footnote>
  <w:footnote w:type="continuationSeparator" w:id="0">
    <w:p w:rsidR="001621FF" w:rsidRDefault="001621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5A3" w:rsidRDefault="009E5323">
    <w:pPr>
      <w:pStyle w:val="Header"/>
      <w:jc w:val="right"/>
      <w:rPr>
        <w:color w:val="244061" w:themeColor="accent1" w:themeShade="80"/>
        <w:sz w:val="24"/>
        <w:szCs w:val="24"/>
      </w:rPr>
    </w:pPr>
    <w:r>
      <w:rPr>
        <w:b/>
        <w:noProof/>
        <w:sz w:val="28"/>
        <w:szCs w:val="28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-352425</wp:posOffset>
          </wp:positionH>
          <wp:positionV relativeFrom="paragraph">
            <wp:posOffset>-118111</wp:posOffset>
          </wp:positionV>
          <wp:extent cx="2411285" cy="1209675"/>
          <wp:effectExtent l="0" t="0" r="825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 Logo (Letterhea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4221" cy="1211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proofErr w:type="spellStart"/>
    <w:r>
      <w:rPr>
        <w:color w:val="244061" w:themeColor="accent1" w:themeShade="80"/>
        <w:sz w:val="24"/>
        <w:szCs w:val="24"/>
      </w:rPr>
      <w:t>Longden</w:t>
    </w:r>
    <w:proofErr w:type="spellEnd"/>
    <w:r>
      <w:rPr>
        <w:color w:val="244061" w:themeColor="accent1" w:themeShade="80"/>
        <w:sz w:val="24"/>
        <w:szCs w:val="24"/>
      </w:rPr>
      <w:t xml:space="preserve"> Road</w:t>
    </w:r>
  </w:p>
  <w:p w:rsidR="001435A3" w:rsidRDefault="009E5323">
    <w:pPr>
      <w:pStyle w:val="Header"/>
      <w:jc w:val="right"/>
      <w:rPr>
        <w:color w:val="244061" w:themeColor="accent1" w:themeShade="80"/>
        <w:sz w:val="24"/>
        <w:szCs w:val="24"/>
      </w:rPr>
    </w:pPr>
    <w:r>
      <w:rPr>
        <w:color w:val="244061" w:themeColor="accent1" w:themeShade="80"/>
        <w:sz w:val="24"/>
        <w:szCs w:val="24"/>
      </w:rPr>
      <w:tab/>
      <w:t>Shrewsbury</w:t>
    </w:r>
  </w:p>
  <w:p w:rsidR="001435A3" w:rsidRDefault="009E5323">
    <w:pPr>
      <w:pStyle w:val="Header"/>
      <w:jc w:val="right"/>
      <w:rPr>
        <w:color w:val="244061" w:themeColor="accent1" w:themeShade="80"/>
        <w:sz w:val="24"/>
        <w:szCs w:val="24"/>
      </w:rPr>
    </w:pPr>
    <w:r>
      <w:rPr>
        <w:color w:val="244061" w:themeColor="accent1" w:themeShade="80"/>
        <w:sz w:val="24"/>
        <w:szCs w:val="24"/>
      </w:rPr>
      <w:tab/>
      <w:t>SY3 9DW</w:t>
    </w:r>
  </w:p>
  <w:p w:rsidR="001435A3" w:rsidRDefault="009E5323">
    <w:pPr>
      <w:pStyle w:val="Header"/>
      <w:jc w:val="right"/>
      <w:rPr>
        <w:color w:val="244061" w:themeColor="accent1" w:themeShade="80"/>
        <w:sz w:val="24"/>
        <w:szCs w:val="24"/>
      </w:rPr>
    </w:pPr>
    <w:r>
      <w:rPr>
        <w:color w:val="244061" w:themeColor="accent1" w:themeShade="80"/>
        <w:sz w:val="24"/>
        <w:szCs w:val="24"/>
      </w:rPr>
      <w:tab/>
      <w:t>Tel: (01743) 235961</w:t>
    </w:r>
  </w:p>
  <w:p w:rsidR="001435A3" w:rsidRDefault="009E5323">
    <w:pPr>
      <w:pStyle w:val="Header"/>
      <w:jc w:val="right"/>
      <w:rPr>
        <w:color w:val="244061" w:themeColor="accent1" w:themeShade="80"/>
        <w:sz w:val="24"/>
        <w:szCs w:val="24"/>
      </w:rPr>
    </w:pPr>
    <w:r>
      <w:rPr>
        <w:color w:val="244061" w:themeColor="accent1" w:themeShade="80"/>
        <w:sz w:val="24"/>
        <w:szCs w:val="24"/>
      </w:rPr>
      <w:tab/>
      <w:t>Fax: (01743) 364017</w:t>
    </w:r>
  </w:p>
  <w:p w:rsidR="001435A3" w:rsidRDefault="009E5323">
    <w:pPr>
      <w:pStyle w:val="Header"/>
      <w:jc w:val="right"/>
      <w:rPr>
        <w:color w:val="244061" w:themeColor="accent1" w:themeShade="80"/>
        <w:sz w:val="24"/>
        <w:szCs w:val="24"/>
      </w:rPr>
    </w:pPr>
    <w:r>
      <w:rPr>
        <w:color w:val="244061" w:themeColor="accent1" w:themeShade="80"/>
        <w:sz w:val="24"/>
        <w:szCs w:val="24"/>
      </w:rPr>
      <w:tab/>
      <w:t>Website: www.meolebrace.coom</w:t>
    </w:r>
  </w:p>
  <w:p w:rsidR="001435A3" w:rsidRDefault="009E5323">
    <w:pPr>
      <w:pStyle w:val="Header"/>
      <w:jc w:val="right"/>
      <w:rPr>
        <w:color w:val="244061" w:themeColor="accent1" w:themeShade="80"/>
        <w:sz w:val="24"/>
        <w:szCs w:val="24"/>
      </w:rPr>
    </w:pPr>
    <w:r>
      <w:rPr>
        <w:color w:val="244061" w:themeColor="accent1" w:themeShade="80"/>
        <w:sz w:val="24"/>
        <w:szCs w:val="24"/>
      </w:rPr>
      <w:tab/>
      <w:t>Email: admin@meole.co.uk</w:t>
    </w:r>
  </w:p>
  <w:p w:rsidR="001435A3" w:rsidRDefault="009E5323">
    <w:pPr>
      <w:pStyle w:val="Header"/>
      <w:jc w:val="right"/>
      <w:rPr>
        <w:color w:val="244061" w:themeColor="accent1" w:themeShade="80"/>
        <w:sz w:val="24"/>
        <w:szCs w:val="24"/>
      </w:rPr>
    </w:pPr>
    <w:r>
      <w:rPr>
        <w:color w:val="244061" w:themeColor="accent1" w:themeShade="80"/>
        <w:sz w:val="24"/>
        <w:szCs w:val="24"/>
      </w:rPr>
      <w:tab/>
      <w:t>Headteacher: Mrs Hilary Burke BSc</w:t>
    </w:r>
  </w:p>
  <w:p w:rsidR="001435A3" w:rsidRDefault="001435A3">
    <w:pPr>
      <w:pStyle w:val="Header"/>
      <w:jc w:val="right"/>
      <w:rPr>
        <w:color w:val="244061" w:themeColor="accent1" w:themeShade="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C0368"/>
    <w:multiLevelType w:val="hybridMultilevel"/>
    <w:tmpl w:val="B8D41E0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21BDC"/>
    <w:multiLevelType w:val="hybridMultilevel"/>
    <w:tmpl w:val="621403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060C2F"/>
    <w:multiLevelType w:val="hybridMultilevel"/>
    <w:tmpl w:val="37E010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201F9B"/>
    <w:multiLevelType w:val="hybridMultilevel"/>
    <w:tmpl w:val="83946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8663E1"/>
    <w:multiLevelType w:val="hybridMultilevel"/>
    <w:tmpl w:val="39F6DB0E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5A3"/>
    <w:rsid w:val="001435A3"/>
    <w:rsid w:val="001621FF"/>
    <w:rsid w:val="0030394A"/>
    <w:rsid w:val="006C5120"/>
    <w:rsid w:val="007220D1"/>
    <w:rsid w:val="0072244E"/>
    <w:rsid w:val="007A4DC3"/>
    <w:rsid w:val="009E5323"/>
    <w:rsid w:val="00C776F3"/>
    <w:rsid w:val="00E06ABC"/>
    <w:rsid w:val="00F3730E"/>
    <w:rsid w:val="00F71B36"/>
    <w:rsid w:val="00FC1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573EF3"/>
  <w15:docId w15:val="{E300649A-9DC5-48FB-8BE4-1623EE6CD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Headed%20Paper\New%20School%20letter%20template%2020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E199808EE6824691DB2AB93314A7AE" ma:contentTypeVersion="2" ma:contentTypeDescription="Create a new document." ma:contentTypeScope="" ma:versionID="8fc1437e0bfe36c858f3313cf230ed86">
  <xsd:schema xmlns:xsd="http://www.w3.org/2001/XMLSchema" xmlns:xs="http://www.w3.org/2001/XMLSchema" xmlns:p="http://schemas.microsoft.com/office/2006/metadata/properties" xmlns:ns2="a4c2d095-ef55-48a4-bcfe-0f6f769ed501" targetNamespace="http://schemas.microsoft.com/office/2006/metadata/properties" ma:root="true" ma:fieldsID="59a7d0b6ea3e352ec386b8c0a8064414" ns2:_="">
    <xsd:import namespace="a4c2d095-ef55-48a4-bcfe-0f6f769ed5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2d095-ef55-48a4-bcfe-0f6f769ed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B411D-7463-4131-9EC2-45EBDE5B224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DC05BBC-4016-4082-B3F1-C53EE34AF9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BE1ED4-8524-46C4-8711-57E9701739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c2d095-ef55-48a4-bcfe-0f6f769ed5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B45620-AAB4-4355-A5E0-87E4A2A8F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School letter template 2015</Template>
  <TotalTime>0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Meole Brace School</Company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Meole Brace School</dc:creator>
  <cp:lastModifiedBy>Joan Lee</cp:lastModifiedBy>
  <cp:revision>2</cp:revision>
  <cp:lastPrinted>2015-05-15T12:30:00Z</cp:lastPrinted>
  <dcterms:created xsi:type="dcterms:W3CDTF">2018-02-27T10:45:00Z</dcterms:created>
  <dcterms:modified xsi:type="dcterms:W3CDTF">2018-02-27T10:45:00Z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0x0101009EE199808EE6824691DB2AB93314A7AE</vt:lpwstr>
  </property>
</Properties>
</file>