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7ED575" w14:textId="77777777" w:rsidR="00E25BF1" w:rsidRDefault="00E25BF1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0A929CC9" w14:textId="3FF6613F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LtrGuidance /</w:t>
      </w:r>
      <w:r w:rsidR="00CC4B55">
        <w:rPr>
          <w:rFonts w:ascii="Arial" w:hAnsi="Arial" w:cs="Arial"/>
          <w:sz w:val="24"/>
          <w:szCs w:val="24"/>
        </w:rPr>
        <w:t>VNC</w:t>
      </w:r>
      <w:r w:rsidRPr="004A0E3F">
        <w:rPr>
          <w:rFonts w:ascii="Arial" w:hAnsi="Arial" w:cs="Arial"/>
          <w:sz w:val="24"/>
          <w:szCs w:val="24"/>
        </w:rPr>
        <w:t>/eh</w:t>
      </w:r>
    </w:p>
    <w:p w14:paraId="359572E2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416513DB" w14:textId="74C756D6" w:rsidR="00F75538" w:rsidRPr="004A0E3F" w:rsidRDefault="00D97A93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CC4B55" w:rsidRPr="00CC4B55">
        <w:rPr>
          <w:rFonts w:ascii="Arial" w:hAnsi="Arial" w:cs="Arial"/>
          <w:sz w:val="24"/>
          <w:szCs w:val="24"/>
          <w:vertAlign w:val="superscript"/>
        </w:rPr>
        <w:t>th</w:t>
      </w:r>
      <w:r w:rsidR="00CC4B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November</w:t>
      </w:r>
      <w:r w:rsidR="001B0A7B">
        <w:rPr>
          <w:rFonts w:ascii="Arial" w:hAnsi="Arial" w:cs="Arial"/>
          <w:sz w:val="24"/>
          <w:szCs w:val="24"/>
        </w:rPr>
        <w:t xml:space="preserve"> 2016</w:t>
      </w:r>
    </w:p>
    <w:p w14:paraId="5DB78489" w14:textId="77777777" w:rsidR="00F75538" w:rsidRPr="004A0E3F" w:rsidRDefault="00F75538" w:rsidP="00F75538">
      <w:pPr>
        <w:pStyle w:val="NoSpacing"/>
        <w:rPr>
          <w:sz w:val="24"/>
          <w:szCs w:val="24"/>
        </w:rPr>
      </w:pPr>
    </w:p>
    <w:p w14:paraId="64645CA6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Dear Applicant,</w:t>
      </w:r>
    </w:p>
    <w:p w14:paraId="7943472F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250ED215" w14:textId="62503B95" w:rsidR="00F75538" w:rsidRPr="004A0E3F" w:rsidRDefault="00F75538" w:rsidP="00F75538">
      <w:pPr>
        <w:pStyle w:val="NoSpacing"/>
        <w:rPr>
          <w:rFonts w:ascii="Arial" w:hAnsi="Arial" w:cs="Arial"/>
          <w:b/>
          <w:sz w:val="24"/>
          <w:szCs w:val="24"/>
        </w:rPr>
      </w:pPr>
      <w:r w:rsidRPr="004A0E3F">
        <w:rPr>
          <w:rFonts w:ascii="Arial" w:hAnsi="Arial" w:cs="Arial"/>
          <w:b/>
          <w:sz w:val="24"/>
          <w:szCs w:val="24"/>
        </w:rPr>
        <w:t xml:space="preserve">Re: Application Letter Guidance for </w:t>
      </w:r>
      <w:r w:rsidR="00A63470">
        <w:rPr>
          <w:rFonts w:ascii="Arial" w:hAnsi="Arial" w:cs="Arial"/>
          <w:b/>
          <w:sz w:val="24"/>
          <w:szCs w:val="24"/>
        </w:rPr>
        <w:t xml:space="preserve">Maths </w:t>
      </w:r>
      <w:r w:rsidR="00FC00E7">
        <w:rPr>
          <w:rFonts w:ascii="Arial" w:hAnsi="Arial" w:cs="Arial"/>
          <w:b/>
          <w:sz w:val="24"/>
          <w:szCs w:val="24"/>
        </w:rPr>
        <w:t>Teacher</w:t>
      </w:r>
    </w:p>
    <w:p w14:paraId="449E3AC8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0541EB9E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We would like you to write a covering letter to accompany your application form for this post. The recruitment of high quality candidates is integral to the continuing improvements at The Grange. We will invest a lot in to your development and so this is an exciting opportunity for the school and you. Therefore, we would like you to include the following in your covering letter:</w:t>
      </w:r>
    </w:p>
    <w:p w14:paraId="7E250333" w14:textId="0609FF0F" w:rsidR="00F75538" w:rsidRPr="004A0E3F" w:rsidRDefault="00F75538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 xml:space="preserve">What motivates you to </w:t>
      </w:r>
      <w:r w:rsidR="007D2FB3" w:rsidRPr="004A0E3F">
        <w:rPr>
          <w:rFonts w:ascii="Arial" w:hAnsi="Arial" w:cs="Arial"/>
          <w:sz w:val="24"/>
          <w:szCs w:val="24"/>
        </w:rPr>
        <w:t xml:space="preserve">become a </w:t>
      </w:r>
      <w:r w:rsidR="00E43A25">
        <w:rPr>
          <w:rFonts w:ascii="Arial" w:hAnsi="Arial" w:cs="Arial"/>
          <w:sz w:val="24"/>
          <w:szCs w:val="24"/>
        </w:rPr>
        <w:t>teacher</w:t>
      </w:r>
    </w:p>
    <w:p w14:paraId="0B359E44" w14:textId="1A20AD4D" w:rsidR="003D6065" w:rsidRPr="004A0E3F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 xml:space="preserve">Evidence that you </w:t>
      </w:r>
      <w:r w:rsidR="007D2FB3" w:rsidRPr="004A0E3F">
        <w:rPr>
          <w:rFonts w:ascii="Arial" w:hAnsi="Arial" w:cs="Arial"/>
          <w:sz w:val="24"/>
          <w:szCs w:val="24"/>
        </w:rPr>
        <w:t>have successfully managed change.</w:t>
      </w:r>
    </w:p>
    <w:p w14:paraId="0769BCF5" w14:textId="77777777" w:rsidR="00A24247" w:rsidRPr="004A0E3F" w:rsidRDefault="00A24247" w:rsidP="00A24247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How you develop your own practice</w:t>
      </w:r>
    </w:p>
    <w:p w14:paraId="627AF2D2" w14:textId="6839D0EE" w:rsidR="003D6065" w:rsidRPr="004A0E3F" w:rsidRDefault="007D2FB3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What qualities, skills and experiences you possess that make you a suitable candidate for this post</w:t>
      </w:r>
    </w:p>
    <w:p w14:paraId="3CC726C2" w14:textId="77777777" w:rsidR="00053C11" w:rsidRPr="004A0E3F" w:rsidRDefault="003D6065" w:rsidP="00F75538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In addition, pl</w:t>
      </w:r>
      <w:r w:rsidR="00F75538" w:rsidRPr="004A0E3F">
        <w:rPr>
          <w:rFonts w:ascii="Arial" w:hAnsi="Arial" w:cs="Arial"/>
          <w:sz w:val="24"/>
          <w:szCs w:val="24"/>
        </w:rPr>
        <w:t xml:space="preserve">ease include any other qualities, experiences or vision for education that you feel could support your application. </w:t>
      </w:r>
    </w:p>
    <w:p w14:paraId="301E5908" w14:textId="77777777" w:rsidR="00053C11" w:rsidRPr="004A0E3F" w:rsidRDefault="00053C11" w:rsidP="00053C11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00BF029E" w14:textId="1AC3FA70" w:rsidR="00F75538" w:rsidRPr="004A0E3F" w:rsidRDefault="00F75538" w:rsidP="00053C11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Your letter should be no more than 2 sides of A4 (font size 12). We look forward to receiving your application form and covering letter.</w:t>
      </w:r>
    </w:p>
    <w:p w14:paraId="3AD40EA9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74434A20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 xml:space="preserve">The completed application should be returned to Mrs E Hall at the school address or via email to hr@thegrange.com. </w:t>
      </w:r>
    </w:p>
    <w:p w14:paraId="547FA609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40117D36" w14:textId="26395F5C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 xml:space="preserve">Application forms must be received by 4pm on </w:t>
      </w:r>
      <w:r w:rsidR="00D97A93">
        <w:rPr>
          <w:rFonts w:ascii="Arial" w:hAnsi="Arial" w:cs="Arial"/>
          <w:sz w:val="24"/>
          <w:szCs w:val="24"/>
        </w:rPr>
        <w:t>Wednesday 30</w:t>
      </w:r>
      <w:r w:rsidR="00D97A93" w:rsidRPr="00D97A93">
        <w:rPr>
          <w:rFonts w:ascii="Arial" w:hAnsi="Arial" w:cs="Arial"/>
          <w:sz w:val="24"/>
          <w:szCs w:val="24"/>
          <w:vertAlign w:val="superscript"/>
        </w:rPr>
        <w:t>th</w:t>
      </w:r>
      <w:r w:rsidR="00D97A93">
        <w:rPr>
          <w:rFonts w:ascii="Arial" w:hAnsi="Arial" w:cs="Arial"/>
          <w:sz w:val="24"/>
          <w:szCs w:val="24"/>
        </w:rPr>
        <w:t xml:space="preserve"> November</w:t>
      </w:r>
      <w:r w:rsidR="000F6970" w:rsidRPr="004A0E3F">
        <w:rPr>
          <w:rFonts w:ascii="Arial" w:hAnsi="Arial" w:cs="Arial"/>
          <w:sz w:val="24"/>
          <w:szCs w:val="24"/>
        </w:rPr>
        <w:t xml:space="preserve"> 201</w:t>
      </w:r>
      <w:r w:rsidR="0074250E">
        <w:rPr>
          <w:rFonts w:ascii="Arial" w:hAnsi="Arial" w:cs="Arial"/>
          <w:sz w:val="24"/>
          <w:szCs w:val="24"/>
        </w:rPr>
        <w:t>6</w:t>
      </w:r>
      <w:r w:rsidRPr="004A0E3F">
        <w:rPr>
          <w:rFonts w:ascii="Arial" w:hAnsi="Arial" w:cs="Arial"/>
          <w:sz w:val="24"/>
          <w:szCs w:val="24"/>
        </w:rPr>
        <w:t xml:space="preserve">. In fairness to other applicants, we regret that we cannot extend the closing date. We do not accept faxed application forms. </w:t>
      </w:r>
    </w:p>
    <w:p w14:paraId="79FD6791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097B158C" w14:textId="409CAF40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 xml:space="preserve">Please note that interviews will be held </w:t>
      </w:r>
      <w:r w:rsidR="00E43A25">
        <w:rPr>
          <w:rFonts w:ascii="Arial" w:hAnsi="Arial" w:cs="Arial"/>
          <w:sz w:val="24"/>
          <w:szCs w:val="24"/>
        </w:rPr>
        <w:t xml:space="preserve">week commencing </w:t>
      </w:r>
      <w:r w:rsidR="00D97A93">
        <w:rPr>
          <w:rFonts w:ascii="Arial" w:hAnsi="Arial" w:cs="Arial"/>
          <w:sz w:val="24"/>
          <w:szCs w:val="24"/>
        </w:rPr>
        <w:t>5</w:t>
      </w:r>
      <w:r w:rsidR="00E43A25" w:rsidRPr="00E43A25">
        <w:rPr>
          <w:rFonts w:ascii="Arial" w:hAnsi="Arial" w:cs="Arial"/>
          <w:sz w:val="24"/>
          <w:szCs w:val="24"/>
          <w:vertAlign w:val="superscript"/>
        </w:rPr>
        <w:t>th</w:t>
      </w:r>
      <w:r w:rsidR="00E43A25">
        <w:rPr>
          <w:rFonts w:ascii="Arial" w:hAnsi="Arial" w:cs="Arial"/>
          <w:sz w:val="24"/>
          <w:szCs w:val="24"/>
        </w:rPr>
        <w:t xml:space="preserve"> </w:t>
      </w:r>
      <w:r w:rsidR="00D97A93">
        <w:rPr>
          <w:rFonts w:ascii="Arial" w:hAnsi="Arial" w:cs="Arial"/>
          <w:sz w:val="24"/>
          <w:szCs w:val="24"/>
        </w:rPr>
        <w:t>December</w:t>
      </w:r>
      <w:r w:rsidR="00E43A25">
        <w:rPr>
          <w:rFonts w:ascii="Arial" w:hAnsi="Arial" w:cs="Arial"/>
          <w:sz w:val="24"/>
          <w:szCs w:val="24"/>
        </w:rPr>
        <w:t xml:space="preserve"> 2016</w:t>
      </w:r>
      <w:r w:rsidRPr="004A0E3F">
        <w:rPr>
          <w:rFonts w:ascii="Arial" w:hAnsi="Arial" w:cs="Arial"/>
          <w:sz w:val="24"/>
          <w:szCs w:val="24"/>
        </w:rPr>
        <w:t xml:space="preserve">. Short-listed candidates will be contacted shortly before the date of the interview, initially by telephone and followed up by letter. </w:t>
      </w:r>
    </w:p>
    <w:p w14:paraId="51F656AD" w14:textId="77777777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042339D1" w14:textId="282CA07C" w:rsidR="007D2FB3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 xml:space="preserve">If you have not heard from us by Friday </w:t>
      </w:r>
      <w:r w:rsidR="00D97A93">
        <w:rPr>
          <w:rFonts w:ascii="Arial" w:hAnsi="Arial" w:cs="Arial"/>
          <w:sz w:val="24"/>
          <w:szCs w:val="24"/>
        </w:rPr>
        <w:t>9</w:t>
      </w:r>
      <w:r w:rsidR="00D97A93" w:rsidRPr="00D97A93">
        <w:rPr>
          <w:rFonts w:ascii="Arial" w:hAnsi="Arial" w:cs="Arial"/>
          <w:sz w:val="24"/>
          <w:szCs w:val="24"/>
          <w:vertAlign w:val="superscript"/>
        </w:rPr>
        <w:t>th</w:t>
      </w:r>
      <w:r w:rsidR="00D97A93">
        <w:rPr>
          <w:rFonts w:ascii="Arial" w:hAnsi="Arial" w:cs="Arial"/>
          <w:sz w:val="24"/>
          <w:szCs w:val="24"/>
        </w:rPr>
        <w:t xml:space="preserve"> December</w:t>
      </w:r>
      <w:bookmarkStart w:id="0" w:name="_GoBack"/>
      <w:bookmarkEnd w:id="0"/>
      <w:r w:rsidR="0074250E">
        <w:rPr>
          <w:rFonts w:ascii="Arial" w:hAnsi="Arial" w:cs="Arial"/>
          <w:sz w:val="24"/>
          <w:szCs w:val="24"/>
        </w:rPr>
        <w:t xml:space="preserve"> 2016</w:t>
      </w:r>
      <w:r w:rsidRPr="004A0E3F">
        <w:rPr>
          <w:rFonts w:ascii="Arial" w:hAnsi="Arial" w:cs="Arial"/>
          <w:sz w:val="24"/>
          <w:szCs w:val="24"/>
        </w:rPr>
        <w:t>, please note your application has not been successful on this occasion. We welcome requests for feedback from interviewees; however, unfortunately we are not able to provide feedback to those applicants not short-listed for interview.</w:t>
      </w:r>
    </w:p>
    <w:p w14:paraId="492AA362" w14:textId="77777777" w:rsidR="007D2FB3" w:rsidRPr="004A0E3F" w:rsidRDefault="007D2FB3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0D10AC3B" w14:textId="566DB0F6" w:rsidR="00F75538" w:rsidRPr="004A0E3F" w:rsidRDefault="00F75538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 xml:space="preserve"> Yours sincerely</w:t>
      </w:r>
    </w:p>
    <w:p w14:paraId="53ABFFF1" w14:textId="3C8AA4D7" w:rsidR="00F75538" w:rsidRDefault="00E25BF1" w:rsidP="00F75538">
      <w:pPr>
        <w:pStyle w:val="NoSpacing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145F2E58" wp14:editId="03E5F89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037590" cy="6394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F9384" w14:textId="136FA146" w:rsidR="00CC4B55" w:rsidRDefault="00CC4B55" w:rsidP="00F75538">
      <w:pPr>
        <w:pStyle w:val="NoSpacing"/>
        <w:rPr>
          <w:noProof/>
          <w:sz w:val="24"/>
          <w:szCs w:val="24"/>
          <w:lang w:eastAsia="en-GB"/>
        </w:rPr>
      </w:pPr>
    </w:p>
    <w:p w14:paraId="197623A4" w14:textId="77777777" w:rsidR="00CC4B55" w:rsidRPr="004A0E3F" w:rsidRDefault="00CC4B55" w:rsidP="00F75538">
      <w:pPr>
        <w:pStyle w:val="NoSpacing"/>
        <w:rPr>
          <w:rFonts w:ascii="Arial" w:hAnsi="Arial" w:cs="Arial"/>
          <w:sz w:val="24"/>
          <w:szCs w:val="24"/>
        </w:rPr>
      </w:pPr>
    </w:p>
    <w:p w14:paraId="08869659" w14:textId="791E968E" w:rsidR="00B5753C" w:rsidRPr="004A0E3F" w:rsidRDefault="00CC4B55" w:rsidP="00F7553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 E Vincent (Ms)</w:t>
      </w:r>
    </w:p>
    <w:p w14:paraId="2E4286FC" w14:textId="372CD487" w:rsidR="00B5753C" w:rsidRPr="004A0E3F" w:rsidRDefault="00B5753C" w:rsidP="00F75538">
      <w:pPr>
        <w:pStyle w:val="NoSpacing"/>
        <w:rPr>
          <w:rFonts w:ascii="Arial" w:hAnsi="Arial" w:cs="Arial"/>
          <w:sz w:val="24"/>
          <w:szCs w:val="24"/>
        </w:rPr>
      </w:pPr>
      <w:r w:rsidRPr="004A0E3F">
        <w:rPr>
          <w:rFonts w:ascii="Arial" w:hAnsi="Arial" w:cs="Arial"/>
          <w:sz w:val="24"/>
          <w:szCs w:val="24"/>
        </w:rPr>
        <w:t>Head</w:t>
      </w:r>
      <w:r w:rsidR="00CC4B55">
        <w:rPr>
          <w:rFonts w:ascii="Arial" w:hAnsi="Arial" w:cs="Arial"/>
          <w:sz w:val="24"/>
          <w:szCs w:val="24"/>
        </w:rPr>
        <w:t xml:space="preserve"> Teacher</w:t>
      </w:r>
    </w:p>
    <w:sectPr w:rsidR="00B5753C" w:rsidRPr="004A0E3F" w:rsidSect="007D2FB3">
      <w:headerReference w:type="default" r:id="rId10"/>
      <w:footerReference w:type="default" r:id="rId11"/>
      <w:pgSz w:w="11907" w:h="16839" w:code="9"/>
      <w:pgMar w:top="1440" w:right="1440" w:bottom="794" w:left="1440" w:header="0" w:footer="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AA78E" w14:textId="77777777" w:rsidR="00273E69" w:rsidRDefault="00273E69" w:rsidP="00A77DB2">
      <w:pPr>
        <w:spacing w:after="0" w:line="240" w:lineRule="auto"/>
      </w:pPr>
      <w:r>
        <w:separator/>
      </w:r>
    </w:p>
  </w:endnote>
  <w:endnote w:type="continuationSeparator" w:id="0">
    <w:p w14:paraId="06B97B50" w14:textId="77777777" w:rsidR="00273E69" w:rsidRDefault="00273E69" w:rsidP="00A7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90245" w14:textId="77777777" w:rsidR="00273E69" w:rsidRDefault="00273E6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DD76C21" wp14:editId="7C5C14F0">
          <wp:simplePos x="0" y="0"/>
          <wp:positionH relativeFrom="margin">
            <wp:posOffset>-923925</wp:posOffset>
          </wp:positionH>
          <wp:positionV relativeFrom="margin">
            <wp:posOffset>9001125</wp:posOffset>
          </wp:positionV>
          <wp:extent cx="7581900" cy="779145"/>
          <wp:effectExtent l="0" t="0" r="0" b="190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GRANGE-FS01\staffusers$\Staff$\STCB02\My Pictures\grange letterhea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40" b="1"/>
                  <a:stretch/>
                </pic:blipFill>
                <pic:spPr bwMode="auto">
                  <a:xfrm>
                    <a:off x="0" y="0"/>
                    <a:ext cx="758190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3F8042" w14:textId="77777777" w:rsidR="00273E69" w:rsidRDefault="00273E69" w:rsidP="00A77DB2">
      <w:pPr>
        <w:spacing w:after="0" w:line="240" w:lineRule="auto"/>
      </w:pPr>
      <w:r>
        <w:separator/>
      </w:r>
    </w:p>
  </w:footnote>
  <w:footnote w:type="continuationSeparator" w:id="0">
    <w:p w14:paraId="26776A8C" w14:textId="77777777" w:rsidR="00273E69" w:rsidRDefault="00273E69" w:rsidP="00A7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B3116" w14:textId="77777777" w:rsidR="00273E69" w:rsidRDefault="00273E6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319CC23" wp14:editId="3B7DC43C">
          <wp:simplePos x="0" y="0"/>
          <wp:positionH relativeFrom="margin">
            <wp:align>center</wp:align>
          </wp:positionH>
          <wp:positionV relativeFrom="margin">
            <wp:posOffset>-1713865</wp:posOffset>
          </wp:positionV>
          <wp:extent cx="7581900" cy="1381125"/>
          <wp:effectExtent l="0" t="0" r="0" b="9525"/>
          <wp:wrapSquare wrapText="bothSides"/>
          <wp:docPr id="7" name="Picture 7" descr="\\GRANGE-FS01\staffusers$\Staff$\STCB02\My Pictures\grange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GRANGE-FS01\staffusers$\Staff$\STCB02\My Pictures\grange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92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526AD"/>
    <w:multiLevelType w:val="hybridMultilevel"/>
    <w:tmpl w:val="44FE3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C0"/>
    <w:rsid w:val="00053C11"/>
    <w:rsid w:val="000F6970"/>
    <w:rsid w:val="00115625"/>
    <w:rsid w:val="001B0A7B"/>
    <w:rsid w:val="00273E69"/>
    <w:rsid w:val="00327869"/>
    <w:rsid w:val="00343B55"/>
    <w:rsid w:val="003D6065"/>
    <w:rsid w:val="004312DC"/>
    <w:rsid w:val="00447F37"/>
    <w:rsid w:val="004A0E3F"/>
    <w:rsid w:val="0057350A"/>
    <w:rsid w:val="0074250E"/>
    <w:rsid w:val="00787311"/>
    <w:rsid w:val="007A5B5E"/>
    <w:rsid w:val="007D2FB3"/>
    <w:rsid w:val="009671D1"/>
    <w:rsid w:val="009D23E4"/>
    <w:rsid w:val="00A24247"/>
    <w:rsid w:val="00A63470"/>
    <w:rsid w:val="00A765FF"/>
    <w:rsid w:val="00A77DB2"/>
    <w:rsid w:val="00B5438F"/>
    <w:rsid w:val="00B5753C"/>
    <w:rsid w:val="00BA3D75"/>
    <w:rsid w:val="00CC2FE4"/>
    <w:rsid w:val="00CC4B55"/>
    <w:rsid w:val="00D45CCE"/>
    <w:rsid w:val="00D5563E"/>
    <w:rsid w:val="00D97A93"/>
    <w:rsid w:val="00E25BF1"/>
    <w:rsid w:val="00E43A25"/>
    <w:rsid w:val="00ED274E"/>
    <w:rsid w:val="00F2435C"/>
    <w:rsid w:val="00F41FC0"/>
    <w:rsid w:val="00F61A0F"/>
    <w:rsid w:val="00F75538"/>
    <w:rsid w:val="00FC00E7"/>
    <w:rsid w:val="00FD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9325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DB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77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DB2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F7553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61A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A0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A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A0F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0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D87F5-9265-4A1F-B62B-E7576854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APLMaths November 2016</Template>
  <TotalTime>0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Users Only</dc:creator>
  <cp:lastModifiedBy>E Hall</cp:lastModifiedBy>
  <cp:revision>2</cp:revision>
  <cp:lastPrinted>2015-09-17T06:54:00Z</cp:lastPrinted>
  <dcterms:created xsi:type="dcterms:W3CDTF">2016-11-23T12:26:00Z</dcterms:created>
  <dcterms:modified xsi:type="dcterms:W3CDTF">2016-11-23T12:26:00Z</dcterms:modified>
</cp:coreProperties>
</file>