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1F540" w14:textId="77777777" w:rsidR="004A326A" w:rsidRPr="006906AB" w:rsidRDefault="004A326A" w:rsidP="004A326A">
      <w:pPr>
        <w:rPr>
          <w:rFonts w:ascii="Arial" w:hAnsi="Arial" w:cs="Arial"/>
          <w:sz w:val="20"/>
          <w:szCs w:val="20"/>
        </w:rPr>
      </w:pPr>
      <w:r w:rsidRPr="006906AB">
        <w:rPr>
          <w:rFonts w:ascii="Arial" w:hAnsi="Arial" w:cs="Arial"/>
          <w:sz w:val="20"/>
          <w:szCs w:val="20"/>
        </w:rPr>
        <w:t xml:space="preserve">Person specification: Food Technology Teacher </w:t>
      </w:r>
    </w:p>
    <w:p w14:paraId="582A462E" w14:textId="77777777" w:rsidR="004A326A" w:rsidRPr="006906AB" w:rsidRDefault="004A326A" w:rsidP="004A326A">
      <w:pPr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3196"/>
        <w:gridCol w:w="3198"/>
        <w:gridCol w:w="2166"/>
      </w:tblGrid>
      <w:tr w:rsidR="004A326A" w:rsidRPr="006906AB" w14:paraId="50FD511F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339CF" w14:textId="77777777" w:rsidR="004A326A" w:rsidRPr="006906AB" w:rsidRDefault="004A326A" w:rsidP="008437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A5DB802" w14:textId="77777777" w:rsidR="004A326A" w:rsidRPr="006906AB" w:rsidRDefault="004A326A" w:rsidP="008437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Essential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4868D73A" w14:textId="77777777" w:rsidR="004A326A" w:rsidRPr="006906AB" w:rsidRDefault="004A326A" w:rsidP="008437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Desirable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7915B63E" w14:textId="77777777" w:rsidR="004A326A" w:rsidRPr="006906AB" w:rsidRDefault="004A326A" w:rsidP="008437D5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Evidence</w:t>
            </w:r>
          </w:p>
        </w:tc>
      </w:tr>
      <w:tr w:rsidR="004A326A" w:rsidRPr="006906AB" w14:paraId="43762DAC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11E01FB" w14:textId="77777777" w:rsidR="004A326A" w:rsidRPr="006906AB" w:rsidRDefault="004A326A" w:rsidP="008437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Qualifications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ECD5B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 xml:space="preserve">Qualified Teacher Status 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8E75C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Further / Continued CPD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0A350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Application Form</w:t>
            </w:r>
          </w:p>
        </w:tc>
      </w:tr>
      <w:tr w:rsidR="004A326A" w:rsidRPr="006906AB" w14:paraId="05653AD2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27C2F1D5" w14:textId="77777777" w:rsidR="004A326A" w:rsidRPr="006906AB" w:rsidRDefault="004A326A" w:rsidP="008437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Experience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43C1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Proven ability as an excellent classroom teacher</w:t>
            </w:r>
          </w:p>
          <w:p w14:paraId="106838FB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Working effectively in a team</w:t>
            </w:r>
          </w:p>
          <w:p w14:paraId="095E9E06" w14:textId="77777777" w:rsidR="004A326A" w:rsidRPr="006906AB" w:rsidRDefault="004A326A" w:rsidP="008437D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0FF6F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Proven record of effective subject leadership</w:t>
            </w:r>
          </w:p>
          <w:p w14:paraId="0BB40218" w14:textId="77777777" w:rsidR="004A326A" w:rsidRPr="006906AB" w:rsidRDefault="004A326A" w:rsidP="008437D5">
            <w:pPr>
              <w:ind w:left="7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1121C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70E08945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14:paraId="70FF18BF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  <w:tr w:rsidR="004A326A" w:rsidRPr="006906AB" w14:paraId="6E85D4FF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78E3F44" w14:textId="77777777" w:rsidR="004A326A" w:rsidRPr="006906AB" w:rsidRDefault="004A326A" w:rsidP="008437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Knowledge, Understanding and Skills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DD74A" w14:textId="77777777" w:rsidR="004A326A" w:rsidRPr="006906AB" w:rsidRDefault="004A326A" w:rsidP="008437D5">
            <w:p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Knowledge and understanding of:</w:t>
            </w:r>
          </w:p>
          <w:p w14:paraId="5ED90593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What constitutes quality and high standards in learning and teaching</w:t>
            </w:r>
          </w:p>
          <w:p w14:paraId="46B7D47C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 xml:space="preserve">National Curriculum </w:t>
            </w:r>
          </w:p>
          <w:p w14:paraId="155F6B19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Inclusion and strategies for engaging all learners</w:t>
            </w:r>
          </w:p>
          <w:p w14:paraId="089C4D97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What constitutes appropriate and successful relationships with children</w:t>
            </w:r>
          </w:p>
          <w:p w14:paraId="6F595379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Principles of Assessment for Learning and a commitment to effective assessment</w:t>
            </w:r>
          </w:p>
          <w:p w14:paraId="50E43CF2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Understanding of monitoring, recording and reporting of student progress</w:t>
            </w:r>
          </w:p>
          <w:p w14:paraId="5F02F0A5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A range of behaviour management strategies</w:t>
            </w:r>
          </w:p>
          <w:p w14:paraId="0ED6D6E4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 xml:space="preserve">Child protection and safeguarding issues </w:t>
            </w:r>
          </w:p>
          <w:p w14:paraId="62FEA059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Strategies for teaching EAL and New to English children</w:t>
            </w:r>
          </w:p>
          <w:p w14:paraId="5D5A6706" w14:textId="77777777" w:rsidR="004A326A" w:rsidRPr="006906AB" w:rsidRDefault="004A326A" w:rsidP="008437D5">
            <w:p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Skills:</w:t>
            </w:r>
          </w:p>
          <w:p w14:paraId="702F3236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Effective organisational skills</w:t>
            </w:r>
          </w:p>
          <w:p w14:paraId="5DA62412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Ability to work well with parents and carers</w:t>
            </w:r>
          </w:p>
          <w:p w14:paraId="49C2BA74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Confident and competent user of ICT</w:t>
            </w:r>
          </w:p>
          <w:p w14:paraId="4E77CDE7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Ability to plan for progression across the ability range, designing effective learning across a series of lessons</w:t>
            </w:r>
          </w:p>
        </w:tc>
        <w:tc>
          <w:tcPr>
            <w:tcW w:w="1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307FC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 xml:space="preserve">How the learning environment supports high </w:t>
            </w:r>
            <w:proofErr w:type="gramStart"/>
            <w:r w:rsidRPr="006906AB">
              <w:rPr>
                <w:rFonts w:ascii="Arial" w:hAnsi="Arial" w:cs="Arial"/>
                <w:sz w:val="20"/>
                <w:szCs w:val="20"/>
              </w:rPr>
              <w:t>standards</w:t>
            </w:r>
            <w:proofErr w:type="gramEnd"/>
          </w:p>
          <w:p w14:paraId="0BF62C10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Cross curricular learning and teaching</w:t>
            </w:r>
          </w:p>
          <w:p w14:paraId="7E05094C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The preparation and administration of statutory National Curriculum tests</w:t>
            </w:r>
          </w:p>
          <w:p w14:paraId="22429E40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Effective use of ICT to motivate and inspire learners</w:t>
            </w:r>
          </w:p>
          <w:p w14:paraId="7DDF5D5E" w14:textId="77777777" w:rsidR="004A326A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Commitment to the use of new technologies to enhance learning</w:t>
            </w:r>
          </w:p>
          <w:p w14:paraId="1A6358D2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F9E72BD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457D24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0DAADB9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E7360C1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65F6D5E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87C9EDE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39575C2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186DF7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3C4F663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D6C7C6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E0212D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DBFDC9C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B90D14D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C17B05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45DC67E2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62900B0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357BDFB1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1849B0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7365F40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17B59F3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7809C7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1FF07C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0B2AF9DE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1626B3C5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2F0F9A55" w14:textId="77777777" w:rsid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</w:p>
          <w:p w14:paraId="70BDB79E" w14:textId="346F5B55" w:rsidR="006906AB" w:rsidRPr="006906AB" w:rsidRDefault="006906AB" w:rsidP="006906AB">
            <w:pPr>
              <w:rPr>
                <w:rFonts w:ascii="Arial" w:hAnsi="Arial" w:cs="Arial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A1558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0451AF02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Lesson Observation</w:t>
            </w:r>
          </w:p>
          <w:p w14:paraId="4CB391A1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14:paraId="1FE6A648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  <w:tr w:rsidR="004A326A" w:rsidRPr="006906AB" w14:paraId="6533AEDB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1F49275C" w14:textId="77777777" w:rsidR="004A326A" w:rsidRPr="006906AB" w:rsidRDefault="004A326A" w:rsidP="008437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lastRenderedPageBreak/>
              <w:t>Professional Values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7BD7A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High expectations</w:t>
            </w:r>
          </w:p>
          <w:p w14:paraId="10ACCEFC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Learning should be fun</w:t>
            </w:r>
          </w:p>
          <w:p w14:paraId="508D4EF8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Commitment to practical learning</w:t>
            </w:r>
          </w:p>
          <w:p w14:paraId="581B6D7D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Willingness to use a variety of teaching strategies to engage all learners</w:t>
            </w:r>
          </w:p>
          <w:p w14:paraId="2F4435BE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Commitment to the personal development and well-being of children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E91FD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Support for an enriched curriculum through out of hours learning and educational visits</w:t>
            </w:r>
          </w:p>
          <w:p w14:paraId="1DC37A31" w14:textId="77777777" w:rsidR="004A326A" w:rsidRPr="006906AB" w:rsidRDefault="004A326A" w:rsidP="008437D5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37720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246DF1D9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Lesson Observation</w:t>
            </w:r>
          </w:p>
          <w:p w14:paraId="28E3E8FA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14:paraId="4A6D7BD0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  <w:tr w:rsidR="004A326A" w:rsidRPr="006906AB" w14:paraId="6A9E77C9" w14:textId="77777777" w:rsidTr="008437D5"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3F3"/>
            <w:hideMark/>
          </w:tcPr>
          <w:p w14:paraId="0AC7EEAA" w14:textId="77777777" w:rsidR="004A326A" w:rsidRPr="006906AB" w:rsidRDefault="004A326A" w:rsidP="008437D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906AB">
              <w:rPr>
                <w:rFonts w:ascii="Arial" w:hAnsi="Arial" w:cs="Arial"/>
                <w:b/>
                <w:sz w:val="20"/>
                <w:szCs w:val="20"/>
              </w:rPr>
              <w:t>Personal Qualities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1BA0D6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Passionate about learning and teaching</w:t>
            </w:r>
          </w:p>
          <w:p w14:paraId="45F60A9B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Displays warmth, care and sensitivity in dealing with children</w:t>
            </w:r>
          </w:p>
          <w:p w14:paraId="0B01C67C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Open minded, self-evaluative and adaptable to changing circumstances and new ideas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84548" w14:textId="77777777" w:rsidR="004A326A" w:rsidRPr="006906AB" w:rsidRDefault="004A326A" w:rsidP="004A326A">
            <w:pPr>
              <w:numPr>
                <w:ilvl w:val="0"/>
                <w:numId w:val="2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Brings personal interest and enthusiasms to the academy community</w:t>
            </w:r>
          </w:p>
        </w:tc>
        <w:tc>
          <w:tcPr>
            <w:tcW w:w="10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6CAE0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Letter of Application</w:t>
            </w:r>
          </w:p>
          <w:p w14:paraId="1BD1C68C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Interview</w:t>
            </w:r>
          </w:p>
          <w:p w14:paraId="59BAB429" w14:textId="77777777" w:rsidR="004A326A" w:rsidRPr="006906AB" w:rsidRDefault="004A326A" w:rsidP="004A326A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6906AB">
              <w:rPr>
                <w:rFonts w:ascii="Arial" w:hAnsi="Arial" w:cs="Arial"/>
                <w:sz w:val="20"/>
                <w:szCs w:val="20"/>
              </w:rPr>
              <w:t>References</w:t>
            </w:r>
          </w:p>
        </w:tc>
      </w:tr>
    </w:tbl>
    <w:p w14:paraId="5C6653A0" w14:textId="77777777" w:rsidR="004A326A" w:rsidRPr="006906AB" w:rsidRDefault="004A326A" w:rsidP="004A326A">
      <w:pPr>
        <w:rPr>
          <w:rFonts w:ascii="Arial" w:hAnsi="Arial" w:cs="Arial"/>
          <w:sz w:val="20"/>
          <w:szCs w:val="20"/>
        </w:rPr>
      </w:pPr>
    </w:p>
    <w:p w14:paraId="5CA319C2" w14:textId="77777777" w:rsidR="004A326A" w:rsidRPr="006906AB" w:rsidRDefault="004A326A" w:rsidP="004A326A">
      <w:pPr>
        <w:pStyle w:val="BodyText3"/>
        <w:rPr>
          <w:rFonts w:ascii="Arial" w:hAnsi="Arial" w:cs="Arial"/>
          <w:sz w:val="20"/>
        </w:rPr>
      </w:pPr>
    </w:p>
    <w:p w14:paraId="7820123F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0168F4E0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3286DDC3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7AF65801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579B25B8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7602F61B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6AA86A15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59FAA6A2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7FD76A1E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060EF5DE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06FAE798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6293708F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4D51FC95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5D53C9C7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7270B57A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68EEEF85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3167B83B" w14:textId="77777777" w:rsidR="004A326A" w:rsidRPr="006906AB" w:rsidRDefault="004A326A" w:rsidP="004A326A">
      <w:pPr>
        <w:pStyle w:val="BodyText3"/>
        <w:jc w:val="center"/>
        <w:rPr>
          <w:rFonts w:ascii="Arial" w:hAnsi="Arial" w:cs="Arial"/>
          <w:b/>
          <w:sz w:val="20"/>
        </w:rPr>
      </w:pPr>
    </w:p>
    <w:p w14:paraId="4CDC0ECD" w14:textId="77777777" w:rsidR="00755DFB" w:rsidRPr="006906AB" w:rsidRDefault="00755DFB" w:rsidP="002F36EF">
      <w:pPr>
        <w:rPr>
          <w:rFonts w:ascii="Arial" w:hAnsi="Arial" w:cs="Arial"/>
          <w:sz w:val="20"/>
          <w:szCs w:val="20"/>
        </w:rPr>
      </w:pPr>
    </w:p>
    <w:sectPr w:rsidR="00755DFB" w:rsidRPr="006906AB" w:rsidSect="00022341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134" w:right="851" w:bottom="1134" w:left="851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1C7C8F" w14:textId="77777777" w:rsidR="0060793E" w:rsidRDefault="0060793E" w:rsidP="00431F84">
      <w:r>
        <w:separator/>
      </w:r>
    </w:p>
  </w:endnote>
  <w:endnote w:type="continuationSeparator" w:id="0">
    <w:p w14:paraId="7E55091E" w14:textId="77777777" w:rsidR="0060793E" w:rsidRDefault="0060793E" w:rsidP="0043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E497F7" w14:textId="77777777" w:rsidR="004025C8" w:rsidRDefault="004025C8" w:rsidP="001D015D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030DC5E" w14:textId="77777777" w:rsidR="004025C8" w:rsidRDefault="004025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EB5D1" w14:textId="100CE57D" w:rsidR="00431F84" w:rsidRDefault="009C5BC0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0109E989" wp14:editId="4DDEA8B7">
          <wp:simplePos x="0" y="0"/>
          <wp:positionH relativeFrom="page">
            <wp:posOffset>16329</wp:posOffset>
          </wp:positionH>
          <wp:positionV relativeFrom="page">
            <wp:posOffset>9437914</wp:posOffset>
          </wp:positionV>
          <wp:extent cx="7530883" cy="1256664"/>
          <wp:effectExtent l="0" t="0" r="0" b="0"/>
          <wp:wrapSquare wrapText="bothSides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../../../Desktop/Desktop/Design/Letterheads/BA/BA%202nd%20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0883" cy="12566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3D2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45F13A3" wp14:editId="59CCA701">
              <wp:simplePos x="0" y="0"/>
              <wp:positionH relativeFrom="margin">
                <wp:align>center</wp:align>
              </wp:positionH>
              <wp:positionV relativeFrom="paragraph">
                <wp:posOffset>781685</wp:posOffset>
              </wp:positionV>
              <wp:extent cx="457200" cy="2863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286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730855" w14:textId="33D8C360" w:rsidR="00013D2F" w:rsidRDefault="00013D2F" w:rsidP="00013D2F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6906AB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5F13A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61.55pt;width:36pt;height:22.55pt;z-index:251664384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" stroked="f">
              <v:textbox style="mso-fit-shape-to-text:t">
                <w:txbxContent>
                  <w:p w14:paraId="31730855" w14:textId="33D8C360" w:rsidR="00013D2F" w:rsidRDefault="00013D2F" w:rsidP="00013D2F">
                    <w:pPr>
                      <w:jc w:val="center"/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6906AB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E51B43" w14:textId="2517B28D" w:rsidR="00BE2A1F" w:rsidRDefault="004025C8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02AB8DC" wp14:editId="2B78023F">
          <wp:simplePos x="0" y="0"/>
          <wp:positionH relativeFrom="page">
            <wp:posOffset>32657</wp:posOffset>
          </wp:positionH>
          <wp:positionV relativeFrom="page">
            <wp:posOffset>9437914</wp:posOffset>
          </wp:positionV>
          <wp:extent cx="7507278" cy="125272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jakethurston/Desktop/Desktop/Design/Letterheads/TGAT/TGAT Foot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E4CC2" w14:textId="77777777" w:rsidR="0060793E" w:rsidRDefault="0060793E" w:rsidP="00431F84">
      <w:r>
        <w:separator/>
      </w:r>
    </w:p>
  </w:footnote>
  <w:footnote w:type="continuationSeparator" w:id="0">
    <w:p w14:paraId="78595091" w14:textId="77777777" w:rsidR="0060793E" w:rsidRDefault="0060793E" w:rsidP="00431F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A63EAD" w14:textId="3D6931B7" w:rsidR="00431F84" w:rsidRDefault="004025C8" w:rsidP="00431F84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4529F2D0" wp14:editId="2D4FD532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GAT%202nd%20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D0E84F" w14:textId="7A73895A" w:rsidR="00BE2A1F" w:rsidRDefault="004025C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5AAC2284" wp14:editId="607D8AFC">
          <wp:simplePos x="0" y="0"/>
          <wp:positionH relativeFrom="page">
            <wp:posOffset>32660</wp:posOffset>
          </wp:positionH>
          <wp:positionV relativeFrom="page">
            <wp:posOffset>0</wp:posOffset>
          </wp:positionV>
          <wp:extent cx="7507278" cy="1252726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akethurston/Desktop/Desktop/Design/Letterheads/TGAT/TGAT Header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7278" cy="12527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0F021B"/>
    <w:multiLevelType w:val="hybridMultilevel"/>
    <w:tmpl w:val="58A0740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F73953"/>
    <w:multiLevelType w:val="hybridMultilevel"/>
    <w:tmpl w:val="DA3E2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F84"/>
    <w:rsid w:val="00013D2F"/>
    <w:rsid w:val="00022341"/>
    <w:rsid w:val="000576B7"/>
    <w:rsid w:val="000773AF"/>
    <w:rsid w:val="001F2A8A"/>
    <w:rsid w:val="00260344"/>
    <w:rsid w:val="002E1948"/>
    <w:rsid w:val="002E2E2D"/>
    <w:rsid w:val="002F36EF"/>
    <w:rsid w:val="003663FA"/>
    <w:rsid w:val="003C16FF"/>
    <w:rsid w:val="003C2E45"/>
    <w:rsid w:val="003D31B2"/>
    <w:rsid w:val="004025C8"/>
    <w:rsid w:val="00431F84"/>
    <w:rsid w:val="004A326A"/>
    <w:rsid w:val="004B742B"/>
    <w:rsid w:val="00501A1B"/>
    <w:rsid w:val="005428DC"/>
    <w:rsid w:val="0058505B"/>
    <w:rsid w:val="0060793E"/>
    <w:rsid w:val="00621AF8"/>
    <w:rsid w:val="006906AB"/>
    <w:rsid w:val="006B6D6C"/>
    <w:rsid w:val="00725E76"/>
    <w:rsid w:val="00727EF2"/>
    <w:rsid w:val="00755DFB"/>
    <w:rsid w:val="00762A30"/>
    <w:rsid w:val="008C132D"/>
    <w:rsid w:val="009C5BC0"/>
    <w:rsid w:val="009D5655"/>
    <w:rsid w:val="00A62BB0"/>
    <w:rsid w:val="00AB2704"/>
    <w:rsid w:val="00AC1E96"/>
    <w:rsid w:val="00AC7C26"/>
    <w:rsid w:val="00AE12B4"/>
    <w:rsid w:val="00BE2A1F"/>
    <w:rsid w:val="00C563AB"/>
    <w:rsid w:val="00C56D32"/>
    <w:rsid w:val="00C90BF0"/>
    <w:rsid w:val="00C97F1C"/>
    <w:rsid w:val="00CD0FAA"/>
    <w:rsid w:val="00CE2E6E"/>
    <w:rsid w:val="00CE48C0"/>
    <w:rsid w:val="00D10D7C"/>
    <w:rsid w:val="00D178A4"/>
    <w:rsid w:val="00D803F5"/>
    <w:rsid w:val="00E659BB"/>
    <w:rsid w:val="00E76602"/>
    <w:rsid w:val="00EA18BC"/>
    <w:rsid w:val="00F041B7"/>
    <w:rsid w:val="00F80C02"/>
    <w:rsid w:val="00FF1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471124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1F84"/>
  </w:style>
  <w:style w:type="paragraph" w:styleId="Footer">
    <w:name w:val="footer"/>
    <w:basedOn w:val="Normal"/>
    <w:link w:val="FooterChar"/>
    <w:uiPriority w:val="99"/>
    <w:unhideWhenUsed/>
    <w:rsid w:val="00431F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1F84"/>
  </w:style>
  <w:style w:type="paragraph" w:styleId="NormalWeb">
    <w:name w:val="Normal (Web)"/>
    <w:basedOn w:val="Normal"/>
    <w:uiPriority w:val="99"/>
    <w:semiHidden/>
    <w:unhideWhenUsed/>
    <w:rsid w:val="004025C8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025C8"/>
  </w:style>
  <w:style w:type="paragraph" w:styleId="NoSpacing">
    <w:name w:val="No Spacing"/>
    <w:uiPriority w:val="1"/>
    <w:qFormat/>
    <w:rsid w:val="008C132D"/>
  </w:style>
  <w:style w:type="table" w:styleId="TableGrid">
    <w:name w:val="Table Grid"/>
    <w:basedOn w:val="TableNormal"/>
    <w:uiPriority w:val="39"/>
    <w:rsid w:val="00755D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rsid w:val="004A326A"/>
    <w:rPr>
      <w:rFonts w:ascii="Times New Roman" w:eastAsia="Times New Roman" w:hAnsi="Times New Roman" w:cs="Times New Roman"/>
      <w:sz w:val="22"/>
      <w:szCs w:val="20"/>
      <w:lang w:eastAsia="en-GB"/>
    </w:rPr>
  </w:style>
  <w:style w:type="character" w:customStyle="1" w:styleId="BodyText3Char">
    <w:name w:val="Body Text 3 Char"/>
    <w:basedOn w:val="DefaultParagraphFont"/>
    <w:link w:val="BodyText3"/>
    <w:rsid w:val="004A326A"/>
    <w:rPr>
      <w:rFonts w:ascii="Times New Roman" w:eastAsia="Times New Roman" w:hAnsi="Times New Roman" w:cs="Times New Roman"/>
      <w:sz w:val="22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D202D82-A734-4CEE-AFD3-FBFE9B7DD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3A774785</Template>
  <TotalTime>0</TotalTime>
  <Pages>2</Pages>
  <Words>335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Jake Thurston</dc:creator>
  <cp:keywords/>
  <dc:description/>
  <cp:lastModifiedBy>Hannah Flavell</cp:lastModifiedBy>
  <cp:revision>3</cp:revision>
  <dcterms:created xsi:type="dcterms:W3CDTF">2018-03-29T16:43:00Z</dcterms:created>
  <dcterms:modified xsi:type="dcterms:W3CDTF">2018-04-03T07:08:00Z</dcterms:modified>
</cp:coreProperties>
</file>