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C5C" w:rsidRDefault="00D9737F">
      <w:pPr>
        <w:pStyle w:val="BodyText"/>
        <w:rPr>
          <w:rFonts w:ascii="Times New Roman"/>
          <w:sz w:val="20"/>
        </w:rPr>
      </w:pPr>
      <w:r>
        <w:rPr>
          <w:noProof/>
          <w:lang w:val="en-GB" w:eastAsia="en-GB"/>
        </w:rPr>
        <mc:AlternateContent>
          <mc:Choice Requires="wpg">
            <w:drawing>
              <wp:anchor distT="0" distB="0" distL="114300" distR="114300" simplePos="0" relativeHeight="503293312" behindDoc="0" locked="0" layoutInCell="1" allowOverlap="1">
                <wp:simplePos x="0" y="0"/>
                <wp:positionH relativeFrom="page">
                  <wp:align>right</wp:align>
                </wp:positionH>
                <wp:positionV relativeFrom="paragraph">
                  <wp:posOffset>9525</wp:posOffset>
                </wp:positionV>
                <wp:extent cx="7572375" cy="2809875"/>
                <wp:effectExtent l="4445" t="0" r="5080" b="0"/>
                <wp:wrapNone/>
                <wp:docPr id="1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2375" cy="2809875"/>
                          <a:chOff x="10654" y="10827"/>
                          <a:chExt cx="736" cy="185"/>
                        </a:xfrm>
                      </wpg:grpSpPr>
                      <pic:pic xmlns:pic="http://schemas.openxmlformats.org/drawingml/2006/picture">
                        <pic:nvPicPr>
                          <pic:cNvPr id="16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96" y="10847"/>
                            <a:ext cx="62" cy="64"/>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4"/>
                        <wps:cNvSpPr>
                          <a:spLocks/>
                        </wps:cNvSpPr>
                        <wps:spPr bwMode="auto">
                          <a:xfrm>
                            <a:off x="10654" y="10827"/>
                            <a:ext cx="99" cy="185"/>
                          </a:xfrm>
                          <a:custGeom>
                            <a:avLst/>
                            <a:gdLst>
                              <a:gd name="T0" fmla="*/ 9931 w 1565"/>
                              <a:gd name="T1" fmla="*/ 0 h 2916"/>
                              <a:gd name="T2" fmla="*/ 0 w 1565"/>
                              <a:gd name="T3" fmla="*/ 0 h 2916"/>
                              <a:gd name="T4" fmla="*/ 0 w 1565"/>
                              <a:gd name="T5" fmla="*/ 18517 h 2916"/>
                              <a:gd name="T6" fmla="*/ 9931 w 1565"/>
                              <a:gd name="T7" fmla="*/ 17177 h 2916"/>
                              <a:gd name="T8" fmla="*/ 9931 w 1565"/>
                              <a:gd name="T9" fmla="*/ 0 h 29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5" h="2916">
                                <a:moveTo>
                                  <a:pt x="1564" y="0"/>
                                </a:moveTo>
                                <a:lnTo>
                                  <a:pt x="0" y="0"/>
                                </a:lnTo>
                                <a:lnTo>
                                  <a:pt x="0" y="2916"/>
                                </a:lnTo>
                                <a:lnTo>
                                  <a:pt x="1564" y="2705"/>
                                </a:lnTo>
                                <a:lnTo>
                                  <a:pt x="1564" y="0"/>
                                </a:lnTo>
                                <a:close/>
                              </a:path>
                            </a:pathLst>
                          </a:custGeom>
                          <a:solidFill>
                            <a:srgbClr val="181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766" y="10862"/>
                            <a:ext cx="266" cy="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53" y="10827"/>
                            <a:ext cx="637"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194" y="10827"/>
                            <a:ext cx="114"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98" y="10827"/>
                            <a:ext cx="139"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89" y="10837"/>
                            <a:ext cx="42" cy="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280" y="10827"/>
                            <a:ext cx="14" cy="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064" y="10827"/>
                            <a:ext cx="140"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42" y="10827"/>
                            <a:ext cx="48"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275" y="10827"/>
                            <a:ext cx="25" cy="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36" y="10827"/>
                            <a:ext cx="54" cy="67"/>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5"/>
                        <wps:cNvSpPr>
                          <a:spLocks/>
                        </wps:cNvSpPr>
                        <wps:spPr bwMode="auto">
                          <a:xfrm>
                            <a:off x="10754" y="10854"/>
                            <a:ext cx="17" cy="17"/>
                          </a:xfrm>
                          <a:custGeom>
                            <a:avLst/>
                            <a:gdLst>
                              <a:gd name="T0" fmla="*/ 1029 w 269"/>
                              <a:gd name="T1" fmla="*/ 2698 h 267"/>
                              <a:gd name="T2" fmla="*/ 686 w 269"/>
                              <a:gd name="T3" fmla="*/ 2698 h 267"/>
                              <a:gd name="T4" fmla="*/ 0 w 269"/>
                              <a:gd name="T5" fmla="*/ 4393 h 267"/>
                              <a:gd name="T6" fmla="*/ 470 w 269"/>
                              <a:gd name="T7" fmla="*/ 4393 h 267"/>
                              <a:gd name="T8" fmla="*/ 565 w 269"/>
                              <a:gd name="T9" fmla="*/ 4145 h 267"/>
                              <a:gd name="T10" fmla="*/ 1607 w 269"/>
                              <a:gd name="T11" fmla="*/ 4145 h 267"/>
                              <a:gd name="T12" fmla="*/ 1474 w 269"/>
                              <a:gd name="T13" fmla="*/ 3803 h 267"/>
                              <a:gd name="T14" fmla="*/ 680 w 269"/>
                              <a:gd name="T15" fmla="*/ 3803 h 267"/>
                              <a:gd name="T16" fmla="*/ 858 w 269"/>
                              <a:gd name="T17" fmla="*/ 3225 h 267"/>
                              <a:gd name="T18" fmla="*/ 1239 w 269"/>
                              <a:gd name="T19" fmla="*/ 3225 h 267"/>
                              <a:gd name="T20" fmla="*/ 1029 w 269"/>
                              <a:gd name="T21" fmla="*/ 2698 h 267"/>
                              <a:gd name="T22" fmla="*/ 1607 w 269"/>
                              <a:gd name="T23" fmla="*/ 4145 h 267"/>
                              <a:gd name="T24" fmla="*/ 1156 w 269"/>
                              <a:gd name="T25" fmla="*/ 4145 h 267"/>
                              <a:gd name="T26" fmla="*/ 1233 w 269"/>
                              <a:gd name="T27" fmla="*/ 4393 h 267"/>
                              <a:gd name="T28" fmla="*/ 1709 w 269"/>
                              <a:gd name="T29" fmla="*/ 4393 h 267"/>
                              <a:gd name="T30" fmla="*/ 1607 w 269"/>
                              <a:gd name="T31" fmla="*/ 4145 h 267"/>
                              <a:gd name="T32" fmla="*/ 1239 w 269"/>
                              <a:gd name="T33" fmla="*/ 3225 h 267"/>
                              <a:gd name="T34" fmla="*/ 858 w 269"/>
                              <a:gd name="T35" fmla="*/ 3225 h 267"/>
                              <a:gd name="T36" fmla="*/ 1042 w 269"/>
                              <a:gd name="T37" fmla="*/ 3803 h 267"/>
                              <a:gd name="T38" fmla="*/ 1474 w 269"/>
                              <a:gd name="T39" fmla="*/ 3803 h 267"/>
                              <a:gd name="T40" fmla="*/ 1239 w 269"/>
                              <a:gd name="T41" fmla="*/ 3225 h 26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9" h="267">
                                <a:moveTo>
                                  <a:pt x="162" y="0"/>
                                </a:moveTo>
                                <a:lnTo>
                                  <a:pt x="108" y="0"/>
                                </a:lnTo>
                                <a:lnTo>
                                  <a:pt x="0" y="267"/>
                                </a:lnTo>
                                <a:lnTo>
                                  <a:pt x="74" y="267"/>
                                </a:lnTo>
                                <a:lnTo>
                                  <a:pt x="89" y="228"/>
                                </a:lnTo>
                                <a:lnTo>
                                  <a:pt x="253" y="228"/>
                                </a:lnTo>
                                <a:lnTo>
                                  <a:pt x="232" y="174"/>
                                </a:lnTo>
                                <a:lnTo>
                                  <a:pt x="107" y="174"/>
                                </a:lnTo>
                                <a:lnTo>
                                  <a:pt x="135" y="83"/>
                                </a:lnTo>
                                <a:lnTo>
                                  <a:pt x="195" y="83"/>
                                </a:lnTo>
                                <a:lnTo>
                                  <a:pt x="162" y="0"/>
                                </a:lnTo>
                                <a:close/>
                                <a:moveTo>
                                  <a:pt x="253" y="228"/>
                                </a:moveTo>
                                <a:lnTo>
                                  <a:pt x="182" y="228"/>
                                </a:lnTo>
                                <a:lnTo>
                                  <a:pt x="194" y="267"/>
                                </a:lnTo>
                                <a:lnTo>
                                  <a:pt x="269" y="267"/>
                                </a:lnTo>
                                <a:lnTo>
                                  <a:pt x="253" y="228"/>
                                </a:lnTo>
                                <a:close/>
                                <a:moveTo>
                                  <a:pt x="195" y="83"/>
                                </a:moveTo>
                                <a:lnTo>
                                  <a:pt x="135" y="83"/>
                                </a:lnTo>
                                <a:lnTo>
                                  <a:pt x="164" y="174"/>
                                </a:lnTo>
                                <a:lnTo>
                                  <a:pt x="232" y="174"/>
                                </a:lnTo>
                                <a:lnTo>
                                  <a:pt x="195" y="8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16"/>
                        <wps:cNvSpPr>
                          <a:spLocks/>
                        </wps:cNvSpPr>
                        <wps:spPr bwMode="auto">
                          <a:xfrm>
                            <a:off x="10772" y="10858"/>
                            <a:ext cx="10" cy="14"/>
                          </a:xfrm>
                          <a:custGeom>
                            <a:avLst/>
                            <a:gdLst>
                              <a:gd name="T0" fmla="*/ 381 w 164"/>
                              <a:gd name="T1" fmla="*/ 4012 h 215"/>
                              <a:gd name="T2" fmla="*/ 0 w 164"/>
                              <a:gd name="T3" fmla="*/ 4012 h 215"/>
                              <a:gd name="T4" fmla="*/ 70 w 164"/>
                              <a:gd name="T5" fmla="*/ 4222 h 215"/>
                              <a:gd name="T6" fmla="*/ 203 w 164"/>
                              <a:gd name="T7" fmla="*/ 4355 h 215"/>
                              <a:gd name="T8" fmla="*/ 362 w 164"/>
                              <a:gd name="T9" fmla="*/ 4425 h 215"/>
                              <a:gd name="T10" fmla="*/ 521 w 164"/>
                              <a:gd name="T11" fmla="*/ 4444 h 215"/>
                              <a:gd name="T12" fmla="*/ 717 w 164"/>
                              <a:gd name="T13" fmla="*/ 4412 h 215"/>
                              <a:gd name="T14" fmla="*/ 882 w 164"/>
                              <a:gd name="T15" fmla="*/ 4324 h 215"/>
                              <a:gd name="T16" fmla="*/ 990 w 164"/>
                              <a:gd name="T17" fmla="*/ 4184 h 215"/>
                              <a:gd name="T18" fmla="*/ 1003 w 164"/>
                              <a:gd name="T19" fmla="*/ 4139 h 215"/>
                              <a:gd name="T20" fmla="*/ 400 w 164"/>
                              <a:gd name="T21" fmla="*/ 4139 h 215"/>
                              <a:gd name="T22" fmla="*/ 381 w 164"/>
                              <a:gd name="T23" fmla="*/ 4012 h 215"/>
                              <a:gd name="T24" fmla="*/ 508 w 164"/>
                              <a:gd name="T25" fmla="*/ 3079 h 215"/>
                              <a:gd name="T26" fmla="*/ 324 w 164"/>
                              <a:gd name="T27" fmla="*/ 3111 h 215"/>
                              <a:gd name="T28" fmla="*/ 165 w 164"/>
                              <a:gd name="T29" fmla="*/ 3193 h 215"/>
                              <a:gd name="T30" fmla="*/ 57 w 164"/>
                              <a:gd name="T31" fmla="*/ 3327 h 215"/>
                              <a:gd name="T32" fmla="*/ 19 w 164"/>
                              <a:gd name="T33" fmla="*/ 3498 h 215"/>
                              <a:gd name="T34" fmla="*/ 38 w 164"/>
                              <a:gd name="T35" fmla="*/ 3612 h 215"/>
                              <a:gd name="T36" fmla="*/ 102 w 164"/>
                              <a:gd name="T37" fmla="*/ 3708 h 215"/>
                              <a:gd name="T38" fmla="*/ 203 w 164"/>
                              <a:gd name="T39" fmla="*/ 3778 h 215"/>
                              <a:gd name="T40" fmla="*/ 324 w 164"/>
                              <a:gd name="T41" fmla="*/ 3835 h 215"/>
                              <a:gd name="T42" fmla="*/ 470 w 164"/>
                              <a:gd name="T43" fmla="*/ 3892 h 215"/>
                              <a:gd name="T44" fmla="*/ 578 w 164"/>
                              <a:gd name="T45" fmla="*/ 3930 h 215"/>
                              <a:gd name="T46" fmla="*/ 635 w 164"/>
                              <a:gd name="T47" fmla="*/ 3974 h 215"/>
                              <a:gd name="T48" fmla="*/ 654 w 164"/>
                              <a:gd name="T49" fmla="*/ 4032 h 215"/>
                              <a:gd name="T50" fmla="*/ 654 w 164"/>
                              <a:gd name="T51" fmla="*/ 4101 h 215"/>
                              <a:gd name="T52" fmla="*/ 584 w 164"/>
                              <a:gd name="T53" fmla="*/ 4139 h 215"/>
                              <a:gd name="T54" fmla="*/ 1003 w 164"/>
                              <a:gd name="T55" fmla="*/ 4139 h 215"/>
                              <a:gd name="T56" fmla="*/ 1035 w 164"/>
                              <a:gd name="T57" fmla="*/ 4006 h 215"/>
                              <a:gd name="T58" fmla="*/ 997 w 164"/>
                              <a:gd name="T59" fmla="*/ 3835 h 215"/>
                              <a:gd name="T60" fmla="*/ 889 w 164"/>
                              <a:gd name="T61" fmla="*/ 3727 h 215"/>
                              <a:gd name="T62" fmla="*/ 749 w 164"/>
                              <a:gd name="T63" fmla="*/ 3657 h 215"/>
                              <a:gd name="T64" fmla="*/ 584 w 164"/>
                              <a:gd name="T65" fmla="*/ 3606 h 215"/>
                              <a:gd name="T66" fmla="*/ 489 w 164"/>
                              <a:gd name="T67" fmla="*/ 3574 h 215"/>
                              <a:gd name="T68" fmla="*/ 400 w 164"/>
                              <a:gd name="T69" fmla="*/ 3536 h 215"/>
                              <a:gd name="T70" fmla="*/ 400 w 164"/>
                              <a:gd name="T71" fmla="*/ 3435 h 215"/>
                              <a:gd name="T72" fmla="*/ 425 w 164"/>
                              <a:gd name="T73" fmla="*/ 3384 h 215"/>
                              <a:gd name="T74" fmla="*/ 965 w 164"/>
                              <a:gd name="T75" fmla="*/ 3384 h 215"/>
                              <a:gd name="T76" fmla="*/ 933 w 164"/>
                              <a:gd name="T77" fmla="*/ 3276 h 215"/>
                              <a:gd name="T78" fmla="*/ 800 w 164"/>
                              <a:gd name="T79" fmla="*/ 3155 h 215"/>
                              <a:gd name="T80" fmla="*/ 647 w 164"/>
                              <a:gd name="T81" fmla="*/ 3098 h 215"/>
                              <a:gd name="T82" fmla="*/ 508 w 164"/>
                              <a:gd name="T83" fmla="*/ 3079 h 215"/>
                              <a:gd name="T84" fmla="*/ 965 w 164"/>
                              <a:gd name="T85" fmla="*/ 3384 h 215"/>
                              <a:gd name="T86" fmla="*/ 616 w 164"/>
                              <a:gd name="T87" fmla="*/ 3384 h 215"/>
                              <a:gd name="T88" fmla="*/ 622 w 164"/>
                              <a:gd name="T89" fmla="*/ 3454 h 215"/>
                              <a:gd name="T90" fmla="*/ 622 w 164"/>
                              <a:gd name="T91" fmla="*/ 3479 h 215"/>
                              <a:gd name="T92" fmla="*/ 997 w 164"/>
                              <a:gd name="T93" fmla="*/ 3479 h 215"/>
                              <a:gd name="T94" fmla="*/ 965 w 164"/>
                              <a:gd name="T95" fmla="*/ 338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60" y="147"/>
                                </a:moveTo>
                                <a:lnTo>
                                  <a:pt x="0" y="147"/>
                                </a:lnTo>
                                <a:lnTo>
                                  <a:pt x="11" y="180"/>
                                </a:lnTo>
                                <a:lnTo>
                                  <a:pt x="32" y="201"/>
                                </a:lnTo>
                                <a:lnTo>
                                  <a:pt x="57" y="212"/>
                                </a:lnTo>
                                <a:lnTo>
                                  <a:pt x="82" y="215"/>
                                </a:lnTo>
                                <a:lnTo>
                                  <a:pt x="113" y="210"/>
                                </a:lnTo>
                                <a:lnTo>
                                  <a:pt x="139" y="196"/>
                                </a:lnTo>
                                <a:lnTo>
                                  <a:pt x="156" y="174"/>
                                </a:lnTo>
                                <a:lnTo>
                                  <a:pt x="158" y="167"/>
                                </a:lnTo>
                                <a:lnTo>
                                  <a:pt x="63" y="167"/>
                                </a:lnTo>
                                <a:lnTo>
                                  <a:pt x="60" y="147"/>
                                </a:lnTo>
                                <a:close/>
                                <a:moveTo>
                                  <a:pt x="80" y="0"/>
                                </a:moveTo>
                                <a:lnTo>
                                  <a:pt x="51" y="5"/>
                                </a:lnTo>
                                <a:lnTo>
                                  <a:pt x="26" y="18"/>
                                </a:lnTo>
                                <a:lnTo>
                                  <a:pt x="9" y="39"/>
                                </a:lnTo>
                                <a:lnTo>
                                  <a:pt x="3" y="66"/>
                                </a:lnTo>
                                <a:lnTo>
                                  <a:pt x="6" y="84"/>
                                </a:lnTo>
                                <a:lnTo>
                                  <a:pt x="16" y="99"/>
                                </a:lnTo>
                                <a:lnTo>
                                  <a:pt x="32" y="110"/>
                                </a:lnTo>
                                <a:lnTo>
                                  <a:pt x="51" y="119"/>
                                </a:lnTo>
                                <a:lnTo>
                                  <a:pt x="74" y="128"/>
                                </a:lnTo>
                                <a:lnTo>
                                  <a:pt x="91" y="134"/>
                                </a:lnTo>
                                <a:lnTo>
                                  <a:pt x="100" y="141"/>
                                </a:lnTo>
                                <a:lnTo>
                                  <a:pt x="103" y="150"/>
                                </a:lnTo>
                                <a:lnTo>
                                  <a:pt x="103" y="161"/>
                                </a:lnTo>
                                <a:lnTo>
                                  <a:pt x="92" y="167"/>
                                </a:lnTo>
                                <a:lnTo>
                                  <a:pt x="158" y="167"/>
                                </a:lnTo>
                                <a:lnTo>
                                  <a:pt x="163" y="146"/>
                                </a:lnTo>
                                <a:lnTo>
                                  <a:pt x="157" y="119"/>
                                </a:lnTo>
                                <a:lnTo>
                                  <a:pt x="140" y="102"/>
                                </a:lnTo>
                                <a:lnTo>
                                  <a:pt x="118" y="91"/>
                                </a:lnTo>
                                <a:lnTo>
                                  <a:pt x="92" y="83"/>
                                </a:lnTo>
                                <a:lnTo>
                                  <a:pt x="77" y="78"/>
                                </a:lnTo>
                                <a:lnTo>
                                  <a:pt x="63" y="72"/>
                                </a:lnTo>
                                <a:lnTo>
                                  <a:pt x="63" y="56"/>
                                </a:lnTo>
                                <a:lnTo>
                                  <a:pt x="67" y="48"/>
                                </a:lnTo>
                                <a:lnTo>
                                  <a:pt x="152" y="48"/>
                                </a:lnTo>
                                <a:lnTo>
                                  <a:pt x="147" y="31"/>
                                </a:lnTo>
                                <a:lnTo>
                                  <a:pt x="126" y="12"/>
                                </a:lnTo>
                                <a:lnTo>
                                  <a:pt x="102" y="3"/>
                                </a:lnTo>
                                <a:lnTo>
                                  <a:pt x="80" y="0"/>
                                </a:lnTo>
                                <a:close/>
                                <a:moveTo>
                                  <a:pt x="152" y="48"/>
                                </a:moveTo>
                                <a:lnTo>
                                  <a:pt x="97" y="48"/>
                                </a:lnTo>
                                <a:lnTo>
                                  <a:pt x="98" y="59"/>
                                </a:lnTo>
                                <a:lnTo>
                                  <a:pt x="98" y="63"/>
                                </a:lnTo>
                                <a:lnTo>
                                  <a:pt x="157" y="63"/>
                                </a:lnTo>
                                <a:lnTo>
                                  <a:pt x="152"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7"/>
                        <wps:cNvSpPr>
                          <a:spLocks/>
                        </wps:cNvSpPr>
                        <wps:spPr bwMode="auto">
                          <a:xfrm>
                            <a:off x="10784" y="10858"/>
                            <a:ext cx="14" cy="18"/>
                          </a:xfrm>
                          <a:custGeom>
                            <a:avLst/>
                            <a:gdLst>
                              <a:gd name="T0" fmla="*/ 356 w 218"/>
                              <a:gd name="T1" fmla="*/ 3117 h 275"/>
                              <a:gd name="T2" fmla="*/ 0 w 218"/>
                              <a:gd name="T3" fmla="*/ 3117 h 275"/>
                              <a:gd name="T4" fmla="*/ 0 w 218"/>
                              <a:gd name="T5" fmla="*/ 4819 h 275"/>
                              <a:gd name="T6" fmla="*/ 381 w 218"/>
                              <a:gd name="T7" fmla="*/ 4819 h 275"/>
                              <a:gd name="T8" fmla="*/ 381 w 218"/>
                              <a:gd name="T9" fmla="*/ 4279 h 275"/>
                              <a:gd name="T10" fmla="*/ 1156 w 218"/>
                              <a:gd name="T11" fmla="*/ 4279 h 275"/>
                              <a:gd name="T12" fmla="*/ 1207 w 218"/>
                              <a:gd name="T13" fmla="*/ 4241 h 275"/>
                              <a:gd name="T14" fmla="*/ 1309 w 218"/>
                              <a:gd name="T15" fmla="*/ 4082 h 275"/>
                              <a:gd name="T16" fmla="*/ 686 w 218"/>
                              <a:gd name="T17" fmla="*/ 4082 h 275"/>
                              <a:gd name="T18" fmla="*/ 553 w 218"/>
                              <a:gd name="T19" fmla="*/ 4051 h 275"/>
                              <a:gd name="T20" fmla="*/ 451 w 218"/>
                              <a:gd name="T21" fmla="*/ 3981 h 275"/>
                              <a:gd name="T22" fmla="*/ 388 w 218"/>
                              <a:gd name="T23" fmla="*/ 3873 h 275"/>
                              <a:gd name="T24" fmla="*/ 362 w 218"/>
                              <a:gd name="T25" fmla="*/ 3759 h 275"/>
                              <a:gd name="T26" fmla="*/ 388 w 218"/>
                              <a:gd name="T27" fmla="*/ 3644 h 275"/>
                              <a:gd name="T28" fmla="*/ 445 w 218"/>
                              <a:gd name="T29" fmla="*/ 3543 h 275"/>
                              <a:gd name="T30" fmla="*/ 546 w 218"/>
                              <a:gd name="T31" fmla="*/ 3460 h 275"/>
                              <a:gd name="T32" fmla="*/ 686 w 218"/>
                              <a:gd name="T33" fmla="*/ 3435 h 275"/>
                              <a:gd name="T34" fmla="*/ 1296 w 218"/>
                              <a:gd name="T35" fmla="*/ 3435 h 275"/>
                              <a:gd name="T36" fmla="*/ 1239 w 218"/>
                              <a:gd name="T37" fmla="*/ 3314 h 275"/>
                              <a:gd name="T38" fmla="*/ 1175 w 218"/>
                              <a:gd name="T39" fmla="*/ 3263 h 275"/>
                              <a:gd name="T40" fmla="*/ 356 w 218"/>
                              <a:gd name="T41" fmla="*/ 3263 h 275"/>
                              <a:gd name="T42" fmla="*/ 356 w 218"/>
                              <a:gd name="T43" fmla="*/ 3117 h 275"/>
                              <a:gd name="T44" fmla="*/ 1156 w 218"/>
                              <a:gd name="T45" fmla="*/ 4279 h 275"/>
                              <a:gd name="T46" fmla="*/ 381 w 218"/>
                              <a:gd name="T47" fmla="*/ 4279 h 275"/>
                              <a:gd name="T48" fmla="*/ 432 w 218"/>
                              <a:gd name="T49" fmla="*/ 4324 h 275"/>
                              <a:gd name="T50" fmla="*/ 502 w 218"/>
                              <a:gd name="T51" fmla="*/ 4381 h 275"/>
                              <a:gd name="T52" fmla="*/ 616 w 218"/>
                              <a:gd name="T53" fmla="*/ 4425 h 275"/>
                              <a:gd name="T54" fmla="*/ 762 w 218"/>
                              <a:gd name="T55" fmla="*/ 4444 h 275"/>
                              <a:gd name="T56" fmla="*/ 1010 w 218"/>
                              <a:gd name="T57" fmla="*/ 4387 h 275"/>
                              <a:gd name="T58" fmla="*/ 1156 w 218"/>
                              <a:gd name="T59" fmla="*/ 4279 h 275"/>
                              <a:gd name="T60" fmla="*/ 1296 w 218"/>
                              <a:gd name="T61" fmla="*/ 3435 h 275"/>
                              <a:gd name="T62" fmla="*/ 686 w 218"/>
                              <a:gd name="T63" fmla="*/ 3435 h 275"/>
                              <a:gd name="T64" fmla="*/ 826 w 218"/>
                              <a:gd name="T65" fmla="*/ 3460 h 275"/>
                              <a:gd name="T66" fmla="*/ 921 w 218"/>
                              <a:gd name="T67" fmla="*/ 3543 h 275"/>
                              <a:gd name="T68" fmla="*/ 985 w 218"/>
                              <a:gd name="T69" fmla="*/ 3644 h 275"/>
                              <a:gd name="T70" fmla="*/ 1004 w 218"/>
                              <a:gd name="T71" fmla="*/ 3759 h 275"/>
                              <a:gd name="T72" fmla="*/ 978 w 218"/>
                              <a:gd name="T73" fmla="*/ 3873 h 275"/>
                              <a:gd name="T74" fmla="*/ 921 w 218"/>
                              <a:gd name="T75" fmla="*/ 3981 h 275"/>
                              <a:gd name="T76" fmla="*/ 820 w 218"/>
                              <a:gd name="T77" fmla="*/ 4051 h 275"/>
                              <a:gd name="T78" fmla="*/ 686 w 218"/>
                              <a:gd name="T79" fmla="*/ 4082 h 275"/>
                              <a:gd name="T80" fmla="*/ 1309 w 218"/>
                              <a:gd name="T81" fmla="*/ 4082 h 275"/>
                              <a:gd name="T82" fmla="*/ 1334 w 218"/>
                              <a:gd name="T83" fmla="*/ 4032 h 275"/>
                              <a:gd name="T84" fmla="*/ 1385 w 218"/>
                              <a:gd name="T85" fmla="*/ 3778 h 275"/>
                              <a:gd name="T86" fmla="*/ 1347 w 218"/>
                              <a:gd name="T87" fmla="*/ 3543 h 275"/>
                              <a:gd name="T88" fmla="*/ 1296 w 218"/>
                              <a:gd name="T89" fmla="*/ 3435 h 275"/>
                              <a:gd name="T90" fmla="*/ 762 w 218"/>
                              <a:gd name="T91" fmla="*/ 3079 h 275"/>
                              <a:gd name="T92" fmla="*/ 629 w 218"/>
                              <a:gd name="T93" fmla="*/ 3098 h 275"/>
                              <a:gd name="T94" fmla="*/ 515 w 218"/>
                              <a:gd name="T95" fmla="*/ 3136 h 275"/>
                              <a:gd name="T96" fmla="*/ 432 w 218"/>
                              <a:gd name="T97" fmla="*/ 3194 h 275"/>
                              <a:gd name="T98" fmla="*/ 362 w 218"/>
                              <a:gd name="T99" fmla="*/ 3263 h 275"/>
                              <a:gd name="T100" fmla="*/ 1175 w 218"/>
                              <a:gd name="T101" fmla="*/ 3263 h 275"/>
                              <a:gd name="T102" fmla="*/ 1048 w 218"/>
                              <a:gd name="T103" fmla="*/ 3149 h 275"/>
                              <a:gd name="T104" fmla="*/ 762 w 218"/>
                              <a:gd name="T105" fmla="*/ 3079 h 2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18" h="275">
                                <a:moveTo>
                                  <a:pt x="56" y="6"/>
                                </a:moveTo>
                                <a:lnTo>
                                  <a:pt x="0" y="6"/>
                                </a:lnTo>
                                <a:lnTo>
                                  <a:pt x="0" y="274"/>
                                </a:lnTo>
                                <a:lnTo>
                                  <a:pt x="60" y="274"/>
                                </a:lnTo>
                                <a:lnTo>
                                  <a:pt x="60" y="189"/>
                                </a:lnTo>
                                <a:lnTo>
                                  <a:pt x="182" y="189"/>
                                </a:lnTo>
                                <a:lnTo>
                                  <a:pt x="190" y="183"/>
                                </a:lnTo>
                                <a:lnTo>
                                  <a:pt x="206" y="158"/>
                                </a:lnTo>
                                <a:lnTo>
                                  <a:pt x="108" y="158"/>
                                </a:lnTo>
                                <a:lnTo>
                                  <a:pt x="87" y="153"/>
                                </a:lnTo>
                                <a:lnTo>
                                  <a:pt x="71" y="142"/>
                                </a:lnTo>
                                <a:lnTo>
                                  <a:pt x="61" y="125"/>
                                </a:lnTo>
                                <a:lnTo>
                                  <a:pt x="57" y="107"/>
                                </a:lnTo>
                                <a:lnTo>
                                  <a:pt x="61" y="89"/>
                                </a:lnTo>
                                <a:lnTo>
                                  <a:pt x="70" y="73"/>
                                </a:lnTo>
                                <a:lnTo>
                                  <a:pt x="86" y="60"/>
                                </a:lnTo>
                                <a:lnTo>
                                  <a:pt x="108" y="56"/>
                                </a:lnTo>
                                <a:lnTo>
                                  <a:pt x="204" y="56"/>
                                </a:lnTo>
                                <a:lnTo>
                                  <a:pt x="195" y="37"/>
                                </a:lnTo>
                                <a:lnTo>
                                  <a:pt x="185" y="29"/>
                                </a:lnTo>
                                <a:lnTo>
                                  <a:pt x="56" y="29"/>
                                </a:lnTo>
                                <a:lnTo>
                                  <a:pt x="56" y="6"/>
                                </a:lnTo>
                                <a:close/>
                                <a:moveTo>
                                  <a:pt x="182" y="189"/>
                                </a:moveTo>
                                <a:lnTo>
                                  <a:pt x="60" y="189"/>
                                </a:lnTo>
                                <a:lnTo>
                                  <a:pt x="68" y="196"/>
                                </a:lnTo>
                                <a:lnTo>
                                  <a:pt x="79" y="205"/>
                                </a:lnTo>
                                <a:lnTo>
                                  <a:pt x="97" y="212"/>
                                </a:lnTo>
                                <a:lnTo>
                                  <a:pt x="120" y="215"/>
                                </a:lnTo>
                                <a:lnTo>
                                  <a:pt x="159" y="206"/>
                                </a:lnTo>
                                <a:lnTo>
                                  <a:pt x="182" y="189"/>
                                </a:lnTo>
                                <a:close/>
                                <a:moveTo>
                                  <a:pt x="204" y="56"/>
                                </a:moveTo>
                                <a:lnTo>
                                  <a:pt x="108" y="56"/>
                                </a:lnTo>
                                <a:lnTo>
                                  <a:pt x="130" y="60"/>
                                </a:lnTo>
                                <a:lnTo>
                                  <a:pt x="145" y="73"/>
                                </a:lnTo>
                                <a:lnTo>
                                  <a:pt x="155" y="89"/>
                                </a:lnTo>
                                <a:lnTo>
                                  <a:pt x="158" y="107"/>
                                </a:lnTo>
                                <a:lnTo>
                                  <a:pt x="154" y="125"/>
                                </a:lnTo>
                                <a:lnTo>
                                  <a:pt x="145" y="142"/>
                                </a:lnTo>
                                <a:lnTo>
                                  <a:pt x="129" y="153"/>
                                </a:lnTo>
                                <a:lnTo>
                                  <a:pt x="108" y="158"/>
                                </a:lnTo>
                                <a:lnTo>
                                  <a:pt x="206" y="158"/>
                                </a:lnTo>
                                <a:lnTo>
                                  <a:pt x="210" y="150"/>
                                </a:lnTo>
                                <a:lnTo>
                                  <a:pt x="218" y="110"/>
                                </a:lnTo>
                                <a:lnTo>
                                  <a:pt x="212" y="73"/>
                                </a:lnTo>
                                <a:lnTo>
                                  <a:pt x="204" y="56"/>
                                </a:lnTo>
                                <a:close/>
                                <a:moveTo>
                                  <a:pt x="120" y="0"/>
                                </a:moveTo>
                                <a:lnTo>
                                  <a:pt x="99" y="3"/>
                                </a:lnTo>
                                <a:lnTo>
                                  <a:pt x="81" y="9"/>
                                </a:lnTo>
                                <a:lnTo>
                                  <a:pt x="68" y="18"/>
                                </a:lnTo>
                                <a:lnTo>
                                  <a:pt x="57" y="29"/>
                                </a:lnTo>
                                <a:lnTo>
                                  <a:pt x="185" y="29"/>
                                </a:lnTo>
                                <a:lnTo>
                                  <a:pt x="165" y="11"/>
                                </a:lnTo>
                                <a:lnTo>
                                  <a:pt x="12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Line 18"/>
                        <wps:cNvCnPr>
                          <a:cxnSpLocks noChangeShapeType="1"/>
                        </wps:cNvCnPr>
                        <wps:spPr bwMode="auto">
                          <a:xfrm>
                            <a:off x="10801" y="10859"/>
                            <a:ext cx="0" cy="12"/>
                          </a:xfrm>
                          <a:prstGeom prst="line">
                            <a:avLst/>
                          </a:prstGeom>
                          <a:noFill/>
                          <a:ln w="38041">
                            <a:solidFill>
                              <a:srgbClr val="FDFDFD"/>
                            </a:solidFill>
                            <a:round/>
                            <a:headEnd/>
                            <a:tailEnd/>
                          </a:ln>
                          <a:extLst>
                            <a:ext uri="{909E8E84-426E-40DD-AFC4-6F175D3DCCD1}">
                              <a14:hiddenFill xmlns:a14="http://schemas.microsoft.com/office/drawing/2010/main">
                                <a:noFill/>
                              </a14:hiddenFill>
                            </a:ext>
                          </a:extLst>
                        </wps:spPr>
                        <wps:bodyPr/>
                      </wps:wsp>
                      <wps:wsp>
                        <wps:cNvPr id="197" name="Line 19"/>
                        <wps:cNvCnPr>
                          <a:cxnSpLocks noChangeShapeType="1"/>
                        </wps:cNvCnPr>
                        <wps:spPr bwMode="auto">
                          <a:xfrm>
                            <a:off x="10799" y="10856"/>
                            <a:ext cx="4" cy="0"/>
                          </a:xfrm>
                          <a:prstGeom prst="line">
                            <a:avLst/>
                          </a:prstGeom>
                          <a:noFill/>
                          <a:ln w="28563">
                            <a:solidFill>
                              <a:srgbClr val="FDFDFD"/>
                            </a:solidFill>
                            <a:round/>
                            <a:headEnd/>
                            <a:tailEnd/>
                          </a:ln>
                          <a:extLst>
                            <a:ext uri="{909E8E84-426E-40DD-AFC4-6F175D3DCCD1}">
                              <a14:hiddenFill xmlns:a14="http://schemas.microsoft.com/office/drawing/2010/main">
                                <a:noFill/>
                              </a14:hiddenFill>
                            </a:ext>
                          </a:extLst>
                        </wps:spPr>
                        <wps:bodyPr/>
                      </wps:wsp>
                      <wps:wsp>
                        <wps:cNvPr id="198" name="AutoShape 20"/>
                        <wps:cNvSpPr>
                          <a:spLocks/>
                        </wps:cNvSpPr>
                        <wps:spPr bwMode="auto">
                          <a:xfrm>
                            <a:off x="10806" y="10858"/>
                            <a:ext cx="6" cy="13"/>
                          </a:xfrm>
                          <a:custGeom>
                            <a:avLst/>
                            <a:gdLst>
                              <a:gd name="T0" fmla="*/ 350 w 107"/>
                              <a:gd name="T1" fmla="*/ 3117 h 207"/>
                              <a:gd name="T2" fmla="*/ 0 w 107"/>
                              <a:gd name="T3" fmla="*/ 3117 h 207"/>
                              <a:gd name="T4" fmla="*/ 0 w 107"/>
                              <a:gd name="T5" fmla="*/ 4393 h 207"/>
                              <a:gd name="T6" fmla="*/ 381 w 107"/>
                              <a:gd name="T7" fmla="*/ 4393 h 207"/>
                              <a:gd name="T8" fmla="*/ 381 w 107"/>
                              <a:gd name="T9" fmla="*/ 3701 h 207"/>
                              <a:gd name="T10" fmla="*/ 400 w 107"/>
                              <a:gd name="T11" fmla="*/ 3580 h 207"/>
                              <a:gd name="T12" fmla="*/ 464 w 107"/>
                              <a:gd name="T13" fmla="*/ 3510 h 207"/>
                              <a:gd name="T14" fmla="*/ 559 w 107"/>
                              <a:gd name="T15" fmla="*/ 3472 h 207"/>
                              <a:gd name="T16" fmla="*/ 674 w 107"/>
                              <a:gd name="T17" fmla="*/ 3460 h 207"/>
                              <a:gd name="T18" fmla="*/ 674 w 107"/>
                              <a:gd name="T19" fmla="*/ 3263 h 207"/>
                              <a:gd name="T20" fmla="*/ 350 w 107"/>
                              <a:gd name="T21" fmla="*/ 3263 h 207"/>
                              <a:gd name="T22" fmla="*/ 350 w 107"/>
                              <a:gd name="T23" fmla="*/ 3117 h 207"/>
                              <a:gd name="T24" fmla="*/ 674 w 107"/>
                              <a:gd name="T25" fmla="*/ 3079 h 207"/>
                              <a:gd name="T26" fmla="*/ 540 w 107"/>
                              <a:gd name="T27" fmla="*/ 3098 h 207"/>
                              <a:gd name="T28" fmla="*/ 445 w 107"/>
                              <a:gd name="T29" fmla="*/ 3149 h 207"/>
                              <a:gd name="T30" fmla="*/ 388 w 107"/>
                              <a:gd name="T31" fmla="*/ 3206 h 207"/>
                              <a:gd name="T32" fmla="*/ 362 w 107"/>
                              <a:gd name="T33" fmla="*/ 3263 h 207"/>
                              <a:gd name="T34" fmla="*/ 674 w 107"/>
                              <a:gd name="T35" fmla="*/ 3263 h 207"/>
                              <a:gd name="T36" fmla="*/ 674 w 107"/>
                              <a:gd name="T37" fmla="*/ 3079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 h="207">
                                <a:moveTo>
                                  <a:pt x="55" y="6"/>
                                </a:moveTo>
                                <a:lnTo>
                                  <a:pt x="0" y="6"/>
                                </a:lnTo>
                                <a:lnTo>
                                  <a:pt x="0" y="207"/>
                                </a:lnTo>
                                <a:lnTo>
                                  <a:pt x="60" y="207"/>
                                </a:lnTo>
                                <a:lnTo>
                                  <a:pt x="60" y="98"/>
                                </a:lnTo>
                                <a:lnTo>
                                  <a:pt x="63" y="79"/>
                                </a:lnTo>
                                <a:lnTo>
                                  <a:pt x="73" y="68"/>
                                </a:lnTo>
                                <a:lnTo>
                                  <a:pt x="88" y="62"/>
                                </a:lnTo>
                                <a:lnTo>
                                  <a:pt x="106" y="60"/>
                                </a:lnTo>
                                <a:lnTo>
                                  <a:pt x="106" y="29"/>
                                </a:lnTo>
                                <a:lnTo>
                                  <a:pt x="55" y="29"/>
                                </a:lnTo>
                                <a:lnTo>
                                  <a:pt x="55" y="6"/>
                                </a:lnTo>
                                <a:close/>
                                <a:moveTo>
                                  <a:pt x="106" y="0"/>
                                </a:moveTo>
                                <a:lnTo>
                                  <a:pt x="85" y="3"/>
                                </a:lnTo>
                                <a:lnTo>
                                  <a:pt x="70" y="11"/>
                                </a:lnTo>
                                <a:lnTo>
                                  <a:pt x="61" y="20"/>
                                </a:lnTo>
                                <a:lnTo>
                                  <a:pt x="57" y="29"/>
                                </a:lnTo>
                                <a:lnTo>
                                  <a:pt x="106" y="29"/>
                                </a:lnTo>
                                <a:lnTo>
                                  <a:pt x="1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21"/>
                        <wps:cNvSpPr>
                          <a:spLocks/>
                        </wps:cNvSpPr>
                        <wps:spPr bwMode="auto">
                          <a:xfrm>
                            <a:off x="10813" y="10858"/>
                            <a:ext cx="14" cy="14"/>
                          </a:xfrm>
                          <a:custGeom>
                            <a:avLst/>
                            <a:gdLst>
                              <a:gd name="T0" fmla="*/ 635 w 221"/>
                              <a:gd name="T1" fmla="*/ 3079 h 215"/>
                              <a:gd name="T2" fmla="*/ 394 w 221"/>
                              <a:gd name="T3" fmla="*/ 3130 h 215"/>
                              <a:gd name="T4" fmla="*/ 191 w 221"/>
                              <a:gd name="T5" fmla="*/ 3263 h 215"/>
                              <a:gd name="T6" fmla="*/ 51 w 221"/>
                              <a:gd name="T7" fmla="*/ 3473 h 215"/>
                              <a:gd name="T8" fmla="*/ 0 w 221"/>
                              <a:gd name="T9" fmla="*/ 3759 h 215"/>
                              <a:gd name="T10" fmla="*/ 38 w 221"/>
                              <a:gd name="T11" fmla="*/ 4012 h 215"/>
                              <a:gd name="T12" fmla="*/ 165 w 221"/>
                              <a:gd name="T13" fmla="*/ 4235 h 215"/>
                              <a:gd name="T14" fmla="*/ 368 w 221"/>
                              <a:gd name="T15" fmla="*/ 4387 h 215"/>
                              <a:gd name="T16" fmla="*/ 635 w 221"/>
                              <a:gd name="T17" fmla="*/ 4444 h 215"/>
                              <a:gd name="T18" fmla="*/ 750 w 221"/>
                              <a:gd name="T19" fmla="*/ 4431 h 215"/>
                              <a:gd name="T20" fmla="*/ 851 w 221"/>
                              <a:gd name="T21" fmla="*/ 4400 h 215"/>
                              <a:gd name="T22" fmla="*/ 940 w 221"/>
                              <a:gd name="T23" fmla="*/ 4343 h 215"/>
                              <a:gd name="T24" fmla="*/ 1004 w 221"/>
                              <a:gd name="T25" fmla="*/ 4260 h 215"/>
                              <a:gd name="T26" fmla="*/ 1398 w 221"/>
                              <a:gd name="T27" fmla="*/ 4260 h 215"/>
                              <a:gd name="T28" fmla="*/ 1398 w 221"/>
                              <a:gd name="T29" fmla="*/ 4082 h 215"/>
                              <a:gd name="T30" fmla="*/ 692 w 221"/>
                              <a:gd name="T31" fmla="*/ 4082 h 215"/>
                              <a:gd name="T32" fmla="*/ 546 w 221"/>
                              <a:gd name="T33" fmla="*/ 4044 h 215"/>
                              <a:gd name="T34" fmla="*/ 451 w 221"/>
                              <a:gd name="T35" fmla="*/ 3968 h 215"/>
                              <a:gd name="T36" fmla="*/ 394 w 221"/>
                              <a:gd name="T37" fmla="*/ 3860 h 215"/>
                              <a:gd name="T38" fmla="*/ 375 w 221"/>
                              <a:gd name="T39" fmla="*/ 3765 h 215"/>
                              <a:gd name="T40" fmla="*/ 394 w 221"/>
                              <a:gd name="T41" fmla="*/ 3651 h 215"/>
                              <a:gd name="T42" fmla="*/ 451 w 221"/>
                              <a:gd name="T43" fmla="*/ 3543 h 215"/>
                              <a:gd name="T44" fmla="*/ 553 w 221"/>
                              <a:gd name="T45" fmla="*/ 3460 h 215"/>
                              <a:gd name="T46" fmla="*/ 692 w 221"/>
                              <a:gd name="T47" fmla="*/ 3435 h 215"/>
                              <a:gd name="T48" fmla="*/ 1398 w 221"/>
                              <a:gd name="T49" fmla="*/ 3435 h 215"/>
                              <a:gd name="T50" fmla="*/ 1398 w 221"/>
                              <a:gd name="T51" fmla="*/ 3263 h 215"/>
                              <a:gd name="T52" fmla="*/ 1004 w 221"/>
                              <a:gd name="T53" fmla="*/ 3263 h 215"/>
                              <a:gd name="T54" fmla="*/ 959 w 221"/>
                              <a:gd name="T55" fmla="*/ 3200 h 215"/>
                              <a:gd name="T56" fmla="*/ 883 w 221"/>
                              <a:gd name="T57" fmla="*/ 3136 h 215"/>
                              <a:gd name="T58" fmla="*/ 775 w 221"/>
                              <a:gd name="T59" fmla="*/ 3098 h 215"/>
                              <a:gd name="T60" fmla="*/ 635 w 221"/>
                              <a:gd name="T61" fmla="*/ 3079 h 215"/>
                              <a:gd name="T62" fmla="*/ 1398 w 221"/>
                              <a:gd name="T63" fmla="*/ 4260 h 215"/>
                              <a:gd name="T64" fmla="*/ 1016 w 221"/>
                              <a:gd name="T65" fmla="*/ 4260 h 215"/>
                              <a:gd name="T66" fmla="*/ 1016 w 221"/>
                              <a:gd name="T67" fmla="*/ 4393 h 215"/>
                              <a:gd name="T68" fmla="*/ 1398 w 221"/>
                              <a:gd name="T69" fmla="*/ 4393 h 215"/>
                              <a:gd name="T70" fmla="*/ 1398 w 221"/>
                              <a:gd name="T71" fmla="*/ 4260 h 215"/>
                              <a:gd name="T72" fmla="*/ 1398 w 221"/>
                              <a:gd name="T73" fmla="*/ 3435 h 215"/>
                              <a:gd name="T74" fmla="*/ 692 w 221"/>
                              <a:gd name="T75" fmla="*/ 3435 h 215"/>
                              <a:gd name="T76" fmla="*/ 832 w 221"/>
                              <a:gd name="T77" fmla="*/ 3460 h 215"/>
                              <a:gd name="T78" fmla="*/ 934 w 221"/>
                              <a:gd name="T79" fmla="*/ 3536 h 215"/>
                              <a:gd name="T80" fmla="*/ 997 w 221"/>
                              <a:gd name="T81" fmla="*/ 3638 h 215"/>
                              <a:gd name="T82" fmla="*/ 1016 w 221"/>
                              <a:gd name="T83" fmla="*/ 3759 h 215"/>
                              <a:gd name="T84" fmla="*/ 997 w 221"/>
                              <a:gd name="T85" fmla="*/ 3860 h 215"/>
                              <a:gd name="T86" fmla="*/ 940 w 221"/>
                              <a:gd name="T87" fmla="*/ 3962 h 215"/>
                              <a:gd name="T88" fmla="*/ 845 w 221"/>
                              <a:gd name="T89" fmla="*/ 4044 h 215"/>
                              <a:gd name="T90" fmla="*/ 692 w 221"/>
                              <a:gd name="T91" fmla="*/ 4082 h 215"/>
                              <a:gd name="T92" fmla="*/ 1398 w 221"/>
                              <a:gd name="T93" fmla="*/ 4082 h 215"/>
                              <a:gd name="T94" fmla="*/ 1398 w 221"/>
                              <a:gd name="T95" fmla="*/ 3435 h 215"/>
                              <a:gd name="T96" fmla="*/ 1398 w 221"/>
                              <a:gd name="T97" fmla="*/ 3117 h 215"/>
                              <a:gd name="T98" fmla="*/ 1016 w 221"/>
                              <a:gd name="T99" fmla="*/ 3117 h 215"/>
                              <a:gd name="T100" fmla="*/ 1016 w 221"/>
                              <a:gd name="T101" fmla="*/ 3263 h 215"/>
                              <a:gd name="T102" fmla="*/ 1398 w 221"/>
                              <a:gd name="T103" fmla="*/ 3263 h 215"/>
                              <a:gd name="T104" fmla="*/ 1398 w 221"/>
                              <a:gd name="T105" fmla="*/ 3117 h 2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1" h="215">
                                <a:moveTo>
                                  <a:pt x="100" y="0"/>
                                </a:moveTo>
                                <a:lnTo>
                                  <a:pt x="62" y="8"/>
                                </a:lnTo>
                                <a:lnTo>
                                  <a:pt x="30" y="29"/>
                                </a:lnTo>
                                <a:lnTo>
                                  <a:pt x="8" y="62"/>
                                </a:lnTo>
                                <a:lnTo>
                                  <a:pt x="0" y="107"/>
                                </a:lnTo>
                                <a:lnTo>
                                  <a:pt x="6" y="147"/>
                                </a:lnTo>
                                <a:lnTo>
                                  <a:pt x="26" y="182"/>
                                </a:lnTo>
                                <a:lnTo>
                                  <a:pt x="58" y="206"/>
                                </a:lnTo>
                                <a:lnTo>
                                  <a:pt x="100" y="215"/>
                                </a:lnTo>
                                <a:lnTo>
                                  <a:pt x="118" y="213"/>
                                </a:lnTo>
                                <a:lnTo>
                                  <a:pt x="134" y="208"/>
                                </a:lnTo>
                                <a:lnTo>
                                  <a:pt x="148" y="199"/>
                                </a:lnTo>
                                <a:lnTo>
                                  <a:pt x="158" y="186"/>
                                </a:lnTo>
                                <a:lnTo>
                                  <a:pt x="220" y="186"/>
                                </a:lnTo>
                                <a:lnTo>
                                  <a:pt x="220" y="158"/>
                                </a:lnTo>
                                <a:lnTo>
                                  <a:pt x="109" y="158"/>
                                </a:lnTo>
                                <a:lnTo>
                                  <a:pt x="86" y="152"/>
                                </a:lnTo>
                                <a:lnTo>
                                  <a:pt x="71" y="140"/>
                                </a:lnTo>
                                <a:lnTo>
                                  <a:pt x="62" y="123"/>
                                </a:lnTo>
                                <a:lnTo>
                                  <a:pt x="59" y="108"/>
                                </a:lnTo>
                                <a:lnTo>
                                  <a:pt x="62" y="90"/>
                                </a:lnTo>
                                <a:lnTo>
                                  <a:pt x="71" y="73"/>
                                </a:lnTo>
                                <a:lnTo>
                                  <a:pt x="87" y="60"/>
                                </a:lnTo>
                                <a:lnTo>
                                  <a:pt x="109" y="56"/>
                                </a:lnTo>
                                <a:lnTo>
                                  <a:pt x="220" y="56"/>
                                </a:lnTo>
                                <a:lnTo>
                                  <a:pt x="220" y="29"/>
                                </a:lnTo>
                                <a:lnTo>
                                  <a:pt x="158" y="29"/>
                                </a:lnTo>
                                <a:lnTo>
                                  <a:pt x="151" y="19"/>
                                </a:lnTo>
                                <a:lnTo>
                                  <a:pt x="139" y="9"/>
                                </a:lnTo>
                                <a:lnTo>
                                  <a:pt x="122" y="3"/>
                                </a:lnTo>
                                <a:lnTo>
                                  <a:pt x="100" y="0"/>
                                </a:lnTo>
                                <a:close/>
                                <a:moveTo>
                                  <a:pt x="220" y="186"/>
                                </a:moveTo>
                                <a:lnTo>
                                  <a:pt x="160" y="186"/>
                                </a:lnTo>
                                <a:lnTo>
                                  <a:pt x="160" y="207"/>
                                </a:lnTo>
                                <a:lnTo>
                                  <a:pt x="220" y="207"/>
                                </a:lnTo>
                                <a:lnTo>
                                  <a:pt x="220" y="186"/>
                                </a:lnTo>
                                <a:close/>
                                <a:moveTo>
                                  <a:pt x="220" y="56"/>
                                </a:moveTo>
                                <a:lnTo>
                                  <a:pt x="109" y="56"/>
                                </a:lnTo>
                                <a:lnTo>
                                  <a:pt x="131" y="60"/>
                                </a:lnTo>
                                <a:lnTo>
                                  <a:pt x="147" y="72"/>
                                </a:lnTo>
                                <a:lnTo>
                                  <a:pt x="157" y="88"/>
                                </a:lnTo>
                                <a:lnTo>
                                  <a:pt x="160" y="107"/>
                                </a:lnTo>
                                <a:lnTo>
                                  <a:pt x="157" y="123"/>
                                </a:lnTo>
                                <a:lnTo>
                                  <a:pt x="148" y="139"/>
                                </a:lnTo>
                                <a:lnTo>
                                  <a:pt x="133" y="152"/>
                                </a:lnTo>
                                <a:lnTo>
                                  <a:pt x="109" y="158"/>
                                </a:lnTo>
                                <a:lnTo>
                                  <a:pt x="220" y="158"/>
                                </a:lnTo>
                                <a:lnTo>
                                  <a:pt x="220" y="56"/>
                                </a:lnTo>
                                <a:close/>
                                <a:moveTo>
                                  <a:pt x="220" y="6"/>
                                </a:moveTo>
                                <a:lnTo>
                                  <a:pt x="160" y="6"/>
                                </a:lnTo>
                                <a:lnTo>
                                  <a:pt x="160" y="29"/>
                                </a:lnTo>
                                <a:lnTo>
                                  <a:pt x="220" y="29"/>
                                </a:lnTo>
                                <a:lnTo>
                                  <a:pt x="220" y="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22"/>
                        <wps:cNvCnPr>
                          <a:cxnSpLocks noChangeShapeType="1"/>
                        </wps:cNvCnPr>
                        <wps:spPr bwMode="auto">
                          <a:xfrm>
                            <a:off x="10832" y="10861"/>
                            <a:ext cx="0" cy="10"/>
                          </a:xfrm>
                          <a:prstGeom prst="line">
                            <a:avLst/>
                          </a:prstGeom>
                          <a:noFill/>
                          <a:ln w="38041">
                            <a:solidFill>
                              <a:srgbClr val="FDFDFD"/>
                            </a:solidFill>
                            <a:round/>
                            <a:headEnd/>
                            <a:tailEnd/>
                          </a:ln>
                          <a:extLst>
                            <a:ext uri="{909E8E84-426E-40DD-AFC4-6F175D3DCCD1}">
                              <a14:hiddenFill xmlns:a14="http://schemas.microsoft.com/office/drawing/2010/main">
                                <a:noFill/>
                              </a14:hiddenFill>
                            </a:ext>
                          </a:extLst>
                        </wps:spPr>
                        <wps:bodyPr/>
                      </wps:wsp>
                      <wps:wsp>
                        <wps:cNvPr id="201" name="Line 23"/>
                        <wps:cNvCnPr>
                          <a:cxnSpLocks noChangeShapeType="1"/>
                        </wps:cNvCnPr>
                        <wps:spPr bwMode="auto">
                          <a:xfrm>
                            <a:off x="10828" y="10860"/>
                            <a:ext cx="8" cy="0"/>
                          </a:xfrm>
                          <a:prstGeom prst="line">
                            <a:avLst/>
                          </a:prstGeom>
                          <a:noFill/>
                          <a:ln w="29452">
                            <a:solidFill>
                              <a:srgbClr val="FDFDFD"/>
                            </a:solidFill>
                            <a:round/>
                            <a:headEnd/>
                            <a:tailEnd/>
                          </a:ln>
                          <a:extLst>
                            <a:ext uri="{909E8E84-426E-40DD-AFC4-6F175D3DCCD1}">
                              <a14:hiddenFill xmlns:a14="http://schemas.microsoft.com/office/drawing/2010/main">
                                <a:noFill/>
                              </a14:hiddenFill>
                            </a:ext>
                          </a:extLst>
                        </wps:spPr>
                        <wps:bodyPr/>
                      </wps:wsp>
                      <wps:wsp>
                        <wps:cNvPr id="202" name="Line 24"/>
                        <wps:cNvCnPr>
                          <a:cxnSpLocks noChangeShapeType="1"/>
                        </wps:cNvCnPr>
                        <wps:spPr bwMode="auto">
                          <a:xfrm>
                            <a:off x="10830" y="10856"/>
                            <a:ext cx="4" cy="0"/>
                          </a:xfrm>
                          <a:prstGeom prst="line">
                            <a:avLst/>
                          </a:prstGeom>
                          <a:noFill/>
                          <a:ln w="41893">
                            <a:solidFill>
                              <a:srgbClr val="FDFDFD"/>
                            </a:solidFill>
                            <a:round/>
                            <a:headEnd/>
                            <a:tailEnd/>
                          </a:ln>
                          <a:extLst>
                            <a:ext uri="{909E8E84-426E-40DD-AFC4-6F175D3DCCD1}">
                              <a14:hiddenFill xmlns:a14="http://schemas.microsoft.com/office/drawing/2010/main">
                                <a:noFill/>
                              </a14:hiddenFill>
                            </a:ext>
                          </a:extLst>
                        </wps:spPr>
                        <wps:bodyPr/>
                      </wps:wsp>
                      <wps:wsp>
                        <wps:cNvPr id="203" name="Line 25"/>
                        <wps:cNvCnPr>
                          <a:cxnSpLocks noChangeShapeType="1"/>
                        </wps:cNvCnPr>
                        <wps:spPr bwMode="auto">
                          <a:xfrm>
                            <a:off x="10839" y="10859"/>
                            <a:ext cx="0" cy="12"/>
                          </a:xfrm>
                          <a:prstGeom prst="line">
                            <a:avLst/>
                          </a:prstGeom>
                          <a:noFill/>
                          <a:ln w="38041">
                            <a:solidFill>
                              <a:srgbClr val="FDFDFD"/>
                            </a:solidFill>
                            <a:round/>
                            <a:headEnd/>
                            <a:tailEnd/>
                          </a:ln>
                          <a:extLst>
                            <a:ext uri="{909E8E84-426E-40DD-AFC4-6F175D3DCCD1}">
                              <a14:hiddenFill xmlns:a14="http://schemas.microsoft.com/office/drawing/2010/main">
                                <a:noFill/>
                              </a14:hiddenFill>
                            </a:ext>
                          </a:extLst>
                        </wps:spPr>
                        <wps:bodyPr/>
                      </wps:wsp>
                      <wps:wsp>
                        <wps:cNvPr id="204" name="Line 26"/>
                        <wps:cNvCnPr>
                          <a:cxnSpLocks noChangeShapeType="1"/>
                        </wps:cNvCnPr>
                        <wps:spPr bwMode="auto">
                          <a:xfrm>
                            <a:off x="10837" y="10856"/>
                            <a:ext cx="4" cy="0"/>
                          </a:xfrm>
                          <a:prstGeom prst="line">
                            <a:avLst/>
                          </a:prstGeom>
                          <a:noFill/>
                          <a:ln w="28563">
                            <a:solidFill>
                              <a:srgbClr val="FDFDFD"/>
                            </a:solidFill>
                            <a:round/>
                            <a:headEnd/>
                            <a:tailEnd/>
                          </a:ln>
                          <a:extLst>
                            <a:ext uri="{909E8E84-426E-40DD-AFC4-6F175D3DCCD1}">
                              <a14:hiddenFill xmlns:a14="http://schemas.microsoft.com/office/drawing/2010/main">
                                <a:noFill/>
                              </a14:hiddenFill>
                            </a:ext>
                          </a:extLst>
                        </wps:spPr>
                        <wps:bodyPr/>
                      </wps:wsp>
                      <wps:wsp>
                        <wps:cNvPr id="205" name="AutoShape 27"/>
                        <wps:cNvSpPr>
                          <a:spLocks/>
                        </wps:cNvSpPr>
                        <wps:spPr bwMode="auto">
                          <a:xfrm>
                            <a:off x="10843" y="10858"/>
                            <a:ext cx="14" cy="14"/>
                          </a:xfrm>
                          <a:custGeom>
                            <a:avLst/>
                            <a:gdLst>
                              <a:gd name="T0" fmla="*/ 686 w 216"/>
                              <a:gd name="T1" fmla="*/ 3078 h 213"/>
                              <a:gd name="T2" fmla="*/ 381 w 216"/>
                              <a:gd name="T3" fmla="*/ 3142 h 213"/>
                              <a:gd name="T4" fmla="*/ 165 w 216"/>
                              <a:gd name="T5" fmla="*/ 3301 h 213"/>
                              <a:gd name="T6" fmla="*/ 44 w 216"/>
                              <a:gd name="T7" fmla="*/ 3516 h 213"/>
                              <a:gd name="T8" fmla="*/ 0 w 216"/>
                              <a:gd name="T9" fmla="*/ 3758 h 213"/>
                              <a:gd name="T10" fmla="*/ 44 w 216"/>
                              <a:gd name="T11" fmla="*/ 3993 h 213"/>
                              <a:gd name="T12" fmla="*/ 165 w 216"/>
                              <a:gd name="T13" fmla="*/ 4208 h 213"/>
                              <a:gd name="T14" fmla="*/ 381 w 216"/>
                              <a:gd name="T15" fmla="*/ 4367 h 213"/>
                              <a:gd name="T16" fmla="*/ 686 w 216"/>
                              <a:gd name="T17" fmla="*/ 4430 h 213"/>
                              <a:gd name="T18" fmla="*/ 990 w 216"/>
                              <a:gd name="T19" fmla="*/ 4367 h 213"/>
                              <a:gd name="T20" fmla="*/ 1200 w 216"/>
                              <a:gd name="T21" fmla="*/ 4208 h 213"/>
                              <a:gd name="T22" fmla="*/ 1276 w 216"/>
                              <a:gd name="T23" fmla="*/ 4081 h 213"/>
                              <a:gd name="T24" fmla="*/ 686 w 216"/>
                              <a:gd name="T25" fmla="*/ 4081 h 213"/>
                              <a:gd name="T26" fmla="*/ 571 w 216"/>
                              <a:gd name="T27" fmla="*/ 4056 h 213"/>
                              <a:gd name="T28" fmla="*/ 470 w 216"/>
                              <a:gd name="T29" fmla="*/ 3986 h 213"/>
                              <a:gd name="T30" fmla="*/ 406 w 216"/>
                              <a:gd name="T31" fmla="*/ 3885 h 213"/>
                              <a:gd name="T32" fmla="*/ 381 w 216"/>
                              <a:gd name="T33" fmla="*/ 3758 h 213"/>
                              <a:gd name="T34" fmla="*/ 406 w 216"/>
                              <a:gd name="T35" fmla="*/ 3631 h 213"/>
                              <a:gd name="T36" fmla="*/ 470 w 216"/>
                              <a:gd name="T37" fmla="*/ 3523 h 213"/>
                              <a:gd name="T38" fmla="*/ 571 w 216"/>
                              <a:gd name="T39" fmla="*/ 3459 h 213"/>
                              <a:gd name="T40" fmla="*/ 686 w 216"/>
                              <a:gd name="T41" fmla="*/ 3434 h 213"/>
                              <a:gd name="T42" fmla="*/ 1276 w 216"/>
                              <a:gd name="T43" fmla="*/ 3434 h 213"/>
                              <a:gd name="T44" fmla="*/ 1200 w 216"/>
                              <a:gd name="T45" fmla="*/ 3301 h 213"/>
                              <a:gd name="T46" fmla="*/ 990 w 216"/>
                              <a:gd name="T47" fmla="*/ 3142 h 213"/>
                              <a:gd name="T48" fmla="*/ 686 w 216"/>
                              <a:gd name="T49" fmla="*/ 3078 h 213"/>
                              <a:gd name="T50" fmla="*/ 1276 w 216"/>
                              <a:gd name="T51" fmla="*/ 3434 h 213"/>
                              <a:gd name="T52" fmla="*/ 686 w 216"/>
                              <a:gd name="T53" fmla="*/ 3434 h 213"/>
                              <a:gd name="T54" fmla="*/ 800 w 216"/>
                              <a:gd name="T55" fmla="*/ 3459 h 213"/>
                              <a:gd name="T56" fmla="*/ 895 w 216"/>
                              <a:gd name="T57" fmla="*/ 3523 h 213"/>
                              <a:gd name="T58" fmla="*/ 965 w 216"/>
                              <a:gd name="T59" fmla="*/ 3631 h 213"/>
                              <a:gd name="T60" fmla="*/ 990 w 216"/>
                              <a:gd name="T61" fmla="*/ 3758 h 213"/>
                              <a:gd name="T62" fmla="*/ 965 w 216"/>
                              <a:gd name="T63" fmla="*/ 3885 h 213"/>
                              <a:gd name="T64" fmla="*/ 895 w 216"/>
                              <a:gd name="T65" fmla="*/ 3986 h 213"/>
                              <a:gd name="T66" fmla="*/ 800 w 216"/>
                              <a:gd name="T67" fmla="*/ 4056 h 213"/>
                              <a:gd name="T68" fmla="*/ 686 w 216"/>
                              <a:gd name="T69" fmla="*/ 4081 h 213"/>
                              <a:gd name="T70" fmla="*/ 1276 w 216"/>
                              <a:gd name="T71" fmla="*/ 4081 h 213"/>
                              <a:gd name="T72" fmla="*/ 1327 w 216"/>
                              <a:gd name="T73" fmla="*/ 3993 h 213"/>
                              <a:gd name="T74" fmla="*/ 1371 w 216"/>
                              <a:gd name="T75" fmla="*/ 3758 h 213"/>
                              <a:gd name="T76" fmla="*/ 1327 w 216"/>
                              <a:gd name="T77" fmla="*/ 3516 h 213"/>
                              <a:gd name="T78" fmla="*/ 1276 w 216"/>
                              <a:gd name="T79" fmla="*/ 3434 h 21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6" h="213">
                                <a:moveTo>
                                  <a:pt x="108" y="0"/>
                                </a:moveTo>
                                <a:lnTo>
                                  <a:pt x="60" y="10"/>
                                </a:lnTo>
                                <a:lnTo>
                                  <a:pt x="26" y="35"/>
                                </a:lnTo>
                                <a:lnTo>
                                  <a:pt x="7" y="69"/>
                                </a:lnTo>
                                <a:lnTo>
                                  <a:pt x="0" y="107"/>
                                </a:lnTo>
                                <a:lnTo>
                                  <a:pt x="7" y="144"/>
                                </a:lnTo>
                                <a:lnTo>
                                  <a:pt x="26" y="178"/>
                                </a:lnTo>
                                <a:lnTo>
                                  <a:pt x="60" y="203"/>
                                </a:lnTo>
                                <a:lnTo>
                                  <a:pt x="108" y="213"/>
                                </a:lnTo>
                                <a:lnTo>
                                  <a:pt x="156" y="203"/>
                                </a:lnTo>
                                <a:lnTo>
                                  <a:pt x="189" y="178"/>
                                </a:lnTo>
                                <a:lnTo>
                                  <a:pt x="201" y="158"/>
                                </a:lnTo>
                                <a:lnTo>
                                  <a:pt x="108" y="158"/>
                                </a:lnTo>
                                <a:lnTo>
                                  <a:pt x="90" y="154"/>
                                </a:lnTo>
                                <a:lnTo>
                                  <a:pt x="74" y="143"/>
                                </a:lnTo>
                                <a:lnTo>
                                  <a:pt x="64" y="127"/>
                                </a:lnTo>
                                <a:lnTo>
                                  <a:pt x="60" y="107"/>
                                </a:lnTo>
                                <a:lnTo>
                                  <a:pt x="64" y="87"/>
                                </a:lnTo>
                                <a:lnTo>
                                  <a:pt x="74" y="70"/>
                                </a:lnTo>
                                <a:lnTo>
                                  <a:pt x="90" y="60"/>
                                </a:lnTo>
                                <a:lnTo>
                                  <a:pt x="108" y="56"/>
                                </a:lnTo>
                                <a:lnTo>
                                  <a:pt x="201" y="56"/>
                                </a:lnTo>
                                <a:lnTo>
                                  <a:pt x="189" y="35"/>
                                </a:lnTo>
                                <a:lnTo>
                                  <a:pt x="156" y="10"/>
                                </a:lnTo>
                                <a:lnTo>
                                  <a:pt x="108" y="0"/>
                                </a:lnTo>
                                <a:close/>
                                <a:moveTo>
                                  <a:pt x="201" y="56"/>
                                </a:moveTo>
                                <a:lnTo>
                                  <a:pt x="108" y="56"/>
                                </a:lnTo>
                                <a:lnTo>
                                  <a:pt x="126" y="60"/>
                                </a:lnTo>
                                <a:lnTo>
                                  <a:pt x="141" y="70"/>
                                </a:lnTo>
                                <a:lnTo>
                                  <a:pt x="152" y="87"/>
                                </a:lnTo>
                                <a:lnTo>
                                  <a:pt x="156" y="107"/>
                                </a:lnTo>
                                <a:lnTo>
                                  <a:pt x="152" y="127"/>
                                </a:lnTo>
                                <a:lnTo>
                                  <a:pt x="141" y="143"/>
                                </a:lnTo>
                                <a:lnTo>
                                  <a:pt x="126" y="154"/>
                                </a:lnTo>
                                <a:lnTo>
                                  <a:pt x="108" y="158"/>
                                </a:lnTo>
                                <a:lnTo>
                                  <a:pt x="201" y="158"/>
                                </a:lnTo>
                                <a:lnTo>
                                  <a:pt x="209" y="144"/>
                                </a:lnTo>
                                <a:lnTo>
                                  <a:pt x="216" y="107"/>
                                </a:lnTo>
                                <a:lnTo>
                                  <a:pt x="209" y="69"/>
                                </a:lnTo>
                                <a:lnTo>
                                  <a:pt x="201" y="5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28"/>
                        <wps:cNvSpPr>
                          <a:spLocks/>
                        </wps:cNvSpPr>
                        <wps:spPr bwMode="auto">
                          <a:xfrm>
                            <a:off x="10858" y="10858"/>
                            <a:ext cx="12" cy="13"/>
                          </a:xfrm>
                          <a:custGeom>
                            <a:avLst/>
                            <a:gdLst>
                              <a:gd name="T0" fmla="*/ 362 w 186"/>
                              <a:gd name="T1" fmla="*/ 3117 h 207"/>
                              <a:gd name="T2" fmla="*/ 0 w 186"/>
                              <a:gd name="T3" fmla="*/ 3117 h 207"/>
                              <a:gd name="T4" fmla="*/ 0 w 186"/>
                              <a:gd name="T5" fmla="*/ 4393 h 207"/>
                              <a:gd name="T6" fmla="*/ 381 w 186"/>
                              <a:gd name="T7" fmla="*/ 4393 h 207"/>
                              <a:gd name="T8" fmla="*/ 381 w 186"/>
                              <a:gd name="T9" fmla="*/ 3701 h 207"/>
                              <a:gd name="T10" fmla="*/ 387 w 186"/>
                              <a:gd name="T11" fmla="*/ 3625 h 207"/>
                              <a:gd name="T12" fmla="*/ 406 w 186"/>
                              <a:gd name="T13" fmla="*/ 3536 h 207"/>
                              <a:gd name="T14" fmla="*/ 476 w 186"/>
                              <a:gd name="T15" fmla="*/ 3460 h 207"/>
                              <a:gd name="T16" fmla="*/ 603 w 186"/>
                              <a:gd name="T17" fmla="*/ 3434 h 207"/>
                              <a:gd name="T18" fmla="*/ 1168 w 186"/>
                              <a:gd name="T19" fmla="*/ 3434 h 207"/>
                              <a:gd name="T20" fmla="*/ 1137 w 186"/>
                              <a:gd name="T21" fmla="*/ 3320 h 207"/>
                              <a:gd name="T22" fmla="*/ 1098 w 186"/>
                              <a:gd name="T23" fmla="*/ 3263 h 207"/>
                              <a:gd name="T24" fmla="*/ 362 w 186"/>
                              <a:gd name="T25" fmla="*/ 3263 h 207"/>
                              <a:gd name="T26" fmla="*/ 362 w 186"/>
                              <a:gd name="T27" fmla="*/ 3117 h 207"/>
                              <a:gd name="T28" fmla="*/ 1168 w 186"/>
                              <a:gd name="T29" fmla="*/ 3434 h 207"/>
                              <a:gd name="T30" fmla="*/ 603 w 186"/>
                              <a:gd name="T31" fmla="*/ 3434 h 207"/>
                              <a:gd name="T32" fmla="*/ 717 w 186"/>
                              <a:gd name="T33" fmla="*/ 3460 h 207"/>
                              <a:gd name="T34" fmla="*/ 775 w 186"/>
                              <a:gd name="T35" fmla="*/ 3536 h 207"/>
                              <a:gd name="T36" fmla="*/ 800 w 186"/>
                              <a:gd name="T37" fmla="*/ 3618 h 207"/>
                              <a:gd name="T38" fmla="*/ 800 w 186"/>
                              <a:gd name="T39" fmla="*/ 3701 h 207"/>
                              <a:gd name="T40" fmla="*/ 800 w 186"/>
                              <a:gd name="T41" fmla="*/ 4393 h 207"/>
                              <a:gd name="T42" fmla="*/ 1181 w 186"/>
                              <a:gd name="T43" fmla="*/ 4393 h 207"/>
                              <a:gd name="T44" fmla="*/ 1181 w 186"/>
                              <a:gd name="T45" fmla="*/ 3606 h 207"/>
                              <a:gd name="T46" fmla="*/ 1168 w 186"/>
                              <a:gd name="T47" fmla="*/ 3441 h 207"/>
                              <a:gd name="T48" fmla="*/ 1168 w 186"/>
                              <a:gd name="T49" fmla="*/ 3434 h 207"/>
                              <a:gd name="T50" fmla="*/ 711 w 186"/>
                              <a:gd name="T51" fmla="*/ 3079 h 207"/>
                              <a:gd name="T52" fmla="*/ 571 w 186"/>
                              <a:gd name="T53" fmla="*/ 3098 h 207"/>
                              <a:gd name="T54" fmla="*/ 470 w 186"/>
                              <a:gd name="T55" fmla="*/ 3149 h 207"/>
                              <a:gd name="T56" fmla="*/ 400 w 186"/>
                              <a:gd name="T57" fmla="*/ 3206 h 207"/>
                              <a:gd name="T58" fmla="*/ 362 w 186"/>
                              <a:gd name="T59" fmla="*/ 3263 h 207"/>
                              <a:gd name="T60" fmla="*/ 1098 w 186"/>
                              <a:gd name="T61" fmla="*/ 3263 h 207"/>
                              <a:gd name="T62" fmla="*/ 1086 w 186"/>
                              <a:gd name="T63" fmla="*/ 3244 h 207"/>
                              <a:gd name="T64" fmla="*/ 1035 w 186"/>
                              <a:gd name="T65" fmla="*/ 3187 h 207"/>
                              <a:gd name="T66" fmla="*/ 978 w 186"/>
                              <a:gd name="T67" fmla="*/ 3142 h 207"/>
                              <a:gd name="T68" fmla="*/ 895 w 186"/>
                              <a:gd name="T69" fmla="*/ 3110 h 207"/>
                              <a:gd name="T70" fmla="*/ 806 w 186"/>
                              <a:gd name="T71" fmla="*/ 3091 h 207"/>
                              <a:gd name="T72" fmla="*/ 711 w 186"/>
                              <a:gd name="T73" fmla="*/ 3079 h 20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6" h="207">
                                <a:moveTo>
                                  <a:pt x="57" y="6"/>
                                </a:moveTo>
                                <a:lnTo>
                                  <a:pt x="0" y="6"/>
                                </a:lnTo>
                                <a:lnTo>
                                  <a:pt x="0" y="207"/>
                                </a:lnTo>
                                <a:lnTo>
                                  <a:pt x="60" y="207"/>
                                </a:lnTo>
                                <a:lnTo>
                                  <a:pt x="60" y="98"/>
                                </a:lnTo>
                                <a:lnTo>
                                  <a:pt x="61" y="86"/>
                                </a:lnTo>
                                <a:lnTo>
                                  <a:pt x="64" y="72"/>
                                </a:lnTo>
                                <a:lnTo>
                                  <a:pt x="75" y="60"/>
                                </a:lnTo>
                                <a:lnTo>
                                  <a:pt x="95" y="56"/>
                                </a:lnTo>
                                <a:lnTo>
                                  <a:pt x="184" y="56"/>
                                </a:lnTo>
                                <a:lnTo>
                                  <a:pt x="179" y="38"/>
                                </a:lnTo>
                                <a:lnTo>
                                  <a:pt x="173" y="29"/>
                                </a:lnTo>
                                <a:lnTo>
                                  <a:pt x="57" y="29"/>
                                </a:lnTo>
                                <a:lnTo>
                                  <a:pt x="57" y="6"/>
                                </a:lnTo>
                                <a:close/>
                                <a:moveTo>
                                  <a:pt x="184" y="56"/>
                                </a:moveTo>
                                <a:lnTo>
                                  <a:pt x="95" y="56"/>
                                </a:lnTo>
                                <a:lnTo>
                                  <a:pt x="113" y="60"/>
                                </a:lnTo>
                                <a:lnTo>
                                  <a:pt x="122" y="72"/>
                                </a:lnTo>
                                <a:lnTo>
                                  <a:pt x="126" y="85"/>
                                </a:lnTo>
                                <a:lnTo>
                                  <a:pt x="126" y="98"/>
                                </a:lnTo>
                                <a:lnTo>
                                  <a:pt x="126" y="207"/>
                                </a:lnTo>
                                <a:lnTo>
                                  <a:pt x="186" y="207"/>
                                </a:lnTo>
                                <a:lnTo>
                                  <a:pt x="186" y="83"/>
                                </a:lnTo>
                                <a:lnTo>
                                  <a:pt x="184" y="57"/>
                                </a:lnTo>
                                <a:lnTo>
                                  <a:pt x="184" y="56"/>
                                </a:lnTo>
                                <a:close/>
                                <a:moveTo>
                                  <a:pt x="112" y="0"/>
                                </a:moveTo>
                                <a:lnTo>
                                  <a:pt x="90" y="3"/>
                                </a:lnTo>
                                <a:lnTo>
                                  <a:pt x="74" y="11"/>
                                </a:lnTo>
                                <a:lnTo>
                                  <a:pt x="63" y="20"/>
                                </a:lnTo>
                                <a:lnTo>
                                  <a:pt x="57" y="29"/>
                                </a:lnTo>
                                <a:lnTo>
                                  <a:pt x="173" y="29"/>
                                </a:lnTo>
                                <a:lnTo>
                                  <a:pt x="171" y="26"/>
                                </a:lnTo>
                                <a:lnTo>
                                  <a:pt x="163" y="17"/>
                                </a:lnTo>
                                <a:lnTo>
                                  <a:pt x="154" y="10"/>
                                </a:lnTo>
                                <a:lnTo>
                                  <a:pt x="141" y="5"/>
                                </a:lnTo>
                                <a:lnTo>
                                  <a:pt x="127" y="2"/>
                                </a:lnTo>
                                <a:lnTo>
                                  <a:pt x="1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29"/>
                        <wps:cNvSpPr>
                          <a:spLocks/>
                        </wps:cNvSpPr>
                        <wps:spPr bwMode="auto">
                          <a:xfrm>
                            <a:off x="10872" y="10858"/>
                            <a:ext cx="10" cy="14"/>
                          </a:xfrm>
                          <a:custGeom>
                            <a:avLst/>
                            <a:gdLst>
                              <a:gd name="T0" fmla="*/ 375 w 164"/>
                              <a:gd name="T1" fmla="*/ 4012 h 215"/>
                              <a:gd name="T2" fmla="*/ 0 w 164"/>
                              <a:gd name="T3" fmla="*/ 4012 h 215"/>
                              <a:gd name="T4" fmla="*/ 70 w 164"/>
                              <a:gd name="T5" fmla="*/ 4222 h 215"/>
                              <a:gd name="T6" fmla="*/ 197 w 164"/>
                              <a:gd name="T7" fmla="*/ 4355 h 215"/>
                              <a:gd name="T8" fmla="*/ 362 w 164"/>
                              <a:gd name="T9" fmla="*/ 4425 h 215"/>
                              <a:gd name="T10" fmla="*/ 514 w 164"/>
                              <a:gd name="T11" fmla="*/ 4444 h 215"/>
                              <a:gd name="T12" fmla="*/ 717 w 164"/>
                              <a:gd name="T13" fmla="*/ 4412 h 215"/>
                              <a:gd name="T14" fmla="*/ 882 w 164"/>
                              <a:gd name="T15" fmla="*/ 4324 h 215"/>
                              <a:gd name="T16" fmla="*/ 997 w 164"/>
                              <a:gd name="T17" fmla="*/ 4184 h 215"/>
                              <a:gd name="T18" fmla="*/ 1009 w 164"/>
                              <a:gd name="T19" fmla="*/ 4139 h 215"/>
                              <a:gd name="T20" fmla="*/ 394 w 164"/>
                              <a:gd name="T21" fmla="*/ 4139 h 215"/>
                              <a:gd name="T22" fmla="*/ 375 w 164"/>
                              <a:gd name="T23" fmla="*/ 4012 h 215"/>
                              <a:gd name="T24" fmla="*/ 508 w 164"/>
                              <a:gd name="T25" fmla="*/ 3079 h 215"/>
                              <a:gd name="T26" fmla="*/ 317 w 164"/>
                              <a:gd name="T27" fmla="*/ 3111 h 215"/>
                              <a:gd name="T28" fmla="*/ 159 w 164"/>
                              <a:gd name="T29" fmla="*/ 3193 h 215"/>
                              <a:gd name="T30" fmla="*/ 51 w 164"/>
                              <a:gd name="T31" fmla="*/ 3327 h 215"/>
                              <a:gd name="T32" fmla="*/ 13 w 164"/>
                              <a:gd name="T33" fmla="*/ 3498 h 215"/>
                              <a:gd name="T34" fmla="*/ 38 w 164"/>
                              <a:gd name="T35" fmla="*/ 3612 h 215"/>
                              <a:gd name="T36" fmla="*/ 102 w 164"/>
                              <a:gd name="T37" fmla="*/ 3708 h 215"/>
                              <a:gd name="T38" fmla="*/ 203 w 164"/>
                              <a:gd name="T39" fmla="*/ 3778 h 215"/>
                              <a:gd name="T40" fmla="*/ 317 w 164"/>
                              <a:gd name="T41" fmla="*/ 3835 h 215"/>
                              <a:gd name="T42" fmla="*/ 476 w 164"/>
                              <a:gd name="T43" fmla="*/ 3892 h 215"/>
                              <a:gd name="T44" fmla="*/ 578 w 164"/>
                              <a:gd name="T45" fmla="*/ 3930 h 215"/>
                              <a:gd name="T46" fmla="*/ 641 w 164"/>
                              <a:gd name="T47" fmla="*/ 3974 h 215"/>
                              <a:gd name="T48" fmla="*/ 660 w 164"/>
                              <a:gd name="T49" fmla="*/ 4032 h 215"/>
                              <a:gd name="T50" fmla="*/ 660 w 164"/>
                              <a:gd name="T51" fmla="*/ 4101 h 215"/>
                              <a:gd name="T52" fmla="*/ 584 w 164"/>
                              <a:gd name="T53" fmla="*/ 4139 h 215"/>
                              <a:gd name="T54" fmla="*/ 1009 w 164"/>
                              <a:gd name="T55" fmla="*/ 4139 h 215"/>
                              <a:gd name="T56" fmla="*/ 1041 w 164"/>
                              <a:gd name="T57" fmla="*/ 4006 h 215"/>
                              <a:gd name="T58" fmla="*/ 997 w 164"/>
                              <a:gd name="T59" fmla="*/ 3835 h 215"/>
                              <a:gd name="T60" fmla="*/ 895 w 164"/>
                              <a:gd name="T61" fmla="*/ 3727 h 215"/>
                              <a:gd name="T62" fmla="*/ 749 w 164"/>
                              <a:gd name="T63" fmla="*/ 3657 h 215"/>
                              <a:gd name="T64" fmla="*/ 590 w 164"/>
                              <a:gd name="T65" fmla="*/ 3606 h 215"/>
                              <a:gd name="T66" fmla="*/ 489 w 164"/>
                              <a:gd name="T67" fmla="*/ 3574 h 215"/>
                              <a:gd name="T68" fmla="*/ 394 w 164"/>
                              <a:gd name="T69" fmla="*/ 3536 h 215"/>
                              <a:gd name="T70" fmla="*/ 394 w 164"/>
                              <a:gd name="T71" fmla="*/ 3435 h 215"/>
                              <a:gd name="T72" fmla="*/ 419 w 164"/>
                              <a:gd name="T73" fmla="*/ 3384 h 215"/>
                              <a:gd name="T74" fmla="*/ 958 w 164"/>
                              <a:gd name="T75" fmla="*/ 3384 h 215"/>
                              <a:gd name="T76" fmla="*/ 927 w 164"/>
                              <a:gd name="T77" fmla="*/ 3276 h 215"/>
                              <a:gd name="T78" fmla="*/ 800 w 164"/>
                              <a:gd name="T79" fmla="*/ 3155 h 215"/>
                              <a:gd name="T80" fmla="*/ 647 w 164"/>
                              <a:gd name="T81" fmla="*/ 3098 h 215"/>
                              <a:gd name="T82" fmla="*/ 508 w 164"/>
                              <a:gd name="T83" fmla="*/ 3079 h 215"/>
                              <a:gd name="T84" fmla="*/ 958 w 164"/>
                              <a:gd name="T85" fmla="*/ 3384 h 215"/>
                              <a:gd name="T86" fmla="*/ 609 w 164"/>
                              <a:gd name="T87" fmla="*/ 3384 h 215"/>
                              <a:gd name="T88" fmla="*/ 622 w 164"/>
                              <a:gd name="T89" fmla="*/ 3454 h 215"/>
                              <a:gd name="T90" fmla="*/ 622 w 164"/>
                              <a:gd name="T91" fmla="*/ 3479 h 215"/>
                              <a:gd name="T92" fmla="*/ 990 w 164"/>
                              <a:gd name="T93" fmla="*/ 3479 h 215"/>
                              <a:gd name="T94" fmla="*/ 958 w 164"/>
                              <a:gd name="T95" fmla="*/ 338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9" y="147"/>
                                </a:moveTo>
                                <a:lnTo>
                                  <a:pt x="0" y="147"/>
                                </a:lnTo>
                                <a:lnTo>
                                  <a:pt x="11" y="180"/>
                                </a:lnTo>
                                <a:lnTo>
                                  <a:pt x="31" y="201"/>
                                </a:lnTo>
                                <a:lnTo>
                                  <a:pt x="57" y="212"/>
                                </a:lnTo>
                                <a:lnTo>
                                  <a:pt x="81" y="215"/>
                                </a:lnTo>
                                <a:lnTo>
                                  <a:pt x="113" y="210"/>
                                </a:lnTo>
                                <a:lnTo>
                                  <a:pt x="139" y="196"/>
                                </a:lnTo>
                                <a:lnTo>
                                  <a:pt x="157" y="174"/>
                                </a:lnTo>
                                <a:lnTo>
                                  <a:pt x="159" y="167"/>
                                </a:lnTo>
                                <a:lnTo>
                                  <a:pt x="62" y="167"/>
                                </a:lnTo>
                                <a:lnTo>
                                  <a:pt x="59" y="147"/>
                                </a:lnTo>
                                <a:close/>
                                <a:moveTo>
                                  <a:pt x="80" y="0"/>
                                </a:moveTo>
                                <a:lnTo>
                                  <a:pt x="50" y="5"/>
                                </a:lnTo>
                                <a:lnTo>
                                  <a:pt x="25" y="18"/>
                                </a:lnTo>
                                <a:lnTo>
                                  <a:pt x="8" y="39"/>
                                </a:lnTo>
                                <a:lnTo>
                                  <a:pt x="2" y="66"/>
                                </a:lnTo>
                                <a:lnTo>
                                  <a:pt x="6" y="84"/>
                                </a:lnTo>
                                <a:lnTo>
                                  <a:pt x="16" y="99"/>
                                </a:lnTo>
                                <a:lnTo>
                                  <a:pt x="32" y="110"/>
                                </a:lnTo>
                                <a:lnTo>
                                  <a:pt x="50" y="119"/>
                                </a:lnTo>
                                <a:lnTo>
                                  <a:pt x="75" y="128"/>
                                </a:lnTo>
                                <a:lnTo>
                                  <a:pt x="91" y="134"/>
                                </a:lnTo>
                                <a:lnTo>
                                  <a:pt x="101" y="141"/>
                                </a:lnTo>
                                <a:lnTo>
                                  <a:pt x="104" y="150"/>
                                </a:lnTo>
                                <a:lnTo>
                                  <a:pt x="104" y="161"/>
                                </a:lnTo>
                                <a:lnTo>
                                  <a:pt x="92" y="167"/>
                                </a:lnTo>
                                <a:lnTo>
                                  <a:pt x="159" y="167"/>
                                </a:lnTo>
                                <a:lnTo>
                                  <a:pt x="164" y="146"/>
                                </a:lnTo>
                                <a:lnTo>
                                  <a:pt x="157" y="119"/>
                                </a:lnTo>
                                <a:lnTo>
                                  <a:pt x="141" y="102"/>
                                </a:lnTo>
                                <a:lnTo>
                                  <a:pt x="118" y="91"/>
                                </a:lnTo>
                                <a:lnTo>
                                  <a:pt x="93" y="83"/>
                                </a:lnTo>
                                <a:lnTo>
                                  <a:pt x="77" y="78"/>
                                </a:lnTo>
                                <a:lnTo>
                                  <a:pt x="62" y="72"/>
                                </a:lnTo>
                                <a:lnTo>
                                  <a:pt x="62" y="56"/>
                                </a:lnTo>
                                <a:lnTo>
                                  <a:pt x="66" y="48"/>
                                </a:lnTo>
                                <a:lnTo>
                                  <a:pt x="151" y="48"/>
                                </a:lnTo>
                                <a:lnTo>
                                  <a:pt x="146" y="31"/>
                                </a:lnTo>
                                <a:lnTo>
                                  <a:pt x="126" y="12"/>
                                </a:lnTo>
                                <a:lnTo>
                                  <a:pt x="102" y="3"/>
                                </a:lnTo>
                                <a:lnTo>
                                  <a:pt x="80" y="0"/>
                                </a:lnTo>
                                <a:close/>
                                <a:moveTo>
                                  <a:pt x="151" y="48"/>
                                </a:moveTo>
                                <a:lnTo>
                                  <a:pt x="96" y="48"/>
                                </a:lnTo>
                                <a:lnTo>
                                  <a:pt x="98" y="59"/>
                                </a:lnTo>
                                <a:lnTo>
                                  <a:pt x="98" y="63"/>
                                </a:lnTo>
                                <a:lnTo>
                                  <a:pt x="156" y="63"/>
                                </a:lnTo>
                                <a:lnTo>
                                  <a:pt x="151"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88" y="10854"/>
                            <a:ext cx="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934" y="10854"/>
                            <a:ext cx="13"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949" y="10858"/>
                            <a:ext cx="13" cy="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964" y="10858"/>
                            <a:ext cx="20"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985" y="10854"/>
                            <a:ext cx="28"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018" y="10854"/>
                            <a:ext cx="16"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36" y="10854"/>
                            <a:ext cx="30"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671" y="10835"/>
                            <a:ext cx="73"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753" y="10881"/>
                            <a:ext cx="10" cy="10"/>
                          </a:xfrm>
                          <a:prstGeom prst="rect">
                            <a:avLst/>
                          </a:prstGeom>
                          <a:noFill/>
                          <a:extLst>
                            <a:ext uri="{909E8E84-426E-40DD-AFC4-6F175D3DCCD1}">
                              <a14:hiddenFill xmlns:a14="http://schemas.microsoft.com/office/drawing/2010/main">
                                <a:solidFill>
                                  <a:srgbClr val="FFFFFF"/>
                                </a:solidFill>
                              </a14:hiddenFill>
                            </a:ext>
                          </a:extLst>
                        </pic:spPr>
                      </pic:pic>
                      <wps:wsp>
                        <wps:cNvPr id="217" name="AutoShape 39"/>
                        <wps:cNvSpPr>
                          <a:spLocks/>
                        </wps:cNvSpPr>
                        <wps:spPr bwMode="auto">
                          <a:xfrm>
                            <a:off x="10768" y="10883"/>
                            <a:ext cx="7" cy="7"/>
                          </a:xfrm>
                          <a:custGeom>
                            <a:avLst/>
                            <a:gdLst>
                              <a:gd name="T0" fmla="*/ 463 w 119"/>
                              <a:gd name="T1" fmla="*/ 5559 h 119"/>
                              <a:gd name="T2" fmla="*/ 381 w 119"/>
                              <a:gd name="T3" fmla="*/ 5559 h 119"/>
                              <a:gd name="T4" fmla="*/ 228 w 119"/>
                              <a:gd name="T5" fmla="*/ 5591 h 119"/>
                              <a:gd name="T6" fmla="*/ 108 w 119"/>
                              <a:gd name="T7" fmla="*/ 5667 h 119"/>
                              <a:gd name="T8" fmla="*/ 25 w 119"/>
                              <a:gd name="T9" fmla="*/ 5788 h 119"/>
                              <a:gd name="T10" fmla="*/ 0 w 119"/>
                              <a:gd name="T11" fmla="*/ 5934 h 119"/>
                              <a:gd name="T12" fmla="*/ 25 w 119"/>
                              <a:gd name="T13" fmla="*/ 6080 h 119"/>
                              <a:gd name="T14" fmla="*/ 108 w 119"/>
                              <a:gd name="T15" fmla="*/ 6200 h 119"/>
                              <a:gd name="T16" fmla="*/ 228 w 119"/>
                              <a:gd name="T17" fmla="*/ 6283 h 119"/>
                              <a:gd name="T18" fmla="*/ 381 w 119"/>
                              <a:gd name="T19" fmla="*/ 6315 h 119"/>
                              <a:gd name="T20" fmla="*/ 463 w 119"/>
                              <a:gd name="T21" fmla="*/ 6302 h 119"/>
                              <a:gd name="T22" fmla="*/ 539 w 119"/>
                              <a:gd name="T23" fmla="*/ 6277 h 119"/>
                              <a:gd name="T24" fmla="*/ 609 w 119"/>
                              <a:gd name="T25" fmla="*/ 6232 h 119"/>
                              <a:gd name="T26" fmla="*/ 615 w 119"/>
                              <a:gd name="T27" fmla="*/ 6226 h 119"/>
                              <a:gd name="T28" fmla="*/ 381 w 119"/>
                              <a:gd name="T29" fmla="*/ 6226 h 119"/>
                              <a:gd name="T30" fmla="*/ 266 w 119"/>
                              <a:gd name="T31" fmla="*/ 6200 h 119"/>
                              <a:gd name="T32" fmla="*/ 178 w 119"/>
                              <a:gd name="T33" fmla="*/ 6137 h 119"/>
                              <a:gd name="T34" fmla="*/ 114 w 119"/>
                              <a:gd name="T35" fmla="*/ 6048 h 119"/>
                              <a:gd name="T36" fmla="*/ 95 w 119"/>
                              <a:gd name="T37" fmla="*/ 5934 h 119"/>
                              <a:gd name="T38" fmla="*/ 114 w 119"/>
                              <a:gd name="T39" fmla="*/ 5819 h 119"/>
                              <a:gd name="T40" fmla="*/ 178 w 119"/>
                              <a:gd name="T41" fmla="*/ 5730 h 119"/>
                              <a:gd name="T42" fmla="*/ 266 w 119"/>
                              <a:gd name="T43" fmla="*/ 5667 h 119"/>
                              <a:gd name="T44" fmla="*/ 381 w 119"/>
                              <a:gd name="T45" fmla="*/ 5648 h 119"/>
                              <a:gd name="T46" fmla="*/ 609 w 119"/>
                              <a:gd name="T47" fmla="*/ 5648 h 119"/>
                              <a:gd name="T48" fmla="*/ 590 w 119"/>
                              <a:gd name="T49" fmla="*/ 5629 h 119"/>
                              <a:gd name="T50" fmla="*/ 533 w 119"/>
                              <a:gd name="T51" fmla="*/ 5578 h 119"/>
                              <a:gd name="T52" fmla="*/ 463 w 119"/>
                              <a:gd name="T53" fmla="*/ 5559 h 119"/>
                              <a:gd name="T54" fmla="*/ 749 w 119"/>
                              <a:gd name="T55" fmla="*/ 6169 h 119"/>
                              <a:gd name="T56" fmla="*/ 666 w 119"/>
                              <a:gd name="T57" fmla="*/ 6169 h 119"/>
                              <a:gd name="T58" fmla="*/ 666 w 119"/>
                              <a:gd name="T59" fmla="*/ 6296 h 119"/>
                              <a:gd name="T60" fmla="*/ 749 w 119"/>
                              <a:gd name="T61" fmla="*/ 6296 h 119"/>
                              <a:gd name="T62" fmla="*/ 749 w 119"/>
                              <a:gd name="T63" fmla="*/ 6169 h 119"/>
                              <a:gd name="T64" fmla="*/ 609 w 119"/>
                              <a:gd name="T65" fmla="*/ 5648 h 119"/>
                              <a:gd name="T66" fmla="*/ 381 w 119"/>
                              <a:gd name="T67" fmla="*/ 5648 h 119"/>
                              <a:gd name="T68" fmla="*/ 489 w 119"/>
                              <a:gd name="T69" fmla="*/ 5667 h 119"/>
                              <a:gd name="T70" fmla="*/ 584 w 119"/>
                              <a:gd name="T71" fmla="*/ 5730 h 119"/>
                              <a:gd name="T72" fmla="*/ 641 w 119"/>
                              <a:gd name="T73" fmla="*/ 5819 h 119"/>
                              <a:gd name="T74" fmla="*/ 666 w 119"/>
                              <a:gd name="T75" fmla="*/ 5934 h 119"/>
                              <a:gd name="T76" fmla="*/ 641 w 119"/>
                              <a:gd name="T77" fmla="*/ 6048 h 119"/>
                              <a:gd name="T78" fmla="*/ 577 w 119"/>
                              <a:gd name="T79" fmla="*/ 6137 h 119"/>
                              <a:gd name="T80" fmla="*/ 489 w 119"/>
                              <a:gd name="T81" fmla="*/ 6200 h 119"/>
                              <a:gd name="T82" fmla="*/ 381 w 119"/>
                              <a:gd name="T83" fmla="*/ 6226 h 119"/>
                              <a:gd name="T84" fmla="*/ 615 w 119"/>
                              <a:gd name="T85" fmla="*/ 6226 h 119"/>
                              <a:gd name="T86" fmla="*/ 666 w 119"/>
                              <a:gd name="T87" fmla="*/ 6169 h 119"/>
                              <a:gd name="T88" fmla="*/ 749 w 119"/>
                              <a:gd name="T89" fmla="*/ 6169 h 119"/>
                              <a:gd name="T90" fmla="*/ 749 w 119"/>
                              <a:gd name="T91" fmla="*/ 5705 h 119"/>
                              <a:gd name="T92" fmla="*/ 666 w 119"/>
                              <a:gd name="T93" fmla="*/ 5705 h 119"/>
                              <a:gd name="T94" fmla="*/ 634 w 119"/>
                              <a:gd name="T95" fmla="*/ 5667 h 119"/>
                              <a:gd name="T96" fmla="*/ 615 w 119"/>
                              <a:gd name="T97" fmla="*/ 5654 h 119"/>
                              <a:gd name="T98" fmla="*/ 609 w 119"/>
                              <a:gd name="T99" fmla="*/ 5648 h 119"/>
                              <a:gd name="T100" fmla="*/ 749 w 119"/>
                              <a:gd name="T101" fmla="*/ 5578 h 119"/>
                              <a:gd name="T102" fmla="*/ 666 w 119"/>
                              <a:gd name="T103" fmla="*/ 5578 h 119"/>
                              <a:gd name="T104" fmla="*/ 666 w 119"/>
                              <a:gd name="T105" fmla="*/ 5705 h 119"/>
                              <a:gd name="T106" fmla="*/ 749 w 119"/>
                              <a:gd name="T107" fmla="*/ 5705 h 119"/>
                              <a:gd name="T108" fmla="*/ 749 w 119"/>
                              <a:gd name="T109" fmla="*/ 5578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3" y="0"/>
                                </a:moveTo>
                                <a:lnTo>
                                  <a:pt x="60" y="0"/>
                                </a:lnTo>
                                <a:lnTo>
                                  <a:pt x="36" y="5"/>
                                </a:lnTo>
                                <a:lnTo>
                                  <a:pt x="17" y="17"/>
                                </a:lnTo>
                                <a:lnTo>
                                  <a:pt x="4" y="36"/>
                                </a:lnTo>
                                <a:lnTo>
                                  <a:pt x="0" y="59"/>
                                </a:lnTo>
                                <a:lnTo>
                                  <a:pt x="4" y="82"/>
                                </a:lnTo>
                                <a:lnTo>
                                  <a:pt x="17" y="101"/>
                                </a:lnTo>
                                <a:lnTo>
                                  <a:pt x="36" y="114"/>
                                </a:lnTo>
                                <a:lnTo>
                                  <a:pt x="60" y="119"/>
                                </a:lnTo>
                                <a:lnTo>
                                  <a:pt x="73" y="117"/>
                                </a:lnTo>
                                <a:lnTo>
                                  <a:pt x="85" y="113"/>
                                </a:lnTo>
                                <a:lnTo>
                                  <a:pt x="96" y="106"/>
                                </a:lnTo>
                                <a:lnTo>
                                  <a:pt x="97" y="105"/>
                                </a:lnTo>
                                <a:lnTo>
                                  <a:pt x="60" y="105"/>
                                </a:lnTo>
                                <a:lnTo>
                                  <a:pt x="42" y="101"/>
                                </a:lnTo>
                                <a:lnTo>
                                  <a:pt x="28" y="91"/>
                                </a:lnTo>
                                <a:lnTo>
                                  <a:pt x="18" y="77"/>
                                </a:lnTo>
                                <a:lnTo>
                                  <a:pt x="15" y="59"/>
                                </a:lnTo>
                                <a:lnTo>
                                  <a:pt x="18" y="41"/>
                                </a:lnTo>
                                <a:lnTo>
                                  <a:pt x="28" y="27"/>
                                </a:lnTo>
                                <a:lnTo>
                                  <a:pt x="42" y="17"/>
                                </a:lnTo>
                                <a:lnTo>
                                  <a:pt x="60" y="14"/>
                                </a:lnTo>
                                <a:lnTo>
                                  <a:pt x="96" y="14"/>
                                </a:lnTo>
                                <a:lnTo>
                                  <a:pt x="93" y="11"/>
                                </a:lnTo>
                                <a:lnTo>
                                  <a:pt x="84" y="3"/>
                                </a:lnTo>
                                <a:lnTo>
                                  <a:pt x="73" y="0"/>
                                </a:lnTo>
                                <a:close/>
                                <a:moveTo>
                                  <a:pt x="118" y="96"/>
                                </a:moveTo>
                                <a:lnTo>
                                  <a:pt x="105" y="96"/>
                                </a:lnTo>
                                <a:lnTo>
                                  <a:pt x="105" y="116"/>
                                </a:lnTo>
                                <a:lnTo>
                                  <a:pt x="118" y="116"/>
                                </a:lnTo>
                                <a:lnTo>
                                  <a:pt x="118" y="96"/>
                                </a:lnTo>
                                <a:close/>
                                <a:moveTo>
                                  <a:pt x="96" y="14"/>
                                </a:moveTo>
                                <a:lnTo>
                                  <a:pt x="60" y="14"/>
                                </a:lnTo>
                                <a:lnTo>
                                  <a:pt x="77" y="17"/>
                                </a:lnTo>
                                <a:lnTo>
                                  <a:pt x="92" y="27"/>
                                </a:lnTo>
                                <a:lnTo>
                                  <a:pt x="101" y="41"/>
                                </a:lnTo>
                                <a:lnTo>
                                  <a:pt x="105" y="59"/>
                                </a:lnTo>
                                <a:lnTo>
                                  <a:pt x="101" y="77"/>
                                </a:lnTo>
                                <a:lnTo>
                                  <a:pt x="91" y="91"/>
                                </a:lnTo>
                                <a:lnTo>
                                  <a:pt x="77" y="101"/>
                                </a:lnTo>
                                <a:lnTo>
                                  <a:pt x="60" y="105"/>
                                </a:lnTo>
                                <a:lnTo>
                                  <a:pt x="97" y="105"/>
                                </a:lnTo>
                                <a:lnTo>
                                  <a:pt x="105" y="96"/>
                                </a:lnTo>
                                <a:lnTo>
                                  <a:pt x="118" y="96"/>
                                </a:lnTo>
                                <a:lnTo>
                                  <a:pt x="118" y="23"/>
                                </a:lnTo>
                                <a:lnTo>
                                  <a:pt x="105" y="23"/>
                                </a:lnTo>
                                <a:lnTo>
                                  <a:pt x="100" y="17"/>
                                </a:lnTo>
                                <a:lnTo>
                                  <a:pt x="97" y="15"/>
                                </a:lnTo>
                                <a:lnTo>
                                  <a:pt x="96" y="14"/>
                                </a:lnTo>
                                <a:close/>
                                <a:moveTo>
                                  <a:pt x="118" y="3"/>
                                </a:moveTo>
                                <a:lnTo>
                                  <a:pt x="105" y="3"/>
                                </a:lnTo>
                                <a:lnTo>
                                  <a:pt x="105" y="23"/>
                                </a:lnTo>
                                <a:lnTo>
                                  <a:pt x="118" y="23"/>
                                </a:lnTo>
                                <a:lnTo>
                                  <a:pt x="118"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40"/>
                        <wps:cNvSpPr>
                          <a:spLocks/>
                        </wps:cNvSpPr>
                        <wps:spPr bwMode="auto">
                          <a:xfrm>
                            <a:off x="10776" y="10883"/>
                            <a:ext cx="5" cy="7"/>
                          </a:xfrm>
                          <a:custGeom>
                            <a:avLst/>
                            <a:gdLst>
                              <a:gd name="T0" fmla="*/ 95 w 71"/>
                              <a:gd name="T1" fmla="*/ 6086 h 119"/>
                              <a:gd name="T2" fmla="*/ 0 w 71"/>
                              <a:gd name="T3" fmla="*/ 6086 h 119"/>
                              <a:gd name="T4" fmla="*/ 19 w 71"/>
                              <a:gd name="T5" fmla="*/ 6175 h 119"/>
                              <a:gd name="T6" fmla="*/ 63 w 71"/>
                              <a:gd name="T7" fmla="*/ 6245 h 119"/>
                              <a:gd name="T8" fmla="*/ 133 w 71"/>
                              <a:gd name="T9" fmla="*/ 6296 h 119"/>
                              <a:gd name="T10" fmla="*/ 222 w 71"/>
                              <a:gd name="T11" fmla="*/ 6315 h 119"/>
                              <a:gd name="T12" fmla="*/ 311 w 71"/>
                              <a:gd name="T13" fmla="*/ 6296 h 119"/>
                              <a:gd name="T14" fmla="*/ 387 w 71"/>
                              <a:gd name="T15" fmla="*/ 6245 h 119"/>
                              <a:gd name="T16" fmla="*/ 399 w 71"/>
                              <a:gd name="T17" fmla="*/ 6226 h 119"/>
                              <a:gd name="T18" fmla="*/ 152 w 71"/>
                              <a:gd name="T19" fmla="*/ 6226 h 119"/>
                              <a:gd name="T20" fmla="*/ 95 w 71"/>
                              <a:gd name="T21" fmla="*/ 6169 h 119"/>
                              <a:gd name="T22" fmla="*/ 95 w 71"/>
                              <a:gd name="T23" fmla="*/ 6086 h 119"/>
                              <a:gd name="T24" fmla="*/ 228 w 71"/>
                              <a:gd name="T25" fmla="*/ 5559 h 119"/>
                              <a:gd name="T26" fmla="*/ 152 w 71"/>
                              <a:gd name="T27" fmla="*/ 5572 h 119"/>
                              <a:gd name="T28" fmla="*/ 89 w 71"/>
                              <a:gd name="T29" fmla="*/ 5616 h 119"/>
                              <a:gd name="T30" fmla="*/ 44 w 71"/>
                              <a:gd name="T31" fmla="*/ 5680 h 119"/>
                              <a:gd name="T32" fmla="*/ 32 w 71"/>
                              <a:gd name="T33" fmla="*/ 5762 h 119"/>
                              <a:gd name="T34" fmla="*/ 32 w 71"/>
                              <a:gd name="T35" fmla="*/ 5819 h 119"/>
                              <a:gd name="T36" fmla="*/ 51 w 71"/>
                              <a:gd name="T37" fmla="*/ 5857 h 119"/>
                              <a:gd name="T38" fmla="*/ 76 w 71"/>
                              <a:gd name="T39" fmla="*/ 5896 h 119"/>
                              <a:gd name="T40" fmla="*/ 114 w 71"/>
                              <a:gd name="T41" fmla="*/ 5921 h 119"/>
                              <a:gd name="T42" fmla="*/ 146 w 71"/>
                              <a:gd name="T43" fmla="*/ 5940 h 119"/>
                              <a:gd name="T44" fmla="*/ 222 w 71"/>
                              <a:gd name="T45" fmla="*/ 5959 h 119"/>
                              <a:gd name="T46" fmla="*/ 317 w 71"/>
                              <a:gd name="T47" fmla="*/ 5997 h 119"/>
                              <a:gd name="T48" fmla="*/ 355 w 71"/>
                              <a:gd name="T49" fmla="*/ 6035 h 119"/>
                              <a:gd name="T50" fmla="*/ 355 w 71"/>
                              <a:gd name="T51" fmla="*/ 6169 h 119"/>
                              <a:gd name="T52" fmla="*/ 298 w 71"/>
                              <a:gd name="T53" fmla="*/ 6226 h 119"/>
                              <a:gd name="T54" fmla="*/ 399 w 71"/>
                              <a:gd name="T55" fmla="*/ 6226 h 119"/>
                              <a:gd name="T56" fmla="*/ 431 w 71"/>
                              <a:gd name="T57" fmla="*/ 6175 h 119"/>
                              <a:gd name="T58" fmla="*/ 450 w 71"/>
                              <a:gd name="T59" fmla="*/ 6086 h 119"/>
                              <a:gd name="T60" fmla="*/ 450 w 71"/>
                              <a:gd name="T61" fmla="*/ 6029 h 119"/>
                              <a:gd name="T62" fmla="*/ 431 w 71"/>
                              <a:gd name="T63" fmla="*/ 5978 h 119"/>
                              <a:gd name="T64" fmla="*/ 393 w 71"/>
                              <a:gd name="T65" fmla="*/ 5940 h 119"/>
                              <a:gd name="T66" fmla="*/ 355 w 71"/>
                              <a:gd name="T67" fmla="*/ 5915 h 119"/>
                              <a:gd name="T68" fmla="*/ 323 w 71"/>
                              <a:gd name="T69" fmla="*/ 5896 h 119"/>
                              <a:gd name="T70" fmla="*/ 247 w 71"/>
                              <a:gd name="T71" fmla="*/ 5864 h 119"/>
                              <a:gd name="T72" fmla="*/ 152 w 71"/>
                              <a:gd name="T73" fmla="*/ 5838 h 119"/>
                              <a:gd name="T74" fmla="*/ 114 w 71"/>
                              <a:gd name="T75" fmla="*/ 5807 h 119"/>
                              <a:gd name="T76" fmla="*/ 114 w 71"/>
                              <a:gd name="T77" fmla="*/ 5692 h 119"/>
                              <a:gd name="T78" fmla="*/ 171 w 71"/>
                              <a:gd name="T79" fmla="*/ 5648 h 119"/>
                              <a:gd name="T80" fmla="*/ 393 w 71"/>
                              <a:gd name="T81" fmla="*/ 5648 h 119"/>
                              <a:gd name="T82" fmla="*/ 374 w 71"/>
                              <a:gd name="T83" fmla="*/ 5616 h 119"/>
                              <a:gd name="T84" fmla="*/ 311 w 71"/>
                              <a:gd name="T85" fmla="*/ 5572 h 119"/>
                              <a:gd name="T86" fmla="*/ 228 w 71"/>
                              <a:gd name="T87" fmla="*/ 5559 h 119"/>
                              <a:gd name="T88" fmla="*/ 393 w 71"/>
                              <a:gd name="T89" fmla="*/ 5648 h 119"/>
                              <a:gd name="T90" fmla="*/ 285 w 71"/>
                              <a:gd name="T91" fmla="*/ 5648 h 119"/>
                              <a:gd name="T92" fmla="*/ 323 w 71"/>
                              <a:gd name="T93" fmla="*/ 5686 h 119"/>
                              <a:gd name="T94" fmla="*/ 336 w 71"/>
                              <a:gd name="T95" fmla="*/ 5749 h 119"/>
                              <a:gd name="T96" fmla="*/ 431 w 71"/>
                              <a:gd name="T97" fmla="*/ 5749 h 119"/>
                              <a:gd name="T98" fmla="*/ 412 w 71"/>
                              <a:gd name="T99" fmla="*/ 5673 h 119"/>
                              <a:gd name="T100" fmla="*/ 393 w 71"/>
                              <a:gd name="T101" fmla="*/ 5648 h 11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1" h="119">
                                <a:moveTo>
                                  <a:pt x="15" y="83"/>
                                </a:moveTo>
                                <a:lnTo>
                                  <a:pt x="0" y="83"/>
                                </a:lnTo>
                                <a:lnTo>
                                  <a:pt x="3" y="97"/>
                                </a:lnTo>
                                <a:lnTo>
                                  <a:pt x="10" y="108"/>
                                </a:lnTo>
                                <a:lnTo>
                                  <a:pt x="21" y="116"/>
                                </a:lnTo>
                                <a:lnTo>
                                  <a:pt x="35" y="119"/>
                                </a:lnTo>
                                <a:lnTo>
                                  <a:pt x="49" y="116"/>
                                </a:lnTo>
                                <a:lnTo>
                                  <a:pt x="61" y="108"/>
                                </a:lnTo>
                                <a:lnTo>
                                  <a:pt x="63" y="105"/>
                                </a:lnTo>
                                <a:lnTo>
                                  <a:pt x="24" y="105"/>
                                </a:lnTo>
                                <a:lnTo>
                                  <a:pt x="15" y="96"/>
                                </a:lnTo>
                                <a:lnTo>
                                  <a:pt x="15" y="83"/>
                                </a:lnTo>
                                <a:close/>
                                <a:moveTo>
                                  <a:pt x="36" y="0"/>
                                </a:moveTo>
                                <a:lnTo>
                                  <a:pt x="24" y="2"/>
                                </a:lnTo>
                                <a:lnTo>
                                  <a:pt x="14" y="9"/>
                                </a:lnTo>
                                <a:lnTo>
                                  <a:pt x="7" y="19"/>
                                </a:lnTo>
                                <a:lnTo>
                                  <a:pt x="5" y="32"/>
                                </a:lnTo>
                                <a:lnTo>
                                  <a:pt x="5" y="41"/>
                                </a:lnTo>
                                <a:lnTo>
                                  <a:pt x="8" y="47"/>
                                </a:lnTo>
                                <a:lnTo>
                                  <a:pt x="12" y="53"/>
                                </a:lnTo>
                                <a:lnTo>
                                  <a:pt x="18" y="57"/>
                                </a:lnTo>
                                <a:lnTo>
                                  <a:pt x="23" y="60"/>
                                </a:lnTo>
                                <a:lnTo>
                                  <a:pt x="35" y="63"/>
                                </a:lnTo>
                                <a:lnTo>
                                  <a:pt x="50" y="69"/>
                                </a:lnTo>
                                <a:lnTo>
                                  <a:pt x="56" y="75"/>
                                </a:lnTo>
                                <a:lnTo>
                                  <a:pt x="56" y="96"/>
                                </a:lnTo>
                                <a:lnTo>
                                  <a:pt x="47" y="105"/>
                                </a:lnTo>
                                <a:lnTo>
                                  <a:pt x="63" y="105"/>
                                </a:lnTo>
                                <a:lnTo>
                                  <a:pt x="68" y="97"/>
                                </a:lnTo>
                                <a:lnTo>
                                  <a:pt x="71" y="83"/>
                                </a:lnTo>
                                <a:lnTo>
                                  <a:pt x="71" y="74"/>
                                </a:lnTo>
                                <a:lnTo>
                                  <a:pt x="68" y="66"/>
                                </a:lnTo>
                                <a:lnTo>
                                  <a:pt x="62" y="60"/>
                                </a:lnTo>
                                <a:lnTo>
                                  <a:pt x="56" y="56"/>
                                </a:lnTo>
                                <a:lnTo>
                                  <a:pt x="51" y="53"/>
                                </a:lnTo>
                                <a:lnTo>
                                  <a:pt x="39" y="48"/>
                                </a:lnTo>
                                <a:lnTo>
                                  <a:pt x="24" y="44"/>
                                </a:lnTo>
                                <a:lnTo>
                                  <a:pt x="18" y="39"/>
                                </a:lnTo>
                                <a:lnTo>
                                  <a:pt x="18" y="21"/>
                                </a:lnTo>
                                <a:lnTo>
                                  <a:pt x="27" y="14"/>
                                </a:lnTo>
                                <a:lnTo>
                                  <a:pt x="62" y="14"/>
                                </a:lnTo>
                                <a:lnTo>
                                  <a:pt x="59" y="9"/>
                                </a:lnTo>
                                <a:lnTo>
                                  <a:pt x="49" y="2"/>
                                </a:lnTo>
                                <a:lnTo>
                                  <a:pt x="36" y="0"/>
                                </a:lnTo>
                                <a:close/>
                                <a:moveTo>
                                  <a:pt x="62" y="14"/>
                                </a:moveTo>
                                <a:lnTo>
                                  <a:pt x="45" y="14"/>
                                </a:lnTo>
                                <a:lnTo>
                                  <a:pt x="51"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41"/>
                        <wps:cNvSpPr>
                          <a:spLocks/>
                        </wps:cNvSpPr>
                        <wps:spPr bwMode="auto">
                          <a:xfrm>
                            <a:off x="10781" y="10883"/>
                            <a:ext cx="5" cy="7"/>
                          </a:xfrm>
                          <a:custGeom>
                            <a:avLst/>
                            <a:gdLst>
                              <a:gd name="T0" fmla="*/ 95 w 71"/>
                              <a:gd name="T1" fmla="*/ 6086 h 119"/>
                              <a:gd name="T2" fmla="*/ 0 w 71"/>
                              <a:gd name="T3" fmla="*/ 6086 h 119"/>
                              <a:gd name="T4" fmla="*/ 19 w 71"/>
                              <a:gd name="T5" fmla="*/ 6175 h 119"/>
                              <a:gd name="T6" fmla="*/ 64 w 71"/>
                              <a:gd name="T7" fmla="*/ 6245 h 119"/>
                              <a:gd name="T8" fmla="*/ 140 w 71"/>
                              <a:gd name="T9" fmla="*/ 6296 h 119"/>
                              <a:gd name="T10" fmla="*/ 229 w 71"/>
                              <a:gd name="T11" fmla="*/ 6315 h 119"/>
                              <a:gd name="T12" fmla="*/ 324 w 71"/>
                              <a:gd name="T13" fmla="*/ 6296 h 119"/>
                              <a:gd name="T14" fmla="*/ 387 w 71"/>
                              <a:gd name="T15" fmla="*/ 6245 h 119"/>
                              <a:gd name="T16" fmla="*/ 400 w 71"/>
                              <a:gd name="T17" fmla="*/ 6226 h 119"/>
                              <a:gd name="T18" fmla="*/ 152 w 71"/>
                              <a:gd name="T19" fmla="*/ 6226 h 119"/>
                              <a:gd name="T20" fmla="*/ 108 w 71"/>
                              <a:gd name="T21" fmla="*/ 6169 h 119"/>
                              <a:gd name="T22" fmla="*/ 95 w 71"/>
                              <a:gd name="T23" fmla="*/ 6086 h 119"/>
                              <a:gd name="T24" fmla="*/ 229 w 71"/>
                              <a:gd name="T25" fmla="*/ 5559 h 119"/>
                              <a:gd name="T26" fmla="*/ 152 w 71"/>
                              <a:gd name="T27" fmla="*/ 5572 h 119"/>
                              <a:gd name="T28" fmla="*/ 89 w 71"/>
                              <a:gd name="T29" fmla="*/ 5616 h 119"/>
                              <a:gd name="T30" fmla="*/ 44 w 71"/>
                              <a:gd name="T31" fmla="*/ 5680 h 119"/>
                              <a:gd name="T32" fmla="*/ 32 w 71"/>
                              <a:gd name="T33" fmla="*/ 5762 h 119"/>
                              <a:gd name="T34" fmla="*/ 32 w 71"/>
                              <a:gd name="T35" fmla="*/ 5819 h 119"/>
                              <a:gd name="T36" fmla="*/ 51 w 71"/>
                              <a:gd name="T37" fmla="*/ 5857 h 119"/>
                              <a:gd name="T38" fmla="*/ 89 w 71"/>
                              <a:gd name="T39" fmla="*/ 5896 h 119"/>
                              <a:gd name="T40" fmla="*/ 114 w 71"/>
                              <a:gd name="T41" fmla="*/ 5921 h 119"/>
                              <a:gd name="T42" fmla="*/ 146 w 71"/>
                              <a:gd name="T43" fmla="*/ 5940 h 119"/>
                              <a:gd name="T44" fmla="*/ 222 w 71"/>
                              <a:gd name="T45" fmla="*/ 5959 h 119"/>
                              <a:gd name="T46" fmla="*/ 324 w 71"/>
                              <a:gd name="T47" fmla="*/ 5997 h 119"/>
                              <a:gd name="T48" fmla="*/ 362 w 71"/>
                              <a:gd name="T49" fmla="*/ 6035 h 119"/>
                              <a:gd name="T50" fmla="*/ 362 w 71"/>
                              <a:gd name="T51" fmla="*/ 6169 h 119"/>
                              <a:gd name="T52" fmla="*/ 299 w 71"/>
                              <a:gd name="T53" fmla="*/ 6226 h 119"/>
                              <a:gd name="T54" fmla="*/ 400 w 71"/>
                              <a:gd name="T55" fmla="*/ 6226 h 119"/>
                              <a:gd name="T56" fmla="*/ 432 w 71"/>
                              <a:gd name="T57" fmla="*/ 6175 h 119"/>
                              <a:gd name="T58" fmla="*/ 451 w 71"/>
                              <a:gd name="T59" fmla="*/ 6086 h 119"/>
                              <a:gd name="T60" fmla="*/ 451 w 71"/>
                              <a:gd name="T61" fmla="*/ 6029 h 119"/>
                              <a:gd name="T62" fmla="*/ 432 w 71"/>
                              <a:gd name="T63" fmla="*/ 5978 h 119"/>
                              <a:gd name="T64" fmla="*/ 362 w 71"/>
                              <a:gd name="T65" fmla="*/ 5915 h 119"/>
                              <a:gd name="T66" fmla="*/ 324 w 71"/>
                              <a:gd name="T67" fmla="*/ 5896 h 119"/>
                              <a:gd name="T68" fmla="*/ 248 w 71"/>
                              <a:gd name="T69" fmla="*/ 5864 h 119"/>
                              <a:gd name="T70" fmla="*/ 152 w 71"/>
                              <a:gd name="T71" fmla="*/ 5838 h 119"/>
                              <a:gd name="T72" fmla="*/ 127 w 71"/>
                              <a:gd name="T73" fmla="*/ 5807 h 119"/>
                              <a:gd name="T74" fmla="*/ 127 w 71"/>
                              <a:gd name="T75" fmla="*/ 5692 h 119"/>
                              <a:gd name="T76" fmla="*/ 172 w 71"/>
                              <a:gd name="T77" fmla="*/ 5648 h 119"/>
                              <a:gd name="T78" fmla="*/ 394 w 71"/>
                              <a:gd name="T79" fmla="*/ 5648 h 119"/>
                              <a:gd name="T80" fmla="*/ 375 w 71"/>
                              <a:gd name="T81" fmla="*/ 5616 h 119"/>
                              <a:gd name="T82" fmla="*/ 311 w 71"/>
                              <a:gd name="T83" fmla="*/ 5572 h 119"/>
                              <a:gd name="T84" fmla="*/ 229 w 71"/>
                              <a:gd name="T85" fmla="*/ 5559 h 119"/>
                              <a:gd name="T86" fmla="*/ 394 w 71"/>
                              <a:gd name="T87" fmla="*/ 5648 h 119"/>
                              <a:gd name="T88" fmla="*/ 286 w 71"/>
                              <a:gd name="T89" fmla="*/ 5648 h 119"/>
                              <a:gd name="T90" fmla="*/ 337 w 71"/>
                              <a:gd name="T91" fmla="*/ 5686 h 119"/>
                              <a:gd name="T92" fmla="*/ 337 w 71"/>
                              <a:gd name="T93" fmla="*/ 5749 h 119"/>
                              <a:gd name="T94" fmla="*/ 432 w 71"/>
                              <a:gd name="T95" fmla="*/ 5749 h 119"/>
                              <a:gd name="T96" fmla="*/ 413 w 71"/>
                              <a:gd name="T97" fmla="*/ 5673 h 119"/>
                              <a:gd name="T98" fmla="*/ 394 w 71"/>
                              <a:gd name="T99" fmla="*/ 5648 h 1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1" h="119">
                                <a:moveTo>
                                  <a:pt x="15" y="83"/>
                                </a:moveTo>
                                <a:lnTo>
                                  <a:pt x="0" y="83"/>
                                </a:lnTo>
                                <a:lnTo>
                                  <a:pt x="3" y="97"/>
                                </a:lnTo>
                                <a:lnTo>
                                  <a:pt x="10" y="108"/>
                                </a:lnTo>
                                <a:lnTo>
                                  <a:pt x="22" y="116"/>
                                </a:lnTo>
                                <a:lnTo>
                                  <a:pt x="36" y="119"/>
                                </a:lnTo>
                                <a:lnTo>
                                  <a:pt x="51" y="116"/>
                                </a:lnTo>
                                <a:lnTo>
                                  <a:pt x="61" y="108"/>
                                </a:lnTo>
                                <a:lnTo>
                                  <a:pt x="63" y="105"/>
                                </a:lnTo>
                                <a:lnTo>
                                  <a:pt x="24" y="105"/>
                                </a:lnTo>
                                <a:lnTo>
                                  <a:pt x="17" y="96"/>
                                </a:lnTo>
                                <a:lnTo>
                                  <a:pt x="15" y="83"/>
                                </a:lnTo>
                                <a:close/>
                                <a:moveTo>
                                  <a:pt x="36" y="0"/>
                                </a:moveTo>
                                <a:lnTo>
                                  <a:pt x="24" y="2"/>
                                </a:lnTo>
                                <a:lnTo>
                                  <a:pt x="14" y="9"/>
                                </a:lnTo>
                                <a:lnTo>
                                  <a:pt x="7" y="19"/>
                                </a:lnTo>
                                <a:lnTo>
                                  <a:pt x="5" y="32"/>
                                </a:lnTo>
                                <a:lnTo>
                                  <a:pt x="5" y="41"/>
                                </a:lnTo>
                                <a:lnTo>
                                  <a:pt x="8" y="47"/>
                                </a:lnTo>
                                <a:lnTo>
                                  <a:pt x="14" y="53"/>
                                </a:lnTo>
                                <a:lnTo>
                                  <a:pt x="18" y="57"/>
                                </a:lnTo>
                                <a:lnTo>
                                  <a:pt x="23" y="60"/>
                                </a:lnTo>
                                <a:lnTo>
                                  <a:pt x="35" y="63"/>
                                </a:lnTo>
                                <a:lnTo>
                                  <a:pt x="51" y="69"/>
                                </a:lnTo>
                                <a:lnTo>
                                  <a:pt x="57" y="75"/>
                                </a:lnTo>
                                <a:lnTo>
                                  <a:pt x="57" y="96"/>
                                </a:lnTo>
                                <a:lnTo>
                                  <a:pt x="47" y="105"/>
                                </a:lnTo>
                                <a:lnTo>
                                  <a:pt x="63" y="105"/>
                                </a:lnTo>
                                <a:lnTo>
                                  <a:pt x="68" y="97"/>
                                </a:lnTo>
                                <a:lnTo>
                                  <a:pt x="71" y="83"/>
                                </a:lnTo>
                                <a:lnTo>
                                  <a:pt x="71" y="74"/>
                                </a:lnTo>
                                <a:lnTo>
                                  <a:pt x="68" y="66"/>
                                </a:lnTo>
                                <a:lnTo>
                                  <a:pt x="57" y="56"/>
                                </a:lnTo>
                                <a:lnTo>
                                  <a:pt x="51" y="53"/>
                                </a:lnTo>
                                <a:lnTo>
                                  <a:pt x="39" y="48"/>
                                </a:lnTo>
                                <a:lnTo>
                                  <a:pt x="24" y="44"/>
                                </a:lnTo>
                                <a:lnTo>
                                  <a:pt x="20" y="39"/>
                                </a:lnTo>
                                <a:lnTo>
                                  <a:pt x="20" y="21"/>
                                </a:lnTo>
                                <a:lnTo>
                                  <a:pt x="27" y="14"/>
                                </a:lnTo>
                                <a:lnTo>
                                  <a:pt x="62" y="14"/>
                                </a:lnTo>
                                <a:lnTo>
                                  <a:pt x="59" y="9"/>
                                </a:lnTo>
                                <a:lnTo>
                                  <a:pt x="49" y="2"/>
                                </a:lnTo>
                                <a:lnTo>
                                  <a:pt x="36" y="0"/>
                                </a:lnTo>
                                <a:close/>
                                <a:moveTo>
                                  <a:pt x="62" y="14"/>
                                </a:moveTo>
                                <a:lnTo>
                                  <a:pt x="45" y="14"/>
                                </a:lnTo>
                                <a:lnTo>
                                  <a:pt x="53"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42"/>
                        <wps:cNvSpPr>
                          <a:spLocks/>
                        </wps:cNvSpPr>
                        <wps:spPr bwMode="auto">
                          <a:xfrm>
                            <a:off x="10787" y="10883"/>
                            <a:ext cx="7" cy="7"/>
                          </a:xfrm>
                          <a:custGeom>
                            <a:avLst/>
                            <a:gdLst>
                              <a:gd name="T0" fmla="*/ 381 w 119"/>
                              <a:gd name="T1" fmla="*/ 5559 h 119"/>
                              <a:gd name="T2" fmla="*/ 229 w 119"/>
                              <a:gd name="T3" fmla="*/ 5591 h 119"/>
                              <a:gd name="T4" fmla="*/ 108 w 119"/>
                              <a:gd name="T5" fmla="*/ 5667 h 119"/>
                              <a:gd name="T6" fmla="*/ 25 w 119"/>
                              <a:gd name="T7" fmla="*/ 5788 h 119"/>
                              <a:gd name="T8" fmla="*/ 0 w 119"/>
                              <a:gd name="T9" fmla="*/ 5934 h 119"/>
                              <a:gd name="T10" fmla="*/ 25 w 119"/>
                              <a:gd name="T11" fmla="*/ 6080 h 119"/>
                              <a:gd name="T12" fmla="*/ 108 w 119"/>
                              <a:gd name="T13" fmla="*/ 6200 h 119"/>
                              <a:gd name="T14" fmla="*/ 229 w 119"/>
                              <a:gd name="T15" fmla="*/ 6283 h 119"/>
                              <a:gd name="T16" fmla="*/ 381 w 119"/>
                              <a:gd name="T17" fmla="*/ 6315 h 119"/>
                              <a:gd name="T18" fmla="*/ 521 w 119"/>
                              <a:gd name="T19" fmla="*/ 6283 h 119"/>
                              <a:gd name="T20" fmla="*/ 604 w 119"/>
                              <a:gd name="T21" fmla="*/ 6226 h 119"/>
                              <a:gd name="T22" fmla="*/ 381 w 119"/>
                              <a:gd name="T23" fmla="*/ 6226 h 119"/>
                              <a:gd name="T24" fmla="*/ 267 w 119"/>
                              <a:gd name="T25" fmla="*/ 6200 h 119"/>
                              <a:gd name="T26" fmla="*/ 178 w 119"/>
                              <a:gd name="T27" fmla="*/ 6143 h 119"/>
                              <a:gd name="T28" fmla="*/ 114 w 119"/>
                              <a:gd name="T29" fmla="*/ 6048 h 119"/>
                              <a:gd name="T30" fmla="*/ 95 w 119"/>
                              <a:gd name="T31" fmla="*/ 5940 h 119"/>
                              <a:gd name="T32" fmla="*/ 114 w 119"/>
                              <a:gd name="T33" fmla="*/ 5826 h 119"/>
                              <a:gd name="T34" fmla="*/ 178 w 119"/>
                              <a:gd name="T35" fmla="*/ 5730 h 119"/>
                              <a:gd name="T36" fmla="*/ 267 w 119"/>
                              <a:gd name="T37" fmla="*/ 5667 h 119"/>
                              <a:gd name="T38" fmla="*/ 381 w 119"/>
                              <a:gd name="T39" fmla="*/ 5648 h 119"/>
                              <a:gd name="T40" fmla="*/ 604 w 119"/>
                              <a:gd name="T41" fmla="*/ 5648 h 119"/>
                              <a:gd name="T42" fmla="*/ 521 w 119"/>
                              <a:gd name="T43" fmla="*/ 5591 h 119"/>
                              <a:gd name="T44" fmla="*/ 381 w 119"/>
                              <a:gd name="T45" fmla="*/ 5559 h 119"/>
                              <a:gd name="T46" fmla="*/ 604 w 119"/>
                              <a:gd name="T47" fmla="*/ 5648 h 119"/>
                              <a:gd name="T48" fmla="*/ 381 w 119"/>
                              <a:gd name="T49" fmla="*/ 5648 h 119"/>
                              <a:gd name="T50" fmla="*/ 489 w 119"/>
                              <a:gd name="T51" fmla="*/ 5667 h 119"/>
                              <a:gd name="T52" fmla="*/ 578 w 119"/>
                              <a:gd name="T53" fmla="*/ 5730 h 119"/>
                              <a:gd name="T54" fmla="*/ 642 w 119"/>
                              <a:gd name="T55" fmla="*/ 5819 h 119"/>
                              <a:gd name="T56" fmla="*/ 667 w 119"/>
                              <a:gd name="T57" fmla="*/ 5934 h 119"/>
                              <a:gd name="T58" fmla="*/ 642 w 119"/>
                              <a:gd name="T59" fmla="*/ 6048 h 119"/>
                              <a:gd name="T60" fmla="*/ 584 w 119"/>
                              <a:gd name="T61" fmla="*/ 6137 h 119"/>
                              <a:gd name="T62" fmla="*/ 489 w 119"/>
                              <a:gd name="T63" fmla="*/ 6200 h 119"/>
                              <a:gd name="T64" fmla="*/ 381 w 119"/>
                              <a:gd name="T65" fmla="*/ 6226 h 119"/>
                              <a:gd name="T66" fmla="*/ 604 w 119"/>
                              <a:gd name="T67" fmla="*/ 6226 h 119"/>
                              <a:gd name="T68" fmla="*/ 642 w 119"/>
                              <a:gd name="T69" fmla="*/ 6200 h 119"/>
                              <a:gd name="T70" fmla="*/ 718 w 119"/>
                              <a:gd name="T71" fmla="*/ 6080 h 119"/>
                              <a:gd name="T72" fmla="*/ 750 w 119"/>
                              <a:gd name="T73" fmla="*/ 5934 h 119"/>
                              <a:gd name="T74" fmla="*/ 718 w 119"/>
                              <a:gd name="T75" fmla="*/ 5788 h 119"/>
                              <a:gd name="T76" fmla="*/ 642 w 119"/>
                              <a:gd name="T77" fmla="*/ 5667 h 119"/>
                              <a:gd name="T78" fmla="*/ 604 w 119"/>
                              <a:gd name="T79" fmla="*/ 5648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9" h="119">
                                <a:moveTo>
                                  <a:pt x="60" y="0"/>
                                </a:moveTo>
                                <a:lnTo>
                                  <a:pt x="36" y="5"/>
                                </a:lnTo>
                                <a:lnTo>
                                  <a:pt x="17" y="17"/>
                                </a:lnTo>
                                <a:lnTo>
                                  <a:pt x="4" y="36"/>
                                </a:lnTo>
                                <a:lnTo>
                                  <a:pt x="0" y="59"/>
                                </a:lnTo>
                                <a:lnTo>
                                  <a:pt x="4" y="82"/>
                                </a:lnTo>
                                <a:lnTo>
                                  <a:pt x="17" y="101"/>
                                </a:lnTo>
                                <a:lnTo>
                                  <a:pt x="36" y="114"/>
                                </a:lnTo>
                                <a:lnTo>
                                  <a:pt x="60" y="119"/>
                                </a:lnTo>
                                <a:lnTo>
                                  <a:pt x="82" y="114"/>
                                </a:lnTo>
                                <a:lnTo>
                                  <a:pt x="95" y="105"/>
                                </a:lnTo>
                                <a:lnTo>
                                  <a:pt x="60" y="105"/>
                                </a:lnTo>
                                <a:lnTo>
                                  <a:pt x="42" y="101"/>
                                </a:lnTo>
                                <a:lnTo>
                                  <a:pt x="28" y="92"/>
                                </a:lnTo>
                                <a:lnTo>
                                  <a:pt x="18" y="77"/>
                                </a:lnTo>
                                <a:lnTo>
                                  <a:pt x="15" y="60"/>
                                </a:lnTo>
                                <a:lnTo>
                                  <a:pt x="18" y="42"/>
                                </a:lnTo>
                                <a:lnTo>
                                  <a:pt x="28" y="27"/>
                                </a:lnTo>
                                <a:lnTo>
                                  <a:pt x="42" y="17"/>
                                </a:lnTo>
                                <a:lnTo>
                                  <a:pt x="60" y="14"/>
                                </a:lnTo>
                                <a:lnTo>
                                  <a:pt x="95" y="14"/>
                                </a:lnTo>
                                <a:lnTo>
                                  <a:pt x="82" y="5"/>
                                </a:lnTo>
                                <a:lnTo>
                                  <a:pt x="60" y="0"/>
                                </a:lnTo>
                                <a:close/>
                                <a:moveTo>
                                  <a:pt x="95" y="14"/>
                                </a:moveTo>
                                <a:lnTo>
                                  <a:pt x="60" y="14"/>
                                </a:lnTo>
                                <a:lnTo>
                                  <a:pt x="77" y="17"/>
                                </a:lnTo>
                                <a:lnTo>
                                  <a:pt x="91" y="27"/>
                                </a:lnTo>
                                <a:lnTo>
                                  <a:pt x="101" y="41"/>
                                </a:lnTo>
                                <a:lnTo>
                                  <a:pt x="105" y="59"/>
                                </a:lnTo>
                                <a:lnTo>
                                  <a:pt x="101" y="77"/>
                                </a:lnTo>
                                <a:lnTo>
                                  <a:pt x="92" y="91"/>
                                </a:lnTo>
                                <a:lnTo>
                                  <a:pt x="77" y="101"/>
                                </a:lnTo>
                                <a:lnTo>
                                  <a:pt x="60" y="105"/>
                                </a:lnTo>
                                <a:lnTo>
                                  <a:pt x="95" y="105"/>
                                </a:lnTo>
                                <a:lnTo>
                                  <a:pt x="101" y="101"/>
                                </a:lnTo>
                                <a:lnTo>
                                  <a:pt x="113" y="82"/>
                                </a:lnTo>
                                <a:lnTo>
                                  <a:pt x="118" y="59"/>
                                </a:lnTo>
                                <a:lnTo>
                                  <a:pt x="113" y="36"/>
                                </a:lnTo>
                                <a:lnTo>
                                  <a:pt x="101" y="17"/>
                                </a:lnTo>
                                <a:lnTo>
                                  <a:pt x="95"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43"/>
                        <wps:cNvSpPr>
                          <a:spLocks/>
                        </wps:cNvSpPr>
                        <wps:spPr bwMode="auto">
                          <a:xfrm>
                            <a:off x="10795" y="10883"/>
                            <a:ext cx="7" cy="7"/>
                          </a:xfrm>
                          <a:custGeom>
                            <a:avLst/>
                            <a:gdLst>
                              <a:gd name="T0" fmla="*/ 394 w 117"/>
                              <a:gd name="T1" fmla="*/ 5559 h 119"/>
                              <a:gd name="T2" fmla="*/ 235 w 117"/>
                              <a:gd name="T3" fmla="*/ 5591 h 119"/>
                              <a:gd name="T4" fmla="*/ 114 w 117"/>
                              <a:gd name="T5" fmla="*/ 5667 h 119"/>
                              <a:gd name="T6" fmla="*/ 32 w 117"/>
                              <a:gd name="T7" fmla="*/ 5788 h 119"/>
                              <a:gd name="T8" fmla="*/ 0 w 117"/>
                              <a:gd name="T9" fmla="*/ 5934 h 119"/>
                              <a:gd name="T10" fmla="*/ 32 w 117"/>
                              <a:gd name="T11" fmla="*/ 6080 h 119"/>
                              <a:gd name="T12" fmla="*/ 114 w 117"/>
                              <a:gd name="T13" fmla="*/ 6200 h 119"/>
                              <a:gd name="T14" fmla="*/ 235 w 117"/>
                              <a:gd name="T15" fmla="*/ 6283 h 119"/>
                              <a:gd name="T16" fmla="*/ 394 w 117"/>
                              <a:gd name="T17" fmla="*/ 6315 h 119"/>
                              <a:gd name="T18" fmla="*/ 470 w 117"/>
                              <a:gd name="T19" fmla="*/ 6315 h 119"/>
                              <a:gd name="T20" fmla="*/ 533 w 117"/>
                              <a:gd name="T21" fmla="*/ 6296 h 119"/>
                              <a:gd name="T22" fmla="*/ 597 w 117"/>
                              <a:gd name="T23" fmla="*/ 6258 h 119"/>
                              <a:gd name="T24" fmla="*/ 641 w 117"/>
                              <a:gd name="T25" fmla="*/ 6226 h 119"/>
                              <a:gd name="T26" fmla="*/ 381 w 117"/>
                              <a:gd name="T27" fmla="*/ 6226 h 119"/>
                              <a:gd name="T28" fmla="*/ 267 w 117"/>
                              <a:gd name="T29" fmla="*/ 6200 h 119"/>
                              <a:gd name="T30" fmla="*/ 178 w 117"/>
                              <a:gd name="T31" fmla="*/ 6137 h 119"/>
                              <a:gd name="T32" fmla="*/ 114 w 117"/>
                              <a:gd name="T33" fmla="*/ 6048 h 119"/>
                              <a:gd name="T34" fmla="*/ 95 w 117"/>
                              <a:gd name="T35" fmla="*/ 5934 h 119"/>
                              <a:gd name="T36" fmla="*/ 121 w 117"/>
                              <a:gd name="T37" fmla="*/ 5819 h 119"/>
                              <a:gd name="T38" fmla="*/ 178 w 117"/>
                              <a:gd name="T39" fmla="*/ 5730 h 119"/>
                              <a:gd name="T40" fmla="*/ 273 w 117"/>
                              <a:gd name="T41" fmla="*/ 5667 h 119"/>
                              <a:gd name="T42" fmla="*/ 381 w 117"/>
                              <a:gd name="T43" fmla="*/ 5648 h 119"/>
                              <a:gd name="T44" fmla="*/ 629 w 117"/>
                              <a:gd name="T45" fmla="*/ 5648 h 119"/>
                              <a:gd name="T46" fmla="*/ 603 w 117"/>
                              <a:gd name="T47" fmla="*/ 5622 h 119"/>
                              <a:gd name="T48" fmla="*/ 508 w 117"/>
                              <a:gd name="T49" fmla="*/ 5578 h 119"/>
                              <a:gd name="T50" fmla="*/ 394 w 117"/>
                              <a:gd name="T51" fmla="*/ 5559 h 119"/>
                              <a:gd name="T52" fmla="*/ 743 w 117"/>
                              <a:gd name="T53" fmla="*/ 6086 h 119"/>
                              <a:gd name="T54" fmla="*/ 635 w 117"/>
                              <a:gd name="T55" fmla="*/ 6086 h 119"/>
                              <a:gd name="T56" fmla="*/ 610 w 117"/>
                              <a:gd name="T57" fmla="*/ 6124 h 119"/>
                              <a:gd name="T58" fmla="*/ 597 w 117"/>
                              <a:gd name="T59" fmla="*/ 6131 h 119"/>
                              <a:gd name="T60" fmla="*/ 572 w 117"/>
                              <a:gd name="T61" fmla="*/ 6150 h 119"/>
                              <a:gd name="T62" fmla="*/ 527 w 117"/>
                              <a:gd name="T63" fmla="*/ 6200 h 119"/>
                              <a:gd name="T64" fmla="*/ 457 w 117"/>
                              <a:gd name="T65" fmla="*/ 6226 h 119"/>
                              <a:gd name="T66" fmla="*/ 641 w 117"/>
                              <a:gd name="T67" fmla="*/ 6226 h 119"/>
                              <a:gd name="T68" fmla="*/ 667 w 117"/>
                              <a:gd name="T69" fmla="*/ 6207 h 119"/>
                              <a:gd name="T70" fmla="*/ 692 w 117"/>
                              <a:gd name="T71" fmla="*/ 6169 h 119"/>
                              <a:gd name="T72" fmla="*/ 743 w 117"/>
                              <a:gd name="T73" fmla="*/ 6086 h 119"/>
                              <a:gd name="T74" fmla="*/ 629 w 117"/>
                              <a:gd name="T75" fmla="*/ 5648 h 119"/>
                              <a:gd name="T76" fmla="*/ 381 w 117"/>
                              <a:gd name="T77" fmla="*/ 5648 h 119"/>
                              <a:gd name="T78" fmla="*/ 457 w 117"/>
                              <a:gd name="T79" fmla="*/ 5654 h 119"/>
                              <a:gd name="T80" fmla="*/ 527 w 117"/>
                              <a:gd name="T81" fmla="*/ 5686 h 119"/>
                              <a:gd name="T82" fmla="*/ 591 w 117"/>
                              <a:gd name="T83" fmla="*/ 5737 h 119"/>
                              <a:gd name="T84" fmla="*/ 635 w 117"/>
                              <a:gd name="T85" fmla="*/ 5800 h 119"/>
                              <a:gd name="T86" fmla="*/ 743 w 117"/>
                              <a:gd name="T87" fmla="*/ 5800 h 119"/>
                              <a:gd name="T88" fmla="*/ 686 w 117"/>
                              <a:gd name="T89" fmla="*/ 5699 h 119"/>
                              <a:gd name="T90" fmla="*/ 629 w 117"/>
                              <a:gd name="T91" fmla="*/ 5648 h 11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17" h="119">
                                <a:moveTo>
                                  <a:pt x="62" y="0"/>
                                </a:moveTo>
                                <a:lnTo>
                                  <a:pt x="37" y="5"/>
                                </a:lnTo>
                                <a:lnTo>
                                  <a:pt x="18" y="17"/>
                                </a:lnTo>
                                <a:lnTo>
                                  <a:pt x="5" y="36"/>
                                </a:lnTo>
                                <a:lnTo>
                                  <a:pt x="0" y="59"/>
                                </a:lnTo>
                                <a:lnTo>
                                  <a:pt x="5" y="82"/>
                                </a:lnTo>
                                <a:lnTo>
                                  <a:pt x="18" y="101"/>
                                </a:lnTo>
                                <a:lnTo>
                                  <a:pt x="37" y="114"/>
                                </a:lnTo>
                                <a:lnTo>
                                  <a:pt x="62" y="119"/>
                                </a:lnTo>
                                <a:lnTo>
                                  <a:pt x="74" y="119"/>
                                </a:lnTo>
                                <a:lnTo>
                                  <a:pt x="84" y="116"/>
                                </a:lnTo>
                                <a:lnTo>
                                  <a:pt x="94" y="110"/>
                                </a:lnTo>
                                <a:lnTo>
                                  <a:pt x="101" y="105"/>
                                </a:lnTo>
                                <a:lnTo>
                                  <a:pt x="60" y="105"/>
                                </a:lnTo>
                                <a:lnTo>
                                  <a:pt x="42" y="101"/>
                                </a:lnTo>
                                <a:lnTo>
                                  <a:pt x="28" y="91"/>
                                </a:lnTo>
                                <a:lnTo>
                                  <a:pt x="18" y="77"/>
                                </a:lnTo>
                                <a:lnTo>
                                  <a:pt x="15" y="59"/>
                                </a:lnTo>
                                <a:lnTo>
                                  <a:pt x="19" y="41"/>
                                </a:lnTo>
                                <a:lnTo>
                                  <a:pt x="28" y="27"/>
                                </a:lnTo>
                                <a:lnTo>
                                  <a:pt x="43" y="17"/>
                                </a:lnTo>
                                <a:lnTo>
                                  <a:pt x="60" y="14"/>
                                </a:lnTo>
                                <a:lnTo>
                                  <a:pt x="99" y="14"/>
                                </a:lnTo>
                                <a:lnTo>
                                  <a:pt x="95" y="10"/>
                                </a:lnTo>
                                <a:lnTo>
                                  <a:pt x="80" y="3"/>
                                </a:lnTo>
                                <a:lnTo>
                                  <a:pt x="62" y="0"/>
                                </a:lnTo>
                                <a:close/>
                                <a:moveTo>
                                  <a:pt x="117" y="83"/>
                                </a:moveTo>
                                <a:lnTo>
                                  <a:pt x="100" y="83"/>
                                </a:lnTo>
                                <a:lnTo>
                                  <a:pt x="96" y="89"/>
                                </a:lnTo>
                                <a:lnTo>
                                  <a:pt x="94" y="90"/>
                                </a:lnTo>
                                <a:lnTo>
                                  <a:pt x="90" y="93"/>
                                </a:lnTo>
                                <a:lnTo>
                                  <a:pt x="83" y="101"/>
                                </a:lnTo>
                                <a:lnTo>
                                  <a:pt x="72" y="105"/>
                                </a:lnTo>
                                <a:lnTo>
                                  <a:pt x="101" y="105"/>
                                </a:lnTo>
                                <a:lnTo>
                                  <a:pt x="105" y="102"/>
                                </a:lnTo>
                                <a:lnTo>
                                  <a:pt x="109" y="96"/>
                                </a:lnTo>
                                <a:lnTo>
                                  <a:pt x="117" y="83"/>
                                </a:lnTo>
                                <a:close/>
                                <a:moveTo>
                                  <a:pt x="99" y="14"/>
                                </a:moveTo>
                                <a:lnTo>
                                  <a:pt x="60" y="14"/>
                                </a:lnTo>
                                <a:lnTo>
                                  <a:pt x="72" y="15"/>
                                </a:lnTo>
                                <a:lnTo>
                                  <a:pt x="83" y="20"/>
                                </a:lnTo>
                                <a:lnTo>
                                  <a:pt x="93" y="28"/>
                                </a:lnTo>
                                <a:lnTo>
                                  <a:pt x="100" y="38"/>
                                </a:lnTo>
                                <a:lnTo>
                                  <a:pt x="117" y="38"/>
                                </a:lnTo>
                                <a:lnTo>
                                  <a:pt x="108" y="22"/>
                                </a:lnTo>
                                <a:lnTo>
                                  <a:pt x="99"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Line 44"/>
                        <wps:cNvCnPr>
                          <a:cxnSpLocks noChangeShapeType="1"/>
                        </wps:cNvCnPr>
                        <wps:spPr bwMode="auto">
                          <a:xfrm>
                            <a:off x="10804" y="10883"/>
                            <a:ext cx="0" cy="7"/>
                          </a:xfrm>
                          <a:prstGeom prst="line">
                            <a:avLst/>
                          </a:prstGeom>
                          <a:noFill/>
                          <a:ln w="8622">
                            <a:solidFill>
                              <a:srgbClr val="FDFDFD"/>
                            </a:solidFill>
                            <a:round/>
                            <a:headEnd/>
                            <a:tailEnd/>
                          </a:ln>
                          <a:extLst>
                            <a:ext uri="{909E8E84-426E-40DD-AFC4-6F175D3DCCD1}">
                              <a14:hiddenFill xmlns:a14="http://schemas.microsoft.com/office/drawing/2010/main">
                                <a:noFill/>
                              </a14:hiddenFill>
                            </a:ext>
                          </a:extLst>
                        </wps:spPr>
                        <wps:bodyPr/>
                      </wps:wsp>
                      <wps:wsp>
                        <wps:cNvPr id="223" name="Line 45"/>
                        <wps:cNvCnPr>
                          <a:cxnSpLocks noChangeShapeType="1"/>
                        </wps:cNvCnPr>
                        <wps:spPr bwMode="auto">
                          <a:xfrm>
                            <a:off x="10804" y="10881"/>
                            <a:ext cx="1" cy="0"/>
                          </a:xfrm>
                          <a:prstGeom prst="line">
                            <a:avLst/>
                          </a:prstGeom>
                          <a:noFill/>
                          <a:ln w="16249">
                            <a:solidFill>
                              <a:srgbClr val="FDFDFD"/>
                            </a:solidFill>
                            <a:round/>
                            <a:headEnd/>
                            <a:tailEnd/>
                          </a:ln>
                          <a:extLst>
                            <a:ext uri="{909E8E84-426E-40DD-AFC4-6F175D3DCCD1}">
                              <a14:hiddenFill xmlns:a14="http://schemas.microsoft.com/office/drawing/2010/main">
                                <a:noFill/>
                              </a14:hiddenFill>
                            </a:ext>
                          </a:extLst>
                        </wps:spPr>
                        <wps:bodyPr/>
                      </wps:wsp>
                      <wps:wsp>
                        <wps:cNvPr id="224" name="AutoShape 46"/>
                        <wps:cNvSpPr>
                          <a:spLocks/>
                        </wps:cNvSpPr>
                        <wps:spPr bwMode="auto">
                          <a:xfrm>
                            <a:off x="10806" y="10883"/>
                            <a:ext cx="7" cy="7"/>
                          </a:xfrm>
                          <a:custGeom>
                            <a:avLst/>
                            <a:gdLst>
                              <a:gd name="T0" fmla="*/ 457 w 119"/>
                              <a:gd name="T1" fmla="*/ 5559 h 119"/>
                              <a:gd name="T2" fmla="*/ 381 w 119"/>
                              <a:gd name="T3" fmla="*/ 5559 h 119"/>
                              <a:gd name="T4" fmla="*/ 228 w 119"/>
                              <a:gd name="T5" fmla="*/ 5591 h 119"/>
                              <a:gd name="T6" fmla="*/ 108 w 119"/>
                              <a:gd name="T7" fmla="*/ 5667 h 119"/>
                              <a:gd name="T8" fmla="*/ 32 w 119"/>
                              <a:gd name="T9" fmla="*/ 5788 h 119"/>
                              <a:gd name="T10" fmla="*/ 0 w 119"/>
                              <a:gd name="T11" fmla="*/ 5934 h 119"/>
                              <a:gd name="T12" fmla="*/ 32 w 119"/>
                              <a:gd name="T13" fmla="*/ 6080 h 119"/>
                              <a:gd name="T14" fmla="*/ 114 w 119"/>
                              <a:gd name="T15" fmla="*/ 6200 h 119"/>
                              <a:gd name="T16" fmla="*/ 235 w 119"/>
                              <a:gd name="T17" fmla="*/ 6283 h 119"/>
                              <a:gd name="T18" fmla="*/ 381 w 119"/>
                              <a:gd name="T19" fmla="*/ 6315 h 119"/>
                              <a:gd name="T20" fmla="*/ 463 w 119"/>
                              <a:gd name="T21" fmla="*/ 6302 h 119"/>
                              <a:gd name="T22" fmla="*/ 539 w 119"/>
                              <a:gd name="T23" fmla="*/ 6277 h 119"/>
                              <a:gd name="T24" fmla="*/ 603 w 119"/>
                              <a:gd name="T25" fmla="*/ 6232 h 119"/>
                              <a:gd name="T26" fmla="*/ 609 w 119"/>
                              <a:gd name="T27" fmla="*/ 6226 h 119"/>
                              <a:gd name="T28" fmla="*/ 381 w 119"/>
                              <a:gd name="T29" fmla="*/ 6226 h 119"/>
                              <a:gd name="T30" fmla="*/ 266 w 119"/>
                              <a:gd name="T31" fmla="*/ 6200 h 119"/>
                              <a:gd name="T32" fmla="*/ 171 w 119"/>
                              <a:gd name="T33" fmla="*/ 6137 h 119"/>
                              <a:gd name="T34" fmla="*/ 108 w 119"/>
                              <a:gd name="T35" fmla="*/ 6048 h 119"/>
                              <a:gd name="T36" fmla="*/ 89 w 119"/>
                              <a:gd name="T37" fmla="*/ 5934 h 119"/>
                              <a:gd name="T38" fmla="*/ 108 w 119"/>
                              <a:gd name="T39" fmla="*/ 5819 h 119"/>
                              <a:gd name="T40" fmla="*/ 171 w 119"/>
                              <a:gd name="T41" fmla="*/ 5730 h 119"/>
                              <a:gd name="T42" fmla="*/ 266 w 119"/>
                              <a:gd name="T43" fmla="*/ 5667 h 119"/>
                              <a:gd name="T44" fmla="*/ 381 w 119"/>
                              <a:gd name="T45" fmla="*/ 5648 h 119"/>
                              <a:gd name="T46" fmla="*/ 609 w 119"/>
                              <a:gd name="T47" fmla="*/ 5648 h 119"/>
                              <a:gd name="T48" fmla="*/ 590 w 119"/>
                              <a:gd name="T49" fmla="*/ 5629 h 119"/>
                              <a:gd name="T50" fmla="*/ 527 w 119"/>
                              <a:gd name="T51" fmla="*/ 5578 h 119"/>
                              <a:gd name="T52" fmla="*/ 457 w 119"/>
                              <a:gd name="T53" fmla="*/ 5559 h 119"/>
                              <a:gd name="T54" fmla="*/ 755 w 119"/>
                              <a:gd name="T55" fmla="*/ 6169 h 119"/>
                              <a:gd name="T56" fmla="*/ 660 w 119"/>
                              <a:gd name="T57" fmla="*/ 6169 h 119"/>
                              <a:gd name="T58" fmla="*/ 660 w 119"/>
                              <a:gd name="T59" fmla="*/ 6296 h 119"/>
                              <a:gd name="T60" fmla="*/ 755 w 119"/>
                              <a:gd name="T61" fmla="*/ 6296 h 119"/>
                              <a:gd name="T62" fmla="*/ 755 w 119"/>
                              <a:gd name="T63" fmla="*/ 6169 h 119"/>
                              <a:gd name="T64" fmla="*/ 609 w 119"/>
                              <a:gd name="T65" fmla="*/ 5648 h 119"/>
                              <a:gd name="T66" fmla="*/ 381 w 119"/>
                              <a:gd name="T67" fmla="*/ 5648 h 119"/>
                              <a:gd name="T68" fmla="*/ 489 w 119"/>
                              <a:gd name="T69" fmla="*/ 5667 h 119"/>
                              <a:gd name="T70" fmla="*/ 577 w 119"/>
                              <a:gd name="T71" fmla="*/ 5730 h 119"/>
                              <a:gd name="T72" fmla="*/ 634 w 119"/>
                              <a:gd name="T73" fmla="*/ 5819 h 119"/>
                              <a:gd name="T74" fmla="*/ 660 w 119"/>
                              <a:gd name="T75" fmla="*/ 5934 h 119"/>
                              <a:gd name="T76" fmla="*/ 634 w 119"/>
                              <a:gd name="T77" fmla="*/ 6048 h 119"/>
                              <a:gd name="T78" fmla="*/ 577 w 119"/>
                              <a:gd name="T79" fmla="*/ 6137 h 119"/>
                              <a:gd name="T80" fmla="*/ 489 w 119"/>
                              <a:gd name="T81" fmla="*/ 6200 h 119"/>
                              <a:gd name="T82" fmla="*/ 381 w 119"/>
                              <a:gd name="T83" fmla="*/ 6226 h 119"/>
                              <a:gd name="T84" fmla="*/ 609 w 119"/>
                              <a:gd name="T85" fmla="*/ 6226 h 119"/>
                              <a:gd name="T86" fmla="*/ 660 w 119"/>
                              <a:gd name="T87" fmla="*/ 6169 h 119"/>
                              <a:gd name="T88" fmla="*/ 755 w 119"/>
                              <a:gd name="T89" fmla="*/ 6169 h 119"/>
                              <a:gd name="T90" fmla="*/ 755 w 119"/>
                              <a:gd name="T91" fmla="*/ 5705 h 119"/>
                              <a:gd name="T92" fmla="*/ 660 w 119"/>
                              <a:gd name="T93" fmla="*/ 5705 h 119"/>
                              <a:gd name="T94" fmla="*/ 641 w 119"/>
                              <a:gd name="T95" fmla="*/ 5667 h 119"/>
                              <a:gd name="T96" fmla="*/ 622 w 119"/>
                              <a:gd name="T97" fmla="*/ 5654 h 119"/>
                              <a:gd name="T98" fmla="*/ 609 w 119"/>
                              <a:gd name="T99" fmla="*/ 5648 h 119"/>
                              <a:gd name="T100" fmla="*/ 755 w 119"/>
                              <a:gd name="T101" fmla="*/ 5578 h 119"/>
                              <a:gd name="T102" fmla="*/ 660 w 119"/>
                              <a:gd name="T103" fmla="*/ 5578 h 119"/>
                              <a:gd name="T104" fmla="*/ 660 w 119"/>
                              <a:gd name="T105" fmla="*/ 5705 h 119"/>
                              <a:gd name="T106" fmla="*/ 755 w 119"/>
                              <a:gd name="T107" fmla="*/ 5705 h 119"/>
                              <a:gd name="T108" fmla="*/ 755 w 119"/>
                              <a:gd name="T109" fmla="*/ 5578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2" y="0"/>
                                </a:moveTo>
                                <a:lnTo>
                                  <a:pt x="60" y="0"/>
                                </a:lnTo>
                                <a:lnTo>
                                  <a:pt x="36" y="5"/>
                                </a:lnTo>
                                <a:lnTo>
                                  <a:pt x="17" y="17"/>
                                </a:lnTo>
                                <a:lnTo>
                                  <a:pt x="5" y="36"/>
                                </a:lnTo>
                                <a:lnTo>
                                  <a:pt x="0" y="59"/>
                                </a:lnTo>
                                <a:lnTo>
                                  <a:pt x="5" y="82"/>
                                </a:lnTo>
                                <a:lnTo>
                                  <a:pt x="18" y="101"/>
                                </a:lnTo>
                                <a:lnTo>
                                  <a:pt x="37" y="114"/>
                                </a:lnTo>
                                <a:lnTo>
                                  <a:pt x="60" y="119"/>
                                </a:lnTo>
                                <a:lnTo>
                                  <a:pt x="73" y="117"/>
                                </a:lnTo>
                                <a:lnTo>
                                  <a:pt x="85" y="113"/>
                                </a:lnTo>
                                <a:lnTo>
                                  <a:pt x="95" y="106"/>
                                </a:lnTo>
                                <a:lnTo>
                                  <a:pt x="96" y="105"/>
                                </a:lnTo>
                                <a:lnTo>
                                  <a:pt x="60" y="105"/>
                                </a:lnTo>
                                <a:lnTo>
                                  <a:pt x="42" y="101"/>
                                </a:lnTo>
                                <a:lnTo>
                                  <a:pt x="27" y="91"/>
                                </a:lnTo>
                                <a:lnTo>
                                  <a:pt x="17" y="77"/>
                                </a:lnTo>
                                <a:lnTo>
                                  <a:pt x="14" y="59"/>
                                </a:lnTo>
                                <a:lnTo>
                                  <a:pt x="17" y="41"/>
                                </a:lnTo>
                                <a:lnTo>
                                  <a:pt x="27" y="27"/>
                                </a:lnTo>
                                <a:lnTo>
                                  <a:pt x="42" y="17"/>
                                </a:lnTo>
                                <a:lnTo>
                                  <a:pt x="60" y="14"/>
                                </a:lnTo>
                                <a:lnTo>
                                  <a:pt x="96" y="14"/>
                                </a:lnTo>
                                <a:lnTo>
                                  <a:pt x="93" y="11"/>
                                </a:lnTo>
                                <a:lnTo>
                                  <a:pt x="83" y="3"/>
                                </a:lnTo>
                                <a:lnTo>
                                  <a:pt x="72" y="0"/>
                                </a:lnTo>
                                <a:close/>
                                <a:moveTo>
                                  <a:pt x="119" y="96"/>
                                </a:moveTo>
                                <a:lnTo>
                                  <a:pt x="104" y="96"/>
                                </a:lnTo>
                                <a:lnTo>
                                  <a:pt x="104" y="116"/>
                                </a:lnTo>
                                <a:lnTo>
                                  <a:pt x="119" y="116"/>
                                </a:lnTo>
                                <a:lnTo>
                                  <a:pt x="119" y="96"/>
                                </a:lnTo>
                                <a:close/>
                                <a:moveTo>
                                  <a:pt x="96" y="14"/>
                                </a:moveTo>
                                <a:lnTo>
                                  <a:pt x="60" y="14"/>
                                </a:lnTo>
                                <a:lnTo>
                                  <a:pt x="77" y="17"/>
                                </a:lnTo>
                                <a:lnTo>
                                  <a:pt x="91" y="27"/>
                                </a:lnTo>
                                <a:lnTo>
                                  <a:pt x="100" y="41"/>
                                </a:lnTo>
                                <a:lnTo>
                                  <a:pt x="104" y="59"/>
                                </a:lnTo>
                                <a:lnTo>
                                  <a:pt x="100" y="77"/>
                                </a:lnTo>
                                <a:lnTo>
                                  <a:pt x="91" y="91"/>
                                </a:lnTo>
                                <a:lnTo>
                                  <a:pt x="77" y="101"/>
                                </a:lnTo>
                                <a:lnTo>
                                  <a:pt x="60" y="105"/>
                                </a:lnTo>
                                <a:lnTo>
                                  <a:pt x="96" y="105"/>
                                </a:lnTo>
                                <a:lnTo>
                                  <a:pt x="104" y="96"/>
                                </a:lnTo>
                                <a:lnTo>
                                  <a:pt x="119" y="96"/>
                                </a:lnTo>
                                <a:lnTo>
                                  <a:pt x="119" y="23"/>
                                </a:lnTo>
                                <a:lnTo>
                                  <a:pt x="104" y="23"/>
                                </a:lnTo>
                                <a:lnTo>
                                  <a:pt x="101" y="17"/>
                                </a:lnTo>
                                <a:lnTo>
                                  <a:pt x="98" y="15"/>
                                </a:lnTo>
                                <a:lnTo>
                                  <a:pt x="96" y="14"/>
                                </a:lnTo>
                                <a:close/>
                                <a:moveTo>
                                  <a:pt x="119" y="3"/>
                                </a:moveTo>
                                <a:lnTo>
                                  <a:pt x="104" y="3"/>
                                </a:lnTo>
                                <a:lnTo>
                                  <a:pt x="104" y="23"/>
                                </a:lnTo>
                                <a:lnTo>
                                  <a:pt x="119" y="23"/>
                                </a:lnTo>
                                <a:lnTo>
                                  <a:pt x="119"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47"/>
                        <wps:cNvCnPr>
                          <a:cxnSpLocks noChangeShapeType="1"/>
                        </wps:cNvCnPr>
                        <wps:spPr bwMode="auto">
                          <a:xfrm>
                            <a:off x="10816" y="10881"/>
                            <a:ext cx="0" cy="9"/>
                          </a:xfrm>
                          <a:prstGeom prst="line">
                            <a:avLst/>
                          </a:prstGeom>
                          <a:noFill/>
                          <a:ln w="9510">
                            <a:solidFill>
                              <a:srgbClr val="FDFDFD"/>
                            </a:solidFill>
                            <a:round/>
                            <a:headEnd/>
                            <a:tailEnd/>
                          </a:ln>
                          <a:extLst>
                            <a:ext uri="{909E8E84-426E-40DD-AFC4-6F175D3DCCD1}">
                              <a14:hiddenFill xmlns:a14="http://schemas.microsoft.com/office/drawing/2010/main">
                                <a:noFill/>
                              </a14:hiddenFill>
                            </a:ext>
                          </a:extLst>
                        </wps:spPr>
                        <wps:bodyPr/>
                      </wps:wsp>
                      <wps:wsp>
                        <wps:cNvPr id="226" name="Line 48"/>
                        <wps:cNvCnPr>
                          <a:cxnSpLocks noChangeShapeType="1"/>
                        </wps:cNvCnPr>
                        <wps:spPr bwMode="auto">
                          <a:xfrm>
                            <a:off x="10814" y="10884"/>
                            <a:ext cx="5" cy="0"/>
                          </a:xfrm>
                          <a:prstGeom prst="line">
                            <a:avLst/>
                          </a:prstGeom>
                          <a:noFill/>
                          <a:ln w="8632">
                            <a:solidFill>
                              <a:srgbClr val="FDFDFD"/>
                            </a:solidFill>
                            <a:round/>
                            <a:headEnd/>
                            <a:tailEnd/>
                          </a:ln>
                          <a:extLst>
                            <a:ext uri="{909E8E84-426E-40DD-AFC4-6F175D3DCCD1}">
                              <a14:hiddenFill xmlns:a14="http://schemas.microsoft.com/office/drawing/2010/main">
                                <a:noFill/>
                              </a14:hiddenFill>
                            </a:ext>
                          </a:extLst>
                        </wps:spPr>
                        <wps:bodyPr/>
                      </wps:wsp>
                      <wps:wsp>
                        <wps:cNvPr id="227" name="Line 49"/>
                        <wps:cNvCnPr>
                          <a:cxnSpLocks noChangeShapeType="1"/>
                        </wps:cNvCnPr>
                        <wps:spPr bwMode="auto">
                          <a:xfrm>
                            <a:off x="10820" y="10881"/>
                            <a:ext cx="0" cy="9"/>
                          </a:xfrm>
                          <a:prstGeom prst="line">
                            <a:avLst/>
                          </a:prstGeom>
                          <a:noFill/>
                          <a:ln w="9510">
                            <a:solidFill>
                              <a:srgbClr val="FDFDFD"/>
                            </a:solidFill>
                            <a:round/>
                            <a:headEnd/>
                            <a:tailEnd/>
                          </a:ln>
                          <a:extLst>
                            <a:ext uri="{909E8E84-426E-40DD-AFC4-6F175D3DCCD1}">
                              <a14:hiddenFill xmlns:a14="http://schemas.microsoft.com/office/drawing/2010/main">
                                <a:noFill/>
                              </a14:hiddenFill>
                            </a:ext>
                          </a:extLst>
                        </wps:spPr>
                        <wps:bodyPr/>
                      </wps:wsp>
                      <wps:wsp>
                        <wps:cNvPr id="228" name="AutoShape 50"/>
                        <wps:cNvSpPr>
                          <a:spLocks/>
                        </wps:cNvSpPr>
                        <wps:spPr bwMode="auto">
                          <a:xfrm>
                            <a:off x="10822" y="10883"/>
                            <a:ext cx="7" cy="7"/>
                          </a:xfrm>
                          <a:custGeom>
                            <a:avLst/>
                            <a:gdLst>
                              <a:gd name="T0" fmla="*/ 381 w 120"/>
                              <a:gd name="T1" fmla="*/ 5559 h 119"/>
                              <a:gd name="T2" fmla="*/ 235 w 120"/>
                              <a:gd name="T3" fmla="*/ 5591 h 119"/>
                              <a:gd name="T4" fmla="*/ 114 w 120"/>
                              <a:gd name="T5" fmla="*/ 5667 h 119"/>
                              <a:gd name="T6" fmla="*/ 32 w 120"/>
                              <a:gd name="T7" fmla="*/ 5788 h 119"/>
                              <a:gd name="T8" fmla="*/ 0 w 120"/>
                              <a:gd name="T9" fmla="*/ 5934 h 119"/>
                              <a:gd name="T10" fmla="*/ 32 w 120"/>
                              <a:gd name="T11" fmla="*/ 6080 h 119"/>
                              <a:gd name="T12" fmla="*/ 114 w 120"/>
                              <a:gd name="T13" fmla="*/ 6200 h 119"/>
                              <a:gd name="T14" fmla="*/ 235 w 120"/>
                              <a:gd name="T15" fmla="*/ 6283 h 119"/>
                              <a:gd name="T16" fmla="*/ 381 w 120"/>
                              <a:gd name="T17" fmla="*/ 6315 h 119"/>
                              <a:gd name="T18" fmla="*/ 527 w 120"/>
                              <a:gd name="T19" fmla="*/ 6283 h 119"/>
                              <a:gd name="T20" fmla="*/ 610 w 120"/>
                              <a:gd name="T21" fmla="*/ 6226 h 119"/>
                              <a:gd name="T22" fmla="*/ 381 w 120"/>
                              <a:gd name="T23" fmla="*/ 6226 h 119"/>
                              <a:gd name="T24" fmla="*/ 267 w 120"/>
                              <a:gd name="T25" fmla="*/ 6200 h 119"/>
                              <a:gd name="T26" fmla="*/ 178 w 120"/>
                              <a:gd name="T27" fmla="*/ 6143 h 119"/>
                              <a:gd name="T28" fmla="*/ 114 w 120"/>
                              <a:gd name="T29" fmla="*/ 6048 h 119"/>
                              <a:gd name="T30" fmla="*/ 95 w 120"/>
                              <a:gd name="T31" fmla="*/ 5940 h 119"/>
                              <a:gd name="T32" fmla="*/ 114 w 120"/>
                              <a:gd name="T33" fmla="*/ 5826 h 119"/>
                              <a:gd name="T34" fmla="*/ 178 w 120"/>
                              <a:gd name="T35" fmla="*/ 5730 h 119"/>
                              <a:gd name="T36" fmla="*/ 267 w 120"/>
                              <a:gd name="T37" fmla="*/ 5667 h 119"/>
                              <a:gd name="T38" fmla="*/ 381 w 120"/>
                              <a:gd name="T39" fmla="*/ 5648 h 119"/>
                              <a:gd name="T40" fmla="*/ 610 w 120"/>
                              <a:gd name="T41" fmla="*/ 5648 h 119"/>
                              <a:gd name="T42" fmla="*/ 527 w 120"/>
                              <a:gd name="T43" fmla="*/ 5591 h 119"/>
                              <a:gd name="T44" fmla="*/ 381 w 120"/>
                              <a:gd name="T45" fmla="*/ 5559 h 119"/>
                              <a:gd name="T46" fmla="*/ 610 w 120"/>
                              <a:gd name="T47" fmla="*/ 5648 h 119"/>
                              <a:gd name="T48" fmla="*/ 381 w 120"/>
                              <a:gd name="T49" fmla="*/ 5648 h 119"/>
                              <a:gd name="T50" fmla="*/ 489 w 120"/>
                              <a:gd name="T51" fmla="*/ 5667 h 119"/>
                              <a:gd name="T52" fmla="*/ 578 w 120"/>
                              <a:gd name="T53" fmla="*/ 5730 h 119"/>
                              <a:gd name="T54" fmla="*/ 641 w 120"/>
                              <a:gd name="T55" fmla="*/ 5819 h 119"/>
                              <a:gd name="T56" fmla="*/ 667 w 120"/>
                              <a:gd name="T57" fmla="*/ 5934 h 119"/>
                              <a:gd name="T58" fmla="*/ 641 w 120"/>
                              <a:gd name="T59" fmla="*/ 6048 h 119"/>
                              <a:gd name="T60" fmla="*/ 584 w 120"/>
                              <a:gd name="T61" fmla="*/ 6137 h 119"/>
                              <a:gd name="T62" fmla="*/ 495 w 120"/>
                              <a:gd name="T63" fmla="*/ 6200 h 119"/>
                              <a:gd name="T64" fmla="*/ 381 w 120"/>
                              <a:gd name="T65" fmla="*/ 6226 h 119"/>
                              <a:gd name="T66" fmla="*/ 610 w 120"/>
                              <a:gd name="T67" fmla="*/ 6226 h 119"/>
                              <a:gd name="T68" fmla="*/ 648 w 120"/>
                              <a:gd name="T69" fmla="*/ 6200 h 119"/>
                              <a:gd name="T70" fmla="*/ 730 w 120"/>
                              <a:gd name="T71" fmla="*/ 6080 h 119"/>
                              <a:gd name="T72" fmla="*/ 762 w 120"/>
                              <a:gd name="T73" fmla="*/ 5934 h 119"/>
                              <a:gd name="T74" fmla="*/ 730 w 120"/>
                              <a:gd name="T75" fmla="*/ 5788 h 119"/>
                              <a:gd name="T76" fmla="*/ 648 w 120"/>
                              <a:gd name="T77" fmla="*/ 5667 h 119"/>
                              <a:gd name="T78" fmla="*/ 610 w 120"/>
                              <a:gd name="T79" fmla="*/ 5648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119">
                                <a:moveTo>
                                  <a:pt x="60" y="0"/>
                                </a:moveTo>
                                <a:lnTo>
                                  <a:pt x="37" y="5"/>
                                </a:lnTo>
                                <a:lnTo>
                                  <a:pt x="18" y="17"/>
                                </a:lnTo>
                                <a:lnTo>
                                  <a:pt x="5" y="36"/>
                                </a:lnTo>
                                <a:lnTo>
                                  <a:pt x="0" y="59"/>
                                </a:lnTo>
                                <a:lnTo>
                                  <a:pt x="5" y="82"/>
                                </a:lnTo>
                                <a:lnTo>
                                  <a:pt x="18" y="101"/>
                                </a:lnTo>
                                <a:lnTo>
                                  <a:pt x="37" y="114"/>
                                </a:lnTo>
                                <a:lnTo>
                                  <a:pt x="60" y="119"/>
                                </a:lnTo>
                                <a:lnTo>
                                  <a:pt x="83" y="114"/>
                                </a:lnTo>
                                <a:lnTo>
                                  <a:pt x="96" y="105"/>
                                </a:lnTo>
                                <a:lnTo>
                                  <a:pt x="60" y="105"/>
                                </a:lnTo>
                                <a:lnTo>
                                  <a:pt x="42" y="101"/>
                                </a:lnTo>
                                <a:lnTo>
                                  <a:pt x="28" y="92"/>
                                </a:lnTo>
                                <a:lnTo>
                                  <a:pt x="18" y="77"/>
                                </a:lnTo>
                                <a:lnTo>
                                  <a:pt x="15" y="60"/>
                                </a:lnTo>
                                <a:lnTo>
                                  <a:pt x="18" y="42"/>
                                </a:lnTo>
                                <a:lnTo>
                                  <a:pt x="28" y="27"/>
                                </a:lnTo>
                                <a:lnTo>
                                  <a:pt x="42" y="17"/>
                                </a:lnTo>
                                <a:lnTo>
                                  <a:pt x="60" y="14"/>
                                </a:lnTo>
                                <a:lnTo>
                                  <a:pt x="96" y="14"/>
                                </a:lnTo>
                                <a:lnTo>
                                  <a:pt x="83" y="5"/>
                                </a:lnTo>
                                <a:lnTo>
                                  <a:pt x="60" y="0"/>
                                </a:lnTo>
                                <a:close/>
                                <a:moveTo>
                                  <a:pt x="96" y="14"/>
                                </a:moveTo>
                                <a:lnTo>
                                  <a:pt x="60" y="14"/>
                                </a:lnTo>
                                <a:lnTo>
                                  <a:pt x="77" y="17"/>
                                </a:lnTo>
                                <a:lnTo>
                                  <a:pt x="91" y="27"/>
                                </a:lnTo>
                                <a:lnTo>
                                  <a:pt x="101" y="41"/>
                                </a:lnTo>
                                <a:lnTo>
                                  <a:pt x="105" y="59"/>
                                </a:lnTo>
                                <a:lnTo>
                                  <a:pt x="101" y="77"/>
                                </a:lnTo>
                                <a:lnTo>
                                  <a:pt x="92" y="91"/>
                                </a:lnTo>
                                <a:lnTo>
                                  <a:pt x="78" y="101"/>
                                </a:lnTo>
                                <a:lnTo>
                                  <a:pt x="60" y="105"/>
                                </a:lnTo>
                                <a:lnTo>
                                  <a:pt x="96" y="105"/>
                                </a:lnTo>
                                <a:lnTo>
                                  <a:pt x="102" y="101"/>
                                </a:lnTo>
                                <a:lnTo>
                                  <a:pt x="115" y="82"/>
                                </a:lnTo>
                                <a:lnTo>
                                  <a:pt x="120" y="59"/>
                                </a:lnTo>
                                <a:lnTo>
                                  <a:pt x="115" y="36"/>
                                </a:lnTo>
                                <a:lnTo>
                                  <a:pt x="102" y="17"/>
                                </a:lnTo>
                                <a:lnTo>
                                  <a:pt x="96"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51"/>
                        <wps:cNvSpPr>
                          <a:spLocks/>
                        </wps:cNvSpPr>
                        <wps:spPr bwMode="auto">
                          <a:xfrm>
                            <a:off x="10830" y="10883"/>
                            <a:ext cx="7" cy="7"/>
                          </a:xfrm>
                          <a:custGeom>
                            <a:avLst/>
                            <a:gdLst>
                              <a:gd name="T0" fmla="*/ 95 w 99"/>
                              <a:gd name="T1" fmla="*/ 5578 h 116"/>
                              <a:gd name="T2" fmla="*/ 0 w 99"/>
                              <a:gd name="T3" fmla="*/ 5578 h 116"/>
                              <a:gd name="T4" fmla="*/ 0 w 99"/>
                              <a:gd name="T5" fmla="*/ 6296 h 116"/>
                              <a:gd name="T6" fmla="*/ 95 w 99"/>
                              <a:gd name="T7" fmla="*/ 6296 h 116"/>
                              <a:gd name="T8" fmla="*/ 95 w 99"/>
                              <a:gd name="T9" fmla="*/ 5801 h 116"/>
                              <a:gd name="T10" fmla="*/ 114 w 99"/>
                              <a:gd name="T11" fmla="*/ 5763 h 116"/>
                              <a:gd name="T12" fmla="*/ 152 w 99"/>
                              <a:gd name="T13" fmla="*/ 5693 h 116"/>
                              <a:gd name="T14" fmla="*/ 184 w 99"/>
                              <a:gd name="T15" fmla="*/ 5674 h 116"/>
                              <a:gd name="T16" fmla="*/ 95 w 99"/>
                              <a:gd name="T17" fmla="*/ 5674 h 116"/>
                              <a:gd name="T18" fmla="*/ 95 w 99"/>
                              <a:gd name="T19" fmla="*/ 5578 h 116"/>
                              <a:gd name="T20" fmla="*/ 534 w 99"/>
                              <a:gd name="T21" fmla="*/ 5648 h 116"/>
                              <a:gd name="T22" fmla="*/ 375 w 99"/>
                              <a:gd name="T23" fmla="*/ 5648 h 116"/>
                              <a:gd name="T24" fmla="*/ 419 w 99"/>
                              <a:gd name="T25" fmla="*/ 5667 h 116"/>
                              <a:gd name="T26" fmla="*/ 457 w 99"/>
                              <a:gd name="T27" fmla="*/ 5705 h 116"/>
                              <a:gd name="T28" fmla="*/ 515 w 99"/>
                              <a:gd name="T29" fmla="*/ 5750 h 116"/>
                              <a:gd name="T30" fmla="*/ 546 w 99"/>
                              <a:gd name="T31" fmla="*/ 5807 h 116"/>
                              <a:gd name="T32" fmla="*/ 546 w 99"/>
                              <a:gd name="T33" fmla="*/ 6296 h 116"/>
                              <a:gd name="T34" fmla="*/ 629 w 99"/>
                              <a:gd name="T35" fmla="*/ 6296 h 116"/>
                              <a:gd name="T36" fmla="*/ 629 w 99"/>
                              <a:gd name="T37" fmla="*/ 5807 h 116"/>
                              <a:gd name="T38" fmla="*/ 610 w 99"/>
                              <a:gd name="T39" fmla="*/ 5731 h 116"/>
                              <a:gd name="T40" fmla="*/ 565 w 99"/>
                              <a:gd name="T41" fmla="*/ 5674 h 116"/>
                              <a:gd name="T42" fmla="*/ 534 w 99"/>
                              <a:gd name="T43" fmla="*/ 5648 h 116"/>
                              <a:gd name="T44" fmla="*/ 318 w 99"/>
                              <a:gd name="T45" fmla="*/ 5559 h 116"/>
                              <a:gd name="T46" fmla="*/ 267 w 99"/>
                              <a:gd name="T47" fmla="*/ 5559 h 116"/>
                              <a:gd name="T48" fmla="*/ 241 w 99"/>
                              <a:gd name="T49" fmla="*/ 5572 h 116"/>
                              <a:gd name="T50" fmla="*/ 165 w 99"/>
                              <a:gd name="T51" fmla="*/ 5610 h 116"/>
                              <a:gd name="T52" fmla="*/ 146 w 99"/>
                              <a:gd name="T53" fmla="*/ 5616 h 116"/>
                              <a:gd name="T54" fmla="*/ 95 w 99"/>
                              <a:gd name="T55" fmla="*/ 5674 h 116"/>
                              <a:gd name="T56" fmla="*/ 184 w 99"/>
                              <a:gd name="T57" fmla="*/ 5674 h 116"/>
                              <a:gd name="T58" fmla="*/ 229 w 99"/>
                              <a:gd name="T59" fmla="*/ 5648 h 116"/>
                              <a:gd name="T60" fmla="*/ 534 w 99"/>
                              <a:gd name="T61" fmla="*/ 5648 h 116"/>
                              <a:gd name="T62" fmla="*/ 515 w 99"/>
                              <a:gd name="T63" fmla="*/ 5629 h 116"/>
                              <a:gd name="T64" fmla="*/ 451 w 99"/>
                              <a:gd name="T65" fmla="*/ 5591 h 116"/>
                              <a:gd name="T66" fmla="*/ 388 w 99"/>
                              <a:gd name="T67" fmla="*/ 5566 h 116"/>
                              <a:gd name="T68" fmla="*/ 318 w 99"/>
                              <a:gd name="T69" fmla="*/ 5559 h 11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9" h="116">
                                <a:moveTo>
                                  <a:pt x="15" y="3"/>
                                </a:moveTo>
                                <a:lnTo>
                                  <a:pt x="0" y="3"/>
                                </a:lnTo>
                                <a:lnTo>
                                  <a:pt x="0" y="116"/>
                                </a:lnTo>
                                <a:lnTo>
                                  <a:pt x="15" y="116"/>
                                </a:lnTo>
                                <a:lnTo>
                                  <a:pt x="15" y="38"/>
                                </a:lnTo>
                                <a:lnTo>
                                  <a:pt x="18" y="32"/>
                                </a:lnTo>
                                <a:lnTo>
                                  <a:pt x="24" y="21"/>
                                </a:lnTo>
                                <a:lnTo>
                                  <a:pt x="29" y="18"/>
                                </a:lnTo>
                                <a:lnTo>
                                  <a:pt x="15" y="18"/>
                                </a:lnTo>
                                <a:lnTo>
                                  <a:pt x="15" y="3"/>
                                </a:lnTo>
                                <a:close/>
                                <a:moveTo>
                                  <a:pt x="84" y="14"/>
                                </a:moveTo>
                                <a:lnTo>
                                  <a:pt x="59" y="14"/>
                                </a:lnTo>
                                <a:lnTo>
                                  <a:pt x="66" y="17"/>
                                </a:lnTo>
                                <a:lnTo>
                                  <a:pt x="72" y="23"/>
                                </a:lnTo>
                                <a:lnTo>
                                  <a:pt x="81" y="30"/>
                                </a:lnTo>
                                <a:lnTo>
                                  <a:pt x="86" y="39"/>
                                </a:lnTo>
                                <a:lnTo>
                                  <a:pt x="86" y="116"/>
                                </a:lnTo>
                                <a:lnTo>
                                  <a:pt x="99" y="116"/>
                                </a:lnTo>
                                <a:lnTo>
                                  <a:pt x="99" y="39"/>
                                </a:lnTo>
                                <a:lnTo>
                                  <a:pt x="96" y="27"/>
                                </a:lnTo>
                                <a:lnTo>
                                  <a:pt x="89" y="18"/>
                                </a:lnTo>
                                <a:lnTo>
                                  <a:pt x="84" y="14"/>
                                </a:lnTo>
                                <a:close/>
                                <a:moveTo>
                                  <a:pt x="50" y="0"/>
                                </a:moveTo>
                                <a:lnTo>
                                  <a:pt x="42" y="0"/>
                                </a:lnTo>
                                <a:lnTo>
                                  <a:pt x="38" y="2"/>
                                </a:lnTo>
                                <a:lnTo>
                                  <a:pt x="26" y="8"/>
                                </a:lnTo>
                                <a:lnTo>
                                  <a:pt x="23" y="9"/>
                                </a:lnTo>
                                <a:lnTo>
                                  <a:pt x="15" y="18"/>
                                </a:lnTo>
                                <a:lnTo>
                                  <a:pt x="29" y="18"/>
                                </a:lnTo>
                                <a:lnTo>
                                  <a:pt x="36" y="14"/>
                                </a:lnTo>
                                <a:lnTo>
                                  <a:pt x="84" y="14"/>
                                </a:lnTo>
                                <a:lnTo>
                                  <a:pt x="81" y="11"/>
                                </a:lnTo>
                                <a:lnTo>
                                  <a:pt x="71" y="5"/>
                                </a:lnTo>
                                <a:lnTo>
                                  <a:pt x="61" y="1"/>
                                </a:lnTo>
                                <a:lnTo>
                                  <a:pt x="5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41" y="10881"/>
                            <a:ext cx="2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70" y="10881"/>
                            <a:ext cx="17"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89" y="10880"/>
                            <a:ext cx="30"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924" y="10880"/>
                            <a:ext cx="29" cy="11"/>
                          </a:xfrm>
                          <a:prstGeom prst="rect">
                            <a:avLst/>
                          </a:prstGeom>
                          <a:noFill/>
                          <a:extLst>
                            <a:ext uri="{909E8E84-426E-40DD-AFC4-6F175D3DCCD1}">
                              <a14:hiddenFill xmlns:a14="http://schemas.microsoft.com/office/drawing/2010/main">
                                <a:solidFill>
                                  <a:srgbClr val="FFFFFF"/>
                                </a:solidFill>
                              </a14:hiddenFill>
                            </a:ext>
                          </a:extLst>
                        </pic:spPr>
                      </pic:pic>
                      <wps:wsp>
                        <wps:cNvPr id="234" name="Freeform 56"/>
                        <wps:cNvSpPr>
                          <a:spLocks/>
                        </wps:cNvSpPr>
                        <wps:spPr bwMode="auto">
                          <a:xfrm>
                            <a:off x="10654" y="10924"/>
                            <a:ext cx="736" cy="57"/>
                          </a:xfrm>
                          <a:custGeom>
                            <a:avLst/>
                            <a:gdLst>
                              <a:gd name="T0" fmla="*/ 45396 w 11598"/>
                              <a:gd name="T1" fmla="*/ 9691 h 896"/>
                              <a:gd name="T2" fmla="*/ 0 w 11598"/>
                              <a:gd name="T3" fmla="*/ 14435 h 896"/>
                              <a:gd name="T4" fmla="*/ 73647 w 11598"/>
                              <a:gd name="T5" fmla="*/ 15374 h 896"/>
                              <a:gd name="T6" fmla="*/ 45396 w 11598"/>
                              <a:gd name="T7" fmla="*/ 9691 h 8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98" h="896">
                                <a:moveTo>
                                  <a:pt x="7149" y="0"/>
                                </a:moveTo>
                                <a:lnTo>
                                  <a:pt x="0" y="747"/>
                                </a:lnTo>
                                <a:lnTo>
                                  <a:pt x="11598" y="895"/>
                                </a:lnTo>
                                <a:lnTo>
                                  <a:pt x="71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150" y="10853"/>
                            <a:ext cx="44"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197" y="10853"/>
                            <a:ext cx="23"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224" y="10853"/>
                            <a:ext cx="35"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263" y="10853"/>
                            <a:ext cx="44"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310" y="10853"/>
                            <a:ext cx="18" cy="8"/>
                          </a:xfrm>
                          <a:prstGeom prst="rect">
                            <a:avLst/>
                          </a:prstGeom>
                          <a:noFill/>
                          <a:extLst>
                            <a:ext uri="{909E8E84-426E-40DD-AFC4-6F175D3DCCD1}">
                              <a14:hiddenFill xmlns:a14="http://schemas.microsoft.com/office/drawing/2010/main">
                                <a:solidFill>
                                  <a:srgbClr val="FFFFFF"/>
                                </a:solidFill>
                              </a14:hiddenFill>
                            </a:ext>
                          </a:extLst>
                        </pic:spPr>
                      </pic:pic>
                      <wps:wsp>
                        <wps:cNvPr id="240" name="AutoShape 62"/>
                        <wps:cNvSpPr>
                          <a:spLocks/>
                        </wps:cNvSpPr>
                        <wps:spPr bwMode="auto">
                          <a:xfrm>
                            <a:off x="11331" y="10853"/>
                            <a:ext cx="4" cy="8"/>
                          </a:xfrm>
                          <a:custGeom>
                            <a:avLst/>
                            <a:gdLst>
                              <a:gd name="T0" fmla="*/ 387 w 74"/>
                              <a:gd name="T1" fmla="*/ 3138 h 111"/>
                              <a:gd name="T2" fmla="*/ 318 w 74"/>
                              <a:gd name="T3" fmla="*/ 3138 h 111"/>
                              <a:gd name="T4" fmla="*/ 318 w 74"/>
                              <a:gd name="T5" fmla="*/ 3322 h 111"/>
                              <a:gd name="T6" fmla="*/ 387 w 74"/>
                              <a:gd name="T7" fmla="*/ 3322 h 111"/>
                              <a:gd name="T8" fmla="*/ 387 w 74"/>
                              <a:gd name="T9" fmla="*/ 3138 h 111"/>
                              <a:gd name="T10" fmla="*/ 387 w 74"/>
                              <a:gd name="T11" fmla="*/ 2617 h 111"/>
                              <a:gd name="T12" fmla="*/ 318 w 74"/>
                              <a:gd name="T13" fmla="*/ 2617 h 111"/>
                              <a:gd name="T14" fmla="*/ 19 w 74"/>
                              <a:gd name="T15" fmla="*/ 3055 h 111"/>
                              <a:gd name="T16" fmla="*/ 6 w 74"/>
                              <a:gd name="T17" fmla="*/ 3074 h 111"/>
                              <a:gd name="T18" fmla="*/ 0 w 74"/>
                              <a:gd name="T19" fmla="*/ 3093 h 111"/>
                              <a:gd name="T20" fmla="*/ 0 w 74"/>
                              <a:gd name="T21" fmla="*/ 3138 h 111"/>
                              <a:gd name="T22" fmla="*/ 464 w 74"/>
                              <a:gd name="T23" fmla="*/ 3138 h 111"/>
                              <a:gd name="T24" fmla="*/ 464 w 74"/>
                              <a:gd name="T25" fmla="*/ 3080 h 111"/>
                              <a:gd name="T26" fmla="*/ 70 w 74"/>
                              <a:gd name="T27" fmla="*/ 3080 h 111"/>
                              <a:gd name="T28" fmla="*/ 299 w 74"/>
                              <a:gd name="T29" fmla="*/ 2737 h 111"/>
                              <a:gd name="T30" fmla="*/ 311 w 74"/>
                              <a:gd name="T31" fmla="*/ 2731 h 111"/>
                              <a:gd name="T32" fmla="*/ 318 w 74"/>
                              <a:gd name="T33" fmla="*/ 2712 h 111"/>
                              <a:gd name="T34" fmla="*/ 387 w 74"/>
                              <a:gd name="T35" fmla="*/ 2712 h 111"/>
                              <a:gd name="T36" fmla="*/ 387 w 74"/>
                              <a:gd name="T37" fmla="*/ 2617 h 111"/>
                              <a:gd name="T38" fmla="*/ 387 w 74"/>
                              <a:gd name="T39" fmla="*/ 2712 h 111"/>
                              <a:gd name="T40" fmla="*/ 318 w 74"/>
                              <a:gd name="T41" fmla="*/ 2712 h 111"/>
                              <a:gd name="T42" fmla="*/ 318 w 74"/>
                              <a:gd name="T43" fmla="*/ 3080 h 111"/>
                              <a:gd name="T44" fmla="*/ 387 w 74"/>
                              <a:gd name="T45" fmla="*/ 3080 h 111"/>
                              <a:gd name="T46" fmla="*/ 387 w 74"/>
                              <a:gd name="T47" fmla="*/ 2712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4" h="111">
                                <a:moveTo>
                                  <a:pt x="61" y="82"/>
                                </a:moveTo>
                                <a:lnTo>
                                  <a:pt x="50" y="82"/>
                                </a:lnTo>
                                <a:lnTo>
                                  <a:pt x="50" y="111"/>
                                </a:lnTo>
                                <a:lnTo>
                                  <a:pt x="61" y="111"/>
                                </a:lnTo>
                                <a:lnTo>
                                  <a:pt x="61" y="82"/>
                                </a:lnTo>
                                <a:close/>
                                <a:moveTo>
                                  <a:pt x="61" y="0"/>
                                </a:moveTo>
                                <a:lnTo>
                                  <a:pt x="50" y="0"/>
                                </a:lnTo>
                                <a:lnTo>
                                  <a:pt x="3" y="69"/>
                                </a:lnTo>
                                <a:lnTo>
                                  <a:pt x="1" y="72"/>
                                </a:lnTo>
                                <a:lnTo>
                                  <a:pt x="0" y="75"/>
                                </a:lnTo>
                                <a:lnTo>
                                  <a:pt x="0" y="82"/>
                                </a:lnTo>
                                <a:lnTo>
                                  <a:pt x="73" y="82"/>
                                </a:lnTo>
                                <a:lnTo>
                                  <a:pt x="73" y="73"/>
                                </a:lnTo>
                                <a:lnTo>
                                  <a:pt x="11" y="73"/>
                                </a:lnTo>
                                <a:lnTo>
                                  <a:pt x="47" y="19"/>
                                </a:lnTo>
                                <a:lnTo>
                                  <a:pt x="49" y="18"/>
                                </a:lnTo>
                                <a:lnTo>
                                  <a:pt x="50" y="15"/>
                                </a:lnTo>
                                <a:lnTo>
                                  <a:pt x="61" y="15"/>
                                </a:lnTo>
                                <a:lnTo>
                                  <a:pt x="61" y="0"/>
                                </a:lnTo>
                                <a:close/>
                                <a:moveTo>
                                  <a:pt x="61" y="15"/>
                                </a:moveTo>
                                <a:lnTo>
                                  <a:pt x="50" y="15"/>
                                </a:lnTo>
                                <a:lnTo>
                                  <a:pt x="50" y="73"/>
                                </a:lnTo>
                                <a:lnTo>
                                  <a:pt x="61" y="73"/>
                                </a:lnTo>
                                <a:lnTo>
                                  <a:pt x="61" y="1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39" y="10853"/>
                            <a:ext cx="15"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271" y="10867"/>
                            <a:ext cx="14"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288" y="10868"/>
                            <a:ext cx="16"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308" y="10868"/>
                            <a:ext cx="19"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332" y="10868"/>
                            <a:ext cx="22"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195" y="10882"/>
                            <a:ext cx="2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210" y="10882"/>
                            <a:ext cx="144" cy="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5D33CB" id="Group 2" o:spid="_x0000_s1026" style="position:absolute;margin-left:545.05pt;margin-top:.75pt;width:596.25pt;height:221.25pt;z-index:503293312;mso-position-horizontal:right;mso-position-horizontal-relative:page" coordorigin="10654,10827" coordsize="73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96;top:10847;width:62;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DimjDAAAA3AAAAA8AAABkcnMvZG93bnJldi54bWxET01rwkAQvQv9D8sUetNNPYimrmIrBUEo&#10;NIn3ITvNps3Ohuw2ifn1XaHgbR7vc7b70Taip87XjhU8LxIQxKXTNVcKivx9vgbhA7LGxjEpuJKH&#10;/e5htsVUu4E/qc9CJWII+xQVmBDaVEpfGrLoF64ljtyX6yyGCLtK6g6HGG4buUySlbRYc2ww2NKb&#10;ofIn+7UKjm01FpvpUHy/mtPlw5+P13M+KfX0OB5eQAQaw1387z7pOH+1hNsz8QK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OKaMMAAADcAAAADwAAAAAAAAAAAAAAAACf&#10;AgAAZHJzL2Rvd25yZXYueG1sUEsFBgAAAAAEAAQA9wAAAI8DAAAAAA==&#10;">
                  <v:imagedata r:id="rId43" o:title=""/>
                </v:shape>
                <v:shape id="Freeform 4" o:spid="_x0000_s1028" style="position:absolute;left:10654;top:10827;width:99;height:185;visibility:visible;mso-wrap-style:square;v-text-anchor:top" coordsize="1565,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jK8MA&#10;AADcAAAADwAAAGRycy9kb3ducmV2LnhtbERPS0vDQBC+C/6HZYTe7MbWlhK7LVIpqNBDHwePQ3bM&#10;BrOzaXZM4r93C4Xe5uN7znI9+Fp11MYqsIGncQaKuAi24tLA6bh9XICKgmyxDkwG/ijCenV/t8Tc&#10;hp731B2kVCmEY44GnEiTax0LRx7jODTEifsOrUdJsC21bbFP4b7Wkyyba48VpwaHDW0cFT+HX29g&#10;v/PSx/Pm3Hf1ZObets/y8fllzOhheH0BJTTITXx1v9s0fz6FyzPp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HjK8MAAADcAAAADwAAAAAAAAAAAAAAAACYAgAAZHJzL2Rv&#10;d25yZXYueG1sUEsFBgAAAAAEAAQA9QAAAIgDAAAAAA==&#10;" path="m1564,l,,,2916,1564,2705,1564,xe" fillcolor="#181212" stroked="f">
                  <v:path arrowok="t" o:connecttype="custom" o:connectlocs="628,0;0,0;0,1175;628,1090;628,0" o:connectangles="0,0,0,0,0"/>
                </v:shape>
                <v:shape id="Picture 5" o:spid="_x0000_s1029" type="#_x0000_t75" style="position:absolute;left:10766;top:10862;width:266;height: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YKxrBAAAA3AAAAA8AAABkcnMvZG93bnJldi54bWxET02LwjAQvS/4H8II3tZUEVm6RpEFQVSU&#10;rR48Ds1sW7aZhCbW6q83guBtHu9zZovO1KKlxleWFYyGCQji3OqKCwWn4+rzC4QPyBpry6TgRh4W&#10;897HDFNtr/xLbRYKEUPYp6igDMGlUvq8JIN+aB1x5P5sYzBE2BRSN3iN4aaW4ySZSoMVx4YSHf2U&#10;lP9nF6Og3Rx3rR25fRGWW2fOeLjdxwelBv1u+Q0iUBfe4pd7reP86QSez8QL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YKxrBAAAA3AAAAA8AAAAAAAAAAAAAAAAAnwIA&#10;AGRycy9kb3ducmV2LnhtbFBLBQYAAAAABAAEAPcAAACNAwAAAAA=&#10;">
                  <v:imagedata r:id="rId44" o:title=""/>
                </v:shape>
                <v:shape id="Picture 6" o:spid="_x0000_s1030" type="#_x0000_t75" style="position:absolute;left:10753;top:10827;width:637;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aIDCAAAA3AAAAA8AAABkcnMvZG93bnJldi54bWxET0trwkAQvhf8D8sI3nRjpaLRVaQgeGgP&#10;2vq6DdnJA7OzIbuJ8d93BaG3+fies1x3phQt1a6wrGA8ikAQJ1YXnCn4/dkOZyCcR9ZYWiYFD3Kw&#10;XvXelhhre+c9tQefiRDCLkYFufdVLKVLcjLoRrYiDlxqa4M+wDqTusZ7CDelfI+iqTRYcGjIsaLP&#10;nJLboTEK2saldvLlvy/nY8Mnus6jRzpXatDvNgsQnjr/L365dzrMn37A85lwgV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FGiAwgAAANwAAAAPAAAAAAAAAAAAAAAAAJ8C&#10;AABkcnMvZG93bnJldi54bWxQSwUGAAAAAAQABAD3AAAAjgMAAAAA&#10;">
                  <v:imagedata r:id="rId45" o:title=""/>
                </v:shape>
                <v:shape id="Picture 7" o:spid="_x0000_s1031" type="#_x0000_t75" style="position:absolute;left:11194;top:10827;width:11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TeDDAAAA3AAAAA8AAABkcnMvZG93bnJldi54bWxET01rwkAQvQv+h2WE3nSjhyAxq4go2kOF&#10;qhV6G7LTJDQ7G3e3Jv77bqHgbR7vc/JVbxpxJ+drywqmkwQEcWF1zaWCy3k3noPwAVljY5kUPMjD&#10;ajkc5Jhp2/E73U+hFDGEfYYKqhDaTEpfVGTQT2xLHLkv6wyGCF0ptcMuhptGzpIklQZrjg0VtrSp&#10;qPg+/RgF209/XR/nt7OzeNvb1+tb97HVSr2M+vUCRKA+PMX/7oOO89MU/p6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N4MMAAADcAAAADwAAAAAAAAAAAAAAAACf&#10;AgAAZHJzL2Rvd25yZXYueG1sUEsFBgAAAAAEAAQA9wAAAI8DAAAAAA==&#10;">
                  <v:imagedata r:id="rId46" o:title=""/>
                </v:shape>
                <v:shape id="Picture 8" o:spid="_x0000_s1032" type="#_x0000_t75" style="position:absolute;left:10998;top:10827;width:139;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07xXEAAAA3AAAAA8AAABkcnMvZG93bnJldi54bWxET01rwkAQvRf8D8sIXkqzUWgsaVaRiGAP&#10;hWp78TZkp8mS7GzIrib++26h0Ns83ucU28l24kaDN44VLJMUBHHltOFawdfn4ekFhA/IGjvHpOBO&#10;Hrab2UOBuXYjn+h2DrWIIexzVNCE0OdS+qohiz5xPXHkvt1gMUQ41FIPOMZw28lVmmbSouHY0GBP&#10;ZUNVe75aBeW+rcfndp2d3qfV28djaS7uYpRazKfdK4hAU/gX/7mPOs7P1vD7TLx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07xXEAAAA3AAAAA8AAAAAAAAAAAAAAAAA&#10;nwIAAGRycy9kb3ducmV2LnhtbFBLBQYAAAAABAAEAPcAAACQAwAAAAA=&#10;">
                  <v:imagedata r:id="rId47" o:title=""/>
                </v:shape>
                <v:shape id="Picture 9" o:spid="_x0000_s1033" type="#_x0000_t75" style="position:absolute;left:11289;top:10837;width:42;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Dx5zHAAAA3AAAAA8AAABkcnMvZG93bnJldi54bWxEj0FrwkAQhe+F/odlCr3VTQsNJbqKhrZU&#10;L7VWBG9DdswGs7Npdqvx3zuHQm8zvDfvfTOZDb5VJ+pjE9jA4ygDRVwF23BtYPv99vACKiZki21g&#10;MnChCLPp7c0ECxvO/EWnTaqVhHAs0IBLqSu0jpUjj3EUOmLRDqH3mGTta217PEu4b/VTluXaY8PS&#10;4LCj0lF13Px6A7t1nrLj+8r9LJb759d9V8ZPXxpzfzfMx6ASDenf/Hf9YQU/F1p5Rib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Dx5zHAAAA3AAAAA8AAAAAAAAAAAAA&#10;AAAAnwIAAGRycy9kb3ducmV2LnhtbFBLBQYAAAAABAAEAPcAAACTAwAAAAA=&#10;">
                  <v:imagedata r:id="rId48" o:title=""/>
                </v:shape>
                <v:shape id="Picture 10" o:spid="_x0000_s1034" type="#_x0000_t75" style="position:absolute;left:11280;top:10827;width:14;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pUvCAAAA3AAAAA8AAABkcnMvZG93bnJldi54bWxET99rwjAQfhf2P4Qb+DbTichWjeJEQSgT&#10;dfp+NmfarbnUJmr335vBwLf7+H7eeNraSlyp8aVjBa+9BARx7nTJRsH+a/nyBsIHZI2VY1LwSx6m&#10;k6fOGFPtbryl6y4YEUPYp6igCKFOpfR5QRZ9z9XEkTu5xmKIsDFSN3iL4baS/SQZSoslx4YCa5oX&#10;lP/sLlbBhzkfPmfZItsssu+10XgYmGOlVPe5nY1ABGrDQ/zvXuk4f/gOf8/EC+Tk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UKVLwgAAANwAAAAPAAAAAAAAAAAAAAAAAJ8C&#10;AABkcnMvZG93bnJldi54bWxQSwUGAAAAAAQABAD3AAAAjgMAAAAA&#10;">
                  <v:imagedata r:id="rId49" o:title=""/>
                </v:shape>
                <v:shape id="Picture 11" o:spid="_x0000_s1035" type="#_x0000_t75" style="position:absolute;left:11064;top:10827;width:140;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9kjGAAAA3AAAAA8AAABkcnMvZG93bnJldi54bWxEj09rwkAQxe8Fv8MyBW910xZaja5SSksF&#10;vfgn4HHMTpPU7GzIriZ++85B8DbDe/Peb2aL3tXqQm2oPBt4HiWgiHNvKy4M7HffT2NQISJbrD2T&#10;gSsFWMwHDzNMre94Q5dtLJSEcEjRQBljk2od8pIchpFviEX79a3DKGtbaNtiJ+Gu1i9J8qYdViwN&#10;JTb0WVJ+2p6dgWyyXK33mc1sd3z9+tnodfw7jI0ZPvYfU1CR+ng3366XVvDfBV+ekQn0/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6D2SMYAAADcAAAADwAAAAAAAAAAAAAA&#10;AACfAgAAZHJzL2Rvd25yZXYueG1sUEsFBgAAAAAEAAQA9wAAAJIDAAAAAA==&#10;">
                  <v:imagedata r:id="rId50" o:title=""/>
                </v:shape>
                <v:shape id="Picture 12" o:spid="_x0000_s1036" type="#_x0000_t75" style="position:absolute;left:11342;top:10827;width:48;height: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3hHzFAAAA3AAAAA8AAABkcnMvZG93bnJldi54bWxEj09rwkAQxe+C32GZQm91Y6FFo6vUlorg&#10;of6FHofsNAnJzobsRtNv7xwEbzO8N+/9Zr7sXa0u1IbSs4HxKAFFnHlbcm7gdPx+mYAKEdli7ZkM&#10;/FOA5WI4mGNq/ZX3dDnEXEkIhxQNFDE2qdYhK8hhGPmGWLQ/3zqMsra5ti1eJdzV+jVJ3rXDkqWh&#10;wIY+C8qqQ+cMrHjb2W2CO72enH+mv1/V27irjHl+6j9moCL18WG+X2+s4E8FX56RCf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94R8xQAAANwAAAAPAAAAAAAAAAAAAAAA&#10;AJ8CAABkcnMvZG93bnJldi54bWxQSwUGAAAAAAQABAD3AAAAkQMAAAAA&#10;">
                  <v:imagedata r:id="rId51" o:title=""/>
                </v:shape>
                <v:shape id="Picture 13" o:spid="_x0000_s1037" type="#_x0000_t75" style="position:absolute;left:11275;top:10827;width:25;height: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43cvDAAAA3AAAAA8AAABkcnMvZG93bnJldi54bWxET9tqAjEQfS/4D2GEvhTN2oVSV6OI0CIU&#10;C97Qx2Ez7i5uJksSdevXG0Ho2xzOdcbT1tTiQs5XlhUM+gkI4tzqigsF281X7xOED8gaa8uk4I88&#10;TCedlzFm2l55RZd1KEQMYZ+hgjKEJpPS5yUZ9H3bEEfuaJ3BEKErpHZ4jeGmlu9J8iENVhwbSmxo&#10;XlJ+Wp+NgtVmr89L98Y/u990d1t8p6k9sFKv3XY2AhGoDf/ip3uh4/zhAB7PxAvk5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jdy8MAAADcAAAADwAAAAAAAAAAAAAAAACf&#10;AgAAZHJzL2Rvd25yZXYueG1sUEsFBgAAAAAEAAQA9wAAAI8DAAAAAA==&#10;">
                  <v:imagedata r:id="rId52" o:title=""/>
                </v:shape>
                <v:shape id="Picture 14" o:spid="_x0000_s1038" type="#_x0000_t75" style="position:absolute;left:11336;top:10827;width:54;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4srAAAAA3AAAAA8AAABkcnMvZG93bnJldi54bWxET02LwjAQvS/4H8IIXhZN9VC0GqUIBa+6&#10;gh6HZmyLzaQmsdZ/bxYW9jaP9zmb3WBa0ZPzjWUF81kCgri0uuFKwfmnmC5B+ICssbVMCt7kYbcd&#10;fW0w0/bFR+pPoRIxhH2GCuoQukxKX9Zk0M9sRxy5m3UGQ4SuktrhK4abVi6SJJUGG44NNXa0r6m8&#10;n55Gwf6c4/Pqisel+M5z2adpc2gfSk3GQ74GEWgI/+I/90HH+asF/D4TL5Db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VviysAAAADcAAAADwAAAAAAAAAAAAAAAACfAgAA&#10;ZHJzL2Rvd25yZXYueG1sUEsFBgAAAAAEAAQA9wAAAIwDAAAAAA==&#10;">
                  <v:imagedata r:id="rId53" o:title=""/>
                </v:shape>
                <v:shape id="AutoShape 15" o:spid="_x0000_s1039" style="position:absolute;left:10754;top:10854;width:17;height:17;visibility:visible;mso-wrap-style:square;v-text-anchor:top" coordsize="26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kKsEA&#10;AADcAAAADwAAAGRycy9kb3ducmV2LnhtbERPTYvCMBC9C/sfwix407QKotUoUljxIKvb1fvQjG2x&#10;mXSbqN1/bwTB2zze5yxWnanFjVpXWVYQDyMQxLnVFRcKjr9fgykI55E11pZJwT85WC0/egtMtL3z&#10;D90yX4gQwi5BBaX3TSKly0sy6Ia2IQ7c2bYGfYBtIXWL9xBuajmKook0WHFoKLGhtKT8kl2NArr+&#10;NYfT93ETT/aUVjaa7fxJK9X/7NZzEJ46/xa/3Fsd5s/G8HwmX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Q5CrBAAAA3AAAAA8AAAAAAAAAAAAAAAAAmAIAAGRycy9kb3du&#10;cmV2LnhtbFBLBQYAAAAABAAEAPUAAACGAwAAAAA=&#10;" path="m162,l108,,,267r74,l89,228r164,l232,174r-125,l135,83r60,l162,xm253,228r-71,l194,267r75,l253,228xm195,83r-60,l164,174r68,l195,83xe" fillcolor="#fdfdfd" stroked="f">
                  <v:path arrowok="t" o:connecttype="custom" o:connectlocs="65,172;43,172;0,280;30,280;36,264;102,264;93,242;43,242;54,205;78,205;65,172;102,264;73,264;78,280;108,280;102,264;78,205;54,205;66,242;93,242;78,205" o:connectangles="0,0,0,0,0,0,0,0,0,0,0,0,0,0,0,0,0,0,0,0,0"/>
                </v:shape>
                <v:shape id="AutoShape 16" o:spid="_x0000_s1040" style="position:absolute;left:10772;top:10858;width:10;height:14;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cXcQA&#10;AADcAAAADwAAAGRycy9kb3ducmV2LnhtbESPQWvCQBCF7wX/wzJCb3VjqGJTV1EhUCyFavU+ZKfZ&#10;aHY2ZLdJ/PduodDbDO/N+94s14OtRUetrxwrmE4SEMSF0xWXCk5f+dMChA/IGmvHpOBGHtar0cMS&#10;M+16PlB3DKWIIewzVGBCaDIpfWHIop+4hjhq3661GOLallK32MdwW8s0SebSYsWRYLChnaHievyx&#10;EbKX6cc8ef88a8LtzNSHRX4xSj2Oh80riEBD+Df/Xb/pWP/lGX6fiRP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m3F3EAAAA3AAAAA8AAAAAAAAAAAAAAAAAmAIAAGRycy9k&#10;b3ducmV2LnhtbFBLBQYAAAAABAAEAPUAAACJAwAAAAA=&#10;" path="m60,147l,147r11,33l32,201r25,11l82,215r31,-5l139,196r17,-22l158,167r-95,l60,147xm80,l51,5,26,18,9,39,3,66,6,84,16,99r16,11l51,119r23,9l91,134r9,7l103,150r,11l92,167r66,l163,146r-6,-27l140,102,118,91,92,83,77,78,63,72r,-16l67,48r85,l147,31,126,12,102,3,80,xm152,48r-55,l98,59r,4l157,63,152,48xe" fillcolor="#fdfdfd" stroked="f">
                  <v:path arrowok="t" o:connecttype="custom" o:connectlocs="23,261;0,261;4,275;12,284;22,288;32,289;44,287;54,282;60,272;61,270;24,270;23,261;31,200;20,203;10,208;3,217;1,228;2,235;6,241;12,246;20,250;29,253;35,256;39,259;40,263;40,267;36,270;61,270;63,261;61,250;54,243;46,238;36,235;30,233;24,230;24,224;26,220;59,220;57,213;49,205;39,202;31,200;59,220;38,220;38,225;38,227;61,227;59,220" o:connectangles="0,0,0,0,0,0,0,0,0,0,0,0,0,0,0,0,0,0,0,0,0,0,0,0,0,0,0,0,0,0,0,0,0,0,0,0,0,0,0,0,0,0,0,0,0,0,0,0"/>
                </v:shape>
                <v:shape id="AutoShape 17" o:spid="_x0000_s1041" style="position:absolute;left:10784;top:10858;width:14;height:18;visibility:visible;mso-wrap-style:square;v-text-anchor:top" coordsize="2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3HMQA&#10;AADcAAAADwAAAGRycy9kb3ducmV2LnhtbESPzarCMBCF94LvEEa4G9FUwb9qFBEVN3ehFtwOzdhW&#10;m0lpova+vREuuJvhnDnfmcWqMaV4Uu0KywoG/QgEcWp1wZmC5LzrTUE4j6yxtEwK/sjBatluLTDW&#10;9sVHep58JkIIuxgV5N5XsZQuzcmg69uKOGhXWxv0Ya0zqWt8hXBTymEUjaXBggMhx4o2OaX308ME&#10;7u52uwy2D/t7MPtJdz1MLi5JlPrpNOs5CE+N/5r/rw861J+N4PNMmE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NxzEAAAA3AAAAA8AAAAAAAAAAAAAAAAAmAIAAGRycy9k&#10;b3ducmV2LnhtbFBLBQYAAAAABAAEAPUAAACJAwAAAAA=&#10;" path="m56,6l,6,,274r60,l60,189r122,l190,183r16,-25l108,158,87,153,71,142,61,125,57,107,61,89,70,73,86,60r22,-4l204,56,195,37,185,29,56,29,56,6xm182,189r-122,l68,196r11,9l97,212r23,3l159,206r23,-17xm204,56r-96,l130,60r15,13l155,89r3,18l154,125r-9,17l129,153r-21,5l206,158r4,-8l218,110,212,73,204,56xm120,l99,3,81,9,68,18,57,29r128,l165,11,120,xe" fillcolor="#fdfdfd" stroked="f">
                  <v:path arrowok="t" o:connecttype="custom" o:connectlocs="23,204;0,204;0,315;24,315;24,280;74,280;78,278;84,267;44,267;36,265;29,261;25,254;23,246;25,239;29,232;35,226;44,225;83,225;80,217;75,214;23,214;23,204;74,280;24,280;28,283;32,287;40,290;49,291;65,287;74,280;83,225;44,225;53,226;59,232;63,239;64,246;63,254;59,261;53,265;44,267;84,267;86,264;89,247;87,232;83,225;49,202;40,203;33,205;28,209;23,214;75,214;67,206;49,202" o:connectangles="0,0,0,0,0,0,0,0,0,0,0,0,0,0,0,0,0,0,0,0,0,0,0,0,0,0,0,0,0,0,0,0,0,0,0,0,0,0,0,0,0,0,0,0,0,0,0,0,0,0,0,0,0"/>
                </v:shape>
                <v:line id="Line 18" o:spid="_x0000_s1042" style="position:absolute;visibility:visible;mso-wrap-style:square" from="10801,10859" to="10801,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8IsMAAADcAAAADwAAAGRycy9kb3ducmV2LnhtbERPTWvCQBC9F/oflil4q5t4kCa6BhFK&#10;DQhiWvA6ZKfZ2Oxsmt3G+O/dQqG3ebzPWReT7cRIg28dK0jnCQji2umWGwUf76/PLyB8QNbYOSYF&#10;N/JQbB4f1phrd+UTjVVoRAxhn6MCE0KfS+lrQxb93PXEkft0g8UQ4dBIPeA1httOLpJkKS22HBsM&#10;9rQzVH9VP1bB6e2Y6fpc3Uo+ZKkpvy9hv7goNXuatisQgabwL/5z73Wcny3h9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RvCLDAAAA3AAAAA8AAAAAAAAAAAAA&#10;AAAAoQIAAGRycy9kb3ducmV2LnhtbFBLBQYAAAAABAAEAPkAAACRAwAAAAA=&#10;" strokecolor="#fdfdfd" strokeweight="1.0567mm"/>
                <v:line id="Line 19" o:spid="_x0000_s1043" style="position:absolute;visibility:visible;mso-wrap-style:square" from="10799,10856" to="10803,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yV+8MAAADcAAAADwAAAGRycy9kb3ducmV2LnhtbERPS2vCQBC+C/6HZYTedGMPbY2uIj7A&#10;ij2YePA4ZMckmJ1Ns2tM++tdodDbfHzPmS06U4mWGldaVjAeRSCIM6tLzhWc0u3wA4TzyBory6Tg&#10;hxws5v3eDGNt73ykNvG5CCHsYlRQeF/HUrqsIINuZGviwF1sY9AH2ORSN3gP4aaSr1H0Jg2WHBoK&#10;rGlVUHZNbkaB/7L7/PuzTTYlnQ9rfU2jOv1V6mXQLacgPHX+X/zn3ukwf/IOz2fCB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slfvDAAAA3AAAAA8AAAAAAAAAAAAA&#10;AAAAoQIAAGRycy9kb3ducmV2LnhtbFBLBQYAAAAABAAEAPkAAACRAwAAAAA=&#10;" strokecolor="#fdfdfd" strokeweight=".79342mm"/>
                <v:shape id="AutoShape 20" o:spid="_x0000_s1044" style="position:absolute;left:10806;top:10858;width:6;height:13;visibility:visible;mso-wrap-style:square;v-text-anchor:top" coordsize="1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XtMMA&#10;AADcAAAADwAAAGRycy9kb3ducmV2LnhtbESPQWsCMRCF74X+hzCF3mrWlha7GkUEQXrRVXsfNuNm&#10;cTMJm1S3/nrnUOhthvfmvW9mi8F36kJ9agMbGI8KUMR1sC03Bo6H9csEVMrIFrvAZOCXEizmjw8z&#10;LG24ckWXfW6UhHAq0YDLOZZap9qRxzQKkVi0U+g9Zln7RtserxLuO/1aFB/aY8vS4DDSylF93v94&#10;A99FYBtp53Zf79XbsYrabm9bY56fhuUUVKYh/5v/rjdW8D+FVp6RCf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vXtMMAAADcAAAADwAAAAAAAAAAAAAAAACYAgAAZHJzL2Rv&#10;d25yZXYueG1sUEsFBgAAAAAEAAQA9QAAAIgDAAAAAA==&#10;" path="m55,6l,6,,207r60,l60,98,63,79,73,68,88,62r18,-2l106,29r-51,l55,6xm106,l85,3,70,11r-9,9l57,29r49,l106,xe" fillcolor="#fdfdfd" stroked="f">
                  <v:path arrowok="t" o:connecttype="custom" o:connectlocs="20,196;0,196;0,276;21,276;21,232;22,225;26,220;31,218;38,217;38,205;20,205;20,196;38,193;30,195;25,198;22,201;20,205;38,205;38,193" o:connectangles="0,0,0,0,0,0,0,0,0,0,0,0,0,0,0,0,0,0,0"/>
                </v:shape>
                <v:shape id="AutoShape 21" o:spid="_x0000_s1045" style="position:absolute;left:10813;top:10858;width:14;height:14;visibility:visible;mso-wrap-style:square;v-text-anchor:top" coordsize="22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mesAA&#10;AADcAAAADwAAAGRycy9kb3ducmV2LnhtbERPTYvCMBC9C/6HMMLeNNWDa6tpEUFwxctWvQ/J2Bab&#10;SWmy2v33RljY2zze52yKwbbiQb1vHCuYzxIQxNqZhisFl/N+ugLhA7LB1jEp+CUPRT4ebTAz7snf&#10;9ChDJWII+wwV1CF0mZRe12TRz1xHHLmb6y2GCPtKmh6fMdy2cpEkS2mx4dhQY0e7mvS9/LEKvHOX&#10;62L7eV8ey5U+pvPT4fSllfqYDNs1iEBD+Bf/uQ8mzk9TeD8TL5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cmesAAAADcAAAADwAAAAAAAAAAAAAAAACYAgAAZHJzL2Rvd25y&#10;ZXYueG1sUEsFBgAAAAAEAAQA9QAAAIUDAAAAAA==&#10;" path="m100,l62,8,30,29,8,62,,107r6,40l26,182r32,24l100,215r18,-2l134,208r14,-9l158,186r62,l220,158r-111,l86,152,71,140,62,123,59,108,62,90,71,73,87,60r22,-4l220,56r,-27l158,29,151,19,139,9,122,3,100,xm220,186r-60,l160,207r60,l220,186xm220,56r-111,l131,60r16,12l157,88r3,19l157,123r-9,16l133,152r-24,6l220,158r,-102xm220,6r-60,l160,29r60,l220,6xe" fillcolor="#fdfdfd" stroked="f">
                  <v:path arrowok="t" o:connecttype="custom" o:connectlocs="40,200;25,204;12,212;3,226;0,245;2,261;10,276;23,286;40,289;48,289;54,287;60,283;64,277;89,277;89,266;44,266;35,263;29,258;25,251;24,245;25,238;29,231;35,225;44,224;89,224;89,212;64,212;61,208;56,204;49,202;40,200;89,277;64,277;64,286;89,286;89,277;89,224;44,224;53,225;59,230;63,237;64,245;63,251;60,258;54,263;44,266;89,266;89,224;89,203;64,203;64,212;89,212;89,203" o:connectangles="0,0,0,0,0,0,0,0,0,0,0,0,0,0,0,0,0,0,0,0,0,0,0,0,0,0,0,0,0,0,0,0,0,0,0,0,0,0,0,0,0,0,0,0,0,0,0,0,0,0,0,0,0"/>
                </v:shape>
                <v:line id="Line 22" o:spid="_x0000_s1046" style="position:absolute;visibility:visible;mso-wrap-style:square" from="10832,10861" to="10832,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1NsQAAADcAAAADwAAAGRycy9kb3ducmV2LnhtbESPzWrDMBCE74W+g9hCbrWcHEriRgmh&#10;UJpAINgp9LpYW8uJtXIt1T9vHwUKPQ4z8w2z3o62ET11vnasYJ6kIIhLp2uuFHye35+XIHxA1tg4&#10;JgUTedhuHh/WmGk3cE59ESoRIewzVGBCaDMpfWnIok9cSxy9b9dZDFF2ldQdDhFuG7lI0xdpsea4&#10;YLClN0Pltfi1CvKP00qXX8V04ONqbg4/l7BfXJSaPY27VxCBxvAf/mvvtYJIhPuZe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3U2xAAAANwAAAAPAAAAAAAAAAAA&#10;AAAAAKECAABkcnMvZG93bnJldi54bWxQSwUGAAAAAAQABAD5AAAAkgMAAAAA&#10;" strokecolor="#fdfdfd" strokeweight="1.0567mm"/>
                <v:line id="Line 23" o:spid="_x0000_s1047" style="position:absolute;visibility:visible;mso-wrap-style:square" from="10828,10860" to="10836,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MCcUAAADcAAAADwAAAGRycy9kb3ducmV2LnhtbESPQWvCQBSE7wX/w/KE3ppNIlhJXUUU&#10;saVeNOL5NfuahGbfhuyapP76bqHQ4zAz3zDL9Wga0VPnassKkigGQVxYXXOp4JLvnxYgnEfW2Fgm&#10;Bd/kYL2aPCwx03bgE/VnX4oAYZehgsr7NpPSFRUZdJFtiYP3aTuDPsiulLrDIcBNI9M4nkuDNYeF&#10;ClvaVlR8nW9GweG4OM7eNvnzB/skb+/vu+slyZV6nI6bFxCeRv8f/mu/agVpnMDvmXA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MCcUAAADcAAAADwAAAAAAAAAA&#10;AAAAAAChAgAAZHJzL2Rvd25yZXYueG1sUEsFBgAAAAAEAAQA+QAAAJMDAAAAAA==&#10;" strokecolor="#fdfdfd" strokeweight=".81811mm"/>
                <v:line id="Line 24" o:spid="_x0000_s1048" style="position:absolute;visibility:visible;mso-wrap-style:square" from="10830,10856" to="10834,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bAsQAAADcAAAADwAAAGRycy9kb3ducmV2LnhtbESPQWvCQBSE7wX/w/IEb3XXgEVSVylB&#10;xVPB2CLeHtnXbGj2bciuJv333ULB4zAz3zDr7ehacac+NJ41LOYKBHHlTcO1ho/z/nkFIkRkg61n&#10;0vBDAbabydMac+MHPtG9jLVIEA45arAxdrmUobLkMMx9R5y8L987jEn2tTQ9DgnuWpkp9SIdNpwW&#10;LHZUWKq+y5vTcFweipX7PNW74XItlG3LbP9eaD2bjm+vICKN8RH+bx+Nhkxl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lsCxAAAANwAAAAPAAAAAAAAAAAA&#10;AAAAAKECAABkcnMvZG93bnJldi54bWxQSwUGAAAAAAQABAD5AAAAkgMAAAAA&#10;" strokecolor="#fdfdfd" strokeweight="1.1637mm"/>
                <v:line id="Line 25" o:spid="_x0000_s1049" style="position:absolute;visibility:visible;mso-wrap-style:square" from="10839,10859" to="10839,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rQcQAAADcAAAADwAAAGRycy9kb3ducmV2LnhtbESPQWvCQBSE74L/YXlCb7oxBampqxRB&#10;VCiIUfD6yL5mY7NvY3ar8d+7QsHjMDPfMLNFZ2txpdZXjhWMRwkI4sLpiksFx8Nq+AHCB2SNtWNS&#10;cCcPi3m/N8NMuxvv6ZqHUkQI+wwVmBCaTEpfGLLoR64hjt6Pay2GKNtS6hZvEW5rmSbJRFqsOC4Y&#10;bGhpqPjN/6yC/Xo31cUpv2/5ezo228s5bNKzUm+D7usTRKAuvML/7Y1WkCbv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etBxAAAANwAAAAPAAAAAAAAAAAA&#10;AAAAAKECAABkcnMvZG93bnJldi54bWxQSwUGAAAAAAQABAD5AAAAkgMAAAAA&#10;" strokecolor="#fdfdfd" strokeweight="1.0567mm"/>
                <v:line id="Line 26" o:spid="_x0000_s1050" style="position:absolute;visibility:visible;mso-wrap-style:square" from="10837,10856" to="10841,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d8UAAADcAAAADwAAAGRycy9kb3ducmV2LnhtbESPQWvCQBSE70L/w/IKvZndSpESXUWs&#10;hbbUg4kHj4/sMwlm38bsNqb++q5Q8DjMzDfMfDnYRvTU+dqxhudEgSAunKm51LDP38evIHxANtg4&#10;Jg2/5GG5eBjNMTXuwjvqs1CKCGGfooYqhDaV0hcVWfSJa4mjd3SdxRBlV0rT4SXCbSMnSk2lxZrj&#10;QoUtrSsqTtmP1RC27qs8f/bZpqbD95s55arNr1o/PQ6rGYhAQ7iH/9sfRsNEvcDt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H/d8UAAADcAAAADwAAAAAAAAAA&#10;AAAAAAChAgAAZHJzL2Rvd25yZXYueG1sUEsFBgAAAAAEAAQA+QAAAJMDAAAAAA==&#10;" strokecolor="#fdfdfd" strokeweight=".79342mm"/>
                <v:shape id="AutoShape 27" o:spid="_x0000_s1051" style="position:absolute;left:10843;top:10858;width:14;height:14;visibility:visible;mso-wrap-style:square;v-text-anchor:top" coordsize="21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WP8QA&#10;AADcAAAADwAAAGRycy9kb3ducmV2LnhtbESPQWvCQBSE74L/YXlCL6HZjVRpU1cRW6EXD6al50f2&#10;mYRm34bsmqT/3i0UPA4z8w2z2U22FQP1vnGsIUsVCOLSmYYrDV+fx8dnED4gG2wdk4Zf8rDbzmcb&#10;zI0b+UxDESoRIexz1FCH0OVS+rImiz51HXH0Lq63GKLsK2l6HCPctnKp1FpabDgu1NjRoabyp7ja&#10;SMneukR9Zyf79OL2dkCq3i+J1g+Laf8KItAU7uH/9ofRsFQr+Ds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1j/EAAAA3AAAAA8AAAAAAAAAAAAAAAAAmAIAAGRycy9k&#10;b3ducmV2LnhtbFBLBQYAAAAABAAEAPUAAACJAwAAAAA=&#10;" path="m108,l60,10,26,35,7,69,,107r7,37l26,178r34,25l108,213r48,-10l189,178r12,-20l108,158,90,154,74,143,64,127,60,107,64,87,74,70,90,60r18,-4l201,56,189,35,156,10,108,xm201,56r-93,l126,60r15,10l152,87r4,20l152,127r-11,16l126,154r-18,4l201,158r8,-14l216,107,209,69,201,56xe" fillcolor="#fdfdfd" stroked="f">
                  <v:path arrowok="t" o:connecttype="custom" o:connectlocs="44,202;25,207;11,217;3,231;0,247;3,262;11,277;25,287;44,291;64,287;78,277;83,268;44,268;37,267;30,262;26,255;25,247;26,239;30,232;37,227;44,226;83,226;78,217;64,207;44,202;83,226;44,226;52,227;58,232;63,239;64,247;63,255;58,262;52,267;44,268;83,268;86,262;89,247;86,231;83,226" o:connectangles="0,0,0,0,0,0,0,0,0,0,0,0,0,0,0,0,0,0,0,0,0,0,0,0,0,0,0,0,0,0,0,0,0,0,0,0,0,0,0,0"/>
                </v:shape>
                <v:shape id="AutoShape 28" o:spid="_x0000_s1052" style="position:absolute;left:10858;top:10858;width:12;height:13;visibility:visible;mso-wrap-style:square;v-text-anchor:top" coordsize="18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iJcIA&#10;AADcAAAADwAAAGRycy9kb3ducmV2LnhtbESPQYvCMBSE74L/ITxhb5rag+xWUxFB9Kq7l709mmdb&#10;27yEJrbVX79ZEDwOM/MNs9mOphU9db62rGC5SEAQF1bXXCr4+T7MP0H4gKyxtUwKHuRhm08nG8y0&#10;HfhM/SWUIkLYZ6igCsFlUvqiIoN+YR1x9K62Mxii7EqpOxwi3LQyTZKVNFhzXKjQ0b6iorncjYKb&#10;TI9fQ3PYn3vf79z15tLn6Vepj9m4W4MINIZ3+NU+aQVpsoL/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GIlwgAAANwAAAAPAAAAAAAAAAAAAAAAAJgCAABkcnMvZG93&#10;bnJldi54bWxQSwUGAAAAAAQABAD1AAAAhwMAAAAA&#10;" path="m57,6l,6,,207r60,l60,98,61,86,64,72,75,60,95,56r89,l179,38r-6,-9l57,29,57,6xm184,56r-89,l113,60r9,12l126,85r,13l126,207r60,l186,83,184,57r,-1xm112,l90,3,74,11,63,20r-6,9l173,29r-2,-3l163,17r-9,-7l141,5,127,2,112,xe" fillcolor="#fdfdfd" stroked="f">
                  <v:path arrowok="t" o:connecttype="custom" o:connectlocs="23,196;0,196;0,276;25,276;25,232;25,228;26,222;31,217;39,216;75,216;73,209;71,205;23,205;23,196;75,216;39,216;46,217;50,222;52,227;52,232;52,276;76,276;76,226;75,216;75,216;46,193;37,195;30,198;26,201;23,205;71,205;70,204;67,200;63,197;58,195;52,194;46,193" o:connectangles="0,0,0,0,0,0,0,0,0,0,0,0,0,0,0,0,0,0,0,0,0,0,0,0,0,0,0,0,0,0,0,0,0,0,0,0,0"/>
                </v:shape>
                <v:shape id="AutoShape 29" o:spid="_x0000_s1053" style="position:absolute;left:10872;top:10858;width:10;height:14;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0cIA&#10;AADcAAAADwAAAGRycy9kb3ducmV2LnhtbESPW2sCMRCF3wX/Qxihb5q4UJXVKFUQSkvB6/uwGTdr&#10;N5NlE3X775tCwcfDuXycxapztbhTGyrPGsYjBYK48KbiUsPpuB3OQISIbLD2TBp+KMBq2e8tMDf+&#10;wXu6H2Ip0giHHDXYGJtcylBYchhGviFO3sW3DmOSbSlNi4807mqZKTWRDitOBIsNbSwV34ebS5AP&#10;mX1N1OfubAjXr7bez7ZXq/XLoHubg4jUxWf4v/1uNGRqCn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bRwgAAANwAAAAPAAAAAAAAAAAAAAAAAJgCAABkcnMvZG93&#10;bnJldi54bWxQSwUGAAAAAAQABAD1AAAAhwMAAAAA&#10;" path="m59,147l,147r11,33l31,201r26,11l81,215r32,-5l139,196r18,-22l159,167r-97,l59,147xm80,l50,5,25,18,8,39,2,66,6,84,16,99r16,11l50,119r25,9l91,134r10,7l104,150r,11l92,167r67,l164,146r-7,-27l141,102,118,91,93,83,77,78,62,72r,-16l66,48r85,l146,31,126,12,102,3,80,xm151,48r-55,l98,59r,4l156,63,151,48xe" fillcolor="#fdfdfd" stroked="f">
                  <v:path arrowok="t" o:connecttype="custom" o:connectlocs="23,261;0,261;4,275;12,284;22,288;31,289;44,287;54,282;61,272;62,270;24,270;23,261;31,200;19,203;10,208;3,217;1,228;2,235;6,241;12,246;19,250;29,253;35,256;39,259;40,263;40,267;36,270;62,270;63,261;61,250;55,243;46,238;36,235;30,233;24,230;24,224;26,220;58,220;57,213;49,205;39,202;31,200;58,220;37,220;38,225;38,227;60,227;58,220" o:connectangles="0,0,0,0,0,0,0,0,0,0,0,0,0,0,0,0,0,0,0,0,0,0,0,0,0,0,0,0,0,0,0,0,0,0,0,0,0,0,0,0,0,0,0,0,0,0,0,0"/>
                </v:shape>
                <v:shape id="Picture 30" o:spid="_x0000_s1054" type="#_x0000_t75" style="position:absolute;left:10888;top:10854;width: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YcDe7AAAA3AAAAA8AAABkcnMvZG93bnJldi54bWxET8kKwjAQvQv+QxjBm6Z6UKlGEcHl6kLP&#10;QzOmxWZSm2jr35uD4PHx9tWms5V4U+NLxwom4wQEce50yUbB7bofLUD4gKyxckwKPuRhs+73Vphq&#10;1/KZ3pdgRAxhn6KCIoQ6ldLnBVn0Y1cTR+7uGoshwsZI3WAbw20lp0kykxZLjg0F1rQrKH9cXlbB&#10;/TDXz2PuNcqrnpuTybCdZEoNB912CSJQF/7in/ukFUyTuDaeiUdAr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JYcDe7AAAA3AAAAA8AAAAAAAAAAAAAAAAAnwIAAGRycy9k&#10;b3ducmV2LnhtbFBLBQYAAAAABAAEAPcAAACHAwAAAAA=&#10;">
                  <v:imagedata r:id="rId54" o:title=""/>
                </v:shape>
                <v:shape id="Picture 31" o:spid="_x0000_s1055" type="#_x0000_t75" style="position:absolute;left:10934;top:10854;width:13;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MYfEAAAA3AAAAA8AAABkcnMvZG93bnJldi54bWxEj92KwjAUhO8XfIdwBO/WVAV/qlFEUARh&#10;YVVE747NsS02J6WJtr79ZkHwcpiZb5jZojGFeFLlcssKet0IBHFidc6pguNh/T0G4TyyxsIyKXiR&#10;g8W89TXDWNuaf+m596kIEHYxKsi8L2MpXZKRQde1JXHwbrYy6IOsUqkrrAPcFLIfRUNpMOewkGFJ&#10;q4yS+/5hFIxOmvxmcDS23l0O6zPufu7bq1KddrOcgvDU+E/43d5qBf1oAv9nw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KMYfEAAAA3AAAAA8AAAAAAAAAAAAAAAAA&#10;nwIAAGRycy9kb3ducmV2LnhtbFBLBQYAAAAABAAEAPcAAACQAwAAAAA=&#10;">
                  <v:imagedata r:id="rId55" o:title=""/>
                </v:shape>
                <v:shape id="Picture 32" o:spid="_x0000_s1056" type="#_x0000_t75" style="position:absolute;left:10949;top:10858;width:13;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oq9AAAA3AAAAA8AAABkcnMvZG93bnJldi54bWxET70KwjAQ3gXfIZzgIpqqIFKNIoriomAV&#10;XI/mbIvNpTTR1rc3g+D48f0v160pxZtqV1hWMB5FIIhTqwvOFNyu++EchPPIGkvLpOBDDtarbmeJ&#10;sbYNX+id+EyEEHYxKsi9r2IpXZqTQTeyFXHgHrY26AOsM6lrbEK4KeUkimbSYMGhIceKtjmlz+Rl&#10;FOhDdZreP/K6a1K0zTSiUzY4K9XvtZsFCE+t/4t/7qNWMBmH+eFMO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FH+ir0AAADcAAAADwAAAAAAAAAAAAAAAACfAgAAZHJz&#10;L2Rvd25yZXYueG1sUEsFBgAAAAAEAAQA9wAAAIkDAAAAAA==&#10;">
                  <v:imagedata r:id="rId56" o:title=""/>
                </v:shape>
                <v:shape id="Picture 33" o:spid="_x0000_s1057" type="#_x0000_t75" style="position:absolute;left:10964;top:10858;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IJdnEAAAA3AAAAA8AAABkcnMvZG93bnJldi54bWxEj0FrwkAUhO8F/8PyBG91k4BFU1fRFKU5&#10;Vntob4/sMwlm3y7ZbZL++26h0OMwM98w2/1kOjFQ71vLCtJlAoK4srrlWsH79fS4BuEDssbOMin4&#10;Jg/73exhi7m2I7/RcAm1iBD2OSpoQnC5lL5qyKBfWkccvZvtDYYo+1rqHscIN53MkuRJGmw5LjTo&#10;qGioul++jIINlm5zfKGyKj5WVKzZmXPyqdRiPh2eQQSawn/4r/2qFWRpCr9n4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IJdnEAAAA3AAAAA8AAAAAAAAAAAAAAAAA&#10;nwIAAGRycy9kb3ducmV2LnhtbFBLBQYAAAAABAAEAPcAAACQAwAAAAA=&#10;">
                  <v:imagedata r:id="rId57" o:title=""/>
                </v:shape>
                <v:shape id="Picture 34" o:spid="_x0000_s1058" type="#_x0000_t75" style="position:absolute;left:10985;top:10854;width:28;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81W/AAAA3AAAAA8AAABkcnMvZG93bnJldi54bWxEj0sLwjAQhO+C/yGs4E1TexCpRhEfUI8+&#10;8Lw0a1ttNqWJWv31RhA8DjPzDTNbtKYSD2pcaVnBaBiBIM6sLjlXcDpuBxMQziNrrCyTghc5WMy7&#10;nRkm2j55T4+Dz0WAsEtQQeF9nUjpsoIMuqGtiYN3sY1BH2STS93gM8BNJeMoGkuDJYeFAmtaFZTd&#10;DnejIKMd766bNr37/Lyu3HstV+lRqX6vXU5BeGr9P/xrp1pBPIrheyYcAT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AfNVvwAAANwAAAAPAAAAAAAAAAAAAAAAAJ8CAABk&#10;cnMvZG93bnJldi54bWxQSwUGAAAAAAQABAD3AAAAiwMAAAAA&#10;">
                  <v:imagedata r:id="rId58" o:title=""/>
                </v:shape>
                <v:shape id="Picture 35" o:spid="_x0000_s1059" type="#_x0000_t75" style="position:absolute;left:11018;top:10854;width:16;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LzXEAAAA3AAAAA8AAABkcnMvZG93bnJldi54bWxEj0GLwjAUhO+C/yG8BW+a1oVVqlEWQXBx&#10;YbEW8fhonm2xeSlNrPXfmwXB4zAz3zDLdW9q0VHrKssK4kkEgji3uuJCQXbcjucgnEfWWFsmBQ9y&#10;sF4NB0tMtL3zgbrUFyJA2CWooPS+SaR0eUkG3cQ2xMG72NagD7ItpG7xHuCmltMo+pIGKw4LJTa0&#10;KSm/pjejoJud/34smc3pfJSzU7zP5offTKnRR/+9AOGp9+/wq73TCqbxJ/yfCU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MLzXEAAAA3AAAAA8AAAAAAAAAAAAAAAAA&#10;nwIAAGRycy9kb3ducmV2LnhtbFBLBQYAAAAABAAEAPcAAACQAwAAAAA=&#10;">
                  <v:imagedata r:id="rId59" o:title=""/>
                </v:shape>
                <v:shape id="Picture 36" o:spid="_x0000_s1060" type="#_x0000_t75" style="position:absolute;left:11036;top:10854;width:3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NrEAAAA3AAAAA8AAABkcnMvZG93bnJldi54bWxEj0FrwkAUhO+C/2F5hd70RamlpK5ShGIR&#10;L2pbr6/Z1yQ1+zZkV5P8e7cgeBxm5htmvuxspS7c+NKJhsk4AcWSOVNKruHz8D56AeUDiaHKCWvo&#10;2cNyMRzMKTWulR1f9iFXESI+JQ1FCHWK6LOCLfmxq1mi9+saSyHKJkfTUBvhtsJpkjyjpVLiQkE1&#10;rwrOTvuz1TDr3bbFTfj+6v/w5yjrdX/Co9aPD93bK6jAXbiHb+0Po2E6eYL/M/EI4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WNrEAAAA3AAAAA8AAAAAAAAAAAAAAAAA&#10;nwIAAGRycy9kb3ducmV2LnhtbFBLBQYAAAAABAAEAPcAAACQAwAAAAA=&#10;">
                  <v:imagedata r:id="rId60" o:title=""/>
                </v:shape>
                <v:shape id="Picture 37" o:spid="_x0000_s1061" type="#_x0000_t75" style="position:absolute;left:10671;top:10835;width:73;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f3VHGAAAA3AAAAA8AAABkcnMvZG93bnJldi54bWxEj0FrwkAUhO8F/8PyhN7qRltFoqtIRQh6&#10;aqrg8Zl9JsHs23R31dRf3y0Uehxm5htmvuxMI27kfG1ZwXCQgCAurK65VLD/3LxMQfiArLGxTAq+&#10;ycNy0XuaY6rtnT/olodSRAj7FBVUIbSplL6oyKAf2JY4emfrDIYoXSm1w3uEm0aOkmQiDdYcFyps&#10;6b2i4pJfjYK33fT1a7y9ZI91dnLn8pAf+VQr9dzvVjMQgbrwH/5rZ1rBaDiG3zPxCM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dUcYAAADcAAAADwAAAAAAAAAAAAAA&#10;AACfAgAAZHJzL2Rvd25yZXYueG1sUEsFBgAAAAAEAAQA9wAAAJIDAAAAAA==&#10;">
                  <v:imagedata r:id="rId61" o:title=""/>
                </v:shape>
                <v:shape id="Picture 38" o:spid="_x0000_s1062" type="#_x0000_t75" style="position:absolute;left:10753;top:10881;width:1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GVjHAAAA3AAAAA8AAABkcnMvZG93bnJldi54bWxEj0FrwkAUhO+C/2F5Qi+iGwVtSF1FBKkg&#10;PWgj4u01+5qkZt+G7BrTf98tCB6HmfmGWaw6U4mWGldaVjAZRyCIM6tLzhWkn9tRDMJ5ZI2VZVLw&#10;Sw5Wy35vgYm2dz5Qe/S5CBB2CSoovK8TKV1WkEE3tjVx8L5tY9AH2eRSN3gPcFPJaRTNpcGSw0KB&#10;NW0Kyq7Hm1EwvK6/fm679PIaz2bnNj7tP9L3vVIvg279BsJT55/hR3unFUwnc/g/E46AX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hGVjHAAAA3AAAAA8AAAAAAAAAAAAA&#10;AAAAnwIAAGRycy9kb3ducmV2LnhtbFBLBQYAAAAABAAEAPcAAACTAwAAAAA=&#10;">
                  <v:imagedata r:id="rId62" o:title=""/>
                </v:shape>
                <v:shape id="AutoShape 39" o:spid="_x0000_s1063" style="position:absolute;left:10768;top:10883;width:7;height:7;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lNsYA&#10;AADcAAAADwAAAGRycy9kb3ducmV2LnhtbESPT0sDMRTE74LfITyhN5vdQlXWpqUIgtAi9I8Hb4/N&#10;62bb5GVJ4nbrpzeFgsdhZn7DzBaDs6KnEFvPCspxAYK49rrlRsF+9/74AiImZI3WMym4UITF/P5u&#10;hpX2Z95Qv02NyBCOFSowKXWVlLE25DCOfUecvYMPDlOWoZE64DnDnZWToniSDlvOCwY7ejNUn7Y/&#10;ToE2x8/l7+aries+6KMtv6d2NVVq9DAsX0EkGtJ/+Nb+0Aom5TNcz+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LlNsYAAADcAAAADwAAAAAAAAAAAAAAAACYAgAAZHJz&#10;L2Rvd25yZXYueG1sUEsFBgAAAAAEAAQA9QAAAIsDAAAAAA==&#10;" path="m73,l60,,36,5,17,17,4,36,,59,4,82r13,19l36,114r24,5l73,117r12,-4l96,106r1,-1l60,105,42,101,28,91,18,77,15,59,18,41,28,27,42,17,60,14r36,l93,11,84,3,73,xm118,96r-13,l105,116r13,l118,96xm96,14r-36,l77,17,92,27r9,14l105,59r-4,18l91,91,77,101r-17,4l97,105r8,-9l118,96r,-73l105,23r-5,-6l97,15,96,14xm118,3r-13,l105,23r13,l118,3xe" fillcolor="#fdfdfd" stroked="f">
                  <v:path arrowok="t" o:connecttype="custom" o:connectlocs="27,327;22,327;13,329;6,333;1,340;0,349;1,358;6,365;13,370;22,371;27,371;32,369;36,367;36,366;22,366;16,365;10,361;7,356;6,349;7,342;10,337;16,333;22,332;36,332;35,331;31,328;27,327;44,363;39,363;39,370;44,370;44,363;36,332;22,332;29,333;34,337;38,342;39,349;38,356;34,361;29,365;22,366;36,366;39,363;44,363;44,336;39,336;37,333;36,333;36,332;44,328;39,328;39,336;44,336;44,328" o:connectangles="0,0,0,0,0,0,0,0,0,0,0,0,0,0,0,0,0,0,0,0,0,0,0,0,0,0,0,0,0,0,0,0,0,0,0,0,0,0,0,0,0,0,0,0,0,0,0,0,0,0,0,0,0,0,0"/>
                </v:shape>
                <v:shape id="AutoShape 40" o:spid="_x0000_s1064" style="position:absolute;left:10776;top:10883;width:5;height:7;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0cMA&#10;AADcAAAADwAAAGRycy9kb3ducmV2LnhtbERPTU/CQBC9m/gfNkPixcAWNMRUFqIkJJyMYA0ch+64&#10;LXZnm85a6r9nDyYeX973YjX4RvXUSR3YwHSSgSIug63ZGSg+NuMnUBKRLTaBycAvCayWtzcLzG24&#10;8I76fXQqhbDkaKCKsc21lrIijzIJLXHivkLnMSbYOW07vKRw3+hZls21x5pTQ4UtrSsqv/c/3sDx&#10;9fDoirk4Kd4fzrKt3/rT570xd6Ph5RlUpCH+i//cW2tgNk1r05l0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l/0cMAAADcAAAADwAAAAAAAAAAAAAAAACYAgAAZHJzL2Rv&#10;d25yZXYueG1sUEsFBgAAAAAEAAQA9QAAAIgDAAAAAA==&#10;" path="m15,83l,83,3,97r7,11l21,116r14,3l49,116r12,-8l63,105r-39,l15,96r,-13xm36,l24,2,14,9,7,19,5,32r,9l8,47r4,6l18,57r5,3l35,63r15,6l56,75r,21l47,105r16,l68,97,71,83r,-9l68,66,62,60,56,56,51,53,39,48,24,44,18,39r,-18l27,14r35,l59,9,49,2,36,xm62,14r-17,l51,20r2,10l68,30,65,18,62,14xe" fillcolor="#fdfdfd" stroked="f">
                  <v:path arrowok="t" o:connecttype="custom" o:connectlocs="7,358;0,358;1,363;4,367;9,370;16,371;22,370;27,367;28,366;11,366;7,363;7,358;16,327;11,328;6,330;3,334;2,339;2,342;4,345;5,347;8,348;10,349;16,351;22,353;25,355;25,363;21,366;28,366;30,363;32,358;32,355;30,352;28,349;25,348;23,347;17,345;11,343;8,342;8,335;12,332;28,332;26,330;22,328;16,327;28,332;20,332;23,334;24,338;30,338;29,334;28,332" o:connectangles="0,0,0,0,0,0,0,0,0,0,0,0,0,0,0,0,0,0,0,0,0,0,0,0,0,0,0,0,0,0,0,0,0,0,0,0,0,0,0,0,0,0,0,0,0,0,0,0,0,0,0"/>
                </v:shape>
                <v:shape id="AutoShape 41" o:spid="_x0000_s1065" style="position:absolute;left:10781;top:10883;width:5;height:7;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aSsYA&#10;AADcAAAADwAAAGRycy9kb3ducmV2LnhtbESPQUvDQBSE74L/YXmCF2k3rVJq7LZUQeipaE2px2f2&#10;uYnNvg15a5r+e1cQPA4z8w2zWA2+UT11Ugc2MBlnoIjLYGt2Boq359EclERki01gMnAmgdXy8mKB&#10;uQ0nfqV+F51KEJYcDVQxtrnWUlbkUcahJU7eZ+g8xiQ7p22HpwT3jZ5m2Ux7rDktVNjSU0Xlcfft&#10;Dbw/Hu5cMRMnxcvtl2zqbf+xvzHm+mpYP4CKNMT/8F97Yw1MJ/fweyYd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XaSsYAAADcAAAADwAAAAAAAAAAAAAAAACYAgAAZHJz&#10;L2Rvd25yZXYueG1sUEsFBgAAAAAEAAQA9QAAAIsDAAAAAA==&#10;" path="m15,83l,83,3,97r7,11l22,116r14,3l51,116r10,-8l63,105r-39,l17,96,15,83xm36,l24,2,14,9,7,19,5,32r,9l8,47r6,6l18,57r5,3l35,63r16,6l57,75r,21l47,105r16,l68,97,71,83r,-9l68,66,57,56,51,53,39,48,24,44,20,39r,-18l27,14r35,l59,9,49,2,36,xm62,14r-17,l53,20r,10l68,30,65,18,62,14xe" fillcolor="#fdfdfd" stroked="f">
                  <v:path arrowok="t" o:connecttype="custom" o:connectlocs="7,358;0,358;1,363;5,367;10,370;16,371;23,370;27,367;28,366;11,366;8,363;7,358;16,327;11,328;6,330;3,334;2,339;2,342;4,345;6,347;8,348;10,349;16,351;23,353;25,355;25,363;21,366;28,366;30,363;32,358;32,355;30,352;25,348;23,347;17,345;11,343;9,342;9,335;12,332;28,332;26,330;22,328;16,327;28,332;20,332;24,334;24,338;30,338;29,334;28,332" o:connectangles="0,0,0,0,0,0,0,0,0,0,0,0,0,0,0,0,0,0,0,0,0,0,0,0,0,0,0,0,0,0,0,0,0,0,0,0,0,0,0,0,0,0,0,0,0,0,0,0,0,0"/>
                </v:shape>
                <v:shape id="AutoShape 42" o:spid="_x0000_s1066" style="position:absolute;left:10787;top:10883;width:7;height:7;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3/8IA&#10;AADcAAAADwAAAGRycy9kb3ducmV2LnhtbERPTWsCMRC9F/wPYYTeatYFS1mNIoJQUARte/A2bMbN&#10;ajJZknTd+uubQ6HHx/terAZnRU8htp4VTCcFCOLa65YbBZ8f25c3EDEha7SeScEPRVgtR08LrLS/&#10;85H6U2pEDuFYoQKTUldJGWtDDuPEd8SZu/jgMGUYGqkD3nO4s7IsilfpsOXcYLCjjaH6dvp2CrS5&#10;HtaP41cT933QVzs9z+xuptTzeFjPQSQa0r/4z/2uFZRlnp/P5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7f/wgAAANwAAAAPAAAAAAAAAAAAAAAAAJgCAABkcnMvZG93&#10;bnJldi54bWxQSwUGAAAAAAQABAD1AAAAhwMAAAAA&#10;" path="m60,l36,5,17,17,4,36,,59,4,82r13,19l36,114r24,5l82,114r13,-9l60,105,42,101,28,92,18,77,15,60,18,42,28,27,42,17,60,14r35,l82,5,60,xm95,14r-35,l77,17,91,27r10,14l105,59r-4,18l92,91,77,101r-17,4l95,105r6,-4l113,82r5,-23l113,36,101,17,95,14xe" fillcolor="#fdfdfd" stroked="f">
                  <v:path arrowok="t" o:connecttype="custom" o:connectlocs="22,327;13,329;6,333;1,340;0,349;1,358;6,365;13,370;22,371;31,370;36,366;22,366;16,365;10,361;7,356;6,349;7,343;10,337;16,333;22,332;36,332;31,329;22,327;36,332;22,332;29,333;34,337;38,342;39,349;38,356;34,361;29,365;22,366;36,366;38,365;42,358;44,349;42,340;38,333;36,332" o:connectangles="0,0,0,0,0,0,0,0,0,0,0,0,0,0,0,0,0,0,0,0,0,0,0,0,0,0,0,0,0,0,0,0,0,0,0,0,0,0,0,0"/>
                </v:shape>
                <v:shape id="AutoShape 43" o:spid="_x0000_s1067" style="position:absolute;left:10795;top:10883;width:7;height:7;visibility:visible;mso-wrap-style:square;v-text-anchor:top" coordsize="1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VbcQA&#10;AADcAAAADwAAAGRycy9kb3ducmV2LnhtbESPW4vCMBSE34X9D+Es7JumLXihGmVZEVwFwcuLb4fm&#10;2Babk5JE7f77jSD4OMzMN8xs0ZlG3Mn52rKCdJCAIC6srrlUcDqu+hMQPiBrbCyTgj/ysJh/9GaY&#10;a/vgPd0PoRQRwj5HBVUIbS6lLyoy6Ae2JY7exTqDIUpXSu3wEeGmkVmSjKTBmuNChS39VFRcDzej&#10;4Hd8Sz0nm82yleew3Q23w3XnlPr67L6nIAJ14R1+tddaQZal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W3EAAAA3AAAAA8AAAAAAAAAAAAAAAAAmAIAAGRycy9k&#10;b3ducmV2LnhtbFBLBQYAAAAABAAEAPUAAACJAwAAAAA=&#10;" path="m62,l37,5,18,17,5,36,,59,5,82r13,19l37,114r25,5l74,119r10,-3l94,110r7,-5l60,105,42,101,28,91,18,77,15,59,19,41,28,27,43,17,60,14r39,l95,10,80,3,62,xm117,83r-17,l96,89r-2,1l90,93r-7,8l72,105r29,l105,102r4,-6l117,83xm99,14r-39,l72,15r11,5l93,28r7,10l117,38,108,22,99,14xe" fillcolor="#fdfdfd" stroked="f">
                  <v:path arrowok="t" o:connecttype="custom" o:connectlocs="24,327;14,329;7,333;2,340;0,349;2,358;7,365;14,370;24,371;28,371;32,370;36,368;38,366;23,366;16,365;11,361;7,356;6,349;7,342;11,337;16,333;23,332;38,332;36,331;30,328;24,327;44,358;38,358;36,360;36,361;34,362;32,365;27,366;38,366;40,365;41,363;44,358;38,332;23,332;27,333;32,334;35,337;38,341;44,341;41,335;38,332" o:connectangles="0,0,0,0,0,0,0,0,0,0,0,0,0,0,0,0,0,0,0,0,0,0,0,0,0,0,0,0,0,0,0,0,0,0,0,0,0,0,0,0,0,0,0,0,0,0"/>
                </v:shape>
                <v:line id="Line 44" o:spid="_x0000_s1068" style="position:absolute;visibility:visible;mso-wrap-style:square" from="10804,10883" to="10804,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TO8MAAADcAAAADwAAAGRycy9kb3ducmV2LnhtbESPQWsCMRSE7wX/Q3iCt5o1Bylbo5RF&#10;QShKa6W9Pjavu8HNy5Kkuv57Iwg9DjPzDbNYDa4TZwrRetYwmxYgiGtvLDcajl+b5xcQMSEb7DyT&#10;hitFWC1HTwssjb/wJ50PqREZwrFEDW1KfSllrFtyGKe+J87erw8OU5ahkSbgJcNdJ1VRzKVDy3mh&#10;xZ6qlurT4c9p2Ft1/am6d7K76jQEtS++1x9HrSfj4e0VRKIh/Ycf7a3RoJSC+5l8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ZEzvDAAAA3AAAAA8AAAAAAAAAAAAA&#10;AAAAoQIAAGRycy9kb3ducmV2LnhtbFBLBQYAAAAABAAEAPkAAACRAwAAAAA=&#10;" strokecolor="#fdfdfd" strokeweight=".2395mm"/>
                <v:line id="Line 45" o:spid="_x0000_s1069" style="position:absolute;visibility:visible;mso-wrap-style:square" from="10804,10881" to="10805,1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4QsMAAADcAAAADwAAAGRycy9kb3ducmV2LnhtbESPQYvCMBSE74L/ITxhb5q2CyJdo4io&#10;LHsoWL3s7dE822LzUppY23+/WRA8DjPzDbPeDqYRPXWutqwgXkQgiAuray4VXC/H+QqE88gaG8uk&#10;YCQH2810ssZU2yefqc99KQKEXYoKKu/bVEpXVGTQLWxLHLyb7Qz6ILtS6g6fAW4amUTRUhqsOSxU&#10;2NK+ouKeP4yC264/5jGPcsyy0yn++XWHDFdKfcyG3RcIT4N/h1/tb60gST7h/0w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j+ELDAAAA3AAAAA8AAAAAAAAAAAAA&#10;AAAAoQIAAGRycy9kb3ducmV2LnhtbFBLBQYAAAAABAAEAPkAAACRAwAAAAA=&#10;" strokecolor="#fdfdfd" strokeweight=".45136mm"/>
                <v:shape id="AutoShape 46" o:spid="_x0000_s1070" style="position:absolute;left:10806;top:10883;width:7;height:7;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x/MUA&#10;AADcAAAADwAAAGRycy9kb3ducmV2LnhtbESPQWsCMRSE74X+h/AK3mrWRUvZGkUKhYJS0LaH3h6b&#10;52Y1eVmSdF399Y0g9DjMzDfMfDk4K3oKsfWsYDIuQBDXXrfcKPj6fHt8BhETskbrmRScKcJycX83&#10;x0r7E2+p36VGZAjHChWYlLpKylgbchjHviPO3t4HhynL0Egd8JThzsqyKJ6kw5bzgsGOXg3Vx92v&#10;U6DN4WN12X43cdMHfbCTn5ldz5QaPQyrFxCJhvQfvrXftYKynML1TD4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LH8xQAAANwAAAAPAAAAAAAAAAAAAAAAAJgCAABkcnMv&#10;ZG93bnJldi54bWxQSwUGAAAAAAQABAD1AAAAigMAAAAA&#10;" path="m72,l60,,36,5,17,17,5,36,,59,5,82r13,19l37,114r23,5l73,117r12,-4l95,106r1,-1l60,105,42,101,27,91,17,77,14,59,17,41,27,27,42,17,60,14r36,l93,11,83,3,72,xm119,96r-15,l104,116r15,l119,96xm96,14r-36,l77,17,91,27r9,14l104,59r-4,18l91,91,77,101r-17,4l96,105r8,-9l119,96r,-73l104,23r-3,-6l98,15,96,14xm119,3r-15,l104,23r15,l119,3xe" fillcolor="#fdfdfd" stroked="f">
                  <v:path arrowok="t" o:connecttype="custom" o:connectlocs="27,327;22,327;13,329;6,333;2,340;0,349;2,358;7,365;14,370;22,371;27,371;32,369;35,367;36,366;22,366;16,365;10,361;6,356;5,349;6,342;10,337;16,333;22,332;36,332;35,331;31,328;27,327;44,363;39,363;39,370;44,370;44,363;36,332;22,332;29,333;34,337;37,342;39,349;37,356;34,361;29,365;22,366;36,366;39,363;44,363;44,336;39,336;38,333;37,333;36,332;44,328;39,328;39,336;44,336;44,328" o:connectangles="0,0,0,0,0,0,0,0,0,0,0,0,0,0,0,0,0,0,0,0,0,0,0,0,0,0,0,0,0,0,0,0,0,0,0,0,0,0,0,0,0,0,0,0,0,0,0,0,0,0,0,0,0,0,0"/>
                </v:shape>
                <v:line id="Line 47" o:spid="_x0000_s1071" style="position:absolute;visibility:visible;mso-wrap-style:square" from="10816,10881" to="10816,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7v7cYAAADcAAAADwAAAGRycy9kb3ducmV2LnhtbESPQWsCMRSE7wX/Q3iCl1ITF1pkNYqI&#10;gqWlUK3bHh+b5+7i5mVJom7/fVMo9DjMzDfMfNnbVlzJh8axhslYgSAunWm40vBx2D5MQYSIbLB1&#10;TBq+KcByMbibY27cjd/puo+VSBAOOWqoY+xyKUNZk8Uwdh1x8k7OW4xJ+koaj7cEt63MlHqSFhtO&#10;CzV2tK6pPO8vVkNHLxNVfPKXN2/F630R1Ob4vNF6NOxXMxCR+vgf/mvvjIYse4T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7+3GAAAA3AAAAA8AAAAAAAAA&#10;AAAAAAAAoQIAAGRycy9kb3ducmV2LnhtbFBLBQYAAAAABAAEAPkAAACUAwAAAAA=&#10;" strokecolor="#fdfdfd" strokeweight=".26417mm"/>
                <v:line id="Line 48" o:spid="_x0000_s1072" style="position:absolute;visibility:visible;mso-wrap-style:square" from="10814,10884" to="10819,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2vnMYAAADcAAAADwAAAGRycy9kb3ducmV2LnhtbESPQWvCQBSE70L/w/IEL1I3SUsqqavU&#10;gFC8JUqht0f2NQlm34bsGtP++m6h4HGYmW+YzW4ynRhpcK1lBfEqAkFcWd1yreB8OjyuQTiPrLGz&#10;TAq+ycFu+zDbYKbtjQsaS1+LAGGXoYLG+z6T0lUNGXQr2xMH78sOBn2QQy31gLcAN51MoiiVBlsO&#10;Cw32lDdUXcqrUXA8jh/Ll5895dXT+jOuW3vC4lmpxXx6ewXhafL38H/7XStIkhT+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Nr5zGAAAA3AAAAA8AAAAAAAAA&#10;AAAAAAAAoQIAAGRycy9kb3ducmV2LnhtbFBLBQYAAAAABAAEAPkAAACUAwAAAAA=&#10;" strokecolor="#fdfdfd" strokeweight=".23978mm"/>
                <v:line id="Line 49" o:spid="_x0000_s1073" style="position:absolute;visibility:visible;mso-wrap-style:square" from="10820,10881" to="10820,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UAcYAAADcAAAADwAAAGRycy9kb3ducmV2LnhtbESPQWsCMRSE7wX/Q3iCl1IT99DKahQR&#10;BUtLoVq3PT42z93FzcuSRN3++6ZQ6HGYmW+Y+bK3rbiSD41jDZOxAkFcOtNwpeHjsH2YgggR2WDr&#10;mDR8U4DlYnA3x9y4G7/TdR8rkSAcctRQx9jlUoayJoth7Dri5J2ctxiT9JU0Hm8JbluZKfUoLTac&#10;FmrsaF1Ted5frIaOXiaq+OQvb96K1/siqM3xeaP1aNivZiAi9fE//NfeGQ1Z9gS/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1AHGAAAA3AAAAA8AAAAAAAAA&#10;AAAAAAAAoQIAAGRycy9kb3ducmV2LnhtbFBLBQYAAAAABAAEAPkAAACUAwAAAAA=&#10;" strokecolor="#fdfdfd" strokeweight=".26417mm"/>
                <v:shape id="AutoShape 50" o:spid="_x0000_s1074" style="position:absolute;left:10822;top:10883;width:7;height:7;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GAMAA&#10;AADcAAAADwAAAGRycy9kb3ducmV2LnhtbERPTYvCMBC9L/gfwgh7W1PLIlJNiwoL6s1alvU2NGNb&#10;bCalydr6781B8Ph43+tsNK24U+8aywrmswgEcWl1w5WC4vzztQThPLLG1jIpeJCDLJ18rDHRduAT&#10;3XNfiRDCLkEFtfddIqUrazLoZrYjDtzV9gZ9gH0ldY9DCDetjKNoIQ02HBpq7GhXU3nL/40Cuzwe&#10;hlPO5V9rvre/Jn4UF8qV+pyOmxUIT6N/i1/uvVYQx2Ft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hGAMAAAADcAAAADwAAAAAAAAAAAAAAAACYAgAAZHJzL2Rvd25y&#10;ZXYueG1sUEsFBgAAAAAEAAQA9QAAAIUDAAAAAA==&#10;" path="m60,l37,5,18,17,5,36,,59,5,82r13,19l37,114r23,5l83,114r13,-9l60,105,42,101,28,92,18,77,15,60,18,42,28,27,42,17,60,14r36,l83,5,60,xm96,14r-36,l77,17,91,27r10,14l105,59r-4,18l92,91,78,101r-18,4l96,105r6,-4l115,82r5,-23l115,36,102,17,96,14xe" fillcolor="#fdfdfd" stroked="f">
                  <v:path arrowok="t" o:connecttype="custom" o:connectlocs="22,327;14,329;7,333;2,340;0,349;2,358;7,365;14,370;22,371;31,370;36,366;22,366;16,365;10,361;7,356;6,349;7,343;10,337;16,333;22,332;36,332;31,329;22,327;36,332;22,332;29,333;34,337;37,342;39,349;37,356;34,361;29,365;22,366;36,366;38,365;43,358;44,349;43,340;38,333;36,332" o:connectangles="0,0,0,0,0,0,0,0,0,0,0,0,0,0,0,0,0,0,0,0,0,0,0,0,0,0,0,0,0,0,0,0,0,0,0,0,0,0,0,0"/>
                </v:shape>
                <v:shape id="AutoShape 51" o:spid="_x0000_s1075" style="position:absolute;left:10830;top:10883;width:7;height:7;visibility:visible;mso-wrap-style:square;v-text-anchor:top" coordsize="9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viMUA&#10;AADcAAAADwAAAGRycy9kb3ducmV2LnhtbESPS2vDMBCE74X+B7GF3Bq5hjSNGyXkUUNIodA87ou1&#10;tU2tlW0ptvPvo0Chx2FmvmHmy8FUoqPWlZYVvIwjEMSZ1SXnCk7H9PkNhPPIGivLpOBKDpaLx4c5&#10;Jtr2/E3dweciQNglqKDwvk6kdFlBBt3Y1sTB+7GtQR9km0vdYh/gppJxFL1KgyWHhQJr2hSU/R4u&#10;RsEkxWnjmn3ffaTr7Tluvjr6vCg1ehpW7yA8Df4//NfeaQVxPIP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IxQAAANwAAAAPAAAAAAAAAAAAAAAAAJgCAABkcnMv&#10;ZG93bnJldi54bWxQSwUGAAAAAAQABAD1AAAAigMAAAAA&#10;" path="m15,3l,3,,116r15,l15,38r3,-6l24,21r5,-3l15,18,15,3xm84,14r-25,l66,17r6,6l81,30r5,9l86,116r13,l99,39,96,27,89,18,84,14xm50,l42,,38,2,26,8,23,9r-8,9l29,18r7,-4l84,14,81,11,71,5,61,1,50,xe" fillcolor="#fdfdfd" stroked="f">
                  <v:path arrowok="t" o:connecttype="custom" o:connectlocs="7,337;0,337;0,380;7,380;7,350;8,348;11,344;13,342;7,342;7,337;38,341;27,341;30,342;32,344;36,347;39,350;39,380;44,380;44,350;43,346;40,342;38,341;22,335;19,335;17,336;12,339;10,339;7,342;13,342;16,341;38,341;36,340;32,337;27,336;22,335" o:connectangles="0,0,0,0,0,0,0,0,0,0,0,0,0,0,0,0,0,0,0,0,0,0,0,0,0,0,0,0,0,0,0,0,0,0,0"/>
                </v:shape>
                <v:shape id="Picture 52" o:spid="_x0000_s1076" type="#_x0000_t75" style="position:absolute;left:10841;top:10881;width:25;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MZrBAAAA3AAAAA8AAABkcnMvZG93bnJldi54bWxET89rwjAUvgv7H8ITvMhMdTJmNcoUBrvs&#10;YC3s+miebWjzUpKonX+9OQw8fny/N7vBduJKPhjHCuazDARx5bThWkF5+nr9ABEissbOMSn4owC7&#10;7ctog7l2Nz7StYi1SCEcclTQxNjnUoaqIYth5nrixJ2dtxgT9LXUHm8p3HZykWXv0qLh1NBgT4eG&#10;qra4WAVtzytTGG71kfzPvlxe7O99qtRkPHyuQUQa4lP87/7WChZvaX46k46A3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jMZrBAAAA3AAAAA8AAAAAAAAAAAAAAAAAnwIA&#10;AGRycy9kb3ducmV2LnhtbFBLBQYAAAAABAAEAPcAAACNAwAAAAA=&#10;">
                  <v:imagedata r:id="rId63" o:title=""/>
                </v:shape>
                <v:shape id="Picture 53" o:spid="_x0000_s1077" type="#_x0000_t75" style="position:absolute;left:10870;top:10881;width:17;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v22DGAAAA3AAAAA8AAABkcnMvZG93bnJldi54bWxEj0FrwkAUhO9C/8PyCl6KbkxLkdRVRFAs&#10;Ylujh/b2yL4mi9m3Ibtq/PduoeBxmJlvmMmss7U4U+uNYwWjYQKCuHDacKngsF8OxiB8QNZYOyYF&#10;V/Iwmz70Jphpd+EdnfNQighhn6GCKoQmk9IXFVn0Q9cQR+/XtRZDlG0pdYuXCLe1TJPkVVo0HBcq&#10;bGhRUXHMT1bBJn1xK/P0vg0fi6/vz5+VIXfIleo/dvM3EIG6cA//t9daQfo8gr8z8Qj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bYMYAAADcAAAADwAAAAAAAAAAAAAA&#10;AACfAgAAZHJzL2Rvd25yZXYueG1sUEsFBgAAAAAEAAQA9wAAAJIDAAAAAA==&#10;">
                  <v:imagedata r:id="rId64" o:title=""/>
                </v:shape>
                <v:shape id="Picture 54" o:spid="_x0000_s1078" type="#_x0000_t75" style="position:absolute;left:10889;top:10880;width:3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uWebGAAAA3AAAAA8AAABkcnMvZG93bnJldi54bWxEj09rAjEUxO8Fv0N4grea7QpStkaxtbXV&#10;ntQe6u25efuHJi/LJur67Y1Q8DjMzG+YyayzRpyo9bVjBU/DBARx7nTNpYKf3cfjMwgfkDUax6Tg&#10;Qh5m097DBDPtzryh0zaUIkLYZ6igCqHJpPR5RRb90DXE0StcazFE2ZZSt3iOcGtkmiRjabHmuFBh&#10;Q28V5X/bo1Ww2oXD/vD7vRibojCfi/Vr/r7cKDXod/MXEIG6cA//t7+0gnSUwu1MPAJy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5Z5sYAAADcAAAADwAAAAAAAAAAAAAA&#10;AACfAgAAZHJzL2Rvd25yZXYueG1sUEsFBgAAAAAEAAQA9wAAAJIDAAAAAA==&#10;">
                  <v:imagedata r:id="rId65" o:title=""/>
                </v:shape>
                <v:shape id="Picture 55" o:spid="_x0000_s1079" type="#_x0000_t75" style="position:absolute;left:10924;top:10880;width:2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aRnDAAAA3AAAAA8AAABkcnMvZG93bnJldi54bWxEj0FrwkAUhO8F/8PyBG91YwKlRldRIdSL&#10;SFU8P7LPZDH7Nma3Gv+9Wyj0OMzMN8x82dtG3KnzxrGCyTgBQVw6bbhScDoW758gfEDW2DgmBU/y&#10;sFwM3uaYa/fgb7ofQiUihH2OCuoQ2lxKX9Zk0Y9dSxy9i+sshii7SuoOHxFuG5kmyYe0aDgu1NjS&#10;pqbyevixCqbTm0mySVqsTdHuv/ZPfeb1TqnRsF/NQATqw3/4r73VCtIsg98z8Qj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ppGcMAAADcAAAADwAAAAAAAAAAAAAAAACf&#10;AgAAZHJzL2Rvd25yZXYueG1sUEsFBgAAAAAEAAQA9wAAAI8DAAAAAA==&#10;">
                  <v:imagedata r:id="rId66" o:title=""/>
                </v:shape>
                <v:shape id="Freeform 56" o:spid="_x0000_s1080" style="position:absolute;left:10654;top:10924;width:736;height:57;visibility:visible;mso-wrap-style:square;v-text-anchor:top" coordsize="11598,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brMQA&#10;AADcAAAADwAAAGRycy9kb3ducmV2LnhtbESPQWvCQBSE74L/YXlCb7oxltJEV5GipbdiFM+P7DMb&#10;zb5Ns6um/fVdodDjMDPfMItVbxtxo87XjhVMJwkI4tLpmisFh/12/ArCB2SNjWNS8E0eVsvhYIG5&#10;dnfe0a0IlYgQ9jkqMCG0uZS+NGTRT1xLHL2T6yyGKLtK6g7vEW4bmSbJi7RYc1ww2NKbofJSXK2C&#10;is8/aX3MPrOvkJ02hTk7ft8r9TTq13MQgfrwH/5rf2gF6ewZH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m26zEAAAA3AAAAA8AAAAAAAAAAAAAAAAAmAIAAGRycy9k&#10;b3ducmV2LnhtbFBLBQYAAAAABAAEAPUAAACJAwAAAAA=&#10;" path="m7149,l,747,11598,895,7149,xe" fillcolor="#fdfdfd" stroked="f">
                  <v:path arrowok="t" o:connecttype="custom" o:connectlocs="2881,617;0,918;4674,978;2881,617" o:connectangles="0,0,0,0"/>
                </v:shape>
                <v:shape id="Picture 57" o:spid="_x0000_s1081" type="#_x0000_t75" style="position:absolute;left:11150;top:10853;width:44;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68W/FAAAA3AAAAA8AAABkcnMvZG93bnJldi54bWxEj0FrAjEUhO8F/0N4greaVWmV1ShaKBRK&#10;qe6K58fmuVncvCxJ1G1/fVMo9DjMzDfMatPbVtzIh8axgsk4A0FcOd1wreBYvj4uQISIrLF1TAq+&#10;KMBmPXhYYa7dnQ90K2ItEoRDjgpMjF0uZagMWQxj1xEn7+y8xZikr6X2eE9w28pplj1Liw2nBYMd&#10;vRiqLsXVKtif5vj+8Zl9+3K+Ky7masru3Cs1GvbbJYhIffwP/7XftILp7Al+z6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vFvxQAAANwAAAAPAAAAAAAAAAAAAAAA&#10;AJ8CAABkcnMvZG93bnJldi54bWxQSwUGAAAAAAQABAD3AAAAkQMAAAAA&#10;">
                  <v:imagedata r:id="rId67" o:title=""/>
                </v:shape>
                <v:shape id="Picture 58" o:spid="_x0000_s1082" type="#_x0000_t75" style="position:absolute;left:11197;top:10853;width:23;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dk7GAAAA3AAAAA8AAABkcnMvZG93bnJldi54bWxEj09rwkAUxO+FfoflFbzVjX9qJXUVWyp4&#10;KEKj6PWRfc0Gs29DdhtjPr1bKHgcZuY3zGLV2Uq01PjSsYLRMAFBnDtdcqHgsN88z0H4gKyxckwK&#10;ruRhtXx8WGCq3YW/qc1CISKEfYoKTAh1KqXPDVn0Q1cTR+/HNRZDlE0hdYOXCLeVHCfJTFosOS4Y&#10;rOnDUH7Ofq2CV//Sms369Lnb90jv06/+aKpeqcFTt34DEagL9/B/e6sVjCcz+DsTj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6V2TsYAAADcAAAADwAAAAAAAAAAAAAA&#10;AACfAgAAZHJzL2Rvd25yZXYueG1sUEsFBgAAAAAEAAQA9wAAAJIDAAAAAA==&#10;">
                  <v:imagedata r:id="rId68" o:title=""/>
                </v:shape>
                <v:shape id="Picture 59" o:spid="_x0000_s1083" type="#_x0000_t75" style="position:absolute;left:11224;top:10853;width:35;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gfSbFAAAA3AAAAA8AAABkcnMvZG93bnJldi54bWxEj0FrwkAUhO8F/8PyhN7qxqRUjW6CCIUW&#10;L1Y96O2x+0yC2bchu2r677uFQo/DzHzDrMrBtuJOvW8cK5hOEhDE2pmGKwXHw/vLHIQPyAZbx6Tg&#10;mzyUxehphblxD/6i+z5UIkLY56igDqHLpfS6Jot+4jri6F1cbzFE2VfS9PiIcNvKNEnepMWG40KN&#10;HW1q0tf9zSrQO8pwt3lNZ+dLe1pkevsZTlulnsfDegki0BD+w3/tD6MgzWbweyYeAVn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YH0mxQAAANwAAAAPAAAAAAAAAAAAAAAA&#10;AJ8CAABkcnMvZG93bnJldi54bWxQSwUGAAAAAAQABAD3AAAAkQMAAAAA&#10;">
                  <v:imagedata r:id="rId69" o:title=""/>
                </v:shape>
                <v:shape id="Picture 60" o:spid="_x0000_s1084" type="#_x0000_t75" style="position:absolute;left:11263;top:10853;width:44;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rhjrEAAAA3AAAAA8AAABkcnMvZG93bnJldi54bWxET01rwkAQvRf8D8sUvJRmU4ttSF2lCGIv&#10;FRqNXsfsmASzsyG7muTfdw+FHh/ve7EaTCPu1LnasoKXKAZBXFhdc6ngsN88JyCcR9bYWCYFIzlY&#10;LScPC0y17fmH7pkvRQhhl6KCyvs2ldIVFRl0kW2JA3exnUEfYFdK3WEfwk0jZ3H8Jg3WHBoqbGld&#10;UXHNbkbBNnva5jY/j5f3+jhvk9P3eZdrpaaPw+cHCE+D/xf/ub+0gtlrWBvOh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rhjrEAAAA3AAAAA8AAAAAAAAAAAAAAAAA&#10;nwIAAGRycy9kb3ducmV2LnhtbFBLBQYAAAAABAAEAPcAAACQAwAAAAA=&#10;">
                  <v:imagedata r:id="rId70" o:title=""/>
                </v:shape>
                <v:shape id="Picture 61" o:spid="_x0000_s1085" type="#_x0000_t75" style="position:absolute;left:11310;top:10853;width:18;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AUXFAAAA3AAAAA8AAABkcnMvZG93bnJldi54bWxEj19rwkAQxN8L/Q7HFnwpumkKUqOniFTQ&#10;0hetf16X3DYJze2Fu1PTb98rFPo4zMxvmNmit626sg+NEw1PowwUS+lMI5WGw8d6+AIqRBJDrRPW&#10;8M0BFvP7uxkVxt1kx9d9rFSCSChIQx1jVyCGsmZLYeQ6luR9Om8pJukrNJ5uCW5bzLNsjJYaSQs1&#10;dbyqufzaX6yGs6HTW46PvHodL9+3R1zj2bdaDx765RRU5D7+h//aG6Mhf57A75l0BHD+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jwFFxQAAANwAAAAPAAAAAAAAAAAAAAAA&#10;AJ8CAABkcnMvZG93bnJldi54bWxQSwUGAAAAAAQABAD3AAAAkQMAAAAA&#10;">
                  <v:imagedata r:id="rId71" o:title=""/>
                </v:shape>
                <v:shape id="AutoShape 62" o:spid="_x0000_s1086" style="position:absolute;left:11331;top:10853;width:4;height:8;visibility:visible;mso-wrap-style:square;v-text-anchor:top" coordsize="7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X+8IA&#10;AADcAAAADwAAAGRycy9kb3ducmV2LnhtbERPz2vCMBS+D/wfwhO8iKaWMaQaRYShh11mBa/P5plW&#10;m5euiW3975fDYMeP7/d6O9hadNT6yrGCxTwBQVw4XbFRcM4/Z0sQPiBrrB2Tghd52G5Gb2vMtOv5&#10;m7pTMCKGsM9QQRlCk0npi5Is+rlriCN3c63FEGFrpG6xj+G2lmmSfEiLFceGEhval1Q8Tk+rIJ9W&#10;Mr3019fia8r3vNuZ+8/BKDUZD7sViEBD+Bf/uY9aQfoe58c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df7wgAAANwAAAAPAAAAAAAAAAAAAAAAAJgCAABkcnMvZG93&#10;bnJldi54bWxQSwUGAAAAAAQABAD1AAAAhwMAAAAA&#10;" path="m61,82r-11,l50,111r11,l61,82xm61,l50,,3,69,1,72,,75r,7l73,82r,-9l11,73,47,19r2,-1l50,15r11,l61,xm61,15r-11,l50,73r11,l61,15xe" fillcolor="#fdfdfd" stroked="f">
                  <v:path arrowok="t" o:connecttype="custom" o:connectlocs="21,226;17,226;17,239;21,239;21,226;21,189;17,189;1,220;0,222;0,223;0,226;25,226;25,222;4,222;16,197;17,197;17,195;21,195;21,189;21,195;17,195;17,222;21,222;21,195" o:connectangles="0,0,0,0,0,0,0,0,0,0,0,0,0,0,0,0,0,0,0,0,0,0,0,0"/>
                </v:shape>
                <v:shape id="Picture 63" o:spid="_x0000_s1087" type="#_x0000_t75" style="position:absolute;left:11339;top:10853;width:15;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OfV/FAAAA3AAAAA8AAABkcnMvZG93bnJldi54bWxEj0FrwkAUhO+C/2F5Qi+iG6WKjW6CCLY9&#10;FRq152f2NUnNvg27W03/fbcg9DjMzDfMJu9NK67kfGNZwWyagCAurW64UnA87CcrED4ga2wtk4If&#10;8pBnw8EGU21v/E7XIlQiQtinqKAOoUul9GVNBv3UdsTR+7TOYIjSVVI7vEW4aeU8SZbSYMNxocaO&#10;djWVl+LbKCh7J78+Ts2St8/7Y3F+GT8t6E2ph1G/XYMI1If/8L39qhXMH2fwdyYe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Dn1fxQAAANwAAAAPAAAAAAAAAAAAAAAA&#10;AJ8CAABkcnMvZG93bnJldi54bWxQSwUGAAAAAAQABAD3AAAAkQMAAAAA&#10;">
                  <v:imagedata r:id="rId72" o:title=""/>
                </v:shape>
                <v:shape id="Picture 64" o:spid="_x0000_s1088" type="#_x0000_t75" style="position:absolute;left:11271;top:10867;width:14;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JirbEAAAA3AAAAA8AAABkcnMvZG93bnJldi54bWxEj0uLwkAQhO+C/2FowZtODCKadZRFfB48&#10;+Djs3ppMmwQzPSEzatxfvyMIHouq+oqazhtTijvVrrCsYNCPQBCnVhecKTifVr0xCOeRNZaWScGT&#10;HMxn7dYUE20ffKD70WciQNglqCD3vkqkdGlOBl3fVsTBu9jaoA+yzqSu8RHgppRxFI2kwYLDQo4V&#10;LXJKr8ebUbDk9Xi73v/iLuLB5Tp5bv72P6xUt9N8f4Hw1PhP+N3eagXxMIbXmXA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JirbEAAAA3AAAAA8AAAAAAAAAAAAAAAAA&#10;nwIAAGRycy9kb3ducmV2LnhtbFBLBQYAAAAABAAEAPcAAACQAwAAAAA=&#10;">
                  <v:imagedata r:id="rId73" o:title=""/>
                </v:shape>
                <v:shape id="Picture 65" o:spid="_x0000_s1089" type="#_x0000_t75" style="position:absolute;left:11288;top:10868;width:16;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Sf3nFAAAA3AAAAA8AAABkcnMvZG93bnJldi54bWxEj0FrAjEUhO+C/yE8wZtma0uR1SjFUlpo&#10;D9VWvL7dPDeLm5c1ibr++6YgeBxm5htmvuxsI87kQ+1YwcM4A0FcOl1zpeD35200BREissbGMSm4&#10;UoDlot+bY67dhdd03sRKJAiHHBWYGNtcylAashjGriVO3t55izFJX0nt8ZLgtpGTLHuWFmtOCwZb&#10;WhkqD5uTVXDwurhmhflacfH6uV0f37/tcafUcNC9zEBE6uI9fGt/aAWTp0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Un95xQAAANwAAAAPAAAAAAAAAAAAAAAA&#10;AJ8CAABkcnMvZG93bnJldi54bWxQSwUGAAAAAAQABAD3AAAAkQMAAAAA&#10;">
                  <v:imagedata r:id="rId74" o:title=""/>
                </v:shape>
                <v:shape id="Picture 66" o:spid="_x0000_s1090" type="#_x0000_t75" style="position:absolute;left:11308;top:10868;width:19;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mLbEAAAA3AAAAA8AAABkcnMvZG93bnJldi54bWxEj0GLwjAUhO+C/yE8wZumW0S0a5RFXJHV&#10;i9WDe3s0z7bYvJQma7v/3giCx2FmvmEWq85U4k6NKy0r+BhHIIgzq0vOFZxP36MZCOeRNVaWScE/&#10;OVgt+70FJtq2fKR76nMRIOwSVFB4XydSuqwgg25sa+LgXW1j0AfZ5FI32Aa4qWQcRVNpsOSwUGBN&#10;64KyW/pnFNDvNU7zrkazn98OP9vLZmfas1LDQff1CcJT59/hV3unFcSTCTzPh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NmLbEAAAA3AAAAA8AAAAAAAAAAAAAAAAA&#10;nwIAAGRycy9kb3ducmV2LnhtbFBLBQYAAAAABAAEAPcAAACQAwAAAAA=&#10;">
                  <v:imagedata r:id="rId75" o:title=""/>
                </v:shape>
                <v:shape id="Picture 67" o:spid="_x0000_s1091" type="#_x0000_t75" style="position:absolute;left:11332;top:10868;width:22;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thGjHAAAA3AAAAA8AAABkcnMvZG93bnJldi54bWxEj0FrAjEUhO8F/0N4gpdSs9q6ymoUkQoF&#10;6aG2BY+PzXOzunlZN1G3/fWNUPA4zMw3zGzR2kpcqPGlYwWDfgKCOHe65ELB1+f6aQLCB2SNlWNS&#10;8EMeFvPOwwwz7a78QZdtKESEsM9QgQmhzqT0uSGLvu9q4ujtXWMxRNkUUjd4jXBbyWGSpNJiyXHB&#10;YE0rQ/lxe7YKdvoXd+vz+PXwPNiY6v0xPaXfqVK9brucggjUhnv4v/2mFQxfRnA7E4+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thGjHAAAA3AAAAA8AAAAAAAAAAAAA&#10;AAAAnwIAAGRycy9kb3ducmV2LnhtbFBLBQYAAAAABAAEAPcAAACTAwAAAAA=&#10;">
                  <v:imagedata r:id="rId76" o:title=""/>
                </v:shape>
                <v:shape id="Picture 68" o:spid="_x0000_s1092" type="#_x0000_t75" style="position:absolute;left:11195;top:10882;width:24;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c+DIAAAA3AAAAA8AAABkcnMvZG93bnJldi54bWxEj1FrwkAQhN+F/odjC30RvTRU0dRTiqVQ&#10;ChVqFfRtm9smwdxeyK0a++u9QqGPw8x8w8wWnavVidpQeTZwP0xAEefeVlwY2Hy+DCaggiBbrD2T&#10;gQsFWMxvejPMrD/zB53WUqgI4ZChgVKkybQOeUkOw9A3xNH79q1DibIttG3xHOGu1mmSjLXDiuNC&#10;iQ0tS8oP66Mz8Hx5m36lP8twWO22+1F/JNXuXYy5u+2eHkEJdfIf/mu/WgPpwxh+z8Qjo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yHPgyAAAANwAAAAPAAAAAAAAAAAA&#10;AAAAAJ8CAABkcnMvZG93bnJldi54bWxQSwUGAAAAAAQABAD3AAAAlAMAAAAA&#10;">
                  <v:imagedata r:id="rId77" o:title=""/>
                </v:shape>
                <v:shape id="Picture 69" o:spid="_x0000_s1093" type="#_x0000_t75" style="position:absolute;left:11210;top:10882;width:144;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GNBHGAAAA3AAAAA8AAABkcnMvZG93bnJldi54bWxEj0FrAjEUhO+C/yE8oTfN1pYqq1GkIBS8&#10;dFdpPT43r5u0m5dlE3XbX98UCh6HmfmGWa5714gLdcF6VnA/yUAQV15brhUc9tvxHESIyBobz6Tg&#10;mwKsV8PBEnPtr1zQpYy1SBAOOSowMba5lKEy5DBMfEucvA/fOYxJdrXUHV4T3DVymmVP0qHltGCw&#10;pWdD1Vd5dgpe5WFT/hxP78Xn9qE/HY3dvRVWqbtRv1mAiNTHW/i//aIVTB9n8HcmH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Y0EcYAAADcAAAADwAAAAAAAAAAAAAA&#10;AACfAgAAZHJzL2Rvd25yZXYueG1sUEsFBgAAAAAEAAQA9wAAAJIDAAAAAA==&#10;">
                  <v:imagedata r:id="rId78" o:title=""/>
                </v:shape>
                <w10:wrap anchorx="page"/>
              </v:group>
            </w:pict>
          </mc:Fallback>
        </mc:AlternateContent>
      </w: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63F14" w:rsidRDefault="007C4D4B" w:rsidP="007C4D4B">
      <w:pPr>
        <w:spacing w:line="861" w:lineRule="exact"/>
        <w:ind w:left="2160" w:right="3021" w:firstLine="720"/>
        <w:jc w:val="center"/>
        <w:rPr>
          <w:b/>
          <w:color w:val="00AFEF"/>
          <w:sz w:val="72"/>
        </w:rPr>
      </w:pPr>
      <w:r>
        <w:rPr>
          <w:b/>
          <w:color w:val="00AFEF"/>
          <w:sz w:val="72"/>
        </w:rPr>
        <w:t xml:space="preserve">    </w:t>
      </w:r>
    </w:p>
    <w:p w:rsidR="00763F14" w:rsidRDefault="00763F14" w:rsidP="007C4D4B">
      <w:pPr>
        <w:spacing w:line="861" w:lineRule="exact"/>
        <w:ind w:left="2160" w:right="3021" w:firstLine="720"/>
        <w:jc w:val="center"/>
        <w:rPr>
          <w:b/>
          <w:color w:val="00AFEF"/>
          <w:sz w:val="72"/>
        </w:rPr>
      </w:pPr>
    </w:p>
    <w:p w:rsidR="00763F14" w:rsidRDefault="00763F14" w:rsidP="007C4D4B">
      <w:pPr>
        <w:spacing w:line="861" w:lineRule="exact"/>
        <w:ind w:left="2160" w:right="3021" w:firstLine="720"/>
        <w:jc w:val="center"/>
        <w:rPr>
          <w:b/>
          <w:color w:val="00AFEF"/>
          <w:sz w:val="72"/>
        </w:rPr>
      </w:pPr>
      <w:r>
        <w:rPr>
          <w:noProof/>
          <w:lang w:val="en-GB" w:eastAsia="en-GB"/>
        </w:rPr>
        <w:drawing>
          <wp:anchor distT="0" distB="0" distL="114300" distR="114300" simplePos="0" relativeHeight="503294336" behindDoc="0" locked="0" layoutInCell="1" allowOverlap="1">
            <wp:simplePos x="0" y="0"/>
            <wp:positionH relativeFrom="page">
              <wp:align>center</wp:align>
            </wp:positionH>
            <wp:positionV relativeFrom="paragraph">
              <wp:posOffset>8255</wp:posOffset>
            </wp:positionV>
            <wp:extent cx="4953000" cy="10185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15118" t="36865" r="49367" b="50140"/>
                    <a:stretch/>
                  </pic:blipFill>
                  <pic:spPr bwMode="auto">
                    <a:xfrm>
                      <a:off x="0" y="0"/>
                      <a:ext cx="4953000" cy="1018540"/>
                    </a:xfrm>
                    <a:prstGeom prst="rect">
                      <a:avLst/>
                    </a:prstGeom>
                    <a:ln>
                      <a:noFill/>
                    </a:ln>
                    <a:extLst>
                      <a:ext uri="{53640926-AAD7-44D8-BBD7-CCE9431645EC}">
                        <a14:shadowObscured xmlns:a14="http://schemas.microsoft.com/office/drawing/2010/main"/>
                      </a:ext>
                    </a:extLst>
                  </pic:spPr>
                </pic:pic>
              </a:graphicData>
            </a:graphic>
          </wp:anchor>
        </w:drawing>
      </w:r>
    </w:p>
    <w:p w:rsidR="00763F14" w:rsidRDefault="00763F14" w:rsidP="007C4D4B">
      <w:pPr>
        <w:spacing w:line="861" w:lineRule="exact"/>
        <w:ind w:left="2160" w:right="3021" w:firstLine="720"/>
        <w:jc w:val="center"/>
        <w:rPr>
          <w:b/>
          <w:color w:val="365F91" w:themeColor="accent1" w:themeShade="BF"/>
          <w:sz w:val="72"/>
        </w:rPr>
      </w:pPr>
    </w:p>
    <w:p w:rsidR="00763F14" w:rsidRDefault="00763F14" w:rsidP="007C4D4B">
      <w:pPr>
        <w:spacing w:line="861" w:lineRule="exact"/>
        <w:ind w:left="2160" w:right="3021" w:firstLine="720"/>
        <w:jc w:val="center"/>
        <w:rPr>
          <w:b/>
          <w:color w:val="365F91" w:themeColor="accent1" w:themeShade="BF"/>
          <w:sz w:val="72"/>
        </w:rPr>
      </w:pPr>
    </w:p>
    <w:p w:rsidR="00B20C3F" w:rsidRDefault="00E52D40" w:rsidP="007C4D4B">
      <w:pPr>
        <w:spacing w:line="861" w:lineRule="exact"/>
        <w:ind w:left="2160" w:right="3021" w:firstLine="720"/>
        <w:jc w:val="center"/>
        <w:rPr>
          <w:b/>
          <w:color w:val="365F91" w:themeColor="accent1" w:themeShade="BF"/>
          <w:sz w:val="72"/>
        </w:rPr>
      </w:pPr>
      <w:r>
        <w:rPr>
          <w:b/>
          <w:color w:val="365F91" w:themeColor="accent1" w:themeShade="BF"/>
          <w:sz w:val="72"/>
        </w:rPr>
        <w:t xml:space="preserve">   </w:t>
      </w:r>
      <w:r w:rsidR="00455D24">
        <w:rPr>
          <w:b/>
          <w:color w:val="365F91" w:themeColor="accent1" w:themeShade="BF"/>
          <w:sz w:val="72"/>
        </w:rPr>
        <w:t xml:space="preserve">Primary </w:t>
      </w:r>
      <w:r w:rsidR="00102915" w:rsidRPr="00763F14">
        <w:rPr>
          <w:b/>
          <w:color w:val="365F91" w:themeColor="accent1" w:themeShade="BF"/>
          <w:sz w:val="72"/>
        </w:rPr>
        <w:t>Class</w:t>
      </w:r>
      <w:r w:rsidR="007C4D4B" w:rsidRPr="00763F14">
        <w:rPr>
          <w:b/>
          <w:color w:val="365F91" w:themeColor="accent1" w:themeShade="BF"/>
          <w:sz w:val="72"/>
        </w:rPr>
        <w:t xml:space="preserve"> </w:t>
      </w:r>
      <w:r w:rsidR="00AD6F66">
        <w:rPr>
          <w:b/>
          <w:color w:val="365F91" w:themeColor="accent1" w:themeShade="BF"/>
          <w:sz w:val="72"/>
        </w:rPr>
        <w:t xml:space="preserve">   </w:t>
      </w:r>
      <w:r w:rsidR="00B20C3F">
        <w:rPr>
          <w:b/>
          <w:color w:val="365F91" w:themeColor="accent1" w:themeShade="BF"/>
          <w:sz w:val="72"/>
        </w:rPr>
        <w:t xml:space="preserve">      </w:t>
      </w:r>
    </w:p>
    <w:p w:rsidR="00186C5C" w:rsidRPr="00763F14" w:rsidRDefault="007C4D4B" w:rsidP="007C4D4B">
      <w:pPr>
        <w:spacing w:line="861" w:lineRule="exact"/>
        <w:ind w:left="2160" w:right="3021" w:firstLine="720"/>
        <w:jc w:val="center"/>
        <w:rPr>
          <w:b/>
          <w:color w:val="365F91" w:themeColor="accent1" w:themeShade="BF"/>
          <w:sz w:val="72"/>
        </w:rPr>
      </w:pPr>
      <w:r w:rsidRPr="00763F14">
        <w:rPr>
          <w:b/>
          <w:color w:val="365F91" w:themeColor="accent1" w:themeShade="BF"/>
          <w:sz w:val="72"/>
        </w:rPr>
        <w:t>Teacher</w:t>
      </w:r>
    </w:p>
    <w:p w:rsidR="00186C5C" w:rsidRPr="00763F14" w:rsidRDefault="007C4D4B">
      <w:pPr>
        <w:spacing w:line="879" w:lineRule="exact"/>
        <w:ind w:left="3681" w:right="3021"/>
        <w:jc w:val="center"/>
        <w:rPr>
          <w:b/>
          <w:color w:val="365F91" w:themeColor="accent1" w:themeShade="BF"/>
          <w:sz w:val="72"/>
        </w:rPr>
      </w:pPr>
      <w:r w:rsidRPr="00763F14">
        <w:rPr>
          <w:b/>
          <w:color w:val="365F91" w:themeColor="accent1" w:themeShade="BF"/>
          <w:sz w:val="72"/>
        </w:rPr>
        <w:t>Application Pack</w:t>
      </w:r>
    </w:p>
    <w:p w:rsidR="00186C5C" w:rsidRDefault="00186C5C">
      <w:pPr>
        <w:spacing w:line="879" w:lineRule="exact"/>
        <w:jc w:val="center"/>
        <w:rPr>
          <w:sz w:val="72"/>
        </w:rPr>
        <w:sectPr w:rsidR="00186C5C">
          <w:type w:val="continuous"/>
          <w:pgSz w:w="11930" w:h="16850"/>
          <w:pgMar w:top="0" w:right="220" w:bottom="0" w:left="0" w:header="720" w:footer="720" w:gutter="0"/>
          <w:cols w:space="720"/>
        </w:sectPr>
      </w:pPr>
    </w:p>
    <w:p w:rsidR="00186C5C" w:rsidRDefault="00D9737F">
      <w:pPr>
        <w:pStyle w:val="BodyText"/>
        <w:rPr>
          <w:sz w:val="20"/>
        </w:rPr>
      </w:pPr>
      <w:r>
        <w:rPr>
          <w:noProof/>
          <w:sz w:val="20"/>
          <w:lang w:val="en-GB" w:eastAsia="en-GB"/>
        </w:rPr>
        <w:lastRenderedPageBreak/>
        <mc:AlternateContent>
          <mc:Choice Requires="wpg">
            <w:drawing>
              <wp:inline distT="0" distB="0" distL="0" distR="0">
                <wp:extent cx="7414260" cy="2314575"/>
                <wp:effectExtent l="0" t="0" r="0" b="0"/>
                <wp:docPr id="5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260" cy="2314575"/>
                          <a:chOff x="0" y="0"/>
                          <a:chExt cx="11676" cy="3645"/>
                        </a:xfrm>
                      </wpg:grpSpPr>
                      <pic:pic xmlns:pic="http://schemas.openxmlformats.org/drawingml/2006/picture">
                        <pic:nvPicPr>
                          <pic:cNvPr id="51" name="Picture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6" y="317"/>
                            <a:ext cx="980" cy="1004"/>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167"/>
                        <wps:cNvSpPr>
                          <a:spLocks/>
                        </wps:cNvSpPr>
                        <wps:spPr bwMode="auto">
                          <a:xfrm>
                            <a:off x="0" y="0"/>
                            <a:ext cx="1579" cy="2920"/>
                          </a:xfrm>
                          <a:custGeom>
                            <a:avLst/>
                            <a:gdLst>
                              <a:gd name="T0" fmla="*/ 1578 w 1579"/>
                              <a:gd name="T1" fmla="*/ 0 h 2920"/>
                              <a:gd name="T2" fmla="*/ 0 w 1579"/>
                              <a:gd name="T3" fmla="*/ 0 h 2920"/>
                              <a:gd name="T4" fmla="*/ 0 w 1579"/>
                              <a:gd name="T5" fmla="*/ 2920 h 2920"/>
                              <a:gd name="T6" fmla="*/ 1578 w 1579"/>
                              <a:gd name="T7" fmla="*/ 2706 h 2920"/>
                              <a:gd name="T8" fmla="*/ 1578 w 1579"/>
                              <a:gd name="T9" fmla="*/ 0 h 29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9" h="2920">
                                <a:moveTo>
                                  <a:pt x="1578" y="0"/>
                                </a:moveTo>
                                <a:lnTo>
                                  <a:pt x="0" y="0"/>
                                </a:lnTo>
                                <a:lnTo>
                                  <a:pt x="0" y="2920"/>
                                </a:lnTo>
                                <a:lnTo>
                                  <a:pt x="1578" y="2706"/>
                                </a:lnTo>
                                <a:lnTo>
                                  <a:pt x="1578" y="0"/>
                                </a:lnTo>
                                <a:close/>
                              </a:path>
                            </a:pathLst>
                          </a:custGeom>
                          <a:solidFill>
                            <a:srgbClr val="181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0" y="542"/>
                            <a:ext cx="4195"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78" y="0"/>
                            <a:ext cx="10037" cy="2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521" y="0"/>
                            <a:ext cx="1792" cy="2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434" y="0"/>
                            <a:ext cx="2188" cy="2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027" y="150"/>
                            <a:ext cx="658" cy="6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879" y="0"/>
                            <a:ext cx="217"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479" y="0"/>
                            <a:ext cx="2197" cy="20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860" y="0"/>
                            <a:ext cx="755" cy="1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805" y="0"/>
                            <a:ext cx="389"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754" y="0"/>
                            <a:ext cx="861" cy="1046"/>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156"/>
                        <wps:cNvSpPr>
                          <a:spLocks/>
                        </wps:cNvSpPr>
                        <wps:spPr bwMode="auto">
                          <a:xfrm>
                            <a:off x="1599" y="426"/>
                            <a:ext cx="269" cy="267"/>
                          </a:xfrm>
                          <a:custGeom>
                            <a:avLst/>
                            <a:gdLst>
                              <a:gd name="T0" fmla="*/ 162 w 269"/>
                              <a:gd name="T1" fmla="*/ 426 h 267"/>
                              <a:gd name="T2" fmla="*/ 108 w 269"/>
                              <a:gd name="T3" fmla="*/ 426 h 267"/>
                              <a:gd name="T4" fmla="*/ 0 w 269"/>
                              <a:gd name="T5" fmla="*/ 693 h 267"/>
                              <a:gd name="T6" fmla="*/ 74 w 269"/>
                              <a:gd name="T7" fmla="*/ 693 h 267"/>
                              <a:gd name="T8" fmla="*/ 89 w 269"/>
                              <a:gd name="T9" fmla="*/ 654 h 267"/>
                              <a:gd name="T10" fmla="*/ 253 w 269"/>
                              <a:gd name="T11" fmla="*/ 654 h 267"/>
                              <a:gd name="T12" fmla="*/ 231 w 269"/>
                              <a:gd name="T13" fmla="*/ 600 h 267"/>
                              <a:gd name="T14" fmla="*/ 107 w 269"/>
                              <a:gd name="T15" fmla="*/ 600 h 267"/>
                              <a:gd name="T16" fmla="*/ 135 w 269"/>
                              <a:gd name="T17" fmla="*/ 509 h 267"/>
                              <a:gd name="T18" fmla="*/ 195 w 269"/>
                              <a:gd name="T19" fmla="*/ 509 h 267"/>
                              <a:gd name="T20" fmla="*/ 162 w 269"/>
                              <a:gd name="T21" fmla="*/ 426 h 267"/>
                              <a:gd name="T22" fmla="*/ 253 w 269"/>
                              <a:gd name="T23" fmla="*/ 654 h 267"/>
                              <a:gd name="T24" fmla="*/ 182 w 269"/>
                              <a:gd name="T25" fmla="*/ 654 h 267"/>
                              <a:gd name="T26" fmla="*/ 194 w 269"/>
                              <a:gd name="T27" fmla="*/ 693 h 267"/>
                              <a:gd name="T28" fmla="*/ 269 w 269"/>
                              <a:gd name="T29" fmla="*/ 693 h 267"/>
                              <a:gd name="T30" fmla="*/ 253 w 269"/>
                              <a:gd name="T31" fmla="*/ 654 h 267"/>
                              <a:gd name="T32" fmla="*/ 195 w 269"/>
                              <a:gd name="T33" fmla="*/ 509 h 267"/>
                              <a:gd name="T34" fmla="*/ 135 w 269"/>
                              <a:gd name="T35" fmla="*/ 509 h 267"/>
                              <a:gd name="T36" fmla="*/ 164 w 269"/>
                              <a:gd name="T37" fmla="*/ 600 h 267"/>
                              <a:gd name="T38" fmla="*/ 231 w 269"/>
                              <a:gd name="T39" fmla="*/ 600 h 267"/>
                              <a:gd name="T40" fmla="*/ 195 w 269"/>
                              <a:gd name="T41" fmla="*/ 509 h 26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9" h="267">
                                <a:moveTo>
                                  <a:pt x="162" y="0"/>
                                </a:moveTo>
                                <a:lnTo>
                                  <a:pt x="108" y="0"/>
                                </a:lnTo>
                                <a:lnTo>
                                  <a:pt x="0" y="267"/>
                                </a:lnTo>
                                <a:lnTo>
                                  <a:pt x="74" y="267"/>
                                </a:lnTo>
                                <a:lnTo>
                                  <a:pt x="89" y="228"/>
                                </a:lnTo>
                                <a:lnTo>
                                  <a:pt x="253" y="228"/>
                                </a:lnTo>
                                <a:lnTo>
                                  <a:pt x="231" y="174"/>
                                </a:lnTo>
                                <a:lnTo>
                                  <a:pt x="107" y="174"/>
                                </a:lnTo>
                                <a:lnTo>
                                  <a:pt x="135" y="83"/>
                                </a:lnTo>
                                <a:lnTo>
                                  <a:pt x="195" y="83"/>
                                </a:lnTo>
                                <a:lnTo>
                                  <a:pt x="162" y="0"/>
                                </a:lnTo>
                                <a:close/>
                                <a:moveTo>
                                  <a:pt x="253" y="228"/>
                                </a:moveTo>
                                <a:lnTo>
                                  <a:pt x="182" y="228"/>
                                </a:lnTo>
                                <a:lnTo>
                                  <a:pt x="194" y="267"/>
                                </a:lnTo>
                                <a:lnTo>
                                  <a:pt x="269" y="267"/>
                                </a:lnTo>
                                <a:lnTo>
                                  <a:pt x="253" y="228"/>
                                </a:lnTo>
                                <a:close/>
                                <a:moveTo>
                                  <a:pt x="195" y="83"/>
                                </a:moveTo>
                                <a:lnTo>
                                  <a:pt x="135" y="83"/>
                                </a:lnTo>
                                <a:lnTo>
                                  <a:pt x="164" y="174"/>
                                </a:lnTo>
                                <a:lnTo>
                                  <a:pt x="231" y="174"/>
                                </a:lnTo>
                                <a:lnTo>
                                  <a:pt x="195" y="8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155"/>
                        <wps:cNvSpPr>
                          <a:spLocks/>
                        </wps:cNvSpPr>
                        <wps:spPr bwMode="auto">
                          <a:xfrm>
                            <a:off x="1874" y="486"/>
                            <a:ext cx="164" cy="215"/>
                          </a:xfrm>
                          <a:custGeom>
                            <a:avLst/>
                            <a:gdLst>
                              <a:gd name="T0" fmla="*/ 59 w 164"/>
                              <a:gd name="T1" fmla="*/ 633 h 215"/>
                              <a:gd name="T2" fmla="*/ 0 w 164"/>
                              <a:gd name="T3" fmla="*/ 633 h 215"/>
                              <a:gd name="T4" fmla="*/ 11 w 164"/>
                              <a:gd name="T5" fmla="*/ 666 h 215"/>
                              <a:gd name="T6" fmla="*/ 32 w 164"/>
                              <a:gd name="T7" fmla="*/ 687 h 215"/>
                              <a:gd name="T8" fmla="*/ 57 w 164"/>
                              <a:gd name="T9" fmla="*/ 698 h 215"/>
                              <a:gd name="T10" fmla="*/ 82 w 164"/>
                              <a:gd name="T11" fmla="*/ 701 h 215"/>
                              <a:gd name="T12" fmla="*/ 113 w 164"/>
                              <a:gd name="T13" fmla="*/ 696 h 215"/>
                              <a:gd name="T14" fmla="*/ 139 w 164"/>
                              <a:gd name="T15" fmla="*/ 682 h 215"/>
                              <a:gd name="T16" fmla="*/ 156 w 164"/>
                              <a:gd name="T17" fmla="*/ 660 h 215"/>
                              <a:gd name="T18" fmla="*/ 158 w 164"/>
                              <a:gd name="T19" fmla="*/ 653 h 215"/>
                              <a:gd name="T20" fmla="*/ 62 w 164"/>
                              <a:gd name="T21" fmla="*/ 653 h 215"/>
                              <a:gd name="T22" fmla="*/ 59 w 164"/>
                              <a:gd name="T23" fmla="*/ 633 h 215"/>
                              <a:gd name="T24" fmla="*/ 80 w 164"/>
                              <a:gd name="T25" fmla="*/ 486 h 215"/>
                              <a:gd name="T26" fmla="*/ 51 w 164"/>
                              <a:gd name="T27" fmla="*/ 491 h 215"/>
                              <a:gd name="T28" fmla="*/ 26 w 164"/>
                              <a:gd name="T29" fmla="*/ 504 h 215"/>
                              <a:gd name="T30" fmla="*/ 9 w 164"/>
                              <a:gd name="T31" fmla="*/ 525 h 215"/>
                              <a:gd name="T32" fmla="*/ 3 w 164"/>
                              <a:gd name="T33" fmla="*/ 552 h 215"/>
                              <a:gd name="T34" fmla="*/ 6 w 164"/>
                              <a:gd name="T35" fmla="*/ 570 h 215"/>
                              <a:gd name="T36" fmla="*/ 16 w 164"/>
                              <a:gd name="T37" fmla="*/ 585 h 215"/>
                              <a:gd name="T38" fmla="*/ 32 w 164"/>
                              <a:gd name="T39" fmla="*/ 596 h 215"/>
                              <a:gd name="T40" fmla="*/ 50 w 164"/>
                              <a:gd name="T41" fmla="*/ 605 h 215"/>
                              <a:gd name="T42" fmla="*/ 74 w 164"/>
                              <a:gd name="T43" fmla="*/ 614 h 215"/>
                              <a:gd name="T44" fmla="*/ 91 w 164"/>
                              <a:gd name="T45" fmla="*/ 620 h 215"/>
                              <a:gd name="T46" fmla="*/ 100 w 164"/>
                              <a:gd name="T47" fmla="*/ 627 h 215"/>
                              <a:gd name="T48" fmla="*/ 103 w 164"/>
                              <a:gd name="T49" fmla="*/ 636 h 215"/>
                              <a:gd name="T50" fmla="*/ 103 w 164"/>
                              <a:gd name="T51" fmla="*/ 647 h 215"/>
                              <a:gd name="T52" fmla="*/ 92 w 164"/>
                              <a:gd name="T53" fmla="*/ 653 h 215"/>
                              <a:gd name="T54" fmla="*/ 158 w 164"/>
                              <a:gd name="T55" fmla="*/ 653 h 215"/>
                              <a:gd name="T56" fmla="*/ 163 w 164"/>
                              <a:gd name="T57" fmla="*/ 632 h 215"/>
                              <a:gd name="T58" fmla="*/ 157 w 164"/>
                              <a:gd name="T59" fmla="*/ 605 h 215"/>
                              <a:gd name="T60" fmla="*/ 140 w 164"/>
                              <a:gd name="T61" fmla="*/ 588 h 215"/>
                              <a:gd name="T62" fmla="*/ 118 w 164"/>
                              <a:gd name="T63" fmla="*/ 577 h 215"/>
                              <a:gd name="T64" fmla="*/ 92 w 164"/>
                              <a:gd name="T65" fmla="*/ 569 h 215"/>
                              <a:gd name="T66" fmla="*/ 77 w 164"/>
                              <a:gd name="T67" fmla="*/ 564 h 215"/>
                              <a:gd name="T68" fmla="*/ 62 w 164"/>
                              <a:gd name="T69" fmla="*/ 558 h 215"/>
                              <a:gd name="T70" fmla="*/ 62 w 164"/>
                              <a:gd name="T71" fmla="*/ 542 h 215"/>
                              <a:gd name="T72" fmla="*/ 67 w 164"/>
                              <a:gd name="T73" fmla="*/ 534 h 215"/>
                              <a:gd name="T74" fmla="*/ 152 w 164"/>
                              <a:gd name="T75" fmla="*/ 534 h 215"/>
                              <a:gd name="T76" fmla="*/ 147 w 164"/>
                              <a:gd name="T77" fmla="*/ 517 h 215"/>
                              <a:gd name="T78" fmla="*/ 126 w 164"/>
                              <a:gd name="T79" fmla="*/ 498 h 215"/>
                              <a:gd name="T80" fmla="*/ 102 w 164"/>
                              <a:gd name="T81" fmla="*/ 488 h 215"/>
                              <a:gd name="T82" fmla="*/ 80 w 164"/>
                              <a:gd name="T83" fmla="*/ 486 h 215"/>
                              <a:gd name="T84" fmla="*/ 152 w 164"/>
                              <a:gd name="T85" fmla="*/ 534 h 215"/>
                              <a:gd name="T86" fmla="*/ 97 w 164"/>
                              <a:gd name="T87" fmla="*/ 534 h 215"/>
                              <a:gd name="T88" fmla="*/ 98 w 164"/>
                              <a:gd name="T89" fmla="*/ 545 h 215"/>
                              <a:gd name="T90" fmla="*/ 98 w 164"/>
                              <a:gd name="T91" fmla="*/ 549 h 215"/>
                              <a:gd name="T92" fmla="*/ 157 w 164"/>
                              <a:gd name="T93" fmla="*/ 549 h 215"/>
                              <a:gd name="T94" fmla="*/ 152 w 164"/>
                              <a:gd name="T95" fmla="*/ 53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9" y="147"/>
                                </a:moveTo>
                                <a:lnTo>
                                  <a:pt x="0" y="147"/>
                                </a:lnTo>
                                <a:lnTo>
                                  <a:pt x="11" y="180"/>
                                </a:lnTo>
                                <a:lnTo>
                                  <a:pt x="32" y="201"/>
                                </a:lnTo>
                                <a:lnTo>
                                  <a:pt x="57" y="212"/>
                                </a:lnTo>
                                <a:lnTo>
                                  <a:pt x="82" y="215"/>
                                </a:lnTo>
                                <a:lnTo>
                                  <a:pt x="113" y="210"/>
                                </a:lnTo>
                                <a:lnTo>
                                  <a:pt x="139" y="196"/>
                                </a:lnTo>
                                <a:lnTo>
                                  <a:pt x="156" y="174"/>
                                </a:lnTo>
                                <a:lnTo>
                                  <a:pt x="158" y="167"/>
                                </a:lnTo>
                                <a:lnTo>
                                  <a:pt x="62" y="167"/>
                                </a:lnTo>
                                <a:lnTo>
                                  <a:pt x="59" y="147"/>
                                </a:lnTo>
                                <a:close/>
                                <a:moveTo>
                                  <a:pt x="80" y="0"/>
                                </a:moveTo>
                                <a:lnTo>
                                  <a:pt x="51" y="5"/>
                                </a:lnTo>
                                <a:lnTo>
                                  <a:pt x="26" y="18"/>
                                </a:lnTo>
                                <a:lnTo>
                                  <a:pt x="9" y="39"/>
                                </a:lnTo>
                                <a:lnTo>
                                  <a:pt x="3" y="66"/>
                                </a:lnTo>
                                <a:lnTo>
                                  <a:pt x="6" y="84"/>
                                </a:lnTo>
                                <a:lnTo>
                                  <a:pt x="16" y="99"/>
                                </a:lnTo>
                                <a:lnTo>
                                  <a:pt x="32" y="110"/>
                                </a:lnTo>
                                <a:lnTo>
                                  <a:pt x="50" y="119"/>
                                </a:lnTo>
                                <a:lnTo>
                                  <a:pt x="74" y="128"/>
                                </a:lnTo>
                                <a:lnTo>
                                  <a:pt x="91" y="134"/>
                                </a:lnTo>
                                <a:lnTo>
                                  <a:pt x="100" y="141"/>
                                </a:lnTo>
                                <a:lnTo>
                                  <a:pt x="103" y="150"/>
                                </a:lnTo>
                                <a:lnTo>
                                  <a:pt x="103" y="161"/>
                                </a:lnTo>
                                <a:lnTo>
                                  <a:pt x="92" y="167"/>
                                </a:lnTo>
                                <a:lnTo>
                                  <a:pt x="158" y="167"/>
                                </a:lnTo>
                                <a:lnTo>
                                  <a:pt x="163" y="146"/>
                                </a:lnTo>
                                <a:lnTo>
                                  <a:pt x="157" y="119"/>
                                </a:lnTo>
                                <a:lnTo>
                                  <a:pt x="140" y="102"/>
                                </a:lnTo>
                                <a:lnTo>
                                  <a:pt x="118" y="91"/>
                                </a:lnTo>
                                <a:lnTo>
                                  <a:pt x="92" y="83"/>
                                </a:lnTo>
                                <a:lnTo>
                                  <a:pt x="77" y="78"/>
                                </a:lnTo>
                                <a:lnTo>
                                  <a:pt x="62" y="72"/>
                                </a:lnTo>
                                <a:lnTo>
                                  <a:pt x="62" y="56"/>
                                </a:lnTo>
                                <a:lnTo>
                                  <a:pt x="67" y="48"/>
                                </a:lnTo>
                                <a:lnTo>
                                  <a:pt x="152" y="48"/>
                                </a:lnTo>
                                <a:lnTo>
                                  <a:pt x="147" y="31"/>
                                </a:lnTo>
                                <a:lnTo>
                                  <a:pt x="126" y="12"/>
                                </a:lnTo>
                                <a:lnTo>
                                  <a:pt x="102" y="2"/>
                                </a:lnTo>
                                <a:lnTo>
                                  <a:pt x="80" y="0"/>
                                </a:lnTo>
                                <a:close/>
                                <a:moveTo>
                                  <a:pt x="152" y="48"/>
                                </a:moveTo>
                                <a:lnTo>
                                  <a:pt x="97" y="48"/>
                                </a:lnTo>
                                <a:lnTo>
                                  <a:pt x="98" y="59"/>
                                </a:lnTo>
                                <a:lnTo>
                                  <a:pt x="98" y="63"/>
                                </a:lnTo>
                                <a:lnTo>
                                  <a:pt x="157" y="63"/>
                                </a:lnTo>
                                <a:lnTo>
                                  <a:pt x="152"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154"/>
                        <wps:cNvSpPr>
                          <a:spLocks/>
                        </wps:cNvSpPr>
                        <wps:spPr bwMode="auto">
                          <a:xfrm>
                            <a:off x="2062" y="486"/>
                            <a:ext cx="218" cy="275"/>
                          </a:xfrm>
                          <a:custGeom>
                            <a:avLst/>
                            <a:gdLst>
                              <a:gd name="T0" fmla="*/ 56 w 218"/>
                              <a:gd name="T1" fmla="*/ 492 h 275"/>
                              <a:gd name="T2" fmla="*/ 0 w 218"/>
                              <a:gd name="T3" fmla="*/ 492 h 275"/>
                              <a:gd name="T4" fmla="*/ 0 w 218"/>
                              <a:gd name="T5" fmla="*/ 761 h 275"/>
                              <a:gd name="T6" fmla="*/ 60 w 218"/>
                              <a:gd name="T7" fmla="*/ 761 h 275"/>
                              <a:gd name="T8" fmla="*/ 60 w 218"/>
                              <a:gd name="T9" fmla="*/ 675 h 275"/>
                              <a:gd name="T10" fmla="*/ 183 w 218"/>
                              <a:gd name="T11" fmla="*/ 675 h 275"/>
                              <a:gd name="T12" fmla="*/ 190 w 218"/>
                              <a:gd name="T13" fmla="*/ 669 h 275"/>
                              <a:gd name="T14" fmla="*/ 206 w 218"/>
                              <a:gd name="T15" fmla="*/ 644 h 275"/>
                              <a:gd name="T16" fmla="*/ 108 w 218"/>
                              <a:gd name="T17" fmla="*/ 644 h 275"/>
                              <a:gd name="T18" fmla="*/ 87 w 218"/>
                              <a:gd name="T19" fmla="*/ 639 h 275"/>
                              <a:gd name="T20" fmla="*/ 71 w 218"/>
                              <a:gd name="T21" fmla="*/ 628 h 275"/>
                              <a:gd name="T22" fmla="*/ 61 w 218"/>
                              <a:gd name="T23" fmla="*/ 611 h 275"/>
                              <a:gd name="T24" fmla="*/ 57 w 218"/>
                              <a:gd name="T25" fmla="*/ 593 h 275"/>
                              <a:gd name="T26" fmla="*/ 61 w 218"/>
                              <a:gd name="T27" fmla="*/ 575 h 275"/>
                              <a:gd name="T28" fmla="*/ 70 w 218"/>
                              <a:gd name="T29" fmla="*/ 559 h 275"/>
                              <a:gd name="T30" fmla="*/ 86 w 218"/>
                              <a:gd name="T31" fmla="*/ 546 h 275"/>
                              <a:gd name="T32" fmla="*/ 108 w 218"/>
                              <a:gd name="T33" fmla="*/ 542 h 275"/>
                              <a:gd name="T34" fmla="*/ 204 w 218"/>
                              <a:gd name="T35" fmla="*/ 542 h 275"/>
                              <a:gd name="T36" fmla="*/ 195 w 218"/>
                              <a:gd name="T37" fmla="*/ 523 h 275"/>
                              <a:gd name="T38" fmla="*/ 185 w 218"/>
                              <a:gd name="T39" fmla="*/ 515 h 275"/>
                              <a:gd name="T40" fmla="*/ 56 w 218"/>
                              <a:gd name="T41" fmla="*/ 515 h 275"/>
                              <a:gd name="T42" fmla="*/ 56 w 218"/>
                              <a:gd name="T43" fmla="*/ 492 h 275"/>
                              <a:gd name="T44" fmla="*/ 183 w 218"/>
                              <a:gd name="T45" fmla="*/ 675 h 275"/>
                              <a:gd name="T46" fmla="*/ 60 w 218"/>
                              <a:gd name="T47" fmla="*/ 675 h 275"/>
                              <a:gd name="T48" fmla="*/ 68 w 218"/>
                              <a:gd name="T49" fmla="*/ 682 h 275"/>
                              <a:gd name="T50" fmla="*/ 79 w 218"/>
                              <a:gd name="T51" fmla="*/ 691 h 275"/>
                              <a:gd name="T52" fmla="*/ 97 w 218"/>
                              <a:gd name="T53" fmla="*/ 698 h 275"/>
                              <a:gd name="T54" fmla="*/ 120 w 218"/>
                              <a:gd name="T55" fmla="*/ 701 h 275"/>
                              <a:gd name="T56" fmla="*/ 159 w 218"/>
                              <a:gd name="T57" fmla="*/ 692 h 275"/>
                              <a:gd name="T58" fmla="*/ 183 w 218"/>
                              <a:gd name="T59" fmla="*/ 675 h 275"/>
                              <a:gd name="T60" fmla="*/ 204 w 218"/>
                              <a:gd name="T61" fmla="*/ 542 h 275"/>
                              <a:gd name="T62" fmla="*/ 108 w 218"/>
                              <a:gd name="T63" fmla="*/ 542 h 275"/>
                              <a:gd name="T64" fmla="*/ 130 w 218"/>
                              <a:gd name="T65" fmla="*/ 546 h 275"/>
                              <a:gd name="T66" fmla="*/ 145 w 218"/>
                              <a:gd name="T67" fmla="*/ 559 h 275"/>
                              <a:gd name="T68" fmla="*/ 155 w 218"/>
                              <a:gd name="T69" fmla="*/ 575 h 275"/>
                              <a:gd name="T70" fmla="*/ 158 w 218"/>
                              <a:gd name="T71" fmla="*/ 593 h 275"/>
                              <a:gd name="T72" fmla="*/ 154 w 218"/>
                              <a:gd name="T73" fmla="*/ 611 h 275"/>
                              <a:gd name="T74" fmla="*/ 145 w 218"/>
                              <a:gd name="T75" fmla="*/ 628 h 275"/>
                              <a:gd name="T76" fmla="*/ 129 w 218"/>
                              <a:gd name="T77" fmla="*/ 639 h 275"/>
                              <a:gd name="T78" fmla="*/ 108 w 218"/>
                              <a:gd name="T79" fmla="*/ 644 h 275"/>
                              <a:gd name="T80" fmla="*/ 206 w 218"/>
                              <a:gd name="T81" fmla="*/ 644 h 275"/>
                              <a:gd name="T82" fmla="*/ 210 w 218"/>
                              <a:gd name="T83" fmla="*/ 636 h 275"/>
                              <a:gd name="T84" fmla="*/ 218 w 218"/>
                              <a:gd name="T85" fmla="*/ 596 h 275"/>
                              <a:gd name="T86" fmla="*/ 212 w 218"/>
                              <a:gd name="T87" fmla="*/ 559 h 275"/>
                              <a:gd name="T88" fmla="*/ 204 w 218"/>
                              <a:gd name="T89" fmla="*/ 542 h 275"/>
                              <a:gd name="T90" fmla="*/ 120 w 218"/>
                              <a:gd name="T91" fmla="*/ 486 h 275"/>
                              <a:gd name="T92" fmla="*/ 99 w 218"/>
                              <a:gd name="T93" fmla="*/ 488 h 275"/>
                              <a:gd name="T94" fmla="*/ 81 w 218"/>
                              <a:gd name="T95" fmla="*/ 495 h 275"/>
                              <a:gd name="T96" fmla="*/ 68 w 218"/>
                              <a:gd name="T97" fmla="*/ 504 h 275"/>
                              <a:gd name="T98" fmla="*/ 57 w 218"/>
                              <a:gd name="T99" fmla="*/ 515 h 275"/>
                              <a:gd name="T100" fmla="*/ 185 w 218"/>
                              <a:gd name="T101" fmla="*/ 515 h 275"/>
                              <a:gd name="T102" fmla="*/ 165 w 218"/>
                              <a:gd name="T103" fmla="*/ 497 h 275"/>
                              <a:gd name="T104" fmla="*/ 120 w 218"/>
                              <a:gd name="T105" fmla="*/ 486 h 2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18" h="275">
                                <a:moveTo>
                                  <a:pt x="56" y="6"/>
                                </a:moveTo>
                                <a:lnTo>
                                  <a:pt x="0" y="6"/>
                                </a:lnTo>
                                <a:lnTo>
                                  <a:pt x="0" y="275"/>
                                </a:lnTo>
                                <a:lnTo>
                                  <a:pt x="60" y="275"/>
                                </a:lnTo>
                                <a:lnTo>
                                  <a:pt x="60" y="189"/>
                                </a:lnTo>
                                <a:lnTo>
                                  <a:pt x="183" y="189"/>
                                </a:lnTo>
                                <a:lnTo>
                                  <a:pt x="190" y="183"/>
                                </a:lnTo>
                                <a:lnTo>
                                  <a:pt x="206" y="158"/>
                                </a:lnTo>
                                <a:lnTo>
                                  <a:pt x="108" y="158"/>
                                </a:lnTo>
                                <a:lnTo>
                                  <a:pt x="87" y="153"/>
                                </a:lnTo>
                                <a:lnTo>
                                  <a:pt x="71" y="142"/>
                                </a:lnTo>
                                <a:lnTo>
                                  <a:pt x="61" y="125"/>
                                </a:lnTo>
                                <a:lnTo>
                                  <a:pt x="57" y="107"/>
                                </a:lnTo>
                                <a:lnTo>
                                  <a:pt x="61" y="89"/>
                                </a:lnTo>
                                <a:lnTo>
                                  <a:pt x="70" y="73"/>
                                </a:lnTo>
                                <a:lnTo>
                                  <a:pt x="86" y="60"/>
                                </a:lnTo>
                                <a:lnTo>
                                  <a:pt x="108" y="56"/>
                                </a:lnTo>
                                <a:lnTo>
                                  <a:pt x="204" y="56"/>
                                </a:lnTo>
                                <a:lnTo>
                                  <a:pt x="195" y="37"/>
                                </a:lnTo>
                                <a:lnTo>
                                  <a:pt x="185" y="29"/>
                                </a:lnTo>
                                <a:lnTo>
                                  <a:pt x="56" y="29"/>
                                </a:lnTo>
                                <a:lnTo>
                                  <a:pt x="56" y="6"/>
                                </a:lnTo>
                                <a:close/>
                                <a:moveTo>
                                  <a:pt x="183" y="189"/>
                                </a:moveTo>
                                <a:lnTo>
                                  <a:pt x="60" y="189"/>
                                </a:lnTo>
                                <a:lnTo>
                                  <a:pt x="68" y="196"/>
                                </a:lnTo>
                                <a:lnTo>
                                  <a:pt x="79" y="205"/>
                                </a:lnTo>
                                <a:lnTo>
                                  <a:pt x="97" y="212"/>
                                </a:lnTo>
                                <a:lnTo>
                                  <a:pt x="120" y="215"/>
                                </a:lnTo>
                                <a:lnTo>
                                  <a:pt x="159" y="206"/>
                                </a:lnTo>
                                <a:lnTo>
                                  <a:pt x="183" y="189"/>
                                </a:lnTo>
                                <a:close/>
                                <a:moveTo>
                                  <a:pt x="204" y="56"/>
                                </a:moveTo>
                                <a:lnTo>
                                  <a:pt x="108" y="56"/>
                                </a:lnTo>
                                <a:lnTo>
                                  <a:pt x="130" y="60"/>
                                </a:lnTo>
                                <a:lnTo>
                                  <a:pt x="145" y="73"/>
                                </a:lnTo>
                                <a:lnTo>
                                  <a:pt x="155" y="89"/>
                                </a:lnTo>
                                <a:lnTo>
                                  <a:pt x="158" y="107"/>
                                </a:lnTo>
                                <a:lnTo>
                                  <a:pt x="154" y="125"/>
                                </a:lnTo>
                                <a:lnTo>
                                  <a:pt x="145" y="142"/>
                                </a:lnTo>
                                <a:lnTo>
                                  <a:pt x="129" y="153"/>
                                </a:lnTo>
                                <a:lnTo>
                                  <a:pt x="108" y="158"/>
                                </a:lnTo>
                                <a:lnTo>
                                  <a:pt x="206" y="158"/>
                                </a:lnTo>
                                <a:lnTo>
                                  <a:pt x="210" y="150"/>
                                </a:lnTo>
                                <a:lnTo>
                                  <a:pt x="218" y="110"/>
                                </a:lnTo>
                                <a:lnTo>
                                  <a:pt x="212" y="73"/>
                                </a:lnTo>
                                <a:lnTo>
                                  <a:pt x="204" y="56"/>
                                </a:lnTo>
                                <a:close/>
                                <a:moveTo>
                                  <a:pt x="120" y="0"/>
                                </a:moveTo>
                                <a:lnTo>
                                  <a:pt x="99" y="2"/>
                                </a:lnTo>
                                <a:lnTo>
                                  <a:pt x="81" y="9"/>
                                </a:lnTo>
                                <a:lnTo>
                                  <a:pt x="68" y="18"/>
                                </a:lnTo>
                                <a:lnTo>
                                  <a:pt x="57" y="29"/>
                                </a:lnTo>
                                <a:lnTo>
                                  <a:pt x="185" y="29"/>
                                </a:lnTo>
                                <a:lnTo>
                                  <a:pt x="165" y="11"/>
                                </a:lnTo>
                                <a:lnTo>
                                  <a:pt x="12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153"/>
                        <wps:cNvCnPr>
                          <a:cxnSpLocks noChangeShapeType="1"/>
                        </wps:cNvCnPr>
                        <wps:spPr bwMode="auto">
                          <a:xfrm>
                            <a:off x="2338" y="492"/>
                            <a:ext cx="0" cy="201"/>
                          </a:xfrm>
                          <a:prstGeom prst="line">
                            <a:avLst/>
                          </a:prstGeom>
                          <a:noFill/>
                          <a:ln w="38056">
                            <a:solidFill>
                              <a:srgbClr val="FDFDFD"/>
                            </a:solidFill>
                            <a:round/>
                            <a:headEnd/>
                            <a:tailEnd/>
                          </a:ln>
                          <a:extLst>
                            <a:ext uri="{909E8E84-426E-40DD-AFC4-6F175D3DCCD1}">
                              <a14:hiddenFill xmlns:a14="http://schemas.microsoft.com/office/drawing/2010/main">
                                <a:noFill/>
                              </a14:hiddenFill>
                            </a:ext>
                          </a:extLst>
                        </wps:spPr>
                        <wps:bodyPr/>
                      </wps:wsp>
                      <wps:wsp>
                        <wps:cNvPr id="67" name="Line 152"/>
                        <wps:cNvCnPr>
                          <a:cxnSpLocks noChangeShapeType="1"/>
                        </wps:cNvCnPr>
                        <wps:spPr bwMode="auto">
                          <a:xfrm>
                            <a:off x="2308" y="448"/>
                            <a:ext cx="60" cy="0"/>
                          </a:xfrm>
                          <a:prstGeom prst="line">
                            <a:avLst/>
                          </a:prstGeom>
                          <a:noFill/>
                          <a:ln w="28575">
                            <a:solidFill>
                              <a:srgbClr val="FDFDFD"/>
                            </a:solidFill>
                            <a:round/>
                            <a:headEnd/>
                            <a:tailEnd/>
                          </a:ln>
                          <a:extLst>
                            <a:ext uri="{909E8E84-426E-40DD-AFC4-6F175D3DCCD1}">
                              <a14:hiddenFill xmlns:a14="http://schemas.microsoft.com/office/drawing/2010/main">
                                <a:noFill/>
                              </a14:hiddenFill>
                            </a:ext>
                          </a:extLst>
                        </wps:spPr>
                        <wps:bodyPr/>
                      </wps:wsp>
                      <wps:wsp>
                        <wps:cNvPr id="68" name="AutoShape 151"/>
                        <wps:cNvSpPr>
                          <a:spLocks/>
                        </wps:cNvSpPr>
                        <wps:spPr bwMode="auto">
                          <a:xfrm>
                            <a:off x="2407" y="486"/>
                            <a:ext cx="107" cy="207"/>
                          </a:xfrm>
                          <a:custGeom>
                            <a:avLst/>
                            <a:gdLst>
                              <a:gd name="T0" fmla="*/ 55 w 107"/>
                              <a:gd name="T1" fmla="*/ 492 h 207"/>
                              <a:gd name="T2" fmla="*/ 0 w 107"/>
                              <a:gd name="T3" fmla="*/ 492 h 207"/>
                              <a:gd name="T4" fmla="*/ 0 w 107"/>
                              <a:gd name="T5" fmla="*/ 693 h 207"/>
                              <a:gd name="T6" fmla="*/ 60 w 107"/>
                              <a:gd name="T7" fmla="*/ 693 h 207"/>
                              <a:gd name="T8" fmla="*/ 60 w 107"/>
                              <a:gd name="T9" fmla="*/ 584 h 207"/>
                              <a:gd name="T10" fmla="*/ 63 w 107"/>
                              <a:gd name="T11" fmla="*/ 565 h 207"/>
                              <a:gd name="T12" fmla="*/ 73 w 107"/>
                              <a:gd name="T13" fmla="*/ 554 h 207"/>
                              <a:gd name="T14" fmla="*/ 88 w 107"/>
                              <a:gd name="T15" fmla="*/ 548 h 207"/>
                              <a:gd name="T16" fmla="*/ 106 w 107"/>
                              <a:gd name="T17" fmla="*/ 546 h 207"/>
                              <a:gd name="T18" fmla="*/ 106 w 107"/>
                              <a:gd name="T19" fmla="*/ 515 h 207"/>
                              <a:gd name="T20" fmla="*/ 55 w 107"/>
                              <a:gd name="T21" fmla="*/ 515 h 207"/>
                              <a:gd name="T22" fmla="*/ 55 w 107"/>
                              <a:gd name="T23" fmla="*/ 492 h 207"/>
                              <a:gd name="T24" fmla="*/ 106 w 107"/>
                              <a:gd name="T25" fmla="*/ 486 h 207"/>
                              <a:gd name="T26" fmla="*/ 85 w 107"/>
                              <a:gd name="T27" fmla="*/ 489 h 207"/>
                              <a:gd name="T28" fmla="*/ 70 w 107"/>
                              <a:gd name="T29" fmla="*/ 496 h 207"/>
                              <a:gd name="T30" fmla="*/ 62 w 107"/>
                              <a:gd name="T31" fmla="*/ 506 h 207"/>
                              <a:gd name="T32" fmla="*/ 57 w 107"/>
                              <a:gd name="T33" fmla="*/ 515 h 207"/>
                              <a:gd name="T34" fmla="*/ 106 w 107"/>
                              <a:gd name="T35" fmla="*/ 515 h 207"/>
                              <a:gd name="T36" fmla="*/ 106 w 107"/>
                              <a:gd name="T37" fmla="*/ 486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 h="207">
                                <a:moveTo>
                                  <a:pt x="55" y="6"/>
                                </a:moveTo>
                                <a:lnTo>
                                  <a:pt x="0" y="6"/>
                                </a:lnTo>
                                <a:lnTo>
                                  <a:pt x="0" y="207"/>
                                </a:lnTo>
                                <a:lnTo>
                                  <a:pt x="60" y="207"/>
                                </a:lnTo>
                                <a:lnTo>
                                  <a:pt x="60" y="98"/>
                                </a:lnTo>
                                <a:lnTo>
                                  <a:pt x="63" y="79"/>
                                </a:lnTo>
                                <a:lnTo>
                                  <a:pt x="73" y="68"/>
                                </a:lnTo>
                                <a:lnTo>
                                  <a:pt x="88" y="62"/>
                                </a:lnTo>
                                <a:lnTo>
                                  <a:pt x="106" y="60"/>
                                </a:lnTo>
                                <a:lnTo>
                                  <a:pt x="106" y="29"/>
                                </a:lnTo>
                                <a:lnTo>
                                  <a:pt x="55" y="29"/>
                                </a:lnTo>
                                <a:lnTo>
                                  <a:pt x="55" y="6"/>
                                </a:lnTo>
                                <a:close/>
                                <a:moveTo>
                                  <a:pt x="106" y="0"/>
                                </a:moveTo>
                                <a:lnTo>
                                  <a:pt x="85" y="3"/>
                                </a:lnTo>
                                <a:lnTo>
                                  <a:pt x="70" y="10"/>
                                </a:lnTo>
                                <a:lnTo>
                                  <a:pt x="62" y="20"/>
                                </a:lnTo>
                                <a:lnTo>
                                  <a:pt x="57" y="29"/>
                                </a:lnTo>
                                <a:lnTo>
                                  <a:pt x="106" y="29"/>
                                </a:lnTo>
                                <a:lnTo>
                                  <a:pt x="1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150"/>
                        <wps:cNvSpPr>
                          <a:spLocks/>
                        </wps:cNvSpPr>
                        <wps:spPr bwMode="auto">
                          <a:xfrm>
                            <a:off x="2524" y="486"/>
                            <a:ext cx="221" cy="215"/>
                          </a:xfrm>
                          <a:custGeom>
                            <a:avLst/>
                            <a:gdLst>
                              <a:gd name="T0" fmla="*/ 100 w 221"/>
                              <a:gd name="T1" fmla="*/ 486 h 215"/>
                              <a:gd name="T2" fmla="*/ 62 w 221"/>
                              <a:gd name="T3" fmla="*/ 493 h 215"/>
                              <a:gd name="T4" fmla="*/ 30 w 221"/>
                              <a:gd name="T5" fmla="*/ 515 h 215"/>
                              <a:gd name="T6" fmla="*/ 8 w 221"/>
                              <a:gd name="T7" fmla="*/ 548 h 215"/>
                              <a:gd name="T8" fmla="*/ 0 w 221"/>
                              <a:gd name="T9" fmla="*/ 593 h 215"/>
                              <a:gd name="T10" fmla="*/ 7 w 221"/>
                              <a:gd name="T11" fmla="*/ 633 h 215"/>
                              <a:gd name="T12" fmla="*/ 26 w 221"/>
                              <a:gd name="T13" fmla="*/ 668 h 215"/>
                              <a:gd name="T14" fmla="*/ 58 w 221"/>
                              <a:gd name="T15" fmla="*/ 692 h 215"/>
                              <a:gd name="T16" fmla="*/ 100 w 221"/>
                              <a:gd name="T17" fmla="*/ 701 h 215"/>
                              <a:gd name="T18" fmla="*/ 118 w 221"/>
                              <a:gd name="T19" fmla="*/ 699 h 215"/>
                              <a:gd name="T20" fmla="*/ 135 w 221"/>
                              <a:gd name="T21" fmla="*/ 694 h 215"/>
                              <a:gd name="T22" fmla="*/ 148 w 221"/>
                              <a:gd name="T23" fmla="*/ 685 h 215"/>
                              <a:gd name="T24" fmla="*/ 159 w 221"/>
                              <a:gd name="T25" fmla="*/ 672 h 215"/>
                              <a:gd name="T26" fmla="*/ 220 w 221"/>
                              <a:gd name="T27" fmla="*/ 672 h 215"/>
                              <a:gd name="T28" fmla="*/ 220 w 221"/>
                              <a:gd name="T29" fmla="*/ 644 h 215"/>
                              <a:gd name="T30" fmla="*/ 109 w 221"/>
                              <a:gd name="T31" fmla="*/ 644 h 215"/>
                              <a:gd name="T32" fmla="*/ 86 w 221"/>
                              <a:gd name="T33" fmla="*/ 638 h 215"/>
                              <a:gd name="T34" fmla="*/ 71 w 221"/>
                              <a:gd name="T35" fmla="*/ 626 h 215"/>
                              <a:gd name="T36" fmla="*/ 62 w 221"/>
                              <a:gd name="T37" fmla="*/ 609 h 215"/>
                              <a:gd name="T38" fmla="*/ 60 w 221"/>
                              <a:gd name="T39" fmla="*/ 594 h 215"/>
                              <a:gd name="T40" fmla="*/ 63 w 221"/>
                              <a:gd name="T41" fmla="*/ 576 h 215"/>
                              <a:gd name="T42" fmla="*/ 72 w 221"/>
                              <a:gd name="T43" fmla="*/ 559 h 215"/>
                              <a:gd name="T44" fmla="*/ 87 w 221"/>
                              <a:gd name="T45" fmla="*/ 546 h 215"/>
                              <a:gd name="T46" fmla="*/ 109 w 221"/>
                              <a:gd name="T47" fmla="*/ 542 h 215"/>
                              <a:gd name="T48" fmla="*/ 220 w 221"/>
                              <a:gd name="T49" fmla="*/ 542 h 215"/>
                              <a:gd name="T50" fmla="*/ 220 w 221"/>
                              <a:gd name="T51" fmla="*/ 515 h 215"/>
                              <a:gd name="T52" fmla="*/ 159 w 221"/>
                              <a:gd name="T53" fmla="*/ 515 h 215"/>
                              <a:gd name="T54" fmla="*/ 151 w 221"/>
                              <a:gd name="T55" fmla="*/ 504 h 215"/>
                              <a:gd name="T56" fmla="*/ 139 w 221"/>
                              <a:gd name="T57" fmla="*/ 495 h 215"/>
                              <a:gd name="T58" fmla="*/ 122 w 221"/>
                              <a:gd name="T59" fmla="*/ 489 h 215"/>
                              <a:gd name="T60" fmla="*/ 100 w 221"/>
                              <a:gd name="T61" fmla="*/ 486 h 215"/>
                              <a:gd name="T62" fmla="*/ 220 w 221"/>
                              <a:gd name="T63" fmla="*/ 672 h 215"/>
                              <a:gd name="T64" fmla="*/ 160 w 221"/>
                              <a:gd name="T65" fmla="*/ 672 h 215"/>
                              <a:gd name="T66" fmla="*/ 160 w 221"/>
                              <a:gd name="T67" fmla="*/ 693 h 215"/>
                              <a:gd name="T68" fmla="*/ 220 w 221"/>
                              <a:gd name="T69" fmla="*/ 693 h 215"/>
                              <a:gd name="T70" fmla="*/ 220 w 221"/>
                              <a:gd name="T71" fmla="*/ 672 h 215"/>
                              <a:gd name="T72" fmla="*/ 220 w 221"/>
                              <a:gd name="T73" fmla="*/ 542 h 215"/>
                              <a:gd name="T74" fmla="*/ 109 w 221"/>
                              <a:gd name="T75" fmla="*/ 542 h 215"/>
                              <a:gd name="T76" fmla="*/ 131 w 221"/>
                              <a:gd name="T77" fmla="*/ 546 h 215"/>
                              <a:gd name="T78" fmla="*/ 147 w 221"/>
                              <a:gd name="T79" fmla="*/ 558 h 215"/>
                              <a:gd name="T80" fmla="*/ 157 w 221"/>
                              <a:gd name="T81" fmla="*/ 574 h 215"/>
                              <a:gd name="T82" fmla="*/ 160 w 221"/>
                              <a:gd name="T83" fmla="*/ 593 h 215"/>
                              <a:gd name="T84" fmla="*/ 157 w 221"/>
                              <a:gd name="T85" fmla="*/ 609 h 215"/>
                              <a:gd name="T86" fmla="*/ 149 w 221"/>
                              <a:gd name="T87" fmla="*/ 625 h 215"/>
                              <a:gd name="T88" fmla="*/ 133 w 221"/>
                              <a:gd name="T89" fmla="*/ 638 h 215"/>
                              <a:gd name="T90" fmla="*/ 109 w 221"/>
                              <a:gd name="T91" fmla="*/ 644 h 215"/>
                              <a:gd name="T92" fmla="*/ 220 w 221"/>
                              <a:gd name="T93" fmla="*/ 644 h 215"/>
                              <a:gd name="T94" fmla="*/ 220 w 221"/>
                              <a:gd name="T95" fmla="*/ 542 h 215"/>
                              <a:gd name="T96" fmla="*/ 220 w 221"/>
                              <a:gd name="T97" fmla="*/ 492 h 215"/>
                              <a:gd name="T98" fmla="*/ 160 w 221"/>
                              <a:gd name="T99" fmla="*/ 492 h 215"/>
                              <a:gd name="T100" fmla="*/ 160 w 221"/>
                              <a:gd name="T101" fmla="*/ 515 h 215"/>
                              <a:gd name="T102" fmla="*/ 220 w 221"/>
                              <a:gd name="T103" fmla="*/ 515 h 215"/>
                              <a:gd name="T104" fmla="*/ 220 w 221"/>
                              <a:gd name="T105" fmla="*/ 492 h 2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1" h="215">
                                <a:moveTo>
                                  <a:pt x="100" y="0"/>
                                </a:moveTo>
                                <a:lnTo>
                                  <a:pt x="62" y="7"/>
                                </a:lnTo>
                                <a:lnTo>
                                  <a:pt x="30" y="29"/>
                                </a:lnTo>
                                <a:lnTo>
                                  <a:pt x="8" y="62"/>
                                </a:lnTo>
                                <a:lnTo>
                                  <a:pt x="0" y="107"/>
                                </a:lnTo>
                                <a:lnTo>
                                  <a:pt x="7" y="147"/>
                                </a:lnTo>
                                <a:lnTo>
                                  <a:pt x="26" y="182"/>
                                </a:lnTo>
                                <a:lnTo>
                                  <a:pt x="58" y="206"/>
                                </a:lnTo>
                                <a:lnTo>
                                  <a:pt x="100" y="215"/>
                                </a:lnTo>
                                <a:lnTo>
                                  <a:pt x="118" y="213"/>
                                </a:lnTo>
                                <a:lnTo>
                                  <a:pt x="135" y="208"/>
                                </a:lnTo>
                                <a:lnTo>
                                  <a:pt x="148" y="199"/>
                                </a:lnTo>
                                <a:lnTo>
                                  <a:pt x="159" y="186"/>
                                </a:lnTo>
                                <a:lnTo>
                                  <a:pt x="220" y="186"/>
                                </a:lnTo>
                                <a:lnTo>
                                  <a:pt x="220" y="158"/>
                                </a:lnTo>
                                <a:lnTo>
                                  <a:pt x="109" y="158"/>
                                </a:lnTo>
                                <a:lnTo>
                                  <a:pt x="86" y="152"/>
                                </a:lnTo>
                                <a:lnTo>
                                  <a:pt x="71" y="140"/>
                                </a:lnTo>
                                <a:lnTo>
                                  <a:pt x="62" y="123"/>
                                </a:lnTo>
                                <a:lnTo>
                                  <a:pt x="60" y="108"/>
                                </a:lnTo>
                                <a:lnTo>
                                  <a:pt x="63" y="90"/>
                                </a:lnTo>
                                <a:lnTo>
                                  <a:pt x="72" y="73"/>
                                </a:lnTo>
                                <a:lnTo>
                                  <a:pt x="87" y="60"/>
                                </a:lnTo>
                                <a:lnTo>
                                  <a:pt x="109" y="56"/>
                                </a:lnTo>
                                <a:lnTo>
                                  <a:pt x="220" y="56"/>
                                </a:lnTo>
                                <a:lnTo>
                                  <a:pt x="220" y="29"/>
                                </a:lnTo>
                                <a:lnTo>
                                  <a:pt x="159" y="29"/>
                                </a:lnTo>
                                <a:lnTo>
                                  <a:pt x="151" y="18"/>
                                </a:lnTo>
                                <a:lnTo>
                                  <a:pt x="139" y="9"/>
                                </a:lnTo>
                                <a:lnTo>
                                  <a:pt x="122" y="3"/>
                                </a:lnTo>
                                <a:lnTo>
                                  <a:pt x="100" y="0"/>
                                </a:lnTo>
                                <a:close/>
                                <a:moveTo>
                                  <a:pt x="220" y="186"/>
                                </a:moveTo>
                                <a:lnTo>
                                  <a:pt x="160" y="186"/>
                                </a:lnTo>
                                <a:lnTo>
                                  <a:pt x="160" y="207"/>
                                </a:lnTo>
                                <a:lnTo>
                                  <a:pt x="220" y="207"/>
                                </a:lnTo>
                                <a:lnTo>
                                  <a:pt x="220" y="186"/>
                                </a:lnTo>
                                <a:close/>
                                <a:moveTo>
                                  <a:pt x="220" y="56"/>
                                </a:moveTo>
                                <a:lnTo>
                                  <a:pt x="109" y="56"/>
                                </a:lnTo>
                                <a:lnTo>
                                  <a:pt x="131" y="60"/>
                                </a:lnTo>
                                <a:lnTo>
                                  <a:pt x="147" y="72"/>
                                </a:lnTo>
                                <a:lnTo>
                                  <a:pt x="157" y="88"/>
                                </a:lnTo>
                                <a:lnTo>
                                  <a:pt x="160" y="107"/>
                                </a:lnTo>
                                <a:lnTo>
                                  <a:pt x="157" y="123"/>
                                </a:lnTo>
                                <a:lnTo>
                                  <a:pt x="149" y="139"/>
                                </a:lnTo>
                                <a:lnTo>
                                  <a:pt x="133" y="152"/>
                                </a:lnTo>
                                <a:lnTo>
                                  <a:pt x="109" y="158"/>
                                </a:lnTo>
                                <a:lnTo>
                                  <a:pt x="220" y="158"/>
                                </a:lnTo>
                                <a:lnTo>
                                  <a:pt x="220" y="56"/>
                                </a:lnTo>
                                <a:close/>
                                <a:moveTo>
                                  <a:pt x="220" y="6"/>
                                </a:moveTo>
                                <a:lnTo>
                                  <a:pt x="160" y="6"/>
                                </a:lnTo>
                                <a:lnTo>
                                  <a:pt x="160" y="29"/>
                                </a:lnTo>
                                <a:lnTo>
                                  <a:pt x="220" y="29"/>
                                </a:lnTo>
                                <a:lnTo>
                                  <a:pt x="220" y="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Line 149"/>
                        <wps:cNvCnPr>
                          <a:cxnSpLocks noChangeShapeType="1"/>
                        </wps:cNvCnPr>
                        <wps:spPr bwMode="auto">
                          <a:xfrm>
                            <a:off x="2825" y="539"/>
                            <a:ext cx="0" cy="154"/>
                          </a:xfrm>
                          <a:prstGeom prst="line">
                            <a:avLst/>
                          </a:prstGeom>
                          <a:noFill/>
                          <a:ln w="38056">
                            <a:solidFill>
                              <a:srgbClr val="FDFDFD"/>
                            </a:solidFill>
                            <a:round/>
                            <a:headEnd/>
                            <a:tailEnd/>
                          </a:ln>
                          <a:extLst>
                            <a:ext uri="{909E8E84-426E-40DD-AFC4-6F175D3DCCD1}">
                              <a14:hiddenFill xmlns:a14="http://schemas.microsoft.com/office/drawing/2010/main">
                                <a:noFill/>
                              </a14:hiddenFill>
                            </a:ext>
                          </a:extLst>
                        </wps:spPr>
                        <wps:bodyPr/>
                      </wps:wsp>
                      <wps:wsp>
                        <wps:cNvPr id="71" name="Line 148"/>
                        <wps:cNvCnPr>
                          <a:cxnSpLocks noChangeShapeType="1"/>
                        </wps:cNvCnPr>
                        <wps:spPr bwMode="auto">
                          <a:xfrm>
                            <a:off x="2767" y="515"/>
                            <a:ext cx="118" cy="0"/>
                          </a:xfrm>
                          <a:prstGeom prst="line">
                            <a:avLst/>
                          </a:prstGeom>
                          <a:noFill/>
                          <a:ln w="29591">
                            <a:solidFill>
                              <a:srgbClr val="FDFDFD"/>
                            </a:solidFill>
                            <a:round/>
                            <a:headEnd/>
                            <a:tailEnd/>
                          </a:ln>
                          <a:extLst>
                            <a:ext uri="{909E8E84-426E-40DD-AFC4-6F175D3DCCD1}">
                              <a14:hiddenFill xmlns:a14="http://schemas.microsoft.com/office/drawing/2010/main">
                                <a:noFill/>
                              </a14:hiddenFill>
                            </a:ext>
                          </a:extLst>
                        </wps:spPr>
                        <wps:bodyPr/>
                      </wps:wsp>
                      <wps:wsp>
                        <wps:cNvPr id="72" name="Line 147"/>
                        <wps:cNvCnPr>
                          <a:cxnSpLocks noChangeShapeType="1"/>
                        </wps:cNvCnPr>
                        <wps:spPr bwMode="auto">
                          <a:xfrm>
                            <a:off x="2795" y="459"/>
                            <a:ext cx="60" cy="0"/>
                          </a:xfrm>
                          <a:prstGeom prst="line">
                            <a:avLst/>
                          </a:prstGeom>
                          <a:noFill/>
                          <a:ln w="41910">
                            <a:solidFill>
                              <a:srgbClr val="FDFDFD"/>
                            </a:solidFill>
                            <a:round/>
                            <a:headEnd/>
                            <a:tailEnd/>
                          </a:ln>
                          <a:extLst>
                            <a:ext uri="{909E8E84-426E-40DD-AFC4-6F175D3DCCD1}">
                              <a14:hiddenFill xmlns:a14="http://schemas.microsoft.com/office/drawing/2010/main">
                                <a:noFill/>
                              </a14:hiddenFill>
                            </a:ext>
                          </a:extLst>
                        </wps:spPr>
                        <wps:bodyPr/>
                      </wps:wsp>
                      <wps:wsp>
                        <wps:cNvPr id="73" name="Line 146"/>
                        <wps:cNvCnPr>
                          <a:cxnSpLocks noChangeShapeType="1"/>
                        </wps:cNvCnPr>
                        <wps:spPr bwMode="auto">
                          <a:xfrm>
                            <a:off x="2936" y="492"/>
                            <a:ext cx="0" cy="201"/>
                          </a:xfrm>
                          <a:prstGeom prst="line">
                            <a:avLst/>
                          </a:prstGeom>
                          <a:noFill/>
                          <a:ln w="38056">
                            <a:solidFill>
                              <a:srgbClr val="FDFDFD"/>
                            </a:solidFill>
                            <a:round/>
                            <a:headEnd/>
                            <a:tailEnd/>
                          </a:ln>
                          <a:extLst>
                            <a:ext uri="{909E8E84-426E-40DD-AFC4-6F175D3DCCD1}">
                              <a14:hiddenFill xmlns:a14="http://schemas.microsoft.com/office/drawing/2010/main">
                                <a:noFill/>
                              </a14:hiddenFill>
                            </a:ext>
                          </a:extLst>
                        </wps:spPr>
                        <wps:bodyPr/>
                      </wps:wsp>
                      <wps:wsp>
                        <wps:cNvPr id="74" name="Line 145"/>
                        <wps:cNvCnPr>
                          <a:cxnSpLocks noChangeShapeType="1"/>
                        </wps:cNvCnPr>
                        <wps:spPr bwMode="auto">
                          <a:xfrm>
                            <a:off x="2906" y="448"/>
                            <a:ext cx="60" cy="0"/>
                          </a:xfrm>
                          <a:prstGeom prst="line">
                            <a:avLst/>
                          </a:prstGeom>
                          <a:noFill/>
                          <a:ln w="28575">
                            <a:solidFill>
                              <a:srgbClr val="FDFDFD"/>
                            </a:solidFill>
                            <a:round/>
                            <a:headEnd/>
                            <a:tailEnd/>
                          </a:ln>
                          <a:extLst>
                            <a:ext uri="{909E8E84-426E-40DD-AFC4-6F175D3DCCD1}">
                              <a14:hiddenFill xmlns:a14="http://schemas.microsoft.com/office/drawing/2010/main">
                                <a:noFill/>
                              </a14:hiddenFill>
                            </a:ext>
                          </a:extLst>
                        </wps:spPr>
                        <wps:bodyPr/>
                      </wps:wsp>
                      <wps:wsp>
                        <wps:cNvPr id="75" name="AutoShape 144"/>
                        <wps:cNvSpPr>
                          <a:spLocks/>
                        </wps:cNvSpPr>
                        <wps:spPr bwMode="auto">
                          <a:xfrm>
                            <a:off x="2994" y="486"/>
                            <a:ext cx="216" cy="213"/>
                          </a:xfrm>
                          <a:custGeom>
                            <a:avLst/>
                            <a:gdLst>
                              <a:gd name="T0" fmla="*/ 108 w 216"/>
                              <a:gd name="T1" fmla="*/ 486 h 213"/>
                              <a:gd name="T2" fmla="*/ 60 w 216"/>
                              <a:gd name="T3" fmla="*/ 496 h 213"/>
                              <a:gd name="T4" fmla="*/ 27 w 216"/>
                              <a:gd name="T5" fmla="*/ 521 h 213"/>
                              <a:gd name="T6" fmla="*/ 7 w 216"/>
                              <a:gd name="T7" fmla="*/ 555 h 213"/>
                              <a:gd name="T8" fmla="*/ 0 w 216"/>
                              <a:gd name="T9" fmla="*/ 593 h 213"/>
                              <a:gd name="T10" fmla="*/ 7 w 216"/>
                              <a:gd name="T11" fmla="*/ 630 h 213"/>
                              <a:gd name="T12" fmla="*/ 27 w 216"/>
                              <a:gd name="T13" fmla="*/ 664 h 213"/>
                              <a:gd name="T14" fmla="*/ 60 w 216"/>
                              <a:gd name="T15" fmla="*/ 689 h 213"/>
                              <a:gd name="T16" fmla="*/ 108 w 216"/>
                              <a:gd name="T17" fmla="*/ 699 h 213"/>
                              <a:gd name="T18" fmla="*/ 156 w 216"/>
                              <a:gd name="T19" fmla="*/ 689 h 213"/>
                              <a:gd name="T20" fmla="*/ 190 w 216"/>
                              <a:gd name="T21" fmla="*/ 664 h 213"/>
                              <a:gd name="T22" fmla="*/ 202 w 216"/>
                              <a:gd name="T23" fmla="*/ 644 h 213"/>
                              <a:gd name="T24" fmla="*/ 108 w 216"/>
                              <a:gd name="T25" fmla="*/ 644 h 213"/>
                              <a:gd name="T26" fmla="*/ 90 w 216"/>
                              <a:gd name="T27" fmla="*/ 640 h 213"/>
                              <a:gd name="T28" fmla="*/ 75 w 216"/>
                              <a:gd name="T29" fmla="*/ 629 h 213"/>
                              <a:gd name="T30" fmla="*/ 64 w 216"/>
                              <a:gd name="T31" fmla="*/ 613 h 213"/>
                              <a:gd name="T32" fmla="*/ 60 w 216"/>
                              <a:gd name="T33" fmla="*/ 593 h 213"/>
                              <a:gd name="T34" fmla="*/ 64 w 216"/>
                              <a:gd name="T35" fmla="*/ 573 h 213"/>
                              <a:gd name="T36" fmla="*/ 75 w 216"/>
                              <a:gd name="T37" fmla="*/ 556 h 213"/>
                              <a:gd name="T38" fmla="*/ 90 w 216"/>
                              <a:gd name="T39" fmla="*/ 546 h 213"/>
                              <a:gd name="T40" fmla="*/ 108 w 216"/>
                              <a:gd name="T41" fmla="*/ 542 h 213"/>
                              <a:gd name="T42" fmla="*/ 202 w 216"/>
                              <a:gd name="T43" fmla="*/ 542 h 213"/>
                              <a:gd name="T44" fmla="*/ 190 w 216"/>
                              <a:gd name="T45" fmla="*/ 521 h 213"/>
                              <a:gd name="T46" fmla="*/ 156 w 216"/>
                              <a:gd name="T47" fmla="*/ 496 h 213"/>
                              <a:gd name="T48" fmla="*/ 108 w 216"/>
                              <a:gd name="T49" fmla="*/ 486 h 213"/>
                              <a:gd name="T50" fmla="*/ 202 w 216"/>
                              <a:gd name="T51" fmla="*/ 542 h 213"/>
                              <a:gd name="T52" fmla="*/ 108 w 216"/>
                              <a:gd name="T53" fmla="*/ 542 h 213"/>
                              <a:gd name="T54" fmla="*/ 126 w 216"/>
                              <a:gd name="T55" fmla="*/ 546 h 213"/>
                              <a:gd name="T56" fmla="*/ 142 w 216"/>
                              <a:gd name="T57" fmla="*/ 556 h 213"/>
                              <a:gd name="T58" fmla="*/ 152 w 216"/>
                              <a:gd name="T59" fmla="*/ 573 h 213"/>
                              <a:gd name="T60" fmla="*/ 156 w 216"/>
                              <a:gd name="T61" fmla="*/ 593 h 213"/>
                              <a:gd name="T62" fmla="*/ 152 w 216"/>
                              <a:gd name="T63" fmla="*/ 613 h 213"/>
                              <a:gd name="T64" fmla="*/ 142 w 216"/>
                              <a:gd name="T65" fmla="*/ 629 h 213"/>
                              <a:gd name="T66" fmla="*/ 126 w 216"/>
                              <a:gd name="T67" fmla="*/ 640 h 213"/>
                              <a:gd name="T68" fmla="*/ 108 w 216"/>
                              <a:gd name="T69" fmla="*/ 644 h 213"/>
                              <a:gd name="T70" fmla="*/ 202 w 216"/>
                              <a:gd name="T71" fmla="*/ 644 h 213"/>
                              <a:gd name="T72" fmla="*/ 210 w 216"/>
                              <a:gd name="T73" fmla="*/ 630 h 213"/>
                              <a:gd name="T74" fmla="*/ 216 w 216"/>
                              <a:gd name="T75" fmla="*/ 593 h 213"/>
                              <a:gd name="T76" fmla="*/ 210 w 216"/>
                              <a:gd name="T77" fmla="*/ 555 h 213"/>
                              <a:gd name="T78" fmla="*/ 202 w 216"/>
                              <a:gd name="T79" fmla="*/ 542 h 21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6" h="213">
                                <a:moveTo>
                                  <a:pt x="108" y="0"/>
                                </a:moveTo>
                                <a:lnTo>
                                  <a:pt x="60" y="10"/>
                                </a:lnTo>
                                <a:lnTo>
                                  <a:pt x="27" y="35"/>
                                </a:lnTo>
                                <a:lnTo>
                                  <a:pt x="7" y="69"/>
                                </a:lnTo>
                                <a:lnTo>
                                  <a:pt x="0" y="107"/>
                                </a:lnTo>
                                <a:lnTo>
                                  <a:pt x="7" y="144"/>
                                </a:lnTo>
                                <a:lnTo>
                                  <a:pt x="27" y="178"/>
                                </a:lnTo>
                                <a:lnTo>
                                  <a:pt x="60" y="203"/>
                                </a:lnTo>
                                <a:lnTo>
                                  <a:pt x="108" y="213"/>
                                </a:lnTo>
                                <a:lnTo>
                                  <a:pt x="156" y="203"/>
                                </a:lnTo>
                                <a:lnTo>
                                  <a:pt x="190" y="178"/>
                                </a:lnTo>
                                <a:lnTo>
                                  <a:pt x="202" y="158"/>
                                </a:lnTo>
                                <a:lnTo>
                                  <a:pt x="108" y="158"/>
                                </a:lnTo>
                                <a:lnTo>
                                  <a:pt x="90" y="154"/>
                                </a:lnTo>
                                <a:lnTo>
                                  <a:pt x="75" y="143"/>
                                </a:lnTo>
                                <a:lnTo>
                                  <a:pt x="64" y="127"/>
                                </a:lnTo>
                                <a:lnTo>
                                  <a:pt x="60" y="107"/>
                                </a:lnTo>
                                <a:lnTo>
                                  <a:pt x="64" y="87"/>
                                </a:lnTo>
                                <a:lnTo>
                                  <a:pt x="75" y="70"/>
                                </a:lnTo>
                                <a:lnTo>
                                  <a:pt x="90" y="60"/>
                                </a:lnTo>
                                <a:lnTo>
                                  <a:pt x="108" y="56"/>
                                </a:lnTo>
                                <a:lnTo>
                                  <a:pt x="202" y="56"/>
                                </a:lnTo>
                                <a:lnTo>
                                  <a:pt x="190" y="35"/>
                                </a:lnTo>
                                <a:lnTo>
                                  <a:pt x="156" y="10"/>
                                </a:lnTo>
                                <a:lnTo>
                                  <a:pt x="108" y="0"/>
                                </a:lnTo>
                                <a:close/>
                                <a:moveTo>
                                  <a:pt x="202" y="56"/>
                                </a:moveTo>
                                <a:lnTo>
                                  <a:pt x="108" y="56"/>
                                </a:lnTo>
                                <a:lnTo>
                                  <a:pt x="126" y="60"/>
                                </a:lnTo>
                                <a:lnTo>
                                  <a:pt x="142" y="70"/>
                                </a:lnTo>
                                <a:lnTo>
                                  <a:pt x="152" y="87"/>
                                </a:lnTo>
                                <a:lnTo>
                                  <a:pt x="156" y="107"/>
                                </a:lnTo>
                                <a:lnTo>
                                  <a:pt x="152" y="127"/>
                                </a:lnTo>
                                <a:lnTo>
                                  <a:pt x="142" y="143"/>
                                </a:lnTo>
                                <a:lnTo>
                                  <a:pt x="126" y="154"/>
                                </a:lnTo>
                                <a:lnTo>
                                  <a:pt x="108" y="158"/>
                                </a:lnTo>
                                <a:lnTo>
                                  <a:pt x="202" y="158"/>
                                </a:lnTo>
                                <a:lnTo>
                                  <a:pt x="210" y="144"/>
                                </a:lnTo>
                                <a:lnTo>
                                  <a:pt x="216" y="107"/>
                                </a:lnTo>
                                <a:lnTo>
                                  <a:pt x="210" y="69"/>
                                </a:lnTo>
                                <a:lnTo>
                                  <a:pt x="202" y="5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143"/>
                        <wps:cNvSpPr>
                          <a:spLocks/>
                        </wps:cNvSpPr>
                        <wps:spPr bwMode="auto">
                          <a:xfrm>
                            <a:off x="3239" y="486"/>
                            <a:ext cx="186" cy="207"/>
                          </a:xfrm>
                          <a:custGeom>
                            <a:avLst/>
                            <a:gdLst>
                              <a:gd name="T0" fmla="*/ 57 w 186"/>
                              <a:gd name="T1" fmla="*/ 492 h 207"/>
                              <a:gd name="T2" fmla="*/ 0 w 186"/>
                              <a:gd name="T3" fmla="*/ 492 h 207"/>
                              <a:gd name="T4" fmla="*/ 0 w 186"/>
                              <a:gd name="T5" fmla="*/ 693 h 207"/>
                              <a:gd name="T6" fmla="*/ 60 w 186"/>
                              <a:gd name="T7" fmla="*/ 693 h 207"/>
                              <a:gd name="T8" fmla="*/ 60 w 186"/>
                              <a:gd name="T9" fmla="*/ 584 h 207"/>
                              <a:gd name="T10" fmla="*/ 60 w 186"/>
                              <a:gd name="T11" fmla="*/ 572 h 207"/>
                              <a:gd name="T12" fmla="*/ 64 w 186"/>
                              <a:gd name="T13" fmla="*/ 558 h 207"/>
                              <a:gd name="T14" fmla="*/ 74 w 186"/>
                              <a:gd name="T15" fmla="*/ 546 h 207"/>
                              <a:gd name="T16" fmla="*/ 94 w 186"/>
                              <a:gd name="T17" fmla="*/ 542 h 207"/>
                              <a:gd name="T18" fmla="*/ 183 w 186"/>
                              <a:gd name="T19" fmla="*/ 542 h 207"/>
                              <a:gd name="T20" fmla="*/ 178 w 186"/>
                              <a:gd name="T21" fmla="*/ 524 h 207"/>
                              <a:gd name="T22" fmla="*/ 173 w 186"/>
                              <a:gd name="T23" fmla="*/ 515 h 207"/>
                              <a:gd name="T24" fmla="*/ 57 w 186"/>
                              <a:gd name="T25" fmla="*/ 515 h 207"/>
                              <a:gd name="T26" fmla="*/ 57 w 186"/>
                              <a:gd name="T27" fmla="*/ 492 h 207"/>
                              <a:gd name="T28" fmla="*/ 183 w 186"/>
                              <a:gd name="T29" fmla="*/ 542 h 207"/>
                              <a:gd name="T30" fmla="*/ 94 w 186"/>
                              <a:gd name="T31" fmla="*/ 542 h 207"/>
                              <a:gd name="T32" fmla="*/ 112 w 186"/>
                              <a:gd name="T33" fmla="*/ 546 h 207"/>
                              <a:gd name="T34" fmla="*/ 122 w 186"/>
                              <a:gd name="T35" fmla="*/ 557 h 207"/>
                              <a:gd name="T36" fmla="*/ 125 w 186"/>
                              <a:gd name="T37" fmla="*/ 571 h 207"/>
                              <a:gd name="T38" fmla="*/ 126 w 186"/>
                              <a:gd name="T39" fmla="*/ 584 h 207"/>
                              <a:gd name="T40" fmla="*/ 126 w 186"/>
                              <a:gd name="T41" fmla="*/ 693 h 207"/>
                              <a:gd name="T42" fmla="*/ 186 w 186"/>
                              <a:gd name="T43" fmla="*/ 693 h 207"/>
                              <a:gd name="T44" fmla="*/ 186 w 186"/>
                              <a:gd name="T45" fmla="*/ 569 h 207"/>
                              <a:gd name="T46" fmla="*/ 183 w 186"/>
                              <a:gd name="T47" fmla="*/ 543 h 207"/>
                              <a:gd name="T48" fmla="*/ 183 w 186"/>
                              <a:gd name="T49" fmla="*/ 542 h 207"/>
                              <a:gd name="T50" fmla="*/ 112 w 186"/>
                              <a:gd name="T51" fmla="*/ 486 h 207"/>
                              <a:gd name="T52" fmla="*/ 89 w 186"/>
                              <a:gd name="T53" fmla="*/ 489 h 207"/>
                              <a:gd name="T54" fmla="*/ 73 w 186"/>
                              <a:gd name="T55" fmla="*/ 496 h 207"/>
                              <a:gd name="T56" fmla="*/ 63 w 186"/>
                              <a:gd name="T57" fmla="*/ 506 h 207"/>
                              <a:gd name="T58" fmla="*/ 57 w 186"/>
                              <a:gd name="T59" fmla="*/ 515 h 207"/>
                              <a:gd name="T60" fmla="*/ 173 w 186"/>
                              <a:gd name="T61" fmla="*/ 515 h 207"/>
                              <a:gd name="T62" fmla="*/ 171 w 186"/>
                              <a:gd name="T63" fmla="*/ 512 h 207"/>
                              <a:gd name="T64" fmla="*/ 163 w 186"/>
                              <a:gd name="T65" fmla="*/ 503 h 207"/>
                              <a:gd name="T66" fmla="*/ 153 w 186"/>
                              <a:gd name="T67" fmla="*/ 496 h 207"/>
                              <a:gd name="T68" fmla="*/ 140 w 186"/>
                              <a:gd name="T69" fmla="*/ 491 h 207"/>
                              <a:gd name="T70" fmla="*/ 126 w 186"/>
                              <a:gd name="T71" fmla="*/ 487 h 207"/>
                              <a:gd name="T72" fmla="*/ 112 w 186"/>
                              <a:gd name="T73" fmla="*/ 486 h 20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6" h="207">
                                <a:moveTo>
                                  <a:pt x="57" y="6"/>
                                </a:moveTo>
                                <a:lnTo>
                                  <a:pt x="0" y="6"/>
                                </a:lnTo>
                                <a:lnTo>
                                  <a:pt x="0" y="207"/>
                                </a:lnTo>
                                <a:lnTo>
                                  <a:pt x="60" y="207"/>
                                </a:lnTo>
                                <a:lnTo>
                                  <a:pt x="60" y="98"/>
                                </a:lnTo>
                                <a:lnTo>
                                  <a:pt x="60" y="86"/>
                                </a:lnTo>
                                <a:lnTo>
                                  <a:pt x="64" y="72"/>
                                </a:lnTo>
                                <a:lnTo>
                                  <a:pt x="74" y="60"/>
                                </a:lnTo>
                                <a:lnTo>
                                  <a:pt x="94" y="56"/>
                                </a:lnTo>
                                <a:lnTo>
                                  <a:pt x="183" y="56"/>
                                </a:lnTo>
                                <a:lnTo>
                                  <a:pt x="178" y="38"/>
                                </a:lnTo>
                                <a:lnTo>
                                  <a:pt x="173" y="29"/>
                                </a:lnTo>
                                <a:lnTo>
                                  <a:pt x="57" y="29"/>
                                </a:lnTo>
                                <a:lnTo>
                                  <a:pt x="57" y="6"/>
                                </a:lnTo>
                                <a:close/>
                                <a:moveTo>
                                  <a:pt x="183" y="56"/>
                                </a:moveTo>
                                <a:lnTo>
                                  <a:pt x="94" y="56"/>
                                </a:lnTo>
                                <a:lnTo>
                                  <a:pt x="112" y="60"/>
                                </a:lnTo>
                                <a:lnTo>
                                  <a:pt x="122" y="71"/>
                                </a:lnTo>
                                <a:lnTo>
                                  <a:pt x="125" y="85"/>
                                </a:lnTo>
                                <a:lnTo>
                                  <a:pt x="126" y="98"/>
                                </a:lnTo>
                                <a:lnTo>
                                  <a:pt x="126" y="207"/>
                                </a:lnTo>
                                <a:lnTo>
                                  <a:pt x="186" y="207"/>
                                </a:lnTo>
                                <a:lnTo>
                                  <a:pt x="186" y="83"/>
                                </a:lnTo>
                                <a:lnTo>
                                  <a:pt x="183" y="57"/>
                                </a:lnTo>
                                <a:lnTo>
                                  <a:pt x="183" y="56"/>
                                </a:lnTo>
                                <a:close/>
                                <a:moveTo>
                                  <a:pt x="112" y="0"/>
                                </a:moveTo>
                                <a:lnTo>
                                  <a:pt x="89" y="3"/>
                                </a:lnTo>
                                <a:lnTo>
                                  <a:pt x="73" y="10"/>
                                </a:lnTo>
                                <a:lnTo>
                                  <a:pt x="63" y="20"/>
                                </a:lnTo>
                                <a:lnTo>
                                  <a:pt x="57" y="29"/>
                                </a:lnTo>
                                <a:lnTo>
                                  <a:pt x="173" y="29"/>
                                </a:lnTo>
                                <a:lnTo>
                                  <a:pt x="171" y="26"/>
                                </a:lnTo>
                                <a:lnTo>
                                  <a:pt x="163" y="17"/>
                                </a:lnTo>
                                <a:lnTo>
                                  <a:pt x="153" y="10"/>
                                </a:lnTo>
                                <a:lnTo>
                                  <a:pt x="140" y="5"/>
                                </a:lnTo>
                                <a:lnTo>
                                  <a:pt x="126" y="1"/>
                                </a:lnTo>
                                <a:lnTo>
                                  <a:pt x="1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142"/>
                        <wps:cNvSpPr>
                          <a:spLocks/>
                        </wps:cNvSpPr>
                        <wps:spPr bwMode="auto">
                          <a:xfrm>
                            <a:off x="3450" y="486"/>
                            <a:ext cx="164" cy="215"/>
                          </a:xfrm>
                          <a:custGeom>
                            <a:avLst/>
                            <a:gdLst>
                              <a:gd name="T0" fmla="*/ 58 w 164"/>
                              <a:gd name="T1" fmla="*/ 633 h 215"/>
                              <a:gd name="T2" fmla="*/ 0 w 164"/>
                              <a:gd name="T3" fmla="*/ 633 h 215"/>
                              <a:gd name="T4" fmla="*/ 10 w 164"/>
                              <a:gd name="T5" fmla="*/ 666 h 215"/>
                              <a:gd name="T6" fmla="*/ 31 w 164"/>
                              <a:gd name="T7" fmla="*/ 687 h 215"/>
                              <a:gd name="T8" fmla="*/ 56 w 164"/>
                              <a:gd name="T9" fmla="*/ 698 h 215"/>
                              <a:gd name="T10" fmla="*/ 81 w 164"/>
                              <a:gd name="T11" fmla="*/ 701 h 215"/>
                              <a:gd name="T12" fmla="*/ 113 w 164"/>
                              <a:gd name="T13" fmla="*/ 696 h 215"/>
                              <a:gd name="T14" fmla="*/ 139 w 164"/>
                              <a:gd name="T15" fmla="*/ 682 h 215"/>
                              <a:gd name="T16" fmla="*/ 157 w 164"/>
                              <a:gd name="T17" fmla="*/ 660 h 215"/>
                              <a:gd name="T18" fmla="*/ 158 w 164"/>
                              <a:gd name="T19" fmla="*/ 653 h 215"/>
                              <a:gd name="T20" fmla="*/ 61 w 164"/>
                              <a:gd name="T21" fmla="*/ 653 h 215"/>
                              <a:gd name="T22" fmla="*/ 58 w 164"/>
                              <a:gd name="T23" fmla="*/ 633 h 215"/>
                              <a:gd name="T24" fmla="*/ 79 w 164"/>
                              <a:gd name="T25" fmla="*/ 486 h 215"/>
                              <a:gd name="T26" fmla="*/ 50 w 164"/>
                              <a:gd name="T27" fmla="*/ 491 h 215"/>
                              <a:gd name="T28" fmla="*/ 25 w 164"/>
                              <a:gd name="T29" fmla="*/ 504 h 215"/>
                              <a:gd name="T30" fmla="*/ 8 w 164"/>
                              <a:gd name="T31" fmla="*/ 525 h 215"/>
                              <a:gd name="T32" fmla="*/ 1 w 164"/>
                              <a:gd name="T33" fmla="*/ 552 h 215"/>
                              <a:gd name="T34" fmla="*/ 5 w 164"/>
                              <a:gd name="T35" fmla="*/ 570 h 215"/>
                              <a:gd name="T36" fmla="*/ 16 w 164"/>
                              <a:gd name="T37" fmla="*/ 585 h 215"/>
                              <a:gd name="T38" fmla="*/ 31 w 164"/>
                              <a:gd name="T39" fmla="*/ 596 h 215"/>
                              <a:gd name="T40" fmla="*/ 49 w 164"/>
                              <a:gd name="T41" fmla="*/ 605 h 215"/>
                              <a:gd name="T42" fmla="*/ 74 w 164"/>
                              <a:gd name="T43" fmla="*/ 614 h 215"/>
                              <a:gd name="T44" fmla="*/ 91 w 164"/>
                              <a:gd name="T45" fmla="*/ 620 h 215"/>
                              <a:gd name="T46" fmla="*/ 100 w 164"/>
                              <a:gd name="T47" fmla="*/ 627 h 215"/>
                              <a:gd name="T48" fmla="*/ 103 w 164"/>
                              <a:gd name="T49" fmla="*/ 636 h 215"/>
                              <a:gd name="T50" fmla="*/ 103 w 164"/>
                              <a:gd name="T51" fmla="*/ 647 h 215"/>
                              <a:gd name="T52" fmla="*/ 91 w 164"/>
                              <a:gd name="T53" fmla="*/ 653 h 215"/>
                              <a:gd name="T54" fmla="*/ 158 w 164"/>
                              <a:gd name="T55" fmla="*/ 653 h 215"/>
                              <a:gd name="T56" fmla="*/ 163 w 164"/>
                              <a:gd name="T57" fmla="*/ 632 h 215"/>
                              <a:gd name="T58" fmla="*/ 157 w 164"/>
                              <a:gd name="T59" fmla="*/ 605 h 215"/>
                              <a:gd name="T60" fmla="*/ 140 w 164"/>
                              <a:gd name="T61" fmla="*/ 588 h 215"/>
                              <a:gd name="T62" fmla="*/ 118 w 164"/>
                              <a:gd name="T63" fmla="*/ 577 h 215"/>
                              <a:gd name="T64" fmla="*/ 93 w 164"/>
                              <a:gd name="T65" fmla="*/ 569 h 215"/>
                              <a:gd name="T66" fmla="*/ 76 w 164"/>
                              <a:gd name="T67" fmla="*/ 564 h 215"/>
                              <a:gd name="T68" fmla="*/ 61 w 164"/>
                              <a:gd name="T69" fmla="*/ 558 h 215"/>
                              <a:gd name="T70" fmla="*/ 61 w 164"/>
                              <a:gd name="T71" fmla="*/ 542 h 215"/>
                              <a:gd name="T72" fmla="*/ 66 w 164"/>
                              <a:gd name="T73" fmla="*/ 534 h 215"/>
                              <a:gd name="T74" fmla="*/ 151 w 164"/>
                              <a:gd name="T75" fmla="*/ 534 h 215"/>
                              <a:gd name="T76" fmla="*/ 146 w 164"/>
                              <a:gd name="T77" fmla="*/ 517 h 215"/>
                              <a:gd name="T78" fmla="*/ 126 w 164"/>
                              <a:gd name="T79" fmla="*/ 498 h 215"/>
                              <a:gd name="T80" fmla="*/ 102 w 164"/>
                              <a:gd name="T81" fmla="*/ 488 h 215"/>
                              <a:gd name="T82" fmla="*/ 79 w 164"/>
                              <a:gd name="T83" fmla="*/ 486 h 215"/>
                              <a:gd name="T84" fmla="*/ 151 w 164"/>
                              <a:gd name="T85" fmla="*/ 534 h 215"/>
                              <a:gd name="T86" fmla="*/ 96 w 164"/>
                              <a:gd name="T87" fmla="*/ 534 h 215"/>
                              <a:gd name="T88" fmla="*/ 97 w 164"/>
                              <a:gd name="T89" fmla="*/ 545 h 215"/>
                              <a:gd name="T90" fmla="*/ 97 w 164"/>
                              <a:gd name="T91" fmla="*/ 549 h 215"/>
                              <a:gd name="T92" fmla="*/ 156 w 164"/>
                              <a:gd name="T93" fmla="*/ 549 h 215"/>
                              <a:gd name="T94" fmla="*/ 151 w 164"/>
                              <a:gd name="T95" fmla="*/ 53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8" y="147"/>
                                </a:moveTo>
                                <a:lnTo>
                                  <a:pt x="0" y="147"/>
                                </a:lnTo>
                                <a:lnTo>
                                  <a:pt x="10" y="180"/>
                                </a:lnTo>
                                <a:lnTo>
                                  <a:pt x="31" y="201"/>
                                </a:lnTo>
                                <a:lnTo>
                                  <a:pt x="56" y="212"/>
                                </a:lnTo>
                                <a:lnTo>
                                  <a:pt x="81" y="215"/>
                                </a:lnTo>
                                <a:lnTo>
                                  <a:pt x="113" y="210"/>
                                </a:lnTo>
                                <a:lnTo>
                                  <a:pt x="139" y="196"/>
                                </a:lnTo>
                                <a:lnTo>
                                  <a:pt x="157" y="174"/>
                                </a:lnTo>
                                <a:lnTo>
                                  <a:pt x="158" y="167"/>
                                </a:lnTo>
                                <a:lnTo>
                                  <a:pt x="61" y="167"/>
                                </a:lnTo>
                                <a:lnTo>
                                  <a:pt x="58" y="147"/>
                                </a:lnTo>
                                <a:close/>
                                <a:moveTo>
                                  <a:pt x="79" y="0"/>
                                </a:moveTo>
                                <a:lnTo>
                                  <a:pt x="50" y="5"/>
                                </a:lnTo>
                                <a:lnTo>
                                  <a:pt x="25" y="18"/>
                                </a:lnTo>
                                <a:lnTo>
                                  <a:pt x="8" y="39"/>
                                </a:lnTo>
                                <a:lnTo>
                                  <a:pt x="1" y="66"/>
                                </a:lnTo>
                                <a:lnTo>
                                  <a:pt x="5" y="84"/>
                                </a:lnTo>
                                <a:lnTo>
                                  <a:pt x="16" y="99"/>
                                </a:lnTo>
                                <a:lnTo>
                                  <a:pt x="31" y="110"/>
                                </a:lnTo>
                                <a:lnTo>
                                  <a:pt x="49" y="119"/>
                                </a:lnTo>
                                <a:lnTo>
                                  <a:pt x="74" y="128"/>
                                </a:lnTo>
                                <a:lnTo>
                                  <a:pt x="91" y="134"/>
                                </a:lnTo>
                                <a:lnTo>
                                  <a:pt x="100" y="141"/>
                                </a:lnTo>
                                <a:lnTo>
                                  <a:pt x="103" y="150"/>
                                </a:lnTo>
                                <a:lnTo>
                                  <a:pt x="103" y="161"/>
                                </a:lnTo>
                                <a:lnTo>
                                  <a:pt x="91" y="167"/>
                                </a:lnTo>
                                <a:lnTo>
                                  <a:pt x="158" y="167"/>
                                </a:lnTo>
                                <a:lnTo>
                                  <a:pt x="163" y="146"/>
                                </a:lnTo>
                                <a:lnTo>
                                  <a:pt x="157" y="119"/>
                                </a:lnTo>
                                <a:lnTo>
                                  <a:pt x="140" y="102"/>
                                </a:lnTo>
                                <a:lnTo>
                                  <a:pt x="118" y="91"/>
                                </a:lnTo>
                                <a:lnTo>
                                  <a:pt x="93" y="83"/>
                                </a:lnTo>
                                <a:lnTo>
                                  <a:pt x="76" y="78"/>
                                </a:lnTo>
                                <a:lnTo>
                                  <a:pt x="61" y="72"/>
                                </a:lnTo>
                                <a:lnTo>
                                  <a:pt x="61" y="56"/>
                                </a:lnTo>
                                <a:lnTo>
                                  <a:pt x="66" y="48"/>
                                </a:lnTo>
                                <a:lnTo>
                                  <a:pt x="151" y="48"/>
                                </a:lnTo>
                                <a:lnTo>
                                  <a:pt x="146" y="31"/>
                                </a:lnTo>
                                <a:lnTo>
                                  <a:pt x="126" y="12"/>
                                </a:lnTo>
                                <a:lnTo>
                                  <a:pt x="102" y="2"/>
                                </a:lnTo>
                                <a:lnTo>
                                  <a:pt x="79" y="0"/>
                                </a:lnTo>
                                <a:close/>
                                <a:moveTo>
                                  <a:pt x="151" y="48"/>
                                </a:moveTo>
                                <a:lnTo>
                                  <a:pt x="96" y="48"/>
                                </a:lnTo>
                                <a:lnTo>
                                  <a:pt x="97" y="59"/>
                                </a:lnTo>
                                <a:lnTo>
                                  <a:pt x="97" y="63"/>
                                </a:lnTo>
                                <a:lnTo>
                                  <a:pt x="156" y="63"/>
                                </a:lnTo>
                                <a:lnTo>
                                  <a:pt x="151"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1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708" y="426"/>
                            <a:ext cx="685"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426" y="426"/>
                            <a:ext cx="210"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670" y="488"/>
                            <a:ext cx="204"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907" y="488"/>
                            <a:ext cx="303" cy="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229" y="426"/>
                            <a:ext cx="451"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753" y="426"/>
                            <a:ext cx="258"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043" y="426"/>
                            <a:ext cx="465"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87" y="123"/>
                            <a:ext cx="1147" cy="1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583" y="840"/>
                            <a:ext cx="152" cy="159"/>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132"/>
                        <wps:cNvSpPr>
                          <a:spLocks/>
                        </wps:cNvSpPr>
                        <wps:spPr bwMode="auto">
                          <a:xfrm>
                            <a:off x="1811" y="876"/>
                            <a:ext cx="119" cy="119"/>
                          </a:xfrm>
                          <a:custGeom>
                            <a:avLst/>
                            <a:gdLst>
                              <a:gd name="T0" fmla="*/ 73 w 119"/>
                              <a:gd name="T1" fmla="*/ 876 h 119"/>
                              <a:gd name="T2" fmla="*/ 60 w 119"/>
                              <a:gd name="T3" fmla="*/ 876 h 119"/>
                              <a:gd name="T4" fmla="*/ 36 w 119"/>
                              <a:gd name="T5" fmla="*/ 880 h 119"/>
                              <a:gd name="T6" fmla="*/ 17 w 119"/>
                              <a:gd name="T7" fmla="*/ 893 h 119"/>
                              <a:gd name="T8" fmla="*/ 4 w 119"/>
                              <a:gd name="T9" fmla="*/ 911 h 119"/>
                              <a:gd name="T10" fmla="*/ 0 w 119"/>
                              <a:gd name="T11" fmla="*/ 935 h 119"/>
                              <a:gd name="T12" fmla="*/ 4 w 119"/>
                              <a:gd name="T13" fmla="*/ 958 h 119"/>
                              <a:gd name="T14" fmla="*/ 17 w 119"/>
                              <a:gd name="T15" fmla="*/ 977 h 119"/>
                              <a:gd name="T16" fmla="*/ 36 w 119"/>
                              <a:gd name="T17" fmla="*/ 990 h 119"/>
                              <a:gd name="T18" fmla="*/ 60 w 119"/>
                              <a:gd name="T19" fmla="*/ 995 h 119"/>
                              <a:gd name="T20" fmla="*/ 73 w 119"/>
                              <a:gd name="T21" fmla="*/ 993 h 119"/>
                              <a:gd name="T22" fmla="*/ 85 w 119"/>
                              <a:gd name="T23" fmla="*/ 989 h 119"/>
                              <a:gd name="T24" fmla="*/ 96 w 119"/>
                              <a:gd name="T25" fmla="*/ 982 h 119"/>
                              <a:gd name="T26" fmla="*/ 96 w 119"/>
                              <a:gd name="T27" fmla="*/ 981 h 119"/>
                              <a:gd name="T28" fmla="*/ 60 w 119"/>
                              <a:gd name="T29" fmla="*/ 981 h 119"/>
                              <a:gd name="T30" fmla="*/ 42 w 119"/>
                              <a:gd name="T31" fmla="*/ 977 h 119"/>
                              <a:gd name="T32" fmla="*/ 28 w 119"/>
                              <a:gd name="T33" fmla="*/ 967 h 119"/>
                              <a:gd name="T34" fmla="*/ 18 w 119"/>
                              <a:gd name="T35" fmla="*/ 953 h 119"/>
                              <a:gd name="T36" fmla="*/ 15 w 119"/>
                              <a:gd name="T37" fmla="*/ 935 h 119"/>
                              <a:gd name="T38" fmla="*/ 18 w 119"/>
                              <a:gd name="T39" fmla="*/ 917 h 119"/>
                              <a:gd name="T40" fmla="*/ 28 w 119"/>
                              <a:gd name="T41" fmla="*/ 903 h 119"/>
                              <a:gd name="T42" fmla="*/ 42 w 119"/>
                              <a:gd name="T43" fmla="*/ 893 h 119"/>
                              <a:gd name="T44" fmla="*/ 60 w 119"/>
                              <a:gd name="T45" fmla="*/ 890 h 119"/>
                              <a:gd name="T46" fmla="*/ 95 w 119"/>
                              <a:gd name="T47" fmla="*/ 890 h 119"/>
                              <a:gd name="T48" fmla="*/ 92 w 119"/>
                              <a:gd name="T49" fmla="*/ 887 h 119"/>
                              <a:gd name="T50" fmla="*/ 83 w 119"/>
                              <a:gd name="T51" fmla="*/ 879 h 119"/>
                              <a:gd name="T52" fmla="*/ 73 w 119"/>
                              <a:gd name="T53" fmla="*/ 876 h 119"/>
                              <a:gd name="T54" fmla="*/ 118 w 119"/>
                              <a:gd name="T55" fmla="*/ 972 h 119"/>
                              <a:gd name="T56" fmla="*/ 104 w 119"/>
                              <a:gd name="T57" fmla="*/ 972 h 119"/>
                              <a:gd name="T58" fmla="*/ 104 w 119"/>
                              <a:gd name="T59" fmla="*/ 992 h 119"/>
                              <a:gd name="T60" fmla="*/ 118 w 119"/>
                              <a:gd name="T61" fmla="*/ 992 h 119"/>
                              <a:gd name="T62" fmla="*/ 118 w 119"/>
                              <a:gd name="T63" fmla="*/ 972 h 119"/>
                              <a:gd name="T64" fmla="*/ 95 w 119"/>
                              <a:gd name="T65" fmla="*/ 890 h 119"/>
                              <a:gd name="T66" fmla="*/ 60 w 119"/>
                              <a:gd name="T67" fmla="*/ 890 h 119"/>
                              <a:gd name="T68" fmla="*/ 77 w 119"/>
                              <a:gd name="T69" fmla="*/ 893 h 119"/>
                              <a:gd name="T70" fmla="*/ 92 w 119"/>
                              <a:gd name="T71" fmla="*/ 902 h 119"/>
                              <a:gd name="T72" fmla="*/ 101 w 119"/>
                              <a:gd name="T73" fmla="*/ 917 h 119"/>
                              <a:gd name="T74" fmla="*/ 104 w 119"/>
                              <a:gd name="T75" fmla="*/ 935 h 119"/>
                              <a:gd name="T76" fmla="*/ 101 w 119"/>
                              <a:gd name="T77" fmla="*/ 953 h 119"/>
                              <a:gd name="T78" fmla="*/ 91 w 119"/>
                              <a:gd name="T79" fmla="*/ 967 h 119"/>
                              <a:gd name="T80" fmla="*/ 77 w 119"/>
                              <a:gd name="T81" fmla="*/ 977 h 119"/>
                              <a:gd name="T82" fmla="*/ 60 w 119"/>
                              <a:gd name="T83" fmla="*/ 981 h 119"/>
                              <a:gd name="T84" fmla="*/ 96 w 119"/>
                              <a:gd name="T85" fmla="*/ 981 h 119"/>
                              <a:gd name="T86" fmla="*/ 104 w 119"/>
                              <a:gd name="T87" fmla="*/ 972 h 119"/>
                              <a:gd name="T88" fmla="*/ 118 w 119"/>
                              <a:gd name="T89" fmla="*/ 972 h 119"/>
                              <a:gd name="T90" fmla="*/ 118 w 119"/>
                              <a:gd name="T91" fmla="*/ 899 h 119"/>
                              <a:gd name="T92" fmla="*/ 104 w 119"/>
                              <a:gd name="T93" fmla="*/ 899 h 119"/>
                              <a:gd name="T94" fmla="*/ 100 w 119"/>
                              <a:gd name="T95" fmla="*/ 893 h 119"/>
                              <a:gd name="T96" fmla="*/ 97 w 119"/>
                              <a:gd name="T97" fmla="*/ 891 h 119"/>
                              <a:gd name="T98" fmla="*/ 95 w 119"/>
                              <a:gd name="T99" fmla="*/ 890 h 119"/>
                              <a:gd name="T100" fmla="*/ 118 w 119"/>
                              <a:gd name="T101" fmla="*/ 879 h 119"/>
                              <a:gd name="T102" fmla="*/ 104 w 119"/>
                              <a:gd name="T103" fmla="*/ 879 h 119"/>
                              <a:gd name="T104" fmla="*/ 104 w 119"/>
                              <a:gd name="T105" fmla="*/ 899 h 119"/>
                              <a:gd name="T106" fmla="*/ 118 w 119"/>
                              <a:gd name="T107" fmla="*/ 899 h 119"/>
                              <a:gd name="T108" fmla="*/ 118 w 119"/>
                              <a:gd name="T109" fmla="*/ 879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3" y="0"/>
                                </a:moveTo>
                                <a:lnTo>
                                  <a:pt x="60" y="0"/>
                                </a:lnTo>
                                <a:lnTo>
                                  <a:pt x="36" y="4"/>
                                </a:lnTo>
                                <a:lnTo>
                                  <a:pt x="17" y="17"/>
                                </a:lnTo>
                                <a:lnTo>
                                  <a:pt x="4" y="35"/>
                                </a:lnTo>
                                <a:lnTo>
                                  <a:pt x="0" y="59"/>
                                </a:lnTo>
                                <a:lnTo>
                                  <a:pt x="4" y="82"/>
                                </a:lnTo>
                                <a:lnTo>
                                  <a:pt x="17" y="101"/>
                                </a:lnTo>
                                <a:lnTo>
                                  <a:pt x="36" y="114"/>
                                </a:lnTo>
                                <a:lnTo>
                                  <a:pt x="60" y="119"/>
                                </a:lnTo>
                                <a:lnTo>
                                  <a:pt x="73" y="117"/>
                                </a:lnTo>
                                <a:lnTo>
                                  <a:pt x="85" y="113"/>
                                </a:lnTo>
                                <a:lnTo>
                                  <a:pt x="96" y="106"/>
                                </a:lnTo>
                                <a:lnTo>
                                  <a:pt x="96" y="105"/>
                                </a:lnTo>
                                <a:lnTo>
                                  <a:pt x="60" y="105"/>
                                </a:lnTo>
                                <a:lnTo>
                                  <a:pt x="42" y="101"/>
                                </a:lnTo>
                                <a:lnTo>
                                  <a:pt x="28" y="91"/>
                                </a:lnTo>
                                <a:lnTo>
                                  <a:pt x="18" y="77"/>
                                </a:lnTo>
                                <a:lnTo>
                                  <a:pt x="15" y="59"/>
                                </a:lnTo>
                                <a:lnTo>
                                  <a:pt x="18" y="41"/>
                                </a:lnTo>
                                <a:lnTo>
                                  <a:pt x="28" y="27"/>
                                </a:lnTo>
                                <a:lnTo>
                                  <a:pt x="42" y="17"/>
                                </a:lnTo>
                                <a:lnTo>
                                  <a:pt x="60" y="14"/>
                                </a:lnTo>
                                <a:lnTo>
                                  <a:pt x="95" y="14"/>
                                </a:lnTo>
                                <a:lnTo>
                                  <a:pt x="92" y="11"/>
                                </a:lnTo>
                                <a:lnTo>
                                  <a:pt x="83" y="3"/>
                                </a:lnTo>
                                <a:lnTo>
                                  <a:pt x="73" y="0"/>
                                </a:lnTo>
                                <a:close/>
                                <a:moveTo>
                                  <a:pt x="118" y="96"/>
                                </a:moveTo>
                                <a:lnTo>
                                  <a:pt x="104" y="96"/>
                                </a:lnTo>
                                <a:lnTo>
                                  <a:pt x="104" y="116"/>
                                </a:lnTo>
                                <a:lnTo>
                                  <a:pt x="118" y="116"/>
                                </a:lnTo>
                                <a:lnTo>
                                  <a:pt x="118" y="96"/>
                                </a:lnTo>
                                <a:close/>
                                <a:moveTo>
                                  <a:pt x="95" y="14"/>
                                </a:moveTo>
                                <a:lnTo>
                                  <a:pt x="60" y="14"/>
                                </a:lnTo>
                                <a:lnTo>
                                  <a:pt x="77" y="17"/>
                                </a:lnTo>
                                <a:lnTo>
                                  <a:pt x="92" y="26"/>
                                </a:lnTo>
                                <a:lnTo>
                                  <a:pt x="101" y="41"/>
                                </a:lnTo>
                                <a:lnTo>
                                  <a:pt x="104" y="59"/>
                                </a:lnTo>
                                <a:lnTo>
                                  <a:pt x="101" y="77"/>
                                </a:lnTo>
                                <a:lnTo>
                                  <a:pt x="91" y="91"/>
                                </a:lnTo>
                                <a:lnTo>
                                  <a:pt x="77" y="101"/>
                                </a:lnTo>
                                <a:lnTo>
                                  <a:pt x="60" y="105"/>
                                </a:lnTo>
                                <a:lnTo>
                                  <a:pt x="96" y="105"/>
                                </a:lnTo>
                                <a:lnTo>
                                  <a:pt x="104" y="96"/>
                                </a:lnTo>
                                <a:lnTo>
                                  <a:pt x="118" y="96"/>
                                </a:lnTo>
                                <a:lnTo>
                                  <a:pt x="118" y="23"/>
                                </a:lnTo>
                                <a:lnTo>
                                  <a:pt x="104" y="23"/>
                                </a:lnTo>
                                <a:lnTo>
                                  <a:pt x="100" y="17"/>
                                </a:lnTo>
                                <a:lnTo>
                                  <a:pt x="97" y="15"/>
                                </a:lnTo>
                                <a:lnTo>
                                  <a:pt x="95" y="14"/>
                                </a:lnTo>
                                <a:close/>
                                <a:moveTo>
                                  <a:pt x="118" y="3"/>
                                </a:moveTo>
                                <a:lnTo>
                                  <a:pt x="104" y="3"/>
                                </a:lnTo>
                                <a:lnTo>
                                  <a:pt x="104" y="23"/>
                                </a:lnTo>
                                <a:lnTo>
                                  <a:pt x="118" y="23"/>
                                </a:lnTo>
                                <a:lnTo>
                                  <a:pt x="118"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131"/>
                        <wps:cNvSpPr>
                          <a:spLocks/>
                        </wps:cNvSpPr>
                        <wps:spPr bwMode="auto">
                          <a:xfrm>
                            <a:off x="1945" y="876"/>
                            <a:ext cx="71" cy="119"/>
                          </a:xfrm>
                          <a:custGeom>
                            <a:avLst/>
                            <a:gdLst>
                              <a:gd name="T0" fmla="*/ 15 w 71"/>
                              <a:gd name="T1" fmla="*/ 959 h 119"/>
                              <a:gd name="T2" fmla="*/ 0 w 71"/>
                              <a:gd name="T3" fmla="*/ 959 h 119"/>
                              <a:gd name="T4" fmla="*/ 3 w 71"/>
                              <a:gd name="T5" fmla="*/ 973 h 119"/>
                              <a:gd name="T6" fmla="*/ 10 w 71"/>
                              <a:gd name="T7" fmla="*/ 984 h 119"/>
                              <a:gd name="T8" fmla="*/ 21 w 71"/>
                              <a:gd name="T9" fmla="*/ 992 h 119"/>
                              <a:gd name="T10" fmla="*/ 35 w 71"/>
                              <a:gd name="T11" fmla="*/ 995 h 119"/>
                              <a:gd name="T12" fmla="*/ 49 w 71"/>
                              <a:gd name="T13" fmla="*/ 992 h 119"/>
                              <a:gd name="T14" fmla="*/ 61 w 71"/>
                              <a:gd name="T15" fmla="*/ 984 h 119"/>
                              <a:gd name="T16" fmla="*/ 63 w 71"/>
                              <a:gd name="T17" fmla="*/ 981 h 119"/>
                              <a:gd name="T18" fmla="*/ 24 w 71"/>
                              <a:gd name="T19" fmla="*/ 981 h 119"/>
                              <a:gd name="T20" fmla="*/ 15 w 71"/>
                              <a:gd name="T21" fmla="*/ 972 h 119"/>
                              <a:gd name="T22" fmla="*/ 15 w 71"/>
                              <a:gd name="T23" fmla="*/ 959 h 119"/>
                              <a:gd name="T24" fmla="*/ 36 w 71"/>
                              <a:gd name="T25" fmla="*/ 876 h 119"/>
                              <a:gd name="T26" fmla="*/ 24 w 71"/>
                              <a:gd name="T27" fmla="*/ 878 h 119"/>
                              <a:gd name="T28" fmla="*/ 14 w 71"/>
                              <a:gd name="T29" fmla="*/ 885 h 119"/>
                              <a:gd name="T30" fmla="*/ 7 w 71"/>
                              <a:gd name="T31" fmla="*/ 895 h 119"/>
                              <a:gd name="T32" fmla="*/ 5 w 71"/>
                              <a:gd name="T33" fmla="*/ 908 h 119"/>
                              <a:gd name="T34" fmla="*/ 5 w 71"/>
                              <a:gd name="T35" fmla="*/ 917 h 119"/>
                              <a:gd name="T36" fmla="*/ 8 w 71"/>
                              <a:gd name="T37" fmla="*/ 923 h 119"/>
                              <a:gd name="T38" fmla="*/ 12 w 71"/>
                              <a:gd name="T39" fmla="*/ 929 h 119"/>
                              <a:gd name="T40" fmla="*/ 18 w 71"/>
                              <a:gd name="T41" fmla="*/ 933 h 119"/>
                              <a:gd name="T42" fmla="*/ 23 w 71"/>
                              <a:gd name="T43" fmla="*/ 936 h 119"/>
                              <a:gd name="T44" fmla="*/ 35 w 71"/>
                              <a:gd name="T45" fmla="*/ 939 h 119"/>
                              <a:gd name="T46" fmla="*/ 50 w 71"/>
                              <a:gd name="T47" fmla="*/ 945 h 119"/>
                              <a:gd name="T48" fmla="*/ 56 w 71"/>
                              <a:gd name="T49" fmla="*/ 951 h 119"/>
                              <a:gd name="T50" fmla="*/ 56 w 71"/>
                              <a:gd name="T51" fmla="*/ 972 h 119"/>
                              <a:gd name="T52" fmla="*/ 47 w 71"/>
                              <a:gd name="T53" fmla="*/ 981 h 119"/>
                              <a:gd name="T54" fmla="*/ 63 w 71"/>
                              <a:gd name="T55" fmla="*/ 981 h 119"/>
                              <a:gd name="T56" fmla="*/ 68 w 71"/>
                              <a:gd name="T57" fmla="*/ 973 h 119"/>
                              <a:gd name="T58" fmla="*/ 71 w 71"/>
                              <a:gd name="T59" fmla="*/ 959 h 119"/>
                              <a:gd name="T60" fmla="*/ 71 w 71"/>
                              <a:gd name="T61" fmla="*/ 950 h 119"/>
                              <a:gd name="T62" fmla="*/ 68 w 71"/>
                              <a:gd name="T63" fmla="*/ 942 h 119"/>
                              <a:gd name="T64" fmla="*/ 62 w 71"/>
                              <a:gd name="T65" fmla="*/ 936 h 119"/>
                              <a:gd name="T66" fmla="*/ 56 w 71"/>
                              <a:gd name="T67" fmla="*/ 932 h 119"/>
                              <a:gd name="T68" fmla="*/ 51 w 71"/>
                              <a:gd name="T69" fmla="*/ 929 h 119"/>
                              <a:gd name="T70" fmla="*/ 39 w 71"/>
                              <a:gd name="T71" fmla="*/ 924 h 119"/>
                              <a:gd name="T72" fmla="*/ 24 w 71"/>
                              <a:gd name="T73" fmla="*/ 920 h 119"/>
                              <a:gd name="T74" fmla="*/ 18 w 71"/>
                              <a:gd name="T75" fmla="*/ 915 h 119"/>
                              <a:gd name="T76" fmla="*/ 18 w 71"/>
                              <a:gd name="T77" fmla="*/ 897 h 119"/>
                              <a:gd name="T78" fmla="*/ 27 w 71"/>
                              <a:gd name="T79" fmla="*/ 890 h 119"/>
                              <a:gd name="T80" fmla="*/ 62 w 71"/>
                              <a:gd name="T81" fmla="*/ 890 h 119"/>
                              <a:gd name="T82" fmla="*/ 59 w 71"/>
                              <a:gd name="T83" fmla="*/ 885 h 119"/>
                              <a:gd name="T84" fmla="*/ 49 w 71"/>
                              <a:gd name="T85" fmla="*/ 878 h 119"/>
                              <a:gd name="T86" fmla="*/ 36 w 71"/>
                              <a:gd name="T87" fmla="*/ 876 h 119"/>
                              <a:gd name="T88" fmla="*/ 62 w 71"/>
                              <a:gd name="T89" fmla="*/ 890 h 119"/>
                              <a:gd name="T90" fmla="*/ 45 w 71"/>
                              <a:gd name="T91" fmla="*/ 890 h 119"/>
                              <a:gd name="T92" fmla="*/ 51 w 71"/>
                              <a:gd name="T93" fmla="*/ 896 h 119"/>
                              <a:gd name="T94" fmla="*/ 53 w 71"/>
                              <a:gd name="T95" fmla="*/ 906 h 119"/>
                              <a:gd name="T96" fmla="*/ 68 w 71"/>
                              <a:gd name="T97" fmla="*/ 906 h 119"/>
                              <a:gd name="T98" fmla="*/ 65 w 71"/>
                              <a:gd name="T99" fmla="*/ 894 h 119"/>
                              <a:gd name="T100" fmla="*/ 62 w 71"/>
                              <a:gd name="T101" fmla="*/ 890 h 11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1" h="119">
                                <a:moveTo>
                                  <a:pt x="15" y="83"/>
                                </a:moveTo>
                                <a:lnTo>
                                  <a:pt x="0" y="83"/>
                                </a:lnTo>
                                <a:lnTo>
                                  <a:pt x="3" y="97"/>
                                </a:lnTo>
                                <a:lnTo>
                                  <a:pt x="10" y="108"/>
                                </a:lnTo>
                                <a:lnTo>
                                  <a:pt x="21" y="116"/>
                                </a:lnTo>
                                <a:lnTo>
                                  <a:pt x="35" y="119"/>
                                </a:lnTo>
                                <a:lnTo>
                                  <a:pt x="49" y="116"/>
                                </a:lnTo>
                                <a:lnTo>
                                  <a:pt x="61" y="108"/>
                                </a:lnTo>
                                <a:lnTo>
                                  <a:pt x="63" y="105"/>
                                </a:lnTo>
                                <a:lnTo>
                                  <a:pt x="24" y="105"/>
                                </a:lnTo>
                                <a:lnTo>
                                  <a:pt x="15" y="96"/>
                                </a:lnTo>
                                <a:lnTo>
                                  <a:pt x="15" y="83"/>
                                </a:lnTo>
                                <a:close/>
                                <a:moveTo>
                                  <a:pt x="36" y="0"/>
                                </a:moveTo>
                                <a:lnTo>
                                  <a:pt x="24" y="2"/>
                                </a:lnTo>
                                <a:lnTo>
                                  <a:pt x="14" y="9"/>
                                </a:lnTo>
                                <a:lnTo>
                                  <a:pt x="7" y="19"/>
                                </a:lnTo>
                                <a:lnTo>
                                  <a:pt x="5" y="32"/>
                                </a:lnTo>
                                <a:lnTo>
                                  <a:pt x="5" y="41"/>
                                </a:lnTo>
                                <a:lnTo>
                                  <a:pt x="8" y="47"/>
                                </a:lnTo>
                                <a:lnTo>
                                  <a:pt x="12" y="53"/>
                                </a:lnTo>
                                <a:lnTo>
                                  <a:pt x="18" y="57"/>
                                </a:lnTo>
                                <a:lnTo>
                                  <a:pt x="23" y="60"/>
                                </a:lnTo>
                                <a:lnTo>
                                  <a:pt x="35" y="63"/>
                                </a:lnTo>
                                <a:lnTo>
                                  <a:pt x="50" y="69"/>
                                </a:lnTo>
                                <a:lnTo>
                                  <a:pt x="56" y="75"/>
                                </a:lnTo>
                                <a:lnTo>
                                  <a:pt x="56" y="96"/>
                                </a:lnTo>
                                <a:lnTo>
                                  <a:pt x="47" y="105"/>
                                </a:lnTo>
                                <a:lnTo>
                                  <a:pt x="63" y="105"/>
                                </a:lnTo>
                                <a:lnTo>
                                  <a:pt x="68" y="97"/>
                                </a:lnTo>
                                <a:lnTo>
                                  <a:pt x="71" y="83"/>
                                </a:lnTo>
                                <a:lnTo>
                                  <a:pt x="71" y="74"/>
                                </a:lnTo>
                                <a:lnTo>
                                  <a:pt x="68" y="66"/>
                                </a:lnTo>
                                <a:lnTo>
                                  <a:pt x="62" y="60"/>
                                </a:lnTo>
                                <a:lnTo>
                                  <a:pt x="56" y="56"/>
                                </a:lnTo>
                                <a:lnTo>
                                  <a:pt x="51" y="53"/>
                                </a:lnTo>
                                <a:lnTo>
                                  <a:pt x="39" y="48"/>
                                </a:lnTo>
                                <a:lnTo>
                                  <a:pt x="24" y="44"/>
                                </a:lnTo>
                                <a:lnTo>
                                  <a:pt x="18" y="39"/>
                                </a:lnTo>
                                <a:lnTo>
                                  <a:pt x="18" y="21"/>
                                </a:lnTo>
                                <a:lnTo>
                                  <a:pt x="27" y="14"/>
                                </a:lnTo>
                                <a:lnTo>
                                  <a:pt x="62" y="14"/>
                                </a:lnTo>
                                <a:lnTo>
                                  <a:pt x="59" y="9"/>
                                </a:lnTo>
                                <a:lnTo>
                                  <a:pt x="49" y="2"/>
                                </a:lnTo>
                                <a:lnTo>
                                  <a:pt x="36" y="0"/>
                                </a:lnTo>
                                <a:close/>
                                <a:moveTo>
                                  <a:pt x="62" y="14"/>
                                </a:moveTo>
                                <a:lnTo>
                                  <a:pt x="45" y="14"/>
                                </a:lnTo>
                                <a:lnTo>
                                  <a:pt x="51"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130"/>
                        <wps:cNvSpPr>
                          <a:spLocks/>
                        </wps:cNvSpPr>
                        <wps:spPr bwMode="auto">
                          <a:xfrm>
                            <a:off x="2023" y="876"/>
                            <a:ext cx="71" cy="119"/>
                          </a:xfrm>
                          <a:custGeom>
                            <a:avLst/>
                            <a:gdLst>
                              <a:gd name="T0" fmla="*/ 15 w 71"/>
                              <a:gd name="T1" fmla="*/ 959 h 119"/>
                              <a:gd name="T2" fmla="*/ 0 w 71"/>
                              <a:gd name="T3" fmla="*/ 959 h 119"/>
                              <a:gd name="T4" fmla="*/ 3 w 71"/>
                              <a:gd name="T5" fmla="*/ 973 h 119"/>
                              <a:gd name="T6" fmla="*/ 10 w 71"/>
                              <a:gd name="T7" fmla="*/ 984 h 119"/>
                              <a:gd name="T8" fmla="*/ 22 w 71"/>
                              <a:gd name="T9" fmla="*/ 992 h 119"/>
                              <a:gd name="T10" fmla="*/ 36 w 71"/>
                              <a:gd name="T11" fmla="*/ 995 h 119"/>
                              <a:gd name="T12" fmla="*/ 51 w 71"/>
                              <a:gd name="T13" fmla="*/ 992 h 119"/>
                              <a:gd name="T14" fmla="*/ 61 w 71"/>
                              <a:gd name="T15" fmla="*/ 984 h 119"/>
                              <a:gd name="T16" fmla="*/ 63 w 71"/>
                              <a:gd name="T17" fmla="*/ 981 h 119"/>
                              <a:gd name="T18" fmla="*/ 24 w 71"/>
                              <a:gd name="T19" fmla="*/ 981 h 119"/>
                              <a:gd name="T20" fmla="*/ 17 w 71"/>
                              <a:gd name="T21" fmla="*/ 972 h 119"/>
                              <a:gd name="T22" fmla="*/ 15 w 71"/>
                              <a:gd name="T23" fmla="*/ 959 h 119"/>
                              <a:gd name="T24" fmla="*/ 36 w 71"/>
                              <a:gd name="T25" fmla="*/ 876 h 119"/>
                              <a:gd name="T26" fmla="*/ 24 w 71"/>
                              <a:gd name="T27" fmla="*/ 878 h 119"/>
                              <a:gd name="T28" fmla="*/ 14 w 71"/>
                              <a:gd name="T29" fmla="*/ 885 h 119"/>
                              <a:gd name="T30" fmla="*/ 7 w 71"/>
                              <a:gd name="T31" fmla="*/ 895 h 119"/>
                              <a:gd name="T32" fmla="*/ 5 w 71"/>
                              <a:gd name="T33" fmla="*/ 908 h 119"/>
                              <a:gd name="T34" fmla="*/ 5 w 71"/>
                              <a:gd name="T35" fmla="*/ 917 h 119"/>
                              <a:gd name="T36" fmla="*/ 8 w 71"/>
                              <a:gd name="T37" fmla="*/ 923 h 119"/>
                              <a:gd name="T38" fmla="*/ 18 w 71"/>
                              <a:gd name="T39" fmla="*/ 933 h 119"/>
                              <a:gd name="T40" fmla="*/ 23 w 71"/>
                              <a:gd name="T41" fmla="*/ 936 h 119"/>
                              <a:gd name="T42" fmla="*/ 35 w 71"/>
                              <a:gd name="T43" fmla="*/ 939 h 119"/>
                              <a:gd name="T44" fmla="*/ 51 w 71"/>
                              <a:gd name="T45" fmla="*/ 945 h 119"/>
                              <a:gd name="T46" fmla="*/ 57 w 71"/>
                              <a:gd name="T47" fmla="*/ 951 h 119"/>
                              <a:gd name="T48" fmla="*/ 57 w 71"/>
                              <a:gd name="T49" fmla="*/ 972 h 119"/>
                              <a:gd name="T50" fmla="*/ 47 w 71"/>
                              <a:gd name="T51" fmla="*/ 981 h 119"/>
                              <a:gd name="T52" fmla="*/ 63 w 71"/>
                              <a:gd name="T53" fmla="*/ 981 h 119"/>
                              <a:gd name="T54" fmla="*/ 68 w 71"/>
                              <a:gd name="T55" fmla="*/ 973 h 119"/>
                              <a:gd name="T56" fmla="*/ 71 w 71"/>
                              <a:gd name="T57" fmla="*/ 959 h 119"/>
                              <a:gd name="T58" fmla="*/ 71 w 71"/>
                              <a:gd name="T59" fmla="*/ 950 h 119"/>
                              <a:gd name="T60" fmla="*/ 68 w 71"/>
                              <a:gd name="T61" fmla="*/ 942 h 119"/>
                              <a:gd name="T62" fmla="*/ 62 w 71"/>
                              <a:gd name="T63" fmla="*/ 936 h 119"/>
                              <a:gd name="T64" fmla="*/ 57 w 71"/>
                              <a:gd name="T65" fmla="*/ 932 h 119"/>
                              <a:gd name="T66" fmla="*/ 51 w 71"/>
                              <a:gd name="T67" fmla="*/ 929 h 119"/>
                              <a:gd name="T68" fmla="*/ 39 w 71"/>
                              <a:gd name="T69" fmla="*/ 924 h 119"/>
                              <a:gd name="T70" fmla="*/ 24 w 71"/>
                              <a:gd name="T71" fmla="*/ 920 h 119"/>
                              <a:gd name="T72" fmla="*/ 20 w 71"/>
                              <a:gd name="T73" fmla="*/ 915 h 119"/>
                              <a:gd name="T74" fmla="*/ 20 w 71"/>
                              <a:gd name="T75" fmla="*/ 897 h 119"/>
                              <a:gd name="T76" fmla="*/ 27 w 71"/>
                              <a:gd name="T77" fmla="*/ 890 h 119"/>
                              <a:gd name="T78" fmla="*/ 62 w 71"/>
                              <a:gd name="T79" fmla="*/ 890 h 119"/>
                              <a:gd name="T80" fmla="*/ 59 w 71"/>
                              <a:gd name="T81" fmla="*/ 885 h 119"/>
                              <a:gd name="T82" fmla="*/ 49 w 71"/>
                              <a:gd name="T83" fmla="*/ 878 h 119"/>
                              <a:gd name="T84" fmla="*/ 36 w 71"/>
                              <a:gd name="T85" fmla="*/ 876 h 119"/>
                              <a:gd name="T86" fmla="*/ 62 w 71"/>
                              <a:gd name="T87" fmla="*/ 890 h 119"/>
                              <a:gd name="T88" fmla="*/ 45 w 71"/>
                              <a:gd name="T89" fmla="*/ 890 h 119"/>
                              <a:gd name="T90" fmla="*/ 53 w 71"/>
                              <a:gd name="T91" fmla="*/ 896 h 119"/>
                              <a:gd name="T92" fmla="*/ 53 w 71"/>
                              <a:gd name="T93" fmla="*/ 906 h 119"/>
                              <a:gd name="T94" fmla="*/ 68 w 71"/>
                              <a:gd name="T95" fmla="*/ 906 h 119"/>
                              <a:gd name="T96" fmla="*/ 65 w 71"/>
                              <a:gd name="T97" fmla="*/ 894 h 119"/>
                              <a:gd name="T98" fmla="*/ 62 w 71"/>
                              <a:gd name="T99" fmla="*/ 890 h 1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1" h="119">
                                <a:moveTo>
                                  <a:pt x="15" y="83"/>
                                </a:moveTo>
                                <a:lnTo>
                                  <a:pt x="0" y="83"/>
                                </a:lnTo>
                                <a:lnTo>
                                  <a:pt x="3" y="97"/>
                                </a:lnTo>
                                <a:lnTo>
                                  <a:pt x="10" y="108"/>
                                </a:lnTo>
                                <a:lnTo>
                                  <a:pt x="22" y="116"/>
                                </a:lnTo>
                                <a:lnTo>
                                  <a:pt x="36" y="119"/>
                                </a:lnTo>
                                <a:lnTo>
                                  <a:pt x="51" y="116"/>
                                </a:lnTo>
                                <a:lnTo>
                                  <a:pt x="61" y="108"/>
                                </a:lnTo>
                                <a:lnTo>
                                  <a:pt x="63" y="105"/>
                                </a:lnTo>
                                <a:lnTo>
                                  <a:pt x="24" y="105"/>
                                </a:lnTo>
                                <a:lnTo>
                                  <a:pt x="17" y="96"/>
                                </a:lnTo>
                                <a:lnTo>
                                  <a:pt x="15" y="83"/>
                                </a:lnTo>
                                <a:close/>
                                <a:moveTo>
                                  <a:pt x="36" y="0"/>
                                </a:moveTo>
                                <a:lnTo>
                                  <a:pt x="24" y="2"/>
                                </a:lnTo>
                                <a:lnTo>
                                  <a:pt x="14" y="9"/>
                                </a:lnTo>
                                <a:lnTo>
                                  <a:pt x="7" y="19"/>
                                </a:lnTo>
                                <a:lnTo>
                                  <a:pt x="5" y="32"/>
                                </a:lnTo>
                                <a:lnTo>
                                  <a:pt x="5" y="41"/>
                                </a:lnTo>
                                <a:lnTo>
                                  <a:pt x="8" y="47"/>
                                </a:lnTo>
                                <a:lnTo>
                                  <a:pt x="18" y="57"/>
                                </a:lnTo>
                                <a:lnTo>
                                  <a:pt x="23" y="60"/>
                                </a:lnTo>
                                <a:lnTo>
                                  <a:pt x="35" y="63"/>
                                </a:lnTo>
                                <a:lnTo>
                                  <a:pt x="51" y="69"/>
                                </a:lnTo>
                                <a:lnTo>
                                  <a:pt x="57" y="75"/>
                                </a:lnTo>
                                <a:lnTo>
                                  <a:pt x="57" y="96"/>
                                </a:lnTo>
                                <a:lnTo>
                                  <a:pt x="47" y="105"/>
                                </a:lnTo>
                                <a:lnTo>
                                  <a:pt x="63" y="105"/>
                                </a:lnTo>
                                <a:lnTo>
                                  <a:pt x="68" y="97"/>
                                </a:lnTo>
                                <a:lnTo>
                                  <a:pt x="71" y="83"/>
                                </a:lnTo>
                                <a:lnTo>
                                  <a:pt x="71" y="74"/>
                                </a:lnTo>
                                <a:lnTo>
                                  <a:pt x="68" y="66"/>
                                </a:lnTo>
                                <a:lnTo>
                                  <a:pt x="62" y="60"/>
                                </a:lnTo>
                                <a:lnTo>
                                  <a:pt x="57" y="56"/>
                                </a:lnTo>
                                <a:lnTo>
                                  <a:pt x="51" y="53"/>
                                </a:lnTo>
                                <a:lnTo>
                                  <a:pt x="39" y="48"/>
                                </a:lnTo>
                                <a:lnTo>
                                  <a:pt x="24" y="44"/>
                                </a:lnTo>
                                <a:lnTo>
                                  <a:pt x="20" y="39"/>
                                </a:lnTo>
                                <a:lnTo>
                                  <a:pt x="20" y="21"/>
                                </a:lnTo>
                                <a:lnTo>
                                  <a:pt x="27" y="14"/>
                                </a:lnTo>
                                <a:lnTo>
                                  <a:pt x="62" y="14"/>
                                </a:lnTo>
                                <a:lnTo>
                                  <a:pt x="59" y="9"/>
                                </a:lnTo>
                                <a:lnTo>
                                  <a:pt x="49" y="2"/>
                                </a:lnTo>
                                <a:lnTo>
                                  <a:pt x="36" y="0"/>
                                </a:lnTo>
                                <a:close/>
                                <a:moveTo>
                                  <a:pt x="62" y="14"/>
                                </a:moveTo>
                                <a:lnTo>
                                  <a:pt x="45" y="14"/>
                                </a:lnTo>
                                <a:lnTo>
                                  <a:pt x="53"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129"/>
                        <wps:cNvSpPr>
                          <a:spLocks/>
                        </wps:cNvSpPr>
                        <wps:spPr bwMode="auto">
                          <a:xfrm>
                            <a:off x="2106" y="876"/>
                            <a:ext cx="119" cy="119"/>
                          </a:xfrm>
                          <a:custGeom>
                            <a:avLst/>
                            <a:gdLst>
                              <a:gd name="T0" fmla="*/ 60 w 119"/>
                              <a:gd name="T1" fmla="*/ 876 h 119"/>
                              <a:gd name="T2" fmla="*/ 36 w 119"/>
                              <a:gd name="T3" fmla="*/ 881 h 119"/>
                              <a:gd name="T4" fmla="*/ 17 w 119"/>
                              <a:gd name="T5" fmla="*/ 893 h 119"/>
                              <a:gd name="T6" fmla="*/ 4 w 119"/>
                              <a:gd name="T7" fmla="*/ 912 h 119"/>
                              <a:gd name="T8" fmla="*/ 0 w 119"/>
                              <a:gd name="T9" fmla="*/ 935 h 119"/>
                              <a:gd name="T10" fmla="*/ 4 w 119"/>
                              <a:gd name="T11" fmla="*/ 958 h 119"/>
                              <a:gd name="T12" fmla="*/ 17 w 119"/>
                              <a:gd name="T13" fmla="*/ 977 h 119"/>
                              <a:gd name="T14" fmla="*/ 36 w 119"/>
                              <a:gd name="T15" fmla="*/ 990 h 119"/>
                              <a:gd name="T16" fmla="*/ 60 w 119"/>
                              <a:gd name="T17" fmla="*/ 995 h 119"/>
                              <a:gd name="T18" fmla="*/ 82 w 119"/>
                              <a:gd name="T19" fmla="*/ 990 h 119"/>
                              <a:gd name="T20" fmla="*/ 95 w 119"/>
                              <a:gd name="T21" fmla="*/ 981 h 119"/>
                              <a:gd name="T22" fmla="*/ 60 w 119"/>
                              <a:gd name="T23" fmla="*/ 981 h 119"/>
                              <a:gd name="T24" fmla="*/ 42 w 119"/>
                              <a:gd name="T25" fmla="*/ 977 h 119"/>
                              <a:gd name="T26" fmla="*/ 28 w 119"/>
                              <a:gd name="T27" fmla="*/ 968 h 119"/>
                              <a:gd name="T28" fmla="*/ 18 w 119"/>
                              <a:gd name="T29" fmla="*/ 953 h 119"/>
                              <a:gd name="T30" fmla="*/ 15 w 119"/>
                              <a:gd name="T31" fmla="*/ 936 h 119"/>
                              <a:gd name="T32" fmla="*/ 18 w 119"/>
                              <a:gd name="T33" fmla="*/ 918 h 119"/>
                              <a:gd name="T34" fmla="*/ 28 w 119"/>
                              <a:gd name="T35" fmla="*/ 903 h 119"/>
                              <a:gd name="T36" fmla="*/ 42 w 119"/>
                              <a:gd name="T37" fmla="*/ 893 h 119"/>
                              <a:gd name="T38" fmla="*/ 60 w 119"/>
                              <a:gd name="T39" fmla="*/ 890 h 119"/>
                              <a:gd name="T40" fmla="*/ 95 w 119"/>
                              <a:gd name="T41" fmla="*/ 890 h 119"/>
                              <a:gd name="T42" fmla="*/ 82 w 119"/>
                              <a:gd name="T43" fmla="*/ 881 h 119"/>
                              <a:gd name="T44" fmla="*/ 60 w 119"/>
                              <a:gd name="T45" fmla="*/ 876 h 119"/>
                              <a:gd name="T46" fmla="*/ 95 w 119"/>
                              <a:gd name="T47" fmla="*/ 890 h 119"/>
                              <a:gd name="T48" fmla="*/ 60 w 119"/>
                              <a:gd name="T49" fmla="*/ 890 h 119"/>
                              <a:gd name="T50" fmla="*/ 77 w 119"/>
                              <a:gd name="T51" fmla="*/ 893 h 119"/>
                              <a:gd name="T52" fmla="*/ 91 w 119"/>
                              <a:gd name="T53" fmla="*/ 902 h 119"/>
                              <a:gd name="T54" fmla="*/ 101 w 119"/>
                              <a:gd name="T55" fmla="*/ 917 h 119"/>
                              <a:gd name="T56" fmla="*/ 105 w 119"/>
                              <a:gd name="T57" fmla="*/ 935 h 119"/>
                              <a:gd name="T58" fmla="*/ 101 w 119"/>
                              <a:gd name="T59" fmla="*/ 953 h 119"/>
                              <a:gd name="T60" fmla="*/ 92 w 119"/>
                              <a:gd name="T61" fmla="*/ 967 h 119"/>
                              <a:gd name="T62" fmla="*/ 77 w 119"/>
                              <a:gd name="T63" fmla="*/ 977 h 119"/>
                              <a:gd name="T64" fmla="*/ 60 w 119"/>
                              <a:gd name="T65" fmla="*/ 981 h 119"/>
                              <a:gd name="T66" fmla="*/ 95 w 119"/>
                              <a:gd name="T67" fmla="*/ 981 h 119"/>
                              <a:gd name="T68" fmla="*/ 101 w 119"/>
                              <a:gd name="T69" fmla="*/ 977 h 119"/>
                              <a:gd name="T70" fmla="*/ 113 w 119"/>
                              <a:gd name="T71" fmla="*/ 958 h 119"/>
                              <a:gd name="T72" fmla="*/ 118 w 119"/>
                              <a:gd name="T73" fmla="*/ 935 h 119"/>
                              <a:gd name="T74" fmla="*/ 113 w 119"/>
                              <a:gd name="T75" fmla="*/ 912 h 119"/>
                              <a:gd name="T76" fmla="*/ 101 w 119"/>
                              <a:gd name="T77" fmla="*/ 893 h 119"/>
                              <a:gd name="T78" fmla="*/ 95 w 119"/>
                              <a:gd name="T79" fmla="*/ 890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9" h="119">
                                <a:moveTo>
                                  <a:pt x="60" y="0"/>
                                </a:moveTo>
                                <a:lnTo>
                                  <a:pt x="36" y="5"/>
                                </a:lnTo>
                                <a:lnTo>
                                  <a:pt x="17" y="17"/>
                                </a:lnTo>
                                <a:lnTo>
                                  <a:pt x="4" y="36"/>
                                </a:lnTo>
                                <a:lnTo>
                                  <a:pt x="0" y="59"/>
                                </a:lnTo>
                                <a:lnTo>
                                  <a:pt x="4" y="82"/>
                                </a:lnTo>
                                <a:lnTo>
                                  <a:pt x="17" y="101"/>
                                </a:lnTo>
                                <a:lnTo>
                                  <a:pt x="36" y="114"/>
                                </a:lnTo>
                                <a:lnTo>
                                  <a:pt x="60" y="119"/>
                                </a:lnTo>
                                <a:lnTo>
                                  <a:pt x="82" y="114"/>
                                </a:lnTo>
                                <a:lnTo>
                                  <a:pt x="95" y="105"/>
                                </a:lnTo>
                                <a:lnTo>
                                  <a:pt x="60" y="105"/>
                                </a:lnTo>
                                <a:lnTo>
                                  <a:pt x="42" y="101"/>
                                </a:lnTo>
                                <a:lnTo>
                                  <a:pt x="28" y="92"/>
                                </a:lnTo>
                                <a:lnTo>
                                  <a:pt x="18" y="77"/>
                                </a:lnTo>
                                <a:lnTo>
                                  <a:pt x="15" y="60"/>
                                </a:lnTo>
                                <a:lnTo>
                                  <a:pt x="18" y="42"/>
                                </a:lnTo>
                                <a:lnTo>
                                  <a:pt x="28" y="27"/>
                                </a:lnTo>
                                <a:lnTo>
                                  <a:pt x="42" y="17"/>
                                </a:lnTo>
                                <a:lnTo>
                                  <a:pt x="60" y="14"/>
                                </a:lnTo>
                                <a:lnTo>
                                  <a:pt x="95" y="14"/>
                                </a:lnTo>
                                <a:lnTo>
                                  <a:pt x="82" y="5"/>
                                </a:lnTo>
                                <a:lnTo>
                                  <a:pt x="60" y="0"/>
                                </a:lnTo>
                                <a:close/>
                                <a:moveTo>
                                  <a:pt x="95" y="14"/>
                                </a:moveTo>
                                <a:lnTo>
                                  <a:pt x="60" y="14"/>
                                </a:lnTo>
                                <a:lnTo>
                                  <a:pt x="77" y="17"/>
                                </a:lnTo>
                                <a:lnTo>
                                  <a:pt x="91" y="26"/>
                                </a:lnTo>
                                <a:lnTo>
                                  <a:pt x="101" y="41"/>
                                </a:lnTo>
                                <a:lnTo>
                                  <a:pt x="105" y="59"/>
                                </a:lnTo>
                                <a:lnTo>
                                  <a:pt x="101" y="77"/>
                                </a:lnTo>
                                <a:lnTo>
                                  <a:pt x="92" y="91"/>
                                </a:lnTo>
                                <a:lnTo>
                                  <a:pt x="77" y="101"/>
                                </a:lnTo>
                                <a:lnTo>
                                  <a:pt x="60" y="105"/>
                                </a:lnTo>
                                <a:lnTo>
                                  <a:pt x="95" y="105"/>
                                </a:lnTo>
                                <a:lnTo>
                                  <a:pt x="101" y="101"/>
                                </a:lnTo>
                                <a:lnTo>
                                  <a:pt x="113" y="82"/>
                                </a:lnTo>
                                <a:lnTo>
                                  <a:pt x="118" y="59"/>
                                </a:lnTo>
                                <a:lnTo>
                                  <a:pt x="113" y="36"/>
                                </a:lnTo>
                                <a:lnTo>
                                  <a:pt x="101" y="17"/>
                                </a:lnTo>
                                <a:lnTo>
                                  <a:pt x="95"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128"/>
                        <wps:cNvSpPr>
                          <a:spLocks/>
                        </wps:cNvSpPr>
                        <wps:spPr bwMode="auto">
                          <a:xfrm>
                            <a:off x="2239" y="876"/>
                            <a:ext cx="117" cy="119"/>
                          </a:xfrm>
                          <a:custGeom>
                            <a:avLst/>
                            <a:gdLst>
                              <a:gd name="T0" fmla="*/ 62 w 117"/>
                              <a:gd name="T1" fmla="*/ 876 h 119"/>
                              <a:gd name="T2" fmla="*/ 37 w 117"/>
                              <a:gd name="T3" fmla="*/ 881 h 119"/>
                              <a:gd name="T4" fmla="*/ 18 w 117"/>
                              <a:gd name="T5" fmla="*/ 893 h 119"/>
                              <a:gd name="T6" fmla="*/ 5 w 117"/>
                              <a:gd name="T7" fmla="*/ 912 h 119"/>
                              <a:gd name="T8" fmla="*/ 0 w 117"/>
                              <a:gd name="T9" fmla="*/ 935 h 119"/>
                              <a:gd name="T10" fmla="*/ 5 w 117"/>
                              <a:gd name="T11" fmla="*/ 958 h 119"/>
                              <a:gd name="T12" fmla="*/ 18 w 117"/>
                              <a:gd name="T13" fmla="*/ 977 h 119"/>
                              <a:gd name="T14" fmla="*/ 37 w 117"/>
                              <a:gd name="T15" fmla="*/ 990 h 119"/>
                              <a:gd name="T16" fmla="*/ 62 w 117"/>
                              <a:gd name="T17" fmla="*/ 995 h 119"/>
                              <a:gd name="T18" fmla="*/ 74 w 117"/>
                              <a:gd name="T19" fmla="*/ 995 h 119"/>
                              <a:gd name="T20" fmla="*/ 84 w 117"/>
                              <a:gd name="T21" fmla="*/ 992 h 119"/>
                              <a:gd name="T22" fmla="*/ 95 w 117"/>
                              <a:gd name="T23" fmla="*/ 986 h 119"/>
                              <a:gd name="T24" fmla="*/ 101 w 117"/>
                              <a:gd name="T25" fmla="*/ 981 h 119"/>
                              <a:gd name="T26" fmla="*/ 60 w 117"/>
                              <a:gd name="T27" fmla="*/ 981 h 119"/>
                              <a:gd name="T28" fmla="*/ 42 w 117"/>
                              <a:gd name="T29" fmla="*/ 977 h 119"/>
                              <a:gd name="T30" fmla="*/ 28 w 117"/>
                              <a:gd name="T31" fmla="*/ 967 h 119"/>
                              <a:gd name="T32" fmla="*/ 19 w 117"/>
                              <a:gd name="T33" fmla="*/ 953 h 119"/>
                              <a:gd name="T34" fmla="*/ 15 w 117"/>
                              <a:gd name="T35" fmla="*/ 935 h 119"/>
                              <a:gd name="T36" fmla="*/ 19 w 117"/>
                              <a:gd name="T37" fmla="*/ 917 h 119"/>
                              <a:gd name="T38" fmla="*/ 29 w 117"/>
                              <a:gd name="T39" fmla="*/ 902 h 119"/>
                              <a:gd name="T40" fmla="*/ 43 w 117"/>
                              <a:gd name="T41" fmla="*/ 893 h 119"/>
                              <a:gd name="T42" fmla="*/ 60 w 117"/>
                              <a:gd name="T43" fmla="*/ 890 h 119"/>
                              <a:gd name="T44" fmla="*/ 99 w 117"/>
                              <a:gd name="T45" fmla="*/ 890 h 119"/>
                              <a:gd name="T46" fmla="*/ 95 w 117"/>
                              <a:gd name="T47" fmla="*/ 886 h 119"/>
                              <a:gd name="T48" fmla="*/ 80 w 117"/>
                              <a:gd name="T49" fmla="*/ 879 h 119"/>
                              <a:gd name="T50" fmla="*/ 62 w 117"/>
                              <a:gd name="T51" fmla="*/ 876 h 119"/>
                              <a:gd name="T52" fmla="*/ 117 w 117"/>
                              <a:gd name="T53" fmla="*/ 959 h 119"/>
                              <a:gd name="T54" fmla="*/ 101 w 117"/>
                              <a:gd name="T55" fmla="*/ 959 h 119"/>
                              <a:gd name="T56" fmla="*/ 96 w 117"/>
                              <a:gd name="T57" fmla="*/ 965 h 119"/>
                              <a:gd name="T58" fmla="*/ 95 w 117"/>
                              <a:gd name="T59" fmla="*/ 966 h 119"/>
                              <a:gd name="T60" fmla="*/ 90 w 117"/>
                              <a:gd name="T61" fmla="*/ 969 h 119"/>
                              <a:gd name="T62" fmla="*/ 83 w 117"/>
                              <a:gd name="T63" fmla="*/ 977 h 119"/>
                              <a:gd name="T64" fmla="*/ 72 w 117"/>
                              <a:gd name="T65" fmla="*/ 981 h 119"/>
                              <a:gd name="T66" fmla="*/ 101 w 117"/>
                              <a:gd name="T67" fmla="*/ 981 h 119"/>
                              <a:gd name="T68" fmla="*/ 105 w 117"/>
                              <a:gd name="T69" fmla="*/ 978 h 119"/>
                              <a:gd name="T70" fmla="*/ 110 w 117"/>
                              <a:gd name="T71" fmla="*/ 972 h 119"/>
                              <a:gd name="T72" fmla="*/ 117 w 117"/>
                              <a:gd name="T73" fmla="*/ 959 h 119"/>
                              <a:gd name="T74" fmla="*/ 99 w 117"/>
                              <a:gd name="T75" fmla="*/ 890 h 119"/>
                              <a:gd name="T76" fmla="*/ 60 w 117"/>
                              <a:gd name="T77" fmla="*/ 890 h 119"/>
                              <a:gd name="T78" fmla="*/ 72 w 117"/>
                              <a:gd name="T79" fmla="*/ 891 h 119"/>
                              <a:gd name="T80" fmla="*/ 83 w 117"/>
                              <a:gd name="T81" fmla="*/ 896 h 119"/>
                              <a:gd name="T82" fmla="*/ 93 w 117"/>
                              <a:gd name="T83" fmla="*/ 903 h 119"/>
                              <a:gd name="T84" fmla="*/ 101 w 117"/>
                              <a:gd name="T85" fmla="*/ 914 h 119"/>
                              <a:gd name="T86" fmla="*/ 117 w 117"/>
                              <a:gd name="T87" fmla="*/ 914 h 119"/>
                              <a:gd name="T88" fmla="*/ 108 w 117"/>
                              <a:gd name="T89" fmla="*/ 898 h 119"/>
                              <a:gd name="T90" fmla="*/ 99 w 117"/>
                              <a:gd name="T91" fmla="*/ 890 h 11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17" h="119">
                                <a:moveTo>
                                  <a:pt x="62" y="0"/>
                                </a:moveTo>
                                <a:lnTo>
                                  <a:pt x="37" y="5"/>
                                </a:lnTo>
                                <a:lnTo>
                                  <a:pt x="18" y="17"/>
                                </a:lnTo>
                                <a:lnTo>
                                  <a:pt x="5" y="36"/>
                                </a:lnTo>
                                <a:lnTo>
                                  <a:pt x="0" y="59"/>
                                </a:lnTo>
                                <a:lnTo>
                                  <a:pt x="5" y="82"/>
                                </a:lnTo>
                                <a:lnTo>
                                  <a:pt x="18" y="101"/>
                                </a:lnTo>
                                <a:lnTo>
                                  <a:pt x="37" y="114"/>
                                </a:lnTo>
                                <a:lnTo>
                                  <a:pt x="62" y="119"/>
                                </a:lnTo>
                                <a:lnTo>
                                  <a:pt x="74" y="119"/>
                                </a:lnTo>
                                <a:lnTo>
                                  <a:pt x="84" y="116"/>
                                </a:lnTo>
                                <a:lnTo>
                                  <a:pt x="95" y="110"/>
                                </a:lnTo>
                                <a:lnTo>
                                  <a:pt x="101" y="105"/>
                                </a:lnTo>
                                <a:lnTo>
                                  <a:pt x="60" y="105"/>
                                </a:lnTo>
                                <a:lnTo>
                                  <a:pt x="42" y="101"/>
                                </a:lnTo>
                                <a:lnTo>
                                  <a:pt x="28" y="91"/>
                                </a:lnTo>
                                <a:lnTo>
                                  <a:pt x="19" y="77"/>
                                </a:lnTo>
                                <a:lnTo>
                                  <a:pt x="15" y="59"/>
                                </a:lnTo>
                                <a:lnTo>
                                  <a:pt x="19" y="41"/>
                                </a:lnTo>
                                <a:lnTo>
                                  <a:pt x="29" y="26"/>
                                </a:lnTo>
                                <a:lnTo>
                                  <a:pt x="43" y="17"/>
                                </a:lnTo>
                                <a:lnTo>
                                  <a:pt x="60" y="14"/>
                                </a:lnTo>
                                <a:lnTo>
                                  <a:pt x="99" y="14"/>
                                </a:lnTo>
                                <a:lnTo>
                                  <a:pt x="95" y="10"/>
                                </a:lnTo>
                                <a:lnTo>
                                  <a:pt x="80" y="3"/>
                                </a:lnTo>
                                <a:lnTo>
                                  <a:pt x="62" y="0"/>
                                </a:lnTo>
                                <a:close/>
                                <a:moveTo>
                                  <a:pt x="117" y="83"/>
                                </a:moveTo>
                                <a:lnTo>
                                  <a:pt x="101" y="83"/>
                                </a:lnTo>
                                <a:lnTo>
                                  <a:pt x="96" y="89"/>
                                </a:lnTo>
                                <a:lnTo>
                                  <a:pt x="95" y="90"/>
                                </a:lnTo>
                                <a:lnTo>
                                  <a:pt x="90" y="93"/>
                                </a:lnTo>
                                <a:lnTo>
                                  <a:pt x="83" y="101"/>
                                </a:lnTo>
                                <a:lnTo>
                                  <a:pt x="72" y="105"/>
                                </a:lnTo>
                                <a:lnTo>
                                  <a:pt x="101" y="105"/>
                                </a:lnTo>
                                <a:lnTo>
                                  <a:pt x="105" y="102"/>
                                </a:lnTo>
                                <a:lnTo>
                                  <a:pt x="110" y="96"/>
                                </a:lnTo>
                                <a:lnTo>
                                  <a:pt x="117" y="83"/>
                                </a:lnTo>
                                <a:close/>
                                <a:moveTo>
                                  <a:pt x="99" y="14"/>
                                </a:moveTo>
                                <a:lnTo>
                                  <a:pt x="60" y="14"/>
                                </a:lnTo>
                                <a:lnTo>
                                  <a:pt x="72" y="15"/>
                                </a:lnTo>
                                <a:lnTo>
                                  <a:pt x="83" y="20"/>
                                </a:lnTo>
                                <a:lnTo>
                                  <a:pt x="93" y="27"/>
                                </a:lnTo>
                                <a:lnTo>
                                  <a:pt x="101" y="38"/>
                                </a:lnTo>
                                <a:lnTo>
                                  <a:pt x="117" y="38"/>
                                </a:lnTo>
                                <a:lnTo>
                                  <a:pt x="108" y="22"/>
                                </a:lnTo>
                                <a:lnTo>
                                  <a:pt x="99"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127"/>
                        <wps:cNvCnPr>
                          <a:cxnSpLocks noChangeShapeType="1"/>
                        </wps:cNvCnPr>
                        <wps:spPr bwMode="auto">
                          <a:xfrm>
                            <a:off x="2384" y="879"/>
                            <a:ext cx="0" cy="113"/>
                          </a:xfrm>
                          <a:prstGeom prst="line">
                            <a:avLst/>
                          </a:prstGeom>
                          <a:noFill/>
                          <a:ln w="8626">
                            <a:solidFill>
                              <a:srgbClr val="FDFDFD"/>
                            </a:solidFill>
                            <a:round/>
                            <a:headEnd/>
                            <a:tailEnd/>
                          </a:ln>
                          <a:extLst>
                            <a:ext uri="{909E8E84-426E-40DD-AFC4-6F175D3DCCD1}">
                              <a14:hiddenFill xmlns:a14="http://schemas.microsoft.com/office/drawing/2010/main">
                                <a:noFill/>
                              </a14:hiddenFill>
                            </a:ext>
                          </a:extLst>
                        </wps:spPr>
                        <wps:bodyPr/>
                      </wps:wsp>
                      <wps:wsp>
                        <wps:cNvPr id="135" name="Line 126"/>
                        <wps:cNvCnPr>
                          <a:cxnSpLocks noChangeShapeType="1"/>
                        </wps:cNvCnPr>
                        <wps:spPr bwMode="auto">
                          <a:xfrm>
                            <a:off x="2377" y="853"/>
                            <a:ext cx="14" cy="0"/>
                          </a:xfrm>
                          <a:prstGeom prst="line">
                            <a:avLst/>
                          </a:prstGeom>
                          <a:noFill/>
                          <a:ln w="16256">
                            <a:solidFill>
                              <a:srgbClr val="FDFDFD"/>
                            </a:solidFill>
                            <a:round/>
                            <a:headEnd/>
                            <a:tailEnd/>
                          </a:ln>
                          <a:extLst>
                            <a:ext uri="{909E8E84-426E-40DD-AFC4-6F175D3DCCD1}">
                              <a14:hiddenFill xmlns:a14="http://schemas.microsoft.com/office/drawing/2010/main">
                                <a:noFill/>
                              </a14:hiddenFill>
                            </a:ext>
                          </a:extLst>
                        </wps:spPr>
                        <wps:bodyPr/>
                      </wps:wsp>
                      <wps:wsp>
                        <wps:cNvPr id="136" name="AutoShape 125"/>
                        <wps:cNvSpPr>
                          <a:spLocks/>
                        </wps:cNvSpPr>
                        <wps:spPr bwMode="auto">
                          <a:xfrm>
                            <a:off x="2411" y="876"/>
                            <a:ext cx="119" cy="119"/>
                          </a:xfrm>
                          <a:custGeom>
                            <a:avLst/>
                            <a:gdLst>
                              <a:gd name="T0" fmla="*/ 72 w 119"/>
                              <a:gd name="T1" fmla="*/ 876 h 119"/>
                              <a:gd name="T2" fmla="*/ 60 w 119"/>
                              <a:gd name="T3" fmla="*/ 876 h 119"/>
                              <a:gd name="T4" fmla="*/ 36 w 119"/>
                              <a:gd name="T5" fmla="*/ 880 h 119"/>
                              <a:gd name="T6" fmla="*/ 18 w 119"/>
                              <a:gd name="T7" fmla="*/ 893 h 119"/>
                              <a:gd name="T8" fmla="*/ 5 w 119"/>
                              <a:gd name="T9" fmla="*/ 911 h 119"/>
                              <a:gd name="T10" fmla="*/ 0 w 119"/>
                              <a:gd name="T11" fmla="*/ 935 h 119"/>
                              <a:gd name="T12" fmla="*/ 5 w 119"/>
                              <a:gd name="T13" fmla="*/ 958 h 119"/>
                              <a:gd name="T14" fmla="*/ 18 w 119"/>
                              <a:gd name="T15" fmla="*/ 977 h 119"/>
                              <a:gd name="T16" fmla="*/ 37 w 119"/>
                              <a:gd name="T17" fmla="*/ 990 h 119"/>
                              <a:gd name="T18" fmla="*/ 60 w 119"/>
                              <a:gd name="T19" fmla="*/ 995 h 119"/>
                              <a:gd name="T20" fmla="*/ 73 w 119"/>
                              <a:gd name="T21" fmla="*/ 993 h 119"/>
                              <a:gd name="T22" fmla="*/ 85 w 119"/>
                              <a:gd name="T23" fmla="*/ 989 h 119"/>
                              <a:gd name="T24" fmla="*/ 95 w 119"/>
                              <a:gd name="T25" fmla="*/ 982 h 119"/>
                              <a:gd name="T26" fmla="*/ 96 w 119"/>
                              <a:gd name="T27" fmla="*/ 981 h 119"/>
                              <a:gd name="T28" fmla="*/ 60 w 119"/>
                              <a:gd name="T29" fmla="*/ 981 h 119"/>
                              <a:gd name="T30" fmla="*/ 42 w 119"/>
                              <a:gd name="T31" fmla="*/ 977 h 119"/>
                              <a:gd name="T32" fmla="*/ 28 w 119"/>
                              <a:gd name="T33" fmla="*/ 967 h 119"/>
                              <a:gd name="T34" fmla="*/ 18 w 119"/>
                              <a:gd name="T35" fmla="*/ 953 h 119"/>
                              <a:gd name="T36" fmla="*/ 14 w 119"/>
                              <a:gd name="T37" fmla="*/ 935 h 119"/>
                              <a:gd name="T38" fmla="*/ 18 w 119"/>
                              <a:gd name="T39" fmla="*/ 917 h 119"/>
                              <a:gd name="T40" fmla="*/ 28 w 119"/>
                              <a:gd name="T41" fmla="*/ 903 h 119"/>
                              <a:gd name="T42" fmla="*/ 42 w 119"/>
                              <a:gd name="T43" fmla="*/ 893 h 119"/>
                              <a:gd name="T44" fmla="*/ 60 w 119"/>
                              <a:gd name="T45" fmla="*/ 890 h 119"/>
                              <a:gd name="T46" fmla="*/ 96 w 119"/>
                              <a:gd name="T47" fmla="*/ 890 h 119"/>
                              <a:gd name="T48" fmla="*/ 93 w 119"/>
                              <a:gd name="T49" fmla="*/ 887 h 119"/>
                              <a:gd name="T50" fmla="*/ 83 w 119"/>
                              <a:gd name="T51" fmla="*/ 879 h 119"/>
                              <a:gd name="T52" fmla="*/ 72 w 119"/>
                              <a:gd name="T53" fmla="*/ 876 h 119"/>
                              <a:gd name="T54" fmla="*/ 119 w 119"/>
                              <a:gd name="T55" fmla="*/ 972 h 119"/>
                              <a:gd name="T56" fmla="*/ 104 w 119"/>
                              <a:gd name="T57" fmla="*/ 972 h 119"/>
                              <a:gd name="T58" fmla="*/ 104 w 119"/>
                              <a:gd name="T59" fmla="*/ 992 h 119"/>
                              <a:gd name="T60" fmla="*/ 119 w 119"/>
                              <a:gd name="T61" fmla="*/ 992 h 119"/>
                              <a:gd name="T62" fmla="*/ 119 w 119"/>
                              <a:gd name="T63" fmla="*/ 972 h 119"/>
                              <a:gd name="T64" fmla="*/ 96 w 119"/>
                              <a:gd name="T65" fmla="*/ 890 h 119"/>
                              <a:gd name="T66" fmla="*/ 60 w 119"/>
                              <a:gd name="T67" fmla="*/ 890 h 119"/>
                              <a:gd name="T68" fmla="*/ 77 w 119"/>
                              <a:gd name="T69" fmla="*/ 893 h 119"/>
                              <a:gd name="T70" fmla="*/ 91 w 119"/>
                              <a:gd name="T71" fmla="*/ 902 h 119"/>
                              <a:gd name="T72" fmla="*/ 100 w 119"/>
                              <a:gd name="T73" fmla="*/ 917 h 119"/>
                              <a:gd name="T74" fmla="*/ 104 w 119"/>
                              <a:gd name="T75" fmla="*/ 935 h 119"/>
                              <a:gd name="T76" fmla="*/ 100 w 119"/>
                              <a:gd name="T77" fmla="*/ 953 h 119"/>
                              <a:gd name="T78" fmla="*/ 91 w 119"/>
                              <a:gd name="T79" fmla="*/ 967 h 119"/>
                              <a:gd name="T80" fmla="*/ 77 w 119"/>
                              <a:gd name="T81" fmla="*/ 977 h 119"/>
                              <a:gd name="T82" fmla="*/ 60 w 119"/>
                              <a:gd name="T83" fmla="*/ 981 h 119"/>
                              <a:gd name="T84" fmla="*/ 96 w 119"/>
                              <a:gd name="T85" fmla="*/ 981 h 119"/>
                              <a:gd name="T86" fmla="*/ 104 w 119"/>
                              <a:gd name="T87" fmla="*/ 972 h 119"/>
                              <a:gd name="T88" fmla="*/ 119 w 119"/>
                              <a:gd name="T89" fmla="*/ 972 h 119"/>
                              <a:gd name="T90" fmla="*/ 119 w 119"/>
                              <a:gd name="T91" fmla="*/ 899 h 119"/>
                              <a:gd name="T92" fmla="*/ 104 w 119"/>
                              <a:gd name="T93" fmla="*/ 899 h 119"/>
                              <a:gd name="T94" fmla="*/ 101 w 119"/>
                              <a:gd name="T95" fmla="*/ 893 h 119"/>
                              <a:gd name="T96" fmla="*/ 98 w 119"/>
                              <a:gd name="T97" fmla="*/ 891 h 119"/>
                              <a:gd name="T98" fmla="*/ 96 w 119"/>
                              <a:gd name="T99" fmla="*/ 890 h 119"/>
                              <a:gd name="T100" fmla="*/ 119 w 119"/>
                              <a:gd name="T101" fmla="*/ 879 h 119"/>
                              <a:gd name="T102" fmla="*/ 104 w 119"/>
                              <a:gd name="T103" fmla="*/ 879 h 119"/>
                              <a:gd name="T104" fmla="*/ 104 w 119"/>
                              <a:gd name="T105" fmla="*/ 899 h 119"/>
                              <a:gd name="T106" fmla="*/ 119 w 119"/>
                              <a:gd name="T107" fmla="*/ 899 h 119"/>
                              <a:gd name="T108" fmla="*/ 119 w 119"/>
                              <a:gd name="T109" fmla="*/ 879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2" y="0"/>
                                </a:moveTo>
                                <a:lnTo>
                                  <a:pt x="60" y="0"/>
                                </a:lnTo>
                                <a:lnTo>
                                  <a:pt x="36" y="4"/>
                                </a:lnTo>
                                <a:lnTo>
                                  <a:pt x="18" y="17"/>
                                </a:lnTo>
                                <a:lnTo>
                                  <a:pt x="5" y="35"/>
                                </a:lnTo>
                                <a:lnTo>
                                  <a:pt x="0" y="59"/>
                                </a:lnTo>
                                <a:lnTo>
                                  <a:pt x="5" y="82"/>
                                </a:lnTo>
                                <a:lnTo>
                                  <a:pt x="18" y="101"/>
                                </a:lnTo>
                                <a:lnTo>
                                  <a:pt x="37" y="114"/>
                                </a:lnTo>
                                <a:lnTo>
                                  <a:pt x="60" y="119"/>
                                </a:lnTo>
                                <a:lnTo>
                                  <a:pt x="73" y="117"/>
                                </a:lnTo>
                                <a:lnTo>
                                  <a:pt x="85" y="113"/>
                                </a:lnTo>
                                <a:lnTo>
                                  <a:pt x="95" y="106"/>
                                </a:lnTo>
                                <a:lnTo>
                                  <a:pt x="96" y="105"/>
                                </a:lnTo>
                                <a:lnTo>
                                  <a:pt x="60" y="105"/>
                                </a:lnTo>
                                <a:lnTo>
                                  <a:pt x="42" y="101"/>
                                </a:lnTo>
                                <a:lnTo>
                                  <a:pt x="28" y="91"/>
                                </a:lnTo>
                                <a:lnTo>
                                  <a:pt x="18" y="77"/>
                                </a:lnTo>
                                <a:lnTo>
                                  <a:pt x="14" y="59"/>
                                </a:lnTo>
                                <a:lnTo>
                                  <a:pt x="18" y="41"/>
                                </a:lnTo>
                                <a:lnTo>
                                  <a:pt x="28" y="27"/>
                                </a:lnTo>
                                <a:lnTo>
                                  <a:pt x="42" y="17"/>
                                </a:lnTo>
                                <a:lnTo>
                                  <a:pt x="60" y="14"/>
                                </a:lnTo>
                                <a:lnTo>
                                  <a:pt x="96" y="14"/>
                                </a:lnTo>
                                <a:lnTo>
                                  <a:pt x="93" y="11"/>
                                </a:lnTo>
                                <a:lnTo>
                                  <a:pt x="83" y="3"/>
                                </a:lnTo>
                                <a:lnTo>
                                  <a:pt x="72" y="0"/>
                                </a:lnTo>
                                <a:close/>
                                <a:moveTo>
                                  <a:pt x="119" y="96"/>
                                </a:moveTo>
                                <a:lnTo>
                                  <a:pt x="104" y="96"/>
                                </a:lnTo>
                                <a:lnTo>
                                  <a:pt x="104" y="116"/>
                                </a:lnTo>
                                <a:lnTo>
                                  <a:pt x="119" y="116"/>
                                </a:lnTo>
                                <a:lnTo>
                                  <a:pt x="119" y="96"/>
                                </a:lnTo>
                                <a:close/>
                                <a:moveTo>
                                  <a:pt x="96" y="14"/>
                                </a:moveTo>
                                <a:lnTo>
                                  <a:pt x="60" y="14"/>
                                </a:lnTo>
                                <a:lnTo>
                                  <a:pt x="77" y="17"/>
                                </a:lnTo>
                                <a:lnTo>
                                  <a:pt x="91" y="26"/>
                                </a:lnTo>
                                <a:lnTo>
                                  <a:pt x="100" y="41"/>
                                </a:lnTo>
                                <a:lnTo>
                                  <a:pt x="104" y="59"/>
                                </a:lnTo>
                                <a:lnTo>
                                  <a:pt x="100" y="77"/>
                                </a:lnTo>
                                <a:lnTo>
                                  <a:pt x="91" y="91"/>
                                </a:lnTo>
                                <a:lnTo>
                                  <a:pt x="77" y="101"/>
                                </a:lnTo>
                                <a:lnTo>
                                  <a:pt x="60" y="105"/>
                                </a:lnTo>
                                <a:lnTo>
                                  <a:pt x="96" y="105"/>
                                </a:lnTo>
                                <a:lnTo>
                                  <a:pt x="104" y="96"/>
                                </a:lnTo>
                                <a:lnTo>
                                  <a:pt x="119" y="96"/>
                                </a:lnTo>
                                <a:lnTo>
                                  <a:pt x="119" y="23"/>
                                </a:lnTo>
                                <a:lnTo>
                                  <a:pt x="104" y="23"/>
                                </a:lnTo>
                                <a:lnTo>
                                  <a:pt x="101" y="17"/>
                                </a:lnTo>
                                <a:lnTo>
                                  <a:pt x="98" y="15"/>
                                </a:lnTo>
                                <a:lnTo>
                                  <a:pt x="96" y="14"/>
                                </a:lnTo>
                                <a:close/>
                                <a:moveTo>
                                  <a:pt x="119" y="3"/>
                                </a:moveTo>
                                <a:lnTo>
                                  <a:pt x="104" y="3"/>
                                </a:lnTo>
                                <a:lnTo>
                                  <a:pt x="104" y="23"/>
                                </a:lnTo>
                                <a:lnTo>
                                  <a:pt x="119" y="23"/>
                                </a:lnTo>
                                <a:lnTo>
                                  <a:pt x="119"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124"/>
                        <wps:cNvCnPr>
                          <a:cxnSpLocks noChangeShapeType="1"/>
                        </wps:cNvCnPr>
                        <wps:spPr bwMode="auto">
                          <a:xfrm>
                            <a:off x="2576" y="840"/>
                            <a:ext cx="0" cy="152"/>
                          </a:xfrm>
                          <a:prstGeom prst="line">
                            <a:avLst/>
                          </a:prstGeom>
                          <a:noFill/>
                          <a:ln w="9514">
                            <a:solidFill>
                              <a:srgbClr val="FDFDFD"/>
                            </a:solidFill>
                            <a:round/>
                            <a:headEnd/>
                            <a:tailEnd/>
                          </a:ln>
                          <a:extLst>
                            <a:ext uri="{909E8E84-426E-40DD-AFC4-6F175D3DCCD1}">
                              <a14:hiddenFill xmlns:a14="http://schemas.microsoft.com/office/drawing/2010/main">
                                <a:noFill/>
                              </a14:hiddenFill>
                            </a:ext>
                          </a:extLst>
                        </wps:spPr>
                        <wps:bodyPr/>
                      </wps:wsp>
                      <wps:wsp>
                        <wps:cNvPr id="138" name="Line 123"/>
                        <wps:cNvCnPr>
                          <a:cxnSpLocks noChangeShapeType="1"/>
                        </wps:cNvCnPr>
                        <wps:spPr bwMode="auto">
                          <a:xfrm>
                            <a:off x="2545" y="886"/>
                            <a:ext cx="66" cy="0"/>
                          </a:xfrm>
                          <a:prstGeom prst="line">
                            <a:avLst/>
                          </a:prstGeom>
                          <a:noFill/>
                          <a:ln w="8636">
                            <a:solidFill>
                              <a:srgbClr val="FDFDFD"/>
                            </a:solidFill>
                            <a:round/>
                            <a:headEnd/>
                            <a:tailEnd/>
                          </a:ln>
                          <a:extLst>
                            <a:ext uri="{909E8E84-426E-40DD-AFC4-6F175D3DCCD1}">
                              <a14:hiddenFill xmlns:a14="http://schemas.microsoft.com/office/drawing/2010/main">
                                <a:noFill/>
                              </a14:hiddenFill>
                            </a:ext>
                          </a:extLst>
                        </wps:spPr>
                        <wps:bodyPr/>
                      </wps:wsp>
                      <wps:wsp>
                        <wps:cNvPr id="139" name="Line 122"/>
                        <wps:cNvCnPr>
                          <a:cxnSpLocks noChangeShapeType="1"/>
                        </wps:cNvCnPr>
                        <wps:spPr bwMode="auto">
                          <a:xfrm>
                            <a:off x="2630" y="840"/>
                            <a:ext cx="0" cy="152"/>
                          </a:xfrm>
                          <a:prstGeom prst="line">
                            <a:avLst/>
                          </a:prstGeom>
                          <a:noFill/>
                          <a:ln w="9514">
                            <a:solidFill>
                              <a:srgbClr val="FDFDFD"/>
                            </a:solidFill>
                            <a:round/>
                            <a:headEnd/>
                            <a:tailEnd/>
                          </a:ln>
                          <a:extLst>
                            <a:ext uri="{909E8E84-426E-40DD-AFC4-6F175D3DCCD1}">
                              <a14:hiddenFill xmlns:a14="http://schemas.microsoft.com/office/drawing/2010/main">
                                <a:noFill/>
                              </a14:hiddenFill>
                            </a:ext>
                          </a:extLst>
                        </wps:spPr>
                        <wps:bodyPr/>
                      </wps:wsp>
                      <wps:wsp>
                        <wps:cNvPr id="140" name="AutoShape 121"/>
                        <wps:cNvSpPr>
                          <a:spLocks/>
                        </wps:cNvSpPr>
                        <wps:spPr bwMode="auto">
                          <a:xfrm>
                            <a:off x="2657" y="876"/>
                            <a:ext cx="120" cy="119"/>
                          </a:xfrm>
                          <a:custGeom>
                            <a:avLst/>
                            <a:gdLst>
                              <a:gd name="T0" fmla="*/ 60 w 120"/>
                              <a:gd name="T1" fmla="*/ 876 h 119"/>
                              <a:gd name="T2" fmla="*/ 37 w 120"/>
                              <a:gd name="T3" fmla="*/ 881 h 119"/>
                              <a:gd name="T4" fmla="*/ 18 w 120"/>
                              <a:gd name="T5" fmla="*/ 893 h 119"/>
                              <a:gd name="T6" fmla="*/ 5 w 120"/>
                              <a:gd name="T7" fmla="*/ 912 h 119"/>
                              <a:gd name="T8" fmla="*/ 0 w 120"/>
                              <a:gd name="T9" fmla="*/ 935 h 119"/>
                              <a:gd name="T10" fmla="*/ 5 w 120"/>
                              <a:gd name="T11" fmla="*/ 958 h 119"/>
                              <a:gd name="T12" fmla="*/ 18 w 120"/>
                              <a:gd name="T13" fmla="*/ 977 h 119"/>
                              <a:gd name="T14" fmla="*/ 37 w 120"/>
                              <a:gd name="T15" fmla="*/ 990 h 119"/>
                              <a:gd name="T16" fmla="*/ 60 w 120"/>
                              <a:gd name="T17" fmla="*/ 995 h 119"/>
                              <a:gd name="T18" fmla="*/ 83 w 120"/>
                              <a:gd name="T19" fmla="*/ 990 h 119"/>
                              <a:gd name="T20" fmla="*/ 96 w 120"/>
                              <a:gd name="T21" fmla="*/ 981 h 119"/>
                              <a:gd name="T22" fmla="*/ 60 w 120"/>
                              <a:gd name="T23" fmla="*/ 981 h 119"/>
                              <a:gd name="T24" fmla="*/ 42 w 120"/>
                              <a:gd name="T25" fmla="*/ 977 h 119"/>
                              <a:gd name="T26" fmla="*/ 28 w 120"/>
                              <a:gd name="T27" fmla="*/ 968 h 119"/>
                              <a:gd name="T28" fmla="*/ 19 w 120"/>
                              <a:gd name="T29" fmla="*/ 953 h 119"/>
                              <a:gd name="T30" fmla="*/ 15 w 120"/>
                              <a:gd name="T31" fmla="*/ 936 h 119"/>
                              <a:gd name="T32" fmla="*/ 19 w 120"/>
                              <a:gd name="T33" fmla="*/ 918 h 119"/>
                              <a:gd name="T34" fmla="*/ 28 w 120"/>
                              <a:gd name="T35" fmla="*/ 903 h 119"/>
                              <a:gd name="T36" fmla="*/ 42 w 120"/>
                              <a:gd name="T37" fmla="*/ 893 h 119"/>
                              <a:gd name="T38" fmla="*/ 60 w 120"/>
                              <a:gd name="T39" fmla="*/ 890 h 119"/>
                              <a:gd name="T40" fmla="*/ 97 w 120"/>
                              <a:gd name="T41" fmla="*/ 890 h 119"/>
                              <a:gd name="T42" fmla="*/ 83 w 120"/>
                              <a:gd name="T43" fmla="*/ 881 h 119"/>
                              <a:gd name="T44" fmla="*/ 60 w 120"/>
                              <a:gd name="T45" fmla="*/ 876 h 119"/>
                              <a:gd name="T46" fmla="*/ 97 w 120"/>
                              <a:gd name="T47" fmla="*/ 890 h 119"/>
                              <a:gd name="T48" fmla="*/ 60 w 120"/>
                              <a:gd name="T49" fmla="*/ 890 h 119"/>
                              <a:gd name="T50" fmla="*/ 77 w 120"/>
                              <a:gd name="T51" fmla="*/ 893 h 119"/>
                              <a:gd name="T52" fmla="*/ 92 w 120"/>
                              <a:gd name="T53" fmla="*/ 902 h 119"/>
                              <a:gd name="T54" fmla="*/ 101 w 120"/>
                              <a:gd name="T55" fmla="*/ 917 h 119"/>
                              <a:gd name="T56" fmla="*/ 105 w 120"/>
                              <a:gd name="T57" fmla="*/ 935 h 119"/>
                              <a:gd name="T58" fmla="*/ 102 w 120"/>
                              <a:gd name="T59" fmla="*/ 953 h 119"/>
                              <a:gd name="T60" fmla="*/ 92 w 120"/>
                              <a:gd name="T61" fmla="*/ 967 h 119"/>
                              <a:gd name="T62" fmla="*/ 78 w 120"/>
                              <a:gd name="T63" fmla="*/ 977 h 119"/>
                              <a:gd name="T64" fmla="*/ 60 w 120"/>
                              <a:gd name="T65" fmla="*/ 981 h 119"/>
                              <a:gd name="T66" fmla="*/ 96 w 120"/>
                              <a:gd name="T67" fmla="*/ 981 h 119"/>
                              <a:gd name="T68" fmla="*/ 102 w 120"/>
                              <a:gd name="T69" fmla="*/ 977 h 119"/>
                              <a:gd name="T70" fmla="*/ 115 w 120"/>
                              <a:gd name="T71" fmla="*/ 958 h 119"/>
                              <a:gd name="T72" fmla="*/ 120 w 120"/>
                              <a:gd name="T73" fmla="*/ 935 h 119"/>
                              <a:gd name="T74" fmla="*/ 115 w 120"/>
                              <a:gd name="T75" fmla="*/ 912 h 119"/>
                              <a:gd name="T76" fmla="*/ 102 w 120"/>
                              <a:gd name="T77" fmla="*/ 893 h 119"/>
                              <a:gd name="T78" fmla="*/ 97 w 120"/>
                              <a:gd name="T79" fmla="*/ 890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119">
                                <a:moveTo>
                                  <a:pt x="60" y="0"/>
                                </a:moveTo>
                                <a:lnTo>
                                  <a:pt x="37" y="5"/>
                                </a:lnTo>
                                <a:lnTo>
                                  <a:pt x="18" y="17"/>
                                </a:lnTo>
                                <a:lnTo>
                                  <a:pt x="5" y="36"/>
                                </a:lnTo>
                                <a:lnTo>
                                  <a:pt x="0" y="59"/>
                                </a:lnTo>
                                <a:lnTo>
                                  <a:pt x="5" y="82"/>
                                </a:lnTo>
                                <a:lnTo>
                                  <a:pt x="18" y="101"/>
                                </a:lnTo>
                                <a:lnTo>
                                  <a:pt x="37" y="114"/>
                                </a:lnTo>
                                <a:lnTo>
                                  <a:pt x="60" y="119"/>
                                </a:lnTo>
                                <a:lnTo>
                                  <a:pt x="83" y="114"/>
                                </a:lnTo>
                                <a:lnTo>
                                  <a:pt x="96" y="105"/>
                                </a:lnTo>
                                <a:lnTo>
                                  <a:pt x="60" y="105"/>
                                </a:lnTo>
                                <a:lnTo>
                                  <a:pt x="42" y="101"/>
                                </a:lnTo>
                                <a:lnTo>
                                  <a:pt x="28" y="92"/>
                                </a:lnTo>
                                <a:lnTo>
                                  <a:pt x="19" y="77"/>
                                </a:lnTo>
                                <a:lnTo>
                                  <a:pt x="15" y="60"/>
                                </a:lnTo>
                                <a:lnTo>
                                  <a:pt x="19" y="42"/>
                                </a:lnTo>
                                <a:lnTo>
                                  <a:pt x="28" y="27"/>
                                </a:lnTo>
                                <a:lnTo>
                                  <a:pt x="42" y="17"/>
                                </a:lnTo>
                                <a:lnTo>
                                  <a:pt x="60" y="14"/>
                                </a:lnTo>
                                <a:lnTo>
                                  <a:pt x="97" y="14"/>
                                </a:lnTo>
                                <a:lnTo>
                                  <a:pt x="83" y="5"/>
                                </a:lnTo>
                                <a:lnTo>
                                  <a:pt x="60" y="0"/>
                                </a:lnTo>
                                <a:close/>
                                <a:moveTo>
                                  <a:pt x="97" y="14"/>
                                </a:moveTo>
                                <a:lnTo>
                                  <a:pt x="60" y="14"/>
                                </a:lnTo>
                                <a:lnTo>
                                  <a:pt x="77" y="17"/>
                                </a:lnTo>
                                <a:lnTo>
                                  <a:pt x="92" y="26"/>
                                </a:lnTo>
                                <a:lnTo>
                                  <a:pt x="101" y="41"/>
                                </a:lnTo>
                                <a:lnTo>
                                  <a:pt x="105" y="59"/>
                                </a:lnTo>
                                <a:lnTo>
                                  <a:pt x="102" y="77"/>
                                </a:lnTo>
                                <a:lnTo>
                                  <a:pt x="92" y="91"/>
                                </a:lnTo>
                                <a:lnTo>
                                  <a:pt x="78" y="101"/>
                                </a:lnTo>
                                <a:lnTo>
                                  <a:pt x="60" y="105"/>
                                </a:lnTo>
                                <a:lnTo>
                                  <a:pt x="96" y="105"/>
                                </a:lnTo>
                                <a:lnTo>
                                  <a:pt x="102" y="101"/>
                                </a:lnTo>
                                <a:lnTo>
                                  <a:pt x="115" y="82"/>
                                </a:lnTo>
                                <a:lnTo>
                                  <a:pt x="120" y="59"/>
                                </a:lnTo>
                                <a:lnTo>
                                  <a:pt x="115" y="36"/>
                                </a:lnTo>
                                <a:lnTo>
                                  <a:pt x="102" y="17"/>
                                </a:lnTo>
                                <a:lnTo>
                                  <a:pt x="97"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20"/>
                        <wps:cNvSpPr>
                          <a:spLocks/>
                        </wps:cNvSpPr>
                        <wps:spPr bwMode="auto">
                          <a:xfrm>
                            <a:off x="2797" y="876"/>
                            <a:ext cx="99" cy="116"/>
                          </a:xfrm>
                          <a:custGeom>
                            <a:avLst/>
                            <a:gdLst>
                              <a:gd name="T0" fmla="*/ 15 w 99"/>
                              <a:gd name="T1" fmla="*/ 879 h 116"/>
                              <a:gd name="T2" fmla="*/ 0 w 99"/>
                              <a:gd name="T3" fmla="*/ 879 h 116"/>
                              <a:gd name="T4" fmla="*/ 0 w 99"/>
                              <a:gd name="T5" fmla="*/ 992 h 116"/>
                              <a:gd name="T6" fmla="*/ 15 w 99"/>
                              <a:gd name="T7" fmla="*/ 992 h 116"/>
                              <a:gd name="T8" fmla="*/ 15 w 99"/>
                              <a:gd name="T9" fmla="*/ 914 h 116"/>
                              <a:gd name="T10" fmla="*/ 18 w 99"/>
                              <a:gd name="T11" fmla="*/ 908 h 116"/>
                              <a:gd name="T12" fmla="*/ 24 w 99"/>
                              <a:gd name="T13" fmla="*/ 897 h 116"/>
                              <a:gd name="T14" fmla="*/ 28 w 99"/>
                              <a:gd name="T15" fmla="*/ 894 h 116"/>
                              <a:gd name="T16" fmla="*/ 15 w 99"/>
                              <a:gd name="T17" fmla="*/ 894 h 116"/>
                              <a:gd name="T18" fmla="*/ 15 w 99"/>
                              <a:gd name="T19" fmla="*/ 879 h 116"/>
                              <a:gd name="T20" fmla="*/ 83 w 99"/>
                              <a:gd name="T21" fmla="*/ 890 h 116"/>
                              <a:gd name="T22" fmla="*/ 58 w 99"/>
                              <a:gd name="T23" fmla="*/ 890 h 116"/>
                              <a:gd name="T24" fmla="*/ 66 w 99"/>
                              <a:gd name="T25" fmla="*/ 893 h 116"/>
                              <a:gd name="T26" fmla="*/ 72 w 99"/>
                              <a:gd name="T27" fmla="*/ 899 h 116"/>
                              <a:gd name="T28" fmla="*/ 81 w 99"/>
                              <a:gd name="T29" fmla="*/ 906 h 116"/>
                              <a:gd name="T30" fmla="*/ 85 w 99"/>
                              <a:gd name="T31" fmla="*/ 915 h 116"/>
                              <a:gd name="T32" fmla="*/ 85 w 99"/>
                              <a:gd name="T33" fmla="*/ 992 h 116"/>
                              <a:gd name="T34" fmla="*/ 99 w 99"/>
                              <a:gd name="T35" fmla="*/ 992 h 116"/>
                              <a:gd name="T36" fmla="*/ 99 w 99"/>
                              <a:gd name="T37" fmla="*/ 915 h 116"/>
                              <a:gd name="T38" fmla="*/ 96 w 99"/>
                              <a:gd name="T39" fmla="*/ 903 h 116"/>
                              <a:gd name="T40" fmla="*/ 88 w 99"/>
                              <a:gd name="T41" fmla="*/ 894 h 116"/>
                              <a:gd name="T42" fmla="*/ 83 w 99"/>
                              <a:gd name="T43" fmla="*/ 890 h 116"/>
                              <a:gd name="T44" fmla="*/ 49 w 99"/>
                              <a:gd name="T45" fmla="*/ 876 h 116"/>
                              <a:gd name="T46" fmla="*/ 42 w 99"/>
                              <a:gd name="T47" fmla="*/ 876 h 116"/>
                              <a:gd name="T48" fmla="*/ 37 w 99"/>
                              <a:gd name="T49" fmla="*/ 878 h 116"/>
                              <a:gd name="T50" fmla="*/ 25 w 99"/>
                              <a:gd name="T51" fmla="*/ 884 h 116"/>
                              <a:gd name="T52" fmla="*/ 22 w 99"/>
                              <a:gd name="T53" fmla="*/ 885 h 116"/>
                              <a:gd name="T54" fmla="*/ 15 w 99"/>
                              <a:gd name="T55" fmla="*/ 894 h 116"/>
                              <a:gd name="T56" fmla="*/ 28 w 99"/>
                              <a:gd name="T57" fmla="*/ 894 h 116"/>
                              <a:gd name="T58" fmla="*/ 36 w 99"/>
                              <a:gd name="T59" fmla="*/ 890 h 116"/>
                              <a:gd name="T60" fmla="*/ 83 w 99"/>
                              <a:gd name="T61" fmla="*/ 890 h 116"/>
                              <a:gd name="T62" fmla="*/ 80 w 99"/>
                              <a:gd name="T63" fmla="*/ 887 h 116"/>
                              <a:gd name="T64" fmla="*/ 71 w 99"/>
                              <a:gd name="T65" fmla="*/ 881 h 116"/>
                              <a:gd name="T66" fmla="*/ 60 w 99"/>
                              <a:gd name="T67" fmla="*/ 877 h 116"/>
                              <a:gd name="T68" fmla="*/ 49 w 99"/>
                              <a:gd name="T69" fmla="*/ 876 h 11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9" h="116">
                                <a:moveTo>
                                  <a:pt x="15" y="3"/>
                                </a:moveTo>
                                <a:lnTo>
                                  <a:pt x="0" y="3"/>
                                </a:lnTo>
                                <a:lnTo>
                                  <a:pt x="0" y="116"/>
                                </a:lnTo>
                                <a:lnTo>
                                  <a:pt x="15" y="116"/>
                                </a:lnTo>
                                <a:lnTo>
                                  <a:pt x="15" y="38"/>
                                </a:lnTo>
                                <a:lnTo>
                                  <a:pt x="18" y="32"/>
                                </a:lnTo>
                                <a:lnTo>
                                  <a:pt x="24" y="21"/>
                                </a:lnTo>
                                <a:lnTo>
                                  <a:pt x="28" y="18"/>
                                </a:lnTo>
                                <a:lnTo>
                                  <a:pt x="15" y="18"/>
                                </a:lnTo>
                                <a:lnTo>
                                  <a:pt x="15" y="3"/>
                                </a:lnTo>
                                <a:close/>
                                <a:moveTo>
                                  <a:pt x="83" y="14"/>
                                </a:moveTo>
                                <a:lnTo>
                                  <a:pt x="58" y="14"/>
                                </a:lnTo>
                                <a:lnTo>
                                  <a:pt x="66" y="17"/>
                                </a:lnTo>
                                <a:lnTo>
                                  <a:pt x="72" y="23"/>
                                </a:lnTo>
                                <a:lnTo>
                                  <a:pt x="81" y="30"/>
                                </a:lnTo>
                                <a:lnTo>
                                  <a:pt x="85" y="39"/>
                                </a:lnTo>
                                <a:lnTo>
                                  <a:pt x="85" y="116"/>
                                </a:lnTo>
                                <a:lnTo>
                                  <a:pt x="99" y="116"/>
                                </a:lnTo>
                                <a:lnTo>
                                  <a:pt x="99" y="39"/>
                                </a:lnTo>
                                <a:lnTo>
                                  <a:pt x="96" y="27"/>
                                </a:lnTo>
                                <a:lnTo>
                                  <a:pt x="88" y="18"/>
                                </a:lnTo>
                                <a:lnTo>
                                  <a:pt x="83" y="14"/>
                                </a:lnTo>
                                <a:close/>
                                <a:moveTo>
                                  <a:pt x="49" y="0"/>
                                </a:moveTo>
                                <a:lnTo>
                                  <a:pt x="42" y="0"/>
                                </a:lnTo>
                                <a:lnTo>
                                  <a:pt x="37" y="2"/>
                                </a:lnTo>
                                <a:lnTo>
                                  <a:pt x="25" y="8"/>
                                </a:lnTo>
                                <a:lnTo>
                                  <a:pt x="22" y="9"/>
                                </a:lnTo>
                                <a:lnTo>
                                  <a:pt x="15" y="18"/>
                                </a:lnTo>
                                <a:lnTo>
                                  <a:pt x="28" y="18"/>
                                </a:lnTo>
                                <a:lnTo>
                                  <a:pt x="36" y="14"/>
                                </a:lnTo>
                                <a:lnTo>
                                  <a:pt x="83" y="14"/>
                                </a:lnTo>
                                <a:lnTo>
                                  <a:pt x="80" y="11"/>
                                </a:lnTo>
                                <a:lnTo>
                                  <a:pt x="71" y="5"/>
                                </a:lnTo>
                                <a:lnTo>
                                  <a:pt x="60" y="1"/>
                                </a:lnTo>
                                <a:lnTo>
                                  <a:pt x="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966" y="840"/>
                            <a:ext cx="387"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423" y="840"/>
                            <a:ext cx="270"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720" y="832"/>
                            <a:ext cx="47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1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271" y="832"/>
                            <a:ext cx="465" cy="167"/>
                          </a:xfrm>
                          <a:prstGeom prst="rect">
                            <a:avLst/>
                          </a:prstGeom>
                          <a:noFill/>
                          <a:extLst>
                            <a:ext uri="{909E8E84-426E-40DD-AFC4-6F175D3DCCD1}">
                              <a14:hiddenFill xmlns:a14="http://schemas.microsoft.com/office/drawing/2010/main">
                                <a:solidFill>
                                  <a:srgbClr val="FFFFFF"/>
                                </a:solidFill>
                              </a14:hiddenFill>
                            </a:ext>
                          </a:extLst>
                        </pic:spPr>
                      </pic:pic>
                      <wps:wsp>
                        <wps:cNvPr id="146" name="Freeform 115"/>
                        <wps:cNvSpPr>
                          <a:spLocks/>
                        </wps:cNvSpPr>
                        <wps:spPr bwMode="auto">
                          <a:xfrm>
                            <a:off x="0" y="1527"/>
                            <a:ext cx="11616" cy="896"/>
                          </a:xfrm>
                          <a:custGeom>
                            <a:avLst/>
                            <a:gdLst>
                              <a:gd name="T0" fmla="*/ 7165 w 11616"/>
                              <a:gd name="T1" fmla="*/ 1527 h 896"/>
                              <a:gd name="T2" fmla="*/ 0 w 11616"/>
                              <a:gd name="T3" fmla="*/ 2275 h 896"/>
                              <a:gd name="T4" fmla="*/ 11616 w 11616"/>
                              <a:gd name="T5" fmla="*/ 2423 h 896"/>
                              <a:gd name="T6" fmla="*/ 7165 w 11616"/>
                              <a:gd name="T7" fmla="*/ 1527 h 8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16" h="896">
                                <a:moveTo>
                                  <a:pt x="7165" y="0"/>
                                </a:moveTo>
                                <a:lnTo>
                                  <a:pt x="0" y="748"/>
                                </a:lnTo>
                                <a:lnTo>
                                  <a:pt x="11616" y="896"/>
                                </a:lnTo>
                                <a:lnTo>
                                  <a:pt x="716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832" y="406"/>
                            <a:ext cx="692"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580" y="406"/>
                            <a:ext cx="352"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998" y="406"/>
                            <a:ext cx="554"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18" y="406"/>
                            <a:ext cx="685"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358" y="412"/>
                            <a:ext cx="282" cy="113"/>
                          </a:xfrm>
                          <a:prstGeom prst="rect">
                            <a:avLst/>
                          </a:prstGeom>
                          <a:noFill/>
                          <a:extLst>
                            <a:ext uri="{909E8E84-426E-40DD-AFC4-6F175D3DCCD1}">
                              <a14:hiddenFill xmlns:a14="http://schemas.microsoft.com/office/drawing/2010/main">
                                <a:solidFill>
                                  <a:srgbClr val="FFFFFF"/>
                                </a:solidFill>
                              </a14:hiddenFill>
                            </a:ext>
                          </a:extLst>
                        </pic:spPr>
                      </pic:pic>
                      <wps:wsp>
                        <wps:cNvPr id="152" name="AutoShape 109"/>
                        <wps:cNvSpPr>
                          <a:spLocks/>
                        </wps:cNvSpPr>
                        <wps:spPr bwMode="auto">
                          <a:xfrm>
                            <a:off x="10679" y="412"/>
                            <a:ext cx="74" cy="112"/>
                          </a:xfrm>
                          <a:custGeom>
                            <a:avLst/>
                            <a:gdLst>
                              <a:gd name="T0" fmla="*/ 61 w 74"/>
                              <a:gd name="T1" fmla="*/ 495 h 112"/>
                              <a:gd name="T2" fmla="*/ 51 w 74"/>
                              <a:gd name="T3" fmla="*/ 495 h 112"/>
                              <a:gd name="T4" fmla="*/ 51 w 74"/>
                              <a:gd name="T5" fmla="*/ 524 h 112"/>
                              <a:gd name="T6" fmla="*/ 61 w 74"/>
                              <a:gd name="T7" fmla="*/ 524 h 112"/>
                              <a:gd name="T8" fmla="*/ 61 w 74"/>
                              <a:gd name="T9" fmla="*/ 495 h 112"/>
                              <a:gd name="T10" fmla="*/ 61 w 74"/>
                              <a:gd name="T11" fmla="*/ 412 h 112"/>
                              <a:gd name="T12" fmla="*/ 51 w 74"/>
                              <a:gd name="T13" fmla="*/ 412 h 112"/>
                              <a:gd name="T14" fmla="*/ 3 w 74"/>
                              <a:gd name="T15" fmla="*/ 482 h 112"/>
                              <a:gd name="T16" fmla="*/ 2 w 74"/>
                              <a:gd name="T17" fmla="*/ 485 h 112"/>
                              <a:gd name="T18" fmla="*/ 0 w 74"/>
                              <a:gd name="T19" fmla="*/ 488 h 112"/>
                              <a:gd name="T20" fmla="*/ 0 w 74"/>
                              <a:gd name="T21" fmla="*/ 495 h 112"/>
                              <a:gd name="T22" fmla="*/ 73 w 74"/>
                              <a:gd name="T23" fmla="*/ 495 h 112"/>
                              <a:gd name="T24" fmla="*/ 73 w 74"/>
                              <a:gd name="T25" fmla="*/ 486 h 112"/>
                              <a:gd name="T26" fmla="*/ 12 w 74"/>
                              <a:gd name="T27" fmla="*/ 486 h 112"/>
                              <a:gd name="T28" fmla="*/ 48 w 74"/>
                              <a:gd name="T29" fmla="*/ 432 h 112"/>
                              <a:gd name="T30" fmla="*/ 50 w 74"/>
                              <a:gd name="T31" fmla="*/ 430 h 112"/>
                              <a:gd name="T32" fmla="*/ 51 w 74"/>
                              <a:gd name="T33" fmla="*/ 427 h 112"/>
                              <a:gd name="T34" fmla="*/ 61 w 74"/>
                              <a:gd name="T35" fmla="*/ 427 h 112"/>
                              <a:gd name="T36" fmla="*/ 61 w 74"/>
                              <a:gd name="T37" fmla="*/ 412 h 112"/>
                              <a:gd name="T38" fmla="*/ 61 w 74"/>
                              <a:gd name="T39" fmla="*/ 427 h 112"/>
                              <a:gd name="T40" fmla="*/ 51 w 74"/>
                              <a:gd name="T41" fmla="*/ 427 h 112"/>
                              <a:gd name="T42" fmla="*/ 51 w 74"/>
                              <a:gd name="T43" fmla="*/ 486 h 112"/>
                              <a:gd name="T44" fmla="*/ 61 w 74"/>
                              <a:gd name="T45" fmla="*/ 486 h 112"/>
                              <a:gd name="T46" fmla="*/ 61 w 74"/>
                              <a:gd name="T47" fmla="*/ 427 h 11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4" h="112">
                                <a:moveTo>
                                  <a:pt x="61" y="83"/>
                                </a:moveTo>
                                <a:lnTo>
                                  <a:pt x="51" y="83"/>
                                </a:lnTo>
                                <a:lnTo>
                                  <a:pt x="51" y="112"/>
                                </a:lnTo>
                                <a:lnTo>
                                  <a:pt x="61" y="112"/>
                                </a:lnTo>
                                <a:lnTo>
                                  <a:pt x="61" y="83"/>
                                </a:lnTo>
                                <a:close/>
                                <a:moveTo>
                                  <a:pt x="61" y="0"/>
                                </a:moveTo>
                                <a:lnTo>
                                  <a:pt x="51" y="0"/>
                                </a:lnTo>
                                <a:lnTo>
                                  <a:pt x="3" y="70"/>
                                </a:lnTo>
                                <a:lnTo>
                                  <a:pt x="2" y="73"/>
                                </a:lnTo>
                                <a:lnTo>
                                  <a:pt x="0" y="76"/>
                                </a:lnTo>
                                <a:lnTo>
                                  <a:pt x="0" y="83"/>
                                </a:lnTo>
                                <a:lnTo>
                                  <a:pt x="73" y="83"/>
                                </a:lnTo>
                                <a:lnTo>
                                  <a:pt x="73" y="74"/>
                                </a:lnTo>
                                <a:lnTo>
                                  <a:pt x="12" y="74"/>
                                </a:lnTo>
                                <a:lnTo>
                                  <a:pt x="48" y="20"/>
                                </a:lnTo>
                                <a:lnTo>
                                  <a:pt x="50" y="18"/>
                                </a:lnTo>
                                <a:lnTo>
                                  <a:pt x="51" y="15"/>
                                </a:lnTo>
                                <a:lnTo>
                                  <a:pt x="61" y="15"/>
                                </a:lnTo>
                                <a:lnTo>
                                  <a:pt x="61" y="0"/>
                                </a:lnTo>
                                <a:close/>
                                <a:moveTo>
                                  <a:pt x="61" y="15"/>
                                </a:moveTo>
                                <a:lnTo>
                                  <a:pt x="51" y="15"/>
                                </a:lnTo>
                                <a:lnTo>
                                  <a:pt x="51" y="74"/>
                                </a:lnTo>
                                <a:lnTo>
                                  <a:pt x="61" y="74"/>
                                </a:lnTo>
                                <a:lnTo>
                                  <a:pt x="61" y="1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0811" y="412"/>
                            <a:ext cx="232"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741" y="633"/>
                            <a:ext cx="211"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011" y="639"/>
                            <a:ext cx="250"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313" y="639"/>
                            <a:ext cx="310"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706" y="639"/>
                            <a:ext cx="336"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538" y="860"/>
                            <a:ext cx="37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780" y="858"/>
                            <a:ext cx="2266" cy="383"/>
                          </a:xfrm>
                          <a:prstGeom prst="rect">
                            <a:avLst/>
                          </a:prstGeom>
                          <a:noFill/>
                          <a:extLst>
                            <a:ext uri="{909E8E84-426E-40DD-AFC4-6F175D3DCCD1}">
                              <a14:hiddenFill xmlns:a14="http://schemas.microsoft.com/office/drawing/2010/main">
                                <a:solidFill>
                                  <a:srgbClr val="FFFFFF"/>
                                </a:solidFill>
                              </a14:hiddenFill>
                            </a:ext>
                          </a:extLst>
                        </pic:spPr>
                      </pic:pic>
                      <wps:wsp>
                        <wps:cNvPr id="160" name="Text Box 101"/>
                        <wps:cNvSpPr txBox="1">
                          <a:spLocks noChangeArrowheads="1"/>
                        </wps:cNvSpPr>
                        <wps:spPr bwMode="auto">
                          <a:xfrm>
                            <a:off x="60" y="150"/>
                            <a:ext cx="11616" cy="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rPr>
                                  <w:b/>
                                  <w:sz w:val="40"/>
                                </w:rPr>
                              </w:pPr>
                            </w:p>
                            <w:p w:rsidR="00176647" w:rsidRDefault="00176647">
                              <w:pPr>
                                <w:rPr>
                                  <w:b/>
                                  <w:sz w:val="40"/>
                                </w:rPr>
                              </w:pPr>
                            </w:p>
                            <w:p w:rsidR="00176647" w:rsidRDefault="00176647">
                              <w:pPr>
                                <w:rPr>
                                  <w:b/>
                                  <w:sz w:val="40"/>
                                </w:rPr>
                              </w:pPr>
                              <w:r>
                                <w:rPr>
                                  <w:b/>
                                  <w:sz w:val="40"/>
                                </w:rPr>
                                <w:tab/>
                              </w:r>
                            </w:p>
                            <w:p w:rsidR="00176647" w:rsidRDefault="00176647">
                              <w:pPr>
                                <w:rPr>
                                  <w:b/>
                                  <w:sz w:val="40"/>
                                </w:rPr>
                              </w:pPr>
                            </w:p>
                            <w:p w:rsidR="00176647" w:rsidRDefault="00176647">
                              <w:pPr>
                                <w:spacing w:before="10"/>
                                <w:rPr>
                                  <w:b/>
                                  <w:sz w:val="39"/>
                                </w:rPr>
                              </w:pPr>
                            </w:p>
                            <w:p w:rsidR="00176647" w:rsidRDefault="00176647">
                              <w:pPr>
                                <w:spacing w:line="481" w:lineRule="exact"/>
                                <w:ind w:left="559"/>
                                <w:rPr>
                                  <w:b/>
                                  <w:color w:val="00AFEF"/>
                                  <w:sz w:val="40"/>
                                </w:rPr>
                              </w:pPr>
                            </w:p>
                            <w:p w:rsidR="00176647" w:rsidRDefault="00176647">
                              <w:pPr>
                                <w:spacing w:line="481" w:lineRule="exact"/>
                                <w:ind w:left="559"/>
                                <w:rPr>
                                  <w:sz w:val="40"/>
                                </w:rPr>
                              </w:pPr>
                              <w:r>
                                <w:rPr>
                                  <w:b/>
                                  <w:color w:val="00AFEF"/>
                                  <w:sz w:val="40"/>
                                </w:rPr>
                                <w:t xml:space="preserve">Welcome </w:t>
                              </w:r>
                              <w:r>
                                <w:rPr>
                                  <w:color w:val="00AFEF"/>
                                  <w:sz w:val="40"/>
                                </w:rPr>
                                <w:t>to Atlantic Academy Portland</w:t>
                              </w:r>
                            </w:p>
                          </w:txbxContent>
                        </wps:txbx>
                        <wps:bodyPr rot="0" vert="horz" wrap="square" lIns="0" tIns="0" rIns="0" bIns="0" anchor="t" anchorCtr="0" upright="1">
                          <a:noAutofit/>
                        </wps:bodyPr>
                      </wps:wsp>
                    </wpg:wgp>
                  </a:graphicData>
                </a:graphic>
              </wp:inline>
            </w:drawing>
          </mc:Choice>
          <mc:Fallback>
            <w:pict>
              <v:group id="Group 100" o:spid="_x0000_s1026" style="width:583.8pt;height:182.25pt;mso-position-horizontal-relative:char;mso-position-vertical-relative:line" coordsize="11676,3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">
                <v:shape id="Picture 168" o:spid="_x0000_s1027" type="#_x0000_t75" style="position:absolute;left:666;top:317;width:980;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yUYjFAAAA2wAAAA8AAABkcnMvZG93bnJldi54bWxEj81qwzAQhO+FvIPYQG+NnEJL40QJ+aFg&#10;MBSaOPfF2lhurZWxVMfx01eFQo7DzHzDrDaDbURPna8dK5jPEhDEpdM1VwqK0/vTGwgfkDU2jknB&#10;jTxs1pOHFabaXfmT+mOoRISwT1GBCaFNpfSlIYt+5lri6F1cZzFE2VVSd3iNcNvI5yR5lRZrjgsG&#10;W9obKr+PP1bBoa2GYjFui6+dyc4fPj/c8tOo1ON02C5BBBrCPfzfzrSClz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8lGIxQAAANsAAAAPAAAAAAAAAAAAAAAA&#10;AJ8CAABkcnMvZG93bnJldi54bWxQSwUGAAAAAAQABAD3AAAAkQMAAAAA&#10;">
                  <v:imagedata r:id="rId43" o:title=""/>
                </v:shape>
                <v:shape id="Freeform 167" o:spid="_x0000_s1028" style="position:absolute;width:1579;height:2920;visibility:visible;mso-wrap-style:square;v-text-anchor:top" coordsize="157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XsUA&#10;AADbAAAADwAAAGRycy9kb3ducmV2LnhtbESPQWvCQBCF74X+h2UKvdVNhYpEVxFLoRQPNRrR25gd&#10;k9jsbNjdmvjvu0LB4+PN+9686bw3jbiQ87VlBa+DBARxYXXNpYLt5uNlDMIHZI2NZVJwJQ/z2ePD&#10;FFNtO17TJQuliBD2KSqoQmhTKX1RkUE/sC1x9E7WGQxRulJqh12Em0YOk2QkDdYcGypsaVlR8ZP9&#10;mvjGcUW5899l1u39Id+9r76O57FSz0/9YgIiUB/ux//pT63gbQi3LREA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5exQAAANsAAAAPAAAAAAAAAAAAAAAAAJgCAABkcnMv&#10;ZG93bnJldi54bWxQSwUGAAAAAAQABAD1AAAAigMAAAAA&#10;" path="m1578,l,,,2920,1578,2706,1578,xe" fillcolor="#181212" stroked="f">
                  <v:path arrowok="t" o:connecttype="custom" o:connectlocs="1578,0;0,0;0,2920;1578,2706;1578,0" o:connectangles="0,0,0,0,0"/>
                </v:shape>
                <v:shape id="Picture 166" o:spid="_x0000_s1029" type="#_x0000_t75" style="position:absolute;left:1770;top:542;width:4195;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IyrDAAAA2wAAAA8AAABkcnMvZG93bnJldi54bWxEj0GLwjAUhO8L/ofwBG+aqihLNYoIgriy&#10;surB46N5tsXmJTSx1v31G0HY4zAz3zDzZWsq0VDtS8sKhoMEBHFmdcm5gvNp0/8E4QOyxsoyKXiS&#10;h+Wi8zHHVNsH/1BzDLmIEPYpKihCcKmUPivIoB9YRxy9q60NhijrXOoaHxFuKjlKkqk0WHJcKNDR&#10;uqDsdrwbBc3utG/s0H3nYfXlzAUPz9/RQalet13NQARqw3/43d5qBZMxvL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cjKsMAAADbAAAADwAAAAAAAAAAAAAAAACf&#10;AgAAZHJzL2Rvd25yZXYueG1sUEsFBgAAAAAEAAQA9wAAAI8DAAAAAA==&#10;">
                  <v:imagedata r:id="rId44" o:title=""/>
                </v:shape>
                <v:shape id="Picture 165" o:spid="_x0000_s1030" type="#_x0000_t75" style="position:absolute;left:1578;width:10037;height:2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2vb7CAAAA2wAAAA8AAABkcnMvZG93bnJldi54bWxEj0FrAjEUhO+F/ofwhN5q1tZKXY0iLYK3&#10;Vu3B42Pz3CzZvCxJ6m7/vSkIHoeZ+YZZrgfXiguF2HhWMBkXIIgrrxuuFfwct8/vIGJC1th6JgV/&#10;FGG9enxYYql9z3u6HFItMoRjiQpMSl0pZawMOYxj3xFn7+yDw5RlqKUO2Ge4a+VLUcykw4bzgsGO&#10;PgxV9vDrFITqdefitz2ZOdv+82tjt7WxSj2Nhs0CRKIh3cO39k4reJvC/5f8A+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9r2+wgAAANsAAAAPAAAAAAAAAAAAAAAAAJ8C&#10;AABkcnMvZG93bnJldi54bWxQSwUGAAAAAAQABAD3AAAAjgMAAAAA&#10;">
                  <v:imagedata r:id="rId114" o:title=""/>
                </v:shape>
                <v:shape id="Picture 164" o:spid="_x0000_s1031" type="#_x0000_t75" style="position:absolute;left:8521;width:1792;height:2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SPfCAAAA2wAAAA8AAABkcnMvZG93bnJldi54bWxEj0uLwjAUhfeC/yHcgdnZtDJKqcYiouBi&#10;Fr5mf6e5tmWam9pErf9+IgguD+fxceZ5bxpxo87VlhUkUQyCuLC65lLB6bgZpSCcR9bYWCYFD3KQ&#10;L4aDOWba3nlPt4MvRRhhl6GCyvs2k9IVFRl0kW2Jg3e2nUEfZFdK3eE9jJtGjuN4Kg3WHAgVtrSq&#10;qPg7XE2AfBW/48fFrjHdrdLld/PTX66JUp8f/XIGwlPv3+FXe6sVTCbw/B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6Ej3wgAAANsAAAAPAAAAAAAAAAAAAAAAAJ8C&#10;AABkcnMvZG93bnJldi54bWxQSwUGAAAAAAQABAD3AAAAjgMAAAAA&#10;">
                  <v:imagedata r:id="rId115" o:title=""/>
                </v:shape>
                <v:shape id="Picture 163" o:spid="_x0000_s1032" type="#_x0000_t75" style="position:absolute;left:5434;width:2188;height:2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n/XCAAAA2wAAAA8AAABkcnMvZG93bnJldi54bWxEj1FrwjAUhd+F/YdwB75psoEinbGMwkCY&#10;yFYFXy/NXVPW3NQm2vrvzWDg4+Gc8x3OOh9dK67Uh8azhpe5AkFcedNwreF4+JitQISIbLD1TBpu&#10;FCDfPE3WmBk/8Dddy1iLBOGQoQYbY5dJGSpLDsPcd8TJ+/G9w5hkX0vT45DgrpWvSi2lw4bTgsWO&#10;CkvVb3lxGvb+81RezltpayxV8aXMbjhHrafP4/sbiEhjfIT/21ujYbGEvy/pB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cJ/1wgAAANsAAAAPAAAAAAAAAAAAAAAAAJ8C&#10;AABkcnMvZG93bnJldi54bWxQSwUGAAAAAAQABAD3AAAAjgMAAAAA&#10;">
                  <v:imagedata r:id="rId116" o:title=""/>
                </v:shape>
                <v:shape id="Picture 162" o:spid="_x0000_s1033" type="#_x0000_t75" style="position:absolute;left:10027;top:150;width:658;height: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3BnBAAAA2wAAAA8AAABkcnMvZG93bnJldi54bWxEj92KwjAUhO+FfYdwFrzTVMEfqlF2FUH0&#10;Su0DHJpjU2xOShNrfXsjCF4OM/MNs1x3thItNb50rGA0TEAQ506XXCjILrvBHIQPyBorx6TgSR7W&#10;q5/eElPtHnyi9hwKESHsU1RgQqhTKX1uyKIfupo4elfXWAxRNoXUDT4i3FZynCRTabHkuGCwpo2h&#10;/Ha+20hJ/mdHd5he84vJRtlRPrfbdqNU/7f7W4AI1IVv+NPeawWTGby/x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i3BnBAAAA2wAAAA8AAAAAAAAAAAAAAAAAnwIA&#10;AGRycy9kb3ducmV2LnhtbFBLBQYAAAAABAAEAPcAAACNAwAAAAA=&#10;">
                  <v:imagedata r:id="rId117" o:title=""/>
                </v:shape>
                <v:shape id="Picture 161" o:spid="_x0000_s1034" type="#_x0000_t75" style="position:absolute;left:9879;width:217;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N40bBAAAA2wAAAA8AAABkcnMvZG93bnJldi54bWxET89rwjAUvgv+D+EJ3jRVsEhnlKIoiocx&#10;FWS3R/PWhjUvpYm2219vDoMdP77fq01va/Gk1hvHCmbTBARx4bThUsHtup8sQfiArLF2TAp+yMNm&#10;PRysMNOu4w96XkIpYgj7DBVUITSZlL6oyKKfuoY4cl+utRgibEupW+xiuK3lPElSadFwbKiwoW1F&#10;xfflYRWY5Wd3NPljd9jff9P8nL5bPEmlxqM+fwMRqA//4j/3UStYxLHxS/w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N40bBAAAA2wAAAA8AAAAAAAAAAAAAAAAAnwIA&#10;AGRycy9kb3ducmV2LnhtbFBLBQYAAAAABAAEAPcAAACNAwAAAAA=&#10;">
                  <v:imagedata r:id="rId118" o:title=""/>
                </v:shape>
                <v:shape id="Picture 160" o:spid="_x0000_s1035" type="#_x0000_t75" style="position:absolute;left:6479;width:2197;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jxrFAAAA2wAAAA8AAABkcnMvZG93bnJldi54bWxEj0FrAjEUhO+F/ofwCr3VrELVbo1SRKXg&#10;QbSFXl83z83q5mWbpO76740geBxm5htmMutsLU7kQ+VYQb+XgSAunK64VPD9tXwZgwgRWWPtmBSc&#10;KcBs+vgwwVy7lrd02sVSJAiHHBWYGJtcylAYshh6riFO3t55izFJX0rtsU1wW8tBlg2lxYrTgsGG&#10;5oaK4+7fKvjd/vT9oD4Wi3Z+8KORWW3Wfyulnp+6j3cQkbp4D9/an1rB6xtcv6Qf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po8axQAAANsAAAAPAAAAAAAAAAAAAAAA&#10;AJ8CAABkcnMvZG93bnJldi54bWxQSwUGAAAAAAQABAD3AAAAkQMAAAAA&#10;">
                  <v:imagedata r:id="rId119" o:title=""/>
                </v:shape>
                <v:shape id="Picture 159" o:spid="_x0000_s1036" type="#_x0000_t75" style="position:absolute;left:10860;width:755;height: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5e8LAAAAA2wAAAA8AAABkcnMvZG93bnJldi54bWxET01rwkAQvRf6H5YpeKubFis1uooUi7UI&#10;xejF25Adk2B2NmTXGP+9cxB6fLzv2aJ3teqoDZVnA2/DBBRx7m3FhYHD/vv1E1SIyBZrz2TgRgEW&#10;8+enGabWX3lHXRYLJSEcUjRQxtikWoe8JIdh6Bti4U6+dRgFtoW2LV4l3NX6PUnG2mHF0lBiQ18l&#10;5efs4gyMV9avth8bv8wm6+7oRpr73z9jBi/9cgoqUh//xQ/3jxWfrJcv8gP0/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l7wsAAAADbAAAADwAAAAAAAAAAAAAAAACfAgAA&#10;ZHJzL2Rvd25yZXYueG1sUEsFBgAAAAAEAAQA9wAAAIwDAAAAAA==&#10;">
                  <v:imagedata r:id="rId120" o:title=""/>
                </v:shape>
                <v:shape id="Picture 158" o:spid="_x0000_s1037" type="#_x0000_t75" style="position:absolute;left:9805;width:389;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O27rDAAAA2wAAAA8AAABkcnMvZG93bnJldi54bWxEj0FLw0AUhO9C/8PyCt7spiIxxG5LEVv0&#10;4MHaH/DIvmZDs2/T3WcT/70rCB6HmfmGWW0m36srxdQFNrBcFKCIm2A7bg0cP3d3FagkyBb7wGTg&#10;mxJs1rObFdY2jPxB14O0KkM41WjAiQy11qlx5DEtwkCcvVOIHiXL2Gobccxw3+v7oii1x47zgsOB&#10;nh0158OXNzBe9KOcy23LR3Fx//ZevaSHypjb+bR9AiU0yX/4r/1qDZRL+P2Sf4B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7busMAAADbAAAADwAAAAAAAAAAAAAAAACf&#10;AgAAZHJzL2Rvd25yZXYueG1sUEsFBgAAAAAEAAQA9wAAAI8DAAAAAA==&#10;">
                  <v:imagedata r:id="rId121" o:title=""/>
                </v:shape>
                <v:shape id="Picture 157" o:spid="_x0000_s1038" type="#_x0000_t75" style="position:absolute;left:10754;width:861;height: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sy2rEAAAA2wAAAA8AAABkcnMvZG93bnJldi54bWxEj8FqwzAQRO+B/IPYQi+hkWuCCU7k0ARa&#10;evGhTqDXRdrYxtbKWKrj9uujQqHHYWbeMPvDbHsx0ehbxwqe1wkIYu1My7WCy/n1aQvCB2SDvWNS&#10;8E0eDsVyscfcuBt/0FSFWkQI+xwVNCEMuZReN2TRr91AHL2rGy2GKMdamhFvEW57mSZJJi22HBca&#10;HOjUkO6qL6tArrzW5Q+3b6d00x37rJyqz1Kpx4f5ZQci0Bz+w3/td6MgS+H3S/wBsr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sy2rEAAAA2wAAAA8AAAAAAAAAAAAAAAAA&#10;nwIAAGRycy9kb3ducmV2LnhtbFBLBQYAAAAABAAEAPcAAACQAwAAAAA=&#10;">
                  <v:imagedata r:id="rId122" o:title=""/>
                </v:shape>
                <v:shape id="AutoShape 156" o:spid="_x0000_s1039" style="position:absolute;left:1599;top:426;width:269;height:267;visibility:visible;mso-wrap-style:square;v-text-anchor:top" coordsize="26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xtsEA&#10;AADbAAAADwAAAGRycy9kb3ducmV2LnhtbESPzarCMBSE94LvEI7gTlMVilajiKC4uHj93R+aY1ts&#10;TmoTtfftzQXB5TAz3zCzRWNK8aTaFZYVDPoRCOLU6oIzBefTujcG4TyyxtIyKfgjB4t5uzXDRNsX&#10;H+h59JkIEHYJKsi9rxIpXZqTQde3FXHwrrY26IOsM6lrfAW4KeUwimJpsOCwkGNFq5zS2/FhFNDj&#10;Xu0vu/NmEP/SqrDR5MdftFLdTrOcgvDU+G/4095qBfEI/r+EH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MbbBAAAA2wAAAA8AAAAAAAAAAAAAAAAAmAIAAGRycy9kb3du&#10;cmV2LnhtbFBLBQYAAAAABAAEAPUAAACGAwAAAAA=&#10;" path="m162,l108,,,267r74,l89,228r164,l231,174r-124,l135,83r60,l162,xm253,228r-71,l194,267r75,l253,228xm195,83r-60,l164,174r67,l195,83xe" fillcolor="#fdfdfd" stroked="f">
                  <v:path arrowok="t" o:connecttype="custom" o:connectlocs="162,426;108,426;0,693;74,693;89,654;253,654;231,600;107,600;135,509;195,509;162,426;253,654;182,654;194,693;269,693;253,654;195,509;135,509;164,600;231,600;195,509" o:connectangles="0,0,0,0,0,0,0,0,0,0,0,0,0,0,0,0,0,0,0,0,0"/>
                </v:shape>
                <v:shape id="AutoShape 155" o:spid="_x0000_s1040" style="position:absolute;left:1874;top:486;width:164;height:215;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U1MIA&#10;AADbAAAADwAAAGRycy9kb3ducmV2LnhtbESPX2vCMBTF34V9h3CFvWmqbKVUo2wDYWwMtOr7pbk2&#10;dc1NabK2+/bLQPDxcP78OOvtaBvRU+drxwoW8wQEcel0zZWC03E3y0D4gKyxcUwKfsnDdvMwWWOu&#10;3cAH6otQiTjCPkcFJoQ2l9KXhiz6uWuJo3dxncUQZVdJ3eEQx20jl0mSSos1R4LBlt4Mld/Fj42Q&#10;D7n8SpPP/VkTvj6b5pDtrkapx+n4sgIRaAz38K39rhWkT/D/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NTUwgAAANsAAAAPAAAAAAAAAAAAAAAAAJgCAABkcnMvZG93&#10;bnJldi54bWxQSwUGAAAAAAQABAD1AAAAhwMAAAAA&#10;" path="m59,147l,147r11,33l32,201r25,11l82,215r31,-5l139,196r17,-22l158,167r-96,l59,147xm80,l51,5,26,18,9,39,3,66,6,84,16,99r16,11l50,119r24,9l91,134r9,7l103,150r,11l92,167r66,l163,146r-6,-27l140,102,118,91,92,83,77,78,62,72r,-16l67,48r85,l147,31,126,12,102,2,80,xm152,48r-55,l98,59r,4l157,63,152,48xe" fillcolor="#fdfdfd" stroked="f">
                  <v:path arrowok="t" o:connecttype="custom" o:connectlocs="59,633;0,633;11,666;32,687;57,698;82,701;113,696;139,682;156,660;158,653;62,653;59,633;80,486;51,491;26,504;9,525;3,552;6,570;16,585;32,596;50,605;74,614;91,620;100,627;103,636;103,647;92,653;158,653;163,632;157,605;140,588;118,577;92,569;77,564;62,558;62,542;67,534;152,534;147,517;126,498;102,488;80,486;152,534;97,534;98,545;98,549;157,549;152,534" o:connectangles="0,0,0,0,0,0,0,0,0,0,0,0,0,0,0,0,0,0,0,0,0,0,0,0,0,0,0,0,0,0,0,0,0,0,0,0,0,0,0,0,0,0,0,0,0,0,0,0"/>
                </v:shape>
                <v:shape id="AutoShape 154" o:spid="_x0000_s1041" style="position:absolute;left:2062;top:486;width:218;height:275;visibility:visible;mso-wrap-style:square;v-text-anchor:top" coordsize="2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VYcIA&#10;AADbAAAADwAAAGRycy9kb3ducmV2LnhtbESPS4vCMBSF9wP+h3AFN4OmCj6oRhFRceNiasHtpbm2&#10;1eamNFHrvzeCMMvDeXycxao1lXhQ40rLCoaDCARxZnXJuYL0tOvPQDiPrLGyTApe5GC17PwsMNb2&#10;yX/0SHwuwgi7GBUU3texlC4ryKAb2Jo4eBfbGPRBNrnUDT7DuKnkKIom0mDJgVBgTZuCsltyN4G7&#10;u17Pw+3dHg9mP/1dj9KzS1Olet12PQfhqfX/4W/7oBVMxvD5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VVhwgAAANsAAAAPAAAAAAAAAAAAAAAAAJgCAABkcnMvZG93&#10;bnJldi54bWxQSwUGAAAAAAQABAD1AAAAhwMAAAAA&#10;" path="m56,6l,6,,275r60,l60,189r123,l190,183r16,-25l108,158,87,153,71,142,61,125,57,107,61,89,70,73,86,60r22,-4l204,56,195,37,185,29,56,29,56,6xm183,189r-123,l68,196r11,9l97,212r23,3l159,206r24,-17xm204,56r-96,l130,60r15,13l155,89r3,18l154,125r-9,17l129,153r-21,5l206,158r4,-8l218,110,212,73,204,56xm120,l99,2,81,9,68,18,57,29r128,l165,11,120,xe" fillcolor="#fdfdfd" stroked="f">
                  <v:path arrowok="t" o:connecttype="custom" o:connectlocs="56,492;0,492;0,761;60,761;60,675;183,675;190,669;206,644;108,644;87,639;71,628;61,611;57,593;61,575;70,559;86,546;108,542;204,542;195,523;185,515;56,515;56,492;183,675;60,675;68,682;79,691;97,698;120,701;159,692;183,675;204,542;108,542;130,546;145,559;155,575;158,593;154,611;145,628;129,639;108,644;206,644;210,636;218,596;212,559;204,542;120,486;99,488;81,495;68,504;57,515;185,515;165,497;120,486" o:connectangles="0,0,0,0,0,0,0,0,0,0,0,0,0,0,0,0,0,0,0,0,0,0,0,0,0,0,0,0,0,0,0,0,0,0,0,0,0,0,0,0,0,0,0,0,0,0,0,0,0,0,0,0,0"/>
                </v:shape>
                <v:line id="Line 153" o:spid="_x0000_s1042" style="position:absolute;visibility:visible;mso-wrap-style:square" from="2338,492" to="233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mXmcQAAADbAAAADwAAAGRycy9kb3ducmV2LnhtbESPQWvCQBSE74X+h+UVvOmmCkGiG5FC&#10;xVOhiUiPr9mXbDT7Ns1uNfXXu4VCj8PMfMOsN6PtxIUG3zpW8DxLQBBXTrfcKDiUr9MlCB+QNXaO&#10;ScEPedjkjw9rzLS78jtditCICGGfoQITQp9J6StDFv3M9cTRq91gMUQ5NFIPeI1w28l5kqTSYstx&#10;wWBPL4aqc/FtFew+a1Pamz4tDu6tKD+6r6OZo1KTp3G7AhFoDP/hv/ZeK0hT+P0Sf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ZeZxAAAANsAAAAPAAAAAAAAAAAA&#10;AAAAAKECAABkcnMvZG93bnJldi54bWxQSwUGAAAAAAQABAD5AAAAkgMAAAAA&#10;" strokecolor="#fdfdfd" strokeweight="1.0571mm"/>
                <v:line id="Line 152" o:spid="_x0000_s1043" style="position:absolute;visibility:visible;mso-wrap-style:square" from="2308,448" to="236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2TNsMAAADbAAAADwAAAGRycy9kb3ducmV2LnhtbESPUUvDQBCE3wX/w7GCb/ZiLFViL6Eq&#10;hQq+NPEHLLltEprbi3drG/31niD4OMzMN8y6mt2oThTi4NnA7SIDRdx6O3Bn4L3Z3jyAioJscfRM&#10;Br4oQlVeXqyxsP7MezrV0qkE4ViggV5kKrSObU8O48JPxMk7+OBQkgydtgHPCe5GnWfZSjscOC30&#10;ONFzT+2x/nQGNh+5k23wr9JMb83dy3e+pKfcmOurefMISmiW//Bfe2cNrO7h90v6Abr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NkzbDAAAA2wAAAA8AAAAAAAAAAAAA&#10;AAAAoQIAAGRycy9kb3ducmV2LnhtbFBLBQYAAAAABAAEAPkAAACRAwAAAAA=&#10;" strokecolor="#fdfdfd" strokeweight="2.25pt"/>
                <v:shape id="AutoShape 151" o:spid="_x0000_s1044" style="position:absolute;left:2407;top:486;width:107;height:207;visibility:visible;mso-wrap-style:square;v-text-anchor:top" coordsize="1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8s74A&#10;AADbAAAADwAAAGRycy9kb3ducmV2LnhtbERPy4rCMBTdC/5DuMLsNHWGEalGEUEQN1of+0tzbYrN&#10;TWgyWv36yUJweTjv+bKzjbhTG2rHCsajDARx6XTNlYLzaTOcgggRWWPjmBQ8KcBy0e/NMdfuwQXd&#10;j7ESKYRDjgpMjD6XMpSGLIaR88SJu7rWYkywraRu8ZHCbSO/s2wiLdacGgx6Whsqb8c/q+CSOdae&#10;Duaw+y1+zoWXev/aK/U16FYzEJG6+BG/3VutYJLGpi/pB8j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SvLO+AAAA2wAAAA8AAAAAAAAAAAAAAAAAmAIAAGRycy9kb3ducmV2&#10;LnhtbFBLBQYAAAAABAAEAPUAAACDAwAAAAA=&#10;" path="m55,6l,6,,207r60,l60,98,63,79,73,68,88,62r18,-2l106,29r-51,l55,6xm106,l85,3,70,10,62,20r-5,9l106,29,106,xe" fillcolor="#fdfdfd" stroked="f">
                  <v:path arrowok="t" o:connecttype="custom" o:connectlocs="55,492;0,492;0,693;60,693;60,584;63,565;73,554;88,548;106,546;106,515;55,515;55,492;106,486;85,489;70,496;62,506;57,515;106,515;106,486" o:connectangles="0,0,0,0,0,0,0,0,0,0,0,0,0,0,0,0,0,0,0"/>
                </v:shape>
                <v:shape id="AutoShape 150" o:spid="_x0000_s1045" style="position:absolute;left:2524;top:486;width:221;height:215;visibility:visible;mso-wrap-style:square;v-text-anchor:top" coordsize="22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ecIA&#10;AADbAAAADwAAAGRycy9kb3ducmV2LnhtbESPQYvCMBSE74L/ITxhb5rqoWrXVGRhwRUvVr0/krdt&#10;afNSmqx2/70RBI/DzHzDbLaDbcWNel87VjCfJSCItTM1lwou5+/pCoQPyAZbx6Tgnzxs8/Fog5lx&#10;dz7RrQiliBD2GSqoQugyKb2uyKKfuY44er+utxii7EtperxHuG3lIklSabHmuFBhR18V6ab4swq8&#10;c5frYrds0kOx0of1/Lg//milPibD7hNEoCG8w6/23ihI1/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X95wgAAANsAAAAPAAAAAAAAAAAAAAAAAJgCAABkcnMvZG93&#10;bnJldi54bWxQSwUGAAAAAAQABAD1AAAAhwMAAAAA&#10;" path="m100,l62,7,30,29,8,62,,107r7,40l26,182r32,24l100,215r18,-2l135,208r13,-9l159,186r61,l220,158r-111,l86,152,71,140,62,123,60,108,63,90,72,73,87,60r22,-4l220,56r,-27l159,29,151,18,139,9,122,3,100,xm220,186r-60,l160,207r60,l220,186xm220,56r-111,l131,60r16,12l157,88r3,19l157,123r-8,16l133,152r-24,6l220,158r,-102xm220,6r-60,l160,29r60,l220,6xe" fillcolor="#fdfdfd" stroked="f">
                  <v:path arrowok="t" o:connecttype="custom" o:connectlocs="100,486;62,493;30,515;8,548;0,593;7,633;26,668;58,692;100,701;118,699;135,694;148,685;159,672;220,672;220,644;109,644;86,638;71,626;62,609;60,594;63,576;72,559;87,546;109,542;220,542;220,515;159,515;151,504;139,495;122,489;100,486;220,672;160,672;160,693;220,693;220,672;220,542;109,542;131,546;147,558;157,574;160,593;157,609;149,625;133,638;109,644;220,644;220,542;220,492;160,492;160,515;220,515;220,492" o:connectangles="0,0,0,0,0,0,0,0,0,0,0,0,0,0,0,0,0,0,0,0,0,0,0,0,0,0,0,0,0,0,0,0,0,0,0,0,0,0,0,0,0,0,0,0,0,0,0,0,0,0,0,0,0"/>
                </v:shape>
                <v:line id="Line 149" o:spid="_x0000_s1046" style="position:absolute;visibility:visible;mso-wrap-style:square" from="2825,539" to="282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U8q8EAAADbAAAADwAAAGRycy9kb3ducmV2LnhtbERPz2vCMBS+C/sfwht401SFOappEWFj&#10;p8FakR2fzbOpNi+1ybTbX78cBI8f3+91PthWXKn3jWMFs2kCgrhyuuFawa58m7yC8AFZY+uYFPyS&#10;hzx7Gq0x1e7GX3QtQi1iCPsUFZgQulRKXxmy6KeuI47c0fUWQ4R9LXWPtxhuWzlPkhdpseHYYLCj&#10;raHqXPxYBe+Hoyntnz4tdu6zKL/by97MUanx87BZgQg0hIf47v7QCpZxffwSf4D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lTyrwQAAANsAAAAPAAAAAAAAAAAAAAAA&#10;AKECAABkcnMvZG93bnJldi54bWxQSwUGAAAAAAQABAD5AAAAjwMAAAAA&#10;" strokecolor="#fdfdfd" strokeweight="1.0571mm"/>
                <v:line id="Line 148" o:spid="_x0000_s1047" style="position:absolute;visibility:visible;mso-wrap-style:square" from="2767,515" to="288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d2P8QAAADbAAAADwAAAGRycy9kb3ducmV2LnhtbESPQWsCMRSE7wX/Q3iCt5pdD7qsRimi&#10;0JOo9eDxsXlutm5e4ibVtb++KRR6HGbmG2ax6m0r7tSFxrGCfJyBIK6cbrhWcPrYvhYgQkTW2Dom&#10;BU8KsFoOXhZYavfgA92PsRYJwqFEBSZGX0oZKkMWw9h54uRdXGcxJtnVUnf4SHDbykmWTaXFhtOC&#10;QU9rQ9X1+GUV+P62mfrr6XZeu3xS7M6fpth/KzUa9m9zEJH6+B/+a79rBbMcfr+k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Z3Y/xAAAANsAAAAPAAAAAAAAAAAA&#10;AAAAAKECAABkcnMvZG93bnJldi54bWxQSwUGAAAAAAQABAD5AAAAkgMAAAAA&#10;" strokecolor="#fdfdfd" strokeweight="2.33pt"/>
                <v:line id="Line 147" o:spid="_x0000_s1048" style="position:absolute;visibility:visible;mso-wrap-style:square" from="2795,459" to="285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IWsQAAADbAAAADwAAAGRycy9kb3ducmV2LnhtbESPQWvCQBSE74L/YXmCF6mbBlpL6ipS&#10;EYSqYAz0+sg+k2j2bciuGv+9KxQ8DjPzDTOdd6YWV2pdZVnB+zgCQZxbXXGhIDus3r5AOI+ssbZM&#10;Cu7kYD7r96aYaHvjPV1TX4gAYZeggtL7JpHS5SUZdGPbEAfvaFuDPsi2kLrFW4CbWsZR9CkNVhwW&#10;Smzop6T8nF6MgiX9bqI/naVZfopXH/V2RJvRTqnhoFt8g/DU+Vf4v73WCiYxPL+EH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EhaxAAAANsAAAAPAAAAAAAAAAAA&#10;AAAAAKECAABkcnMvZG93bnJldi54bWxQSwUGAAAAAAQABAD5AAAAkgMAAAAA&#10;" strokecolor="#fdfdfd" strokeweight="3.3pt"/>
                <v:line id="Line 146" o:spid="_x0000_s1049" style="position:absolute;visibility:visible;mso-wrap-style:square" from="2936,492" to="293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ei3MQAAADbAAAADwAAAGRycy9kb3ducmV2LnhtbESPQWvCQBSE70L/w/IKvemmClpSN1IK&#10;Sk+FJiI9vmZfstHs2zS71dRf7wqCx2FmvmGWq8G24ki9bxwreJ4kIIhLpxuuFWyL9fgFhA/IGlvH&#10;pOCfPKyyh9ESU+1O/EXHPNQiQtinqMCE0KVS+tKQRT9xHXH0KtdbDFH2tdQ9niLctnKaJHNpseG4&#10;YLCjd0PlIf+zCjY/lSnsWe9nW/eZF9/t785MUamnx+HtFUSgIdzDt/aHVrCYwfVL/AE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LcxAAAANsAAAAPAAAAAAAAAAAA&#10;AAAAAKECAABkcnMvZG93bnJldi54bWxQSwUGAAAAAAQABAD5AAAAkgMAAAAA&#10;" strokecolor="#fdfdfd" strokeweight="1.0571mm"/>
                <v:line id="Line 145" o:spid="_x0000_s1050" style="position:absolute;visibility:visible;mso-wrap-style:square" from="2906,448" to="296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bnMMAAADbAAAADwAAAGRycy9kb3ducmV2LnhtbESPUUvDQBCE3wX/w7FC3+zFtKjEXkJV&#10;ChV8aeMPWHLbJDS3F+/WNvrre4Lg4zAz3zCranKDOlGIvWcDd/MMFHHjbc+tgY96c/sIKgqyxcEz&#10;GfimCFV5fbXCwvoz7+i0l1YlCMcCDXQiY6F1bDpyGOd+JE7ewQeHkmRotQ14TnA36DzL7rXDntNC&#10;hyO9dNQc91/OwPozd7IJ/k3q8b1evP7kS3rOjZndTOsnUEKT/If/2ltr4GEJv1/SD9D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Gm5zDAAAA2wAAAA8AAAAAAAAAAAAA&#10;AAAAoQIAAGRycy9kb3ducmV2LnhtbFBLBQYAAAAABAAEAPkAAACRAwAAAAA=&#10;" strokecolor="#fdfdfd" strokeweight="2.25pt"/>
                <v:shape id="AutoShape 144" o:spid="_x0000_s1051" style="position:absolute;left:2994;top:486;width:216;height:213;visibility:visible;mso-wrap-style:square;v-text-anchor:top" coordsize="21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ZpMMA&#10;AADbAAAADwAAAGRycy9kb3ducmV2LnhtbESPQWvCQBSE74L/YXmCl1A3kdZqdA1BW+ilh2rp+ZF9&#10;JsHs25Bdk/jvu4WCx2FmvmF22Wga0VPnassKkkUMgriwuuZSwff5/WkNwnlkjY1lUnAnB9l+Otlh&#10;qu3AX9SffCkChF2KCirv21RKV1Rk0C1sSxy8i+0M+iC7UuoOhwA3jVzG8UoarDksVNjSoaLierqZ&#10;QEmObRT/JJ/meWNz0yOVb5dIqflszLcgPI3+Ef5vf2gFry/w9yX8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XZpMMAAADbAAAADwAAAAAAAAAAAAAAAACYAgAAZHJzL2Rv&#10;d25yZXYueG1sUEsFBgAAAAAEAAQA9QAAAIgDAAAAAA==&#10;" path="m108,l60,10,27,35,7,69,,107r7,37l27,178r33,25l108,213r48,-10l190,178r12,-20l108,158,90,154,75,143,64,127,60,107,64,87,75,70,90,60r18,-4l202,56,190,35,156,10,108,xm202,56r-94,l126,60r16,10l152,87r4,20l152,127r-10,16l126,154r-18,4l202,158r8,-14l216,107,210,69,202,56xe" fillcolor="#fdfdfd" stroked="f">
                  <v:path arrowok="t" o:connecttype="custom" o:connectlocs="108,486;60,496;27,521;7,555;0,593;7,630;27,664;60,689;108,699;156,689;190,664;202,644;108,644;90,640;75,629;64,613;60,593;64,573;75,556;90,546;108,542;202,542;190,521;156,496;108,486;202,542;108,542;126,546;142,556;152,573;156,593;152,613;142,629;126,640;108,644;202,644;210,630;216,593;210,555;202,542" o:connectangles="0,0,0,0,0,0,0,0,0,0,0,0,0,0,0,0,0,0,0,0,0,0,0,0,0,0,0,0,0,0,0,0,0,0,0,0,0,0,0,0"/>
                </v:shape>
                <v:shape id="AutoShape 143" o:spid="_x0000_s1052" style="position:absolute;left:3239;top:486;width:186;height:207;visibility:visible;mso-wrap-style:square;v-text-anchor:top" coordsize="18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pJMIA&#10;AADbAAAADwAAAGRycy9kb3ducmV2LnhtbESPQYvCMBSE74L/ITxhbza1B1erUUQQveruxdujebbV&#10;5iU0sa376zcLCx6HmfmGWW8H04iOWl9bVjBLUhDEhdU1lwq+vw7TBQgfkDU2lknBizxsN+PRGnNt&#10;ez5TdwmliBD2OSqoQnC5lL6oyKBPrCOO3s22BkOUbSl1i32Em0ZmaTqXBmuOCxU62ldUPC5Po+Au&#10;s+Oyfxz25853O3e7u+zndFXqYzLsViACDeEd/m+ftILPOfx9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GkkwgAAANsAAAAPAAAAAAAAAAAAAAAAAJgCAABkcnMvZG93&#10;bnJldi54bWxQSwUGAAAAAAQABAD1AAAAhwMAAAAA&#10;" path="m57,6l,6,,207r60,l60,98r,-12l64,72,74,60,94,56r89,l178,38r-5,-9l57,29,57,6xm183,56r-89,l112,60r10,11l125,85r1,13l126,207r60,l186,83,183,57r,-1xm112,l89,3,73,10,63,20r-6,9l173,29r-2,-3l163,17,153,10,140,5,126,1,112,xe" fillcolor="#fdfdfd" stroked="f">
                  <v:path arrowok="t" o:connecttype="custom" o:connectlocs="57,492;0,492;0,693;60,693;60,584;60,572;64,558;74,546;94,542;183,542;178,524;173,515;57,515;57,492;183,542;94,542;112,546;122,557;125,571;126,584;126,693;186,693;186,569;183,543;183,542;112,486;89,489;73,496;63,506;57,515;173,515;171,512;163,503;153,496;140,491;126,487;112,486" o:connectangles="0,0,0,0,0,0,0,0,0,0,0,0,0,0,0,0,0,0,0,0,0,0,0,0,0,0,0,0,0,0,0,0,0,0,0,0,0"/>
                </v:shape>
                <v:shape id="AutoShape 142" o:spid="_x0000_s1053" style="position:absolute;left:3450;top:486;width:164;height:215;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cfsAA&#10;AADbAAAADwAAAGRycy9kb3ducmV2LnhtbESPW4vCMBCF3wX/QxjBN00VvFCNooIgLgvr7X1oxqba&#10;TEoTtf77zcKCj4dz+TjzZWNL8aTaF44VDPoJCOLM6YJzBefTtjcF4QOyxtIxKXiTh+Wi3Zpjqt2L&#10;D/Q8hlzEEfYpKjAhVKmUPjNk0fddRRy9q6sthijrXOoaX3HclnKYJGNpseBIMFjRxlB2Pz5shOzl&#10;8HucfP1cNOF6ZMrDdHszSnU7zWoGIlATPuH/9k4rmEzg70v8A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PcfsAAAADbAAAADwAAAAAAAAAAAAAAAACYAgAAZHJzL2Rvd25y&#10;ZXYueG1sUEsFBgAAAAAEAAQA9QAAAIUDAAAAAA==&#10;" path="m58,147l,147r10,33l31,201r25,11l81,215r32,-5l139,196r18,-22l158,167r-97,l58,147xm79,l50,5,25,18,8,39,1,66,5,84,16,99r15,11l49,119r25,9l91,134r9,7l103,150r,11l91,167r67,l163,146r-6,-27l140,102,118,91,93,83,76,78,61,72r,-16l66,48r85,l146,31,126,12,102,2,79,xm151,48r-55,l97,59r,4l156,63,151,48xe" fillcolor="#fdfdfd" stroked="f">
                  <v:path arrowok="t" o:connecttype="custom" o:connectlocs="58,633;0,633;10,666;31,687;56,698;81,701;113,696;139,682;157,660;158,653;61,653;58,633;79,486;50,491;25,504;8,525;1,552;5,570;16,585;31,596;49,605;74,614;91,620;100,627;103,636;103,647;91,653;158,653;163,632;157,605;140,588;118,577;93,569;76,564;61,558;61,542;66,534;151,534;146,517;126,498;102,488;79,486;151,534;96,534;97,545;97,549;156,549;151,534" o:connectangles="0,0,0,0,0,0,0,0,0,0,0,0,0,0,0,0,0,0,0,0,0,0,0,0,0,0,0,0,0,0,0,0,0,0,0,0,0,0,0,0,0,0,0,0,0,0,0,0"/>
                </v:shape>
                <v:shape id="Picture 141" o:spid="_x0000_s1054" type="#_x0000_t75" style="position:absolute;left:3708;top:426;width:685;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ZjTTCAAAA2wAAAA8AAABkcnMvZG93bnJldi54bWxETz1rwzAQ3QP9D+IK3WK5GdLgWjFxIVBM&#10;KTTp0G6HdbEcWydjqbHz76OhkPHxvvNitr240OhbxwqekxQEce10y42C7+N+uQHhA7LG3jEpuJKH&#10;YvuwyDHTbuIvuhxCI2II+wwVmBCGTEpfG7LoEzcQR+7kRoshwrGResQphttertJ0LS22HBsMDvRm&#10;qO4Of1ZBef4xH76r1iVVJ/NZ/XZThZ1ST4/z7hVEoDncxf/ud63gJY6NX+IPkN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Y00wgAAANsAAAAPAAAAAAAAAAAAAAAAAJ8C&#10;AABkcnMvZG93bnJldi54bWxQSwUGAAAAAAQABAD3AAAAjgMAAAAA&#10;">
                  <v:imagedata r:id="rId123" o:title=""/>
                </v:shape>
                <v:shape id="Picture 140" o:spid="_x0000_s1055" type="#_x0000_t75" style="position:absolute;left:4426;top:426;width:210;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ytLEAAAA2wAAAA8AAABkcnMvZG93bnJldi54bWxEj82KwkAQhO+C7zC04EU2Ez3saswoIgjm&#10;sODfA/Rm2iSY6QmZUaNP7wjCHouq+opKl52pxY1aV1lWMI5iEMS51RUXCk7HzdcUhPPIGmvLpOBB&#10;DpaLfi/FRNs77+l28IUIEHYJKii9bxIpXV6SQRfZhjh4Z9sa9EG2hdQt3gPc1HISx9/SYMVhocSG&#10;1iXll8PVKPg1k91plsXTy/H596QNZ6P9LlNqOOhWcxCeOv8f/rS3WsHPDN5fw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pytLEAAAA2wAAAA8AAAAAAAAAAAAAAAAA&#10;nwIAAGRycy9kb3ducmV2LnhtbFBLBQYAAAAABAAEAPcAAACQAwAAAAA=&#10;">
                  <v:imagedata r:id="rId124" o:title=""/>
                </v:shape>
                <v:shape id="Picture 139" o:spid="_x0000_s1056" type="#_x0000_t75" style="position:absolute;left:4670;top:488;width:20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WQ7DAAAA2wAAAA8AAABkcnMvZG93bnJldi54bWxET01rwkAQvRf8D8sIvdVNKxSJriIVoaVg&#10;qSmItyE7JtHsbJrdxLS/vnMQeny878VqcLXqqQ2VZwOPkwQUce5txYWBr2z7MAMVIrLF2jMZ+KEA&#10;q+XoboGp9Vf+pH4fCyUhHFI0UMbYpFqHvCSHYeIbYuFOvnUYBbaFti1eJdzV+ilJnrXDiqWhxIZe&#10;Ssov+85JSZcd++/z+28x3U0Pu67afKzfMmPux8N6DirSEP/FN/erNTCT9fJFfoB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ZDsMAAADbAAAADwAAAAAAAAAAAAAAAACf&#10;AgAAZHJzL2Rvd25yZXYueG1sUEsFBgAAAAAEAAQA9wAAAI8DAAAAAA==&#10;">
                  <v:imagedata r:id="rId125" o:title=""/>
                </v:shape>
                <v:shape id="Picture 138" o:spid="_x0000_s1057" type="#_x0000_t75" style="position:absolute;left:4907;top:488;width:303;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P0TGAAAA2wAAAA8AAABkcnMvZG93bnJldi54bWxEj0FrwkAUhO+C/2F5Qm+6scE2pK6ihYJ6&#10;KY216O2RfSbB7NuQXU38926h0OMwM98w82VvanGj1lWWFUwnEQji3OqKCwXf+49xAsJ5ZI21ZVJw&#10;JwfLxXAwx1Tbjr/olvlCBAi7FBWU3jeplC4vyaCb2IY4eGfbGvRBtoXULXYBbmr5HEUv0mDFYaHE&#10;ht5Lyi/Z1ShoZpvXbH9ad6fP+Od42G3jQ3KMlXoa9as3EJ56/x/+a2+0gmQKv1/CD5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E/RMYAAADbAAAADwAAAAAAAAAAAAAA&#10;AACfAgAAZHJzL2Rvd25yZXYueG1sUEsFBgAAAAAEAAQA9wAAAJIDAAAAAA==&#10;">
                  <v:imagedata r:id="rId126" o:title=""/>
                </v:shape>
                <v:shape id="Picture 137" o:spid="_x0000_s1058" type="#_x0000_t75" style="position:absolute;left:5229;top:426;width:451;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9HyLCAAAA2wAAAA8AAABkcnMvZG93bnJldi54bWxEj82qwjAUhPeC7xCO4EY0tVxEq1FEEL3c&#10;lX/7Q3NsS5uT2kStb28uCC6HmfmGWaxaU4kHNa6wrGA8ikAQp1YXnCk4n7bDKQjnkTVWlknBixys&#10;lt3OAhNtn3ygx9FnIkDYJagg975OpHRpTgbdyNbEwbvaxqAPssmkbvAZ4KaScRRNpMGCw0KONW1y&#10;Ssvj3ShI43IyoJ/y9/KaHW7l+u+S+d1WqX6vXc9BeGr9N/xp77WCaQz/X8IP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R8iwgAAANsAAAAPAAAAAAAAAAAAAAAAAJ8C&#10;AABkcnMvZG93bnJldi54bWxQSwUGAAAAAAQABAD3AAAAjgMAAAAA&#10;">
                  <v:imagedata r:id="rId127" o:title=""/>
                </v:shape>
                <v:shape id="Picture 136" o:spid="_x0000_s1059" type="#_x0000_t75" style="position:absolute;left:5753;top:426;width:258;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pMLDAAAA2wAAAA8AAABkcnMvZG93bnJldi54bWxEj9GKwjAURN8X/IdwBV+WNVVxcatRVFzQ&#10;N239gEtzty02N6WJtuvXG0HwcZiZM8xi1ZlK3KhxpWUFo2EEgjizuuRcwTn9/ZqBcB5ZY2WZFPyT&#10;g9Wy97HAWNuWT3RLfC4ChF2MCgrv61hKlxVk0A1tTRy8P9sY9EE2udQNtgFuKjmOom9psOSwUGBN&#10;24KyS3I1Cu7lLv2cbtL9Nu2Ouj3efw7njVZq0O/WcxCeOv8Ov9p7rWA2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6kwsMAAADbAAAADwAAAAAAAAAAAAAAAACf&#10;AgAAZHJzL2Rvd25yZXYueG1sUEsFBgAAAAAEAAQA9wAAAI8DAAAAAA==&#10;">
                  <v:imagedata r:id="rId128" o:title=""/>
                </v:shape>
                <v:shape id="Picture 135" o:spid="_x0000_s1060" type="#_x0000_t75" style="position:absolute;left:6043;top:426;width:465;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ajLCAAAA2wAAAA8AAABkcnMvZG93bnJldi54bWxEj0+LwjAUxO/CfofwFrxpuiJauo2yCAU9&#10;buvF27N5/eM2L6WJWr+9WRA8DjPzGybdjqYTNxpca1nB1zwCQVxa3XKt4FhksxiE88gaO8uk4EEO&#10;tpuPSYqJtnf+pVvuaxEg7BJU0HjfJ1K6siGDbm574uBVdjDogxxqqQe8B7jp5CKKVtJgy2GhwZ52&#10;DZV/+dUoKPbrtrgcH1ldGlnl4/WQnS8npaaf4883CE+jf4df7b1WEC/h/0v4AXL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7moywgAAANsAAAAPAAAAAAAAAAAAAAAAAJ8C&#10;AABkcnMvZG93bnJldi54bWxQSwUGAAAAAAQABAD3AAAAjgMAAAAA&#10;">
                  <v:imagedata r:id="rId129" o:title=""/>
                </v:shape>
                <v:shape id="Picture 134" o:spid="_x0000_s1061" type="#_x0000_t75" style="position:absolute;left:287;top:123;width:1147;height: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HnEAAAA2wAAAA8AAABkcnMvZG93bnJldi54bWxEj0FrwkAUhO9C/8PyCt5006BFoxsphUK9&#10;2FYrXh+7r0lI9m3Ibkz8991CweMwM98w291oG3GlzleOFTzNExDE2pmKCwXfp7fZCoQPyAYbx6Tg&#10;Rh52+cNki5lxA3/R9RgKESHsM1RQhtBmUnpdkkU/dy1x9H5cZzFE2RXSdDhEuG1kmiTP0mLFcaHE&#10;ll5L0vWxtwoOY39e6P1p0DZNPz7rwq77S6rU9HF82YAINIZ7+L/9bhSslvD3Jf4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DHnEAAAA2wAAAA8AAAAAAAAAAAAAAAAA&#10;nwIAAGRycy9kb3ducmV2LnhtbFBLBQYAAAAABAAEAPcAAACQAwAAAAA=&#10;">
                  <v:imagedata r:id="rId130" o:title=""/>
                </v:shape>
                <v:shape id="Picture 133" o:spid="_x0000_s1062" type="#_x0000_t75" style="position:absolute;left:1583;top:840;width:15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JvrbEAAAA2wAAAA8AAABkcnMvZG93bnJldi54bWxEj8FqwzAQRO+B/oPYQm6JnLaY4EQ2bSHQ&#10;Q0mJnQ/YWFvb1FoZSYmdfn1UKOQ4zMwbZltMphcXcr6zrGC1TEAQ11Z33Cg4VrvFGoQPyBp7y6Tg&#10;Sh6K/GG2xUzbkQ90KUMjIoR9hgraEIZMSl+3ZNAv7UAcvW/rDIYoXSO1wzHCTS+fkiSVBjuOCy0O&#10;9N5S/VOejYLPksb9m35eVe7lNKTVV+VO5a9S88fpdQMi0BTu4f/2h1awTuHvS/wB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JvrbEAAAA2wAAAA8AAAAAAAAAAAAAAAAA&#10;nwIAAGRycy9kb3ducmV2LnhtbFBLBQYAAAAABAAEAPcAAACQAwAAAAA=&#10;">
                  <v:imagedata r:id="rId131" o:title=""/>
                </v:shape>
                <v:shape id="AutoShape 132" o:spid="_x0000_s1063" style="position:absolute;left:1811;top:876;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KcQA&#10;AADbAAAADwAAAGRycy9kb3ducmV2LnhtbESPQWsCMRSE74L/IbyCt5q1YCtbo4hQECwFbT14e2xe&#10;N2uTlyWJ67a/vhEEj8PMfMPMl72zoqMQG88KJuMCBHHldcO1gq/Pt8cZiJiQNVrPpOCXIiwXw8Ec&#10;S+0vvKNun2qRIRxLVGBSakspY2XIYRz7ljh73z44TFmGWuqAlwx3Vj4VxbN02HBeMNjS2lD1sz87&#10;BdqcPlZ/u0Md37ugT3ZynNrtVKnRQ796BZGoT/fwrb3RCmYvcP2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3SnEAAAA2wAAAA8AAAAAAAAAAAAAAAAAmAIAAGRycy9k&#10;b3ducmV2LnhtbFBLBQYAAAAABAAEAPUAAACJAwAAAAA=&#10;" path="m73,l60,,36,4,17,17,4,35,,59,4,82r13,19l36,114r24,5l73,117r12,-4l96,106r,-1l60,105,42,101,28,91,18,77,15,59,18,41,28,27,42,17,60,14r35,l92,11,83,3,73,xm118,96r-14,l104,116r14,l118,96xm95,14r-35,l77,17r15,9l101,41r3,18l101,77,91,91,77,101r-17,4l96,105r8,-9l118,96r,-73l104,23r-4,-6l97,15,95,14xm118,3r-14,l104,23r14,l118,3xe" fillcolor="#fdfdfd" stroked="f">
                  <v:path arrowok="t" o:connecttype="custom" o:connectlocs="73,876;60,876;36,880;17,893;4,911;0,935;4,958;17,977;36,990;60,995;73,993;85,989;96,982;96,981;60,981;42,977;28,967;18,953;15,935;18,917;28,903;42,893;60,890;95,890;92,887;83,879;73,876;118,972;104,972;104,992;118,992;118,972;95,890;60,890;77,893;92,902;101,917;104,935;101,953;91,967;77,977;60,981;96,981;104,972;118,972;118,899;104,899;100,893;97,891;95,890;118,879;104,879;104,899;118,899;118,879" o:connectangles="0,0,0,0,0,0,0,0,0,0,0,0,0,0,0,0,0,0,0,0,0,0,0,0,0,0,0,0,0,0,0,0,0,0,0,0,0,0,0,0,0,0,0,0,0,0,0,0,0,0,0,0,0,0,0"/>
                </v:shape>
                <v:shape id="AutoShape 131" o:spid="_x0000_s1064" style="position:absolute;left:1945;top:876;width:71;height:119;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36sIA&#10;AADbAAAADwAAAGRycy9kb3ducmV2LnhtbERPS2vCQBC+F/oflhF6KbrpA5HUVbRQ8FSsTdHjmJ1u&#10;YrOzIbON8d93DwWPH997vhx8o3rqpA5s4GGSgSIug63ZGSg+38YzUBKRLTaBycCFBJaL25s55jac&#10;+YP6XXQqhbDkaKCKsc21lrIijzIJLXHivkPnMSbYOW07PKdw3+jHLJtqjzWnhgpbeq2o/Nn9egOH&#10;9f7ZFVNxUmyfTrKp3/vj170xd6Nh9QIq0hCv4n/3xhqYpbHpS/oB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fqwgAAANsAAAAPAAAAAAAAAAAAAAAAAJgCAABkcnMvZG93&#10;bnJldi54bWxQSwUGAAAAAAQABAD1AAAAhwMAAAAA&#10;" path="m15,83l,83,3,97r7,11l21,116r14,3l49,116r12,-8l63,105r-39,l15,96r,-13xm36,l24,2,14,9,7,19,5,32r,9l8,47r4,6l18,57r5,3l35,63r15,6l56,75r,21l47,105r16,l68,97,71,83r,-9l68,66,62,60,56,56,51,53,39,48,24,44,18,39r,-18l27,14r35,l59,9,49,2,36,xm62,14r-17,l51,20r2,10l68,30,65,18,62,14xe" fillcolor="#fdfdfd" stroked="f">
                  <v:path arrowok="t" o:connecttype="custom" o:connectlocs="15,959;0,959;3,973;10,984;21,992;35,995;49,992;61,984;63,981;24,981;15,972;15,959;36,876;24,878;14,885;7,895;5,908;5,917;8,923;12,929;18,933;23,936;35,939;50,945;56,951;56,972;47,981;63,981;68,973;71,959;71,950;68,942;62,936;56,932;51,929;39,924;24,920;18,915;18,897;27,890;62,890;59,885;49,878;36,876;62,890;45,890;51,896;53,906;68,906;65,894;62,890" o:connectangles="0,0,0,0,0,0,0,0,0,0,0,0,0,0,0,0,0,0,0,0,0,0,0,0,0,0,0,0,0,0,0,0,0,0,0,0,0,0,0,0,0,0,0,0,0,0,0,0,0,0,0"/>
                </v:shape>
                <v:shape id="AutoShape 130" o:spid="_x0000_s1065" style="position:absolute;left:2023;top:876;width:71;height:119;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SccYA&#10;AADbAAAADwAAAGRycy9kb3ducmV2LnhtbESPX0vDQBDE3wW/w7GFvoi9+IdSY69FhUKfiq0RfVxz&#10;20s0txeyZ5p++15B8HGYmd8w8+XgG9VTJ3VgAzeTDBRxGWzNzkDxtrqegZKIbLEJTAaOJLBcXF7M&#10;MbfhwFvqd9GpBGHJ0UAVY5trLWVFHmUSWuLk7UPnMSbZOW07PCS4b/Rtlk21x5rTQoUtvVRU/ux+&#10;vYHP5497V0zFSfF69y3retN/vV8ZMx4NT4+gIg3xP/zXXlsDswc4f0k/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9SccYAAADbAAAADwAAAAAAAAAAAAAAAACYAgAAZHJz&#10;L2Rvd25yZXYueG1sUEsFBgAAAAAEAAQA9QAAAIsDAAAAAA==&#10;" path="m15,83l,83,3,97r7,11l22,116r14,3l51,116r10,-8l63,105r-39,l17,96,15,83xm36,l24,2,14,9,7,19,5,32r,9l8,47,18,57r5,3l35,63r16,6l57,75r,21l47,105r16,l68,97,71,83r,-9l68,66,62,60,57,56,51,53,39,48,24,44,20,39r,-18l27,14r35,l59,9,49,2,36,xm62,14r-17,l53,20r,10l68,30,65,18,62,14xe" fillcolor="#fdfdfd" stroked="f">
                  <v:path arrowok="t" o:connecttype="custom" o:connectlocs="15,959;0,959;3,973;10,984;22,992;36,995;51,992;61,984;63,981;24,981;17,972;15,959;36,876;24,878;14,885;7,895;5,908;5,917;8,923;18,933;23,936;35,939;51,945;57,951;57,972;47,981;63,981;68,973;71,959;71,950;68,942;62,936;57,932;51,929;39,924;24,920;20,915;20,897;27,890;62,890;59,885;49,878;36,876;62,890;45,890;53,896;53,906;68,906;65,894;62,890" o:connectangles="0,0,0,0,0,0,0,0,0,0,0,0,0,0,0,0,0,0,0,0,0,0,0,0,0,0,0,0,0,0,0,0,0,0,0,0,0,0,0,0,0,0,0,0,0,0,0,0,0,0"/>
                </v:shape>
                <v:shape id="AutoShape 129" o:spid="_x0000_s1066" style="position:absolute;left:2106;top:876;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TgMEA&#10;AADbAAAADwAAAGRycy9kb3ducmV2LnhtbERPy2oCMRTdF/yHcIXuakZBaadGkUJBaBF8dNHdZXKd&#10;jCY3Q5KOo19vFkKXh/OeL3tnRUchNp4VjEcFCOLK64ZrBYf958sriJiQNVrPpOBKEZaLwdMcS+0v&#10;vKVul2qRQziWqMCk1JZSxsqQwzjyLXHmjj44TBmGWuqAlxzurJwUxUw6bDg3GGzpw1B13v05Bdqc&#10;Nqvb9qeO313QJzv+ndqvqVLPw371DiJRn/7FD/daK3jL6/O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04DBAAAA2wAAAA8AAAAAAAAAAAAAAAAAmAIAAGRycy9kb3du&#10;cmV2LnhtbFBLBQYAAAAABAAEAPUAAACGAwAAAAA=&#10;" path="m60,l36,5,17,17,4,36,,59,4,82r13,19l36,114r24,5l82,114r13,-9l60,105,42,101,28,92,18,77,15,60,18,42,28,27,42,17,60,14r35,l82,5,60,xm95,14r-35,l77,17r14,9l101,41r4,18l101,77,92,91,77,101r-17,4l95,105r6,-4l113,82r5,-23l113,36,101,17,95,14xe" fillcolor="#fdfdfd" stroked="f">
                  <v:path arrowok="t" o:connecttype="custom" o:connectlocs="60,876;36,881;17,893;4,912;0,935;4,958;17,977;36,990;60,995;82,990;95,981;60,981;42,977;28,968;18,953;15,936;18,918;28,903;42,893;60,890;95,890;82,881;60,876;95,890;60,890;77,893;91,902;101,917;105,935;101,953;92,967;77,977;60,981;95,981;101,977;113,958;118,935;113,912;101,893;95,890" o:connectangles="0,0,0,0,0,0,0,0,0,0,0,0,0,0,0,0,0,0,0,0,0,0,0,0,0,0,0,0,0,0,0,0,0,0,0,0,0,0,0,0"/>
                </v:shape>
                <v:shape id="AutoShape 128" o:spid="_x0000_s1067" style="position:absolute;left:2239;top:876;width:117;height:119;visibility:visible;mso-wrap-style:square;v-text-anchor:top" coordsize="1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RqsQA&#10;AADbAAAADwAAAGRycy9kb3ducmV2LnhtbESPQWvCQBSE74L/YXlCb7qJoLapm1AqhVShUNtLb4/s&#10;Mwlm34bd1aT/3i0UPA4z8w2zLUbTiSs531pWkC4SEMSV1S3XCr6/3uaPIHxA1thZJgW/5KHIp5Mt&#10;ZtoO/EnXY6hFhLDPUEETQp9J6auGDPqF7Ymjd7LOYIjS1VI7HCLcdHKZJGtpsOW40GBPrw1V5+PF&#10;KHjfXFLPyX6/6+VPOHysDqtydEo9zMaXZxCBxnAP/7dLreAphb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karEAAAA2wAAAA8AAAAAAAAAAAAAAAAAmAIAAGRycy9k&#10;b3ducmV2LnhtbFBLBQYAAAAABAAEAPUAAACJAwAAAAA=&#10;" path="m62,l37,5,18,17,5,36,,59,5,82r13,19l37,114r25,5l74,119r10,-3l95,110r6,-5l60,105,42,101,28,91,19,77,15,59,19,41,29,26,43,17,60,14r39,l95,10,80,3,62,xm117,83r-16,l96,89r-1,1l90,93r-7,8l72,105r29,l105,102r5,-6l117,83xm99,14r-39,l72,15r11,5l93,27r8,11l117,38,108,22,99,14xe" fillcolor="#fdfdfd" stroked="f">
                  <v:path arrowok="t" o:connecttype="custom" o:connectlocs="62,876;37,881;18,893;5,912;0,935;5,958;18,977;37,990;62,995;74,995;84,992;95,986;101,981;60,981;42,977;28,967;19,953;15,935;19,917;29,902;43,893;60,890;99,890;95,886;80,879;62,876;117,959;101,959;96,965;95,966;90,969;83,977;72,981;101,981;105,978;110,972;117,959;99,890;60,890;72,891;83,896;93,903;101,914;117,914;108,898;99,890" o:connectangles="0,0,0,0,0,0,0,0,0,0,0,0,0,0,0,0,0,0,0,0,0,0,0,0,0,0,0,0,0,0,0,0,0,0,0,0,0,0,0,0,0,0,0,0,0,0"/>
                </v:shape>
                <v:line id="Line 127" o:spid="_x0000_s1068" style="position:absolute;visibility:visible;mso-wrap-style:square" from="2384,879" to="238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KBcMAAADcAAAADwAAAGRycy9kb3ducmV2LnhtbERPTWvCQBC9C/0PyxR6Ed1UJdg0q8RC&#10;pRcP2pZch+w0Cc3Oht01pv++Kwje5vE+J9+OphMDOd9aVvA8T0AQV1a3XCv4+nyfrUH4gKyxs0wK&#10;/sjDdvMwyTHT9sJHGk6hFjGEfYYKmhD6TEpfNWTQz21PHLkf6wyGCF0ttcNLDDedXCRJKg22HBsa&#10;7Omtoer3dDYK3G7x/WLZ0LFN98VhKMpumpRKPT2OxSuIQGO4i2/uDx3nL1dwfSZ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kygXDAAAA3AAAAA8AAAAAAAAAAAAA&#10;AAAAoQIAAGRycy9kb3ducmV2LnhtbFBLBQYAAAAABAAEAPkAAACRAwAAAAA=&#10;" strokecolor="#fdfdfd" strokeweight=".23961mm"/>
                <v:line id="Line 126" o:spid="_x0000_s1069" style="position:absolute;visibility:visible;mso-wrap-style:square" from="2377,853" to="239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rMUMMAAADcAAAADwAAAGRycy9kb3ducmV2LnhtbERPTWvCQBC9F/wPywi9SN2oVWrMRiSl&#10;UNJTY+l5yI5JNDsbs1uN/75bEHqbx/ucZDuYVlyod41lBbNpBIK4tLrhSsHX/u3pBYTzyBpby6Tg&#10;Rg626eghwVjbK3/SpfCVCCHsYlRQe9/FUrqyJoNuajviwB1sb9AH2FdS93gN4aaV8yhaSYMNh4Ya&#10;O8pqKk/Fj1HgVt/rj5zyfLLriufXM2fyWGZKPY6H3QaEp8H/i+/udx3mL5bw90y4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qzFDDAAAA3AAAAA8AAAAAAAAAAAAA&#10;AAAAoQIAAGRycy9kb3ducmV2LnhtbFBLBQYAAAAABAAEAPkAAACRAwAAAAA=&#10;" strokecolor="#fdfdfd" strokeweight="1.28pt"/>
                <v:shape id="AutoShape 125" o:spid="_x0000_s1070" style="position:absolute;left:2411;top:876;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9scMA&#10;AADcAAAADwAAAGRycy9kb3ducmV2LnhtbERPTWsCMRC9C/6HMEJvNWuLIlujiCAUlIK2HnobNtPN&#10;2mSyJHFd++ubQsHbPN7nLFa9s6KjEBvPCibjAgRx5XXDtYKP9+3jHERMyBqtZ1Jwowir5XCwwFL7&#10;Kx+oO6Za5BCOJSowKbWllLEy5DCOfUucuS8fHKYMQy11wGsOd1Y+FcVMOmw4NxhsaWOo+j5enAJt&#10;zm/rn8Opjvsu6LOdfE7tbqrUw6hfv4BI1Ke7+N/9qvP85xn8PZ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59scMAAADcAAAADwAAAAAAAAAAAAAAAACYAgAAZHJzL2Rv&#10;d25yZXYueG1sUEsFBgAAAAAEAAQA9QAAAIgDAAAAAA==&#10;" path="m72,l60,,36,4,18,17,5,35,,59,5,82r13,19l37,114r23,5l73,117r12,-4l95,106r1,-1l60,105,42,101,28,91,18,77,14,59,18,41,28,27,42,17,60,14r36,l93,11,83,3,72,xm119,96r-15,l104,116r15,l119,96xm96,14r-36,l77,17r14,9l100,41r4,18l100,77,91,91,77,101r-17,4l96,105r8,-9l119,96r,-73l104,23r-3,-6l98,15,96,14xm119,3r-15,l104,23r15,l119,3xe" fillcolor="#fdfdfd" stroked="f">
                  <v:path arrowok="t" o:connecttype="custom" o:connectlocs="72,876;60,876;36,880;18,893;5,911;0,935;5,958;18,977;37,990;60,995;73,993;85,989;95,982;96,981;60,981;42,977;28,967;18,953;14,935;18,917;28,903;42,893;60,890;96,890;93,887;83,879;72,876;119,972;104,972;104,992;119,992;119,972;96,890;60,890;77,893;91,902;100,917;104,935;100,953;91,967;77,977;60,981;96,981;104,972;119,972;119,899;104,899;101,893;98,891;96,890;119,879;104,879;104,899;119,899;119,879" o:connectangles="0,0,0,0,0,0,0,0,0,0,0,0,0,0,0,0,0,0,0,0,0,0,0,0,0,0,0,0,0,0,0,0,0,0,0,0,0,0,0,0,0,0,0,0,0,0,0,0,0,0,0,0,0,0,0"/>
                </v:shape>
                <v:line id="Line 124" o:spid="_x0000_s1071" style="position:absolute;visibility:visible;mso-wrap-style:square" from="2576,840" to="257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ZLb8AAADcAAAADwAAAGRycy9kb3ducmV2LnhtbERP32vCMBB+H/g/hBN8m6kra2s1yhCE&#10;va4b7PVozqbYXEoSbf3vl8Fgb/fx/bz9cbaDuJMPvWMFm3UGgrh1uudOwdfn+bkCESKyxsExKXhQ&#10;gONh8bTHWruJP+jexE6kEA41KjAxjrWUoTVkMazdSJy4i/MWY4K+k9rjlMLtIF+yrJAWe04NBkc6&#10;GWqvzc0qkH3ZmuoqO5oaX+Sbb7191VGp1XJ+24GINMd/8Z/7Xaf5eQm/z6QL5O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wZLb8AAADcAAAADwAAAAAAAAAAAAAAAACh&#10;AgAAZHJzL2Rvd25yZXYueG1sUEsFBgAAAAAEAAQA+QAAAI0DAAAAAA==&#10;" strokecolor="#fdfdfd" strokeweight=".26428mm"/>
                <v:line id="Line 123" o:spid="_x0000_s1072" style="position:absolute;visibility:visible;mso-wrap-style:square" from="2545,886" to="261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0zcQAAADcAAAADwAAAGRycy9kb3ducmV2LnhtbESPQWvCQBCF74L/YRnBm26qRSV1FVEK&#10;LfSi5gcM2Wk2NDsbsluT/PvOQehthvfmvW/2x8E36kFdrAMbeFlmoIjLYGuuDBT398UOVEzIFpvA&#10;ZGCkCMfDdLLH3Iaer/S4pUpJCMccDbiU2lzrWDryGJehJRbtO3Qek6xdpW2HvYT7Rq+ybKM91iwN&#10;Dls6Oyp/br/eQN+OLn1dVtW2+ByK7LIZX2s9GjOfDac3UImG9G9+Xn9YwV8LrTwjE+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pjTNxAAAANwAAAAPAAAAAAAAAAAA&#10;AAAAAKECAABkcnMvZG93bnJldi54bWxQSwUGAAAAAAQABAD5AAAAkgMAAAAA&#10;" strokecolor="#fdfdfd" strokeweight=".68pt"/>
                <v:line id="Line 122" o:spid="_x0000_s1073" style="position:absolute;visibility:visible;mso-wrap-style:square" from="2630,840" to="2630,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8oxL8AAADcAAAADwAAAGRycy9kb3ducmV2LnhtbERP32vCMBB+H/g/hBN8m6krq201yhCE&#10;va4b7PVozqbYXEoSbf3vl8Fgb/fx/bz9cbaDuJMPvWMFm3UGgrh1uudOwdfn+bkEESKyxsExKXhQ&#10;gONh8bTHWruJP+jexE6kEA41KjAxjrWUoTVkMazdSJy4i/MWY4K+k9rjlMLtIF+yrJAWe04NBkc6&#10;GWqvzc0qkP22NeVVdjQ1vsg337p61VGp1XJ+24GINMd/8Z/7Xaf5eQW/z6QL5O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8oxL8AAADcAAAADwAAAAAAAAAAAAAAAACh&#10;AgAAZHJzL2Rvd25yZXYueG1sUEsFBgAAAAAEAAQA+QAAAI0DAAAAAA==&#10;" strokecolor="#fdfdfd" strokeweight=".26428mm"/>
                <v:shape id="AutoShape 121" o:spid="_x0000_s1074" style="position:absolute;left:2657;top:876;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O2sQA&#10;AADcAAAADwAAAGRycy9kb3ducmV2LnhtbESPQWvDMAyF74P9B6PBbouzUkZJ65ZuMOh6SxbKdhOx&#10;moTGcojdJvn31WGwm8R7eu/TZje5Tt1oCK1nA69JCoq48rbl2kD5/fmyAhUissXOMxmYKcBu+/iw&#10;wcz6kXO6FbFWEsIhQwNNjH2mdagachgS3xOLdvaDwyjrUGs74CjhrtOLNH3TDluWhgZ7+miouhRX&#10;Z8Cvjl9jXnD107nl+8kt5vKXCmOen6b9GlSkKf6b/64PVvCXgi/PyAR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ztrEAAAA3AAAAA8AAAAAAAAAAAAAAAAAmAIAAGRycy9k&#10;b3ducmV2LnhtbFBLBQYAAAAABAAEAPUAAACJAwAAAAA=&#10;" path="m60,l37,5,18,17,5,36,,59,5,82r13,19l37,114r23,5l83,114r13,-9l60,105,42,101,28,92,19,77,15,60,19,42,28,27,42,17,60,14r37,l83,5,60,xm97,14r-37,l77,17r15,9l101,41r4,18l102,77,92,91,78,101r-18,4l96,105r6,-4l115,82r5,-23l115,36,102,17,97,14xe" fillcolor="#fdfdfd" stroked="f">
                  <v:path arrowok="t" o:connecttype="custom" o:connectlocs="60,876;37,881;18,893;5,912;0,935;5,958;18,977;37,990;60,995;83,990;96,981;60,981;42,977;28,968;19,953;15,936;19,918;28,903;42,893;60,890;97,890;83,881;60,876;97,890;60,890;77,893;92,902;101,917;105,935;102,953;92,967;78,977;60,981;96,981;102,977;115,958;120,935;115,912;102,893;97,890" o:connectangles="0,0,0,0,0,0,0,0,0,0,0,0,0,0,0,0,0,0,0,0,0,0,0,0,0,0,0,0,0,0,0,0,0,0,0,0,0,0,0,0"/>
                </v:shape>
                <v:shape id="AutoShape 120" o:spid="_x0000_s1075" style="position:absolute;left:2797;top:876;width:99;height:116;visibility:visible;mso-wrap-style:square;v-text-anchor:top" coordsize="9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nUsMA&#10;AADcAAAADwAAAGRycy9kb3ducmV2LnhtbERP22rCQBB9F/yHZQTfmo2iraSu0qqBUqHgpe9DdpqE&#10;ZmeT7Jqkf98tFHybw7nOejuYSnTUutKyglkUgyDOrC45V3C9pA8rEM4ja6wsk4IfcrDdjEdrTLTt&#10;+UTd2ecihLBLUEHhfZ1I6bKCDLrI1sSB+7KtQR9gm0vdYh/CTSXncfwoDZYcGgqsaVdQ9n2+GQXL&#10;FJ8a17z33SF93X/Om4+OjjelppPh5RmEp8Hfxf/uNx3mL2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bnUsMAAADcAAAADwAAAAAAAAAAAAAAAACYAgAAZHJzL2Rv&#10;d25yZXYueG1sUEsFBgAAAAAEAAQA9QAAAIgDAAAAAA==&#10;" path="m15,3l,3,,116r15,l15,38r3,-6l24,21r4,-3l15,18,15,3xm83,14r-25,l66,17r6,6l81,30r4,9l85,116r14,l99,39,96,27,88,18,83,14xm49,l42,,37,2,25,8,22,9r-7,9l28,18r8,-4l83,14,80,11,71,5,60,1,49,xe" fillcolor="#fdfdfd" stroked="f">
                  <v:path arrowok="t" o:connecttype="custom" o:connectlocs="15,879;0,879;0,992;15,992;15,914;18,908;24,897;28,894;15,894;15,879;83,890;58,890;66,893;72,899;81,906;85,915;85,992;99,992;99,915;96,903;88,894;83,890;49,876;42,876;37,878;25,884;22,885;15,894;28,894;36,890;83,890;80,887;71,881;60,877;49,876" o:connectangles="0,0,0,0,0,0,0,0,0,0,0,0,0,0,0,0,0,0,0,0,0,0,0,0,0,0,0,0,0,0,0,0,0,0,0"/>
                </v:shape>
                <v:shape id="Picture 119" o:spid="_x0000_s1076" type="#_x0000_t75" style="position:absolute;left:2966;top:840;width:387;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xOHFAAAA3AAAAA8AAABkcnMvZG93bnJldi54bWxET0trAjEQvgv9D2EK3jS7Im3dGkV8oO2l&#10;rYrgbdhMd1c3kyWJuv77plDobT6+54ynranFlZyvLCtI+wkI4tzqigsF+92q9wLCB2SNtWVScCcP&#10;08lDZ4yZtjf+ous2FCKGsM9QQRlCk0np85IM+r5tiCP3bZ3BEKErpHZ4i+GmloMkeZIGK44NJTY0&#10;Lyk/by9GwbM9LheHz7l7X3+MRunxbXlKT3uluo/t7BVEoDb8i//cGx3nDwfw+0y8QE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0sThxQAAANwAAAAPAAAAAAAAAAAAAAAA&#10;AJ8CAABkcnMvZG93bnJldi54bWxQSwUGAAAAAAQABAD3AAAAkQMAAAAA&#10;">
                  <v:imagedata r:id="rId132" o:title=""/>
                </v:shape>
                <v:shape id="Picture 118" o:spid="_x0000_s1077" type="#_x0000_t75" style="position:absolute;left:3423;top:840;width:270;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1XBAAAA3AAAAA8AAABkcnMvZG93bnJldi54bWxET01rwkAQvQv+h2WE3szGWqpEV5FCQPBU&#10;G/A6ZMckJDu7Ztck/ffdQqG3ebzP2R8n04mBet9YVrBKUhDEpdUNVwqKr3y5BeEDssbOMin4Jg/H&#10;w3y2x0zbkT9puIZKxBD2GSqoQ3CZlL6syaBPrCOO3N32BkOEfSV1j2MMN518TdN3abDh2FCjo4+a&#10;yvb6NAruq/biJZ4rd9vSgy+uyDdpq9TLYjrtQASawr/4z33Wcf7bGn6fiRfIw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b/1XBAAAA3AAAAA8AAAAAAAAAAAAAAAAAnwIA&#10;AGRycy9kb3ducmV2LnhtbFBLBQYAAAAABAAEAPcAAACNAwAAAAA=&#10;">
                  <v:imagedata r:id="rId133" o:title=""/>
                </v:shape>
                <v:shape id="Picture 117" o:spid="_x0000_s1078" type="#_x0000_t75" style="position:absolute;left:3720;top:832;width:47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RQbAAAAA3AAAAA8AAABkcnMvZG93bnJldi54bWxET02LwjAQvQv+hzCCN00VWWw1ioiiiBer&#10;F29DM7bFZlKaqNVfvxEW9jaP9znzZWsq8aTGlZYVjIYRCOLM6pJzBZfzdjAF4TyyxsoyKXiTg+Wi&#10;25ljou2LT/RMfS5CCLsEFRTe14mULivIoBvamjhwN9sY9AE2udQNvkK4qeQ4in6kwZJDQ4E1rQvK&#10;7unDKHD1enx1dnfMP4e3eWB8iDcxKtXvtasZCE+t/xf/ufc6zJ9M4PtMuEA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a1FBsAAAADcAAAADwAAAAAAAAAAAAAAAACfAgAA&#10;ZHJzL2Rvd25yZXYueG1sUEsFBgAAAAAEAAQA9wAAAIwDAAAAAA==&#10;">
                  <v:imagedata r:id="rId134" o:title=""/>
                </v:shape>
                <v:shape id="Picture 116" o:spid="_x0000_s1079" type="#_x0000_t75" style="position:absolute;left:4271;top:832;width:46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bX3FAAAA3AAAAA8AAABkcnMvZG93bnJldi54bWxET01rwkAQvRf8D8sIXkrdpFhboquIVfCg&#10;FLVFvE2z0ySanY3ZVdN/7wqF3ubxPmc4bkwpLlS7wrKCuBuBIE6tLjhT8LmdP72BcB5ZY2mZFPyS&#10;g/Go9TDERNsrr+my8ZkIIewSVJB7XyVSujQng65rK+LA/djaoA+wzqSu8RrCTSmfo6gvDRYcGnKs&#10;aJpTetycjYLveH9a7Q8Uv2/563W2SuVu+fihVKfdTAYgPDX+X/znXugwv/cC92fCBXJ0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q219xQAAANwAAAAPAAAAAAAAAAAAAAAA&#10;AJ8CAABkcnMvZG93bnJldi54bWxQSwUGAAAAAAQABAD3AAAAkQMAAAAA&#10;">
                  <v:imagedata r:id="rId135" o:title=""/>
                </v:shape>
                <v:shape id="Freeform 115" o:spid="_x0000_s1080" style="position:absolute;top:1527;width:11616;height:896;visibility:visible;mso-wrap-style:square;v-text-anchor:top" coordsize="1161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n9cIA&#10;AADcAAAADwAAAGRycy9kb3ducmV2LnhtbERPS4vCMBC+C/sfwix409QHRapp2V1WEA+Kuiweh2Zs&#10;i82kNFHrvzeC4G0+vucsss7U4kqtqywrGA0jEMS51RUXCv4Oy8EMhPPIGmvLpOBODrL0o7fARNsb&#10;7+i694UIIewSVFB63yRSurwkg25oG+LAnWxr0AfYFlK3eAvhppbjKIqlwYpDQ4kN/ZSUn/cXowCb&#10;9ff4sBnVx+lvHO868v+TrVaq/9l9zUF46vxb/HKvdJg/jeH5TLh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Wf1wgAAANwAAAAPAAAAAAAAAAAAAAAAAJgCAABkcnMvZG93&#10;bnJldi54bWxQSwUGAAAAAAQABAD1AAAAhwMAAAAA&#10;" path="m7165,l,748,11616,896,7165,xe" fillcolor="#fdfdfd" stroked="f">
                  <v:path arrowok="t" o:connecttype="custom" o:connectlocs="7165,1527;0,2275;11616,2423;7165,1527" o:connectangles="0,0,0,0"/>
                </v:shape>
                <v:shape id="Picture 114" o:spid="_x0000_s1081" type="#_x0000_t75" style="position:absolute;left:7832;top:406;width:692;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uhfBAAAA3AAAAA8AAABkcnMvZG93bnJldi54bWxET9uKwjAQfRf2H8Is+KapIipdoyzLCoKK&#10;ePmA2WZsyzaTkkSNf28Ewbc5nOvMFtE04krO15YVDPoZCOLC6ppLBafjsjcF4QOyxsYyKbiTh8X8&#10;ozPDXNsb7+l6CKVIIexzVFCF0OZS+qIig75vW+LEna0zGBJ0pdQObyncNHKYZWNpsObUUGFLPxUV&#10;/4eLUfA7GK/jTht9abPhZnreut06/inV/YzfXyACxfAWv9wrneaPJvB8Jl0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auhfBAAAA3AAAAA8AAAAAAAAAAAAAAAAAnwIA&#10;AGRycy9kb3ducmV2LnhtbFBLBQYAAAAABAAEAPcAAACNAwAAAAA=&#10;">
                  <v:imagedata r:id="rId136" o:title=""/>
                </v:shape>
                <v:shape id="Picture 113" o:spid="_x0000_s1082" type="#_x0000_t75" style="position:absolute;left:8580;top:406;width:35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6K9nFAAAA3AAAAA8AAABkcnMvZG93bnJldi54bWxEj0FLw0AQhe9C/8MyBW92o0jQ2G2RFlF6&#10;EFt78TZkp0lodjZkJ2n01zsHwdsM78173yzXU2jNSH1qIju4XWRgiMvoG64cHD9fbh7AJEH22EYm&#10;B9+UYL2aXS2x8PHCexoPUhkN4VSgg1qkK6xNZU0B0yJ2xKqdYh9QdO0r63u8aHho7V2W5TZgw9pQ&#10;Y0ebmsrzYQgOxtevH4nHnZchf8w/tvI+7prBuev59PwERmiSf/Pf9ZtX/Hul1Wd0Arv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uivZxQAAANwAAAAPAAAAAAAAAAAAAAAA&#10;AJ8CAABkcnMvZG93bnJldi54bWxQSwUGAAAAAAQABAD3AAAAkQMAAAAA&#10;">
                  <v:imagedata r:id="rId137" o:title=""/>
                </v:shape>
                <v:shape id="Picture 112" o:spid="_x0000_s1083" type="#_x0000_t75" style="position:absolute;left:8998;top:406;width:554;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8FzEAAAA3AAAAA8AAABkcnMvZG93bnJldi54bWxET0tLw0AQvgv9D8sUvJmNj6pNuw0i1RRv&#10;VhF6m2bHbMzubMiubfz3rlDwNh/fc5bl6Kw40BBazwousxwEce11y42C97eni3sQISJrtJ5JwQ8F&#10;KFeTsyUW2h/5lQ7b2IgUwqFABSbGvpAy1IYchsz3xIn79IPDmODQSD3gMYU7K6/y/FY6bDk1GOzp&#10;0VDdbb+dgn1l7sL66+N69rxznW2rl83aolLn0/FhASLSGP/FJ/dGp/k3c/h7Jl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O8FzEAAAA3AAAAA8AAAAAAAAAAAAAAAAA&#10;nwIAAGRycy9kb3ducmV2LnhtbFBLBQYAAAAABAAEAPcAAACQAwAAAAA=&#10;">
                  <v:imagedata r:id="rId138" o:title=""/>
                </v:shape>
                <v:shape id="Picture 111" o:spid="_x0000_s1084" type="#_x0000_t75" style="position:absolute;left:9618;top:406;width:685;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0E1LGAAAA3AAAAA8AAABkcnMvZG93bnJldi54bWxEj09rwkAQxe8Fv8MyhV6kbgy0SHSVIhV6&#10;Evzb65Ads2mzs2l21dhP3zkUvM3w3rz3m9mi9426UBfrwAbGowwUcRlszZWB/W71PAEVE7LFJjAZ&#10;uFGExXzwMMPChitv6LJNlZIQjgUacCm1hdaxdOQxjkJLLNopdB6TrF2lbYdXCfeNzrPsVXusWRoc&#10;trR0VH5vz97AZLjZrX9/2vevOo2Pee8On8P8YMzTY/82BZWoT3fz//WHFfwXwZdnZAI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QTUsYAAADcAAAADwAAAAAAAAAAAAAA&#10;AACfAgAAZHJzL2Rvd25yZXYueG1sUEsFBgAAAAAEAAQA9wAAAJIDAAAAAA==&#10;">
                  <v:imagedata r:id="rId139" o:title=""/>
                </v:shape>
                <v:shape id="Picture 110" o:spid="_x0000_s1085" type="#_x0000_t75" style="position:absolute;left:10358;top:412;width:28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kEDAAAAA3AAAAA8AAABkcnMvZG93bnJldi54bWxET02LwjAQvQv+hzCCl0XTCi5SjSKC4MWD&#10;1cPubWjGtthMShK1+uuNIHibx/ucxaozjbiR87VlBek4AUFcWF1zqeB03I5mIHxA1thYJgUP8rBa&#10;9nsLzLS984FueShFDGGfoYIqhDaT0hcVGfRj2xJH7mydwRChK6V2eI/hppGTJPmVBmuODRW2tKmo&#10;uORXo+CKh2bi29T8/Txlne83U312/0oNB916DiJQF77ij3un4/xpCu9n4gV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KQQMAAAADcAAAADwAAAAAAAAAAAAAAAACfAgAA&#10;ZHJzL2Rvd25yZXYueG1sUEsFBgAAAAAEAAQA9wAAAIwDAAAAAA==&#10;">
                  <v:imagedata r:id="rId140" o:title=""/>
                </v:shape>
                <v:shape id="AutoShape 109" o:spid="_x0000_s1086" style="position:absolute;left:10679;top:412;width:74;height:112;visibility:visible;mso-wrap-style:square;v-text-anchor:top" coordsize="7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2rMEA&#10;AADcAAAADwAAAGRycy9kb3ducmV2LnhtbERP3WrCMBS+F3yHcITdaWrBUTqjjILMiyFY9wCH5qzJ&#10;1pzUJtP69kYYeHc+vt+z3o6uExcagvWsYLnIQBA3XltuFXyddvMCRIjIGjvPpOBGAbab6WSNpfZX&#10;PtKljq1IIRxKVGBi7EspQ2PIYVj4njhx335wGBMcWqkHvKZw18k8y16lQ8upwWBPlaHmt/5zCgrz&#10;aX8O5496uZfFbWXQ+iqvlHqZje9vICKN8Sn+d+91mr/K4fFMuk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OtqzBAAAA3AAAAA8AAAAAAAAAAAAAAAAAmAIAAGRycy9kb3du&#10;cmV2LnhtbFBLBQYAAAAABAAEAPUAAACGAwAAAAA=&#10;" path="m61,83r-10,l51,112r10,l61,83xm61,l51,,3,70,2,73,,76r,7l73,83r,-9l12,74,48,20r2,-2l51,15r10,l61,xm61,15r-10,l51,74r10,l61,15xe" fillcolor="#fdfdfd" stroked="f">
                  <v:path arrowok="t" o:connecttype="custom" o:connectlocs="61,495;51,495;51,524;61,524;61,495;61,412;51,412;3,482;2,485;0,488;0,495;73,495;73,486;12,486;48,432;50,430;51,427;61,427;61,412;61,427;51,427;51,486;61,486;61,427" o:connectangles="0,0,0,0,0,0,0,0,0,0,0,0,0,0,0,0,0,0,0,0,0,0,0,0"/>
                </v:shape>
                <v:shape id="Picture 108" o:spid="_x0000_s1087" type="#_x0000_t75" style="position:absolute;left:10811;top:412;width:23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nF/vCAAAA3AAAAA8AAABkcnMvZG93bnJldi54bWxET01rwkAQvQv+h2UEb81GpUWjq8SCRUov&#10;Rg8eh+yYRLOzaXY16b/vFgre5vE+Z7XpTS0e1LrKsoJJFIMgzq2uuFBwOu5e5iCcR9ZYWyYFP+Rg&#10;sx4OVpho2/GBHpkvRAhhl6CC0vsmkdLlJRl0kW2IA3exrUEfYFtI3WIXwk0tp3H8Jg1WHBpKbOi9&#10;pPyW3Y2CfZZ+NTorusXZXtMq335+UPyt1HjUp0sQnnr/FP+79zrMf53B3zPhAr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5xf7wgAAANwAAAAPAAAAAAAAAAAAAAAAAJ8C&#10;AABkcnMvZG93bnJldi54bWxQSwUGAAAAAAQABAD3AAAAjgMAAAAA&#10;">
                  <v:imagedata r:id="rId141" o:title=""/>
                </v:shape>
                <v:shape id="Picture 107" o:spid="_x0000_s1088" type="#_x0000_t75" style="position:absolute;left:9741;top:633;width:211;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9n/EAAAA3AAAAA8AAABkcnMvZG93bnJldi54bWxEj0+LwjAQxe8Lfocwgrc1VVyRahQRBD14&#10;WP8cvI3N2FabSWliW/30mwXB2wzvzfu9mS1aU4iaKpdbVjDoRyCIE6tzThUcD+vvCQjnkTUWlknB&#10;kxws5p2vGcbaNvxL9d6nIoSwi1FB5n0ZS+mSjAy6vi2Jg3a1lUEf1iqVusImhJtCDqNoLA3mHAgZ&#10;lrTKKLnvHyZwLzKpd9vbldCfT6/Dtm4mJ6lUr9supyA8tf5jfl9vdKj/M4L/Z8IE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x9n/EAAAA3AAAAA8AAAAAAAAAAAAAAAAA&#10;nwIAAGRycy9kb3ducmV2LnhtbFBLBQYAAAAABAAEAPcAAACQAwAAAAA=&#10;">
                  <v:imagedata r:id="rId142" o:title=""/>
                </v:shape>
                <v:shape id="Picture 106" o:spid="_x0000_s1089" type="#_x0000_t75" style="position:absolute;left:10011;top:639;width:25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ButvDAAAA3AAAAA8AAABkcnMvZG93bnJldi54bWxET01rwkAQvRf8D8sIvdWNQkKNriJiIb0U&#10;G3PwOGTHJJidDdltkvbXd4VCb/N4n7PdT6YVA/WusaxguYhAEJdWN1wpKC5vL68gnEfW2FomBd/k&#10;YL+bPW0x1XbkTxpyX4kQwi5FBbX3XSqlK2sy6Ba2Iw7czfYGfYB9JXWPYwg3rVxFUSINNhwaauzo&#10;WFN5z7+Mgvx4zsiNpn1ffSQ/5uqKYn09KfU8nw4bEJ4m/y/+c2c6zI9jeDwTLp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G628MAAADcAAAADwAAAAAAAAAAAAAAAACf&#10;AgAAZHJzL2Rvd25yZXYueG1sUEsFBgAAAAAEAAQA9wAAAI8DAAAAAA==&#10;">
                  <v:imagedata r:id="rId143" o:title=""/>
                </v:shape>
                <v:shape id="Picture 105" o:spid="_x0000_s1090" type="#_x0000_t75" style="position:absolute;left:10313;top:639;width:31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0qvCAAAA3AAAAA8AAABkcnMvZG93bnJldi54bWxET99rwjAQfhf2P4QT9qaJwmTrjDIcguzJ&#10;quz51tza0uZSkli7/vVmMNjbfXw/b70dbCt68qF2rGExVyCIC2dqLjVczvvZM4gQkQ22jknDDwXY&#10;bh4ma8yMu3FO/SmWIoVwyFBDFWOXSRmKiiyGueuIE/ftvMWYoC+l8XhL4baVS6VW0mLNqaHCjnYV&#10;Fc3pajV8KfMyfqrmYyexKft8fPf5cdT6cTq8vYKINMR/8Z/7YNL8pxX8PpMu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J9KrwgAAANwAAAAPAAAAAAAAAAAAAAAAAJ8C&#10;AABkcnMvZG93bnJldi54bWxQSwUGAAAAAAQABAD3AAAAjgMAAAAA&#10;">
                  <v:imagedata r:id="rId144" o:title=""/>
                </v:shape>
                <v:shape id="Picture 104" o:spid="_x0000_s1091" type="#_x0000_t75" style="position:absolute;left:10706;top:639;width:336;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J3EAAAA3AAAAA8AAABkcnMvZG93bnJldi54bWxET01rwkAQvQv9D8sUvOmmorZNXaUIYnop&#10;NlHQ2zQ7TUKzsyG7xvjvuwXB2zze5yxWvalFR62rLCt4GkcgiHOrKy4U7LPN6AWE88gaa8uk4EoO&#10;VsuHwQJjbS/8RV3qCxFC2MWooPS+iaV0eUkG3dg2xIH7sa1BH2BbSN3iJYSbWk6iaC4NVhwaSmxo&#10;XVL+m56NAp7y92GbZKfX3eTz47rP7HxzOCo1fOzf30B46v1dfHMnOsyfPcP/M+EC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dJ3EAAAA3AAAAA8AAAAAAAAAAAAAAAAA&#10;nwIAAGRycy9kb3ducmV2LnhtbFBLBQYAAAAABAAEAPcAAACQAwAAAAA=&#10;">
                  <v:imagedata r:id="rId145" o:title=""/>
                </v:shape>
                <v:shape id="Picture 103" o:spid="_x0000_s1092" type="#_x0000_t75" style="position:absolute;left:8538;top:860;width:378;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jljPFAAAA3AAAAA8AAABkcnMvZG93bnJldi54bWxEj0FPwzAMhe9I/IfIk7ixZEhMU1k2wSQQ&#10;XJjoNs5e47VVG6dKsq38e3xA4mbrPb/3ebkefa8uFFMb2MJsakARV8G1XFvY717vF6BSRnbYByYL&#10;P5Rgvbq9WWLhwpW/6FLmWkkIpwItNDkPhdapashjmoaBWLRTiB6zrLHWLuJVwn2vH4yZa48tS0OD&#10;A20aqrry7C1sz4v5h347fJfbl7KLm2Nn6k9j7d1kfH4ClWnM/+a/63cn+I9CK8/IB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45YzxQAAANwAAAAPAAAAAAAAAAAAAAAA&#10;AJ8CAABkcnMvZG93bnJldi54bWxQSwUGAAAAAAQABAD3AAAAkQMAAAAA&#10;">
                  <v:imagedata r:id="rId146" o:title=""/>
                </v:shape>
                <v:shape id="Picture 102" o:spid="_x0000_s1093" type="#_x0000_t75" style="position:absolute;left:8780;top:858;width:2266;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62MHCAAAA3AAAAA8AAABkcnMvZG93bnJldi54bWxET8lqwzAQvRf6D2IKvTWyDS22GyWUQhZC&#10;KMQt9DpYE8vEGhlLcZy/jwqB3ubx1pkvJ9uJkQbfOlaQzhIQxLXTLTcKfr5XLzkIH5A1do5JwZU8&#10;LBePD3MstbvwgcYqNCKGsC9RgQmhL6X0tSGLfuZ64sgd3WAxRDg0Ug94ieG2k1mSvEmLLccGgz19&#10;GqpP1dkqKMxXznm97rOE9dimu40s9r9KPT9NH+8gAk3hX3x3b3Wc/1rA3zPxAr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OtjBwgAAANwAAAAPAAAAAAAAAAAAAAAAAJ8C&#10;AABkcnMvZG93bnJldi54bWxQSwUGAAAAAAQABAD3AAAAjgMAAAAA&#10;">
                  <v:imagedata r:id="rId147" o:title=""/>
                </v:shape>
                <v:shapetype id="_x0000_t202" coordsize="21600,21600" o:spt="202" path="m,l,21600r21600,l21600,xe">
                  <v:stroke joinstyle="miter"/>
                  <v:path gradientshapeok="t" o:connecttype="rect"/>
                </v:shapetype>
                <v:shape id="Text Box 101" o:spid="_x0000_s1094" type="#_x0000_t202" style="position:absolute;left:60;top:150;width:11616;height: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176647" w:rsidRDefault="00176647">
                        <w:pPr>
                          <w:rPr>
                            <w:b/>
                            <w:sz w:val="40"/>
                          </w:rPr>
                        </w:pPr>
                      </w:p>
                      <w:p w:rsidR="00176647" w:rsidRDefault="00176647">
                        <w:pPr>
                          <w:rPr>
                            <w:b/>
                            <w:sz w:val="40"/>
                          </w:rPr>
                        </w:pPr>
                      </w:p>
                      <w:p w:rsidR="00176647" w:rsidRDefault="00176647">
                        <w:pPr>
                          <w:rPr>
                            <w:b/>
                            <w:sz w:val="40"/>
                          </w:rPr>
                        </w:pPr>
                        <w:r>
                          <w:rPr>
                            <w:b/>
                            <w:sz w:val="40"/>
                          </w:rPr>
                          <w:tab/>
                        </w:r>
                      </w:p>
                      <w:p w:rsidR="00176647" w:rsidRDefault="00176647">
                        <w:pPr>
                          <w:rPr>
                            <w:b/>
                            <w:sz w:val="40"/>
                          </w:rPr>
                        </w:pPr>
                      </w:p>
                      <w:p w:rsidR="00176647" w:rsidRDefault="00176647">
                        <w:pPr>
                          <w:spacing w:before="10"/>
                          <w:rPr>
                            <w:b/>
                            <w:sz w:val="39"/>
                          </w:rPr>
                        </w:pPr>
                      </w:p>
                      <w:p w:rsidR="00176647" w:rsidRDefault="00176647">
                        <w:pPr>
                          <w:spacing w:line="481" w:lineRule="exact"/>
                          <w:ind w:left="559"/>
                          <w:rPr>
                            <w:b/>
                            <w:color w:val="00AFEF"/>
                            <w:sz w:val="40"/>
                          </w:rPr>
                        </w:pPr>
                      </w:p>
                      <w:p w:rsidR="00176647" w:rsidRDefault="00176647">
                        <w:pPr>
                          <w:spacing w:line="481" w:lineRule="exact"/>
                          <w:ind w:left="559"/>
                          <w:rPr>
                            <w:sz w:val="40"/>
                          </w:rPr>
                        </w:pPr>
                        <w:r>
                          <w:rPr>
                            <w:b/>
                            <w:color w:val="00AFEF"/>
                            <w:sz w:val="40"/>
                          </w:rPr>
                          <w:t xml:space="preserve">Welcome </w:t>
                        </w:r>
                        <w:r>
                          <w:rPr>
                            <w:color w:val="00AFEF"/>
                            <w:sz w:val="40"/>
                          </w:rPr>
                          <w:t>to Atlantic Academy Portland</w:t>
                        </w:r>
                      </w:p>
                    </w:txbxContent>
                  </v:textbox>
                </v:shape>
                <w10:anchorlock/>
              </v:group>
            </w:pict>
          </mc:Fallback>
        </mc:AlternateContent>
      </w:r>
    </w:p>
    <w:p w:rsidR="00186C5C" w:rsidRDefault="00186C5C">
      <w:pPr>
        <w:pStyle w:val="BodyText"/>
        <w:rPr>
          <w:b/>
          <w:sz w:val="20"/>
        </w:rPr>
      </w:pPr>
    </w:p>
    <w:p w:rsidR="00186C5C" w:rsidRDefault="00186C5C">
      <w:pPr>
        <w:pStyle w:val="BodyText"/>
        <w:spacing w:before="9"/>
        <w:rPr>
          <w:b/>
          <w:sz w:val="18"/>
        </w:rPr>
      </w:pPr>
    </w:p>
    <w:p w:rsidR="00186C5C" w:rsidRDefault="007C4D4B">
      <w:pPr>
        <w:pStyle w:val="BodyText"/>
        <w:spacing w:before="52"/>
        <w:ind w:left="559" w:right="539"/>
      </w:pPr>
      <w:r>
        <w:t>Thank y</w:t>
      </w:r>
      <w:r w:rsidR="00102915">
        <w:t>ou for considering our Academy</w:t>
      </w:r>
      <w:r>
        <w:t xml:space="preserve"> for your</w:t>
      </w:r>
      <w:r w:rsidR="00102915">
        <w:t xml:space="preserve"> next appointment. </w:t>
      </w:r>
    </w:p>
    <w:p w:rsidR="00186C5C" w:rsidRDefault="00186C5C">
      <w:pPr>
        <w:pStyle w:val="BodyText"/>
        <w:spacing w:before="9"/>
        <w:rPr>
          <w:sz w:val="22"/>
        </w:rPr>
      </w:pPr>
    </w:p>
    <w:p w:rsidR="00186C5C" w:rsidRDefault="007C4D4B">
      <w:pPr>
        <w:pStyle w:val="BodyText"/>
        <w:ind w:left="559" w:right="467"/>
      </w:pPr>
      <w:r>
        <w:t>We are passionate about excellence in education, giving pupils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w:t>
      </w:r>
    </w:p>
    <w:p w:rsidR="00186C5C" w:rsidRDefault="00186C5C">
      <w:pPr>
        <w:pStyle w:val="BodyText"/>
        <w:spacing w:before="11"/>
        <w:rPr>
          <w:sz w:val="22"/>
        </w:rPr>
      </w:pPr>
    </w:p>
    <w:p w:rsidR="00186C5C" w:rsidRDefault="00763F14">
      <w:pPr>
        <w:pStyle w:val="BodyText"/>
        <w:spacing w:line="290" w:lineRule="exact"/>
        <w:ind w:left="559" w:right="535"/>
      </w:pPr>
      <w:r>
        <w:t>Atlantic Academy Portland</w:t>
      </w:r>
      <w:r w:rsidR="00102915">
        <w:t xml:space="preserve"> is </w:t>
      </w:r>
      <w:r>
        <w:t xml:space="preserve">an all through Academy with reception to year 11 (post 16 from 2018). </w:t>
      </w:r>
    </w:p>
    <w:p w:rsidR="00186C5C" w:rsidRDefault="00186C5C">
      <w:pPr>
        <w:pStyle w:val="BodyText"/>
        <w:spacing w:before="8"/>
        <w:rPr>
          <w:sz w:val="23"/>
        </w:rPr>
      </w:pPr>
    </w:p>
    <w:p w:rsidR="00186C5C" w:rsidRDefault="000F0D73" w:rsidP="000F0D73">
      <w:pPr>
        <w:pStyle w:val="BodyText"/>
        <w:ind w:left="559" w:right="101"/>
      </w:pPr>
      <w:r>
        <w:t xml:space="preserve">Staff development is vital to the progress of the Academy as we continue our journey to full capacity in 2018. Whatever </w:t>
      </w:r>
      <w:proofErr w:type="gramStart"/>
      <w:r>
        <w:t>your</w:t>
      </w:r>
      <w:proofErr w:type="gramEnd"/>
      <w:r>
        <w:t xml:space="preserve"> level of experience, there will be opportunities for career development and promotion either within individual academies or across the Trust. Excellent further professional development is offered by the academy, supported by the innovative and unique Aspirations training </w:t>
      </w:r>
      <w:r w:rsidR="00763F14">
        <w:t>programs</w:t>
      </w:r>
      <w:r>
        <w:t>.</w:t>
      </w:r>
    </w:p>
    <w:p w:rsidR="00186C5C" w:rsidRDefault="00186C5C">
      <w:pPr>
        <w:pStyle w:val="BodyText"/>
        <w:spacing w:before="11"/>
        <w:rPr>
          <w:sz w:val="23"/>
        </w:rPr>
      </w:pPr>
    </w:p>
    <w:p w:rsidR="00763F14" w:rsidRPr="005F4EED" w:rsidRDefault="00763F14" w:rsidP="00763F14">
      <w:pPr>
        <w:ind w:left="559"/>
        <w:rPr>
          <w:rFonts w:asciiTheme="minorHAnsi" w:hAnsiTheme="minorHAnsi"/>
          <w:sz w:val="24"/>
          <w:szCs w:val="24"/>
        </w:rPr>
      </w:pPr>
      <w:r>
        <w:rPr>
          <w:rFonts w:asciiTheme="minorHAnsi" w:hAnsiTheme="minorHAnsi"/>
          <w:color w:val="000000" w:themeColor="text1"/>
          <w:sz w:val="24"/>
          <w:szCs w:val="24"/>
        </w:rPr>
        <w:t xml:space="preserve">The Academy is located in stunning buildings, having benefitted from a £20 million plus full renovation program. It is situated on the beautiful Isle of Portland, at the heart of the Jurassic Coast, in Dorset. Within easy reach of Weymouth, Dorchester, </w:t>
      </w:r>
      <w:proofErr w:type="spellStart"/>
      <w:r>
        <w:rPr>
          <w:rFonts w:asciiTheme="minorHAnsi" w:hAnsiTheme="minorHAnsi"/>
          <w:color w:val="000000" w:themeColor="text1"/>
          <w:sz w:val="24"/>
          <w:szCs w:val="24"/>
        </w:rPr>
        <w:t>Yeovil</w:t>
      </w:r>
      <w:proofErr w:type="spellEnd"/>
      <w:r>
        <w:rPr>
          <w:rFonts w:asciiTheme="minorHAnsi" w:hAnsiTheme="minorHAnsi"/>
          <w:color w:val="000000" w:themeColor="text1"/>
          <w:sz w:val="24"/>
          <w:szCs w:val="24"/>
        </w:rPr>
        <w:t>, Poole and Bournemouth. This really is an Academy at the very heart of the community.</w:t>
      </w:r>
      <w:r>
        <w:rPr>
          <w:rFonts w:asciiTheme="minorHAnsi" w:hAnsiTheme="minorHAnsi"/>
          <w:sz w:val="24"/>
          <w:szCs w:val="24"/>
        </w:rPr>
        <w:t xml:space="preserve"> There is also the potential for onsite accommodation be made available at a </w:t>
      </w:r>
      <w:proofErr w:type="spellStart"/>
      <w:r>
        <w:rPr>
          <w:rFonts w:asciiTheme="minorHAnsi" w:hAnsiTheme="minorHAnsi"/>
          <w:sz w:val="24"/>
          <w:szCs w:val="24"/>
        </w:rPr>
        <w:t>subsidised</w:t>
      </w:r>
      <w:proofErr w:type="spellEnd"/>
      <w:r>
        <w:rPr>
          <w:rFonts w:asciiTheme="minorHAnsi" w:hAnsiTheme="minorHAnsi"/>
          <w:sz w:val="24"/>
          <w:szCs w:val="24"/>
        </w:rPr>
        <w:t xml:space="preserve"> rate.</w:t>
      </w:r>
    </w:p>
    <w:p w:rsidR="00763F14" w:rsidRDefault="00763F14" w:rsidP="00763F14">
      <w:pPr>
        <w:ind w:left="559"/>
        <w:rPr>
          <w:rFonts w:asciiTheme="minorHAnsi" w:hAnsiTheme="minorHAnsi"/>
          <w:sz w:val="24"/>
          <w:szCs w:val="24"/>
        </w:rPr>
      </w:pPr>
      <w:r>
        <w:rPr>
          <w:rFonts w:asciiTheme="minorHAnsi" w:hAnsiTheme="minorHAnsi"/>
          <w:sz w:val="24"/>
          <w:szCs w:val="24"/>
        </w:rPr>
        <w:t>The Academy will be sponsored by the Aspirations Academies Trust (</w:t>
      </w:r>
      <w:hyperlink r:id="rId148" w:history="1">
        <w:r w:rsidRPr="00CE37B2">
          <w:rPr>
            <w:rStyle w:val="Hyperlink"/>
            <w:rFonts w:asciiTheme="minorHAnsi" w:hAnsiTheme="minorHAnsi"/>
            <w:sz w:val="24"/>
            <w:szCs w:val="24"/>
          </w:rPr>
          <w:t>www.aspirationsacademies.org</w:t>
        </w:r>
      </w:hyperlink>
      <w:r>
        <w:rPr>
          <w:rFonts w:asciiTheme="minorHAnsi" w:hAnsiTheme="minorHAnsi"/>
          <w:sz w:val="24"/>
          <w:szCs w:val="24"/>
        </w:rPr>
        <w:t>) and be a member of one of their three clusters: The South Coast District, which consists of Jewell Academy Bournemouth (Primary, rated outstanding), Ocean Academy Poole (Junior, to be inspected) and Magna Academy Poole (Secondary, rated outstanding).</w:t>
      </w:r>
      <w:r w:rsidRPr="00B64C8C">
        <w:rPr>
          <w:rFonts w:asciiTheme="minorHAnsi" w:hAnsiTheme="minorHAnsi"/>
          <w:sz w:val="24"/>
          <w:szCs w:val="24"/>
        </w:rPr>
        <w:t xml:space="preserve"> The district</w:t>
      </w:r>
      <w:r>
        <w:rPr>
          <w:rFonts w:asciiTheme="minorHAnsi" w:hAnsiTheme="minorHAnsi"/>
          <w:sz w:val="24"/>
          <w:szCs w:val="24"/>
        </w:rPr>
        <w:t xml:space="preserve"> members</w:t>
      </w:r>
      <w:r w:rsidRPr="00B64C8C">
        <w:rPr>
          <w:rFonts w:asciiTheme="minorHAnsi" w:hAnsiTheme="minorHAnsi"/>
          <w:sz w:val="24"/>
          <w:szCs w:val="24"/>
        </w:rPr>
        <w:t xml:space="preserve"> will work closely together s</w:t>
      </w:r>
      <w:r>
        <w:rPr>
          <w:rFonts w:asciiTheme="minorHAnsi" w:hAnsiTheme="minorHAnsi"/>
          <w:sz w:val="24"/>
          <w:szCs w:val="24"/>
        </w:rPr>
        <w:t xml:space="preserve">haring resources, expertise, </w:t>
      </w:r>
      <w:r w:rsidRPr="00B64C8C">
        <w:rPr>
          <w:rFonts w:asciiTheme="minorHAnsi" w:hAnsiTheme="minorHAnsi"/>
          <w:sz w:val="24"/>
          <w:szCs w:val="24"/>
        </w:rPr>
        <w:t>CPD</w:t>
      </w:r>
      <w:r>
        <w:rPr>
          <w:rFonts w:asciiTheme="minorHAnsi" w:hAnsiTheme="minorHAnsi"/>
          <w:sz w:val="24"/>
          <w:szCs w:val="24"/>
        </w:rPr>
        <w:t xml:space="preserve"> and providing specialist support where appropriate</w:t>
      </w:r>
      <w:r w:rsidRPr="00B64C8C">
        <w:rPr>
          <w:rFonts w:asciiTheme="minorHAnsi" w:hAnsiTheme="minorHAnsi"/>
          <w:sz w:val="24"/>
          <w:szCs w:val="24"/>
        </w:rPr>
        <w:t>.</w:t>
      </w:r>
      <w:r>
        <w:rPr>
          <w:rFonts w:asciiTheme="minorHAnsi" w:hAnsiTheme="minorHAnsi"/>
          <w:b/>
          <w:sz w:val="24"/>
          <w:szCs w:val="24"/>
        </w:rPr>
        <w:t xml:space="preserve"> Magna Academy Poole is also</w:t>
      </w:r>
      <w:r w:rsidRPr="00281C4F">
        <w:rPr>
          <w:rFonts w:asciiTheme="minorHAnsi" w:hAnsiTheme="minorHAnsi"/>
          <w:b/>
          <w:sz w:val="24"/>
          <w:szCs w:val="24"/>
        </w:rPr>
        <w:t xml:space="preserve"> </w:t>
      </w:r>
      <w:r>
        <w:rPr>
          <w:rFonts w:asciiTheme="minorHAnsi" w:hAnsiTheme="minorHAnsi"/>
          <w:b/>
          <w:sz w:val="24"/>
          <w:szCs w:val="24"/>
        </w:rPr>
        <w:t xml:space="preserve">a </w:t>
      </w:r>
      <w:r w:rsidRPr="00281C4F">
        <w:rPr>
          <w:rFonts w:asciiTheme="minorHAnsi" w:hAnsiTheme="minorHAnsi"/>
          <w:b/>
          <w:sz w:val="24"/>
          <w:szCs w:val="24"/>
        </w:rPr>
        <w:t>newly designated NCTL Teaching School,</w:t>
      </w:r>
      <w:r>
        <w:rPr>
          <w:rFonts w:asciiTheme="minorHAnsi" w:hAnsiTheme="minorHAnsi"/>
          <w:sz w:val="24"/>
          <w:szCs w:val="24"/>
        </w:rPr>
        <w:t xml:space="preserve"> providing many career development pathways and support for rapid progression. The opportunity to become an Aspirant Lead Practitioner, Lead Practitioner or SLE is available, please indicate this in your application if it is an opportunity you may wish to be considered for.</w:t>
      </w:r>
    </w:p>
    <w:p w:rsidR="00763F14" w:rsidRDefault="00763F14">
      <w:pPr>
        <w:pStyle w:val="BodyText"/>
        <w:spacing w:before="11"/>
        <w:rPr>
          <w:sz w:val="23"/>
        </w:rPr>
      </w:pPr>
    </w:p>
    <w:p w:rsidR="00763F14" w:rsidRDefault="00763F14">
      <w:pPr>
        <w:pStyle w:val="BodyText"/>
        <w:spacing w:before="11"/>
        <w:rPr>
          <w:sz w:val="23"/>
        </w:rPr>
      </w:pPr>
    </w:p>
    <w:p w:rsidR="00763F14" w:rsidRPr="00893F21" w:rsidRDefault="00763F14" w:rsidP="00763F14">
      <w:pPr>
        <w:widowControl/>
        <w:ind w:firstLine="559"/>
        <w:rPr>
          <w:rFonts w:eastAsia="MS Mincho" w:cs="Times New Roman"/>
          <w:color w:val="000000"/>
          <w:sz w:val="24"/>
          <w:szCs w:val="24"/>
          <w:lang w:val="en-GB"/>
        </w:rPr>
      </w:pPr>
      <w:r w:rsidRPr="00893F21">
        <w:rPr>
          <w:rFonts w:eastAsia="MS Mincho" w:cs="Times New Roman"/>
          <w:color w:val="000000"/>
          <w:sz w:val="24"/>
          <w:szCs w:val="24"/>
          <w:lang w:val="en-GB"/>
        </w:rPr>
        <w:t xml:space="preserve">As a team we also believe in </w:t>
      </w:r>
      <w:r>
        <w:rPr>
          <w:rFonts w:eastAsia="MS Mincho" w:cs="Times New Roman"/>
          <w:color w:val="000000"/>
          <w:sz w:val="24"/>
          <w:szCs w:val="24"/>
          <w:lang w:val="en-GB"/>
        </w:rPr>
        <w:t xml:space="preserve">all staff </w:t>
      </w:r>
      <w:r w:rsidRPr="00893F21">
        <w:rPr>
          <w:rFonts w:eastAsia="MS Mincho" w:cs="Times New Roman"/>
          <w:color w:val="000000"/>
          <w:sz w:val="24"/>
          <w:szCs w:val="24"/>
          <w:lang w:val="en-GB"/>
        </w:rPr>
        <w:t>aspiring to ‘Level 5’ leadership, as outlined by Jim Collins in ‘Good to</w:t>
      </w:r>
    </w:p>
    <w:p w:rsidR="00763F14" w:rsidRPr="00893F21" w:rsidRDefault="00763F14" w:rsidP="00763F14">
      <w:pPr>
        <w:widowControl/>
        <w:ind w:firstLine="559"/>
        <w:rPr>
          <w:rFonts w:eastAsia="MS Mincho" w:cs="Times New Roman"/>
          <w:color w:val="000000"/>
          <w:sz w:val="24"/>
          <w:szCs w:val="24"/>
          <w:lang w:val="en-GB"/>
        </w:rPr>
      </w:pPr>
      <w:r w:rsidRPr="00893F21">
        <w:rPr>
          <w:rFonts w:eastAsia="MS Mincho" w:cs="Times New Roman"/>
          <w:color w:val="000000"/>
          <w:sz w:val="24"/>
          <w:szCs w:val="24"/>
          <w:lang w:val="en-GB"/>
        </w:rPr>
        <w:t>Great’, the key traits of which are outlined below:</w:t>
      </w:r>
    </w:p>
    <w:p w:rsidR="00763F14" w:rsidRDefault="00763F14" w:rsidP="00763F14">
      <w:pPr>
        <w:widowControl/>
        <w:rPr>
          <w:rFonts w:eastAsia="MS Mincho" w:cs="Times New Roman"/>
          <w:b/>
          <w:color w:val="000000"/>
          <w:sz w:val="24"/>
          <w:szCs w:val="24"/>
          <w:lang w:val="en-GB"/>
        </w:rPr>
      </w:pPr>
    </w:p>
    <w:p w:rsidR="00763F14" w:rsidRDefault="00763F14" w:rsidP="00763F14">
      <w:pPr>
        <w:widowControl/>
        <w:ind w:left="559"/>
        <w:rPr>
          <w:rFonts w:eastAsia="MS Mincho" w:cs="Times New Roman"/>
          <w:b/>
          <w:color w:val="000000"/>
          <w:sz w:val="24"/>
          <w:szCs w:val="24"/>
          <w:lang w:val="en-GB"/>
        </w:rPr>
      </w:pPr>
      <w:r w:rsidRPr="009D1AEF">
        <w:rPr>
          <w:rFonts w:eastAsia="MS Mincho" w:cs="Times New Roman"/>
          <w:b/>
          <w:color w:val="000000"/>
          <w:sz w:val="24"/>
          <w:szCs w:val="24"/>
          <w:lang w:val="en-GB"/>
        </w:rPr>
        <w:t>Level 5 Leadership</w:t>
      </w:r>
    </w:p>
    <w:p w:rsidR="00763F14" w:rsidRPr="009D1AEF" w:rsidRDefault="00763F14" w:rsidP="00763F14">
      <w:pPr>
        <w:widowControl/>
        <w:ind w:left="559"/>
        <w:rPr>
          <w:rFonts w:eastAsia="MS Mincho" w:cs="Times New Roman"/>
          <w:b/>
          <w:color w:val="000000"/>
          <w:sz w:val="24"/>
          <w:szCs w:val="24"/>
          <w:lang w:val="en-GB"/>
        </w:rPr>
      </w:pP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Paradoxical mix of personal humility and professional will</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Ambitious first and foremost for the organisation, not themselves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Set up their successors for even greater success whereas egocentric leaders often set up their</w:t>
      </w:r>
    </w:p>
    <w:p w:rsidR="00763F14" w:rsidRPr="00763F14" w:rsidRDefault="00763F14" w:rsidP="00763F14">
      <w:pPr>
        <w:widowControl/>
        <w:ind w:left="559"/>
        <w:rPr>
          <w:rFonts w:eastAsia="MS Mincho" w:cs="Times New Roman"/>
          <w:color w:val="000000"/>
          <w:sz w:val="24"/>
          <w:szCs w:val="24"/>
          <w:lang w:val="en-GB"/>
        </w:rPr>
      </w:pPr>
      <w:proofErr w:type="gramStart"/>
      <w:r w:rsidRPr="00763F14">
        <w:rPr>
          <w:rFonts w:eastAsia="MS Mincho" w:cs="Times New Roman"/>
          <w:color w:val="000000"/>
          <w:sz w:val="24"/>
          <w:szCs w:val="24"/>
          <w:lang w:val="en-GB"/>
        </w:rPr>
        <w:t>successors</w:t>
      </w:r>
      <w:proofErr w:type="gramEnd"/>
      <w:r w:rsidRPr="00763F14">
        <w:rPr>
          <w:rFonts w:eastAsia="MS Mincho" w:cs="Times New Roman"/>
          <w:color w:val="000000"/>
          <w:sz w:val="24"/>
          <w:szCs w:val="24"/>
          <w:lang w:val="en-GB"/>
        </w:rPr>
        <w:t xml:space="preserve"> for failure</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Display a compelling modesty, are self-effacing and understated as opposed to comparison</w:t>
      </w:r>
    </w:p>
    <w:p w:rsidR="00763F14" w:rsidRPr="00763F14" w:rsidRDefault="00763F14" w:rsidP="00763F14">
      <w:pPr>
        <w:widowControl/>
        <w:ind w:left="559"/>
        <w:rPr>
          <w:rFonts w:eastAsia="MS Mincho" w:cs="Times New Roman"/>
          <w:color w:val="000000"/>
          <w:sz w:val="24"/>
          <w:szCs w:val="24"/>
          <w:lang w:val="en-GB"/>
        </w:rPr>
      </w:pPr>
      <w:proofErr w:type="gramStart"/>
      <w:r w:rsidRPr="00763F14">
        <w:rPr>
          <w:rFonts w:eastAsia="MS Mincho" w:cs="Times New Roman"/>
          <w:color w:val="000000"/>
          <w:sz w:val="24"/>
          <w:szCs w:val="24"/>
          <w:lang w:val="en-GB"/>
        </w:rPr>
        <w:t>company</w:t>
      </w:r>
      <w:proofErr w:type="gramEnd"/>
      <w:r w:rsidRPr="00763F14">
        <w:rPr>
          <w:rFonts w:eastAsia="MS Mincho" w:cs="Times New Roman"/>
          <w:color w:val="000000"/>
          <w:sz w:val="24"/>
          <w:szCs w:val="24"/>
          <w:lang w:val="en-GB"/>
        </w:rPr>
        <w:t xml:space="preserve"> leaders being egocentric which contributed to the demise or mediocrity of the company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Fanatically driven, infected with an incurable need to produce sustained results – they are resolved</w:t>
      </w:r>
    </w:p>
    <w:p w:rsidR="00763F14" w:rsidRPr="00763F14" w:rsidRDefault="00763F14" w:rsidP="00763F14">
      <w:pPr>
        <w:widowControl/>
        <w:ind w:left="559"/>
        <w:rPr>
          <w:rFonts w:eastAsia="MS Mincho" w:cs="Times New Roman"/>
          <w:color w:val="000000"/>
          <w:sz w:val="24"/>
          <w:szCs w:val="24"/>
          <w:lang w:val="en-GB"/>
        </w:rPr>
      </w:pPr>
      <w:proofErr w:type="gramStart"/>
      <w:r w:rsidRPr="00763F14">
        <w:rPr>
          <w:rFonts w:eastAsia="MS Mincho" w:cs="Times New Roman"/>
          <w:color w:val="000000"/>
          <w:sz w:val="24"/>
          <w:szCs w:val="24"/>
          <w:lang w:val="en-GB"/>
        </w:rPr>
        <w:t>to</w:t>
      </w:r>
      <w:proofErr w:type="gramEnd"/>
      <w:r w:rsidRPr="00763F14">
        <w:rPr>
          <w:rFonts w:eastAsia="MS Mincho" w:cs="Times New Roman"/>
          <w:color w:val="000000"/>
          <w:sz w:val="24"/>
          <w:szCs w:val="24"/>
          <w:lang w:val="en-GB"/>
        </w:rPr>
        <w:t xml:space="preserve"> do whatever it takes to make the organisation great, no matter how big or hard the decisions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Display a workmanlike diligence – more plough horse than show horse</w:t>
      </w:r>
    </w:p>
    <w:p w:rsidR="00392073" w:rsidRDefault="00392073" w:rsidP="00763F14">
      <w:pPr>
        <w:widowControl/>
        <w:ind w:left="559"/>
        <w:rPr>
          <w:rFonts w:eastAsia="MS Mincho" w:cs="Times New Roman"/>
          <w:color w:val="000000"/>
          <w:sz w:val="24"/>
          <w:szCs w:val="24"/>
          <w:lang w:val="en-GB"/>
        </w:rPr>
      </w:pPr>
    </w:p>
    <w:p w:rsidR="00392073" w:rsidRDefault="00392073" w:rsidP="00763F14">
      <w:pPr>
        <w:widowControl/>
        <w:ind w:left="559"/>
        <w:rPr>
          <w:rFonts w:eastAsia="MS Mincho" w:cs="Times New Roman"/>
          <w:color w:val="000000"/>
          <w:sz w:val="24"/>
          <w:szCs w:val="24"/>
          <w:lang w:val="en-GB"/>
        </w:rPr>
      </w:pP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Attribute success to factors other than themselves – when things go poorly they blame themselves</w:t>
      </w:r>
    </w:p>
    <w:p w:rsidR="00763F14" w:rsidRPr="00763F14" w:rsidRDefault="00763F14" w:rsidP="00763F14">
      <w:pPr>
        <w:widowControl/>
        <w:ind w:left="559"/>
        <w:rPr>
          <w:rFonts w:eastAsia="MS Mincho" w:cs="Times New Roman"/>
          <w:color w:val="000000"/>
          <w:sz w:val="24"/>
          <w:szCs w:val="24"/>
          <w:lang w:val="en-GB"/>
        </w:rPr>
      </w:pPr>
      <w:proofErr w:type="gramStart"/>
      <w:r w:rsidRPr="00763F14">
        <w:rPr>
          <w:rFonts w:eastAsia="MS Mincho" w:cs="Times New Roman"/>
          <w:color w:val="000000"/>
          <w:sz w:val="24"/>
          <w:szCs w:val="24"/>
          <w:lang w:val="en-GB"/>
        </w:rPr>
        <w:t>taking</w:t>
      </w:r>
      <w:proofErr w:type="gramEnd"/>
      <w:r w:rsidRPr="00763F14">
        <w:rPr>
          <w:rFonts w:eastAsia="MS Mincho" w:cs="Times New Roman"/>
          <w:color w:val="000000"/>
          <w:sz w:val="24"/>
          <w:szCs w:val="24"/>
          <w:lang w:val="en-GB"/>
        </w:rPr>
        <w:t xml:space="preserve"> full responsibility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One of the most damaging trends in recent history is the tendency to select dazzling, celebrity</w:t>
      </w:r>
    </w:p>
    <w:p w:rsidR="00763F14" w:rsidRPr="00763F14" w:rsidRDefault="00763F14" w:rsidP="00763F14">
      <w:pPr>
        <w:widowControl/>
        <w:ind w:left="559"/>
        <w:rPr>
          <w:rFonts w:eastAsia="MS Mincho" w:cs="Times New Roman"/>
          <w:color w:val="000000"/>
          <w:sz w:val="24"/>
          <w:szCs w:val="24"/>
          <w:lang w:val="en-GB"/>
        </w:rPr>
      </w:pPr>
      <w:proofErr w:type="gramStart"/>
      <w:r w:rsidRPr="00763F14">
        <w:rPr>
          <w:rFonts w:eastAsia="MS Mincho" w:cs="Times New Roman"/>
          <w:color w:val="000000"/>
          <w:sz w:val="24"/>
          <w:szCs w:val="24"/>
          <w:lang w:val="en-GB"/>
        </w:rPr>
        <w:t>leaders</w:t>
      </w:r>
      <w:proofErr w:type="gramEnd"/>
      <w:r w:rsidRPr="00763F14">
        <w:rPr>
          <w:rFonts w:eastAsia="MS Mincho" w:cs="Times New Roman"/>
          <w:color w:val="000000"/>
          <w:sz w:val="24"/>
          <w:szCs w:val="24"/>
          <w:lang w:val="en-GB"/>
        </w:rPr>
        <w:t xml:space="preserve"> and to deselect L5 leaders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This is an overwhelming empirical finding not an ideological one</w:t>
      </w:r>
    </w:p>
    <w:p w:rsidR="00763F14" w:rsidRPr="009D1AEF" w:rsidRDefault="00763F14" w:rsidP="00763F14">
      <w:pPr>
        <w:widowControl/>
        <w:rPr>
          <w:rFonts w:eastAsia="MS Mincho" w:cs="Times New Roman"/>
          <w:b/>
          <w:color w:val="000000"/>
          <w:sz w:val="24"/>
          <w:szCs w:val="24"/>
          <w:lang w:val="en-GB"/>
        </w:rPr>
      </w:pPr>
    </w:p>
    <w:p w:rsidR="00763F14" w:rsidRPr="00893F21" w:rsidRDefault="00763F14" w:rsidP="00763F14">
      <w:pPr>
        <w:widowControl/>
        <w:ind w:left="559"/>
        <w:rPr>
          <w:rFonts w:eastAsia="MS Mincho" w:cs="Times New Roman"/>
          <w:color w:val="000000"/>
          <w:sz w:val="24"/>
          <w:szCs w:val="24"/>
          <w:lang w:val="en-GB"/>
        </w:rPr>
      </w:pPr>
      <w:r w:rsidRPr="00893F21">
        <w:rPr>
          <w:rFonts w:eastAsia="MS Mincho" w:cs="Times New Roman"/>
          <w:color w:val="000000"/>
          <w:sz w:val="24"/>
          <w:szCs w:val="24"/>
          <w:lang w:val="en-GB"/>
        </w:rPr>
        <w:t>You would be joining us at such an exciting time and become part of a vibrant learning community that</w:t>
      </w:r>
    </w:p>
    <w:p w:rsidR="00763F14" w:rsidRDefault="00763F14" w:rsidP="00763F14">
      <w:pPr>
        <w:widowControl/>
        <w:ind w:left="559"/>
        <w:rPr>
          <w:rFonts w:eastAsia="MS Mincho" w:cs="Times New Roman"/>
          <w:color w:val="000000"/>
          <w:sz w:val="24"/>
          <w:szCs w:val="24"/>
          <w:lang w:val="en-GB"/>
        </w:rPr>
      </w:pPr>
      <w:proofErr w:type="gramStart"/>
      <w:r w:rsidRPr="00893F21">
        <w:rPr>
          <w:rFonts w:eastAsia="MS Mincho" w:cs="Times New Roman"/>
          <w:color w:val="000000"/>
          <w:sz w:val="24"/>
          <w:szCs w:val="24"/>
          <w:lang w:val="en-GB"/>
        </w:rPr>
        <w:t>will</w:t>
      </w:r>
      <w:proofErr w:type="gramEnd"/>
      <w:r w:rsidRPr="00893F21">
        <w:rPr>
          <w:rFonts w:eastAsia="MS Mincho" w:cs="Times New Roman"/>
          <w:color w:val="000000"/>
          <w:sz w:val="24"/>
          <w:szCs w:val="24"/>
          <w:lang w:val="en-GB"/>
        </w:rPr>
        <w:t xml:space="preserve"> offer you fantastic opportunities for your career development, both within Atlantic Academy and across the district</w:t>
      </w:r>
      <w:r>
        <w:rPr>
          <w:rFonts w:eastAsia="MS Mincho" w:cs="Times New Roman"/>
          <w:color w:val="000000"/>
          <w:sz w:val="24"/>
          <w:szCs w:val="24"/>
          <w:lang w:val="en-GB"/>
        </w:rPr>
        <w:t>. Th</w:t>
      </w:r>
      <w:r w:rsidRPr="00893F21">
        <w:rPr>
          <w:rFonts w:eastAsia="MS Mincho" w:cs="Times New Roman"/>
          <w:color w:val="000000"/>
          <w:sz w:val="24"/>
          <w:szCs w:val="24"/>
          <w:lang w:val="en-GB"/>
        </w:rPr>
        <w:t xml:space="preserve">is really is a chance for you to be able to make your mark. </w:t>
      </w:r>
    </w:p>
    <w:p w:rsidR="00763F14" w:rsidRDefault="00763F14" w:rsidP="00763F14">
      <w:pPr>
        <w:widowControl/>
        <w:ind w:left="559"/>
        <w:rPr>
          <w:rFonts w:eastAsia="MS Mincho" w:cs="Times New Roman"/>
          <w:color w:val="000000"/>
          <w:sz w:val="24"/>
          <w:szCs w:val="24"/>
          <w:lang w:val="en-GB"/>
        </w:rPr>
      </w:pPr>
    </w:p>
    <w:p w:rsidR="00186C5C" w:rsidRDefault="007C4D4B" w:rsidP="00763F14">
      <w:pPr>
        <w:pStyle w:val="BodyText"/>
        <w:spacing w:before="1"/>
        <w:ind w:left="559" w:right="463"/>
      </w:pPr>
      <w:r>
        <w:t>With</w:t>
      </w:r>
      <w:r w:rsidR="007452F3">
        <w:t xml:space="preserve"> outstanding facilities</w:t>
      </w:r>
      <w:r w:rsidR="00763F14">
        <w:t xml:space="preserve"> Atlantic</w:t>
      </w:r>
      <w:r>
        <w:t xml:space="preserve"> Academy offer</w:t>
      </w:r>
      <w:r w:rsidR="007452F3">
        <w:t>s</w:t>
      </w:r>
      <w:r>
        <w:t xml:space="preserve"> </w:t>
      </w:r>
      <w:r w:rsidR="007452F3">
        <w:t>an excellent opportunity</w:t>
      </w:r>
      <w:r>
        <w:t xml:space="preserve"> for ambitious, talented individuals looking to develop their career.</w:t>
      </w:r>
    </w:p>
    <w:p w:rsidR="00186C5C" w:rsidRDefault="00186C5C">
      <w:pPr>
        <w:pStyle w:val="BodyText"/>
        <w:spacing w:before="11"/>
        <w:rPr>
          <w:sz w:val="23"/>
        </w:rPr>
      </w:pPr>
    </w:p>
    <w:p w:rsidR="00186C5C" w:rsidRDefault="007C4D4B">
      <w:pPr>
        <w:pStyle w:val="BodyText"/>
        <w:spacing w:before="1"/>
        <w:ind w:left="559"/>
      </w:pPr>
      <w:r>
        <w:t>Yours faithfully</w:t>
      </w:r>
    </w:p>
    <w:p w:rsidR="00186C5C" w:rsidRDefault="00186C5C">
      <w:pPr>
        <w:pStyle w:val="BodyText"/>
      </w:pPr>
    </w:p>
    <w:p w:rsidR="00186C5C" w:rsidRDefault="00186C5C">
      <w:pPr>
        <w:pStyle w:val="BodyText"/>
        <w:spacing w:before="1"/>
      </w:pPr>
    </w:p>
    <w:p w:rsidR="00763F14" w:rsidRDefault="00763F14">
      <w:pPr>
        <w:pStyle w:val="BodyText"/>
        <w:tabs>
          <w:tab w:val="left" w:pos="4160"/>
        </w:tabs>
        <w:ind w:left="559"/>
      </w:pPr>
      <w:r>
        <w:t>Jonathan Heap</w:t>
      </w:r>
    </w:p>
    <w:p w:rsidR="00186C5C" w:rsidRDefault="00E02DDE">
      <w:pPr>
        <w:pStyle w:val="BodyText"/>
        <w:tabs>
          <w:tab w:val="left" w:pos="4160"/>
        </w:tabs>
        <w:ind w:left="559"/>
      </w:pPr>
      <w:r>
        <w:t xml:space="preserve">Principal </w:t>
      </w:r>
      <w:r w:rsidR="007C4D4B">
        <w:tab/>
      </w:r>
    </w:p>
    <w:p w:rsidR="00186C5C" w:rsidRDefault="00186C5C">
      <w:pPr>
        <w:pStyle w:val="BodyText"/>
      </w:pPr>
    </w:p>
    <w:p w:rsidR="007452F3" w:rsidRPr="00763F14" w:rsidRDefault="007C4D4B">
      <w:pPr>
        <w:ind w:left="559" w:right="2623"/>
        <w:rPr>
          <w:b/>
          <w:color w:val="365F91" w:themeColor="accent1" w:themeShade="BF"/>
          <w:sz w:val="24"/>
        </w:rPr>
      </w:pPr>
      <w:r w:rsidRPr="00763F14">
        <w:rPr>
          <w:b/>
          <w:color w:val="365F91" w:themeColor="accent1" w:themeShade="BF"/>
          <w:sz w:val="24"/>
        </w:rPr>
        <w:t>If you would like to take your career to a very different level then please apply</w:t>
      </w:r>
      <w:r w:rsidR="00763F14" w:rsidRPr="00763F14">
        <w:rPr>
          <w:b/>
          <w:color w:val="365F91" w:themeColor="accent1" w:themeShade="BF"/>
          <w:sz w:val="24"/>
        </w:rPr>
        <w:t xml:space="preserve"> through TES online.</w:t>
      </w:r>
      <w:r w:rsidRPr="00763F14">
        <w:rPr>
          <w:b/>
          <w:color w:val="365F91" w:themeColor="accent1" w:themeShade="BF"/>
          <w:sz w:val="24"/>
        </w:rPr>
        <w:t xml:space="preserve"> </w:t>
      </w:r>
    </w:p>
    <w:p w:rsidR="007452F3" w:rsidRDefault="007452F3">
      <w:pPr>
        <w:ind w:left="559" w:right="2623"/>
        <w:rPr>
          <w:b/>
          <w:color w:val="00AFEF"/>
          <w:sz w:val="24"/>
        </w:rPr>
      </w:pPr>
    </w:p>
    <w:p w:rsidR="007452F3" w:rsidRDefault="00763F14">
      <w:pPr>
        <w:ind w:left="559" w:right="2623"/>
        <w:rPr>
          <w:sz w:val="24"/>
        </w:rPr>
      </w:pPr>
      <w:r>
        <w:rPr>
          <w:sz w:val="24"/>
        </w:rPr>
        <w:t>For an informal chat about the post or to arrange a visi</w:t>
      </w:r>
      <w:r w:rsidR="00A5094D">
        <w:rPr>
          <w:sz w:val="24"/>
        </w:rPr>
        <w:t xml:space="preserve">t please contact Melissa </w:t>
      </w:r>
      <w:proofErr w:type="spellStart"/>
      <w:r w:rsidR="00A5094D">
        <w:rPr>
          <w:sz w:val="24"/>
        </w:rPr>
        <w:t>Heppell</w:t>
      </w:r>
      <w:proofErr w:type="spellEnd"/>
      <w:r w:rsidR="00A5094D">
        <w:rPr>
          <w:sz w:val="24"/>
        </w:rPr>
        <w:t>, Associate VP</w:t>
      </w:r>
      <w:r w:rsidR="00E02DDE">
        <w:rPr>
          <w:sz w:val="24"/>
        </w:rPr>
        <w:t xml:space="preserve"> - </w:t>
      </w:r>
      <w:r w:rsidR="00176647">
        <w:rPr>
          <w:sz w:val="24"/>
        </w:rPr>
        <w:t xml:space="preserve">or </w:t>
      </w:r>
      <w:r w:rsidR="00A5094D">
        <w:rPr>
          <w:sz w:val="24"/>
        </w:rPr>
        <w:t>mheppell</w:t>
      </w:r>
      <w:r w:rsidR="00176647">
        <w:rPr>
          <w:sz w:val="24"/>
        </w:rPr>
        <w:t>@atlantic-aspirations</w:t>
      </w:r>
      <w:r>
        <w:rPr>
          <w:sz w:val="24"/>
        </w:rPr>
        <w:t>.org</w:t>
      </w:r>
    </w:p>
    <w:p w:rsidR="007452F3" w:rsidRDefault="007452F3">
      <w:pPr>
        <w:ind w:left="559" w:right="2623"/>
        <w:rPr>
          <w:sz w:val="24"/>
        </w:rPr>
      </w:pPr>
    </w:p>
    <w:p w:rsidR="00F8474E" w:rsidRDefault="007C4D4B" w:rsidP="00763F14">
      <w:pPr>
        <w:ind w:left="559" w:right="2623"/>
        <w:rPr>
          <w:b/>
          <w:sz w:val="24"/>
          <w:szCs w:val="24"/>
        </w:rPr>
      </w:pPr>
      <w:r>
        <w:rPr>
          <w:b/>
          <w:sz w:val="24"/>
        </w:rPr>
        <w:t>Closing date f</w:t>
      </w:r>
      <w:r w:rsidR="008D7250">
        <w:rPr>
          <w:b/>
          <w:sz w:val="24"/>
        </w:rPr>
        <w:t xml:space="preserve">or applications: </w:t>
      </w:r>
      <w:r w:rsidR="00A5094D">
        <w:rPr>
          <w:b/>
          <w:sz w:val="24"/>
        </w:rPr>
        <w:t>Friday 16</w:t>
      </w:r>
      <w:r w:rsidR="00A5094D" w:rsidRPr="00A5094D">
        <w:rPr>
          <w:b/>
          <w:sz w:val="24"/>
          <w:vertAlign w:val="superscript"/>
        </w:rPr>
        <w:t>th</w:t>
      </w:r>
      <w:r w:rsidR="00B34934">
        <w:rPr>
          <w:b/>
          <w:sz w:val="24"/>
        </w:rPr>
        <w:t xml:space="preserve"> February 2018 - </w:t>
      </w:r>
      <w:bookmarkStart w:id="0" w:name="_GoBack"/>
      <w:bookmarkEnd w:id="0"/>
      <w:r w:rsidR="00A5094D">
        <w:rPr>
          <w:b/>
          <w:sz w:val="24"/>
        </w:rPr>
        <w:t>12.00 pm</w:t>
      </w:r>
    </w:p>
    <w:p w:rsidR="00F8474E" w:rsidRDefault="00F8474E" w:rsidP="007452F3">
      <w:pPr>
        <w:ind w:left="559" w:right="2623"/>
        <w:rPr>
          <w:b/>
          <w:sz w:val="24"/>
          <w:szCs w:val="24"/>
        </w:rPr>
      </w:pPr>
    </w:p>
    <w:p w:rsidR="00F8474E" w:rsidRPr="00F8474E" w:rsidRDefault="00F8474E" w:rsidP="007452F3">
      <w:pPr>
        <w:ind w:left="559" w:right="2623"/>
        <w:rPr>
          <w:b/>
          <w:sz w:val="24"/>
          <w:szCs w:val="24"/>
        </w:rPr>
      </w:pPr>
    </w:p>
    <w:p w:rsidR="00186C5C" w:rsidRDefault="00186C5C">
      <w:pPr>
        <w:pStyle w:val="BodyText"/>
        <w:spacing w:before="11"/>
        <w:rPr>
          <w:b/>
          <w:sz w:val="23"/>
        </w:rPr>
      </w:pPr>
    </w:p>
    <w:p w:rsidR="00186C5C" w:rsidRDefault="007C4D4B">
      <w:pPr>
        <w:pStyle w:val="BodyText"/>
        <w:spacing w:before="1"/>
        <w:ind w:left="1762"/>
      </w:pPr>
      <w:r>
        <w:rPr>
          <w:color w:val="00B0F0"/>
        </w:rPr>
        <w:t xml:space="preserve">For more information please visit: </w:t>
      </w:r>
      <w:hyperlink r:id="rId149">
        <w:r>
          <w:rPr>
            <w:color w:val="0000FF"/>
            <w:u w:val="single" w:color="0000FF"/>
          </w:rPr>
          <w:t xml:space="preserve">www.aspirationsacademies.org </w:t>
        </w:r>
      </w:hyperlink>
      <w:r>
        <w:t xml:space="preserve">or </w:t>
      </w:r>
      <w:hyperlink r:id="rId150">
        <w:r>
          <w:t>www.aatmagna.org</w:t>
        </w:r>
      </w:hyperlink>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7C4D4B">
      <w:pPr>
        <w:pStyle w:val="BodyText"/>
        <w:spacing w:before="6"/>
        <w:rPr>
          <w:sz w:val="13"/>
        </w:rPr>
      </w:pPr>
      <w:r>
        <w:rPr>
          <w:noProof/>
          <w:lang w:val="en-GB" w:eastAsia="en-GB"/>
        </w:rPr>
        <w:drawing>
          <wp:anchor distT="0" distB="0" distL="0" distR="0" simplePos="0" relativeHeight="1120" behindDoc="0" locked="0" layoutInCell="1" allowOverlap="1">
            <wp:simplePos x="0" y="0"/>
            <wp:positionH relativeFrom="page">
              <wp:posOffset>187616</wp:posOffset>
            </wp:positionH>
            <wp:positionV relativeFrom="paragraph">
              <wp:posOffset>132227</wp:posOffset>
            </wp:positionV>
            <wp:extent cx="128009" cy="92297"/>
            <wp:effectExtent l="0" t="0" r="0" b="0"/>
            <wp:wrapTopAndBottom/>
            <wp:docPr id="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9.png"/>
                    <pic:cNvPicPr/>
                  </pic:nvPicPr>
                  <pic:blipFill>
                    <a:blip r:embed="rId151" cstate="print"/>
                    <a:stretch>
                      <a:fillRect/>
                    </a:stretch>
                  </pic:blipFill>
                  <pic:spPr>
                    <a:xfrm>
                      <a:off x="0" y="0"/>
                      <a:ext cx="128009" cy="92297"/>
                    </a:xfrm>
                    <a:prstGeom prst="rect">
                      <a:avLst/>
                    </a:prstGeom>
                  </pic:spPr>
                </pic:pic>
              </a:graphicData>
            </a:graphic>
          </wp:anchor>
        </w:drawing>
      </w:r>
      <w:r w:rsidR="00D9737F">
        <w:rPr>
          <w:noProof/>
          <w:lang w:val="en-GB" w:eastAsia="en-GB"/>
        </w:rPr>
        <mc:AlternateContent>
          <mc:Choice Requires="wpg">
            <w:drawing>
              <wp:anchor distT="0" distB="0" distL="0" distR="0" simplePos="0" relativeHeight="1144" behindDoc="0" locked="0" layoutInCell="1" allowOverlap="1">
                <wp:simplePos x="0" y="0"/>
                <wp:positionH relativeFrom="page">
                  <wp:posOffset>361950</wp:posOffset>
                </wp:positionH>
                <wp:positionV relativeFrom="paragraph">
                  <wp:posOffset>129540</wp:posOffset>
                </wp:positionV>
                <wp:extent cx="990600" cy="94615"/>
                <wp:effectExtent l="0" t="0" r="0" b="635"/>
                <wp:wrapTopAndBottom/>
                <wp:docPr id="18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94615"/>
                          <a:chOff x="570" y="204"/>
                          <a:chExt cx="1560" cy="149"/>
                        </a:xfrm>
                      </wpg:grpSpPr>
                      <pic:pic xmlns:pic="http://schemas.openxmlformats.org/drawingml/2006/picture">
                        <pic:nvPicPr>
                          <pic:cNvPr id="186" name="Picture 9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70" y="208"/>
                            <a:ext cx="23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9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866" y="204"/>
                            <a:ext cx="39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320" y="208"/>
                            <a:ext cx="16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9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553" y="208"/>
                            <a:ext cx="57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189E55" id="Group 95" o:spid="_x0000_s1026" style="position:absolute;margin-left:28.5pt;margin-top:10.2pt;width:78pt;height:7.45pt;z-index:1144;mso-wrap-distance-left:0;mso-wrap-distance-right:0;mso-position-horizontal-relative:page" coordorigin="570,204" coordsize="156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">
                <v:shape id="Picture 99" o:spid="_x0000_s1027" type="#_x0000_t75" style="position:absolute;left:570;top:208;width:23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w26fDAAAA3AAAAA8AAABkcnMvZG93bnJldi54bWxET0trAjEQvhf8D2EEbzXrA5HVKCIWRKhQ&#10;60Fvw2bcXdxMQpLq6q9vhEJv8/E9Z75sTSNu5ENtWcGgn4EgLqyuuVRw/P54n4IIEVljY5kUPCjA&#10;ctF5m2Ou7Z2/6HaIpUghHHJUUMXocilDUZHB0LeOOHEX6w3GBH0ptcd7CjeNHGbZRBqsOTVU6Ghd&#10;UXE9/BgFn/vxKBudnD+53WYox+fndr17KtXrtqsZiEht/Bf/ubc6zZ9O4PVMuk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bp8MAAADcAAAADwAAAAAAAAAAAAAAAACf&#10;AgAAZHJzL2Rvd25yZXYueG1sUEsFBgAAAAAEAAQA9wAAAI8DAAAAAA==&#10;">
                  <v:imagedata r:id="rId156" o:title=""/>
                </v:shape>
                <v:shape id="Picture 98" o:spid="_x0000_s1028" type="#_x0000_t75" style="position:absolute;left:866;top:204;width:396;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fBAAAA3AAAAA8AAABkcnMvZG93bnJldi54bWxET0trAjEQvhf8D2EK3mp2Kz7YGkUEocfq&#10;iudhM90s3UzWJK7b/vpGELzNx/ec1WawrejJh8axgnySgSCunG64VnAq929LECEia2wdk4JfCrBZ&#10;j15WWGh34wP1x1iLFMKhQAUmxq6QMlSGLIaJ64gT9+28xZigr6X2eEvhtpXvWTaXFhtODQY72hmq&#10;fo5Xq2DPednNvnr5Z6b+nF/LwwVng1Lj12H7ASLSEJ/ih/tTp/nLBdyfSR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yfBAAAA3AAAAA8AAAAAAAAAAAAAAAAAnwIA&#10;AGRycy9kb3ducmV2LnhtbFBLBQYAAAAABAAEAPcAAACNAwAAAAA=&#10;">
                  <v:imagedata r:id="rId157" o:title=""/>
                </v:shape>
                <v:shape id="Picture 97" o:spid="_x0000_s1029" type="#_x0000_t75" style="position:absolute;left:1320;top:208;width:167;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CXFAAAA3AAAAA8AAABkcnMvZG93bnJldi54bWxEj0FPwzAMhe9I/IfISNxYChKoK8smQJrY&#10;YQcYIDiaxjQVjV2SsJV/jw9I3Gy95/c+L1ZTHMyeUu6FHZzPKjDErfieOwfPT+uzGkwuyB4HYXLw&#10;QxlWy+OjBTZeDvxI+13pjIZwbtBBKGVsrM1toIh5JiOxah+SIhZdU2d9woOGx8FeVNWVjdizNgQc&#10;6S5Q+7n7jg4e5uvt9utdxvuX2/lruExvIvXGudOT6eYaTKGp/Jv/rjde8Wul1Wd0Arv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fzglxQAAANwAAAAPAAAAAAAAAAAAAAAA&#10;AJ8CAABkcnMvZG93bnJldi54bWxQSwUGAAAAAAQABAD3AAAAkQMAAAAA&#10;">
                  <v:imagedata r:id="rId158" o:title=""/>
                </v:shape>
                <v:shape id="Picture 96" o:spid="_x0000_s1030" type="#_x0000_t75" style="position:absolute;left:1553;top:208;width:577;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XjDCAAAA3AAAAA8AAABkcnMvZG93bnJldi54bWxET0uLwjAQvgv+hzCCN01d8NU1igrCHhTR&#10;9bK3oZltis2kNNna9dcbQfA2H99zFqvWlqKh2heOFYyGCQjizOmCcwWX791gBsIHZI2lY1LwTx5W&#10;y25ngal2Nz5Rcw65iCHsU1RgQqhSKX1myKIfuoo4cr+uthgirHOpa7zFcFvKjySZSIsFxwaDFW0N&#10;Zdfzn1UwLe42HJvNz2XXlNtJMp4buz8o1e+1608QgdrwFr/cXzrOn83h+Uy8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HF4wwgAAANwAAAAPAAAAAAAAAAAAAAAAAJ8C&#10;AABkcnMvZG93bnJldi54bWxQSwUGAAAAAAQABAD3AAAAjgMAAAAA&#10;">
                  <v:imagedata r:id="rId159" o:title=""/>
                </v:shape>
                <w10:wrap type="topAndBottom" anchorx="page"/>
              </v:group>
            </w:pict>
          </mc:Fallback>
        </mc:AlternateContent>
      </w:r>
      <w:r w:rsidR="00D9737F">
        <w:rPr>
          <w:noProof/>
          <w:lang w:val="en-GB" w:eastAsia="en-GB"/>
        </w:rPr>
        <mc:AlternateContent>
          <mc:Choice Requires="wpg">
            <w:drawing>
              <wp:anchor distT="0" distB="0" distL="0" distR="0" simplePos="0" relativeHeight="1168" behindDoc="0" locked="0" layoutInCell="1" allowOverlap="1">
                <wp:simplePos x="0" y="0"/>
                <wp:positionH relativeFrom="page">
                  <wp:posOffset>1398905</wp:posOffset>
                </wp:positionH>
                <wp:positionV relativeFrom="paragraph">
                  <wp:posOffset>131445</wp:posOffset>
                </wp:positionV>
                <wp:extent cx="911225" cy="100330"/>
                <wp:effectExtent l="0" t="0" r="3175" b="0"/>
                <wp:wrapTopAndBottom/>
                <wp:docPr id="18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00330"/>
                          <a:chOff x="2203" y="207"/>
                          <a:chExt cx="1435" cy="158"/>
                        </a:xfrm>
                      </wpg:grpSpPr>
                      <pic:pic xmlns:pic="http://schemas.openxmlformats.org/drawingml/2006/picture">
                        <pic:nvPicPr>
                          <pic:cNvPr id="182" name="Picture 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203" y="208"/>
                            <a:ext cx="530"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9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781" y="208"/>
                            <a:ext cx="27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123" y="207"/>
                            <a:ext cx="51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B4AE89" id="Group 91" o:spid="_x0000_s1026" style="position:absolute;margin-left:110.15pt;margin-top:10.35pt;width:71.75pt;height:7.9pt;z-index:1168;mso-wrap-distance-left:0;mso-wrap-distance-right:0;mso-position-horizontal-relative:page" coordorigin="2203,207" coordsize="143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">
                <v:shape id="Picture 94" o:spid="_x0000_s1027" type="#_x0000_t75" style="position:absolute;left:2203;top:208;width:530;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XN2HAAAAA3AAAAA8AAABkcnMvZG93bnJldi54bWxET99rwjAQfhf2P4Qb+GbTKQzXGWUKg4FP&#10;dmN7PZozKWsupYlt/O+NMNjbfXw/b7NLrhMjDaH1rOCpKEEQN163bBR8fb4v1iBCRNbYeSYFVwqw&#10;2z7MNlhpP/GJxjoakUM4VKjAxthXUobGksNQ+J44c2c/OIwZDkbqAacc7jq5LMtn6bDl3GCxp4Ol&#10;5re+OAX18WXFZ7t3fLD8bWr7kwyvlJo/prdXEJFS/Bf/uT90nr9ewv2ZfIHc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Bc3YcAAAADcAAAADwAAAAAAAAAAAAAAAACfAgAA&#10;ZHJzL2Rvd25yZXYueG1sUEsFBgAAAAAEAAQA9wAAAIwDAAAAAA==&#10;">
                  <v:imagedata r:id="rId163" o:title=""/>
                </v:shape>
                <v:shape id="Picture 93" o:spid="_x0000_s1028" type="#_x0000_t75" style="position:absolute;left:2781;top:208;width:27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2spK+AAAA3AAAAA8AAABkcnMvZG93bnJldi54bWxET8uqwjAQ3V/wH8II7q6pDy6lGkUFRdz5&#10;+ICxGdtiM4lN1Pr3RhDubg7nOdN5a2rxoMZXlhUM+gkI4tzqigsFp+P6NwXhA7LG2jIpeJGH+azz&#10;M8VM2yfv6XEIhYgh7DNUUIbgMil9XpJB37eOOHIX2xgMETaF1A0+Y7ip5TBJ/qTBimNDiY5WJeXX&#10;w90oGJ9258Qt3Q03uV8ETTtdjG5K9brtYgIiUBv+xV/3Vsf56Qg+z8QL5Ow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L2spK+AAAA3AAAAA8AAAAAAAAAAAAAAAAAnwIAAGRy&#10;cy9kb3ducmV2LnhtbFBLBQYAAAAABAAEAPcAAACKAwAAAAA=&#10;">
                  <v:imagedata r:id="rId164" o:title=""/>
                </v:shape>
                <v:shape id="Picture 92" o:spid="_x0000_s1029" type="#_x0000_t75" style="position:absolute;left:3123;top:207;width:514;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rdfCAAAA3AAAAA8AAABkcnMvZG93bnJldi54bWxET9uKwjAQfV/wH8IIvq2pulipRhFv+OSl&#10;+gFDM7bFZlKaqHW/frOwsG9zONeZLVpTiSc1rrSsYNCPQBBnVpecK7hetp8TEM4ja6wsk4I3OVjM&#10;Ox8zTLR98Zmeqc9FCGGXoILC+zqR0mUFGXR9WxMH7mYbgz7AJpe6wVcIN5UcRtFYGiw5NBRY06qg&#10;7J4+jIL4dFzvv688aqvdIR6k6SbW67tSvW67nILw1Pp/8Z97r8P8yRf8PhMukP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Wa3XwgAAANwAAAAPAAAAAAAAAAAAAAAAAJ8C&#10;AABkcnMvZG93bnJldi54bWxQSwUGAAAAAAQABAD3AAAAjgMAAAAA&#10;">
                  <v:imagedata r:id="rId165" o:title=""/>
                </v:shape>
                <w10:wrap type="topAndBottom" anchorx="page"/>
              </v:group>
            </w:pict>
          </mc:Fallback>
        </mc:AlternateContent>
      </w:r>
      <w:r>
        <w:rPr>
          <w:noProof/>
          <w:lang w:val="en-GB" w:eastAsia="en-GB"/>
        </w:rPr>
        <w:drawing>
          <wp:anchor distT="0" distB="0" distL="0" distR="0" simplePos="0" relativeHeight="1192" behindDoc="0" locked="0" layoutInCell="1" allowOverlap="1">
            <wp:simplePos x="0" y="0"/>
            <wp:positionH relativeFrom="page">
              <wp:posOffset>2358260</wp:posOffset>
            </wp:positionH>
            <wp:positionV relativeFrom="paragraph">
              <wp:posOffset>129880</wp:posOffset>
            </wp:positionV>
            <wp:extent cx="272560" cy="94106"/>
            <wp:effectExtent l="0" t="0" r="0" b="0"/>
            <wp:wrapTopAndBottom/>
            <wp:docPr id="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7.png"/>
                    <pic:cNvPicPr/>
                  </pic:nvPicPr>
                  <pic:blipFill>
                    <a:blip r:embed="rId166" cstate="print"/>
                    <a:stretch>
                      <a:fillRect/>
                    </a:stretch>
                  </pic:blipFill>
                  <pic:spPr>
                    <a:xfrm>
                      <a:off x="0" y="0"/>
                      <a:ext cx="272560" cy="94106"/>
                    </a:xfrm>
                    <a:prstGeom prst="rect">
                      <a:avLst/>
                    </a:prstGeom>
                  </pic:spPr>
                </pic:pic>
              </a:graphicData>
            </a:graphic>
          </wp:anchor>
        </w:drawing>
      </w:r>
      <w:r>
        <w:rPr>
          <w:noProof/>
          <w:lang w:val="en-GB" w:eastAsia="en-GB"/>
        </w:rPr>
        <w:drawing>
          <wp:anchor distT="0" distB="0" distL="0" distR="0" simplePos="0" relativeHeight="1216" behindDoc="0" locked="0" layoutInCell="1" allowOverlap="1">
            <wp:simplePos x="0" y="0"/>
            <wp:positionH relativeFrom="page">
              <wp:posOffset>2677043</wp:posOffset>
            </wp:positionH>
            <wp:positionV relativeFrom="paragraph">
              <wp:posOffset>132227</wp:posOffset>
            </wp:positionV>
            <wp:extent cx="314286" cy="116681"/>
            <wp:effectExtent l="0" t="0" r="0" b="0"/>
            <wp:wrapTopAndBottom/>
            <wp:docPr id="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8.png"/>
                    <pic:cNvPicPr/>
                  </pic:nvPicPr>
                  <pic:blipFill>
                    <a:blip r:embed="rId167" cstate="print"/>
                    <a:stretch>
                      <a:fillRect/>
                    </a:stretch>
                  </pic:blipFill>
                  <pic:spPr>
                    <a:xfrm>
                      <a:off x="0" y="0"/>
                      <a:ext cx="314286" cy="116681"/>
                    </a:xfrm>
                    <a:prstGeom prst="rect">
                      <a:avLst/>
                    </a:prstGeom>
                  </pic:spPr>
                </pic:pic>
              </a:graphicData>
            </a:graphic>
          </wp:anchor>
        </w:drawing>
      </w:r>
      <w:r>
        <w:rPr>
          <w:noProof/>
          <w:lang w:val="en-GB" w:eastAsia="en-GB"/>
        </w:rPr>
        <w:drawing>
          <wp:anchor distT="0" distB="0" distL="0" distR="0" simplePos="0" relativeHeight="1240" behindDoc="0" locked="0" layoutInCell="1" allowOverlap="1">
            <wp:simplePos x="0" y="0"/>
            <wp:positionH relativeFrom="page">
              <wp:posOffset>3036255</wp:posOffset>
            </wp:positionH>
            <wp:positionV relativeFrom="paragraph">
              <wp:posOffset>132227</wp:posOffset>
            </wp:positionV>
            <wp:extent cx="413851" cy="112013"/>
            <wp:effectExtent l="0" t="0" r="0" b="0"/>
            <wp:wrapTopAndBottom/>
            <wp:docPr id="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9.png"/>
                    <pic:cNvPicPr/>
                  </pic:nvPicPr>
                  <pic:blipFill>
                    <a:blip r:embed="rId168" cstate="print"/>
                    <a:stretch>
                      <a:fillRect/>
                    </a:stretch>
                  </pic:blipFill>
                  <pic:spPr>
                    <a:xfrm>
                      <a:off x="0" y="0"/>
                      <a:ext cx="413851" cy="112013"/>
                    </a:xfrm>
                    <a:prstGeom prst="rect">
                      <a:avLst/>
                    </a:prstGeom>
                  </pic:spPr>
                </pic:pic>
              </a:graphicData>
            </a:graphic>
          </wp:anchor>
        </w:drawing>
      </w:r>
      <w:r w:rsidR="00D9737F">
        <w:rPr>
          <w:noProof/>
          <w:lang w:val="en-GB" w:eastAsia="en-GB"/>
        </w:rPr>
        <mc:AlternateContent>
          <mc:Choice Requires="wpg">
            <w:drawing>
              <wp:anchor distT="0" distB="0" distL="0" distR="0" simplePos="0" relativeHeight="1264" behindDoc="0" locked="0" layoutInCell="1" allowOverlap="1">
                <wp:simplePos x="0" y="0"/>
                <wp:positionH relativeFrom="page">
                  <wp:posOffset>3497580</wp:posOffset>
                </wp:positionH>
                <wp:positionV relativeFrom="paragraph">
                  <wp:posOffset>132080</wp:posOffset>
                </wp:positionV>
                <wp:extent cx="297815" cy="92075"/>
                <wp:effectExtent l="0" t="0" r="6985" b="3175"/>
                <wp:wrapTopAndBottom/>
                <wp:docPr id="17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92075"/>
                          <a:chOff x="5508" y="208"/>
                          <a:chExt cx="469" cy="145"/>
                        </a:xfrm>
                      </wpg:grpSpPr>
                      <pic:pic xmlns:pic="http://schemas.openxmlformats.org/drawingml/2006/picture">
                        <pic:nvPicPr>
                          <pic:cNvPr id="179" name="Picture 9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5508" y="208"/>
                            <a:ext cx="12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8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699" y="208"/>
                            <a:ext cx="27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AF1DD5" id="Group 88" o:spid="_x0000_s1026" style="position:absolute;margin-left:275.4pt;margin-top:10.4pt;width:23.45pt;height:7.25pt;z-index:1264;mso-wrap-distance-left:0;mso-wrap-distance-right:0;mso-position-horizontal-relative:page" coordorigin="5508,208" coordsize="46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">
                <v:shape id="Picture 90" o:spid="_x0000_s1027" type="#_x0000_t75" style="position:absolute;left:5508;top:208;width:127;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28T3EAAAA3AAAAA8AAABkcnMvZG93bnJldi54bWxET9tqAjEQfS/4D2EE32rWglW3RhGhoFCo&#10;bmsvb9PNuLu4mSxJ1PXvjSD0bQ7nOtN5a2pxIucrywoG/QQEcW51xYWCz4/XxzEIH5A11pZJwYU8&#10;zGedhymm2p55S6csFCKGsE9RQRlCk0rp85IM+r5tiCO3t85giNAVUjs8x3BTy6ckeZYGK44NJTa0&#10;LCk/ZEej4Hu8C5kzw9/N+9vwsP5a/21+LiOlet128QIiUBv+xXf3Ssf5owncnokX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28T3EAAAA3AAAAA8AAAAAAAAAAAAAAAAA&#10;nwIAAGRycy9kb3ducmV2LnhtbFBLBQYAAAAABAAEAPcAAACQAwAAAAA=&#10;">
                  <v:imagedata r:id="rId171" o:title=""/>
                </v:shape>
                <v:shape id="Picture 89" o:spid="_x0000_s1028" type="#_x0000_t75" style="position:absolute;left:5699;top:208;width:278;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TvDEAAAA3AAAAA8AAABkcnMvZG93bnJldi54bWxEj09rwkAQxe8Fv8Mygre6sQcJqasEUehB&#10;Kf6h5yE7ZoPZ2ZBdNfrpO4dCbzO8N+/9ZrEafKvu1McmsIHZNANFXAXbcG3gfNq+56BiQrbYBiYD&#10;T4qwWo7eFljY8OAD3Y+pVhLCsUADLqWu0DpWjjzGaeiIRbuE3mOSta+17fEh4b7VH1k21x4blgaH&#10;Ha0dVdfjzRu4+deGzj97PeRld0rfh7x0emfMZDyUn6ASDenf/Hf9ZQU/F3x5Rib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FTvDEAAAA3AAAAA8AAAAAAAAAAAAAAAAA&#10;nwIAAGRycy9kb3ducmV2LnhtbFBLBQYAAAAABAAEAPcAAACQAwAAAAA=&#10;">
                  <v:imagedata r:id="rId172" o:title=""/>
                </v:shape>
                <w10:wrap type="topAndBottom" anchorx="page"/>
              </v:group>
            </w:pict>
          </mc:Fallback>
        </mc:AlternateContent>
      </w:r>
      <w:r w:rsidR="00D9737F">
        <w:rPr>
          <w:noProof/>
          <w:lang w:val="en-GB" w:eastAsia="en-GB"/>
        </w:rPr>
        <mc:AlternateContent>
          <mc:Choice Requires="wpg">
            <w:drawing>
              <wp:anchor distT="0" distB="0" distL="0" distR="0" simplePos="0" relativeHeight="1288" behindDoc="0" locked="0" layoutInCell="1" allowOverlap="1">
                <wp:simplePos x="0" y="0"/>
                <wp:positionH relativeFrom="page">
                  <wp:posOffset>3841115</wp:posOffset>
                </wp:positionH>
                <wp:positionV relativeFrom="paragraph">
                  <wp:posOffset>132080</wp:posOffset>
                </wp:positionV>
                <wp:extent cx="543560" cy="113030"/>
                <wp:effectExtent l="0" t="0" r="8890" b="1270"/>
                <wp:wrapTopAndBottom/>
                <wp:docPr id="17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113030"/>
                          <a:chOff x="6049" y="208"/>
                          <a:chExt cx="856" cy="178"/>
                        </a:xfrm>
                      </wpg:grpSpPr>
                      <pic:pic xmlns:pic="http://schemas.openxmlformats.org/drawingml/2006/picture">
                        <pic:nvPicPr>
                          <pic:cNvPr id="176" name="Picture 8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049" y="208"/>
                            <a:ext cx="64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8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739" y="208"/>
                            <a:ext cx="16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9C94B" id="Group 85" o:spid="_x0000_s1026" style="position:absolute;margin-left:302.45pt;margin-top:10.4pt;width:42.8pt;height:8.9pt;z-index:1288;mso-wrap-distance-left:0;mso-wrap-distance-right:0;mso-position-horizontal-relative:page" coordorigin="6049,208" coordsize="85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">
                <v:shape id="Picture 87" o:spid="_x0000_s1027" type="#_x0000_t75" style="position:absolute;left:6049;top:208;width:641;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8kmrBAAAA3AAAAA8AAABkcnMvZG93bnJldi54bWxET0uLwjAQvgv+hzCCN0314C5do6igiIcF&#10;H6vXoRnbYjMpTWzjvzcLC3ubj+8582UwlWipcaVlBZNxAoI4s7rkXMHlvB19gnAeWWNlmRS8yMFy&#10;0e/NMdW24yO1J5+LGMIuRQWF93UqpcsKMujGtiaO3N02Bn2ETS51g10MN5WcJslMGiw5NhRY06ag&#10;7HF6GgVJwMN6d7ycLV/bn+v3vbPhtlJqOAirLxCegv8X/7n3Os7/mMHvM/EC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8kmrBAAAA3AAAAA8AAAAAAAAAAAAAAAAAnwIA&#10;AGRycy9kb3ducmV2LnhtbFBLBQYAAAAABAAEAPcAAACNAwAAAAA=&#10;">
                  <v:imagedata r:id="rId175" o:title=""/>
                </v:shape>
                <v:shape id="Picture 86" o:spid="_x0000_s1028" type="#_x0000_t75" style="position:absolute;left:6739;top:208;width:166;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MSFLGAAAA3AAAAA8AAABkcnMvZG93bnJldi54bWxEj81qwzAQhO+FvIPYQm+N3B7s4EQ2paHQ&#10;5BBInEtui7X1T62VsVTb7dNXgUBuu8zsfLObfDadGGlwjWUFL8sIBHFpdcOVgnPx8bwC4Tyyxs4y&#10;KfglB3m2eNhgqu3ERxpPvhIhhF2KCmrv+1RKV9Zk0C1tTxy0LzsY9GEdKqkHnEK46eRrFMXSYMOB&#10;UGNP7zWV36cfEyC4j3f79i8+2O3OJX3TjuZSKPX0OL+tQXia/d18u/7UoX6SwPWZMIH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xIUsYAAADcAAAADwAAAAAAAAAAAAAA&#10;AACfAgAAZHJzL2Rvd25yZXYueG1sUEsFBgAAAAAEAAQA9wAAAJIDAAAAAA==&#10;">
                  <v:imagedata r:id="rId176" o:title=""/>
                </v:shape>
                <w10:wrap type="topAndBottom" anchorx="page"/>
              </v:group>
            </w:pict>
          </mc:Fallback>
        </mc:AlternateContent>
      </w:r>
      <w:r w:rsidR="00D9737F">
        <w:rPr>
          <w:noProof/>
          <w:lang w:val="en-GB" w:eastAsia="en-GB"/>
        </w:rPr>
        <mc:AlternateContent>
          <mc:Choice Requires="wpg">
            <w:drawing>
              <wp:anchor distT="0" distB="0" distL="0" distR="0" simplePos="0" relativeHeight="1312" behindDoc="0" locked="0" layoutInCell="1" allowOverlap="1">
                <wp:simplePos x="0" y="0"/>
                <wp:positionH relativeFrom="page">
                  <wp:posOffset>4431665</wp:posOffset>
                </wp:positionH>
                <wp:positionV relativeFrom="paragraph">
                  <wp:posOffset>132080</wp:posOffset>
                </wp:positionV>
                <wp:extent cx="1141095" cy="92075"/>
                <wp:effectExtent l="0" t="0" r="1905" b="3175"/>
                <wp:wrapTopAndBottom/>
                <wp:docPr id="17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095" cy="92075"/>
                          <a:chOff x="6979" y="208"/>
                          <a:chExt cx="1797" cy="145"/>
                        </a:xfrm>
                      </wpg:grpSpPr>
                      <pic:pic xmlns:pic="http://schemas.openxmlformats.org/drawingml/2006/picture">
                        <pic:nvPicPr>
                          <pic:cNvPr id="172" name="Picture 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6979" y="208"/>
                            <a:ext cx="49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8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7542" y="208"/>
                            <a:ext cx="47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8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8085" y="208"/>
                            <a:ext cx="69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B911F3" id="Group 81" o:spid="_x0000_s1026" style="position:absolute;margin-left:348.95pt;margin-top:10.4pt;width:89.85pt;height:7.25pt;z-index:1312;mso-wrap-distance-left:0;mso-wrap-distance-right:0;mso-position-horizontal-relative:page" coordorigin="6979,208" coordsize="179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">
                <v:shape id="Picture 84" o:spid="_x0000_s1027" type="#_x0000_t75" style="position:absolute;left:6979;top:208;width:499;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48iLFAAAA3AAAAA8AAABkcnMvZG93bnJldi54bWxEj91qwkAQhe8F32EZwTvdGKSV6CpSKral&#10;gj/xfsyOSTA7G7JrTN++Wyh4N8M5c74zi1VnKtFS40rLCibjCARxZnXJuYL0tBnNQDiPrLGyTAp+&#10;yMFq2e8tMNH2wQdqjz4XIYRdggoK7+tESpcVZNCNbU0ctKttDPqwNrnUDT5CuKlkHEUv0mDJgVBg&#10;TW8FZbfj3QTI+TDdfKeXL37fcrzbZ61JP1ulhoNuPQfhqfNP8//1hw71X2P4eyZM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OPIixQAAANwAAAAPAAAAAAAAAAAAAAAA&#10;AJ8CAABkcnMvZG93bnJldi54bWxQSwUGAAAAAAQABAD3AAAAkQMAAAAA&#10;">
                  <v:imagedata r:id="rId180" o:title=""/>
                </v:shape>
                <v:shape id="Picture 83" o:spid="_x0000_s1028" type="#_x0000_t75" style="position:absolute;left:7542;top:208;width:476;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isnjBAAAA3AAAAA8AAABkcnMvZG93bnJldi54bWxET0trAjEQvgv9D2EKvYgmbcHHapQiFNqj&#10;q+B13Iy7i5vJNkl19dcbQfA2H99z5svONuJEPtSONbwPFQjiwpmaSw3bzfdgAiJEZIONY9JwoQDL&#10;xUtvjplxZ17TKY+lSCEcMtRQxdhmUoaiIoth6FrixB2ctxgT9KU0Hs8p3DbyQ6mRtFhzaqiwpVVF&#10;xTH/txpWfdXfFea6yQ/29887tQ/ldKz122v3NQMRqYtP8cP9Y9L88Sfcn0kX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isnjBAAAA3AAAAA8AAAAAAAAAAAAAAAAAnwIA&#10;AGRycy9kb3ducmV2LnhtbFBLBQYAAAAABAAEAPcAAACNAwAAAAA=&#10;">
                  <v:imagedata r:id="rId181" o:title=""/>
                </v:shape>
                <v:shape id="Picture 82" o:spid="_x0000_s1029" type="#_x0000_t75" style="position:absolute;left:8085;top:208;width:69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2dyTCAAAA3AAAAA8AAABkcnMvZG93bnJldi54bWxET81qAjEQvhf6DmEKvWlWrVa2RhHRUuml&#10;bn2AMZnuLm4myyZd49ubgtDbfHy/s1hF24ieOl87VjAaZiCItTM1lwqO37vBHIQPyAYbx6TgSh5W&#10;y8eHBebGXfhAfRFKkULY56igCqHNpfS6Iot+6FrixP24zmJIsCul6fCSwm0jx1k2kxZrTg0VtrSp&#10;SJ+LX6ug1HQ8x8+434306f1rWkz6rZwo9fwU128gAsXwL767P0ya//oCf8+kC+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9nckwgAAANwAAAAPAAAAAAAAAAAAAAAAAJ8C&#10;AABkcnMvZG93bnJldi54bWxQSwUGAAAAAAQABAD3AAAAjgMAAAAA&#10;">
                  <v:imagedata r:id="rId182" o:title=""/>
                </v:shape>
                <w10:wrap type="topAndBottom" anchorx="page"/>
              </v:group>
            </w:pict>
          </mc:Fallback>
        </mc:AlternateContent>
      </w:r>
      <w:r w:rsidR="00D9737F">
        <w:rPr>
          <w:noProof/>
          <w:lang w:val="en-GB" w:eastAsia="en-GB"/>
        </w:rPr>
        <mc:AlternateContent>
          <mc:Choice Requires="wpg">
            <w:drawing>
              <wp:anchor distT="0" distB="0" distL="0" distR="0" simplePos="0" relativeHeight="1336" behindDoc="0" locked="0" layoutInCell="1" allowOverlap="1">
                <wp:simplePos x="0" y="0"/>
                <wp:positionH relativeFrom="page">
                  <wp:posOffset>5648960</wp:posOffset>
                </wp:positionH>
                <wp:positionV relativeFrom="paragraph">
                  <wp:posOffset>156845</wp:posOffset>
                </wp:positionV>
                <wp:extent cx="789305" cy="84455"/>
                <wp:effectExtent l="635" t="5715" r="635" b="5080"/>
                <wp:wrapTopAndBottom/>
                <wp:docPr id="4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84455"/>
                          <a:chOff x="8896" y="247"/>
                          <a:chExt cx="1243" cy="133"/>
                        </a:xfrm>
                      </wpg:grpSpPr>
                      <wps:wsp>
                        <wps:cNvPr id="42" name="AutoShape 80"/>
                        <wps:cNvSpPr>
                          <a:spLocks/>
                        </wps:cNvSpPr>
                        <wps:spPr bwMode="auto">
                          <a:xfrm>
                            <a:off x="8896" y="250"/>
                            <a:ext cx="78" cy="100"/>
                          </a:xfrm>
                          <a:custGeom>
                            <a:avLst/>
                            <a:gdLst>
                              <a:gd name="T0" fmla="*/ 42 w 78"/>
                              <a:gd name="T1" fmla="*/ 250 h 100"/>
                              <a:gd name="T2" fmla="*/ 0 w 78"/>
                              <a:gd name="T3" fmla="*/ 250 h 100"/>
                              <a:gd name="T4" fmla="*/ 0 w 78"/>
                              <a:gd name="T5" fmla="*/ 349 h 100"/>
                              <a:gd name="T6" fmla="*/ 46 w 78"/>
                              <a:gd name="T7" fmla="*/ 349 h 100"/>
                              <a:gd name="T8" fmla="*/ 54 w 78"/>
                              <a:gd name="T9" fmla="*/ 345 h 100"/>
                              <a:gd name="T10" fmla="*/ 4 w 78"/>
                              <a:gd name="T11" fmla="*/ 345 h 100"/>
                              <a:gd name="T12" fmla="*/ 4 w 78"/>
                              <a:gd name="T13" fmla="*/ 255 h 100"/>
                              <a:gd name="T14" fmla="*/ 53 w 78"/>
                              <a:gd name="T15" fmla="*/ 255 h 100"/>
                              <a:gd name="T16" fmla="*/ 51 w 78"/>
                              <a:gd name="T17" fmla="*/ 253 h 100"/>
                              <a:gd name="T18" fmla="*/ 42 w 78"/>
                              <a:gd name="T19" fmla="*/ 250 h 100"/>
                              <a:gd name="T20" fmla="*/ 53 w 78"/>
                              <a:gd name="T21" fmla="*/ 255 h 100"/>
                              <a:gd name="T22" fmla="*/ 30 w 78"/>
                              <a:gd name="T23" fmla="*/ 255 h 100"/>
                              <a:gd name="T24" fmla="*/ 48 w 78"/>
                              <a:gd name="T25" fmla="*/ 258 h 100"/>
                              <a:gd name="T26" fmla="*/ 61 w 78"/>
                              <a:gd name="T27" fmla="*/ 268 h 100"/>
                              <a:gd name="T28" fmla="*/ 69 w 78"/>
                              <a:gd name="T29" fmla="*/ 282 h 100"/>
                              <a:gd name="T30" fmla="*/ 72 w 78"/>
                              <a:gd name="T31" fmla="*/ 300 h 100"/>
                              <a:gd name="T32" fmla="*/ 69 w 78"/>
                              <a:gd name="T33" fmla="*/ 318 h 100"/>
                              <a:gd name="T34" fmla="*/ 60 w 78"/>
                              <a:gd name="T35" fmla="*/ 332 h 100"/>
                              <a:gd name="T36" fmla="*/ 48 w 78"/>
                              <a:gd name="T37" fmla="*/ 342 h 100"/>
                              <a:gd name="T38" fmla="*/ 31 w 78"/>
                              <a:gd name="T39" fmla="*/ 345 h 100"/>
                              <a:gd name="T40" fmla="*/ 54 w 78"/>
                              <a:gd name="T41" fmla="*/ 345 h 100"/>
                              <a:gd name="T42" fmla="*/ 57 w 78"/>
                              <a:gd name="T43" fmla="*/ 343 h 100"/>
                              <a:gd name="T44" fmla="*/ 66 w 78"/>
                              <a:gd name="T45" fmla="*/ 335 h 100"/>
                              <a:gd name="T46" fmla="*/ 72 w 78"/>
                              <a:gd name="T47" fmla="*/ 325 h 100"/>
                              <a:gd name="T48" fmla="*/ 76 w 78"/>
                              <a:gd name="T49" fmla="*/ 313 h 100"/>
                              <a:gd name="T50" fmla="*/ 78 w 78"/>
                              <a:gd name="T51" fmla="*/ 300 h 100"/>
                              <a:gd name="T52" fmla="*/ 76 w 78"/>
                              <a:gd name="T53" fmla="*/ 289 h 100"/>
                              <a:gd name="T54" fmla="*/ 73 w 78"/>
                              <a:gd name="T55" fmla="*/ 278 h 100"/>
                              <a:gd name="T56" fmla="*/ 67 w 78"/>
                              <a:gd name="T57" fmla="*/ 269 h 100"/>
                              <a:gd name="T58" fmla="*/ 60 w 78"/>
                              <a:gd name="T59" fmla="*/ 261 h 100"/>
                              <a:gd name="T60" fmla="*/ 53 w 78"/>
                              <a:gd name="T61" fmla="*/ 255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8" h="100">
                                <a:moveTo>
                                  <a:pt x="42" y="0"/>
                                </a:moveTo>
                                <a:lnTo>
                                  <a:pt x="0" y="0"/>
                                </a:lnTo>
                                <a:lnTo>
                                  <a:pt x="0" y="99"/>
                                </a:lnTo>
                                <a:lnTo>
                                  <a:pt x="46" y="99"/>
                                </a:lnTo>
                                <a:lnTo>
                                  <a:pt x="54" y="95"/>
                                </a:lnTo>
                                <a:lnTo>
                                  <a:pt x="4" y="95"/>
                                </a:lnTo>
                                <a:lnTo>
                                  <a:pt x="4" y="5"/>
                                </a:lnTo>
                                <a:lnTo>
                                  <a:pt x="53" y="5"/>
                                </a:lnTo>
                                <a:lnTo>
                                  <a:pt x="51" y="3"/>
                                </a:lnTo>
                                <a:lnTo>
                                  <a:pt x="42" y="0"/>
                                </a:lnTo>
                                <a:close/>
                                <a:moveTo>
                                  <a:pt x="53" y="5"/>
                                </a:moveTo>
                                <a:lnTo>
                                  <a:pt x="30" y="5"/>
                                </a:lnTo>
                                <a:lnTo>
                                  <a:pt x="48" y="8"/>
                                </a:lnTo>
                                <a:lnTo>
                                  <a:pt x="61" y="18"/>
                                </a:lnTo>
                                <a:lnTo>
                                  <a:pt x="69" y="32"/>
                                </a:lnTo>
                                <a:lnTo>
                                  <a:pt x="72" y="50"/>
                                </a:lnTo>
                                <a:lnTo>
                                  <a:pt x="69" y="68"/>
                                </a:lnTo>
                                <a:lnTo>
                                  <a:pt x="60" y="82"/>
                                </a:lnTo>
                                <a:lnTo>
                                  <a:pt x="48" y="92"/>
                                </a:lnTo>
                                <a:lnTo>
                                  <a:pt x="31" y="95"/>
                                </a:lnTo>
                                <a:lnTo>
                                  <a:pt x="54" y="95"/>
                                </a:lnTo>
                                <a:lnTo>
                                  <a:pt x="57" y="93"/>
                                </a:lnTo>
                                <a:lnTo>
                                  <a:pt x="66" y="85"/>
                                </a:lnTo>
                                <a:lnTo>
                                  <a:pt x="72" y="75"/>
                                </a:lnTo>
                                <a:lnTo>
                                  <a:pt x="76" y="63"/>
                                </a:lnTo>
                                <a:lnTo>
                                  <a:pt x="78" y="50"/>
                                </a:lnTo>
                                <a:lnTo>
                                  <a:pt x="76" y="39"/>
                                </a:lnTo>
                                <a:lnTo>
                                  <a:pt x="73" y="28"/>
                                </a:lnTo>
                                <a:lnTo>
                                  <a:pt x="67" y="19"/>
                                </a:lnTo>
                                <a:lnTo>
                                  <a:pt x="60" y="11"/>
                                </a:lnTo>
                                <a:lnTo>
                                  <a:pt x="53" y="5"/>
                                </a:lnTo>
                                <a:close/>
                              </a:path>
                            </a:pathLst>
                          </a:custGeom>
                          <a:solidFill>
                            <a:srgbClr val="04A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79"/>
                        <wps:cNvSpPr>
                          <a:spLocks/>
                        </wps:cNvSpPr>
                        <wps:spPr bwMode="auto">
                          <a:xfrm>
                            <a:off x="8986" y="274"/>
                            <a:ext cx="23" cy="76"/>
                          </a:xfrm>
                          <a:custGeom>
                            <a:avLst/>
                            <a:gdLst>
                              <a:gd name="T0" fmla="*/ 4 w 23"/>
                              <a:gd name="T1" fmla="*/ 274 h 76"/>
                              <a:gd name="T2" fmla="*/ 0 w 23"/>
                              <a:gd name="T3" fmla="*/ 274 h 76"/>
                              <a:gd name="T4" fmla="*/ 0 w 23"/>
                              <a:gd name="T5" fmla="*/ 349 h 76"/>
                              <a:gd name="T6" fmla="*/ 4 w 23"/>
                              <a:gd name="T7" fmla="*/ 349 h 76"/>
                              <a:gd name="T8" fmla="*/ 4 w 23"/>
                              <a:gd name="T9" fmla="*/ 288 h 76"/>
                              <a:gd name="T10" fmla="*/ 7 w 23"/>
                              <a:gd name="T11" fmla="*/ 283 h 76"/>
                              <a:gd name="T12" fmla="*/ 4 w 23"/>
                              <a:gd name="T13" fmla="*/ 283 h 76"/>
                              <a:gd name="T14" fmla="*/ 4 w 23"/>
                              <a:gd name="T15" fmla="*/ 274 h 76"/>
                              <a:gd name="T16" fmla="*/ 22 w 23"/>
                              <a:gd name="T17" fmla="*/ 274 h 76"/>
                              <a:gd name="T18" fmla="*/ 15 w 23"/>
                              <a:gd name="T19" fmla="*/ 274 h 76"/>
                              <a:gd name="T20" fmla="*/ 9 w 23"/>
                              <a:gd name="T21" fmla="*/ 277 h 76"/>
                              <a:gd name="T22" fmla="*/ 4 w 23"/>
                              <a:gd name="T23" fmla="*/ 283 h 76"/>
                              <a:gd name="T24" fmla="*/ 7 w 23"/>
                              <a:gd name="T25" fmla="*/ 283 h 76"/>
                              <a:gd name="T26" fmla="*/ 9 w 23"/>
                              <a:gd name="T27" fmla="*/ 280 h 76"/>
                              <a:gd name="T28" fmla="*/ 22 w 23"/>
                              <a:gd name="T29" fmla="*/ 279 h 76"/>
                              <a:gd name="T30" fmla="*/ 22 w 23"/>
                              <a:gd name="T31" fmla="*/ 274 h 7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3" h="76">
                                <a:moveTo>
                                  <a:pt x="4" y="0"/>
                                </a:moveTo>
                                <a:lnTo>
                                  <a:pt x="0" y="0"/>
                                </a:lnTo>
                                <a:lnTo>
                                  <a:pt x="0" y="75"/>
                                </a:lnTo>
                                <a:lnTo>
                                  <a:pt x="4" y="75"/>
                                </a:lnTo>
                                <a:lnTo>
                                  <a:pt x="4" y="14"/>
                                </a:lnTo>
                                <a:lnTo>
                                  <a:pt x="7" y="9"/>
                                </a:lnTo>
                                <a:lnTo>
                                  <a:pt x="4" y="9"/>
                                </a:lnTo>
                                <a:lnTo>
                                  <a:pt x="4" y="0"/>
                                </a:lnTo>
                                <a:close/>
                                <a:moveTo>
                                  <a:pt x="22" y="0"/>
                                </a:moveTo>
                                <a:lnTo>
                                  <a:pt x="15" y="0"/>
                                </a:lnTo>
                                <a:lnTo>
                                  <a:pt x="9" y="3"/>
                                </a:lnTo>
                                <a:lnTo>
                                  <a:pt x="4" y="9"/>
                                </a:lnTo>
                                <a:lnTo>
                                  <a:pt x="7" y="9"/>
                                </a:lnTo>
                                <a:lnTo>
                                  <a:pt x="9" y="6"/>
                                </a:lnTo>
                                <a:lnTo>
                                  <a:pt x="22" y="5"/>
                                </a:lnTo>
                                <a:lnTo>
                                  <a:pt x="22" y="0"/>
                                </a:lnTo>
                                <a:close/>
                              </a:path>
                            </a:pathLst>
                          </a:custGeom>
                          <a:solidFill>
                            <a:srgbClr val="04A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78"/>
                        <wps:cNvCnPr>
                          <a:cxnSpLocks noChangeShapeType="1"/>
                        </wps:cNvCnPr>
                        <wps:spPr bwMode="auto">
                          <a:xfrm>
                            <a:off x="9014" y="343"/>
                            <a:ext cx="5" cy="0"/>
                          </a:xfrm>
                          <a:prstGeom prst="line">
                            <a:avLst/>
                          </a:prstGeom>
                          <a:noFill/>
                          <a:ln w="7633">
                            <a:solidFill>
                              <a:srgbClr val="04A2E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7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9085" y="248"/>
                            <a:ext cx="375" cy="104"/>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76"/>
                        <wps:cNvSpPr>
                          <a:spLocks/>
                        </wps:cNvSpPr>
                        <wps:spPr bwMode="auto">
                          <a:xfrm>
                            <a:off x="9509" y="250"/>
                            <a:ext cx="53" cy="103"/>
                          </a:xfrm>
                          <a:custGeom>
                            <a:avLst/>
                            <a:gdLst>
                              <a:gd name="T0" fmla="*/ 6 w 53"/>
                              <a:gd name="T1" fmla="*/ 325 h 103"/>
                              <a:gd name="T2" fmla="*/ 0 w 53"/>
                              <a:gd name="T3" fmla="*/ 325 h 103"/>
                              <a:gd name="T4" fmla="*/ 0 w 53"/>
                              <a:gd name="T5" fmla="*/ 342 h 103"/>
                              <a:gd name="T6" fmla="*/ 10 w 53"/>
                              <a:gd name="T7" fmla="*/ 352 h 103"/>
                              <a:gd name="T8" fmla="*/ 34 w 53"/>
                              <a:gd name="T9" fmla="*/ 352 h 103"/>
                              <a:gd name="T10" fmla="*/ 43 w 53"/>
                              <a:gd name="T11" fmla="*/ 348 h 103"/>
                              <a:gd name="T12" fmla="*/ 44 w 53"/>
                              <a:gd name="T13" fmla="*/ 346 h 103"/>
                              <a:gd name="T14" fmla="*/ 15 w 53"/>
                              <a:gd name="T15" fmla="*/ 346 h 103"/>
                              <a:gd name="T16" fmla="*/ 6 w 53"/>
                              <a:gd name="T17" fmla="*/ 339 h 103"/>
                              <a:gd name="T18" fmla="*/ 6 w 53"/>
                              <a:gd name="T19" fmla="*/ 325 h 103"/>
                              <a:gd name="T20" fmla="*/ 52 w 53"/>
                              <a:gd name="T21" fmla="*/ 250 h 103"/>
                              <a:gd name="T22" fmla="*/ 46 w 53"/>
                              <a:gd name="T23" fmla="*/ 250 h 103"/>
                              <a:gd name="T24" fmla="*/ 46 w 53"/>
                              <a:gd name="T25" fmla="*/ 330 h 103"/>
                              <a:gd name="T26" fmla="*/ 43 w 53"/>
                              <a:gd name="T27" fmla="*/ 336 h 103"/>
                              <a:gd name="T28" fmla="*/ 42 w 53"/>
                              <a:gd name="T29" fmla="*/ 342 h 103"/>
                              <a:gd name="T30" fmla="*/ 34 w 53"/>
                              <a:gd name="T31" fmla="*/ 346 h 103"/>
                              <a:gd name="T32" fmla="*/ 44 w 53"/>
                              <a:gd name="T33" fmla="*/ 346 h 103"/>
                              <a:gd name="T34" fmla="*/ 48 w 53"/>
                              <a:gd name="T35" fmla="*/ 340 h 103"/>
                              <a:gd name="T36" fmla="*/ 51 w 53"/>
                              <a:gd name="T37" fmla="*/ 334 h 103"/>
                              <a:gd name="T38" fmla="*/ 52 w 53"/>
                              <a:gd name="T39" fmla="*/ 327 h 103"/>
                              <a:gd name="T40" fmla="*/ 52 w 53"/>
                              <a:gd name="T41" fmla="*/ 250 h 1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3" h="103">
                                <a:moveTo>
                                  <a:pt x="6" y="75"/>
                                </a:moveTo>
                                <a:lnTo>
                                  <a:pt x="0" y="75"/>
                                </a:lnTo>
                                <a:lnTo>
                                  <a:pt x="0" y="92"/>
                                </a:lnTo>
                                <a:lnTo>
                                  <a:pt x="10" y="102"/>
                                </a:lnTo>
                                <a:lnTo>
                                  <a:pt x="34" y="102"/>
                                </a:lnTo>
                                <a:lnTo>
                                  <a:pt x="43" y="98"/>
                                </a:lnTo>
                                <a:lnTo>
                                  <a:pt x="44" y="96"/>
                                </a:lnTo>
                                <a:lnTo>
                                  <a:pt x="15" y="96"/>
                                </a:lnTo>
                                <a:lnTo>
                                  <a:pt x="6" y="89"/>
                                </a:lnTo>
                                <a:lnTo>
                                  <a:pt x="6" y="75"/>
                                </a:lnTo>
                                <a:close/>
                                <a:moveTo>
                                  <a:pt x="52" y="0"/>
                                </a:moveTo>
                                <a:lnTo>
                                  <a:pt x="46" y="0"/>
                                </a:lnTo>
                                <a:lnTo>
                                  <a:pt x="46" y="80"/>
                                </a:lnTo>
                                <a:lnTo>
                                  <a:pt x="43" y="86"/>
                                </a:lnTo>
                                <a:lnTo>
                                  <a:pt x="42" y="92"/>
                                </a:lnTo>
                                <a:lnTo>
                                  <a:pt x="34" y="96"/>
                                </a:lnTo>
                                <a:lnTo>
                                  <a:pt x="44" y="96"/>
                                </a:lnTo>
                                <a:lnTo>
                                  <a:pt x="48" y="90"/>
                                </a:lnTo>
                                <a:lnTo>
                                  <a:pt x="51" y="84"/>
                                </a:lnTo>
                                <a:lnTo>
                                  <a:pt x="52" y="77"/>
                                </a:lnTo>
                                <a:lnTo>
                                  <a:pt x="52" y="0"/>
                                </a:lnTo>
                                <a:close/>
                              </a:path>
                            </a:pathLst>
                          </a:custGeom>
                          <a:solidFill>
                            <a:srgbClr val="04A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75"/>
                        <wps:cNvCnPr>
                          <a:cxnSpLocks noChangeShapeType="1"/>
                        </wps:cNvCnPr>
                        <wps:spPr bwMode="auto">
                          <a:xfrm>
                            <a:off x="9588" y="343"/>
                            <a:ext cx="5" cy="0"/>
                          </a:xfrm>
                          <a:prstGeom prst="line">
                            <a:avLst/>
                          </a:prstGeom>
                          <a:noFill/>
                          <a:ln w="7633">
                            <a:solidFill>
                              <a:srgbClr val="04A2E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 name="Picture 7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9653" y="247"/>
                            <a:ext cx="486" cy="1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353130" id="Group 73" o:spid="_x0000_s1026" style="position:absolute;margin-left:444.8pt;margin-top:12.35pt;width:62.15pt;height:6.65pt;z-index:1336;mso-wrap-distance-left:0;mso-wrap-distance-right:0;mso-position-horizontal-relative:page" coordorigin="8896,247" coordsize="1243,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">
                <v:shape id="AutoShape 80" o:spid="_x0000_s1027" style="position:absolute;left:8896;top:250;width:78;height:100;visibility:visible;mso-wrap-style:square;v-text-anchor:top" coordsize="7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fTMQA&#10;AADbAAAADwAAAGRycy9kb3ducmV2LnhtbESPQWvCQBSE74X+h+UVvNVNpRSJrtKKJUIQbFo8P7PP&#10;JDT7NuxuNPbXu4LQ4zAz3zDz5WBacSLnG8sKXsYJCOLS6oYrBT/fn89TED4ga2wtk4ILeVguHh/m&#10;mGp75i86FaESEcI+RQV1CF0qpS9rMujHtiOO3tE6gyFKV0nt8BzhppWTJHmTBhuOCzV2tKqp/C16&#10;oyDfdIetz3fJn/vo+yysM8z3mVKjp+F9BiLQEP7D9/ZGK3idwO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30zEAAAA2wAAAA8AAAAAAAAAAAAAAAAAmAIAAGRycy9k&#10;b3ducmV2LnhtbFBLBQYAAAAABAAEAPUAAACJAwAAAAA=&#10;" path="m42,l,,,99r46,l54,95,4,95,4,5r49,l51,3,42,xm53,5l30,5,48,8,61,18r8,14l72,50,69,68,60,82,48,92,31,95r23,l57,93r9,-8l72,75,76,63,78,50,76,39,73,28,67,19,60,11,53,5xe" fillcolor="#04a2e7" stroked="f">
                  <v:path arrowok="t" o:connecttype="custom" o:connectlocs="42,250;0,250;0,349;46,349;54,345;4,345;4,255;53,255;51,253;42,250;53,255;30,255;48,258;61,268;69,282;72,300;69,318;60,332;48,342;31,345;54,345;57,343;66,335;72,325;76,313;78,300;76,289;73,278;67,269;60,261;53,255" o:connectangles="0,0,0,0,0,0,0,0,0,0,0,0,0,0,0,0,0,0,0,0,0,0,0,0,0,0,0,0,0,0,0"/>
                </v:shape>
                <v:shape id="AutoShape 79" o:spid="_x0000_s1028" style="position:absolute;left:8986;top:274;width:23;height:76;visibility:visible;mso-wrap-style:square;v-text-anchor:top" coordsize="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HBcEA&#10;AADbAAAADwAAAGRycy9kb3ducmV2LnhtbESPQYvCMBSE78L+h/CEvdlUUVmqUWRB2D2qBa+P5m1T&#10;bF5qk9quv94IgsdhZr5h1tvB1uJGra8cK5gmKQjiwumKSwX5aT/5AuEDssbaMSn4Jw/bzcdojZl2&#10;PR/odgyliBD2GSowITSZlL4wZNEnriGO3p9rLYYo21LqFvsIt7WcpelSWqw4Lhhs6NtQcTl2VsGy&#10;G64LnWveoTn053uX/96Li1Kf42G3AhFoCO/wq/2jFczn8Pw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6RwXBAAAA2wAAAA8AAAAAAAAAAAAAAAAAmAIAAGRycy9kb3du&#10;cmV2LnhtbFBLBQYAAAAABAAEAPUAAACGAwAAAAA=&#10;" path="m4,l,,,75r4,l4,14,7,9,4,9,4,xm22,l15,,9,3,4,9r3,l9,6,22,5,22,xe" fillcolor="#04a2e7" stroked="f">
                  <v:path arrowok="t" o:connecttype="custom" o:connectlocs="4,274;0,274;0,349;4,349;4,288;7,283;4,283;4,274;22,274;15,274;9,277;4,283;7,283;9,280;22,279;22,274" o:connectangles="0,0,0,0,0,0,0,0,0,0,0,0,0,0,0,0"/>
                </v:shape>
                <v:line id="Line 78" o:spid="_x0000_s1029" style="position:absolute;visibility:visible;mso-wrap-style:square" from="9014,343" to="901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xtcQAAADbAAAADwAAAGRycy9kb3ducmV2LnhtbESPQWvCQBSE7wX/w/IEb3VjsTZEV5EQ&#10;QeipWuL1kX1mg9m3aXaj6b/vFgo9DjPzDbPZjbYVd+p941jBYp6AIK6cbrhW8Hk+PKcgfEDW2Dom&#10;Bd/kYbedPG0w0+7BH3Q/hVpECPsMFZgQukxKXxmy6OeuI47e1fUWQ5R9LXWPjwi3rXxJkpW02HBc&#10;MNhRbqi6nQar4K0oS1y+m6/DZZWeQz5URVenSs2m434NItAY/sN/7aNWsHyF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bG1xAAAANsAAAAPAAAAAAAAAAAA&#10;AAAAAKECAABkcnMvZG93bnJldi54bWxQSwUGAAAAAAQABAD5AAAAkgMAAAAA&#10;" strokecolor="#04a2e7" strokeweight=".21203mm"/>
                <v:shape id="Picture 77" o:spid="_x0000_s1030" type="#_x0000_t75" style="position:absolute;left:9085;top:248;width:375;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O87EAAAA2wAAAA8AAABkcnMvZG93bnJldi54bWxEj0FrwkAUhO+F/oflFbzVjaVIiW5ElEKp&#10;pyRevD2yz2xI9m3Irrr117uFQo/DzHzDrDfRDuJKk+8cK1jMMxDEjdMdtwqO9efrBwgfkDUOjknB&#10;D3nYFM9Pa8y1u3FJ1yq0IkHY56jAhDDmUvrGkEU/dyNx8s5ushiSnFqpJ7wluB3kW5YtpcWO04LB&#10;kXaGmr66WAX3qvw25TYeu1Nf13sbD215Pyg1e4nbFYhAMfyH/9pfWsH7En6/pB8g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CO87EAAAA2wAAAA8AAAAAAAAAAAAAAAAA&#10;nwIAAGRycy9kb3ducmV2LnhtbFBLBQYAAAAABAAEAPcAAACQAwAAAAA=&#10;">
                  <v:imagedata r:id="rId185" o:title=""/>
                </v:shape>
                <v:shape id="AutoShape 76" o:spid="_x0000_s1031" style="position:absolute;left:9509;top:250;width:53;height:103;visibility:visible;mso-wrap-style:square;v-text-anchor:top" coordsize="5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iHsUA&#10;AADbAAAADwAAAGRycy9kb3ducmV2LnhtbESPzW7CMBCE75V4B2uRuKDiFFF+UhxUISFx6KWUB9jG&#10;2zgkXofYJOHtcaVKPY5m5hvNdjfYWnTU+tKxgpdZAoI4d7rkQsH56/C8BuEDssbaMSm4k4ddNnra&#10;Yqpdz5/UnUIhIoR9igpMCE0qpc8NWfQz1xBH78e1FkOUbSF1i32E21rOk2QpLZYcFww2tDeUV6eb&#10;VTD9+D7PsRvKcLlWG/N6p+JQTZWajIf3NxCBhvAf/msftYLFCn6/xB8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IexQAAANsAAAAPAAAAAAAAAAAAAAAAAJgCAABkcnMv&#10;ZG93bnJldi54bWxQSwUGAAAAAAQABAD1AAAAigMAAAAA&#10;" path="m6,75l,75,,92r10,10l34,102r9,-4l44,96r-29,l6,89,6,75xm52,l46,r,80l43,86r-1,6l34,96r10,l48,90r3,-6l52,77,52,xe" fillcolor="#04a2e7" stroked="f">
                  <v:path arrowok="t" o:connecttype="custom" o:connectlocs="6,325;0,325;0,342;10,352;34,352;43,348;44,346;15,346;6,339;6,325;52,250;46,250;46,330;43,336;42,342;34,346;44,346;48,340;51,334;52,327;52,250" o:connectangles="0,0,0,0,0,0,0,0,0,0,0,0,0,0,0,0,0,0,0,0,0"/>
                </v:shape>
                <v:line id="Line 75" o:spid="_x0000_s1032" style="position:absolute;visibility:visible;mso-wrap-style:square" from="9588,343" to="959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eK74AAADbAAAADwAAAGRycy9kb3ducmV2LnhtbERPy4rCMBTdC/5DuII7TRXR0jHKIAqC&#10;Kx/U7aW505RpbmoTtf69WQguD+e9XHe2Fg9qfeVYwWScgCAunK64VHA570YpCB+QNdaOScGLPKxX&#10;/d4SM+2efKTHKZQihrDPUIEJocmk9IUhi37sGuLI/bnWYoiwLaVu8RnDbS2nSTKXFiuODQYb2hgq&#10;/k93q2CxzXOcHcxtd52n57C5F9umTJUaDrrfHxCBuvAVf9x7rWAWx8Yv8Qf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pB4rvgAAANsAAAAPAAAAAAAAAAAAAAAAAKEC&#10;AABkcnMvZG93bnJldi54bWxQSwUGAAAAAAQABAD5AAAAjAMAAAAA&#10;" strokecolor="#04a2e7" strokeweight=".21203mm"/>
                <v:shape id="Picture 74" o:spid="_x0000_s1033" type="#_x0000_t75" style="position:absolute;left:9653;top:247;width:486;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wwPAAAAA2wAAAA8AAABkcnMvZG93bnJldi54bWxEj0uLwjAUhfcD/odwBXdj6oNBq1FEUNSd&#10;VXB7ba5tsbkpTaz13xtBmOXhPD7OfNmaUjRUu8KygkE/AkGcWl1wpuB82vxOQDiPrLG0TApe5GC5&#10;6PzMMdb2yUdqEp+JMMIuRgW591UspUtzMuj6tiIO3s3WBn2QdSZ1jc8wbko5jKI/abDgQMixonVO&#10;6T15mACx+wue+Yrj06aJjvtmtD0UF6V63XY1A+Gp9f/hb3unFYyn8PkSfoB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6bDA8AAAADbAAAADwAAAAAAAAAAAAAAAACfAgAA&#10;ZHJzL2Rvd25yZXYueG1sUEsFBgAAAAAEAAQA9wAAAIwDAAAAAA==&#10;">
                  <v:imagedata r:id="rId186" o:title=""/>
                </v:shape>
                <w10:wrap type="topAndBottom" anchorx="page"/>
              </v:group>
            </w:pict>
          </mc:Fallback>
        </mc:AlternateContent>
      </w:r>
      <w:r w:rsidR="00D9737F">
        <w:rPr>
          <w:noProof/>
          <w:lang w:val="en-GB" w:eastAsia="en-GB"/>
        </w:rPr>
        <mc:AlternateContent>
          <mc:Choice Requires="wpg">
            <w:drawing>
              <wp:anchor distT="0" distB="0" distL="0" distR="0" simplePos="0" relativeHeight="1360" behindDoc="0" locked="0" layoutInCell="1" allowOverlap="1">
                <wp:simplePos x="0" y="0"/>
                <wp:positionH relativeFrom="page">
                  <wp:posOffset>184785</wp:posOffset>
                </wp:positionH>
                <wp:positionV relativeFrom="paragraph">
                  <wp:posOffset>473075</wp:posOffset>
                </wp:positionV>
                <wp:extent cx="2656205" cy="187960"/>
                <wp:effectExtent l="3810" t="7620" r="0" b="0"/>
                <wp:wrapTopAndBottom/>
                <wp:docPr id="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6205" cy="187960"/>
                          <a:chOff x="291" y="745"/>
                          <a:chExt cx="4183" cy="296"/>
                        </a:xfrm>
                      </wpg:grpSpPr>
                      <wps:wsp>
                        <wps:cNvPr id="4" name="AutoShape 72"/>
                        <wps:cNvSpPr>
                          <a:spLocks/>
                        </wps:cNvSpPr>
                        <wps:spPr bwMode="auto">
                          <a:xfrm>
                            <a:off x="291" y="751"/>
                            <a:ext cx="62" cy="89"/>
                          </a:xfrm>
                          <a:custGeom>
                            <a:avLst/>
                            <a:gdLst>
                              <a:gd name="T0" fmla="*/ 34 w 62"/>
                              <a:gd name="T1" fmla="*/ 759 h 89"/>
                              <a:gd name="T2" fmla="*/ 25 w 62"/>
                              <a:gd name="T3" fmla="*/ 759 h 89"/>
                              <a:gd name="T4" fmla="*/ 25 w 62"/>
                              <a:gd name="T5" fmla="*/ 840 h 89"/>
                              <a:gd name="T6" fmla="*/ 34 w 62"/>
                              <a:gd name="T7" fmla="*/ 840 h 89"/>
                              <a:gd name="T8" fmla="*/ 34 w 62"/>
                              <a:gd name="T9" fmla="*/ 759 h 89"/>
                              <a:gd name="T10" fmla="*/ 61 w 62"/>
                              <a:gd name="T11" fmla="*/ 751 h 89"/>
                              <a:gd name="T12" fmla="*/ 0 w 62"/>
                              <a:gd name="T13" fmla="*/ 751 h 89"/>
                              <a:gd name="T14" fmla="*/ 0 w 62"/>
                              <a:gd name="T15" fmla="*/ 759 h 89"/>
                              <a:gd name="T16" fmla="*/ 61 w 62"/>
                              <a:gd name="T17" fmla="*/ 759 h 89"/>
                              <a:gd name="T18" fmla="*/ 61 w 62"/>
                              <a:gd name="T19" fmla="*/ 751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2" h="89">
                                <a:moveTo>
                                  <a:pt x="34" y="8"/>
                                </a:moveTo>
                                <a:lnTo>
                                  <a:pt x="25" y="8"/>
                                </a:lnTo>
                                <a:lnTo>
                                  <a:pt x="25" y="89"/>
                                </a:lnTo>
                                <a:lnTo>
                                  <a:pt x="34" y="89"/>
                                </a:lnTo>
                                <a:lnTo>
                                  <a:pt x="34" y="8"/>
                                </a:lnTo>
                                <a:close/>
                                <a:moveTo>
                                  <a:pt x="61" y="0"/>
                                </a:moveTo>
                                <a:lnTo>
                                  <a:pt x="0" y="0"/>
                                </a:lnTo>
                                <a:lnTo>
                                  <a:pt x="0" y="8"/>
                                </a:lnTo>
                                <a:lnTo>
                                  <a:pt x="61" y="8"/>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71"/>
                        <wps:cNvSpPr>
                          <a:spLocks/>
                        </wps:cNvSpPr>
                        <wps:spPr bwMode="auto">
                          <a:xfrm>
                            <a:off x="366" y="745"/>
                            <a:ext cx="50" cy="95"/>
                          </a:xfrm>
                          <a:custGeom>
                            <a:avLst/>
                            <a:gdLst>
                              <a:gd name="T0" fmla="*/ 7 w 50"/>
                              <a:gd name="T1" fmla="*/ 745 h 95"/>
                              <a:gd name="T2" fmla="*/ 0 w 50"/>
                              <a:gd name="T3" fmla="*/ 745 h 95"/>
                              <a:gd name="T4" fmla="*/ 0 w 50"/>
                              <a:gd name="T5" fmla="*/ 840 h 95"/>
                              <a:gd name="T6" fmla="*/ 7 w 50"/>
                              <a:gd name="T7" fmla="*/ 840 h 95"/>
                              <a:gd name="T8" fmla="*/ 7 w 50"/>
                              <a:gd name="T9" fmla="*/ 786 h 95"/>
                              <a:gd name="T10" fmla="*/ 12 w 50"/>
                              <a:gd name="T11" fmla="*/ 783 h 95"/>
                              <a:gd name="T12" fmla="*/ 19 w 50"/>
                              <a:gd name="T13" fmla="*/ 780 h 95"/>
                              <a:gd name="T14" fmla="*/ 48 w 50"/>
                              <a:gd name="T15" fmla="*/ 780 h 95"/>
                              <a:gd name="T16" fmla="*/ 46 w 50"/>
                              <a:gd name="T17" fmla="*/ 778 h 95"/>
                              <a:gd name="T18" fmla="*/ 7 w 50"/>
                              <a:gd name="T19" fmla="*/ 778 h 95"/>
                              <a:gd name="T20" fmla="*/ 7 w 50"/>
                              <a:gd name="T21" fmla="*/ 745 h 95"/>
                              <a:gd name="T22" fmla="*/ 48 w 50"/>
                              <a:gd name="T23" fmla="*/ 780 h 95"/>
                              <a:gd name="T24" fmla="*/ 36 w 50"/>
                              <a:gd name="T25" fmla="*/ 780 h 95"/>
                              <a:gd name="T26" fmla="*/ 40 w 50"/>
                              <a:gd name="T27" fmla="*/ 787 h 95"/>
                              <a:gd name="T28" fmla="*/ 40 w 50"/>
                              <a:gd name="T29" fmla="*/ 840 h 95"/>
                              <a:gd name="T30" fmla="*/ 49 w 50"/>
                              <a:gd name="T31" fmla="*/ 840 h 95"/>
                              <a:gd name="T32" fmla="*/ 49 w 50"/>
                              <a:gd name="T33" fmla="*/ 781 h 95"/>
                              <a:gd name="T34" fmla="*/ 48 w 50"/>
                              <a:gd name="T35" fmla="*/ 780 h 95"/>
                              <a:gd name="T36" fmla="*/ 40 w 50"/>
                              <a:gd name="T37" fmla="*/ 774 h 95"/>
                              <a:gd name="T38" fmla="*/ 19 w 50"/>
                              <a:gd name="T39" fmla="*/ 774 h 95"/>
                              <a:gd name="T40" fmla="*/ 13 w 50"/>
                              <a:gd name="T41" fmla="*/ 775 h 95"/>
                              <a:gd name="T42" fmla="*/ 7 w 50"/>
                              <a:gd name="T43" fmla="*/ 778 h 95"/>
                              <a:gd name="T44" fmla="*/ 46 w 50"/>
                              <a:gd name="T45" fmla="*/ 778 h 95"/>
                              <a:gd name="T46" fmla="*/ 40 w 50"/>
                              <a:gd name="T47" fmla="*/ 774 h 9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0" h="95">
                                <a:moveTo>
                                  <a:pt x="7" y="0"/>
                                </a:moveTo>
                                <a:lnTo>
                                  <a:pt x="0" y="0"/>
                                </a:lnTo>
                                <a:lnTo>
                                  <a:pt x="0" y="95"/>
                                </a:lnTo>
                                <a:lnTo>
                                  <a:pt x="7" y="95"/>
                                </a:lnTo>
                                <a:lnTo>
                                  <a:pt x="7" y="41"/>
                                </a:lnTo>
                                <a:lnTo>
                                  <a:pt x="12" y="38"/>
                                </a:lnTo>
                                <a:lnTo>
                                  <a:pt x="19" y="35"/>
                                </a:lnTo>
                                <a:lnTo>
                                  <a:pt x="48" y="35"/>
                                </a:lnTo>
                                <a:lnTo>
                                  <a:pt x="46" y="33"/>
                                </a:lnTo>
                                <a:lnTo>
                                  <a:pt x="7" y="33"/>
                                </a:lnTo>
                                <a:lnTo>
                                  <a:pt x="7" y="0"/>
                                </a:lnTo>
                                <a:close/>
                                <a:moveTo>
                                  <a:pt x="48" y="35"/>
                                </a:moveTo>
                                <a:lnTo>
                                  <a:pt x="36" y="35"/>
                                </a:lnTo>
                                <a:lnTo>
                                  <a:pt x="40" y="42"/>
                                </a:lnTo>
                                <a:lnTo>
                                  <a:pt x="40" y="95"/>
                                </a:lnTo>
                                <a:lnTo>
                                  <a:pt x="49" y="95"/>
                                </a:lnTo>
                                <a:lnTo>
                                  <a:pt x="49" y="36"/>
                                </a:lnTo>
                                <a:lnTo>
                                  <a:pt x="48" y="35"/>
                                </a:lnTo>
                                <a:close/>
                                <a:moveTo>
                                  <a:pt x="40" y="29"/>
                                </a:moveTo>
                                <a:lnTo>
                                  <a:pt x="19" y="29"/>
                                </a:lnTo>
                                <a:lnTo>
                                  <a:pt x="13" y="30"/>
                                </a:lnTo>
                                <a:lnTo>
                                  <a:pt x="7" y="33"/>
                                </a:lnTo>
                                <a:lnTo>
                                  <a:pt x="46" y="33"/>
                                </a:lnTo>
                                <a:lnTo>
                                  <a:pt x="4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70"/>
                        <wps:cNvSpPr>
                          <a:spLocks/>
                        </wps:cNvSpPr>
                        <wps:spPr bwMode="auto">
                          <a:xfrm>
                            <a:off x="430" y="774"/>
                            <a:ext cx="53" cy="68"/>
                          </a:xfrm>
                          <a:custGeom>
                            <a:avLst/>
                            <a:gdLst>
                              <a:gd name="T0" fmla="*/ 26 w 53"/>
                              <a:gd name="T1" fmla="*/ 774 h 68"/>
                              <a:gd name="T2" fmla="*/ 14 w 53"/>
                              <a:gd name="T3" fmla="*/ 777 h 68"/>
                              <a:gd name="T4" fmla="*/ 6 w 53"/>
                              <a:gd name="T5" fmla="*/ 784 h 68"/>
                              <a:gd name="T6" fmla="*/ 2 w 53"/>
                              <a:gd name="T7" fmla="*/ 795 h 68"/>
                              <a:gd name="T8" fmla="*/ 0 w 53"/>
                              <a:gd name="T9" fmla="*/ 807 h 68"/>
                              <a:gd name="T10" fmla="*/ 2 w 53"/>
                              <a:gd name="T11" fmla="*/ 820 h 68"/>
                              <a:gd name="T12" fmla="*/ 8 w 53"/>
                              <a:gd name="T13" fmla="*/ 831 h 68"/>
                              <a:gd name="T14" fmla="*/ 17 w 53"/>
                              <a:gd name="T15" fmla="*/ 839 h 68"/>
                              <a:gd name="T16" fmla="*/ 30 w 53"/>
                              <a:gd name="T17" fmla="*/ 841 h 68"/>
                              <a:gd name="T18" fmla="*/ 36 w 53"/>
                              <a:gd name="T19" fmla="*/ 841 h 68"/>
                              <a:gd name="T20" fmla="*/ 42 w 53"/>
                              <a:gd name="T21" fmla="*/ 840 h 68"/>
                              <a:gd name="T22" fmla="*/ 48 w 53"/>
                              <a:gd name="T23" fmla="*/ 837 h 68"/>
                              <a:gd name="T24" fmla="*/ 47 w 53"/>
                              <a:gd name="T25" fmla="*/ 834 h 68"/>
                              <a:gd name="T26" fmla="*/ 20 w 53"/>
                              <a:gd name="T27" fmla="*/ 834 h 68"/>
                              <a:gd name="T28" fmla="*/ 9 w 53"/>
                              <a:gd name="T29" fmla="*/ 826 h 68"/>
                              <a:gd name="T30" fmla="*/ 8 w 53"/>
                              <a:gd name="T31" fmla="*/ 810 h 68"/>
                              <a:gd name="T32" fmla="*/ 53 w 53"/>
                              <a:gd name="T33" fmla="*/ 810 h 68"/>
                              <a:gd name="T34" fmla="*/ 53 w 53"/>
                              <a:gd name="T35" fmla="*/ 804 h 68"/>
                              <a:gd name="T36" fmla="*/ 53 w 53"/>
                              <a:gd name="T37" fmla="*/ 802 h 68"/>
                              <a:gd name="T38" fmla="*/ 8 w 53"/>
                              <a:gd name="T39" fmla="*/ 802 h 68"/>
                              <a:gd name="T40" fmla="*/ 8 w 53"/>
                              <a:gd name="T41" fmla="*/ 790 h 68"/>
                              <a:gd name="T42" fmla="*/ 15 w 53"/>
                              <a:gd name="T43" fmla="*/ 780 h 68"/>
                              <a:gd name="T44" fmla="*/ 42 w 53"/>
                              <a:gd name="T45" fmla="*/ 780 h 68"/>
                              <a:gd name="T46" fmla="*/ 38 w 53"/>
                              <a:gd name="T47" fmla="*/ 776 h 68"/>
                              <a:gd name="T48" fmla="*/ 26 w 53"/>
                              <a:gd name="T49" fmla="*/ 774 h 68"/>
                              <a:gd name="T50" fmla="*/ 45 w 53"/>
                              <a:gd name="T51" fmla="*/ 831 h 68"/>
                              <a:gd name="T52" fmla="*/ 41 w 53"/>
                              <a:gd name="T53" fmla="*/ 834 h 68"/>
                              <a:gd name="T54" fmla="*/ 47 w 53"/>
                              <a:gd name="T55" fmla="*/ 834 h 68"/>
                              <a:gd name="T56" fmla="*/ 45 w 53"/>
                              <a:gd name="T57" fmla="*/ 831 h 68"/>
                              <a:gd name="T58" fmla="*/ 42 w 53"/>
                              <a:gd name="T59" fmla="*/ 780 h 68"/>
                              <a:gd name="T60" fmla="*/ 39 w 53"/>
                              <a:gd name="T61" fmla="*/ 780 h 68"/>
                              <a:gd name="T62" fmla="*/ 44 w 53"/>
                              <a:gd name="T63" fmla="*/ 792 h 68"/>
                              <a:gd name="T64" fmla="*/ 44 w 53"/>
                              <a:gd name="T65" fmla="*/ 802 h 68"/>
                              <a:gd name="T66" fmla="*/ 53 w 53"/>
                              <a:gd name="T67" fmla="*/ 802 h 68"/>
                              <a:gd name="T68" fmla="*/ 51 w 53"/>
                              <a:gd name="T69" fmla="*/ 792 h 68"/>
                              <a:gd name="T70" fmla="*/ 46 w 53"/>
                              <a:gd name="T71" fmla="*/ 783 h 68"/>
                              <a:gd name="T72" fmla="*/ 42 w 53"/>
                              <a:gd name="T73" fmla="*/ 780 h 6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3" h="68">
                                <a:moveTo>
                                  <a:pt x="26" y="0"/>
                                </a:moveTo>
                                <a:lnTo>
                                  <a:pt x="14" y="3"/>
                                </a:lnTo>
                                <a:lnTo>
                                  <a:pt x="6" y="10"/>
                                </a:lnTo>
                                <a:lnTo>
                                  <a:pt x="2" y="21"/>
                                </a:lnTo>
                                <a:lnTo>
                                  <a:pt x="0" y="33"/>
                                </a:lnTo>
                                <a:lnTo>
                                  <a:pt x="2" y="46"/>
                                </a:lnTo>
                                <a:lnTo>
                                  <a:pt x="8" y="57"/>
                                </a:lnTo>
                                <a:lnTo>
                                  <a:pt x="17" y="65"/>
                                </a:lnTo>
                                <a:lnTo>
                                  <a:pt x="30" y="67"/>
                                </a:lnTo>
                                <a:lnTo>
                                  <a:pt x="36" y="67"/>
                                </a:lnTo>
                                <a:lnTo>
                                  <a:pt x="42" y="66"/>
                                </a:lnTo>
                                <a:lnTo>
                                  <a:pt x="48" y="63"/>
                                </a:lnTo>
                                <a:lnTo>
                                  <a:pt x="47" y="60"/>
                                </a:lnTo>
                                <a:lnTo>
                                  <a:pt x="20" y="60"/>
                                </a:lnTo>
                                <a:lnTo>
                                  <a:pt x="9" y="52"/>
                                </a:lnTo>
                                <a:lnTo>
                                  <a:pt x="8" y="36"/>
                                </a:lnTo>
                                <a:lnTo>
                                  <a:pt x="53" y="36"/>
                                </a:lnTo>
                                <a:lnTo>
                                  <a:pt x="53" y="30"/>
                                </a:lnTo>
                                <a:lnTo>
                                  <a:pt x="53" y="28"/>
                                </a:lnTo>
                                <a:lnTo>
                                  <a:pt x="8" y="28"/>
                                </a:lnTo>
                                <a:lnTo>
                                  <a:pt x="8" y="16"/>
                                </a:lnTo>
                                <a:lnTo>
                                  <a:pt x="15" y="6"/>
                                </a:lnTo>
                                <a:lnTo>
                                  <a:pt x="42" y="6"/>
                                </a:lnTo>
                                <a:lnTo>
                                  <a:pt x="38" y="2"/>
                                </a:lnTo>
                                <a:lnTo>
                                  <a:pt x="26" y="0"/>
                                </a:lnTo>
                                <a:close/>
                                <a:moveTo>
                                  <a:pt x="45" y="57"/>
                                </a:moveTo>
                                <a:lnTo>
                                  <a:pt x="41" y="60"/>
                                </a:lnTo>
                                <a:lnTo>
                                  <a:pt x="47" y="60"/>
                                </a:lnTo>
                                <a:lnTo>
                                  <a:pt x="45" y="57"/>
                                </a:lnTo>
                                <a:close/>
                                <a:moveTo>
                                  <a:pt x="42" y="6"/>
                                </a:moveTo>
                                <a:lnTo>
                                  <a:pt x="39" y="6"/>
                                </a:lnTo>
                                <a:lnTo>
                                  <a:pt x="44" y="18"/>
                                </a:lnTo>
                                <a:lnTo>
                                  <a:pt x="44" y="28"/>
                                </a:lnTo>
                                <a:lnTo>
                                  <a:pt x="53" y="28"/>
                                </a:lnTo>
                                <a:lnTo>
                                  <a:pt x="51" y="18"/>
                                </a:lnTo>
                                <a:lnTo>
                                  <a:pt x="46" y="9"/>
                                </a:lnTo>
                                <a:lnTo>
                                  <a:pt x="4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69"/>
                        <wps:cNvSpPr>
                          <a:spLocks/>
                        </wps:cNvSpPr>
                        <wps:spPr bwMode="auto">
                          <a:xfrm>
                            <a:off x="1163" y="751"/>
                            <a:ext cx="78" cy="89"/>
                          </a:xfrm>
                          <a:custGeom>
                            <a:avLst/>
                            <a:gdLst>
                              <a:gd name="T0" fmla="*/ 45 w 78"/>
                              <a:gd name="T1" fmla="*/ 751 h 89"/>
                              <a:gd name="T2" fmla="*/ 36 w 78"/>
                              <a:gd name="T3" fmla="*/ 751 h 89"/>
                              <a:gd name="T4" fmla="*/ 0 w 78"/>
                              <a:gd name="T5" fmla="*/ 840 h 89"/>
                              <a:gd name="T6" fmla="*/ 9 w 78"/>
                              <a:gd name="T7" fmla="*/ 840 h 89"/>
                              <a:gd name="T8" fmla="*/ 20 w 78"/>
                              <a:gd name="T9" fmla="*/ 814 h 89"/>
                              <a:gd name="T10" fmla="*/ 69 w 78"/>
                              <a:gd name="T11" fmla="*/ 814 h 89"/>
                              <a:gd name="T12" fmla="*/ 66 w 78"/>
                              <a:gd name="T13" fmla="*/ 807 h 89"/>
                              <a:gd name="T14" fmla="*/ 23 w 78"/>
                              <a:gd name="T15" fmla="*/ 807 h 89"/>
                              <a:gd name="T16" fmla="*/ 39 w 78"/>
                              <a:gd name="T17" fmla="*/ 765 h 89"/>
                              <a:gd name="T18" fmla="*/ 39 w 78"/>
                              <a:gd name="T19" fmla="*/ 762 h 89"/>
                              <a:gd name="T20" fmla="*/ 49 w 78"/>
                              <a:gd name="T21" fmla="*/ 762 h 89"/>
                              <a:gd name="T22" fmla="*/ 45 w 78"/>
                              <a:gd name="T23" fmla="*/ 751 h 89"/>
                              <a:gd name="T24" fmla="*/ 69 w 78"/>
                              <a:gd name="T25" fmla="*/ 814 h 89"/>
                              <a:gd name="T26" fmla="*/ 60 w 78"/>
                              <a:gd name="T27" fmla="*/ 814 h 89"/>
                              <a:gd name="T28" fmla="*/ 69 w 78"/>
                              <a:gd name="T29" fmla="*/ 840 h 89"/>
                              <a:gd name="T30" fmla="*/ 78 w 78"/>
                              <a:gd name="T31" fmla="*/ 840 h 89"/>
                              <a:gd name="T32" fmla="*/ 69 w 78"/>
                              <a:gd name="T33" fmla="*/ 814 h 89"/>
                              <a:gd name="T34" fmla="*/ 49 w 78"/>
                              <a:gd name="T35" fmla="*/ 762 h 89"/>
                              <a:gd name="T36" fmla="*/ 39 w 78"/>
                              <a:gd name="T37" fmla="*/ 762 h 89"/>
                              <a:gd name="T38" fmla="*/ 57 w 78"/>
                              <a:gd name="T39" fmla="*/ 807 h 89"/>
                              <a:gd name="T40" fmla="*/ 66 w 78"/>
                              <a:gd name="T41" fmla="*/ 807 h 89"/>
                              <a:gd name="T42" fmla="*/ 49 w 78"/>
                              <a:gd name="T43" fmla="*/ 762 h 8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8" h="89">
                                <a:moveTo>
                                  <a:pt x="45" y="0"/>
                                </a:moveTo>
                                <a:lnTo>
                                  <a:pt x="36" y="0"/>
                                </a:lnTo>
                                <a:lnTo>
                                  <a:pt x="0" y="89"/>
                                </a:lnTo>
                                <a:lnTo>
                                  <a:pt x="9" y="89"/>
                                </a:lnTo>
                                <a:lnTo>
                                  <a:pt x="20" y="63"/>
                                </a:lnTo>
                                <a:lnTo>
                                  <a:pt x="69" y="63"/>
                                </a:lnTo>
                                <a:lnTo>
                                  <a:pt x="66" y="56"/>
                                </a:lnTo>
                                <a:lnTo>
                                  <a:pt x="23" y="56"/>
                                </a:lnTo>
                                <a:lnTo>
                                  <a:pt x="39" y="14"/>
                                </a:lnTo>
                                <a:lnTo>
                                  <a:pt x="39" y="11"/>
                                </a:lnTo>
                                <a:lnTo>
                                  <a:pt x="49" y="11"/>
                                </a:lnTo>
                                <a:lnTo>
                                  <a:pt x="45" y="0"/>
                                </a:lnTo>
                                <a:close/>
                                <a:moveTo>
                                  <a:pt x="69" y="63"/>
                                </a:moveTo>
                                <a:lnTo>
                                  <a:pt x="60" y="63"/>
                                </a:lnTo>
                                <a:lnTo>
                                  <a:pt x="69" y="89"/>
                                </a:lnTo>
                                <a:lnTo>
                                  <a:pt x="78" y="89"/>
                                </a:lnTo>
                                <a:lnTo>
                                  <a:pt x="69" y="63"/>
                                </a:lnTo>
                                <a:close/>
                                <a:moveTo>
                                  <a:pt x="49" y="11"/>
                                </a:moveTo>
                                <a:lnTo>
                                  <a:pt x="39" y="11"/>
                                </a:lnTo>
                                <a:lnTo>
                                  <a:pt x="57" y="56"/>
                                </a:lnTo>
                                <a:lnTo>
                                  <a:pt x="66" y="56"/>
                                </a:lnTo>
                                <a:lnTo>
                                  <a:pt x="4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8"/>
                        <wps:cNvSpPr>
                          <a:spLocks/>
                        </wps:cNvSpPr>
                        <wps:spPr bwMode="auto">
                          <a:xfrm>
                            <a:off x="1250" y="774"/>
                            <a:ext cx="48" cy="68"/>
                          </a:xfrm>
                          <a:custGeom>
                            <a:avLst/>
                            <a:gdLst>
                              <a:gd name="T0" fmla="*/ 36 w 48"/>
                              <a:gd name="T1" fmla="*/ 774 h 68"/>
                              <a:gd name="T2" fmla="*/ 30 w 48"/>
                              <a:gd name="T3" fmla="*/ 774 h 68"/>
                              <a:gd name="T4" fmla="*/ 17 w 48"/>
                              <a:gd name="T5" fmla="*/ 776 h 68"/>
                              <a:gd name="T6" fmla="*/ 8 w 48"/>
                              <a:gd name="T7" fmla="*/ 783 h 68"/>
                              <a:gd name="T8" fmla="*/ 2 w 48"/>
                              <a:gd name="T9" fmla="*/ 793 h 68"/>
                              <a:gd name="T10" fmla="*/ 0 w 48"/>
                              <a:gd name="T11" fmla="*/ 807 h 68"/>
                              <a:gd name="T12" fmla="*/ 3 w 48"/>
                              <a:gd name="T13" fmla="*/ 822 h 68"/>
                              <a:gd name="T14" fmla="*/ 10 w 48"/>
                              <a:gd name="T15" fmla="*/ 833 h 68"/>
                              <a:gd name="T16" fmla="*/ 20 w 48"/>
                              <a:gd name="T17" fmla="*/ 839 h 68"/>
                              <a:gd name="T18" fmla="*/ 32 w 48"/>
                              <a:gd name="T19" fmla="*/ 841 h 68"/>
                              <a:gd name="T20" fmla="*/ 38 w 48"/>
                              <a:gd name="T21" fmla="*/ 841 h 68"/>
                              <a:gd name="T22" fmla="*/ 44 w 48"/>
                              <a:gd name="T23" fmla="*/ 840 h 68"/>
                              <a:gd name="T24" fmla="*/ 48 w 48"/>
                              <a:gd name="T25" fmla="*/ 837 h 68"/>
                              <a:gd name="T26" fmla="*/ 47 w 48"/>
                              <a:gd name="T27" fmla="*/ 834 h 68"/>
                              <a:gd name="T28" fmla="*/ 20 w 48"/>
                              <a:gd name="T29" fmla="*/ 834 h 68"/>
                              <a:gd name="T30" fmla="*/ 8 w 48"/>
                              <a:gd name="T31" fmla="*/ 825 h 68"/>
                              <a:gd name="T32" fmla="*/ 8 w 48"/>
                              <a:gd name="T33" fmla="*/ 795 h 68"/>
                              <a:gd name="T34" fmla="*/ 14 w 48"/>
                              <a:gd name="T35" fmla="*/ 781 h 68"/>
                              <a:gd name="T36" fmla="*/ 47 w 48"/>
                              <a:gd name="T37" fmla="*/ 781 h 68"/>
                              <a:gd name="T38" fmla="*/ 48 w 48"/>
                              <a:gd name="T39" fmla="*/ 777 h 68"/>
                              <a:gd name="T40" fmla="*/ 36 w 48"/>
                              <a:gd name="T41" fmla="*/ 774 h 68"/>
                              <a:gd name="T42" fmla="*/ 47 w 48"/>
                              <a:gd name="T43" fmla="*/ 831 h 68"/>
                              <a:gd name="T44" fmla="*/ 42 w 48"/>
                              <a:gd name="T45" fmla="*/ 834 h 68"/>
                              <a:gd name="T46" fmla="*/ 47 w 48"/>
                              <a:gd name="T47" fmla="*/ 834 h 68"/>
                              <a:gd name="T48" fmla="*/ 47 w 48"/>
                              <a:gd name="T49" fmla="*/ 831 h 68"/>
                              <a:gd name="T50" fmla="*/ 47 w 48"/>
                              <a:gd name="T51" fmla="*/ 781 h 68"/>
                              <a:gd name="T52" fmla="*/ 38 w 48"/>
                              <a:gd name="T53" fmla="*/ 781 h 68"/>
                              <a:gd name="T54" fmla="*/ 44 w 48"/>
                              <a:gd name="T55" fmla="*/ 783 h 68"/>
                              <a:gd name="T56" fmla="*/ 47 w 48"/>
                              <a:gd name="T57" fmla="*/ 784 h 68"/>
                              <a:gd name="T58" fmla="*/ 47 w 48"/>
                              <a:gd name="T59" fmla="*/ 781 h 6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8" h="68">
                                <a:moveTo>
                                  <a:pt x="36" y="0"/>
                                </a:moveTo>
                                <a:lnTo>
                                  <a:pt x="30" y="0"/>
                                </a:lnTo>
                                <a:lnTo>
                                  <a:pt x="17" y="2"/>
                                </a:lnTo>
                                <a:lnTo>
                                  <a:pt x="8" y="9"/>
                                </a:lnTo>
                                <a:lnTo>
                                  <a:pt x="2" y="19"/>
                                </a:lnTo>
                                <a:lnTo>
                                  <a:pt x="0" y="33"/>
                                </a:lnTo>
                                <a:lnTo>
                                  <a:pt x="3" y="48"/>
                                </a:lnTo>
                                <a:lnTo>
                                  <a:pt x="10" y="59"/>
                                </a:lnTo>
                                <a:lnTo>
                                  <a:pt x="20" y="65"/>
                                </a:lnTo>
                                <a:lnTo>
                                  <a:pt x="32" y="67"/>
                                </a:lnTo>
                                <a:lnTo>
                                  <a:pt x="38" y="67"/>
                                </a:lnTo>
                                <a:lnTo>
                                  <a:pt x="44" y="66"/>
                                </a:lnTo>
                                <a:lnTo>
                                  <a:pt x="48" y="63"/>
                                </a:lnTo>
                                <a:lnTo>
                                  <a:pt x="47" y="60"/>
                                </a:lnTo>
                                <a:lnTo>
                                  <a:pt x="20" y="60"/>
                                </a:lnTo>
                                <a:lnTo>
                                  <a:pt x="8" y="51"/>
                                </a:lnTo>
                                <a:lnTo>
                                  <a:pt x="8" y="21"/>
                                </a:lnTo>
                                <a:lnTo>
                                  <a:pt x="14" y="7"/>
                                </a:lnTo>
                                <a:lnTo>
                                  <a:pt x="47" y="7"/>
                                </a:lnTo>
                                <a:lnTo>
                                  <a:pt x="48" y="3"/>
                                </a:lnTo>
                                <a:lnTo>
                                  <a:pt x="36" y="0"/>
                                </a:lnTo>
                                <a:close/>
                                <a:moveTo>
                                  <a:pt x="47" y="57"/>
                                </a:moveTo>
                                <a:lnTo>
                                  <a:pt x="42" y="60"/>
                                </a:lnTo>
                                <a:lnTo>
                                  <a:pt x="47" y="60"/>
                                </a:lnTo>
                                <a:lnTo>
                                  <a:pt x="47" y="57"/>
                                </a:lnTo>
                                <a:close/>
                                <a:moveTo>
                                  <a:pt x="47" y="7"/>
                                </a:moveTo>
                                <a:lnTo>
                                  <a:pt x="38" y="7"/>
                                </a:lnTo>
                                <a:lnTo>
                                  <a:pt x="44" y="9"/>
                                </a:lnTo>
                                <a:lnTo>
                                  <a:pt x="47" y="10"/>
                                </a:lnTo>
                                <a:lnTo>
                                  <a:pt x="4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67"/>
                        <wps:cNvSpPr>
                          <a:spLocks/>
                        </wps:cNvSpPr>
                        <wps:spPr bwMode="auto">
                          <a:xfrm>
                            <a:off x="1311" y="774"/>
                            <a:ext cx="48" cy="68"/>
                          </a:xfrm>
                          <a:custGeom>
                            <a:avLst/>
                            <a:gdLst>
                              <a:gd name="T0" fmla="*/ 48 w 48"/>
                              <a:gd name="T1" fmla="*/ 780 h 68"/>
                              <a:gd name="T2" fmla="*/ 33 w 48"/>
                              <a:gd name="T3" fmla="*/ 780 h 68"/>
                              <a:gd name="T4" fmla="*/ 39 w 48"/>
                              <a:gd name="T5" fmla="*/ 783 h 68"/>
                              <a:gd name="T6" fmla="*/ 39 w 48"/>
                              <a:gd name="T7" fmla="*/ 801 h 68"/>
                              <a:gd name="T8" fmla="*/ 30 w 48"/>
                              <a:gd name="T9" fmla="*/ 801 h 68"/>
                              <a:gd name="T10" fmla="*/ 20 w 48"/>
                              <a:gd name="T11" fmla="*/ 804 h 68"/>
                              <a:gd name="T12" fmla="*/ 11 w 48"/>
                              <a:gd name="T13" fmla="*/ 805 h 68"/>
                              <a:gd name="T14" fmla="*/ 0 w 48"/>
                              <a:gd name="T15" fmla="*/ 810 h 68"/>
                              <a:gd name="T16" fmla="*/ 0 w 48"/>
                              <a:gd name="T17" fmla="*/ 837 h 68"/>
                              <a:gd name="T18" fmla="*/ 12 w 48"/>
                              <a:gd name="T19" fmla="*/ 841 h 68"/>
                              <a:gd name="T20" fmla="*/ 33 w 48"/>
                              <a:gd name="T21" fmla="*/ 841 h 68"/>
                              <a:gd name="T22" fmla="*/ 41 w 48"/>
                              <a:gd name="T23" fmla="*/ 838 h 68"/>
                              <a:gd name="T24" fmla="*/ 48 w 48"/>
                              <a:gd name="T25" fmla="*/ 837 h 68"/>
                              <a:gd name="T26" fmla="*/ 48 w 48"/>
                              <a:gd name="T27" fmla="*/ 834 h 68"/>
                              <a:gd name="T28" fmla="*/ 17 w 48"/>
                              <a:gd name="T29" fmla="*/ 834 h 68"/>
                              <a:gd name="T30" fmla="*/ 9 w 48"/>
                              <a:gd name="T31" fmla="*/ 832 h 68"/>
                              <a:gd name="T32" fmla="*/ 9 w 48"/>
                              <a:gd name="T33" fmla="*/ 811 h 68"/>
                              <a:gd name="T34" fmla="*/ 23 w 48"/>
                              <a:gd name="T35" fmla="*/ 810 h 68"/>
                              <a:gd name="T36" fmla="*/ 32 w 48"/>
                              <a:gd name="T37" fmla="*/ 807 h 68"/>
                              <a:gd name="T38" fmla="*/ 35 w 48"/>
                              <a:gd name="T39" fmla="*/ 807 h 68"/>
                              <a:gd name="T40" fmla="*/ 38 w 48"/>
                              <a:gd name="T41" fmla="*/ 805 h 68"/>
                              <a:gd name="T42" fmla="*/ 39 w 48"/>
                              <a:gd name="T43" fmla="*/ 804 h 68"/>
                              <a:gd name="T44" fmla="*/ 48 w 48"/>
                              <a:gd name="T45" fmla="*/ 804 h 68"/>
                              <a:gd name="T46" fmla="*/ 48 w 48"/>
                              <a:gd name="T47" fmla="*/ 780 h 68"/>
                              <a:gd name="T48" fmla="*/ 48 w 48"/>
                              <a:gd name="T49" fmla="*/ 804 h 68"/>
                              <a:gd name="T50" fmla="*/ 39 w 48"/>
                              <a:gd name="T51" fmla="*/ 804 h 68"/>
                              <a:gd name="T52" fmla="*/ 39 w 48"/>
                              <a:gd name="T53" fmla="*/ 829 h 68"/>
                              <a:gd name="T54" fmla="*/ 41 w 48"/>
                              <a:gd name="T55" fmla="*/ 832 h 68"/>
                              <a:gd name="T56" fmla="*/ 36 w 48"/>
                              <a:gd name="T57" fmla="*/ 834 h 68"/>
                              <a:gd name="T58" fmla="*/ 48 w 48"/>
                              <a:gd name="T59" fmla="*/ 834 h 68"/>
                              <a:gd name="T60" fmla="*/ 48 w 48"/>
                              <a:gd name="T61" fmla="*/ 804 h 68"/>
                              <a:gd name="T62" fmla="*/ 39 w 48"/>
                              <a:gd name="T63" fmla="*/ 774 h 68"/>
                              <a:gd name="T64" fmla="*/ 20 w 48"/>
                              <a:gd name="T65" fmla="*/ 774 h 68"/>
                              <a:gd name="T66" fmla="*/ 12 w 48"/>
                              <a:gd name="T67" fmla="*/ 775 h 68"/>
                              <a:gd name="T68" fmla="*/ 6 w 48"/>
                              <a:gd name="T69" fmla="*/ 778 h 68"/>
                              <a:gd name="T70" fmla="*/ 9 w 48"/>
                              <a:gd name="T71" fmla="*/ 784 h 68"/>
                              <a:gd name="T72" fmla="*/ 14 w 48"/>
                              <a:gd name="T73" fmla="*/ 783 h 68"/>
                              <a:gd name="T74" fmla="*/ 20 w 48"/>
                              <a:gd name="T75" fmla="*/ 780 h 68"/>
                              <a:gd name="T76" fmla="*/ 48 w 48"/>
                              <a:gd name="T77" fmla="*/ 780 h 68"/>
                              <a:gd name="T78" fmla="*/ 39 w 48"/>
                              <a:gd name="T79" fmla="*/ 774 h 6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8" h="68">
                                <a:moveTo>
                                  <a:pt x="48" y="6"/>
                                </a:moveTo>
                                <a:lnTo>
                                  <a:pt x="33" y="6"/>
                                </a:lnTo>
                                <a:lnTo>
                                  <a:pt x="39" y="9"/>
                                </a:lnTo>
                                <a:lnTo>
                                  <a:pt x="39" y="27"/>
                                </a:lnTo>
                                <a:lnTo>
                                  <a:pt x="30" y="27"/>
                                </a:lnTo>
                                <a:lnTo>
                                  <a:pt x="20" y="30"/>
                                </a:lnTo>
                                <a:lnTo>
                                  <a:pt x="11" y="31"/>
                                </a:lnTo>
                                <a:lnTo>
                                  <a:pt x="0" y="36"/>
                                </a:lnTo>
                                <a:lnTo>
                                  <a:pt x="0" y="63"/>
                                </a:lnTo>
                                <a:lnTo>
                                  <a:pt x="12" y="67"/>
                                </a:lnTo>
                                <a:lnTo>
                                  <a:pt x="33" y="67"/>
                                </a:lnTo>
                                <a:lnTo>
                                  <a:pt x="41" y="64"/>
                                </a:lnTo>
                                <a:lnTo>
                                  <a:pt x="48" y="63"/>
                                </a:lnTo>
                                <a:lnTo>
                                  <a:pt x="48" y="60"/>
                                </a:lnTo>
                                <a:lnTo>
                                  <a:pt x="17" y="60"/>
                                </a:lnTo>
                                <a:lnTo>
                                  <a:pt x="9" y="58"/>
                                </a:lnTo>
                                <a:lnTo>
                                  <a:pt x="9" y="37"/>
                                </a:lnTo>
                                <a:lnTo>
                                  <a:pt x="23" y="36"/>
                                </a:lnTo>
                                <a:lnTo>
                                  <a:pt x="32" y="33"/>
                                </a:lnTo>
                                <a:lnTo>
                                  <a:pt x="35" y="33"/>
                                </a:lnTo>
                                <a:lnTo>
                                  <a:pt x="38" y="31"/>
                                </a:lnTo>
                                <a:lnTo>
                                  <a:pt x="39" y="30"/>
                                </a:lnTo>
                                <a:lnTo>
                                  <a:pt x="48" y="30"/>
                                </a:lnTo>
                                <a:lnTo>
                                  <a:pt x="48" y="6"/>
                                </a:lnTo>
                                <a:close/>
                                <a:moveTo>
                                  <a:pt x="48" y="30"/>
                                </a:moveTo>
                                <a:lnTo>
                                  <a:pt x="39" y="30"/>
                                </a:lnTo>
                                <a:lnTo>
                                  <a:pt x="39" y="55"/>
                                </a:lnTo>
                                <a:lnTo>
                                  <a:pt x="41" y="58"/>
                                </a:lnTo>
                                <a:lnTo>
                                  <a:pt x="36" y="60"/>
                                </a:lnTo>
                                <a:lnTo>
                                  <a:pt x="48" y="60"/>
                                </a:lnTo>
                                <a:lnTo>
                                  <a:pt x="48" y="30"/>
                                </a:lnTo>
                                <a:close/>
                                <a:moveTo>
                                  <a:pt x="39" y="0"/>
                                </a:moveTo>
                                <a:lnTo>
                                  <a:pt x="20" y="0"/>
                                </a:lnTo>
                                <a:lnTo>
                                  <a:pt x="12" y="1"/>
                                </a:lnTo>
                                <a:lnTo>
                                  <a:pt x="6" y="4"/>
                                </a:lnTo>
                                <a:lnTo>
                                  <a:pt x="9" y="10"/>
                                </a:lnTo>
                                <a:lnTo>
                                  <a:pt x="14" y="9"/>
                                </a:lnTo>
                                <a:lnTo>
                                  <a:pt x="20" y="6"/>
                                </a:lnTo>
                                <a:lnTo>
                                  <a:pt x="48" y="6"/>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66"/>
                        <wps:cNvSpPr>
                          <a:spLocks/>
                        </wps:cNvSpPr>
                        <wps:spPr bwMode="auto">
                          <a:xfrm>
                            <a:off x="1374" y="745"/>
                            <a:ext cx="53" cy="97"/>
                          </a:xfrm>
                          <a:custGeom>
                            <a:avLst/>
                            <a:gdLst>
                              <a:gd name="T0" fmla="*/ 35 w 53"/>
                              <a:gd name="T1" fmla="*/ 774 h 97"/>
                              <a:gd name="T2" fmla="*/ 30 w 53"/>
                              <a:gd name="T3" fmla="*/ 774 h 97"/>
                              <a:gd name="T4" fmla="*/ 18 w 53"/>
                              <a:gd name="T5" fmla="*/ 776 h 97"/>
                              <a:gd name="T6" fmla="*/ 8 w 53"/>
                              <a:gd name="T7" fmla="*/ 784 h 97"/>
                              <a:gd name="T8" fmla="*/ 2 w 53"/>
                              <a:gd name="T9" fmla="*/ 794 h 97"/>
                              <a:gd name="T10" fmla="*/ 0 w 53"/>
                              <a:gd name="T11" fmla="*/ 807 h 97"/>
                              <a:gd name="T12" fmla="*/ 3 w 53"/>
                              <a:gd name="T13" fmla="*/ 820 h 97"/>
                              <a:gd name="T14" fmla="*/ 9 w 53"/>
                              <a:gd name="T15" fmla="*/ 831 h 97"/>
                              <a:gd name="T16" fmla="*/ 19 w 53"/>
                              <a:gd name="T17" fmla="*/ 839 h 97"/>
                              <a:gd name="T18" fmla="*/ 32 w 53"/>
                              <a:gd name="T19" fmla="*/ 841 h 97"/>
                              <a:gd name="T20" fmla="*/ 39 w 53"/>
                              <a:gd name="T21" fmla="*/ 841 h 97"/>
                              <a:gd name="T22" fmla="*/ 47 w 53"/>
                              <a:gd name="T23" fmla="*/ 840 h 97"/>
                              <a:gd name="T24" fmla="*/ 53 w 53"/>
                              <a:gd name="T25" fmla="*/ 837 h 97"/>
                              <a:gd name="T26" fmla="*/ 53 w 53"/>
                              <a:gd name="T27" fmla="*/ 834 h 97"/>
                              <a:gd name="T28" fmla="*/ 17 w 53"/>
                              <a:gd name="T29" fmla="*/ 834 h 97"/>
                              <a:gd name="T30" fmla="*/ 9 w 53"/>
                              <a:gd name="T31" fmla="*/ 822 h 97"/>
                              <a:gd name="T32" fmla="*/ 9 w 53"/>
                              <a:gd name="T33" fmla="*/ 793 h 97"/>
                              <a:gd name="T34" fmla="*/ 15 w 53"/>
                              <a:gd name="T35" fmla="*/ 780 h 97"/>
                              <a:gd name="T36" fmla="*/ 53 w 53"/>
                              <a:gd name="T37" fmla="*/ 780 h 97"/>
                              <a:gd name="T38" fmla="*/ 53 w 53"/>
                              <a:gd name="T39" fmla="*/ 777 h 97"/>
                              <a:gd name="T40" fmla="*/ 45 w 53"/>
                              <a:gd name="T41" fmla="*/ 777 h 97"/>
                              <a:gd name="T42" fmla="*/ 41 w 53"/>
                              <a:gd name="T43" fmla="*/ 775 h 97"/>
                              <a:gd name="T44" fmla="*/ 35 w 53"/>
                              <a:gd name="T45" fmla="*/ 774 h 97"/>
                              <a:gd name="T46" fmla="*/ 53 w 53"/>
                              <a:gd name="T47" fmla="*/ 780 h 97"/>
                              <a:gd name="T48" fmla="*/ 35 w 53"/>
                              <a:gd name="T49" fmla="*/ 780 h 97"/>
                              <a:gd name="T50" fmla="*/ 41 w 53"/>
                              <a:gd name="T51" fmla="*/ 781 h 97"/>
                              <a:gd name="T52" fmla="*/ 45 w 53"/>
                              <a:gd name="T53" fmla="*/ 784 h 97"/>
                              <a:gd name="T54" fmla="*/ 45 w 53"/>
                              <a:gd name="T55" fmla="*/ 832 h 97"/>
                              <a:gd name="T56" fmla="*/ 41 w 53"/>
                              <a:gd name="T57" fmla="*/ 834 h 97"/>
                              <a:gd name="T58" fmla="*/ 53 w 53"/>
                              <a:gd name="T59" fmla="*/ 834 h 97"/>
                              <a:gd name="T60" fmla="*/ 53 w 53"/>
                              <a:gd name="T61" fmla="*/ 780 h 97"/>
                              <a:gd name="T62" fmla="*/ 53 w 53"/>
                              <a:gd name="T63" fmla="*/ 745 h 97"/>
                              <a:gd name="T64" fmla="*/ 45 w 53"/>
                              <a:gd name="T65" fmla="*/ 745 h 97"/>
                              <a:gd name="T66" fmla="*/ 45 w 53"/>
                              <a:gd name="T67" fmla="*/ 777 h 97"/>
                              <a:gd name="T68" fmla="*/ 53 w 53"/>
                              <a:gd name="T69" fmla="*/ 777 h 97"/>
                              <a:gd name="T70" fmla="*/ 53 w 53"/>
                              <a:gd name="T71" fmla="*/ 745 h 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3" h="97">
                                <a:moveTo>
                                  <a:pt x="35" y="29"/>
                                </a:moveTo>
                                <a:lnTo>
                                  <a:pt x="30" y="29"/>
                                </a:lnTo>
                                <a:lnTo>
                                  <a:pt x="18" y="31"/>
                                </a:lnTo>
                                <a:lnTo>
                                  <a:pt x="8" y="39"/>
                                </a:lnTo>
                                <a:lnTo>
                                  <a:pt x="2" y="49"/>
                                </a:lnTo>
                                <a:lnTo>
                                  <a:pt x="0" y="62"/>
                                </a:lnTo>
                                <a:lnTo>
                                  <a:pt x="3" y="75"/>
                                </a:lnTo>
                                <a:lnTo>
                                  <a:pt x="9" y="86"/>
                                </a:lnTo>
                                <a:lnTo>
                                  <a:pt x="19" y="94"/>
                                </a:lnTo>
                                <a:lnTo>
                                  <a:pt x="32" y="96"/>
                                </a:lnTo>
                                <a:lnTo>
                                  <a:pt x="39" y="96"/>
                                </a:lnTo>
                                <a:lnTo>
                                  <a:pt x="47" y="95"/>
                                </a:lnTo>
                                <a:lnTo>
                                  <a:pt x="53" y="92"/>
                                </a:lnTo>
                                <a:lnTo>
                                  <a:pt x="53" y="89"/>
                                </a:lnTo>
                                <a:lnTo>
                                  <a:pt x="17" y="89"/>
                                </a:lnTo>
                                <a:lnTo>
                                  <a:pt x="9" y="77"/>
                                </a:lnTo>
                                <a:lnTo>
                                  <a:pt x="9" y="48"/>
                                </a:lnTo>
                                <a:lnTo>
                                  <a:pt x="15" y="35"/>
                                </a:lnTo>
                                <a:lnTo>
                                  <a:pt x="53" y="35"/>
                                </a:lnTo>
                                <a:lnTo>
                                  <a:pt x="53" y="32"/>
                                </a:lnTo>
                                <a:lnTo>
                                  <a:pt x="45" y="32"/>
                                </a:lnTo>
                                <a:lnTo>
                                  <a:pt x="41" y="30"/>
                                </a:lnTo>
                                <a:lnTo>
                                  <a:pt x="35" y="29"/>
                                </a:lnTo>
                                <a:close/>
                                <a:moveTo>
                                  <a:pt x="53" y="35"/>
                                </a:moveTo>
                                <a:lnTo>
                                  <a:pt x="35" y="35"/>
                                </a:lnTo>
                                <a:lnTo>
                                  <a:pt x="41" y="36"/>
                                </a:lnTo>
                                <a:lnTo>
                                  <a:pt x="45" y="39"/>
                                </a:lnTo>
                                <a:lnTo>
                                  <a:pt x="45" y="87"/>
                                </a:lnTo>
                                <a:lnTo>
                                  <a:pt x="41" y="89"/>
                                </a:lnTo>
                                <a:lnTo>
                                  <a:pt x="53" y="89"/>
                                </a:lnTo>
                                <a:lnTo>
                                  <a:pt x="53" y="35"/>
                                </a:lnTo>
                                <a:close/>
                                <a:moveTo>
                                  <a:pt x="53" y="0"/>
                                </a:moveTo>
                                <a:lnTo>
                                  <a:pt x="45" y="0"/>
                                </a:lnTo>
                                <a:lnTo>
                                  <a:pt x="45" y="32"/>
                                </a:lnTo>
                                <a:lnTo>
                                  <a:pt x="53" y="3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65"/>
                        <wps:cNvSpPr>
                          <a:spLocks/>
                        </wps:cNvSpPr>
                        <wps:spPr bwMode="auto">
                          <a:xfrm>
                            <a:off x="1443" y="774"/>
                            <a:ext cx="53" cy="68"/>
                          </a:xfrm>
                          <a:custGeom>
                            <a:avLst/>
                            <a:gdLst>
                              <a:gd name="T0" fmla="*/ 44 w 53"/>
                              <a:gd name="T1" fmla="*/ 774 h 68"/>
                              <a:gd name="T2" fmla="*/ 27 w 53"/>
                              <a:gd name="T3" fmla="*/ 774 h 68"/>
                              <a:gd name="T4" fmla="*/ 15 w 53"/>
                              <a:gd name="T5" fmla="*/ 777 h 68"/>
                              <a:gd name="T6" fmla="*/ 7 w 53"/>
                              <a:gd name="T7" fmla="*/ 784 h 68"/>
                              <a:gd name="T8" fmla="*/ 2 w 53"/>
                              <a:gd name="T9" fmla="*/ 795 h 68"/>
                              <a:gd name="T10" fmla="*/ 0 w 53"/>
                              <a:gd name="T11" fmla="*/ 807 h 68"/>
                              <a:gd name="T12" fmla="*/ 2 w 53"/>
                              <a:gd name="T13" fmla="*/ 820 h 68"/>
                              <a:gd name="T14" fmla="*/ 8 w 53"/>
                              <a:gd name="T15" fmla="*/ 831 h 68"/>
                              <a:gd name="T16" fmla="*/ 17 w 53"/>
                              <a:gd name="T17" fmla="*/ 839 h 68"/>
                              <a:gd name="T18" fmla="*/ 30 w 53"/>
                              <a:gd name="T19" fmla="*/ 841 h 68"/>
                              <a:gd name="T20" fmla="*/ 36 w 53"/>
                              <a:gd name="T21" fmla="*/ 841 h 68"/>
                              <a:gd name="T22" fmla="*/ 42 w 53"/>
                              <a:gd name="T23" fmla="*/ 840 h 68"/>
                              <a:gd name="T24" fmla="*/ 48 w 53"/>
                              <a:gd name="T25" fmla="*/ 837 h 68"/>
                              <a:gd name="T26" fmla="*/ 48 w 53"/>
                              <a:gd name="T27" fmla="*/ 834 h 68"/>
                              <a:gd name="T28" fmla="*/ 20 w 53"/>
                              <a:gd name="T29" fmla="*/ 834 h 68"/>
                              <a:gd name="T30" fmla="*/ 9 w 53"/>
                              <a:gd name="T31" fmla="*/ 826 h 68"/>
                              <a:gd name="T32" fmla="*/ 9 w 53"/>
                              <a:gd name="T33" fmla="*/ 810 h 68"/>
                              <a:gd name="T34" fmla="*/ 53 w 53"/>
                              <a:gd name="T35" fmla="*/ 810 h 68"/>
                              <a:gd name="T36" fmla="*/ 53 w 53"/>
                              <a:gd name="T37" fmla="*/ 802 h 68"/>
                              <a:gd name="T38" fmla="*/ 9 w 53"/>
                              <a:gd name="T39" fmla="*/ 802 h 68"/>
                              <a:gd name="T40" fmla="*/ 9 w 53"/>
                              <a:gd name="T41" fmla="*/ 790 h 68"/>
                              <a:gd name="T42" fmla="*/ 15 w 53"/>
                              <a:gd name="T43" fmla="*/ 780 h 68"/>
                              <a:gd name="T44" fmla="*/ 48 w 53"/>
                              <a:gd name="T45" fmla="*/ 780 h 68"/>
                              <a:gd name="T46" fmla="*/ 44 w 53"/>
                              <a:gd name="T47" fmla="*/ 774 h 68"/>
                              <a:gd name="T48" fmla="*/ 47 w 53"/>
                              <a:gd name="T49" fmla="*/ 831 h 68"/>
                              <a:gd name="T50" fmla="*/ 41 w 53"/>
                              <a:gd name="T51" fmla="*/ 834 h 68"/>
                              <a:gd name="T52" fmla="*/ 48 w 53"/>
                              <a:gd name="T53" fmla="*/ 834 h 68"/>
                              <a:gd name="T54" fmla="*/ 47 w 53"/>
                              <a:gd name="T55" fmla="*/ 831 h 68"/>
                              <a:gd name="T56" fmla="*/ 48 w 53"/>
                              <a:gd name="T57" fmla="*/ 780 h 68"/>
                              <a:gd name="T58" fmla="*/ 39 w 53"/>
                              <a:gd name="T59" fmla="*/ 780 h 68"/>
                              <a:gd name="T60" fmla="*/ 45 w 53"/>
                              <a:gd name="T61" fmla="*/ 792 h 68"/>
                              <a:gd name="T62" fmla="*/ 45 w 53"/>
                              <a:gd name="T63" fmla="*/ 802 h 68"/>
                              <a:gd name="T64" fmla="*/ 53 w 53"/>
                              <a:gd name="T65" fmla="*/ 802 h 68"/>
                              <a:gd name="T66" fmla="*/ 53 w 53"/>
                              <a:gd name="T67" fmla="*/ 787 h 68"/>
                              <a:gd name="T68" fmla="*/ 48 w 53"/>
                              <a:gd name="T69" fmla="*/ 780 h 6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3" h="68">
                                <a:moveTo>
                                  <a:pt x="44" y="0"/>
                                </a:moveTo>
                                <a:lnTo>
                                  <a:pt x="27" y="0"/>
                                </a:lnTo>
                                <a:lnTo>
                                  <a:pt x="15" y="3"/>
                                </a:lnTo>
                                <a:lnTo>
                                  <a:pt x="7" y="10"/>
                                </a:lnTo>
                                <a:lnTo>
                                  <a:pt x="2" y="21"/>
                                </a:lnTo>
                                <a:lnTo>
                                  <a:pt x="0" y="33"/>
                                </a:lnTo>
                                <a:lnTo>
                                  <a:pt x="2" y="46"/>
                                </a:lnTo>
                                <a:lnTo>
                                  <a:pt x="8" y="57"/>
                                </a:lnTo>
                                <a:lnTo>
                                  <a:pt x="17" y="65"/>
                                </a:lnTo>
                                <a:lnTo>
                                  <a:pt x="30" y="67"/>
                                </a:lnTo>
                                <a:lnTo>
                                  <a:pt x="36" y="67"/>
                                </a:lnTo>
                                <a:lnTo>
                                  <a:pt x="42" y="66"/>
                                </a:lnTo>
                                <a:lnTo>
                                  <a:pt x="48" y="63"/>
                                </a:lnTo>
                                <a:lnTo>
                                  <a:pt x="48" y="60"/>
                                </a:lnTo>
                                <a:lnTo>
                                  <a:pt x="20" y="60"/>
                                </a:lnTo>
                                <a:lnTo>
                                  <a:pt x="9" y="52"/>
                                </a:lnTo>
                                <a:lnTo>
                                  <a:pt x="9" y="36"/>
                                </a:lnTo>
                                <a:lnTo>
                                  <a:pt x="53" y="36"/>
                                </a:lnTo>
                                <a:lnTo>
                                  <a:pt x="53" y="28"/>
                                </a:lnTo>
                                <a:lnTo>
                                  <a:pt x="9" y="28"/>
                                </a:lnTo>
                                <a:lnTo>
                                  <a:pt x="9" y="16"/>
                                </a:lnTo>
                                <a:lnTo>
                                  <a:pt x="15" y="6"/>
                                </a:lnTo>
                                <a:lnTo>
                                  <a:pt x="48" y="6"/>
                                </a:lnTo>
                                <a:lnTo>
                                  <a:pt x="44" y="0"/>
                                </a:lnTo>
                                <a:close/>
                                <a:moveTo>
                                  <a:pt x="47" y="57"/>
                                </a:moveTo>
                                <a:lnTo>
                                  <a:pt x="41" y="60"/>
                                </a:lnTo>
                                <a:lnTo>
                                  <a:pt x="48" y="60"/>
                                </a:lnTo>
                                <a:lnTo>
                                  <a:pt x="47" y="57"/>
                                </a:lnTo>
                                <a:close/>
                                <a:moveTo>
                                  <a:pt x="48" y="6"/>
                                </a:moveTo>
                                <a:lnTo>
                                  <a:pt x="39" y="6"/>
                                </a:lnTo>
                                <a:lnTo>
                                  <a:pt x="45" y="18"/>
                                </a:lnTo>
                                <a:lnTo>
                                  <a:pt x="45" y="28"/>
                                </a:lnTo>
                                <a:lnTo>
                                  <a:pt x="53" y="28"/>
                                </a:lnTo>
                                <a:lnTo>
                                  <a:pt x="53" y="13"/>
                                </a:lnTo>
                                <a:lnTo>
                                  <a:pt x="4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64"/>
                        <wps:cNvSpPr>
                          <a:spLocks/>
                        </wps:cNvSpPr>
                        <wps:spPr bwMode="auto">
                          <a:xfrm>
                            <a:off x="1512" y="774"/>
                            <a:ext cx="86" cy="67"/>
                          </a:xfrm>
                          <a:custGeom>
                            <a:avLst/>
                            <a:gdLst>
                              <a:gd name="T0" fmla="*/ 32 w 86"/>
                              <a:gd name="T1" fmla="*/ 774 h 67"/>
                              <a:gd name="T2" fmla="*/ 17 w 86"/>
                              <a:gd name="T3" fmla="*/ 774 h 67"/>
                              <a:gd name="T4" fmla="*/ 8 w 86"/>
                              <a:gd name="T5" fmla="*/ 777 h 67"/>
                              <a:gd name="T6" fmla="*/ 0 w 86"/>
                              <a:gd name="T7" fmla="*/ 780 h 67"/>
                              <a:gd name="T8" fmla="*/ 0 w 86"/>
                              <a:gd name="T9" fmla="*/ 840 h 67"/>
                              <a:gd name="T10" fmla="*/ 9 w 86"/>
                              <a:gd name="T11" fmla="*/ 840 h 67"/>
                              <a:gd name="T12" fmla="*/ 9 w 86"/>
                              <a:gd name="T13" fmla="*/ 787 h 67"/>
                              <a:gd name="T14" fmla="*/ 8 w 86"/>
                              <a:gd name="T15" fmla="*/ 784 h 67"/>
                              <a:gd name="T16" fmla="*/ 14 w 86"/>
                              <a:gd name="T17" fmla="*/ 783 h 67"/>
                              <a:gd name="T18" fmla="*/ 18 w 86"/>
                              <a:gd name="T19" fmla="*/ 780 h 67"/>
                              <a:gd name="T20" fmla="*/ 42 w 86"/>
                              <a:gd name="T21" fmla="*/ 780 h 67"/>
                              <a:gd name="T22" fmla="*/ 38 w 86"/>
                              <a:gd name="T23" fmla="*/ 775 h 67"/>
                              <a:gd name="T24" fmla="*/ 32 w 86"/>
                              <a:gd name="T25" fmla="*/ 774 h 67"/>
                              <a:gd name="T26" fmla="*/ 57 w 86"/>
                              <a:gd name="T27" fmla="*/ 780 h 67"/>
                              <a:gd name="T28" fmla="*/ 35 w 86"/>
                              <a:gd name="T29" fmla="*/ 780 h 67"/>
                              <a:gd name="T30" fmla="*/ 39 w 86"/>
                              <a:gd name="T31" fmla="*/ 787 h 67"/>
                              <a:gd name="T32" fmla="*/ 39 w 86"/>
                              <a:gd name="T33" fmla="*/ 840 h 67"/>
                              <a:gd name="T34" fmla="*/ 47 w 86"/>
                              <a:gd name="T35" fmla="*/ 840 h 67"/>
                              <a:gd name="T36" fmla="*/ 47 w 86"/>
                              <a:gd name="T37" fmla="*/ 789 h 67"/>
                              <a:gd name="T38" fmla="*/ 45 w 86"/>
                              <a:gd name="T39" fmla="*/ 784 h 67"/>
                              <a:gd name="T40" fmla="*/ 51 w 86"/>
                              <a:gd name="T41" fmla="*/ 783 h 67"/>
                              <a:gd name="T42" fmla="*/ 57 w 86"/>
                              <a:gd name="T43" fmla="*/ 780 h 67"/>
                              <a:gd name="T44" fmla="*/ 77 w 86"/>
                              <a:gd name="T45" fmla="*/ 774 h 67"/>
                              <a:gd name="T46" fmla="*/ 56 w 86"/>
                              <a:gd name="T47" fmla="*/ 774 h 67"/>
                              <a:gd name="T48" fmla="*/ 48 w 86"/>
                              <a:gd name="T49" fmla="*/ 777 h 67"/>
                              <a:gd name="T50" fmla="*/ 42 w 86"/>
                              <a:gd name="T51" fmla="*/ 780 h 67"/>
                              <a:gd name="T52" fmla="*/ 74 w 86"/>
                              <a:gd name="T53" fmla="*/ 780 h 67"/>
                              <a:gd name="T54" fmla="*/ 78 w 86"/>
                              <a:gd name="T55" fmla="*/ 787 h 67"/>
                              <a:gd name="T56" fmla="*/ 78 w 86"/>
                              <a:gd name="T57" fmla="*/ 840 h 67"/>
                              <a:gd name="T58" fmla="*/ 86 w 86"/>
                              <a:gd name="T59" fmla="*/ 840 h 67"/>
                              <a:gd name="T60" fmla="*/ 86 w 86"/>
                              <a:gd name="T61" fmla="*/ 781 h 67"/>
                              <a:gd name="T62" fmla="*/ 77 w 86"/>
                              <a:gd name="T63" fmla="*/ 774 h 6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6" h="67">
                                <a:moveTo>
                                  <a:pt x="32" y="0"/>
                                </a:moveTo>
                                <a:lnTo>
                                  <a:pt x="17" y="0"/>
                                </a:lnTo>
                                <a:lnTo>
                                  <a:pt x="8" y="3"/>
                                </a:lnTo>
                                <a:lnTo>
                                  <a:pt x="0" y="6"/>
                                </a:lnTo>
                                <a:lnTo>
                                  <a:pt x="0" y="66"/>
                                </a:lnTo>
                                <a:lnTo>
                                  <a:pt x="9" y="66"/>
                                </a:lnTo>
                                <a:lnTo>
                                  <a:pt x="9" y="13"/>
                                </a:lnTo>
                                <a:lnTo>
                                  <a:pt x="8" y="10"/>
                                </a:lnTo>
                                <a:lnTo>
                                  <a:pt x="14" y="9"/>
                                </a:lnTo>
                                <a:lnTo>
                                  <a:pt x="18" y="6"/>
                                </a:lnTo>
                                <a:lnTo>
                                  <a:pt x="42" y="6"/>
                                </a:lnTo>
                                <a:lnTo>
                                  <a:pt x="38" y="1"/>
                                </a:lnTo>
                                <a:lnTo>
                                  <a:pt x="32" y="0"/>
                                </a:lnTo>
                                <a:close/>
                                <a:moveTo>
                                  <a:pt x="57" y="6"/>
                                </a:moveTo>
                                <a:lnTo>
                                  <a:pt x="35" y="6"/>
                                </a:lnTo>
                                <a:lnTo>
                                  <a:pt x="39" y="13"/>
                                </a:lnTo>
                                <a:lnTo>
                                  <a:pt x="39" y="66"/>
                                </a:lnTo>
                                <a:lnTo>
                                  <a:pt x="47" y="66"/>
                                </a:lnTo>
                                <a:lnTo>
                                  <a:pt x="47" y="15"/>
                                </a:lnTo>
                                <a:lnTo>
                                  <a:pt x="45" y="10"/>
                                </a:lnTo>
                                <a:lnTo>
                                  <a:pt x="51" y="9"/>
                                </a:lnTo>
                                <a:lnTo>
                                  <a:pt x="57" y="6"/>
                                </a:lnTo>
                                <a:close/>
                                <a:moveTo>
                                  <a:pt x="77" y="0"/>
                                </a:moveTo>
                                <a:lnTo>
                                  <a:pt x="56" y="0"/>
                                </a:lnTo>
                                <a:lnTo>
                                  <a:pt x="48" y="3"/>
                                </a:lnTo>
                                <a:lnTo>
                                  <a:pt x="42" y="6"/>
                                </a:lnTo>
                                <a:lnTo>
                                  <a:pt x="74" y="6"/>
                                </a:lnTo>
                                <a:lnTo>
                                  <a:pt x="78" y="13"/>
                                </a:lnTo>
                                <a:lnTo>
                                  <a:pt x="78" y="66"/>
                                </a:lnTo>
                                <a:lnTo>
                                  <a:pt x="86" y="66"/>
                                </a:lnTo>
                                <a:lnTo>
                                  <a:pt x="86" y="7"/>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63"/>
                        <wps:cNvSpPr>
                          <a:spLocks/>
                        </wps:cNvSpPr>
                        <wps:spPr bwMode="auto">
                          <a:xfrm>
                            <a:off x="1617" y="748"/>
                            <a:ext cx="12" cy="92"/>
                          </a:xfrm>
                          <a:custGeom>
                            <a:avLst/>
                            <a:gdLst>
                              <a:gd name="T0" fmla="*/ 9 w 12"/>
                              <a:gd name="T1" fmla="*/ 748 h 92"/>
                              <a:gd name="T2" fmla="*/ 3 w 12"/>
                              <a:gd name="T3" fmla="*/ 748 h 92"/>
                              <a:gd name="T4" fmla="*/ 0 w 12"/>
                              <a:gd name="T5" fmla="*/ 750 h 92"/>
                              <a:gd name="T6" fmla="*/ 0 w 12"/>
                              <a:gd name="T7" fmla="*/ 756 h 92"/>
                              <a:gd name="T8" fmla="*/ 3 w 12"/>
                              <a:gd name="T9" fmla="*/ 759 h 92"/>
                              <a:gd name="T10" fmla="*/ 9 w 12"/>
                              <a:gd name="T11" fmla="*/ 759 h 92"/>
                              <a:gd name="T12" fmla="*/ 12 w 12"/>
                              <a:gd name="T13" fmla="*/ 756 h 92"/>
                              <a:gd name="T14" fmla="*/ 12 w 12"/>
                              <a:gd name="T15" fmla="*/ 750 h 92"/>
                              <a:gd name="T16" fmla="*/ 9 w 12"/>
                              <a:gd name="T17" fmla="*/ 748 h 92"/>
                              <a:gd name="T18" fmla="*/ 11 w 12"/>
                              <a:gd name="T19" fmla="*/ 775 h 92"/>
                              <a:gd name="T20" fmla="*/ 3 w 12"/>
                              <a:gd name="T21" fmla="*/ 775 h 92"/>
                              <a:gd name="T22" fmla="*/ 3 w 12"/>
                              <a:gd name="T23" fmla="*/ 840 h 92"/>
                              <a:gd name="T24" fmla="*/ 11 w 12"/>
                              <a:gd name="T25" fmla="*/ 840 h 92"/>
                              <a:gd name="T26" fmla="*/ 11 w 12"/>
                              <a:gd name="T27" fmla="*/ 775 h 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 h="92">
                                <a:moveTo>
                                  <a:pt x="9" y="0"/>
                                </a:moveTo>
                                <a:lnTo>
                                  <a:pt x="3" y="0"/>
                                </a:lnTo>
                                <a:lnTo>
                                  <a:pt x="0" y="2"/>
                                </a:lnTo>
                                <a:lnTo>
                                  <a:pt x="0" y="8"/>
                                </a:lnTo>
                                <a:lnTo>
                                  <a:pt x="3" y="11"/>
                                </a:lnTo>
                                <a:lnTo>
                                  <a:pt x="9" y="11"/>
                                </a:lnTo>
                                <a:lnTo>
                                  <a:pt x="12" y="8"/>
                                </a:lnTo>
                                <a:lnTo>
                                  <a:pt x="12" y="2"/>
                                </a:lnTo>
                                <a:lnTo>
                                  <a:pt x="9" y="0"/>
                                </a:lnTo>
                                <a:close/>
                                <a:moveTo>
                                  <a:pt x="11" y="27"/>
                                </a:moveTo>
                                <a:lnTo>
                                  <a:pt x="3" y="27"/>
                                </a:lnTo>
                                <a:lnTo>
                                  <a:pt x="3" y="92"/>
                                </a:lnTo>
                                <a:lnTo>
                                  <a:pt x="11" y="92"/>
                                </a:lnTo>
                                <a:lnTo>
                                  <a:pt x="11"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62"/>
                        <wps:cNvSpPr>
                          <a:spLocks/>
                        </wps:cNvSpPr>
                        <wps:spPr bwMode="auto">
                          <a:xfrm>
                            <a:off x="1644" y="774"/>
                            <a:ext cx="54" cy="68"/>
                          </a:xfrm>
                          <a:custGeom>
                            <a:avLst/>
                            <a:gdLst>
                              <a:gd name="T0" fmla="*/ 27 w 54"/>
                              <a:gd name="T1" fmla="*/ 774 h 68"/>
                              <a:gd name="T2" fmla="*/ 15 w 54"/>
                              <a:gd name="T3" fmla="*/ 777 h 68"/>
                              <a:gd name="T4" fmla="*/ 7 w 54"/>
                              <a:gd name="T5" fmla="*/ 784 h 68"/>
                              <a:gd name="T6" fmla="*/ 2 w 54"/>
                              <a:gd name="T7" fmla="*/ 795 h 68"/>
                              <a:gd name="T8" fmla="*/ 0 w 54"/>
                              <a:gd name="T9" fmla="*/ 807 h 68"/>
                              <a:gd name="T10" fmla="*/ 2 w 54"/>
                              <a:gd name="T11" fmla="*/ 820 h 68"/>
                              <a:gd name="T12" fmla="*/ 9 w 54"/>
                              <a:gd name="T13" fmla="*/ 831 h 68"/>
                              <a:gd name="T14" fmla="*/ 19 w 54"/>
                              <a:gd name="T15" fmla="*/ 839 h 68"/>
                              <a:gd name="T16" fmla="*/ 32 w 54"/>
                              <a:gd name="T17" fmla="*/ 841 h 68"/>
                              <a:gd name="T18" fmla="*/ 38 w 54"/>
                              <a:gd name="T19" fmla="*/ 841 h 68"/>
                              <a:gd name="T20" fmla="*/ 44 w 54"/>
                              <a:gd name="T21" fmla="*/ 840 h 68"/>
                              <a:gd name="T22" fmla="*/ 48 w 54"/>
                              <a:gd name="T23" fmla="*/ 837 h 68"/>
                              <a:gd name="T24" fmla="*/ 47 w 54"/>
                              <a:gd name="T25" fmla="*/ 834 h 68"/>
                              <a:gd name="T26" fmla="*/ 20 w 54"/>
                              <a:gd name="T27" fmla="*/ 834 h 68"/>
                              <a:gd name="T28" fmla="*/ 9 w 54"/>
                              <a:gd name="T29" fmla="*/ 826 h 68"/>
                              <a:gd name="T30" fmla="*/ 9 w 54"/>
                              <a:gd name="T31" fmla="*/ 810 h 68"/>
                              <a:gd name="T32" fmla="*/ 54 w 54"/>
                              <a:gd name="T33" fmla="*/ 810 h 68"/>
                              <a:gd name="T34" fmla="*/ 54 w 54"/>
                              <a:gd name="T35" fmla="*/ 804 h 68"/>
                              <a:gd name="T36" fmla="*/ 54 w 54"/>
                              <a:gd name="T37" fmla="*/ 802 h 68"/>
                              <a:gd name="T38" fmla="*/ 9 w 54"/>
                              <a:gd name="T39" fmla="*/ 802 h 68"/>
                              <a:gd name="T40" fmla="*/ 9 w 54"/>
                              <a:gd name="T41" fmla="*/ 790 h 68"/>
                              <a:gd name="T42" fmla="*/ 15 w 54"/>
                              <a:gd name="T43" fmla="*/ 780 h 68"/>
                              <a:gd name="T44" fmla="*/ 44 w 54"/>
                              <a:gd name="T45" fmla="*/ 780 h 68"/>
                              <a:gd name="T46" fmla="*/ 39 w 54"/>
                              <a:gd name="T47" fmla="*/ 776 h 68"/>
                              <a:gd name="T48" fmla="*/ 27 w 54"/>
                              <a:gd name="T49" fmla="*/ 774 h 68"/>
                              <a:gd name="T50" fmla="*/ 47 w 54"/>
                              <a:gd name="T51" fmla="*/ 831 h 68"/>
                              <a:gd name="T52" fmla="*/ 42 w 54"/>
                              <a:gd name="T53" fmla="*/ 834 h 68"/>
                              <a:gd name="T54" fmla="*/ 47 w 54"/>
                              <a:gd name="T55" fmla="*/ 834 h 68"/>
                              <a:gd name="T56" fmla="*/ 47 w 54"/>
                              <a:gd name="T57" fmla="*/ 831 h 68"/>
                              <a:gd name="T58" fmla="*/ 44 w 54"/>
                              <a:gd name="T59" fmla="*/ 780 h 68"/>
                              <a:gd name="T60" fmla="*/ 41 w 54"/>
                              <a:gd name="T61" fmla="*/ 780 h 68"/>
                              <a:gd name="T62" fmla="*/ 45 w 54"/>
                              <a:gd name="T63" fmla="*/ 792 h 68"/>
                              <a:gd name="T64" fmla="*/ 45 w 54"/>
                              <a:gd name="T65" fmla="*/ 802 h 68"/>
                              <a:gd name="T66" fmla="*/ 54 w 54"/>
                              <a:gd name="T67" fmla="*/ 802 h 68"/>
                              <a:gd name="T68" fmla="*/ 52 w 54"/>
                              <a:gd name="T69" fmla="*/ 792 h 68"/>
                              <a:gd name="T70" fmla="*/ 47 w 54"/>
                              <a:gd name="T71" fmla="*/ 783 h 68"/>
                              <a:gd name="T72" fmla="*/ 44 w 54"/>
                              <a:gd name="T73" fmla="*/ 780 h 6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4" h="68">
                                <a:moveTo>
                                  <a:pt x="27" y="0"/>
                                </a:moveTo>
                                <a:lnTo>
                                  <a:pt x="15" y="3"/>
                                </a:lnTo>
                                <a:lnTo>
                                  <a:pt x="7" y="10"/>
                                </a:lnTo>
                                <a:lnTo>
                                  <a:pt x="2" y="21"/>
                                </a:lnTo>
                                <a:lnTo>
                                  <a:pt x="0" y="33"/>
                                </a:lnTo>
                                <a:lnTo>
                                  <a:pt x="2" y="46"/>
                                </a:lnTo>
                                <a:lnTo>
                                  <a:pt x="9" y="57"/>
                                </a:lnTo>
                                <a:lnTo>
                                  <a:pt x="19" y="65"/>
                                </a:lnTo>
                                <a:lnTo>
                                  <a:pt x="32" y="67"/>
                                </a:lnTo>
                                <a:lnTo>
                                  <a:pt x="38" y="67"/>
                                </a:lnTo>
                                <a:lnTo>
                                  <a:pt x="44" y="66"/>
                                </a:lnTo>
                                <a:lnTo>
                                  <a:pt x="48" y="63"/>
                                </a:lnTo>
                                <a:lnTo>
                                  <a:pt x="47" y="60"/>
                                </a:lnTo>
                                <a:lnTo>
                                  <a:pt x="20" y="60"/>
                                </a:lnTo>
                                <a:lnTo>
                                  <a:pt x="9" y="52"/>
                                </a:lnTo>
                                <a:lnTo>
                                  <a:pt x="9" y="36"/>
                                </a:lnTo>
                                <a:lnTo>
                                  <a:pt x="54" y="36"/>
                                </a:lnTo>
                                <a:lnTo>
                                  <a:pt x="54" y="30"/>
                                </a:lnTo>
                                <a:lnTo>
                                  <a:pt x="54" y="28"/>
                                </a:lnTo>
                                <a:lnTo>
                                  <a:pt x="9" y="28"/>
                                </a:lnTo>
                                <a:lnTo>
                                  <a:pt x="9" y="16"/>
                                </a:lnTo>
                                <a:lnTo>
                                  <a:pt x="15" y="6"/>
                                </a:lnTo>
                                <a:lnTo>
                                  <a:pt x="44" y="6"/>
                                </a:lnTo>
                                <a:lnTo>
                                  <a:pt x="39" y="2"/>
                                </a:lnTo>
                                <a:lnTo>
                                  <a:pt x="27" y="0"/>
                                </a:lnTo>
                                <a:close/>
                                <a:moveTo>
                                  <a:pt x="47" y="57"/>
                                </a:moveTo>
                                <a:lnTo>
                                  <a:pt x="42" y="60"/>
                                </a:lnTo>
                                <a:lnTo>
                                  <a:pt x="47" y="60"/>
                                </a:lnTo>
                                <a:lnTo>
                                  <a:pt x="47" y="57"/>
                                </a:lnTo>
                                <a:close/>
                                <a:moveTo>
                                  <a:pt x="44" y="6"/>
                                </a:moveTo>
                                <a:lnTo>
                                  <a:pt x="41" y="6"/>
                                </a:lnTo>
                                <a:lnTo>
                                  <a:pt x="45" y="18"/>
                                </a:lnTo>
                                <a:lnTo>
                                  <a:pt x="45" y="28"/>
                                </a:lnTo>
                                <a:lnTo>
                                  <a:pt x="54" y="28"/>
                                </a:lnTo>
                                <a:lnTo>
                                  <a:pt x="52" y="18"/>
                                </a:lnTo>
                                <a:lnTo>
                                  <a:pt x="47" y="9"/>
                                </a:lnTo>
                                <a:lnTo>
                                  <a:pt x="4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61"/>
                        <wps:cNvSpPr>
                          <a:spLocks/>
                        </wps:cNvSpPr>
                        <wps:spPr bwMode="auto">
                          <a:xfrm>
                            <a:off x="1709" y="774"/>
                            <a:ext cx="41" cy="68"/>
                          </a:xfrm>
                          <a:custGeom>
                            <a:avLst/>
                            <a:gdLst>
                              <a:gd name="T0" fmla="*/ 3 w 41"/>
                              <a:gd name="T1" fmla="*/ 831 h 68"/>
                              <a:gd name="T2" fmla="*/ 0 w 41"/>
                              <a:gd name="T3" fmla="*/ 838 h 68"/>
                              <a:gd name="T4" fmla="*/ 12 w 41"/>
                              <a:gd name="T5" fmla="*/ 841 h 68"/>
                              <a:gd name="T6" fmla="*/ 28 w 41"/>
                              <a:gd name="T7" fmla="*/ 841 h 68"/>
                              <a:gd name="T8" fmla="*/ 40 w 41"/>
                              <a:gd name="T9" fmla="*/ 835 h 68"/>
                              <a:gd name="T10" fmla="*/ 40 w 41"/>
                              <a:gd name="T11" fmla="*/ 834 h 68"/>
                              <a:gd name="T12" fmla="*/ 13 w 41"/>
                              <a:gd name="T13" fmla="*/ 834 h 68"/>
                              <a:gd name="T14" fmla="*/ 7 w 41"/>
                              <a:gd name="T15" fmla="*/ 832 h 68"/>
                              <a:gd name="T16" fmla="*/ 3 w 41"/>
                              <a:gd name="T17" fmla="*/ 831 h 68"/>
                              <a:gd name="T18" fmla="*/ 27 w 41"/>
                              <a:gd name="T19" fmla="*/ 774 h 68"/>
                              <a:gd name="T20" fmla="*/ 12 w 41"/>
                              <a:gd name="T21" fmla="*/ 774 h 68"/>
                              <a:gd name="T22" fmla="*/ 1 w 41"/>
                              <a:gd name="T23" fmla="*/ 780 h 68"/>
                              <a:gd name="T24" fmla="*/ 1 w 41"/>
                              <a:gd name="T25" fmla="*/ 790 h 68"/>
                              <a:gd name="T26" fmla="*/ 6 w 41"/>
                              <a:gd name="T27" fmla="*/ 802 h 68"/>
                              <a:gd name="T28" fmla="*/ 16 w 41"/>
                              <a:gd name="T29" fmla="*/ 809 h 68"/>
                              <a:gd name="T30" fmla="*/ 26 w 41"/>
                              <a:gd name="T31" fmla="*/ 815 h 68"/>
                              <a:gd name="T32" fmla="*/ 31 w 41"/>
                              <a:gd name="T33" fmla="*/ 823 h 68"/>
                              <a:gd name="T34" fmla="*/ 31 w 41"/>
                              <a:gd name="T35" fmla="*/ 831 h 68"/>
                              <a:gd name="T36" fmla="*/ 24 w 41"/>
                              <a:gd name="T37" fmla="*/ 834 h 68"/>
                              <a:gd name="T38" fmla="*/ 40 w 41"/>
                              <a:gd name="T39" fmla="*/ 834 h 68"/>
                              <a:gd name="T40" fmla="*/ 40 w 41"/>
                              <a:gd name="T41" fmla="*/ 823 h 68"/>
                              <a:gd name="T42" fmla="*/ 35 w 41"/>
                              <a:gd name="T43" fmla="*/ 811 h 68"/>
                              <a:gd name="T44" fmla="*/ 24 w 41"/>
                              <a:gd name="T45" fmla="*/ 804 h 68"/>
                              <a:gd name="T46" fmla="*/ 14 w 41"/>
                              <a:gd name="T47" fmla="*/ 798 h 68"/>
                              <a:gd name="T48" fmla="*/ 9 w 41"/>
                              <a:gd name="T49" fmla="*/ 790 h 68"/>
                              <a:gd name="T50" fmla="*/ 9 w 41"/>
                              <a:gd name="T51" fmla="*/ 783 h 68"/>
                              <a:gd name="T52" fmla="*/ 15 w 41"/>
                              <a:gd name="T53" fmla="*/ 781 h 68"/>
                              <a:gd name="T54" fmla="*/ 34 w 41"/>
                              <a:gd name="T55" fmla="*/ 781 h 68"/>
                              <a:gd name="T56" fmla="*/ 36 w 41"/>
                              <a:gd name="T57" fmla="*/ 777 h 68"/>
                              <a:gd name="T58" fmla="*/ 33 w 41"/>
                              <a:gd name="T59" fmla="*/ 775 h 68"/>
                              <a:gd name="T60" fmla="*/ 27 w 41"/>
                              <a:gd name="T61" fmla="*/ 774 h 68"/>
                              <a:gd name="T62" fmla="*/ 34 w 41"/>
                              <a:gd name="T63" fmla="*/ 781 h 68"/>
                              <a:gd name="T64" fmla="*/ 30 w 41"/>
                              <a:gd name="T65" fmla="*/ 781 h 68"/>
                              <a:gd name="T66" fmla="*/ 34 w 41"/>
                              <a:gd name="T67" fmla="*/ 783 h 68"/>
                              <a:gd name="T68" fmla="*/ 34 w 41"/>
                              <a:gd name="T69" fmla="*/ 781 h 6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1" h="68">
                                <a:moveTo>
                                  <a:pt x="3" y="57"/>
                                </a:moveTo>
                                <a:lnTo>
                                  <a:pt x="0" y="64"/>
                                </a:lnTo>
                                <a:lnTo>
                                  <a:pt x="12" y="67"/>
                                </a:lnTo>
                                <a:lnTo>
                                  <a:pt x="28" y="67"/>
                                </a:lnTo>
                                <a:lnTo>
                                  <a:pt x="40" y="61"/>
                                </a:lnTo>
                                <a:lnTo>
                                  <a:pt x="40" y="60"/>
                                </a:lnTo>
                                <a:lnTo>
                                  <a:pt x="13" y="60"/>
                                </a:lnTo>
                                <a:lnTo>
                                  <a:pt x="7" y="58"/>
                                </a:lnTo>
                                <a:lnTo>
                                  <a:pt x="3" y="57"/>
                                </a:lnTo>
                                <a:close/>
                                <a:moveTo>
                                  <a:pt x="27" y="0"/>
                                </a:moveTo>
                                <a:lnTo>
                                  <a:pt x="12" y="0"/>
                                </a:lnTo>
                                <a:lnTo>
                                  <a:pt x="1" y="6"/>
                                </a:lnTo>
                                <a:lnTo>
                                  <a:pt x="1" y="16"/>
                                </a:lnTo>
                                <a:lnTo>
                                  <a:pt x="6" y="28"/>
                                </a:lnTo>
                                <a:lnTo>
                                  <a:pt x="16" y="35"/>
                                </a:lnTo>
                                <a:lnTo>
                                  <a:pt x="26" y="41"/>
                                </a:lnTo>
                                <a:lnTo>
                                  <a:pt x="31" y="49"/>
                                </a:lnTo>
                                <a:lnTo>
                                  <a:pt x="31" y="57"/>
                                </a:lnTo>
                                <a:lnTo>
                                  <a:pt x="24" y="60"/>
                                </a:lnTo>
                                <a:lnTo>
                                  <a:pt x="40" y="60"/>
                                </a:lnTo>
                                <a:lnTo>
                                  <a:pt x="40" y="49"/>
                                </a:lnTo>
                                <a:lnTo>
                                  <a:pt x="35" y="37"/>
                                </a:lnTo>
                                <a:lnTo>
                                  <a:pt x="24" y="30"/>
                                </a:lnTo>
                                <a:lnTo>
                                  <a:pt x="14" y="24"/>
                                </a:lnTo>
                                <a:lnTo>
                                  <a:pt x="9" y="16"/>
                                </a:lnTo>
                                <a:lnTo>
                                  <a:pt x="9" y="9"/>
                                </a:lnTo>
                                <a:lnTo>
                                  <a:pt x="15" y="7"/>
                                </a:lnTo>
                                <a:lnTo>
                                  <a:pt x="34" y="7"/>
                                </a:lnTo>
                                <a:lnTo>
                                  <a:pt x="36" y="3"/>
                                </a:lnTo>
                                <a:lnTo>
                                  <a:pt x="33" y="1"/>
                                </a:lnTo>
                                <a:lnTo>
                                  <a:pt x="27" y="0"/>
                                </a:lnTo>
                                <a:close/>
                                <a:moveTo>
                                  <a:pt x="34" y="7"/>
                                </a:moveTo>
                                <a:lnTo>
                                  <a:pt x="30" y="7"/>
                                </a:lnTo>
                                <a:lnTo>
                                  <a:pt x="34" y="9"/>
                                </a:lnTo>
                                <a:lnTo>
                                  <a:pt x="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60"/>
                        <wps:cNvSpPr>
                          <a:spLocks/>
                        </wps:cNvSpPr>
                        <wps:spPr bwMode="auto">
                          <a:xfrm>
                            <a:off x="1790" y="751"/>
                            <a:ext cx="62" cy="89"/>
                          </a:xfrm>
                          <a:custGeom>
                            <a:avLst/>
                            <a:gdLst>
                              <a:gd name="T0" fmla="*/ 34 w 62"/>
                              <a:gd name="T1" fmla="*/ 759 h 89"/>
                              <a:gd name="T2" fmla="*/ 25 w 62"/>
                              <a:gd name="T3" fmla="*/ 759 h 89"/>
                              <a:gd name="T4" fmla="*/ 25 w 62"/>
                              <a:gd name="T5" fmla="*/ 840 h 89"/>
                              <a:gd name="T6" fmla="*/ 34 w 62"/>
                              <a:gd name="T7" fmla="*/ 840 h 89"/>
                              <a:gd name="T8" fmla="*/ 34 w 62"/>
                              <a:gd name="T9" fmla="*/ 759 h 89"/>
                              <a:gd name="T10" fmla="*/ 61 w 62"/>
                              <a:gd name="T11" fmla="*/ 751 h 89"/>
                              <a:gd name="T12" fmla="*/ 0 w 62"/>
                              <a:gd name="T13" fmla="*/ 751 h 89"/>
                              <a:gd name="T14" fmla="*/ 0 w 62"/>
                              <a:gd name="T15" fmla="*/ 759 h 89"/>
                              <a:gd name="T16" fmla="*/ 61 w 62"/>
                              <a:gd name="T17" fmla="*/ 759 h 89"/>
                              <a:gd name="T18" fmla="*/ 61 w 62"/>
                              <a:gd name="T19" fmla="*/ 751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2" h="89">
                                <a:moveTo>
                                  <a:pt x="34" y="8"/>
                                </a:moveTo>
                                <a:lnTo>
                                  <a:pt x="25" y="8"/>
                                </a:lnTo>
                                <a:lnTo>
                                  <a:pt x="25" y="89"/>
                                </a:lnTo>
                                <a:lnTo>
                                  <a:pt x="34" y="89"/>
                                </a:lnTo>
                                <a:lnTo>
                                  <a:pt x="34" y="8"/>
                                </a:lnTo>
                                <a:close/>
                                <a:moveTo>
                                  <a:pt x="61" y="0"/>
                                </a:moveTo>
                                <a:lnTo>
                                  <a:pt x="0" y="0"/>
                                </a:lnTo>
                                <a:lnTo>
                                  <a:pt x="0" y="8"/>
                                </a:lnTo>
                                <a:lnTo>
                                  <a:pt x="61" y="8"/>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9"/>
                        <wps:cNvSpPr>
                          <a:spLocks/>
                        </wps:cNvSpPr>
                        <wps:spPr bwMode="auto">
                          <a:xfrm>
                            <a:off x="1851" y="774"/>
                            <a:ext cx="32" cy="67"/>
                          </a:xfrm>
                          <a:custGeom>
                            <a:avLst/>
                            <a:gdLst>
                              <a:gd name="T0" fmla="*/ 32 w 32"/>
                              <a:gd name="T1" fmla="*/ 774 h 67"/>
                              <a:gd name="T2" fmla="*/ 17 w 32"/>
                              <a:gd name="T3" fmla="*/ 774 h 67"/>
                              <a:gd name="T4" fmla="*/ 8 w 32"/>
                              <a:gd name="T5" fmla="*/ 777 h 67"/>
                              <a:gd name="T6" fmla="*/ 0 w 32"/>
                              <a:gd name="T7" fmla="*/ 780 h 67"/>
                              <a:gd name="T8" fmla="*/ 2 w 32"/>
                              <a:gd name="T9" fmla="*/ 786 h 67"/>
                              <a:gd name="T10" fmla="*/ 2 w 32"/>
                              <a:gd name="T11" fmla="*/ 840 h 67"/>
                              <a:gd name="T12" fmla="*/ 9 w 32"/>
                              <a:gd name="T13" fmla="*/ 840 h 67"/>
                              <a:gd name="T14" fmla="*/ 9 w 32"/>
                              <a:gd name="T15" fmla="*/ 784 h 67"/>
                              <a:gd name="T16" fmla="*/ 14 w 32"/>
                              <a:gd name="T17" fmla="*/ 781 h 67"/>
                              <a:gd name="T18" fmla="*/ 30 w 32"/>
                              <a:gd name="T19" fmla="*/ 781 h 67"/>
                              <a:gd name="T20" fmla="*/ 32 w 32"/>
                              <a:gd name="T21" fmla="*/ 774 h 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67">
                                <a:moveTo>
                                  <a:pt x="32" y="0"/>
                                </a:moveTo>
                                <a:lnTo>
                                  <a:pt x="17" y="0"/>
                                </a:lnTo>
                                <a:lnTo>
                                  <a:pt x="8" y="3"/>
                                </a:lnTo>
                                <a:lnTo>
                                  <a:pt x="0" y="6"/>
                                </a:lnTo>
                                <a:lnTo>
                                  <a:pt x="2" y="12"/>
                                </a:lnTo>
                                <a:lnTo>
                                  <a:pt x="2" y="66"/>
                                </a:lnTo>
                                <a:lnTo>
                                  <a:pt x="9" y="66"/>
                                </a:lnTo>
                                <a:lnTo>
                                  <a:pt x="9" y="10"/>
                                </a:lnTo>
                                <a:lnTo>
                                  <a:pt x="14" y="7"/>
                                </a:lnTo>
                                <a:lnTo>
                                  <a:pt x="30" y="7"/>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58"/>
                        <wps:cNvSpPr>
                          <a:spLocks/>
                        </wps:cNvSpPr>
                        <wps:spPr bwMode="auto">
                          <a:xfrm>
                            <a:off x="1893" y="775"/>
                            <a:ext cx="51" cy="67"/>
                          </a:xfrm>
                          <a:custGeom>
                            <a:avLst/>
                            <a:gdLst>
                              <a:gd name="T0" fmla="*/ 9 w 51"/>
                              <a:gd name="T1" fmla="*/ 775 h 67"/>
                              <a:gd name="T2" fmla="*/ 0 w 51"/>
                              <a:gd name="T3" fmla="*/ 775 h 67"/>
                              <a:gd name="T4" fmla="*/ 0 w 51"/>
                              <a:gd name="T5" fmla="*/ 834 h 67"/>
                              <a:gd name="T6" fmla="*/ 9 w 51"/>
                              <a:gd name="T7" fmla="*/ 841 h 67"/>
                              <a:gd name="T8" fmla="*/ 33 w 51"/>
                              <a:gd name="T9" fmla="*/ 841 h 67"/>
                              <a:gd name="T10" fmla="*/ 42 w 51"/>
                              <a:gd name="T11" fmla="*/ 838 h 67"/>
                              <a:gd name="T12" fmla="*/ 51 w 51"/>
                              <a:gd name="T13" fmla="*/ 834 h 67"/>
                              <a:gd name="T14" fmla="*/ 13 w 51"/>
                              <a:gd name="T15" fmla="*/ 834 h 67"/>
                              <a:gd name="T16" fmla="*/ 9 w 51"/>
                              <a:gd name="T17" fmla="*/ 828 h 67"/>
                              <a:gd name="T18" fmla="*/ 9 w 51"/>
                              <a:gd name="T19" fmla="*/ 775 h 67"/>
                              <a:gd name="T20" fmla="*/ 49 w 51"/>
                              <a:gd name="T21" fmla="*/ 775 h 67"/>
                              <a:gd name="T22" fmla="*/ 42 w 51"/>
                              <a:gd name="T23" fmla="*/ 775 h 67"/>
                              <a:gd name="T24" fmla="*/ 42 w 51"/>
                              <a:gd name="T25" fmla="*/ 831 h 67"/>
                              <a:gd name="T26" fmla="*/ 37 w 51"/>
                              <a:gd name="T27" fmla="*/ 832 h 67"/>
                              <a:gd name="T28" fmla="*/ 30 w 51"/>
                              <a:gd name="T29" fmla="*/ 834 h 67"/>
                              <a:gd name="T30" fmla="*/ 51 w 51"/>
                              <a:gd name="T31" fmla="*/ 834 h 67"/>
                              <a:gd name="T32" fmla="*/ 49 w 51"/>
                              <a:gd name="T33" fmla="*/ 829 h 67"/>
                              <a:gd name="T34" fmla="*/ 49 w 51"/>
                              <a:gd name="T35" fmla="*/ 775 h 6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1" h="67">
                                <a:moveTo>
                                  <a:pt x="9" y="0"/>
                                </a:moveTo>
                                <a:lnTo>
                                  <a:pt x="0" y="0"/>
                                </a:lnTo>
                                <a:lnTo>
                                  <a:pt x="0" y="59"/>
                                </a:lnTo>
                                <a:lnTo>
                                  <a:pt x="9" y="66"/>
                                </a:lnTo>
                                <a:lnTo>
                                  <a:pt x="33" y="66"/>
                                </a:lnTo>
                                <a:lnTo>
                                  <a:pt x="42" y="63"/>
                                </a:lnTo>
                                <a:lnTo>
                                  <a:pt x="51" y="59"/>
                                </a:lnTo>
                                <a:lnTo>
                                  <a:pt x="13" y="59"/>
                                </a:lnTo>
                                <a:lnTo>
                                  <a:pt x="9" y="53"/>
                                </a:lnTo>
                                <a:lnTo>
                                  <a:pt x="9" y="0"/>
                                </a:lnTo>
                                <a:close/>
                                <a:moveTo>
                                  <a:pt x="49" y="0"/>
                                </a:moveTo>
                                <a:lnTo>
                                  <a:pt x="42" y="0"/>
                                </a:lnTo>
                                <a:lnTo>
                                  <a:pt x="42" y="56"/>
                                </a:lnTo>
                                <a:lnTo>
                                  <a:pt x="37" y="57"/>
                                </a:lnTo>
                                <a:lnTo>
                                  <a:pt x="30" y="59"/>
                                </a:lnTo>
                                <a:lnTo>
                                  <a:pt x="51" y="59"/>
                                </a:lnTo>
                                <a:lnTo>
                                  <a:pt x="49" y="5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57"/>
                        <wps:cNvSpPr>
                          <a:spLocks/>
                        </wps:cNvSpPr>
                        <wps:spPr bwMode="auto">
                          <a:xfrm>
                            <a:off x="1959" y="774"/>
                            <a:ext cx="41" cy="68"/>
                          </a:xfrm>
                          <a:custGeom>
                            <a:avLst/>
                            <a:gdLst>
                              <a:gd name="T0" fmla="*/ 1 w 41"/>
                              <a:gd name="T1" fmla="*/ 831 h 68"/>
                              <a:gd name="T2" fmla="*/ 0 w 41"/>
                              <a:gd name="T3" fmla="*/ 838 h 68"/>
                              <a:gd name="T4" fmla="*/ 4 w 41"/>
                              <a:gd name="T5" fmla="*/ 840 h 68"/>
                              <a:gd name="T6" fmla="*/ 12 w 41"/>
                              <a:gd name="T7" fmla="*/ 841 h 68"/>
                              <a:gd name="T8" fmla="*/ 28 w 41"/>
                              <a:gd name="T9" fmla="*/ 841 h 68"/>
                              <a:gd name="T10" fmla="*/ 40 w 41"/>
                              <a:gd name="T11" fmla="*/ 835 h 68"/>
                              <a:gd name="T12" fmla="*/ 40 w 41"/>
                              <a:gd name="T13" fmla="*/ 834 h 68"/>
                              <a:gd name="T14" fmla="*/ 12 w 41"/>
                              <a:gd name="T15" fmla="*/ 834 h 68"/>
                              <a:gd name="T16" fmla="*/ 6 w 41"/>
                              <a:gd name="T17" fmla="*/ 832 h 68"/>
                              <a:gd name="T18" fmla="*/ 1 w 41"/>
                              <a:gd name="T19" fmla="*/ 831 h 68"/>
                              <a:gd name="T20" fmla="*/ 25 w 41"/>
                              <a:gd name="T21" fmla="*/ 774 h 68"/>
                              <a:gd name="T22" fmla="*/ 10 w 41"/>
                              <a:gd name="T23" fmla="*/ 774 h 68"/>
                              <a:gd name="T24" fmla="*/ 1 w 41"/>
                              <a:gd name="T25" fmla="*/ 780 h 68"/>
                              <a:gd name="T26" fmla="*/ 1 w 41"/>
                              <a:gd name="T27" fmla="*/ 790 h 68"/>
                              <a:gd name="T28" fmla="*/ 6 w 41"/>
                              <a:gd name="T29" fmla="*/ 802 h 68"/>
                              <a:gd name="T30" fmla="*/ 16 w 41"/>
                              <a:gd name="T31" fmla="*/ 809 h 68"/>
                              <a:gd name="T32" fmla="*/ 27 w 41"/>
                              <a:gd name="T33" fmla="*/ 815 h 68"/>
                              <a:gd name="T34" fmla="*/ 31 w 41"/>
                              <a:gd name="T35" fmla="*/ 823 h 68"/>
                              <a:gd name="T36" fmla="*/ 31 w 41"/>
                              <a:gd name="T37" fmla="*/ 831 h 68"/>
                              <a:gd name="T38" fmla="*/ 24 w 41"/>
                              <a:gd name="T39" fmla="*/ 834 h 68"/>
                              <a:gd name="T40" fmla="*/ 40 w 41"/>
                              <a:gd name="T41" fmla="*/ 834 h 68"/>
                              <a:gd name="T42" fmla="*/ 40 w 41"/>
                              <a:gd name="T43" fmla="*/ 823 h 68"/>
                              <a:gd name="T44" fmla="*/ 35 w 41"/>
                              <a:gd name="T45" fmla="*/ 811 h 68"/>
                              <a:gd name="T46" fmla="*/ 25 w 41"/>
                              <a:gd name="T47" fmla="*/ 804 h 68"/>
                              <a:gd name="T48" fmla="*/ 14 w 41"/>
                              <a:gd name="T49" fmla="*/ 798 h 68"/>
                              <a:gd name="T50" fmla="*/ 9 w 41"/>
                              <a:gd name="T51" fmla="*/ 790 h 68"/>
                              <a:gd name="T52" fmla="*/ 9 w 41"/>
                              <a:gd name="T53" fmla="*/ 783 h 68"/>
                              <a:gd name="T54" fmla="*/ 15 w 41"/>
                              <a:gd name="T55" fmla="*/ 781 h 68"/>
                              <a:gd name="T56" fmla="*/ 35 w 41"/>
                              <a:gd name="T57" fmla="*/ 781 h 68"/>
                              <a:gd name="T58" fmla="*/ 36 w 41"/>
                              <a:gd name="T59" fmla="*/ 777 h 68"/>
                              <a:gd name="T60" fmla="*/ 33 w 41"/>
                              <a:gd name="T61" fmla="*/ 775 h 68"/>
                              <a:gd name="T62" fmla="*/ 25 w 41"/>
                              <a:gd name="T63" fmla="*/ 774 h 68"/>
                              <a:gd name="T64" fmla="*/ 35 w 41"/>
                              <a:gd name="T65" fmla="*/ 781 h 68"/>
                              <a:gd name="T66" fmla="*/ 30 w 41"/>
                              <a:gd name="T67" fmla="*/ 781 h 68"/>
                              <a:gd name="T68" fmla="*/ 34 w 41"/>
                              <a:gd name="T69" fmla="*/ 783 h 68"/>
                              <a:gd name="T70" fmla="*/ 35 w 41"/>
                              <a:gd name="T71" fmla="*/ 781 h 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1" h="68">
                                <a:moveTo>
                                  <a:pt x="1" y="57"/>
                                </a:moveTo>
                                <a:lnTo>
                                  <a:pt x="0" y="64"/>
                                </a:lnTo>
                                <a:lnTo>
                                  <a:pt x="4" y="66"/>
                                </a:lnTo>
                                <a:lnTo>
                                  <a:pt x="12" y="67"/>
                                </a:lnTo>
                                <a:lnTo>
                                  <a:pt x="28" y="67"/>
                                </a:lnTo>
                                <a:lnTo>
                                  <a:pt x="40" y="61"/>
                                </a:lnTo>
                                <a:lnTo>
                                  <a:pt x="40" y="60"/>
                                </a:lnTo>
                                <a:lnTo>
                                  <a:pt x="12" y="60"/>
                                </a:lnTo>
                                <a:lnTo>
                                  <a:pt x="6" y="58"/>
                                </a:lnTo>
                                <a:lnTo>
                                  <a:pt x="1" y="57"/>
                                </a:lnTo>
                                <a:close/>
                                <a:moveTo>
                                  <a:pt x="25" y="0"/>
                                </a:moveTo>
                                <a:lnTo>
                                  <a:pt x="10" y="0"/>
                                </a:lnTo>
                                <a:lnTo>
                                  <a:pt x="1" y="6"/>
                                </a:lnTo>
                                <a:lnTo>
                                  <a:pt x="1" y="16"/>
                                </a:lnTo>
                                <a:lnTo>
                                  <a:pt x="6" y="28"/>
                                </a:lnTo>
                                <a:lnTo>
                                  <a:pt x="16" y="35"/>
                                </a:lnTo>
                                <a:lnTo>
                                  <a:pt x="27" y="41"/>
                                </a:lnTo>
                                <a:lnTo>
                                  <a:pt x="31" y="49"/>
                                </a:lnTo>
                                <a:lnTo>
                                  <a:pt x="31" y="57"/>
                                </a:lnTo>
                                <a:lnTo>
                                  <a:pt x="24" y="60"/>
                                </a:lnTo>
                                <a:lnTo>
                                  <a:pt x="40" y="60"/>
                                </a:lnTo>
                                <a:lnTo>
                                  <a:pt x="40" y="49"/>
                                </a:lnTo>
                                <a:lnTo>
                                  <a:pt x="35" y="37"/>
                                </a:lnTo>
                                <a:lnTo>
                                  <a:pt x="25" y="30"/>
                                </a:lnTo>
                                <a:lnTo>
                                  <a:pt x="14" y="24"/>
                                </a:lnTo>
                                <a:lnTo>
                                  <a:pt x="9" y="16"/>
                                </a:lnTo>
                                <a:lnTo>
                                  <a:pt x="9" y="9"/>
                                </a:lnTo>
                                <a:lnTo>
                                  <a:pt x="15" y="7"/>
                                </a:lnTo>
                                <a:lnTo>
                                  <a:pt x="35" y="7"/>
                                </a:lnTo>
                                <a:lnTo>
                                  <a:pt x="36" y="3"/>
                                </a:lnTo>
                                <a:lnTo>
                                  <a:pt x="33" y="1"/>
                                </a:lnTo>
                                <a:lnTo>
                                  <a:pt x="25" y="0"/>
                                </a:lnTo>
                                <a:close/>
                                <a:moveTo>
                                  <a:pt x="35" y="7"/>
                                </a:moveTo>
                                <a:lnTo>
                                  <a:pt x="30" y="7"/>
                                </a:lnTo>
                                <a:lnTo>
                                  <a:pt x="34" y="9"/>
                                </a:lnTo>
                                <a:lnTo>
                                  <a:pt x="3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56"/>
                        <wps:cNvSpPr>
                          <a:spLocks/>
                        </wps:cNvSpPr>
                        <wps:spPr bwMode="auto">
                          <a:xfrm>
                            <a:off x="2010" y="757"/>
                            <a:ext cx="38" cy="85"/>
                          </a:xfrm>
                          <a:custGeom>
                            <a:avLst/>
                            <a:gdLst>
                              <a:gd name="T0" fmla="*/ 15 w 38"/>
                              <a:gd name="T1" fmla="*/ 781 h 85"/>
                              <a:gd name="T2" fmla="*/ 7 w 38"/>
                              <a:gd name="T3" fmla="*/ 781 h 85"/>
                              <a:gd name="T4" fmla="*/ 7 w 38"/>
                              <a:gd name="T5" fmla="*/ 837 h 85"/>
                              <a:gd name="T6" fmla="*/ 13 w 38"/>
                              <a:gd name="T7" fmla="*/ 841 h 85"/>
                              <a:gd name="T8" fmla="*/ 28 w 38"/>
                              <a:gd name="T9" fmla="*/ 841 h 85"/>
                              <a:gd name="T10" fmla="*/ 34 w 38"/>
                              <a:gd name="T11" fmla="*/ 840 h 85"/>
                              <a:gd name="T12" fmla="*/ 37 w 38"/>
                              <a:gd name="T13" fmla="*/ 838 h 85"/>
                              <a:gd name="T14" fmla="*/ 36 w 38"/>
                              <a:gd name="T15" fmla="*/ 834 h 85"/>
                              <a:gd name="T16" fmla="*/ 18 w 38"/>
                              <a:gd name="T17" fmla="*/ 834 h 85"/>
                              <a:gd name="T18" fmla="*/ 15 w 38"/>
                              <a:gd name="T19" fmla="*/ 831 h 85"/>
                              <a:gd name="T20" fmla="*/ 15 w 38"/>
                              <a:gd name="T21" fmla="*/ 781 h 85"/>
                              <a:gd name="T22" fmla="*/ 36 w 38"/>
                              <a:gd name="T23" fmla="*/ 832 h 85"/>
                              <a:gd name="T24" fmla="*/ 33 w 38"/>
                              <a:gd name="T25" fmla="*/ 832 h 85"/>
                              <a:gd name="T26" fmla="*/ 28 w 38"/>
                              <a:gd name="T27" fmla="*/ 834 h 85"/>
                              <a:gd name="T28" fmla="*/ 36 w 38"/>
                              <a:gd name="T29" fmla="*/ 834 h 85"/>
                              <a:gd name="T30" fmla="*/ 36 w 38"/>
                              <a:gd name="T31" fmla="*/ 832 h 85"/>
                              <a:gd name="T32" fmla="*/ 34 w 38"/>
                              <a:gd name="T33" fmla="*/ 775 h 85"/>
                              <a:gd name="T34" fmla="*/ 0 w 38"/>
                              <a:gd name="T35" fmla="*/ 775 h 85"/>
                              <a:gd name="T36" fmla="*/ 0 w 38"/>
                              <a:gd name="T37" fmla="*/ 781 h 85"/>
                              <a:gd name="T38" fmla="*/ 34 w 38"/>
                              <a:gd name="T39" fmla="*/ 781 h 85"/>
                              <a:gd name="T40" fmla="*/ 34 w 38"/>
                              <a:gd name="T41" fmla="*/ 775 h 85"/>
                              <a:gd name="T42" fmla="*/ 15 w 38"/>
                              <a:gd name="T43" fmla="*/ 757 h 85"/>
                              <a:gd name="T44" fmla="*/ 7 w 38"/>
                              <a:gd name="T45" fmla="*/ 757 h 85"/>
                              <a:gd name="T46" fmla="*/ 7 w 38"/>
                              <a:gd name="T47" fmla="*/ 775 h 85"/>
                              <a:gd name="T48" fmla="*/ 15 w 38"/>
                              <a:gd name="T49" fmla="*/ 775 h 85"/>
                              <a:gd name="T50" fmla="*/ 15 w 38"/>
                              <a:gd name="T51" fmla="*/ 757 h 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8" h="85">
                                <a:moveTo>
                                  <a:pt x="15" y="24"/>
                                </a:moveTo>
                                <a:lnTo>
                                  <a:pt x="7" y="24"/>
                                </a:lnTo>
                                <a:lnTo>
                                  <a:pt x="7" y="80"/>
                                </a:lnTo>
                                <a:lnTo>
                                  <a:pt x="13" y="84"/>
                                </a:lnTo>
                                <a:lnTo>
                                  <a:pt x="28" y="84"/>
                                </a:lnTo>
                                <a:lnTo>
                                  <a:pt x="34" y="83"/>
                                </a:lnTo>
                                <a:lnTo>
                                  <a:pt x="37" y="81"/>
                                </a:lnTo>
                                <a:lnTo>
                                  <a:pt x="36" y="77"/>
                                </a:lnTo>
                                <a:lnTo>
                                  <a:pt x="18" y="77"/>
                                </a:lnTo>
                                <a:lnTo>
                                  <a:pt x="15" y="74"/>
                                </a:lnTo>
                                <a:lnTo>
                                  <a:pt x="15" y="24"/>
                                </a:lnTo>
                                <a:close/>
                                <a:moveTo>
                                  <a:pt x="36" y="75"/>
                                </a:moveTo>
                                <a:lnTo>
                                  <a:pt x="33" y="75"/>
                                </a:lnTo>
                                <a:lnTo>
                                  <a:pt x="28" y="77"/>
                                </a:lnTo>
                                <a:lnTo>
                                  <a:pt x="36" y="77"/>
                                </a:lnTo>
                                <a:lnTo>
                                  <a:pt x="36" y="75"/>
                                </a:lnTo>
                                <a:close/>
                                <a:moveTo>
                                  <a:pt x="34" y="18"/>
                                </a:moveTo>
                                <a:lnTo>
                                  <a:pt x="0" y="18"/>
                                </a:lnTo>
                                <a:lnTo>
                                  <a:pt x="0" y="24"/>
                                </a:lnTo>
                                <a:lnTo>
                                  <a:pt x="34" y="24"/>
                                </a:lnTo>
                                <a:lnTo>
                                  <a:pt x="34" y="18"/>
                                </a:lnTo>
                                <a:close/>
                                <a:moveTo>
                                  <a:pt x="15" y="0"/>
                                </a:moveTo>
                                <a:lnTo>
                                  <a:pt x="7" y="0"/>
                                </a:lnTo>
                                <a:lnTo>
                                  <a:pt x="7" y="18"/>
                                </a:lnTo>
                                <a:lnTo>
                                  <a:pt x="15" y="1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55"/>
                        <wps:cNvCnPr>
                          <a:cxnSpLocks noChangeShapeType="1"/>
                        </wps:cNvCnPr>
                        <wps:spPr bwMode="auto">
                          <a:xfrm>
                            <a:off x="2082" y="803"/>
                            <a:ext cx="64"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5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185" y="750"/>
                            <a:ext cx="50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738" y="745"/>
                            <a:ext cx="1735"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95" y="748"/>
                            <a:ext cx="1187"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532" y="918"/>
                            <a:ext cx="429"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DB6A33" id="Group 50" o:spid="_x0000_s1026" style="position:absolute;margin-left:14.55pt;margin-top:37.25pt;width:209.15pt;height:14.8pt;z-index:1360;mso-wrap-distance-left:0;mso-wrap-distance-right:0;mso-position-horizontal-relative:page" coordorigin="291,745" coordsize="418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">
                <v:shape id="AutoShape 72" o:spid="_x0000_s1027" style="position:absolute;left:291;top:751;width:62;height:89;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FDMMA&#10;AADaAAAADwAAAGRycy9kb3ducmV2LnhtbESPQYvCMBSE7wv+h/AEL7KmiiylaxQRFA9edFU8vm2e&#10;bdnmpTaxVn+9EYQ9DjPzDTOZtaYUDdWusKxgOIhAEKdWF5wp2P8sP2MQziNrLC2Tgjs5mE07HxNM&#10;tL3xlpqdz0SAsEtQQe59lUjp0pwMuoGtiIN3trVBH2SdSV3jLcBNKUdR9CUNFhwWcqxokVP6t7sa&#10;Bf3HEceN/r2Uh9OZ4tW62LhsoVSv286/QXhq/X/43V5rBWN4XQ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5FDMMAAADaAAAADwAAAAAAAAAAAAAAAACYAgAAZHJzL2Rv&#10;d25yZXYueG1sUEsFBgAAAAAEAAQA9QAAAIgDAAAAAA==&#10;" path="m34,8r-9,l25,89r9,l34,8xm61,l,,,8r61,l61,xe" fillcolor="black" stroked="f">
                  <v:path arrowok="t" o:connecttype="custom" o:connectlocs="34,759;25,759;25,840;34,840;34,759;61,751;0,751;0,759;61,759;61,751" o:connectangles="0,0,0,0,0,0,0,0,0,0"/>
                </v:shape>
                <v:shape id="AutoShape 71" o:spid="_x0000_s1028" style="position:absolute;left:366;top:745;width:50;height:95;visibility:visible;mso-wrap-style:square;v-text-anchor:top" coordsize="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izsIA&#10;AADaAAAADwAAAGRycy9kb3ducmV2LnhtbESPQYvCMBSE7wv+h/AEb9vUVUSrUWRF1GNV2PX2aN62&#10;ZZuX2kSt/94IgsdhZr5hZovWVOJKjSstK+hHMQjizOqScwXHw/pzDMJ5ZI2VZVJwJweLeedjhom2&#10;N07puve5CBB2CSoovK8TKV1WkEEX2Zo4eH+2MeiDbHKpG7wFuKnkVxyPpMGSw0KBNX0XlP3vL0ZB&#10;Wv38nu1klU7OG7wM08FukJ12SvW67XIKwlPr3+FXe6sVjOB5Jdw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OLOwgAAANoAAAAPAAAAAAAAAAAAAAAAAJgCAABkcnMvZG93&#10;bnJldi54bWxQSwUGAAAAAAQABAD1AAAAhwMAAAAA&#10;" path="m7,l,,,95r7,l7,41r5,-3l19,35r29,l46,33,7,33,7,xm48,35r-12,l40,42r,53l49,95r,-59l48,35xm40,29r-21,l13,30,7,33r39,l40,29xe" fillcolor="black" stroked="f">
                  <v:path arrowok="t" o:connecttype="custom" o:connectlocs="7,745;0,745;0,840;7,840;7,786;12,783;19,780;48,780;46,778;7,778;7,745;48,780;36,780;40,787;40,840;49,840;49,781;48,780;40,774;19,774;13,775;7,778;46,778;40,774" o:connectangles="0,0,0,0,0,0,0,0,0,0,0,0,0,0,0,0,0,0,0,0,0,0,0,0"/>
                </v:shape>
                <v:shape id="AutoShape 70" o:spid="_x0000_s1029" style="position:absolute;left:430;top:774;width:53;height:68;visibility:visible;mso-wrap-style:square;v-text-anchor:top" coordsize="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bGr8A&#10;AADaAAAADwAAAGRycy9kb3ducmV2LnhtbERPTWvCQBC9F/wPywje6kYPUqKriKD20IuxlB7H7JgE&#10;s7Nhd9Xor3cOhR4f73ux6l2rbhRi49nAZJyBIi69bbgy8H3cvn+AignZYuuZDDwowmo5eFtgbv2d&#10;D3QrUqUkhGOOBuqUulzrWNbkMI59Ryzc2QeHSWCotA14l3DX6mmWzbTDhqWhxo42NZWX4upkxv60&#10;m/4+i+fmeJldQ9SWvn6SMaNhv56DStSnf/Gf+9MakK1yRfy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VsavwAAANoAAAAPAAAAAAAAAAAAAAAAAJgCAABkcnMvZG93bnJl&#10;di54bWxQSwUGAAAAAAQABAD1AAAAhAMAAAAA&#10;" path="m26,l14,3,6,10,2,21,,33,2,46,8,57r9,8l30,67r6,l42,66r6,-3l47,60r-27,l9,52,8,36r45,l53,30r,-2l8,28,8,16,15,6r27,l38,2,26,xm45,57r-4,3l47,60,45,57xm42,6r-3,l44,18r,10l53,28,51,18,46,9,42,6xe" fillcolor="black" stroked="f">
                  <v:path arrowok="t" o:connecttype="custom" o:connectlocs="26,774;14,777;6,784;2,795;0,807;2,820;8,831;17,839;30,841;36,841;42,840;48,837;47,834;20,834;9,826;8,810;53,810;53,804;53,802;8,802;8,790;15,780;42,780;38,776;26,774;45,831;41,834;47,834;45,831;42,780;39,780;44,792;44,802;53,802;51,792;46,783;42,780" o:connectangles="0,0,0,0,0,0,0,0,0,0,0,0,0,0,0,0,0,0,0,0,0,0,0,0,0,0,0,0,0,0,0,0,0,0,0,0,0"/>
                </v:shape>
                <v:shape id="AutoShape 69" o:spid="_x0000_s1030" style="position:absolute;left:1163;top:751;width:78;height:89;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0jsMA&#10;AADaAAAADwAAAGRycy9kb3ducmV2LnhtbESPT4vCMBTE7wt+h/AEL6LpCi5rNYq4KF6EXfXi7dm8&#10;/tHmpTSx1m9vBGGPw8z8hpktWlOKhmpXWFbwOYxAECdWF5wpOB7Wg28QziNrLC2Tggc5WMw7HzOM&#10;tb3zHzV7n4kAYRejgtz7KpbSJTkZdENbEQcvtbVBH2SdSV3jPcBNKUdR9CUNFhwWcqxolVNy3d+M&#10;Apf66tb8jpPzKj2Z3WFzOVP/R6let11OQXhq/X/43d5qBRN4XQk3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f0jsMAAADaAAAADwAAAAAAAAAAAAAAAACYAgAAZHJzL2Rv&#10;d25yZXYueG1sUEsFBgAAAAAEAAQA9QAAAIgDAAAAAA==&#10;" path="m45,l36,,,89r9,l20,63r49,l66,56r-43,l39,14r,-3l49,11,45,xm69,63r-9,l69,89r9,l69,63xm49,11r-10,l57,56r9,l49,11xe" fillcolor="black" stroked="f">
                  <v:path arrowok="t" o:connecttype="custom" o:connectlocs="45,751;36,751;0,840;9,840;20,814;69,814;66,807;23,807;39,765;39,762;49,762;45,751;69,814;60,814;69,840;78,840;69,814;49,762;39,762;57,807;66,807;49,762" o:connectangles="0,0,0,0,0,0,0,0,0,0,0,0,0,0,0,0,0,0,0,0,0,0"/>
                </v:shape>
                <v:shape id="AutoShape 68" o:spid="_x0000_s1031" style="position:absolute;left:1250;top:774;width:48;height:68;visibility:visible;mso-wrap-style:square;v-text-anchor:top" coordsize="4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AcIA&#10;AADbAAAADwAAAGRycy9kb3ducmV2LnhtbERPTWvCQBC9C/0PyxS8SN2khyKpmyBCqAV7qLb3ITsm&#10;0exs2N0m0V/fLRS8zeN9zrqYTCcGcr61rCBdJiCIK6tbrhV8HcunFQgfkDV2lknBlTwU+cNsjZm2&#10;I3/ScAi1iCHsM1TQhNBnUvqqIYN+aXviyJ2sMxgidLXUDscYbjr5nCQv0mDLsaHBnrYNVZfDj1Hw&#10;/d6bc5mOg70tXFfvt/yxK9+Umj9Om1cQgaZwF/+7dzrOT+Hvl3i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P8BwgAAANsAAAAPAAAAAAAAAAAAAAAAAJgCAABkcnMvZG93&#10;bnJldi54bWxQSwUGAAAAAAQABAD1AAAAhwMAAAAA&#10;" path="m36,l30,,17,2,8,9,2,19,,33,3,48r7,11l20,65r12,2l38,67r6,-1l48,63,47,60r-27,l8,51,8,21,14,7r33,l48,3,36,xm47,57r-5,3l47,60r,-3xm47,7r-9,l44,9r3,1l47,7xe" fillcolor="black" stroked="f">
                  <v:path arrowok="t" o:connecttype="custom" o:connectlocs="36,774;30,774;17,776;8,783;2,793;0,807;3,822;10,833;20,839;32,841;38,841;44,840;48,837;47,834;20,834;8,825;8,795;14,781;47,781;48,777;36,774;47,831;42,834;47,834;47,831;47,781;38,781;44,783;47,784;47,781" o:connectangles="0,0,0,0,0,0,0,0,0,0,0,0,0,0,0,0,0,0,0,0,0,0,0,0,0,0,0,0,0,0"/>
                </v:shape>
                <v:shape id="AutoShape 67" o:spid="_x0000_s1032" style="position:absolute;left:1311;top:774;width:48;height:68;visibility:visible;mso-wrap-style:square;v-text-anchor:top" coordsize="4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hdsIA&#10;AADbAAAADwAAAGRycy9kb3ducmV2LnhtbERPTWvCQBC9C/0PyxS8iG70IJK6hhIItWAPVXsfsmOS&#10;NjsbdrdJ9Nd3hYK3ebzP2WajaUVPzjeWFSwXCQji0uqGKwXnUzHfgPABWWNrmRRcyUO2e5psMdV2&#10;4E/qj6ESMYR9igrqELpUSl/WZNAvbEccuYt1BkOErpLa4RDDTStXSbKWBhuODTV2lNdU/hx/jYKv&#10;9858F8uht7eZa6tDzh/74k2p6fP4+gIi0Bge4n/3Xsf5K7j/E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mF2wgAAANsAAAAPAAAAAAAAAAAAAAAAAJgCAABkcnMvZG93&#10;bnJldi54bWxQSwUGAAAAAAQABAD1AAAAhwMAAAAA&#10;" path="m48,6l33,6r6,3l39,27r-9,l20,30r-9,1l,36,,63r12,4l33,67r8,-3l48,63r,-3l17,60,9,58,9,37,23,36r9,-3l35,33r3,-2l39,30r9,l48,6xm48,30r-9,l39,55r2,3l36,60r12,l48,30xm39,l20,,12,1,6,4r3,6l14,9,20,6r28,l39,xe" fillcolor="black" stroked="f">
                  <v:path arrowok="t" o:connecttype="custom" o:connectlocs="48,780;33,780;39,783;39,801;30,801;20,804;11,805;0,810;0,837;12,841;33,841;41,838;48,837;48,834;17,834;9,832;9,811;23,810;32,807;35,807;38,805;39,804;48,804;48,780;48,804;39,804;39,829;41,832;36,834;48,834;48,804;39,774;20,774;12,775;6,778;9,784;14,783;20,780;48,780;39,774" o:connectangles="0,0,0,0,0,0,0,0,0,0,0,0,0,0,0,0,0,0,0,0,0,0,0,0,0,0,0,0,0,0,0,0,0,0,0,0,0,0,0,0"/>
                </v:shape>
                <v:shape id="AutoShape 66" o:spid="_x0000_s1033" style="position:absolute;left:1374;top:745;width:53;height:97;visibility:visible;mso-wrap-style:square;v-text-anchor:top" coordsize="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b5cMA&#10;AADbAAAADwAAAGRycy9kb3ducmV2LnhtbERPTWsCMRC9F/wPYYReSs22gpatUUppwYIiaqE9Dsl0&#10;N3QzWZKsrv56IxR6m8f7nNmid404UIjWs4KHUQGCWHtjuVLwuX+/fwIRE7LBxjMpOFGExXxwM8PS&#10;+CNv6bBLlcghHEtUUKfUllJGXZPDOPItceZ+fHCYMgyVNAGPOdw18rEoJtKh5dxQY0uvNenfXecU&#10;2O83uxyfVndf504W640O3YeeKnU77F+eQSTq07/4z700ef4Yrr/k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ub5cMAAADbAAAADwAAAAAAAAAAAAAAAACYAgAAZHJzL2Rv&#10;d25yZXYueG1sUEsFBgAAAAAEAAQA9QAAAIgDAAAAAA==&#10;" path="m35,29r-5,l18,31,8,39,2,49,,62,3,75,9,86r10,8l32,96r7,l47,95r6,-3l53,89r-36,l9,77,9,48,15,35r38,l53,32r-8,l41,30,35,29xm53,35r-18,l41,36r4,3l45,87r-4,2l53,89r,-54xm53,l45,r,32l53,32,53,xe" fillcolor="black" stroked="f">
                  <v:path arrowok="t" o:connecttype="custom" o:connectlocs="35,774;30,774;18,776;8,784;2,794;0,807;3,820;9,831;19,839;32,841;39,841;47,840;53,837;53,834;17,834;9,822;9,793;15,780;53,780;53,777;45,777;41,775;35,774;53,780;35,780;41,781;45,784;45,832;41,834;53,834;53,780;53,745;45,745;45,777;53,777;53,745" o:connectangles="0,0,0,0,0,0,0,0,0,0,0,0,0,0,0,0,0,0,0,0,0,0,0,0,0,0,0,0,0,0,0,0,0,0,0,0"/>
                </v:shape>
                <v:shape id="AutoShape 65" o:spid="_x0000_s1034" style="position:absolute;left:1443;top:774;width:53;height:68;visibility:visible;mso-wrap-style:square;v-text-anchor:top" coordsize="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DcsQA&#10;AADbAAAADwAAAGRycy9kb3ducmV2LnhtbESPQWvCQBCF7wX/wzKCt7pRJEh0FRG0PfTSpBSP0+w0&#10;CWZnw+5q0vz6bqHgbYb3vjdvtvvBtOJOzjeWFSzmCQji0uqGKwUfxel5DcIHZI2tZVLwQx72u8nT&#10;FjNte36nex4qEUPYZ6igDqHLpPRlTQb93HbEUfu2zmCIq6ukdtjHcNPKZZKk0mDD8UKNHR1rKq/5&#10;zcQaL1/n5WXMx2NxTW/OS01vn0Gp2XQ4bEAEGsLD/E+/6sit4O+XOI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A3LEAAAA2wAAAA8AAAAAAAAAAAAAAAAAmAIAAGRycy9k&#10;b3ducmV2LnhtbFBLBQYAAAAABAAEAPUAAACJAwAAAAA=&#10;" path="m44,l27,,15,3,7,10,2,21,,33,2,46,8,57r9,8l30,67r6,l42,66r6,-3l48,60r-28,l9,52,9,36r44,l53,28,9,28,9,16,15,6r33,l44,xm47,57r-6,3l48,60,47,57xm48,6r-9,l45,18r,10l53,28r,-15l48,6xe" fillcolor="black" stroked="f">
                  <v:path arrowok="t" o:connecttype="custom" o:connectlocs="44,774;27,774;15,777;7,784;2,795;0,807;2,820;8,831;17,839;30,841;36,841;42,840;48,837;48,834;20,834;9,826;9,810;53,810;53,802;9,802;9,790;15,780;48,780;44,774;47,831;41,834;48,834;47,831;48,780;39,780;45,792;45,802;53,802;53,787;48,780" o:connectangles="0,0,0,0,0,0,0,0,0,0,0,0,0,0,0,0,0,0,0,0,0,0,0,0,0,0,0,0,0,0,0,0,0,0,0"/>
                </v:shape>
                <v:shape id="AutoShape 64" o:spid="_x0000_s1035" style="position:absolute;left:1512;top:774;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PRsIA&#10;AADbAAAADwAAAGRycy9kb3ducmV2LnhtbERP32vCMBB+H/g/hBN8m6mCrnRGGcKg4IObivh4NLe2&#10;rLnEJLP1v1+Ewd7u4/t5q81gOnEjH1rLCmbTDARxZXXLtYLT8f05BxEissbOMim4U4DNevS0wkLb&#10;nj/pdoi1SCEcClTQxOgKKUPVkMEwtY44cV/WG4wJ+lpqj30KN52cZ9lSGmw5NTToaNtQ9X34MQr2&#10;l49yHs8Ldy3za9/mzoeX806pyXh4ewURaYj/4j93qdP8BTx+S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o9GwgAAANsAAAAPAAAAAAAAAAAAAAAAAJgCAABkcnMvZG93&#10;bnJldi54bWxQSwUGAAAAAAQABAD1AAAAhwMAAAAA&#10;" path="m32,l17,,8,3,,6,,66r9,l9,13,8,10,14,9,18,6r24,l38,1,32,xm57,6l35,6r4,7l39,66r8,l47,15,45,10,51,9,57,6xm77,l56,,48,3,42,6r32,l78,13r,53l86,66,86,7,77,xe" fillcolor="black" stroked="f">
                  <v:path arrowok="t" o:connecttype="custom" o:connectlocs="32,774;17,774;8,777;0,780;0,840;9,840;9,787;8,784;14,783;18,780;42,780;38,775;32,774;57,780;35,780;39,787;39,840;47,840;47,789;45,784;51,783;57,780;77,774;56,774;48,777;42,780;74,780;78,787;78,840;86,840;86,781;77,774" o:connectangles="0,0,0,0,0,0,0,0,0,0,0,0,0,0,0,0,0,0,0,0,0,0,0,0,0,0,0,0,0,0,0,0"/>
                </v:shape>
                <v:shape id="AutoShape 63" o:spid="_x0000_s1036" style="position:absolute;left:1617;top:748;width:12;height:92;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Sj8AA&#10;AADbAAAADwAAAGRycy9kb3ducmV2LnhtbERPTWsCMRC9F/ofwhS81ax7sLIaRQTFeqv1oLdxM25W&#10;N5MlSXX990YQepvH+5zJrLONuJIPtWMFg34Ggrh0uuZKwe53+TkCESKyxsYxKbhTgNn0/W2ChXY3&#10;/qHrNlYihXAoUIGJsS2kDKUhi6HvWuLEnZy3GBP0ldQebyncNjLPsqG0WHNqMNjSwlB52f5ZBfvD&#10;6Ht+tqv82JhB5/c611+blVK9j24+BhGpi//il3ut0/whPH9JB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lSj8AAAADbAAAADwAAAAAAAAAAAAAAAACYAgAAZHJzL2Rvd25y&#10;ZXYueG1sUEsFBgAAAAAEAAQA9QAAAIUDAAAAAA==&#10;" path="m9,l3,,,2,,8r3,3l9,11,12,8r,-6l9,xm11,27r-8,l3,92r8,l11,27xe" fillcolor="black" stroked="f">
                  <v:path arrowok="t" o:connecttype="custom" o:connectlocs="9,748;3,748;0,750;0,756;3,759;9,759;12,756;12,750;9,748;11,775;3,775;3,840;11,840;11,775" o:connectangles="0,0,0,0,0,0,0,0,0,0,0,0,0,0"/>
                </v:shape>
                <v:shape id="AutoShape 62" o:spid="_x0000_s1037" style="position:absolute;left:1644;top:774;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3+B8EA&#10;AADbAAAADwAAAGRycy9kb3ducmV2LnhtbERPTWvCQBC9C/6HZYTezEYPVtKsIgVBPKU2UnIbstMk&#10;mJ0N2dUk/fXdQsHbPN7npPvRtOJBvWssK1hFMQji0uqGKwX553G5BeE8ssbWMimYyMF+N5+lmGg7&#10;8Ac9Lr4SIYRdggpq77tESlfWZNBFtiMO3LftDfoA+0rqHocQblq5juONNNhwaKixo/eaytvlbhRc&#10;DwWff4YiX+dTxkPWfd1iw0q9LMbDGwhPo3+K/90nHea/wt8v4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9/gfBAAAA2wAAAA8AAAAAAAAAAAAAAAAAmAIAAGRycy9kb3du&#10;cmV2LnhtbFBLBQYAAAAABAAEAPUAAACGAwAAAAA=&#10;" path="m27,l15,3,7,10,2,21,,33,2,46,9,57r10,8l32,67r6,l44,66r4,-3l47,60r-27,l9,52,9,36r45,l54,30r,-2l9,28,9,16,15,6r29,l39,2,27,xm47,57r-5,3l47,60r,-3xm44,6r-3,l45,18r,10l54,28,52,18,47,9,44,6xe" fillcolor="black" stroked="f">
                  <v:path arrowok="t" o:connecttype="custom" o:connectlocs="27,774;15,777;7,784;2,795;0,807;2,820;9,831;19,839;32,841;38,841;44,840;48,837;47,834;20,834;9,826;9,810;54,810;54,804;54,802;9,802;9,790;15,780;44,780;39,776;27,774;47,831;42,834;47,834;47,831;44,780;41,780;45,792;45,802;54,802;52,792;47,783;44,780" o:connectangles="0,0,0,0,0,0,0,0,0,0,0,0,0,0,0,0,0,0,0,0,0,0,0,0,0,0,0,0,0,0,0,0,0,0,0,0,0"/>
                </v:shape>
                <v:shape id="AutoShape 61" o:spid="_x0000_s1038" style="position:absolute;left:1709;top:774;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OVMIA&#10;AADbAAAADwAAAGRycy9kb3ducmV2LnhtbESPT2sCMRDF7wW/QxjBW83ag7Rbo2ihIHjyH16nm3Gz&#10;uJksm1Sjn945FHqb4b157zezRfatulIfm8AGJuMCFHEVbMO1gcP++/UdVEzIFtvAZOBOERbzwcsM&#10;SxtuvKXrLtVKQjiWaMCl1JVax8qRxzgOHbFo59B7TLL2tbY93iTct/qtKKbaY8PS4LCjL0fVZffr&#10;DUwntEnH409enez6wR/sdFdnY0bDvPwElSinf/Pf9doKvsDKLzKAn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85UwgAAANsAAAAPAAAAAAAAAAAAAAAAAJgCAABkcnMvZG93&#10;bnJldi54bWxQSwUGAAAAAAQABAD1AAAAhwMAAAAA&#10;" path="m3,57l,64r12,3l28,67,40,61r,-1l13,60,7,58,3,57xm27,l12,,1,6r,10l6,28r10,7l26,41r5,8l31,57r-7,3l40,60r,-11l35,37,24,30,14,24,9,16,9,9,15,7r19,l36,3,33,1,27,xm34,7r-4,l34,9r,-2xe" fillcolor="black" stroked="f">
                  <v:path arrowok="t" o:connecttype="custom" o:connectlocs="3,831;0,838;12,841;28,841;40,835;40,834;13,834;7,832;3,831;27,774;12,774;1,780;1,790;6,802;16,809;26,815;31,823;31,831;24,834;40,834;40,823;35,811;24,804;14,798;9,790;9,783;15,781;34,781;36,777;33,775;27,774;34,781;30,781;34,783;34,781" o:connectangles="0,0,0,0,0,0,0,0,0,0,0,0,0,0,0,0,0,0,0,0,0,0,0,0,0,0,0,0,0,0,0,0,0,0,0"/>
                </v:shape>
                <v:shape id="AutoShape 60" o:spid="_x0000_s1039" style="position:absolute;left:1790;top:751;width:62;height:89;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PQMEA&#10;AADbAAAADwAAAGRycy9kb3ducmV2LnhtbERPy4rCMBTdD/gP4QpuRNORQaQ2iggOLtyML1xem9sH&#10;Nje1ibXO108WwiwP550sO1OJlhpXWlbwOY5AEKdWl5wrOB42oxkI55E1VpZJwYscLBe9jwRjbZ/8&#10;Q+3e5yKEsItRQeF9HUvp0oIMurGtiQOX2cagD7DJpW7wGcJNJSdRNJUGSw4NBda0Lii97R9GwfD3&#10;jF+tvt6r0yWj2fe23Ll8rdSg363mIDx1/l/8dm+1gklYH76EH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D0DBAAAA2wAAAA8AAAAAAAAAAAAAAAAAmAIAAGRycy9kb3du&#10;cmV2LnhtbFBLBQYAAAAABAAEAPUAAACGAwAAAAA=&#10;" path="m34,8r-9,l25,89r9,l34,8xm61,l,,,8r61,l61,xe" fillcolor="black" stroked="f">
                  <v:path arrowok="t" o:connecttype="custom" o:connectlocs="34,759;25,759;25,840;34,840;34,759;61,751;0,751;0,759;61,759;61,751" o:connectangles="0,0,0,0,0,0,0,0,0,0"/>
                </v:shape>
                <v:shape id="Freeform 59" o:spid="_x0000_s1040" style="position:absolute;left:1851;top:774;width:32;height:67;visibility:visible;mso-wrap-style:square;v-text-anchor:top" coordsize="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DhcUA&#10;AADbAAAADwAAAGRycy9kb3ducmV2LnhtbESPQWvCQBSE74X+h+UVeim6aQ6hpK4iQkspCFFz6e2R&#10;fSbB7Nt0d2tifr0rCD0OM/MNs1iNphNncr61rOB1noAgrqxuuVZQHj5mbyB8QNbYWSYFF/KwWj4+&#10;LDDXduAdnfehFhHCPkcFTQh9LqWvGjLo57Ynjt7ROoMhSldL7XCIcNPJNEkyabDluNBgT5uGqtP+&#10;zyj4DS+bzKDbttPxZ1p/l8VnVRdKPT+N63cQgcbwH763v7SCNIXb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IOFxQAAANsAAAAPAAAAAAAAAAAAAAAAAJgCAABkcnMv&#10;ZG93bnJldi54bWxQSwUGAAAAAAQABAD1AAAAigMAAAAA&#10;" path="m32,l17,,8,3,,6r2,6l2,66r7,l9,10,14,7r16,l32,xe" fillcolor="black" stroked="f">
                  <v:path arrowok="t" o:connecttype="custom" o:connectlocs="32,774;17,774;8,777;0,780;2,786;2,840;9,840;9,784;14,781;30,781;32,774" o:connectangles="0,0,0,0,0,0,0,0,0,0,0"/>
                </v:shape>
                <v:shape id="AutoShape 58" o:spid="_x0000_s1041" style="position:absolute;left:1893;top:775;width:51;height:67;visibility:visible;mso-wrap-style:square;v-text-anchor:top" coordsize="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p8UA&#10;AADbAAAADwAAAGRycy9kb3ducmV2LnhtbESPT2sCMRTE70K/Q3gFb5pVrLRbo4gg2EPBP0Xa2+vm&#10;dbO4eVmS1F2/vREEj8PM/IaZLTpbizP5UDlWMBpmIIgLpysuFXwd1oNXECEia6wdk4ILBVjMn3oz&#10;zLVreUfnfSxFgnDIUYGJscmlDIUhi2HoGuLk/TlvMSbpS6k9tgluaznOsqm0WHFaMNjQylBx2v9b&#10;Bd/+57ccTbbefHy+bU76pT0eD1ul+s/d8h1EpC4+wvf2RisYT+D2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IanxQAAANsAAAAPAAAAAAAAAAAAAAAAAJgCAABkcnMv&#10;ZG93bnJldi54bWxQSwUGAAAAAAQABAD1AAAAigMAAAAA&#10;" path="m9,l,,,59r9,7l33,66r9,-3l51,59r-38,l9,53,9,xm49,l42,r,56l37,57r-7,2l51,59,49,54,49,xe" fillcolor="black" stroked="f">
                  <v:path arrowok="t" o:connecttype="custom" o:connectlocs="9,775;0,775;0,834;9,841;33,841;42,838;51,834;13,834;9,828;9,775;49,775;42,775;42,831;37,832;30,834;51,834;49,829;49,775" o:connectangles="0,0,0,0,0,0,0,0,0,0,0,0,0,0,0,0,0,0"/>
                </v:shape>
                <v:shape id="AutoShape 57" o:spid="_x0000_s1042" style="position:absolute;left:1959;top:774;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1AMMA&#10;AADbAAAADwAAAGRycy9kb3ducmV2LnhtbESPwWrDMBBE74X8g9hAb7WcHEzrRAlJIBDoqWlNrhtr&#10;Y5lYK2OpttqvrwqFHoeZecOst9F2YqTBt44VLLIcBHHtdMuNgo/349MzCB+QNXaOScEXedhuZg9r&#10;LLWb+I3Gc2hEgrAvUYEJoS+l9LUhiz5zPXHybm6wGJIcGqkHnBLcdnKZ54W02HJaMNjTwVB9P39a&#10;BcWCXkNVXeP+ok/f/MJG9k1U6nEedysQgWL4D/+1T1rBso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w1AMMAAADbAAAADwAAAAAAAAAAAAAAAACYAgAAZHJzL2Rv&#10;d25yZXYueG1sUEsFBgAAAAAEAAQA9QAAAIgDAAAAAA==&#10;" path="m1,57l,64r4,2l12,67r16,l40,61r,-1l12,60,6,58,1,57xm25,l10,,1,6r,10l6,28r10,7l27,41r4,8l31,57r-7,3l40,60r,-11l35,37,25,30,14,24,9,16,9,9,15,7r20,l36,3,33,1,25,xm35,7r-5,l34,9,35,7xe" fillcolor="black" stroked="f">
                  <v:path arrowok="t" o:connecttype="custom" o:connectlocs="1,831;0,838;4,840;12,841;28,841;40,835;40,834;12,834;6,832;1,831;25,774;10,774;1,780;1,790;6,802;16,809;27,815;31,823;31,831;24,834;40,834;40,823;35,811;25,804;14,798;9,790;9,783;15,781;35,781;36,777;33,775;25,774;35,781;30,781;34,783;35,781" o:connectangles="0,0,0,0,0,0,0,0,0,0,0,0,0,0,0,0,0,0,0,0,0,0,0,0,0,0,0,0,0,0,0,0,0,0,0,0"/>
                </v:shape>
                <v:shape id="AutoShape 56" o:spid="_x0000_s1043" style="position:absolute;left:2010;top:757;width:38;height:85;visibility:visible;mso-wrap-style:square;v-text-anchor:top" coordsize="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6b8A&#10;AADbAAAADwAAAGRycy9kb3ducmV2LnhtbERPy4rCMBTdC/MP4QruNLULkWoUqTMgrsbXwt2luabF&#10;5qY0mbb+/WQhuDyc93o72Fp01PrKsYL5LAFBXDhdsVFwvfxMlyB8QNZYOyYFL/Kw3XyN1php1/OJ&#10;unMwIoawz1BBGUKTSemLkiz6mWuII/dwrcUQYWukbrGP4baWaZIspMWKY0OJDeUlFc/zn1Xgjrdl&#10;3+zvPj/mJv3tTPLt66tSk/GwW4EINISP+O0+aAVpHBu/x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9G7pvwAAANsAAAAPAAAAAAAAAAAAAAAAAJgCAABkcnMvZG93bnJl&#10;di54bWxQSwUGAAAAAAQABAD1AAAAhAMAAAAA&#10;" path="m15,24r-8,l7,80r6,4l28,84r6,-1l37,81,36,77r-18,l15,74r,-50xm36,75r-3,l28,77r8,l36,75xm34,18l,18r,6l34,24r,-6xm15,l7,r,18l15,18,15,xe" fillcolor="black" stroked="f">
                  <v:path arrowok="t" o:connecttype="custom" o:connectlocs="15,781;7,781;7,837;13,841;28,841;34,840;37,838;36,834;18,834;15,831;15,781;36,832;33,832;28,834;36,834;36,832;34,775;0,775;0,781;34,781;34,775;15,757;7,757;7,775;15,775;15,757" o:connectangles="0,0,0,0,0,0,0,0,0,0,0,0,0,0,0,0,0,0,0,0,0,0,0,0,0,0"/>
                </v:shape>
                <v:line id="Line 55" o:spid="_x0000_s1044" style="position:absolute;visibility:visible;mso-wrap-style:square" from="2082,803" to="214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1h8AAAADbAAAADwAAAGRycy9kb3ducmV2LnhtbERP3WrCMBS+H/gO4Qi7GZrODZFqFJnK&#10;djWp+gCH5tgWm5OYxLZ7++VisMuP73+1GUwrOvKhsazgdZqBIC6tbrhScDkfJgsQISJrbC2Tgh8K&#10;sFmPnlaYa9tzQd0pViKFcMhRQR2jy6UMZU0Gw9Q64sRdrTcYE/SV1B77FG5aOcuyuTTYcGqo0dFH&#10;TeXt9DAKeIcvVy7e7/vv4/az6Nn5Q+eUeh4P2yWISEP8F/+5v7SCt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ydYfAAAAA2wAAAA8AAAAAAAAAAAAAAAAA&#10;oQIAAGRycy9kb3ducmV2LnhtbFBLBQYAAAAABAAEAPkAAACOAwAAAAA=&#10;" strokeweight=".1323mm"/>
                <v:shape id="Picture 54" o:spid="_x0000_s1045" type="#_x0000_t75" style="position:absolute;left:2185;top:750;width:50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gwCzAAAAA2wAAAA8AAABkcnMvZG93bnJldi54bWxEj8FqwzAQRO+B/oPYQm+J3LSY4loOaSDQ&#10;a92GXBdrY5lYK2NtHPfvq0Cgx2Fm3jDlZva9mmiMXWADz6sMFHETbMetgZ/v/fINVBRki31gMvBL&#10;ETbVw6LEwoYrf9FUS6sShGOBBpzIUGgdG0ce4yoMxMk7hdGjJDm22o54TXDf63WW5dpjx2nB4UA7&#10;R825vngDMRyGKbucEl5m+njNtRydNubpcd6+gxKa5T98b39aAy9ruH1JP0B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DALMAAAADbAAAADwAAAAAAAAAAAAAAAACfAgAA&#10;ZHJzL2Rvd25yZXYueG1sUEsFBgAAAAAEAAQA9wAAAIwDAAAAAA==&#10;">
                  <v:imagedata r:id="rId191" o:title=""/>
                </v:shape>
                <v:shape id="Picture 53" o:spid="_x0000_s1046" type="#_x0000_t75" style="position:absolute;left:2738;top:745;width:1735;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xCbPEAAAA2wAAAA8AAABkcnMvZG93bnJldi54bWxEj0trwzAQhO+B/gexhd4Suc2D4FgOpdDS&#10;HBLI45DjxtpaptLKWGrs/vuoUMhxmJlvmGI9OCuu1IXGs4LnSQaCuPK64VrB6fg+XoIIEVmj9UwK&#10;finAunwYFZhr3/OerodYiwThkKMCE2ObSxkqQw7DxLfEyfvyncOYZFdL3WGf4M7KlyxbSIcNpwWD&#10;Lb0Zqr4PP07BMJ/byp63H3Lf9hu5u1Bvpjulnh6H1xWISEO8h//bn1rBdAZ/X9IPk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xCbPEAAAA2wAAAA8AAAAAAAAAAAAAAAAA&#10;nwIAAGRycy9kb3ducmV2LnhtbFBLBQYAAAAABAAEAPcAAACQAwAAAAA=&#10;">
                  <v:imagedata r:id="rId192" o:title=""/>
                </v:shape>
                <v:shape id="Picture 52" o:spid="_x0000_s1047" type="#_x0000_t75" style="position:absolute;left:295;top:748;width:1187;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2tITEAAAA2wAAAA8AAABkcnMvZG93bnJldi54bWxEj0+LwjAUxO8LfofwBC+LprogUo0iiiCK&#10;C/45eHw0z7bYvLRN1Oy3NwsLexxm5jfMbBFMJZ7UutKyguEgAUGcWV1yruBy3vQnIJxH1lhZJgU/&#10;5GAx73zMMNX2xUd6nnwuIoRdigoK7+tUSpcVZNANbE0cvZttDfoo21zqFl8Rbio5SpKxNFhyXCiw&#10;plVB2f30MAqafbg26/1u64JbNZvD9+c5sQ+let2wnILwFPx/+K+91Qq+xvD7Jf4AOX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2tITEAAAA2wAAAA8AAAAAAAAAAAAAAAAA&#10;nwIAAGRycy9kb3ducmV2LnhtbFBLBQYAAAAABAAEAPcAAACQAwAAAAA=&#10;">
                  <v:imagedata r:id="rId193" o:title=""/>
                </v:shape>
                <v:shape id="Picture 51" o:spid="_x0000_s1048" type="#_x0000_t75" style="position:absolute;left:1532;top:918;width:429;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bLS/AAAA2wAAAA8AAABkcnMvZG93bnJldi54bWxET02LwjAQvQv+hzCCN03VRWzXKKIIehKr&#10;eJ5tZtuyzaQ2Udt/vzkIHh/ve7luTSWe1LjSsoLJOAJBnFldcq7getmPFiCcR9ZYWSYFHTlYr/q9&#10;JSbavvhMz9TnIoSwS1BB4X2dSOmyggy6sa2JA/drG4M+wCaXusFXCDeVnEbRXBosOTQUWNO2oOwv&#10;fRgFx8nPLE/v53i3/brJuIvK+LTplBoO2s03CE+t/4jf7oNWMAtjw5fwA+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72y0vwAAANsAAAAPAAAAAAAAAAAAAAAAAJ8CAABk&#10;cnMvZG93bnJldi54bWxQSwUGAAAAAAQABAD3AAAAiwMAAAAA&#10;">
                  <v:imagedata r:id="rId194" o:title=""/>
                </v:shape>
                <w10:wrap type="topAndBottom" anchorx="page"/>
              </v:group>
            </w:pict>
          </mc:Fallback>
        </mc:AlternateContent>
      </w:r>
    </w:p>
    <w:p w:rsidR="00186C5C" w:rsidRDefault="00186C5C">
      <w:pPr>
        <w:pStyle w:val="BodyText"/>
        <w:spacing w:before="4"/>
        <w:rPr>
          <w:sz w:val="23"/>
        </w:rPr>
      </w:pPr>
    </w:p>
    <w:p w:rsidR="00186C5C" w:rsidRDefault="00186C5C">
      <w:pPr>
        <w:rPr>
          <w:sz w:val="23"/>
        </w:rPr>
        <w:sectPr w:rsidR="00186C5C">
          <w:pgSz w:w="11930" w:h="16850"/>
          <w:pgMar w:top="0" w:right="180" w:bottom="280" w:left="0" w:header="720" w:footer="720" w:gutter="0"/>
          <w:cols w:space="720"/>
        </w:sectPr>
      </w:pPr>
    </w:p>
    <w:p w:rsidR="00186C5C" w:rsidRDefault="00186C5C">
      <w:pPr>
        <w:pStyle w:val="BodyText"/>
        <w:spacing w:before="5"/>
        <w:rPr>
          <w:sz w:val="25"/>
        </w:rPr>
      </w:pPr>
    </w:p>
    <w:p w:rsidR="00186C5C" w:rsidRDefault="007C4D4B">
      <w:pPr>
        <w:spacing w:before="20"/>
        <w:ind w:left="312"/>
        <w:jc w:val="both"/>
        <w:rPr>
          <w:b/>
          <w:sz w:val="40"/>
        </w:rPr>
      </w:pPr>
      <w:r>
        <w:rPr>
          <w:b/>
          <w:color w:val="00AFEF"/>
          <w:sz w:val="40"/>
        </w:rPr>
        <w:t>The Aspirations Academies Trust</w:t>
      </w:r>
    </w:p>
    <w:p w:rsidR="00186C5C" w:rsidRDefault="007C4D4B">
      <w:pPr>
        <w:pStyle w:val="BodyText"/>
        <w:spacing w:before="245"/>
        <w:ind w:left="312" w:right="1179"/>
        <w:jc w:val="both"/>
      </w:pPr>
      <w:r>
        <w:t>The Aspirations Academies Trust (AAT) as a sponsor of primary and secondary age academies in England, is committed to raising students’ aspirations so that all young people reach their fullest potential and achieve the success they want for themselves.</w:t>
      </w:r>
    </w:p>
    <w:p w:rsidR="00186C5C" w:rsidRDefault="00186C5C">
      <w:pPr>
        <w:pStyle w:val="BodyText"/>
        <w:rPr>
          <w:sz w:val="20"/>
        </w:rPr>
      </w:pPr>
    </w:p>
    <w:p w:rsidR="00186C5C" w:rsidRDefault="007C4D4B">
      <w:pPr>
        <w:pStyle w:val="BodyText"/>
        <w:ind w:left="312" w:right="636"/>
        <w:jc w:val="both"/>
      </w:pPr>
      <w:r>
        <w:t xml:space="preserve">The Aspirations Academies Trust in England benefits from QISA’s (The </w:t>
      </w:r>
      <w:proofErr w:type="spellStart"/>
      <w:r>
        <w:t>Quaglia</w:t>
      </w:r>
      <w:proofErr w:type="spellEnd"/>
      <w:r>
        <w:t xml:space="preserve"> Institute for Student Aspirations) remarkable record of more than 30 years of research and experience working with students, educators, and schools.</w:t>
      </w:r>
    </w:p>
    <w:p w:rsidR="00186C5C" w:rsidRDefault="00186C5C">
      <w:pPr>
        <w:pStyle w:val="BodyText"/>
        <w:rPr>
          <w:sz w:val="20"/>
        </w:rPr>
      </w:pPr>
    </w:p>
    <w:p w:rsidR="00186C5C" w:rsidRDefault="007C4D4B">
      <w:pPr>
        <w:pStyle w:val="BodyText"/>
        <w:ind w:left="312" w:right="692"/>
      </w:pPr>
      <w:r>
        <w:t xml:space="preserve">Aspirations is the ability to dream about the future while being inspired in the present to reach those dreams. The Aspirations Academies Trust was set up in England with the vision to combine the thirty years of educational research by Dr. Russ </w:t>
      </w:r>
      <w:proofErr w:type="spellStart"/>
      <w:r>
        <w:t>Quaglia</w:t>
      </w:r>
      <w:proofErr w:type="spellEnd"/>
      <w:r>
        <w:t xml:space="preserve"> on student aspirations with effective and innovative school improvement techniques in order to create truly outstanding schools that would fully prepare students to succeed in this exciting world.</w:t>
      </w:r>
    </w:p>
    <w:p w:rsidR="00186C5C" w:rsidRDefault="00186C5C">
      <w:pPr>
        <w:pStyle w:val="BodyText"/>
        <w:spacing w:before="11"/>
        <w:rPr>
          <w:sz w:val="23"/>
        </w:rPr>
      </w:pPr>
    </w:p>
    <w:p w:rsidR="00186C5C" w:rsidRDefault="007C4D4B">
      <w:pPr>
        <w:pStyle w:val="BodyText"/>
        <w:spacing w:before="1"/>
        <w:ind w:left="312" w:right="627"/>
        <w:jc w:val="both"/>
      </w:pPr>
      <w:r>
        <w:t xml:space="preserve">Central to the philosophy of the Aspirations Academies Trust is the innovative Aspirations Framework developed by the </w:t>
      </w:r>
      <w:proofErr w:type="spellStart"/>
      <w:r>
        <w:t>Quaglia</w:t>
      </w:r>
      <w:proofErr w:type="spellEnd"/>
      <w:r>
        <w:t xml:space="preserve"> Institute for Student Aspirations (QISA) which outlines the belief that for all students to have high Aspirations, three Guiding Principles must be present:  Self‐Worth</w:t>
      </w:r>
      <w:proofErr w:type="gramStart"/>
      <w:r>
        <w:t>,  Engagement</w:t>
      </w:r>
      <w:proofErr w:type="gramEnd"/>
      <w:r>
        <w:t xml:space="preserve">, and Purpose. These Guiding Principles direct the development of educational experiences from the individual classroom to the entire school building. The Three Guiding Principles, in turn, are lived out through 8 Conditions that </w:t>
      </w:r>
      <w:proofErr w:type="spellStart"/>
      <w:r>
        <w:t>emphasise</w:t>
      </w:r>
      <w:proofErr w:type="spellEnd"/>
      <w:r>
        <w:t xml:space="preserve"> relationships, active and engaging teaching and learning, and a sense of responsibility over one's own aims and</w:t>
      </w:r>
      <w:r>
        <w:rPr>
          <w:spacing w:val="-27"/>
        </w:rPr>
        <w:t xml:space="preserve"> </w:t>
      </w:r>
      <w:r>
        <w:t>goals.</w:t>
      </w:r>
    </w:p>
    <w:p w:rsidR="00186C5C" w:rsidRDefault="00186C5C">
      <w:pPr>
        <w:pStyle w:val="BodyText"/>
        <w:spacing w:before="10"/>
        <w:rPr>
          <w:sz w:val="19"/>
        </w:rPr>
      </w:pPr>
    </w:p>
    <w:p w:rsidR="00186C5C" w:rsidRDefault="007C4D4B">
      <w:pPr>
        <w:pStyle w:val="BodyText"/>
        <w:ind w:left="312" w:right="630"/>
        <w:jc w:val="both"/>
      </w:pPr>
      <w:r>
        <w:t>The 8 Conditions are: Belonging, Heroes, Sense of Accomplishment, Fun &amp; Excitement, Curiosity &amp; Creativity, Spirit of Adventure, Leadership &amp; Responsibility and Confidence to Take Action. Students who have high aspirations believe in themselves, are meaningfully engaged in their learning and the life of the school and work with intention toward their goals.</w:t>
      </w:r>
    </w:p>
    <w:p w:rsidR="00186C5C" w:rsidRDefault="00186C5C">
      <w:pPr>
        <w:pStyle w:val="BodyText"/>
        <w:spacing w:before="10"/>
        <w:rPr>
          <w:sz w:val="19"/>
        </w:rPr>
      </w:pPr>
    </w:p>
    <w:p w:rsidR="00186C5C" w:rsidRDefault="007C4D4B">
      <w:pPr>
        <w:pStyle w:val="BodyText"/>
        <w:ind w:left="312" w:right="310"/>
      </w:pPr>
      <w: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rsidR="00186C5C" w:rsidRDefault="00186C5C">
      <w:pPr>
        <w:pStyle w:val="BodyText"/>
        <w:spacing w:before="10"/>
        <w:rPr>
          <w:sz w:val="19"/>
        </w:rPr>
      </w:pPr>
    </w:p>
    <w:p w:rsidR="00186C5C" w:rsidRDefault="007C4D4B">
      <w:pPr>
        <w:pStyle w:val="BodyText"/>
        <w:ind w:left="312" w:right="630"/>
        <w:jc w:val="both"/>
      </w:pPr>
      <w:r>
        <w:t>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w:t>
      </w:r>
    </w:p>
    <w:p w:rsidR="00186C5C" w:rsidRDefault="00186C5C">
      <w:pPr>
        <w:pStyle w:val="BodyText"/>
        <w:rPr>
          <w:sz w:val="20"/>
        </w:rPr>
      </w:pPr>
    </w:p>
    <w:p w:rsidR="00186C5C" w:rsidRDefault="007C4D4B">
      <w:pPr>
        <w:pStyle w:val="BodyText"/>
        <w:ind w:left="312" w:right="626"/>
        <w:jc w:val="both"/>
      </w:pPr>
      <w: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186C5C" w:rsidRDefault="00D9737F">
      <w:pPr>
        <w:pStyle w:val="Heading3"/>
        <w:spacing w:before="160"/>
      </w:pPr>
      <w:r>
        <w:rPr>
          <w:noProof/>
          <w:lang w:val="en-GB" w:eastAsia="en-GB"/>
        </w:rPr>
        <mc:AlternateContent>
          <mc:Choice Requires="wps">
            <w:drawing>
              <wp:anchor distT="4294967295" distB="4294967295" distL="114300" distR="114300" simplePos="0" relativeHeight="503291024" behindDoc="1" locked="0" layoutInCell="1" allowOverlap="1">
                <wp:simplePos x="0" y="0"/>
                <wp:positionH relativeFrom="page">
                  <wp:posOffset>469265</wp:posOffset>
                </wp:positionH>
                <wp:positionV relativeFrom="paragraph">
                  <wp:posOffset>113664</wp:posOffset>
                </wp:positionV>
                <wp:extent cx="6702425" cy="0"/>
                <wp:effectExtent l="0" t="0" r="22225" b="19050"/>
                <wp:wrapNone/>
                <wp:docPr id="13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ADC80" id="Line 43" o:spid="_x0000_s1026" style="position:absolute;z-index:-25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6.95pt,8.95pt" to="56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" strokecolor="#8eb4e2">
                <w10:wrap anchorx="page"/>
              </v:line>
            </w:pict>
          </mc:Fallback>
        </mc:AlternateContent>
      </w:r>
      <w:r>
        <w:rPr>
          <w:noProof/>
          <w:lang w:val="en-GB" w:eastAsia="en-GB"/>
        </w:rPr>
        <mc:AlternateContent>
          <mc:Choice Requires="wpg">
            <w:drawing>
              <wp:anchor distT="0" distB="0" distL="114300" distR="114300" simplePos="0" relativeHeight="1456" behindDoc="0" locked="0" layoutInCell="1" allowOverlap="1">
                <wp:simplePos x="0" y="0"/>
                <wp:positionH relativeFrom="page">
                  <wp:posOffset>2406015</wp:posOffset>
                </wp:positionH>
                <wp:positionV relativeFrom="paragraph">
                  <wp:posOffset>269240</wp:posOffset>
                </wp:positionV>
                <wp:extent cx="4450715" cy="612140"/>
                <wp:effectExtent l="0" t="0" r="6985" b="0"/>
                <wp:wrapNone/>
                <wp:docPr id="12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424"/>
                          <a:chExt cx="7009" cy="964"/>
                        </a:xfrm>
                      </wpg:grpSpPr>
                      <pic:pic xmlns:pic="http://schemas.openxmlformats.org/drawingml/2006/picture">
                        <pic:nvPicPr>
                          <pic:cNvPr id="129" name="Picture 4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424"/>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41"/>
                        <wps:cNvSpPr>
                          <a:spLocks noChangeArrowheads="1"/>
                        </wps:cNvSpPr>
                        <wps:spPr bwMode="auto">
                          <a:xfrm>
                            <a:off x="7688" y="450"/>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4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527"/>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39"/>
                        <wps:cNvSpPr txBox="1">
                          <a:spLocks noChangeArrowheads="1"/>
                        </wps:cNvSpPr>
                        <wps:spPr bwMode="auto">
                          <a:xfrm>
                            <a:off x="10656" y="1087"/>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95" style="position:absolute;left:0;text-align:left;margin-left:189.45pt;margin-top:21.2pt;width:350.45pt;height:48.2pt;z-index:1456;mso-position-horizontal-relative:page;mso-position-vertical-relative:text" coordorigin="3789,424"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DzEh3SKjsAACo7AAAVAAAAZHJzL21lZGlhL2ltYWdlMi5qcGVn/9j/&#10;4AAQSkZJRgABAQEA3ADcAAD/2wBDAAIBAQEBAQIBAQECAgICAgQDAgICAgUEBAMEBgUGBgYFBgYG&#10;BwkIBgcJBwYGCAsICQoKCgoKBggLDAsKDAkKCgr/2wBDAQICAgICAgUDAwUKBwYHCgoKCgoKCgoK&#10;CgoKCgoKCgoKCgoKCgoKCgoKCgoKCgoKCgoKCgoKCgoKCgoKCgoKCgr/wAARCABWAa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">
                <v:shape id="Picture 42" o:spid="_x0000_s1096" type="#_x0000_t75" style="position:absolute;left:3789;top:424;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s2DDAAAA3AAAAA8AAABkcnMvZG93bnJldi54bWxET99rwjAQfh/4P4QT9jI0VUG3zihOEArC&#10;0E58vjW3tthcahM1/veLMNjbfXw/b74MphFX6lxtWcFomIAgLqyuuVRw+NoMXkE4j6yxsUwK7uRg&#10;ueg9zTHV9sZ7uua+FDGEXYoKKu/bVEpXVGTQDW1LHLkf2xn0EXal1B3eYrhp5DhJptJgzbGhwpbW&#10;FRWn/GIUzHAX1jZ8bs/H/PIyOR+z749TptRzP6zeQXgK/l/85850nD9+g8cz8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92zYMMAAADcAAAADwAAAAAAAAAAAAAAAACf&#10;AgAAZHJzL2Rvd25yZXYueG1sUEsFBgAAAAAEAAQA9wAAAI8DAAAAAA==&#10;">
                  <v:imagedata r:id="rId197" o:title=""/>
                </v:shape>
                <v:rect id="Rectangle 41" o:spid="_x0000_s1097" style="position:absolute;left:7688;top:450;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shape id="Picture 40" o:spid="_x0000_s1098" type="#_x0000_t75" style="position:absolute;left:7837;top:527;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KJzDAAAA3AAAAA8AAABkcnMvZG93bnJldi54bWxET0trwkAQvhf8D8sIXopuYkFidBURCmJ7&#10;qa/zkB2TYHY27m417a/vFgRv8/E9Z77sTCNu5HxtWUE6SkAQF1bXXCo47N+HGQgfkDU2lknBD3lY&#10;Lnovc8y1vfMX3XahFDGEfY4KqhDaXEpfVGTQj2xLHLmzdQZDhK6U2uE9hptGjpNkIg3WHBsqbGld&#10;UXHZfRsFp+3q8/h6zM7uN63Hm1MRrh/NVKlBv1vNQATqwlP8cG90nP+Wwv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conMMAAADcAAAADwAAAAAAAAAAAAAAAACf&#10;AgAAZHJzL2Rvd25yZXYueG1sUEsFBgAAAAAEAAQA9wAAAI8DAAAAAA==&#10;">
                  <v:imagedata r:id="rId198" o:title=""/>
                </v:shape>
                <v:shape id="Text Box 39" o:spid="_x0000_s1099" type="#_x0000_t202" style="position:absolute;left:10656;top:1087;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176647" w:rsidRDefault="00176647">
                        <w:pPr>
                          <w:spacing w:line="240" w:lineRule="exact"/>
                          <w:rPr>
                            <w:b/>
                            <w:sz w:val="24"/>
                          </w:rPr>
                        </w:pPr>
                        <w:r>
                          <w:rPr>
                            <w:b/>
                            <w:sz w:val="24"/>
                          </w:rPr>
                          <w:t>7</w:t>
                        </w:r>
                      </w:p>
                    </w:txbxContent>
                  </v:textbox>
                </v:shape>
                <w10:wrap anchorx="page"/>
              </v:group>
            </w:pict>
          </mc:Fallback>
        </mc:AlternateContent>
      </w:r>
      <w:r w:rsidR="007C4D4B">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headerReference w:type="default" r:id="rId200"/>
          <w:pgSz w:w="11910" w:h="16840"/>
          <w:pgMar w:top="1320" w:right="500" w:bottom="0" w:left="540" w:header="564" w:footer="0" w:gutter="0"/>
          <w:cols w:space="720"/>
        </w:sectPr>
      </w:pPr>
    </w:p>
    <w:p w:rsidR="00186C5C" w:rsidRDefault="00D9737F">
      <w:pPr>
        <w:pStyle w:val="BodyText"/>
        <w:spacing w:before="6"/>
        <w:rPr>
          <w:b/>
          <w:sz w:val="16"/>
        </w:rPr>
      </w:pPr>
      <w:r>
        <w:rPr>
          <w:noProof/>
          <w:lang w:val="en-GB" w:eastAsia="en-GB"/>
        </w:rPr>
        <w:lastRenderedPageBreak/>
        <mc:AlternateContent>
          <mc:Choice Requires="wpg">
            <w:drawing>
              <wp:anchor distT="0" distB="0" distL="114300" distR="114300" simplePos="0" relativeHeight="1528" behindDoc="0" locked="0" layoutInCell="1" allowOverlap="1">
                <wp:simplePos x="0" y="0"/>
                <wp:positionH relativeFrom="page">
                  <wp:posOffset>2406015</wp:posOffset>
                </wp:positionH>
                <wp:positionV relativeFrom="page">
                  <wp:posOffset>9891395</wp:posOffset>
                </wp:positionV>
                <wp:extent cx="4450715" cy="612140"/>
                <wp:effectExtent l="0" t="0" r="6985" b="0"/>
                <wp:wrapNone/>
                <wp:docPr id="12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24" name="Picture 3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36"/>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3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34"/>
                        <wps:cNvSpPr txBox="1">
                          <a:spLocks noChangeArrowheads="1"/>
                        </wps:cNvSpPr>
                        <wps:spPr bwMode="auto">
                          <a:xfrm>
                            <a:off x="10656" y="16240"/>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100" style="position:absolute;margin-left:189.45pt;margin-top:778.85pt;width:350.45pt;height:48.2pt;z-index:1528;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8xId0io7AAAq&#10;OwAAFQAAAGRycy9tZWRpYS9pbWFnZTIuanBlZ//Y/+AAEEpGSUYAAQEBANwA3AAA/9sAQwACAQEB&#10;AQECAQEBAgICAgIEAwICAgIFBAQDBAYFBgYGBQYGBgcJCAYHCQcGBggLCAkKCgoKCgYICwwLCgwJ&#10;CgoK/9sAQwECAgICAgIFAwMFCgcGBwoKCgoKCgoKCgoKCgoKCgoKCgoKCgoKCgoKCgoKCgoKCgoK&#10;CgoKCgoKCgoKCgoKCgoK/8AAEQgAVgG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">
                <v:shape id="Picture 37" o:spid="_x0000_s1101"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HP7EAAAA3AAAAA8AAABkcnMvZG93bnJldi54bWxET9tqwkAQfS/4D8sIfSm68YItqatYQQgI&#10;RVPxeZqdJsHsbMyuuv59Vyj0bQ7nOvNlMI24UudqywpGwwQEcWF1zaWCw9dm8AbCeWSNjWVScCcH&#10;y0XvaY6ptjfe0zX3pYgh7FJUUHnfplK6oiKDbmhb4sj92M6gj7Arpe7wFsNNI8dJMpMGa44NFba0&#10;rqg45Rej4BV3YW3D5/Z8zC8vk/Mx+/44ZUo998PqHYSn4P/Ff+5Mx/njKTyeiR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cHP7EAAAA3AAAAA8AAAAAAAAAAAAAAAAA&#10;nwIAAGRycy9kb3ducmV2LnhtbFBLBQYAAAAABAAEAPcAAACQAwAAAAA=&#10;">
                  <v:imagedata r:id="rId197" o:title=""/>
                </v:shape>
                <v:rect id="Rectangle 36" o:spid="_x0000_s1102"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shape id="Picture 35" o:spid="_x0000_s1103"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XJjXEAAAA3AAAAA8AAABkcnMvZG93bnJldi54bWxET01rwkAQvRf6H5YReil1kxzEpq4ihUJo&#10;vajV85Adk2B2Nt3dJtFf7wqF3ubxPmexGk0renK+sawgnSYgiEurG64UfO8/XuYgfEDW2FomBRfy&#10;sFo+Piww13bgLfW7UIkYwj5HBXUIXS6lL2sy6Ke2I47cyTqDIUJXSe1wiOGmlVmSzKTBhmNDjR29&#10;11Sed79GwfFzvTk8H+Ynd02brDiW4eerfVXqaTKu30AEGsO/+M9d6Dg/m8H9mXiB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XJjXEAAAA3AAAAA8AAAAAAAAAAAAAAAAA&#10;nwIAAGRycy9kb3ducmV2LnhtbFBLBQYAAAAABAAEAPcAAACQAwAAAAA=&#10;">
                  <v:imagedata r:id="rId198" o:title=""/>
                </v:shape>
                <v:shape id="Text Box 34" o:spid="_x0000_s1104" type="#_x0000_t202" style="position:absolute;left:10656;top:16240;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176647" w:rsidRDefault="00176647">
                        <w:pPr>
                          <w:spacing w:line="240" w:lineRule="exact"/>
                          <w:rPr>
                            <w:b/>
                            <w:sz w:val="24"/>
                          </w:rPr>
                        </w:pPr>
                        <w:r>
                          <w:rPr>
                            <w:b/>
                            <w:sz w:val="24"/>
                          </w:rPr>
                          <w:t>8</w:t>
                        </w:r>
                      </w:p>
                    </w:txbxContent>
                  </v:textbox>
                </v:shape>
                <w10:wrap anchorx="page" anchory="page"/>
              </v:group>
            </w:pict>
          </mc:Fallback>
        </mc:AlternateContent>
      </w:r>
    </w:p>
    <w:p w:rsidR="00186C5C" w:rsidRDefault="007C4D4B">
      <w:pPr>
        <w:pStyle w:val="BodyText"/>
        <w:ind w:left="857"/>
        <w:rPr>
          <w:sz w:val="20"/>
        </w:rPr>
      </w:pPr>
      <w:r>
        <w:rPr>
          <w:noProof/>
          <w:sz w:val="20"/>
          <w:lang w:val="en-GB" w:eastAsia="en-GB"/>
        </w:rPr>
        <w:drawing>
          <wp:inline distT="0" distB="0" distL="0" distR="0">
            <wp:extent cx="5667002" cy="8499348"/>
            <wp:effectExtent l="0" t="0" r="0" b="0"/>
            <wp:docPr id="2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6.jpeg"/>
                    <pic:cNvPicPr/>
                  </pic:nvPicPr>
                  <pic:blipFill>
                    <a:blip r:embed="rId201" cstate="print"/>
                    <a:stretch>
                      <a:fillRect/>
                    </a:stretch>
                  </pic:blipFill>
                  <pic:spPr>
                    <a:xfrm>
                      <a:off x="0" y="0"/>
                      <a:ext cx="5667002" cy="8499348"/>
                    </a:xfrm>
                    <a:prstGeom prst="rect">
                      <a:avLst/>
                    </a:prstGeom>
                  </pic:spPr>
                </pic:pic>
              </a:graphicData>
            </a:graphic>
          </wp:inline>
        </w:drawing>
      </w:r>
    </w:p>
    <w:p w:rsidR="00186C5C" w:rsidRDefault="00186C5C">
      <w:pPr>
        <w:pStyle w:val="BodyText"/>
        <w:rPr>
          <w:b/>
          <w:sz w:val="20"/>
        </w:rPr>
      </w:pPr>
    </w:p>
    <w:p w:rsidR="00186C5C" w:rsidRDefault="00D9737F">
      <w:pPr>
        <w:pStyle w:val="BodyText"/>
        <w:spacing w:before="5"/>
        <w:rPr>
          <w:b/>
          <w:sz w:val="10"/>
        </w:rPr>
      </w:pPr>
      <w:r>
        <w:rPr>
          <w:noProof/>
          <w:lang w:val="en-GB" w:eastAsia="en-GB"/>
        </w:rPr>
        <mc:AlternateContent>
          <mc:Choice Requires="wps">
            <w:drawing>
              <wp:anchor distT="4294967295" distB="4294967295" distL="0" distR="0" simplePos="0" relativeHeight="1480" behindDoc="0" locked="0" layoutInCell="1" allowOverlap="1">
                <wp:simplePos x="0" y="0"/>
                <wp:positionH relativeFrom="page">
                  <wp:posOffset>469265</wp:posOffset>
                </wp:positionH>
                <wp:positionV relativeFrom="paragraph">
                  <wp:posOffset>110489</wp:posOffset>
                </wp:positionV>
                <wp:extent cx="6702425" cy="0"/>
                <wp:effectExtent l="0" t="0" r="22225" b="19050"/>
                <wp:wrapTopAndBottom/>
                <wp:docPr id="12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90301" id="Line 32" o:spid="_x0000_s1026" style="position:absolute;z-index:14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8.7pt" to="564.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" strokecolor="#8eb4e2">
                <w10:wrap type="topAndBottom" anchorx="page"/>
              </v:line>
            </w:pict>
          </mc:Fallback>
        </mc:AlternateContent>
      </w:r>
    </w:p>
    <w:p w:rsidR="00186C5C" w:rsidRDefault="007C4D4B">
      <w:pPr>
        <w:spacing w:line="238" w:lineRule="exact"/>
        <w:ind w:left="312"/>
        <w:rPr>
          <w:b/>
          <w:sz w:val="24"/>
        </w:rPr>
      </w:pPr>
      <w:r>
        <w:rPr>
          <w:b/>
          <w:color w:val="00AFEF"/>
          <w:sz w:val="24"/>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D9737F">
      <w:pPr>
        <w:pStyle w:val="BodyText"/>
        <w:spacing w:before="9"/>
        <w:rPr>
          <w:b/>
          <w:sz w:val="14"/>
        </w:rPr>
      </w:pPr>
      <w:r>
        <w:rPr>
          <w:noProof/>
          <w:lang w:val="en-GB" w:eastAsia="en-GB"/>
        </w:rPr>
        <w:lastRenderedPageBreak/>
        <mc:AlternateContent>
          <mc:Choice Requires="wpg">
            <w:drawing>
              <wp:anchor distT="0" distB="0" distL="114300" distR="114300" simplePos="0" relativeHeight="1600" behindDoc="0" locked="0" layoutInCell="1" allowOverlap="1">
                <wp:simplePos x="0" y="0"/>
                <wp:positionH relativeFrom="page">
                  <wp:posOffset>2406015</wp:posOffset>
                </wp:positionH>
                <wp:positionV relativeFrom="page">
                  <wp:posOffset>9891395</wp:posOffset>
                </wp:positionV>
                <wp:extent cx="4450715" cy="612140"/>
                <wp:effectExtent l="0" t="0" r="6985" b="0"/>
                <wp:wrapNone/>
                <wp:docPr id="11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18" name="Picture 3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30"/>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2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28"/>
                        <wps:cNvSpPr txBox="1">
                          <a:spLocks noChangeArrowheads="1"/>
                        </wps:cNvSpPr>
                        <wps:spPr bwMode="auto">
                          <a:xfrm>
                            <a:off x="10656" y="16240"/>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105" style="position:absolute;margin-left:189.45pt;margin-top:778.85pt;width:350.45pt;height:48.2pt;z-index:1600;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PMSHdIqOwAA&#10;KjsAABUAAABkcnMvbWVkaWEvaW1hZ2UyLmpwZWf/2P/gABBKRklGAAEBAQDcANwAAP/bAEMAAgEB&#10;AQEBAgEBAQICAgICBAMCAgICBQQEAwQGBQYGBgUGBgYHCQgGBwkHBgYICwgJCgoKCgoGCAsMCwoM&#10;CQoKCv/bAEMBAgICAgICBQMDBQoHBgcKCgoKCgoKCgoKCgoKCgoKCgoKCgoKCgoKCgoKCgoKCgoK&#10;CgoKCgoKCgoKCgoKCgoKCv/AABEIAFYB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">
                <v:shape id="Picture 31" o:spid="_x0000_s1106"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93EbGAAAA3AAAAA8AAABkcnMvZG93bnJldi54bWxEj0FrwkAQhe+F/odlCl5K3ajQltRVWkEI&#10;CFLT4nmanSbB7GzMrrr+e+dQ6G2G9+a9b+bL5Dp1piG0ng1Mxhko4srblmsD31/rp1dQISJb7DyT&#10;gSsFWC7u7+aYW3/hHZ3LWCsJ4ZCjgSbGPtc6VA05DGPfE4v26weHUdah1nbAi4S7Tk+z7Fk7bFka&#10;Guxp1VB1KE/OwAt+ppVP281xX54eZ8d98fNxKIwZPaT3N1CRUvw3/10XVvAnQivPyAR6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v3cRsYAAADcAAAADwAAAAAAAAAAAAAA&#10;AACfAgAAZHJzL2Rvd25yZXYueG1sUEsFBgAAAAAEAAQA9wAAAJIDAAAAAA==&#10;">
                  <v:imagedata r:id="rId197" o:title=""/>
                </v:shape>
                <v:rect id="Rectangle 30" o:spid="_x0000_s1107"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shape id="Picture 29" o:spid="_x0000_s1108"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G9rGAAAA3AAAAA8AAABkcnMvZG93bnJldi54bWxEj0FrwkAQhe9C/8MyQi9SN+ZQbOoqUhCk&#10;7aXaeB6yYxLMzsbdrab99Z2D4G2G9+a9bxarwXXqQiG2ng3Mphko4srblmsD3/vN0xxUTMgWO89k&#10;4JcirJYPowUW1l/5iy67VCsJ4ViggSalvtA6Vg05jFPfE4t29MFhkjXU2ga8SrjrdJ5lz9phy9LQ&#10;YE9vDVWn3Y8zcHhff5aTcn4Mf7M23x6qdP7oXox5HA/rV1CJhnQ33663VvBzwZdnZAK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Ib2sYAAADcAAAADwAAAAAAAAAAAAAA&#10;AACfAgAAZHJzL2Rvd25yZXYueG1sUEsFBgAAAAAEAAQA9wAAAJIDAAAAAA==&#10;">
                  <v:imagedata r:id="rId198" o:title=""/>
                </v:shape>
                <v:shape id="Text Box 28" o:spid="_x0000_s1109" type="#_x0000_t202" style="position:absolute;left:10656;top:16240;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176647" w:rsidRDefault="00176647">
                        <w:pPr>
                          <w:spacing w:line="240" w:lineRule="exact"/>
                          <w:rPr>
                            <w:b/>
                            <w:sz w:val="24"/>
                          </w:rPr>
                        </w:pPr>
                        <w:r>
                          <w:rPr>
                            <w:b/>
                            <w:sz w:val="24"/>
                          </w:rPr>
                          <w:t>9</w:t>
                        </w:r>
                      </w:p>
                    </w:txbxContent>
                  </v:textbox>
                </v:shape>
                <w10:wrap anchorx="page" anchory="page"/>
              </v:group>
            </w:pict>
          </mc:Fallback>
        </mc:AlternateContent>
      </w:r>
    </w:p>
    <w:p w:rsidR="00186C5C" w:rsidRDefault="007C4D4B">
      <w:pPr>
        <w:spacing w:before="20"/>
        <w:ind w:left="312"/>
        <w:rPr>
          <w:b/>
          <w:sz w:val="40"/>
        </w:rPr>
      </w:pPr>
      <w:r>
        <w:rPr>
          <w:b/>
          <w:color w:val="00AFEF"/>
          <w:sz w:val="40"/>
        </w:rPr>
        <w:t>Our Academies</w:t>
      </w: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spacing w:before="4"/>
        <w:rPr>
          <w:b/>
          <w:sz w:val="27"/>
        </w:rPr>
      </w:pPr>
    </w:p>
    <w:p w:rsidR="00186C5C" w:rsidRDefault="007C4D4B">
      <w:pPr>
        <w:spacing w:before="68"/>
        <w:ind w:right="1134"/>
        <w:jc w:val="right"/>
        <w:rPr>
          <w:sz w:val="16"/>
        </w:rPr>
      </w:pPr>
      <w:r>
        <w:rPr>
          <w:noProof/>
          <w:lang w:val="en-GB" w:eastAsia="en-GB"/>
        </w:rPr>
        <w:drawing>
          <wp:anchor distT="0" distB="0" distL="0" distR="0" simplePos="0" relativeHeight="268410215" behindDoc="1" locked="0" layoutInCell="1" allowOverlap="1">
            <wp:simplePos x="0" y="0"/>
            <wp:positionH relativeFrom="page">
              <wp:posOffset>540384</wp:posOffset>
            </wp:positionH>
            <wp:positionV relativeFrom="paragraph">
              <wp:posOffset>-2568229</wp:posOffset>
            </wp:positionV>
            <wp:extent cx="6299835" cy="7389495"/>
            <wp:effectExtent l="0" t="0" r="0" b="0"/>
            <wp:wrapNone/>
            <wp:docPr id="2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7.jpeg"/>
                    <pic:cNvPicPr/>
                  </pic:nvPicPr>
                  <pic:blipFill>
                    <a:blip r:embed="rId202" cstate="print"/>
                    <a:stretch>
                      <a:fillRect/>
                    </a:stretch>
                  </pic:blipFill>
                  <pic:spPr>
                    <a:xfrm>
                      <a:off x="0" y="0"/>
                      <a:ext cx="6299835" cy="7389495"/>
                    </a:xfrm>
                    <a:prstGeom prst="rect">
                      <a:avLst/>
                    </a:prstGeom>
                  </pic:spPr>
                </pic:pic>
              </a:graphicData>
            </a:graphic>
          </wp:anchor>
        </w:drawing>
      </w:r>
      <w:r>
        <w:rPr>
          <w:sz w:val="16"/>
        </w:rPr>
        <w:t>(2015)</w: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9737F">
      <w:pPr>
        <w:pStyle w:val="BodyText"/>
        <w:spacing w:before="1"/>
        <w:rPr>
          <w:sz w:val="18"/>
        </w:rPr>
      </w:pPr>
      <w:r>
        <w:rPr>
          <w:noProof/>
          <w:lang w:val="en-GB" w:eastAsia="en-GB"/>
        </w:rPr>
        <mc:AlternateContent>
          <mc:Choice Requires="wps">
            <w:drawing>
              <wp:anchor distT="4294967295" distB="4294967295" distL="0" distR="0" simplePos="0" relativeHeight="1552" behindDoc="0" locked="0" layoutInCell="1" allowOverlap="1">
                <wp:simplePos x="0" y="0"/>
                <wp:positionH relativeFrom="page">
                  <wp:posOffset>469265</wp:posOffset>
                </wp:positionH>
                <wp:positionV relativeFrom="paragraph">
                  <wp:posOffset>170179</wp:posOffset>
                </wp:positionV>
                <wp:extent cx="6702425" cy="0"/>
                <wp:effectExtent l="0" t="0" r="22225" b="19050"/>
                <wp:wrapTopAndBottom/>
                <wp:docPr id="1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CFF93" id="Line 26" o:spid="_x0000_s1026" style="position:absolute;z-index:15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13.4pt" to="564.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" strokecolor="#8eb4e2">
                <w10:wrap type="topAndBottom" anchorx="page"/>
              </v:line>
            </w:pict>
          </mc:Fallback>
        </mc:AlternateContent>
      </w:r>
    </w:p>
    <w:p w:rsidR="00186C5C" w:rsidRDefault="007C4D4B">
      <w:pPr>
        <w:pStyle w:val="Heading3"/>
        <w:spacing w:line="238" w:lineRule="exact"/>
        <w:jc w:val="left"/>
      </w:pPr>
      <w:r>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186C5C">
      <w:pPr>
        <w:pStyle w:val="BodyText"/>
        <w:spacing w:before="9"/>
        <w:rPr>
          <w:b/>
          <w:sz w:val="14"/>
        </w:rPr>
      </w:pPr>
    </w:p>
    <w:p w:rsidR="00186C5C" w:rsidRPr="00176647" w:rsidRDefault="007C4D4B">
      <w:pPr>
        <w:spacing w:before="20"/>
        <w:ind w:left="312"/>
        <w:jc w:val="both"/>
        <w:rPr>
          <w:b/>
          <w:sz w:val="36"/>
          <w:szCs w:val="36"/>
        </w:rPr>
      </w:pPr>
      <w:r w:rsidRPr="00176647">
        <w:rPr>
          <w:b/>
          <w:color w:val="00AFEF"/>
          <w:sz w:val="36"/>
          <w:szCs w:val="36"/>
        </w:rPr>
        <w:t>Our Track Record</w:t>
      </w:r>
    </w:p>
    <w:p w:rsidR="00186C5C" w:rsidRDefault="007C4D4B">
      <w:pPr>
        <w:pStyle w:val="BodyText"/>
        <w:ind w:left="312" w:right="790"/>
      </w:pPr>
      <w:r>
        <w:t>The Aspirations Academies Trust is led by educators who have achieved, through leadership and management of schools, outstanding levels of success. All Aspirations Academies are all expected to achieve the highest possible results for each and every individual student.</w:t>
      </w:r>
    </w:p>
    <w:p w:rsidR="00186C5C" w:rsidRDefault="007C4D4B">
      <w:pPr>
        <w:pStyle w:val="BodyText"/>
        <w:ind w:left="312" w:right="1202"/>
      </w:pPr>
      <w:r>
        <w:t>Over the past 15 years the educators who lead the Aspirations Academies Trust have achieved outstanding levels of educational success and outcomes in both secondary and primary schools, including:</w:t>
      </w:r>
    </w:p>
    <w:p w:rsidR="00186C5C" w:rsidRPr="00176647" w:rsidRDefault="00186C5C">
      <w:pPr>
        <w:pStyle w:val="BodyText"/>
        <w:spacing w:before="2"/>
        <w:rPr>
          <w:sz w:val="14"/>
          <w:szCs w:val="14"/>
        </w:rPr>
      </w:pPr>
    </w:p>
    <w:p w:rsidR="00186C5C" w:rsidRDefault="007C4D4B">
      <w:pPr>
        <w:pStyle w:val="ListParagraph"/>
        <w:numPr>
          <w:ilvl w:val="1"/>
          <w:numId w:val="5"/>
        </w:numPr>
        <w:tabs>
          <w:tab w:val="left" w:pos="1032"/>
          <w:tab w:val="left" w:pos="1033"/>
        </w:tabs>
        <w:spacing w:line="240" w:lineRule="auto"/>
        <w:ind w:right="870" w:hanging="360"/>
        <w:rPr>
          <w:sz w:val="24"/>
        </w:rPr>
      </w:pPr>
      <w:proofErr w:type="spellStart"/>
      <w:r>
        <w:rPr>
          <w:sz w:val="24"/>
        </w:rPr>
        <w:t>Banbury</w:t>
      </w:r>
      <w:proofErr w:type="spellEnd"/>
      <w:r>
        <w:rPr>
          <w:sz w:val="24"/>
        </w:rPr>
        <w:t xml:space="preserve"> Academy - 5+ GCSEs A*-C (</w:t>
      </w:r>
      <w:proofErr w:type="spellStart"/>
      <w:r>
        <w:rPr>
          <w:sz w:val="24"/>
        </w:rPr>
        <w:t>inc.</w:t>
      </w:r>
      <w:proofErr w:type="spellEnd"/>
      <w:r>
        <w:rPr>
          <w:sz w:val="24"/>
        </w:rPr>
        <w:t xml:space="preserve"> E + M) in 2013. Increased after 1 year as an Aspirations Academy to 65% from 49% the previous year. The best performance ever by the school. It is now one of the top 10 schools in</w:t>
      </w:r>
      <w:r>
        <w:rPr>
          <w:spacing w:val="-26"/>
          <w:sz w:val="24"/>
        </w:rPr>
        <w:t xml:space="preserve"> </w:t>
      </w:r>
      <w:proofErr w:type="spellStart"/>
      <w:r>
        <w:rPr>
          <w:sz w:val="24"/>
        </w:rPr>
        <w:t>Oxfordshire</w:t>
      </w:r>
      <w:proofErr w:type="spellEnd"/>
    </w:p>
    <w:p w:rsidR="00186C5C" w:rsidRDefault="00176647">
      <w:pPr>
        <w:pStyle w:val="ListParagraph"/>
        <w:numPr>
          <w:ilvl w:val="1"/>
          <w:numId w:val="5"/>
        </w:numPr>
        <w:tabs>
          <w:tab w:val="left" w:pos="1032"/>
          <w:tab w:val="left" w:pos="1033"/>
        </w:tabs>
        <w:spacing w:line="240" w:lineRule="auto"/>
        <w:ind w:right="711" w:hanging="360"/>
        <w:rPr>
          <w:sz w:val="24"/>
        </w:rPr>
      </w:pPr>
      <w:r>
        <w:rPr>
          <w:sz w:val="24"/>
        </w:rPr>
        <w:t>Dash</w:t>
      </w:r>
      <w:r w:rsidR="007C4D4B">
        <w:rPr>
          <w:sz w:val="24"/>
        </w:rPr>
        <w:t xml:space="preserve">wood </w:t>
      </w:r>
      <w:proofErr w:type="spellStart"/>
      <w:r w:rsidR="007C4D4B">
        <w:rPr>
          <w:sz w:val="24"/>
        </w:rPr>
        <w:t>Banbury</w:t>
      </w:r>
      <w:proofErr w:type="spellEnd"/>
      <w:r w:rsidR="007C4D4B">
        <w:rPr>
          <w:sz w:val="24"/>
        </w:rPr>
        <w:t xml:space="preserve"> Academy after one year as an Aspirations Academy in 2013 achieved</w:t>
      </w:r>
      <w:r w:rsidR="007C4D4B">
        <w:rPr>
          <w:spacing w:val="-28"/>
          <w:sz w:val="24"/>
        </w:rPr>
        <w:t xml:space="preserve"> </w:t>
      </w:r>
      <w:r w:rsidR="007C4D4B">
        <w:rPr>
          <w:sz w:val="24"/>
        </w:rPr>
        <w:t xml:space="preserve">88% Level 4 in </w:t>
      </w:r>
      <w:proofErr w:type="spellStart"/>
      <w:r w:rsidR="007C4D4B">
        <w:rPr>
          <w:sz w:val="24"/>
        </w:rPr>
        <w:t>Maths</w:t>
      </w:r>
      <w:proofErr w:type="spellEnd"/>
      <w:r w:rsidR="007C4D4B">
        <w:rPr>
          <w:sz w:val="24"/>
        </w:rPr>
        <w:t xml:space="preserve">, Reading &amp; Writing, </w:t>
      </w:r>
      <w:proofErr w:type="gramStart"/>
      <w:r w:rsidR="007C4D4B">
        <w:rPr>
          <w:sz w:val="24"/>
        </w:rPr>
        <w:t>an</w:t>
      </w:r>
      <w:proofErr w:type="gramEnd"/>
      <w:r w:rsidR="007C4D4B">
        <w:rPr>
          <w:sz w:val="24"/>
        </w:rPr>
        <w:t xml:space="preserve"> increase from 73% in 2012. And 29% Level 5 which was up from 9%. This is also in the top 9% of schools in </w:t>
      </w:r>
      <w:proofErr w:type="spellStart"/>
      <w:r w:rsidR="007C4D4B">
        <w:rPr>
          <w:sz w:val="24"/>
        </w:rPr>
        <w:t>Oxfordshire</w:t>
      </w:r>
      <w:proofErr w:type="spellEnd"/>
      <w:r w:rsidR="007C4D4B">
        <w:rPr>
          <w:sz w:val="24"/>
        </w:rPr>
        <w:t xml:space="preserve"> for KS1 and KS2 value added.</w:t>
      </w:r>
    </w:p>
    <w:p w:rsidR="00186C5C" w:rsidRDefault="007C4D4B">
      <w:pPr>
        <w:pStyle w:val="ListParagraph"/>
        <w:numPr>
          <w:ilvl w:val="1"/>
          <w:numId w:val="5"/>
        </w:numPr>
        <w:tabs>
          <w:tab w:val="left" w:pos="1032"/>
          <w:tab w:val="left" w:pos="1033"/>
        </w:tabs>
        <w:spacing w:line="240" w:lineRule="auto"/>
        <w:ind w:right="923" w:hanging="360"/>
        <w:rPr>
          <w:sz w:val="24"/>
        </w:rPr>
      </w:pPr>
      <w:r>
        <w:rPr>
          <w:sz w:val="24"/>
        </w:rPr>
        <w:t xml:space="preserve">Harriers </w:t>
      </w:r>
      <w:proofErr w:type="spellStart"/>
      <w:r>
        <w:rPr>
          <w:sz w:val="24"/>
        </w:rPr>
        <w:t>Banbury</w:t>
      </w:r>
      <w:proofErr w:type="spellEnd"/>
      <w:r>
        <w:rPr>
          <w:sz w:val="24"/>
        </w:rPr>
        <w:t xml:space="preserve"> Academy after 1 year as an Aspirations Academy in 2013 achieved 100% Level 4 (96% 2012) and 25% Level 5 (21% 2012). This also puts it in the top 6% of schools in </w:t>
      </w:r>
      <w:proofErr w:type="spellStart"/>
      <w:r>
        <w:rPr>
          <w:sz w:val="24"/>
        </w:rPr>
        <w:t>Oxfordshire</w:t>
      </w:r>
      <w:proofErr w:type="spellEnd"/>
      <w:r>
        <w:rPr>
          <w:sz w:val="24"/>
        </w:rPr>
        <w:t xml:space="preserve"> for value</w:t>
      </w:r>
      <w:r>
        <w:rPr>
          <w:spacing w:val="-12"/>
          <w:sz w:val="24"/>
        </w:rPr>
        <w:t xml:space="preserve"> </w:t>
      </w:r>
      <w:r>
        <w:rPr>
          <w:sz w:val="24"/>
        </w:rPr>
        <w:t>added.</w:t>
      </w:r>
    </w:p>
    <w:p w:rsidR="00186C5C" w:rsidRPr="00176647" w:rsidRDefault="00186C5C">
      <w:pPr>
        <w:pStyle w:val="BodyText"/>
        <w:spacing w:before="2"/>
        <w:rPr>
          <w:sz w:val="14"/>
          <w:szCs w:val="14"/>
        </w:rPr>
      </w:pPr>
    </w:p>
    <w:p w:rsidR="00186C5C" w:rsidRDefault="007C4D4B" w:rsidP="0039649D">
      <w:pPr>
        <w:pStyle w:val="BodyText"/>
        <w:ind w:left="312" w:right="632"/>
        <w:jc w:val="both"/>
      </w:pPr>
      <w:r>
        <w:t xml:space="preserve">Dashwood </w:t>
      </w:r>
      <w:proofErr w:type="spellStart"/>
      <w:r>
        <w:t>Banbury</w:t>
      </w:r>
      <w:proofErr w:type="spellEnd"/>
      <w:r>
        <w:t xml:space="preserve"> Academy was the first of our academies to be inspected by </w:t>
      </w:r>
      <w:proofErr w:type="spellStart"/>
      <w:r>
        <w:t>Ofsted</w:t>
      </w:r>
      <w:proofErr w:type="spellEnd"/>
      <w:r>
        <w:t xml:space="preserve"> in January 2014 and was given a grading of Good in all areas. Harriers </w:t>
      </w:r>
      <w:proofErr w:type="spellStart"/>
      <w:r>
        <w:t>Banbury</w:t>
      </w:r>
      <w:proofErr w:type="spellEnd"/>
      <w:r>
        <w:t xml:space="preserve"> Academy has recently been inspected by </w:t>
      </w:r>
      <w:proofErr w:type="spellStart"/>
      <w:r>
        <w:t>Ofsted</w:t>
      </w:r>
      <w:proofErr w:type="spellEnd"/>
      <w:r>
        <w:t xml:space="preserve"> and was also given a grading of Good in all areas, having been Graded Satisfactory in the past.</w:t>
      </w:r>
    </w:p>
    <w:p w:rsidR="00176647" w:rsidRPr="00176647" w:rsidRDefault="007C4D4B" w:rsidP="00176647">
      <w:pPr>
        <w:pStyle w:val="Heading1"/>
        <w:spacing w:before="193"/>
        <w:rPr>
          <w:color w:val="00AFEF"/>
          <w:sz w:val="36"/>
          <w:szCs w:val="36"/>
        </w:rPr>
      </w:pPr>
      <w:r w:rsidRPr="00176647">
        <w:rPr>
          <w:color w:val="00AFEF"/>
          <w:sz w:val="36"/>
          <w:szCs w:val="36"/>
        </w:rPr>
        <w:t>Continuous Professional Development</w:t>
      </w:r>
    </w:p>
    <w:p w:rsidR="00186C5C" w:rsidRDefault="007C4D4B">
      <w:pPr>
        <w:pStyle w:val="BodyText"/>
        <w:spacing w:before="295"/>
        <w:ind w:left="312" w:right="631"/>
        <w:jc w:val="both"/>
      </w:pPr>
      <w:r>
        <w:t xml:space="preserve">We offer unique and bespoke training for staff at all levels. This includes the Aspirational Senior Leaders </w:t>
      </w:r>
      <w:proofErr w:type="spellStart"/>
      <w:r>
        <w:t>Programme</w:t>
      </w:r>
      <w:proofErr w:type="spellEnd"/>
      <w:r>
        <w:t xml:space="preserve">. For teachers we have the Level 1 - Understanding Aspirations </w:t>
      </w:r>
      <w:proofErr w:type="spellStart"/>
      <w:r>
        <w:t>Programme</w:t>
      </w:r>
      <w:proofErr w:type="spellEnd"/>
      <w:r>
        <w:t xml:space="preserve">, Level 2 – Aspirations and Outstanding </w:t>
      </w:r>
      <w:proofErr w:type="spellStart"/>
      <w:r>
        <w:t>Programme</w:t>
      </w:r>
      <w:proofErr w:type="spellEnd"/>
      <w:r>
        <w:t xml:space="preserve">, Polishing Pedagogy </w:t>
      </w:r>
      <w:proofErr w:type="spellStart"/>
      <w:r>
        <w:t>Programme</w:t>
      </w:r>
      <w:proofErr w:type="spellEnd"/>
      <w:r>
        <w:t xml:space="preserve"> and Agents of Change </w:t>
      </w:r>
      <w:proofErr w:type="spellStart"/>
      <w:r>
        <w:t>Programme</w:t>
      </w:r>
      <w:proofErr w:type="spellEnd"/>
      <w:r>
        <w:t xml:space="preserve">, complimented by various staff Coaching and Mentoring training. For support staff we offer an Understanding Aspirations </w:t>
      </w:r>
      <w:proofErr w:type="spellStart"/>
      <w:r>
        <w:t>Programme</w:t>
      </w:r>
      <w:proofErr w:type="spellEnd"/>
      <w:r>
        <w:t>. Staff will be supported to develop a positive orientation to professional learning as reflective practitioners and will be empowered to take ownership and responsibility for their professional learning and development.</w:t>
      </w:r>
    </w:p>
    <w:p w:rsidR="00186C5C" w:rsidRPr="00176647" w:rsidRDefault="00186C5C">
      <w:pPr>
        <w:pStyle w:val="BodyText"/>
        <w:spacing w:before="11"/>
        <w:rPr>
          <w:sz w:val="14"/>
          <w:szCs w:val="14"/>
        </w:rPr>
      </w:pPr>
    </w:p>
    <w:p w:rsidR="00186C5C" w:rsidRDefault="007C4D4B">
      <w:pPr>
        <w:pStyle w:val="BodyText"/>
        <w:spacing w:before="1"/>
        <w:ind w:left="312" w:right="637"/>
        <w:jc w:val="both"/>
      </w:pPr>
      <w:r>
        <w:t xml:space="preserve">We strive to embed the voice of students (for example, through My Voice, </w:t>
      </w:r>
      <w:proofErr w:type="spellStart"/>
      <w:r>
        <w:t>iKnow</w:t>
      </w:r>
      <w:proofErr w:type="spellEnd"/>
      <w:r>
        <w:t xml:space="preserve"> My Class Surveys and student voice and leadership developments) and the active engagement of students in the process of CPD and staff professional learning.</w:t>
      </w:r>
    </w:p>
    <w:p w:rsidR="00186C5C" w:rsidRPr="00176647" w:rsidRDefault="00186C5C">
      <w:pPr>
        <w:pStyle w:val="BodyText"/>
        <w:rPr>
          <w:sz w:val="14"/>
          <w:szCs w:val="14"/>
        </w:rPr>
      </w:pPr>
    </w:p>
    <w:p w:rsidR="00186C5C" w:rsidRDefault="007C4D4B">
      <w:pPr>
        <w:pStyle w:val="BodyText"/>
        <w:ind w:left="312"/>
        <w:jc w:val="both"/>
      </w:pPr>
      <w:r>
        <w:rPr>
          <w:color w:val="00AFEF"/>
        </w:rPr>
        <w:t>Promoting Aspirations Project</w:t>
      </w:r>
    </w:p>
    <w:p w:rsidR="00186C5C" w:rsidRDefault="007C4D4B">
      <w:pPr>
        <w:pStyle w:val="BodyText"/>
        <w:ind w:left="312" w:right="632"/>
        <w:jc w:val="both"/>
      </w:pPr>
      <w:r>
        <w:t>CPD in AAT Academies will have a research orientation. All staff will be expected to engage annually in a Promoting Aspirations Project and make use of research reports to inform their practice. The Promoting Aspirations Project is undertaken over the course of an academic year. Staff can conduct their Promoting Aspirations Projects alone or in collaboration with a small group of colleagues from within their academy or across Aspirations Academies. Innovation Awards will be given to the best projects and they will be shared with other staff at the yearly forum when all staff from all</w:t>
      </w:r>
      <w:r>
        <w:rPr>
          <w:spacing w:val="3"/>
        </w:rPr>
        <w:t xml:space="preserve"> </w:t>
      </w:r>
      <w:r>
        <w:t>academies</w:t>
      </w:r>
      <w:r w:rsidR="00176647">
        <w:t xml:space="preserve"> come together </w:t>
      </w:r>
      <w:r w:rsidR="00471DDD">
        <w:t>for an exciting event.</w:t>
      </w:r>
    </w:p>
    <w:p w:rsidR="00186C5C" w:rsidRDefault="00D9737F">
      <w:pPr>
        <w:pStyle w:val="Heading3"/>
        <w:spacing w:before="40"/>
      </w:pPr>
      <w:r>
        <w:rPr>
          <w:noProof/>
          <w:lang w:val="en-GB" w:eastAsia="en-GB"/>
        </w:rPr>
        <mc:AlternateContent>
          <mc:Choice Requires="wps">
            <w:drawing>
              <wp:anchor distT="4294967295" distB="4294967295" distL="114300" distR="114300" simplePos="0" relativeHeight="503291264" behindDoc="1" locked="0" layoutInCell="1" allowOverlap="1">
                <wp:simplePos x="0" y="0"/>
                <wp:positionH relativeFrom="page">
                  <wp:posOffset>469265</wp:posOffset>
                </wp:positionH>
                <wp:positionV relativeFrom="paragraph">
                  <wp:posOffset>37464</wp:posOffset>
                </wp:positionV>
                <wp:extent cx="6702425" cy="0"/>
                <wp:effectExtent l="0" t="0" r="22225" b="19050"/>
                <wp:wrapNone/>
                <wp:docPr id="1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4E35E" id="Line 25" o:spid="_x0000_s1026" style="position:absolute;z-index:-25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6.95pt,2.95pt" to="564.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" strokecolor="#8eb4e2">
                <w10:wrap anchorx="page"/>
              </v:line>
            </w:pict>
          </mc:Fallback>
        </mc:AlternateContent>
      </w:r>
      <w:r>
        <w:rPr>
          <w:noProof/>
          <w:lang w:val="en-GB" w:eastAsia="en-GB"/>
        </w:rPr>
        <mc:AlternateContent>
          <mc:Choice Requires="wpg">
            <w:drawing>
              <wp:anchor distT="0" distB="0" distL="114300" distR="114300" simplePos="0" relativeHeight="1696" behindDoc="0" locked="0" layoutInCell="1" allowOverlap="1">
                <wp:simplePos x="0" y="0"/>
                <wp:positionH relativeFrom="page">
                  <wp:posOffset>2406015</wp:posOffset>
                </wp:positionH>
                <wp:positionV relativeFrom="paragraph">
                  <wp:posOffset>193040</wp:posOffset>
                </wp:positionV>
                <wp:extent cx="4450715" cy="612140"/>
                <wp:effectExtent l="0" t="0" r="6985" b="0"/>
                <wp:wrapNone/>
                <wp:docPr id="1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304"/>
                          <a:chExt cx="7009" cy="964"/>
                        </a:xfrm>
                      </wpg:grpSpPr>
                      <pic:pic xmlns:pic="http://schemas.openxmlformats.org/drawingml/2006/picture">
                        <pic:nvPicPr>
                          <pic:cNvPr id="111" name="Picture 2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304"/>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23"/>
                        <wps:cNvSpPr>
                          <a:spLocks noChangeArrowheads="1"/>
                        </wps:cNvSpPr>
                        <wps:spPr bwMode="auto">
                          <a:xfrm>
                            <a:off x="7688" y="330"/>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2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407"/>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21"/>
                        <wps:cNvSpPr txBox="1">
                          <a:spLocks noChangeArrowheads="1"/>
                        </wps:cNvSpPr>
                        <wps:spPr bwMode="auto">
                          <a:xfrm>
                            <a:off x="10533" y="96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10" style="position:absolute;left:0;text-align:left;margin-left:189.45pt;margin-top:15.2pt;width:350.45pt;height:48.2pt;z-index:1696;mso-position-horizontal-relative:page;mso-position-vertical-relative:text" coordorigin="3789,304"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AoAAAAAAAAAIQDzEh3SKjsAACo7AAAVAAAAZHJzL21lZGlhL2ltYWdlMi5qcGVn/9j/4AAQSkZJ&#10;RgABAQEA3ADcAAD/2wBDAAIBAQEBAQIBAQECAgICAgQDAgICAgUEBAMEBgUGBgYFBgYGBwkIBgcJ&#10;BwYGCAsICQoKCgoKBggLDAsKDAkKCgr/2wBDAQICAgICAgUDAwUKBwYHCgoKCgoKCgoKCgoKCgoK&#10;CgoKCgoKCgoKCgoKCgoKCgoKCgoKCgoKCgoKCgoKCgoKCgr/wAARCABWAa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">
                <v:shape id="Picture 24" o:spid="_x0000_s1111" type="#_x0000_t75" style="position:absolute;left:3789;top:304;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ddvDAAAA3AAAAA8AAABkcnMvZG93bnJldi54bWxET99rwjAQfh/sfwg38EU0rYNNOqNMQSgM&#10;ZKvi8625tcXmUpuo8b83grC3+/h+3mwRTCvO1LvGsoJ0nIAgLq1uuFKw265HUxDOI2tsLZOCKzlY&#10;zJ+fZphpe+EfOhe+EjGEXYYKau+7TEpX1mTQjW1HHLk/2xv0EfaV1D1eYrhp5SRJ3qTBhmNDjR2t&#10;aioPxckoeMfvsLJh83XcF6fh63Gf/y4PuVKDl/D5AcJT8P/ihzvXcX6awv2ZeIG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d128MAAADcAAAADwAAAAAAAAAAAAAAAACf&#10;AgAAZHJzL2Rvd25yZXYueG1sUEsFBgAAAAAEAAQA9wAAAI8DAAAAAA==&#10;">
                  <v:imagedata r:id="rId197" o:title=""/>
                </v:shape>
                <v:rect id="Rectangle 23" o:spid="_x0000_s1112" style="position:absolute;left:7688;top:330;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shape id="Picture 22" o:spid="_x0000_s1113" type="#_x0000_t75" style="position:absolute;left:7837;top:407;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MTxDDAAAA3AAAAA8AAABkcnMvZG93bnJldi54bWxET0trwkAQvhf8D8sIXopuYkFidBURCmJ7&#10;qa/zkB2TYHY27m417a/vFgRv8/E9Z77sTCNu5HxtWUE6SkAQF1bXXCo47N+HGQgfkDU2lknBD3lY&#10;Lnovc8y1vfMX3XahFDGEfY4KqhDaXEpfVGTQj2xLHLmzdQZDhK6U2uE9hptGjpNkIg3WHBsqbGld&#10;UXHZfRsFp+3q8/h6zM7uN63Hm1MRrh/NVKlBv1vNQATqwlP8cG90nJ++wf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xPEMMAAADcAAAADwAAAAAAAAAAAAAAAACf&#10;AgAAZHJzL2Rvd25yZXYueG1sUEsFBgAAAAAEAAQA9wAAAI8DAAAAAA==&#10;">
                  <v:imagedata r:id="rId198" o:title=""/>
                </v:shape>
                <v:shape id="Text Box 21" o:spid="_x0000_s1114" type="#_x0000_t202" style="position:absolute;left:10533;top:96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176647" w:rsidRDefault="00176647">
                        <w:pPr>
                          <w:spacing w:line="240" w:lineRule="exact"/>
                          <w:rPr>
                            <w:b/>
                            <w:sz w:val="24"/>
                          </w:rPr>
                        </w:pPr>
                        <w:r>
                          <w:rPr>
                            <w:b/>
                            <w:sz w:val="24"/>
                          </w:rPr>
                          <w:t>10</w:t>
                        </w:r>
                      </w:p>
                    </w:txbxContent>
                  </v:textbox>
                </v:shape>
                <w10:wrap anchorx="page"/>
              </v:group>
            </w:pict>
          </mc:Fallback>
        </mc:AlternateContent>
      </w:r>
      <w:r w:rsidR="007C4D4B">
        <w:rPr>
          <w:color w:val="00AFEF"/>
        </w:rPr>
        <w:t>South Coast District</w:t>
      </w:r>
    </w:p>
    <w:p w:rsidR="00186C5C" w:rsidRDefault="007C4D4B" w:rsidP="00471DDD">
      <w:pPr>
        <w:pStyle w:val="BodyText"/>
        <w:ind w:left="108"/>
        <w:rPr>
          <w:sz w:val="20"/>
        </w:rPr>
        <w:sectPr w:rsidR="00186C5C">
          <w:pgSz w:w="11910" w:h="16840"/>
          <w:pgMar w:top="1320" w:right="500" w:bottom="0" w:left="540" w:header="564" w:footer="0" w:gutter="0"/>
          <w:cols w:space="720"/>
        </w:sectPr>
      </w:pPr>
      <w:r>
        <w:rPr>
          <w:noProof/>
          <w:sz w:val="20"/>
          <w:lang w:val="en-GB" w:eastAsia="en-GB"/>
        </w:rPr>
        <w:drawing>
          <wp:inline distT="0" distB="0" distL="0" distR="0">
            <wp:extent cx="1925457" cy="557784"/>
            <wp:effectExtent l="0" t="0" r="0" b="0"/>
            <wp:docPr id="3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Pr="00471DDD" w:rsidRDefault="00D9737F" w:rsidP="00471DDD">
      <w:pPr>
        <w:pStyle w:val="BodyText"/>
        <w:spacing w:before="3"/>
        <w:rPr>
          <w:b/>
          <w:sz w:val="12"/>
        </w:rPr>
      </w:pPr>
      <w:r>
        <w:rPr>
          <w:noProof/>
          <w:lang w:val="en-GB" w:eastAsia="en-GB"/>
        </w:rPr>
        <w:lastRenderedPageBreak/>
        <mc:AlternateContent>
          <mc:Choice Requires="wpg">
            <w:drawing>
              <wp:anchor distT="0" distB="0" distL="114300" distR="114300" simplePos="0" relativeHeight="1768" behindDoc="0" locked="0" layoutInCell="1" allowOverlap="1" wp14:anchorId="34E6B7F7" wp14:editId="122C5A12">
                <wp:simplePos x="0" y="0"/>
                <wp:positionH relativeFrom="page">
                  <wp:posOffset>2406015</wp:posOffset>
                </wp:positionH>
                <wp:positionV relativeFrom="page">
                  <wp:posOffset>9891395</wp:posOffset>
                </wp:positionV>
                <wp:extent cx="4450715" cy="612140"/>
                <wp:effectExtent l="0" t="0" r="6985" b="0"/>
                <wp:wrapNone/>
                <wp:docPr id="10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06" name="Picture 1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18"/>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1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16"/>
                        <wps:cNvSpPr txBox="1">
                          <a:spLocks noChangeArrowheads="1"/>
                        </wps:cNvSpPr>
                        <wps:spPr bwMode="auto">
                          <a:xfrm>
                            <a:off x="10533" y="16240"/>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6B7F7" id="Group 15" o:spid="_x0000_s1115" style="position:absolute;margin-left:189.45pt;margin-top:778.85pt;width:350.45pt;height:48.2pt;z-index:1768;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PMSHdIqOwAAKjsA&#10;ABUAAABkcnMvbWVkaWEvaW1hZ2UyLmpwZWf/2P/gABBKRklGAAEBAQDcANwAAP/bAEMAAgEBAQEB&#10;AgEBAQICAgICBAMCAgICBQQEAwQGBQYGBgUGBgYHCQgGBwkHBgYICwgJCgoKCgoGCAsMCwoMCQoK&#10;Cv/bAEMBAgICAgICBQMDBQoHBgcKCgoKCgoKCgoKCgoKCgoKCgoKCgoKCgoKCgoKCgoKCgoKCgoK&#10;CgoKCgoKCgoKCgoKCv/AABEIAFY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">
                <v:shape id="Picture 19" o:spid="_x0000_s1116"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3e3LDAAAA3AAAAA8AAABkcnMvZG93bnJldi54bWxET99rwjAQfh/4P4QT9jI0dQMntamoMCgM&#10;xlbF57M522JzqU3U7L9fBoO93cf387JVMJ240eBaywpm0wQEcWV1y7WC/e5tsgDhPLLGzjIp+CYH&#10;q3z0kGGq7Z2/6Fb6WsQQdikqaLzvUyld1ZBBN7U9ceROdjDoIxxqqQe8x3DTyeckmUuDLceGBnva&#10;NlSdy6tR8IqfYWvDx/vlUF6fXi6H4rg5F0o9jsN6CcJT8P/iP3eh4/xkDr/PxA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d7csMAAADcAAAADwAAAAAAAAAAAAAAAACf&#10;AgAAZHJzL2Rvd25yZXYueG1sUEsFBgAAAAAEAAQA9wAAAI8DAAAAAA==&#10;">
                  <v:imagedata r:id="rId197" o:title=""/>
                </v:shape>
                <v:rect id="Rectangle 18" o:spid="_x0000_s1117"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v:shape id="Picture 17" o:spid="_x0000_s1118"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xS7zGAAAA3AAAAA8AAABkcnMvZG93bnJldi54bWxEj09rAkEMxe8Fv8OQgpdSZ/UgunUUEQqi&#10;Xuq/c9iJu0t3MtuZUVc/fXMo9JbwXt77ZbboXKNuFGLt2cBwkIEiLrytuTRwPHy+T0DFhGyx8UwG&#10;HhRhMe+9zDC3/s5fdNunUkkIxxwNVCm1udaxqMhhHPiWWLSLDw6TrKHUNuBdwl2jR1k21g5rloYK&#10;W1pVVHzvr87AebPcnd5Ok0t4DuvR+lykn20zNab/2i0/QCXq0r/573ptBT8TWnlGJt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FLvMYAAADcAAAADwAAAAAAAAAAAAAA&#10;AACfAgAAZHJzL2Rvd25yZXYueG1sUEsFBgAAAAAEAAQA9wAAAJIDAAAAAA==&#10;">
                  <v:imagedata r:id="rId198" o:title=""/>
                </v:shape>
                <v:shape id="Text Box 16" o:spid="_x0000_s1119" type="#_x0000_t202" style="position:absolute;left:10533;top:16240;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176647" w:rsidRDefault="00176647">
                        <w:pPr>
                          <w:spacing w:line="240" w:lineRule="exact"/>
                          <w:rPr>
                            <w:b/>
                            <w:sz w:val="24"/>
                          </w:rPr>
                        </w:pPr>
                        <w:r>
                          <w:rPr>
                            <w:b/>
                            <w:sz w:val="24"/>
                          </w:rPr>
                          <w:t>11</w:t>
                        </w:r>
                      </w:p>
                    </w:txbxContent>
                  </v:textbox>
                </v:shape>
                <w10:wrap anchorx="page" anchory="page"/>
              </v:group>
            </w:pict>
          </mc:Fallback>
        </mc:AlternateConten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EE29BB" w:rsidRDefault="00EE29BB" w:rsidP="00EE29BB">
      <w:pPr>
        <w:spacing w:before="20"/>
        <w:ind w:left="332"/>
        <w:jc w:val="both"/>
        <w:rPr>
          <w:b/>
          <w:sz w:val="40"/>
        </w:rPr>
      </w:pPr>
      <w:r>
        <w:rPr>
          <w:b/>
          <w:color w:val="00AFEF"/>
          <w:sz w:val="40"/>
        </w:rPr>
        <w:t>Unique Resources</w:t>
      </w:r>
    </w:p>
    <w:p w:rsidR="00EE29BB" w:rsidRDefault="00EE29BB" w:rsidP="00EE29BB">
      <w:pPr>
        <w:pStyle w:val="BodyText"/>
        <w:rPr>
          <w:b/>
          <w:sz w:val="40"/>
        </w:rPr>
      </w:pPr>
    </w:p>
    <w:p w:rsidR="00EE29BB" w:rsidRDefault="00EE29BB" w:rsidP="00EE29BB">
      <w:pPr>
        <w:pStyle w:val="BodyText"/>
        <w:spacing w:before="272"/>
        <w:ind w:left="332"/>
        <w:jc w:val="both"/>
      </w:pPr>
      <w:r>
        <w:t>Available to our academies are some unique resources that include:</w:t>
      </w:r>
    </w:p>
    <w:p w:rsidR="00EE29BB" w:rsidRDefault="00EE29BB" w:rsidP="00EE29BB">
      <w:pPr>
        <w:pStyle w:val="BodyText"/>
        <w:spacing w:before="9"/>
        <w:rPr>
          <w:sz w:val="21"/>
        </w:rPr>
      </w:pPr>
    </w:p>
    <w:p w:rsidR="00EE29BB" w:rsidRDefault="00EE29BB" w:rsidP="00EE29BB">
      <w:pPr>
        <w:pStyle w:val="BodyText"/>
        <w:spacing w:before="1"/>
        <w:ind w:left="332" w:right="2747"/>
        <w:jc w:val="both"/>
      </w:pPr>
      <w:r>
        <w:rPr>
          <w:noProof/>
          <w:lang w:val="en-GB" w:eastAsia="en-GB"/>
        </w:rPr>
        <w:drawing>
          <wp:anchor distT="0" distB="0" distL="0" distR="0" simplePos="0" relativeHeight="503297408" behindDoc="0" locked="0" layoutInCell="1" allowOverlap="1" wp14:anchorId="263B6231" wp14:editId="4F32B396">
            <wp:simplePos x="0" y="0"/>
            <wp:positionH relativeFrom="page">
              <wp:posOffset>5608954</wp:posOffset>
            </wp:positionH>
            <wp:positionV relativeFrom="paragraph">
              <wp:posOffset>-44376</wp:posOffset>
            </wp:positionV>
            <wp:extent cx="1323340" cy="1317625"/>
            <wp:effectExtent l="0" t="0" r="0" b="0"/>
            <wp:wrapNone/>
            <wp:docPr id="248"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8.png"/>
                    <pic:cNvPicPr/>
                  </pic:nvPicPr>
                  <pic:blipFill>
                    <a:blip r:embed="rId203" cstate="print"/>
                    <a:stretch>
                      <a:fillRect/>
                    </a:stretch>
                  </pic:blipFill>
                  <pic:spPr>
                    <a:xfrm>
                      <a:off x="0" y="0"/>
                      <a:ext cx="1323340" cy="1317625"/>
                    </a:xfrm>
                    <a:prstGeom prst="rect">
                      <a:avLst/>
                    </a:prstGeom>
                  </pic:spPr>
                </pic:pic>
              </a:graphicData>
            </a:graphic>
          </wp:anchor>
        </w:drawing>
      </w:r>
      <w:r>
        <w:t xml:space="preserve">My Voice Surveys are designed to measure the </w:t>
      </w:r>
      <w:hyperlink r:id="rId204">
        <w:r>
          <w:t>8 Conditions</w:t>
        </w:r>
      </w:hyperlink>
      <w:r>
        <w:t xml:space="preserve"> across an entire school. Available for students, staff, and parents, these online surveys take about 15 minutes to complete and provide survey administrators with real-time reports. By utilizing My Voice Survey Reports, teams of educators and students can work together to develop shared objectives and inspire meaningful improvements within their schools.</w:t>
      </w:r>
    </w:p>
    <w:p w:rsidR="00EE29BB" w:rsidRDefault="00EE29BB" w:rsidP="00EE29BB">
      <w:pPr>
        <w:pStyle w:val="BodyText"/>
      </w:pPr>
    </w:p>
    <w:p w:rsidR="00EE29BB" w:rsidRDefault="00EE29BB" w:rsidP="00EE29BB">
      <w:pPr>
        <w:pStyle w:val="BodyText"/>
      </w:pPr>
    </w:p>
    <w:p w:rsidR="00EE29BB" w:rsidRDefault="00EE29BB" w:rsidP="00EE29BB">
      <w:pPr>
        <w:pStyle w:val="BodyText"/>
      </w:pPr>
    </w:p>
    <w:p w:rsidR="00EE29BB" w:rsidRDefault="00EE29BB" w:rsidP="00EE29BB">
      <w:pPr>
        <w:pStyle w:val="BodyText"/>
      </w:pPr>
    </w:p>
    <w:p w:rsidR="00EE29BB" w:rsidRDefault="00EE29BB" w:rsidP="00EE29BB">
      <w:pPr>
        <w:pStyle w:val="BodyText"/>
        <w:spacing w:before="11"/>
        <w:rPr>
          <w:sz w:val="23"/>
        </w:rPr>
      </w:pPr>
    </w:p>
    <w:p w:rsidR="00EE29BB" w:rsidRDefault="00EE29BB" w:rsidP="00EE29BB">
      <w:pPr>
        <w:pStyle w:val="BodyText"/>
        <w:ind w:left="4005" w:right="627"/>
        <w:jc w:val="both"/>
      </w:pPr>
      <w:r>
        <w:rPr>
          <w:noProof/>
          <w:lang w:val="en-GB" w:eastAsia="en-GB"/>
        </w:rPr>
        <w:drawing>
          <wp:anchor distT="0" distB="0" distL="0" distR="0" simplePos="0" relativeHeight="503296384" behindDoc="0" locked="0" layoutInCell="1" allowOverlap="1" wp14:anchorId="67206DC3" wp14:editId="621FBDBC">
            <wp:simplePos x="0" y="0"/>
            <wp:positionH relativeFrom="page">
              <wp:posOffset>395604</wp:posOffset>
            </wp:positionH>
            <wp:positionV relativeFrom="paragraph">
              <wp:posOffset>-9070</wp:posOffset>
            </wp:positionV>
            <wp:extent cx="2357120" cy="627379"/>
            <wp:effectExtent l="0" t="0" r="0" b="0"/>
            <wp:wrapNone/>
            <wp:docPr id="24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9.jpeg"/>
                    <pic:cNvPicPr/>
                  </pic:nvPicPr>
                  <pic:blipFill>
                    <a:blip r:embed="rId205" cstate="print"/>
                    <a:stretch>
                      <a:fillRect/>
                    </a:stretch>
                  </pic:blipFill>
                  <pic:spPr>
                    <a:xfrm>
                      <a:off x="0" y="0"/>
                      <a:ext cx="2357120" cy="627379"/>
                    </a:xfrm>
                    <a:prstGeom prst="rect">
                      <a:avLst/>
                    </a:prstGeom>
                  </pic:spPr>
                </pic:pic>
              </a:graphicData>
            </a:graphic>
          </wp:anchor>
        </w:drawing>
      </w:r>
      <w:proofErr w:type="spellStart"/>
      <w:proofErr w:type="gramStart"/>
      <w:r>
        <w:t>iKnow</w:t>
      </w:r>
      <w:proofErr w:type="spellEnd"/>
      <w:proofErr w:type="gramEnd"/>
      <w:r>
        <w:t xml:space="preserve"> My Class is an online, formative course assessment that helps educators discover students' perspectives about themselves as learners, course content, and instruction. Survey </w:t>
      </w:r>
      <w:proofErr w:type="gramStart"/>
      <w:r>
        <w:t>questions  are</w:t>
      </w:r>
      <w:proofErr w:type="gramEnd"/>
      <w:r>
        <w:t xml:space="preserve">  based  on  more  than  20  years  of    aspirations</w:t>
      </w:r>
    </w:p>
    <w:p w:rsidR="00EE29BB" w:rsidRDefault="00EE29BB" w:rsidP="00EE29BB">
      <w:pPr>
        <w:pStyle w:val="BodyText"/>
        <w:ind w:left="332" w:right="631"/>
        <w:jc w:val="both"/>
      </w:pPr>
      <w:proofErr w:type="gramStart"/>
      <w:r>
        <w:t>research</w:t>
      </w:r>
      <w:proofErr w:type="gramEnd"/>
      <w:r>
        <w:t>, and are designed to help teachers promote the conditions that inspire students to achieve their fullest potential.</w:t>
      </w:r>
    </w:p>
    <w:p w:rsidR="00EE29BB" w:rsidRDefault="00EE29BB" w:rsidP="00EE29BB">
      <w:pPr>
        <w:pStyle w:val="BodyText"/>
      </w:pPr>
    </w:p>
    <w:p w:rsidR="00EE29BB" w:rsidRDefault="00EE29BB" w:rsidP="00EE29BB">
      <w:pPr>
        <w:pStyle w:val="BodyText"/>
      </w:pPr>
    </w:p>
    <w:p w:rsidR="00EE29BB" w:rsidRDefault="00EE29BB" w:rsidP="00EE29BB">
      <w:pPr>
        <w:pStyle w:val="BodyText"/>
      </w:pPr>
    </w:p>
    <w:p w:rsidR="00EE29BB" w:rsidRDefault="00EE29BB" w:rsidP="00EE29BB">
      <w:pPr>
        <w:pStyle w:val="BodyText"/>
        <w:spacing w:before="7"/>
        <w:rPr>
          <w:sz w:val="21"/>
        </w:rPr>
      </w:pPr>
    </w:p>
    <w:p w:rsidR="00EE29BB" w:rsidRDefault="00EE29BB" w:rsidP="00EE29BB">
      <w:pPr>
        <w:pStyle w:val="BodyText"/>
        <w:ind w:left="2302" w:right="628"/>
        <w:jc w:val="both"/>
      </w:pPr>
      <w:r>
        <w:rPr>
          <w:noProof/>
          <w:lang w:val="en-GB" w:eastAsia="en-GB"/>
        </w:rPr>
        <w:drawing>
          <wp:anchor distT="0" distB="0" distL="0" distR="0" simplePos="0" relativeHeight="503298432" behindDoc="0" locked="0" layoutInCell="1" allowOverlap="1" wp14:anchorId="76BEC4B6" wp14:editId="0F8D7E25">
            <wp:simplePos x="0" y="0"/>
            <wp:positionH relativeFrom="page">
              <wp:posOffset>545465</wp:posOffset>
            </wp:positionH>
            <wp:positionV relativeFrom="paragraph">
              <wp:posOffset>8709</wp:posOffset>
            </wp:positionV>
            <wp:extent cx="1132205" cy="1132204"/>
            <wp:effectExtent l="0" t="0" r="0" b="0"/>
            <wp:wrapNone/>
            <wp:docPr id="250"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0.jpeg"/>
                    <pic:cNvPicPr/>
                  </pic:nvPicPr>
                  <pic:blipFill>
                    <a:blip r:embed="rId206" cstate="print"/>
                    <a:stretch>
                      <a:fillRect/>
                    </a:stretch>
                  </pic:blipFill>
                  <pic:spPr>
                    <a:xfrm>
                      <a:off x="0" y="0"/>
                      <a:ext cx="1132205" cy="1132204"/>
                    </a:xfrm>
                    <a:prstGeom prst="rect">
                      <a:avLst/>
                    </a:prstGeom>
                  </pic:spPr>
                </pic:pic>
              </a:graphicData>
            </a:graphic>
          </wp:anchor>
        </w:drawing>
      </w:r>
      <w:r>
        <w:t xml:space="preserve">My Aspirations Action Plan (MAAP) focuses everything we know about educational "next practices" into an integrated, practical system. This revolutionary, online portfolio provides students with an active voice in </w:t>
      </w:r>
      <w:proofErr w:type="gramStart"/>
      <w:r>
        <w:t>their  own</w:t>
      </w:r>
      <w:proofErr w:type="gramEnd"/>
      <w:r>
        <w:t xml:space="preserve"> learning by allowing them to set goals and track their academic  achievement and personal growth along the</w:t>
      </w:r>
      <w:r>
        <w:rPr>
          <w:spacing w:val="-15"/>
        </w:rPr>
        <w:t xml:space="preserve"> </w:t>
      </w:r>
      <w:r>
        <w:t>way.</w:t>
      </w:r>
    </w:p>
    <w:p w:rsidR="00EE29BB" w:rsidRDefault="00EE29BB" w:rsidP="00EE29BB">
      <w:pPr>
        <w:pStyle w:val="BodyText"/>
      </w:pPr>
    </w:p>
    <w:p w:rsidR="00EE29BB" w:rsidRDefault="00EE29BB" w:rsidP="00EE29BB">
      <w:pPr>
        <w:pStyle w:val="BodyText"/>
        <w:spacing w:before="11"/>
        <w:rPr>
          <w:sz w:val="23"/>
        </w:rPr>
      </w:pPr>
    </w:p>
    <w:p w:rsidR="00EE29BB" w:rsidRDefault="00EE29BB" w:rsidP="00EE29BB">
      <w:pPr>
        <w:pStyle w:val="BodyText"/>
        <w:ind w:left="332" w:right="634"/>
        <w:jc w:val="both"/>
      </w:pPr>
      <w:r>
        <w:t>Using progressive gaming and mobile technology, this interactive and engaging platform also invites teacher participation so they can better understand their students' personal and academic aspirations, and guide their progress toward those goals. MAAP additionally allows optional access to parents, and selected students for peer mentoring.</w:t>
      </w:r>
    </w:p>
    <w:p w:rsidR="00EE29BB" w:rsidRDefault="00EE29BB" w:rsidP="00EE29BB">
      <w:pPr>
        <w:pStyle w:val="BodyText"/>
        <w:spacing w:before="11"/>
        <w:rPr>
          <w:sz w:val="23"/>
        </w:rPr>
      </w:pPr>
    </w:p>
    <w:p w:rsidR="00EE29BB" w:rsidRDefault="00EE29BB" w:rsidP="00EE29BB">
      <w:pPr>
        <w:pStyle w:val="BodyText"/>
        <w:spacing w:before="1"/>
        <w:ind w:left="332" w:right="636"/>
        <w:jc w:val="both"/>
      </w:pPr>
      <w:r>
        <w:t>Not just for students. We also have a staff MAAP so you can track your own personal goals and professional development.</w:t>
      </w:r>
    </w:p>
    <w:p w:rsidR="00EE29BB" w:rsidRDefault="00EE29BB" w:rsidP="00EE29BB">
      <w:pPr>
        <w:pStyle w:val="BodyText"/>
        <w:rPr>
          <w:sz w:val="20"/>
        </w:rPr>
      </w:pPr>
    </w:p>
    <w:p w:rsidR="00EE29BB" w:rsidRDefault="00EE29BB" w:rsidP="00EE29BB">
      <w:pPr>
        <w:pStyle w:val="BodyText"/>
        <w:rPr>
          <w:sz w:val="20"/>
        </w:rPr>
      </w:pPr>
    </w:p>
    <w:p w:rsidR="00EE29BB" w:rsidRDefault="00EE29BB" w:rsidP="00EE29BB">
      <w:pPr>
        <w:pStyle w:val="BodyText"/>
        <w:rPr>
          <w:sz w:val="20"/>
        </w:rPr>
      </w:pPr>
    </w:p>
    <w:p w:rsidR="00EE29BB" w:rsidRDefault="00EE29BB" w:rsidP="00EE29BB">
      <w:pPr>
        <w:pStyle w:val="BodyText"/>
        <w:rPr>
          <w:sz w:val="20"/>
        </w:rPr>
      </w:pPr>
    </w:p>
    <w:p w:rsidR="00186C5C" w:rsidRDefault="00186C5C">
      <w:pPr>
        <w:pStyle w:val="BodyText"/>
        <w:rPr>
          <w:sz w:val="20"/>
        </w:rPr>
      </w:pPr>
    </w:p>
    <w:p w:rsidR="00186C5C" w:rsidRDefault="00186C5C">
      <w:pPr>
        <w:pStyle w:val="BodyText"/>
        <w:rPr>
          <w:sz w:val="20"/>
        </w:rPr>
      </w:pPr>
    </w:p>
    <w:p w:rsidR="00186C5C" w:rsidRDefault="00EE29BB">
      <w:pPr>
        <w:pStyle w:val="BodyText"/>
        <w:rPr>
          <w:sz w:val="20"/>
        </w:rPr>
      </w:pPr>
      <w:r>
        <w:rPr>
          <w:noProof/>
          <w:sz w:val="20"/>
          <w:lang w:val="en-GB" w:eastAsia="en-GB"/>
        </w:rPr>
        <w:drawing>
          <wp:inline distT="0" distB="0" distL="0" distR="0" wp14:anchorId="1BE8D9E7" wp14:editId="4EFC33E1">
            <wp:extent cx="1925457" cy="557784"/>
            <wp:effectExtent l="0" t="0" r="0" b="0"/>
            <wp:docPr id="25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EE29BB" w:rsidRDefault="00EE29BB" w:rsidP="00EE29BB">
      <w:pPr>
        <w:spacing w:before="20"/>
        <w:ind w:left="312"/>
        <w:jc w:val="both"/>
        <w:rPr>
          <w:b/>
          <w:sz w:val="40"/>
        </w:rPr>
      </w:pPr>
      <w:r>
        <w:rPr>
          <w:b/>
          <w:color w:val="00AFEF"/>
          <w:sz w:val="40"/>
        </w:rPr>
        <w:t>Safe Recruitment Procedure</w:t>
      </w:r>
    </w:p>
    <w:p w:rsidR="00EE29BB" w:rsidRDefault="00EE29BB" w:rsidP="00EE29BB">
      <w:pPr>
        <w:pStyle w:val="BodyText"/>
        <w:spacing w:before="1"/>
        <w:rPr>
          <w:b/>
          <w:sz w:val="40"/>
        </w:rPr>
      </w:pPr>
    </w:p>
    <w:p w:rsidR="00EE29BB" w:rsidRDefault="00EE29BB" w:rsidP="00EE29BB">
      <w:pPr>
        <w:pStyle w:val="BodyText"/>
        <w:ind w:left="312" w:right="633"/>
        <w:jc w:val="both"/>
      </w:pPr>
      <w:r>
        <w:t>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w:t>
      </w:r>
    </w:p>
    <w:p w:rsidR="00EE29BB" w:rsidRDefault="00EE29BB" w:rsidP="00EE29BB">
      <w:pPr>
        <w:pStyle w:val="BodyText"/>
        <w:spacing w:before="11"/>
        <w:rPr>
          <w:sz w:val="23"/>
        </w:rPr>
      </w:pPr>
    </w:p>
    <w:p w:rsidR="00EE29BB" w:rsidRDefault="00EE29BB" w:rsidP="00EE29BB">
      <w:pPr>
        <w:pStyle w:val="Heading3"/>
        <w:spacing w:before="1"/>
      </w:pPr>
      <w:r>
        <w:rPr>
          <w:color w:val="00AFEF"/>
        </w:rPr>
        <w:t>Disclosure</w:t>
      </w:r>
    </w:p>
    <w:p w:rsidR="00EE29BB" w:rsidRDefault="00EE29BB" w:rsidP="00EE29BB">
      <w:pPr>
        <w:pStyle w:val="BodyText"/>
        <w:ind w:left="312" w:right="630"/>
        <w:jc w:val="both"/>
      </w:pPr>
      <w:r>
        <w:t>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rsidR="00EE29BB" w:rsidRDefault="00EE29BB" w:rsidP="00EE29BB">
      <w:pPr>
        <w:pStyle w:val="BodyText"/>
        <w:spacing w:before="2"/>
      </w:pPr>
    </w:p>
    <w:p w:rsidR="00EE29BB" w:rsidRDefault="00EE29BB" w:rsidP="00EE29BB">
      <w:pPr>
        <w:pStyle w:val="Heading3"/>
      </w:pPr>
      <w:r>
        <w:rPr>
          <w:color w:val="00AFEF"/>
        </w:rPr>
        <w:t>Shortlisting</w:t>
      </w:r>
    </w:p>
    <w:p w:rsidR="00EE29BB" w:rsidRDefault="00EE29BB" w:rsidP="00EE29BB">
      <w:pPr>
        <w:pStyle w:val="BodyText"/>
        <w:ind w:left="312" w:right="1078"/>
      </w:pPr>
      <w:r>
        <w:t>Only those candidates meeting the relevant criteria indicated in the personal specification will be taken forward from application.</w:t>
      </w:r>
    </w:p>
    <w:p w:rsidR="00EE29BB" w:rsidRDefault="00EE29BB" w:rsidP="00EE29BB">
      <w:pPr>
        <w:pStyle w:val="BodyText"/>
        <w:spacing w:before="11"/>
        <w:rPr>
          <w:sz w:val="23"/>
        </w:rPr>
      </w:pPr>
    </w:p>
    <w:p w:rsidR="00EE29BB" w:rsidRDefault="00EE29BB" w:rsidP="00EE29BB">
      <w:pPr>
        <w:pStyle w:val="Heading3"/>
        <w:spacing w:before="1"/>
      </w:pPr>
      <w:r>
        <w:rPr>
          <w:color w:val="00AFEF"/>
        </w:rPr>
        <w:t>Interview</w:t>
      </w:r>
    </w:p>
    <w:p w:rsidR="00EE29BB" w:rsidRDefault="00EE29BB" w:rsidP="00EE29BB">
      <w:pPr>
        <w:pStyle w:val="BodyText"/>
        <w:ind w:left="312" w:right="629"/>
        <w:jc w:val="both"/>
      </w:pPr>
      <w:proofErr w:type="spellStart"/>
      <w:r>
        <w:t>Longlisted</w:t>
      </w:r>
      <w:proofErr w:type="spellEnd"/>
      <w:r>
        <w:t xml:space="preserve"> candidates may be subject to a screening interview. Those shortlisted will take part in an interview with questions relating to the job description and person specification and may also have to take part in a selection exercise such as a lesson observation.</w:t>
      </w:r>
    </w:p>
    <w:p w:rsidR="00EE29BB" w:rsidRDefault="00EE29BB" w:rsidP="00EE29BB">
      <w:pPr>
        <w:pStyle w:val="BodyText"/>
        <w:spacing w:before="62"/>
        <w:ind w:left="312" w:right="638"/>
        <w:jc w:val="both"/>
      </w:pPr>
      <w:r>
        <w:t>Where necessary, candidates will be asked to address any discrepancies, anomalies or gaps in their application form.</w:t>
      </w:r>
    </w:p>
    <w:p w:rsidR="00EE29BB" w:rsidRDefault="00EE29BB" w:rsidP="00EE29BB">
      <w:pPr>
        <w:pStyle w:val="BodyText"/>
        <w:spacing w:before="11"/>
        <w:rPr>
          <w:sz w:val="23"/>
        </w:rPr>
      </w:pPr>
    </w:p>
    <w:p w:rsidR="00EE29BB" w:rsidRDefault="00EE29BB" w:rsidP="00EE29BB">
      <w:pPr>
        <w:pStyle w:val="Heading3"/>
        <w:spacing w:before="1"/>
      </w:pPr>
      <w:r>
        <w:rPr>
          <w:color w:val="00AFEF"/>
        </w:rPr>
        <w:t>Reference checking</w:t>
      </w:r>
    </w:p>
    <w:p w:rsidR="00EE29BB" w:rsidRDefault="00EE29BB" w:rsidP="00EE29BB">
      <w:pPr>
        <w:pStyle w:val="BodyText"/>
        <w:ind w:left="312" w:right="692"/>
      </w:pPr>
      <w:r>
        <w:t>At least two references will be requested, normally from the previous and current employers. These may be contacted before the interview and in all case before an offer of appointment is confirmed.</w:t>
      </w:r>
    </w:p>
    <w:p w:rsidR="00186C5C" w:rsidRDefault="00186C5C">
      <w:pPr>
        <w:pStyle w:val="BodyText"/>
        <w:spacing w:before="9"/>
        <w:rPr>
          <w:b/>
          <w:sz w:val="14"/>
        </w:rPr>
      </w:pPr>
    </w:p>
    <w:p w:rsidR="00186C5C" w:rsidRDefault="00186C5C">
      <w:pPr>
        <w:pStyle w:val="BodyText"/>
        <w:spacing w:before="7"/>
        <w:rPr>
          <w:sz w:val="21"/>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spacing w:before="2"/>
        <w:rPr>
          <w:sz w:val="21"/>
        </w:rPr>
      </w:pPr>
    </w:p>
    <w:p w:rsidR="00186C5C" w:rsidRDefault="00186C5C">
      <w:pPr>
        <w:pStyle w:val="BodyText"/>
        <w:spacing w:before="9"/>
        <w:rPr>
          <w:b/>
          <w:sz w:val="14"/>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rsidP="00EE29BB">
      <w:pPr>
        <w:pStyle w:val="BodyText"/>
        <w:rPr>
          <w:sz w:val="20"/>
        </w:rPr>
      </w:pPr>
    </w:p>
    <w:sectPr w:rsidR="00186C5C" w:rsidSect="008F1479">
      <w:pgSz w:w="11910" w:h="16840"/>
      <w:pgMar w:top="1320" w:right="500" w:bottom="0" w:left="540" w:header="56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647" w:rsidRDefault="00176647">
      <w:r>
        <w:separator/>
      </w:r>
    </w:p>
  </w:endnote>
  <w:endnote w:type="continuationSeparator" w:id="0">
    <w:p w:rsidR="00176647" w:rsidRDefault="00176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647" w:rsidRDefault="00176647">
      <w:r>
        <w:separator/>
      </w:r>
    </w:p>
  </w:footnote>
  <w:footnote w:type="continuationSeparator" w:id="0">
    <w:p w:rsidR="00176647" w:rsidRDefault="001766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647" w:rsidRDefault="00176647">
    <w:pPr>
      <w:pStyle w:val="BodyText"/>
      <w:spacing w:line="14" w:lineRule="auto"/>
      <w:rPr>
        <w:sz w:val="20"/>
      </w:rPr>
    </w:pPr>
    <w:r>
      <w:rPr>
        <w:noProof/>
        <w:lang w:val="en-GB" w:eastAsia="en-GB"/>
      </w:rPr>
      <w:drawing>
        <wp:anchor distT="0" distB="0" distL="0" distR="0" simplePos="0" relativeHeight="268409711" behindDoc="1" locked="0" layoutInCell="1" allowOverlap="1">
          <wp:simplePos x="0" y="0"/>
          <wp:positionH relativeFrom="page">
            <wp:posOffset>540384</wp:posOffset>
          </wp:positionH>
          <wp:positionV relativeFrom="page">
            <wp:posOffset>358139</wp:posOffset>
          </wp:positionV>
          <wp:extent cx="2559685" cy="484504"/>
          <wp:effectExtent l="0" t="0" r="0" b="0"/>
          <wp:wrapNone/>
          <wp:docPr id="1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3.jpeg"/>
                  <pic:cNvPicPr/>
                </pic:nvPicPr>
                <pic:blipFill>
                  <a:blip r:embed="rId1" cstate="print"/>
                  <a:stretch>
                    <a:fillRect/>
                  </a:stretch>
                </pic:blipFill>
                <pic:spPr>
                  <a:xfrm>
                    <a:off x="0" y="0"/>
                    <a:ext cx="2559685" cy="48450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0008BB"/>
    <w:multiLevelType w:val="hybridMultilevel"/>
    <w:tmpl w:val="2B364314"/>
    <w:lvl w:ilvl="0" w:tplc="E112301E">
      <w:start w:val="1"/>
      <w:numFmt w:val="decimal"/>
      <w:lvlText w:val="%1."/>
      <w:lvlJc w:val="left"/>
      <w:pPr>
        <w:ind w:left="343" w:hanging="224"/>
      </w:pPr>
      <w:rPr>
        <w:rFonts w:ascii="Calibri" w:eastAsia="Calibri" w:hAnsi="Calibri" w:cs="Calibri" w:hint="default"/>
        <w:b/>
        <w:bCs/>
        <w:spacing w:val="0"/>
        <w:w w:val="100"/>
        <w:sz w:val="22"/>
        <w:szCs w:val="22"/>
      </w:rPr>
    </w:lvl>
    <w:lvl w:ilvl="1" w:tplc="7BCCE21E">
      <w:numFmt w:val="bullet"/>
      <w:lvlText w:val="•"/>
      <w:lvlJc w:val="left"/>
      <w:pPr>
        <w:ind w:left="854" w:hanging="224"/>
      </w:pPr>
      <w:rPr>
        <w:rFonts w:hint="default"/>
      </w:rPr>
    </w:lvl>
    <w:lvl w:ilvl="2" w:tplc="140A2CBC">
      <w:numFmt w:val="bullet"/>
      <w:lvlText w:val="•"/>
      <w:lvlJc w:val="left"/>
      <w:pPr>
        <w:ind w:left="1369" w:hanging="224"/>
      </w:pPr>
      <w:rPr>
        <w:rFonts w:hint="default"/>
      </w:rPr>
    </w:lvl>
    <w:lvl w:ilvl="3" w:tplc="B26A1CC8">
      <w:numFmt w:val="bullet"/>
      <w:lvlText w:val="•"/>
      <w:lvlJc w:val="left"/>
      <w:pPr>
        <w:ind w:left="1884" w:hanging="224"/>
      </w:pPr>
      <w:rPr>
        <w:rFonts w:hint="default"/>
      </w:rPr>
    </w:lvl>
    <w:lvl w:ilvl="4" w:tplc="893ADC76">
      <w:numFmt w:val="bullet"/>
      <w:lvlText w:val="•"/>
      <w:lvlJc w:val="left"/>
      <w:pPr>
        <w:ind w:left="2399" w:hanging="224"/>
      </w:pPr>
      <w:rPr>
        <w:rFonts w:hint="default"/>
      </w:rPr>
    </w:lvl>
    <w:lvl w:ilvl="5" w:tplc="3EC6B5F2">
      <w:numFmt w:val="bullet"/>
      <w:lvlText w:val="•"/>
      <w:lvlJc w:val="left"/>
      <w:pPr>
        <w:ind w:left="2913" w:hanging="224"/>
      </w:pPr>
      <w:rPr>
        <w:rFonts w:hint="default"/>
      </w:rPr>
    </w:lvl>
    <w:lvl w:ilvl="6" w:tplc="7DD49E4E">
      <w:numFmt w:val="bullet"/>
      <w:lvlText w:val="•"/>
      <w:lvlJc w:val="left"/>
      <w:pPr>
        <w:ind w:left="3428" w:hanging="224"/>
      </w:pPr>
      <w:rPr>
        <w:rFonts w:hint="default"/>
      </w:rPr>
    </w:lvl>
    <w:lvl w:ilvl="7" w:tplc="A9CA3104">
      <w:numFmt w:val="bullet"/>
      <w:lvlText w:val="•"/>
      <w:lvlJc w:val="left"/>
      <w:pPr>
        <w:ind w:left="3943" w:hanging="224"/>
      </w:pPr>
      <w:rPr>
        <w:rFonts w:hint="default"/>
      </w:rPr>
    </w:lvl>
    <w:lvl w:ilvl="8" w:tplc="B05C447E">
      <w:numFmt w:val="bullet"/>
      <w:lvlText w:val="•"/>
      <w:lvlJc w:val="left"/>
      <w:pPr>
        <w:ind w:left="4458" w:hanging="224"/>
      </w:pPr>
      <w:rPr>
        <w:rFonts w:hint="default"/>
      </w:rPr>
    </w:lvl>
  </w:abstractNum>
  <w:abstractNum w:abstractNumId="1">
    <w:nsid w:val="3253567A"/>
    <w:multiLevelType w:val="hybridMultilevel"/>
    <w:tmpl w:val="A094E1C0"/>
    <w:lvl w:ilvl="0" w:tplc="01706AB0">
      <w:numFmt w:val="bullet"/>
      <w:lvlText w:val=""/>
      <w:lvlJc w:val="left"/>
      <w:pPr>
        <w:ind w:left="823" w:hanging="361"/>
      </w:pPr>
      <w:rPr>
        <w:rFonts w:ascii="Symbol" w:eastAsia="Symbol" w:hAnsi="Symbol" w:cs="Symbol" w:hint="default"/>
        <w:w w:val="100"/>
        <w:sz w:val="22"/>
        <w:szCs w:val="22"/>
      </w:rPr>
    </w:lvl>
    <w:lvl w:ilvl="1" w:tplc="729EA20C">
      <w:start w:val="2"/>
      <w:numFmt w:val="decimal"/>
      <w:lvlText w:val="%2."/>
      <w:lvlJc w:val="left"/>
      <w:pPr>
        <w:ind w:left="804" w:hanging="224"/>
      </w:pPr>
      <w:rPr>
        <w:rFonts w:ascii="Calibri" w:eastAsia="Calibri" w:hAnsi="Calibri" w:cs="Calibri" w:hint="default"/>
        <w:b/>
        <w:bCs/>
        <w:spacing w:val="0"/>
        <w:w w:val="100"/>
        <w:sz w:val="22"/>
        <w:szCs w:val="22"/>
      </w:rPr>
    </w:lvl>
    <w:lvl w:ilvl="2" w:tplc="37D687C8">
      <w:numFmt w:val="bullet"/>
      <w:lvlText w:val="•"/>
      <w:lvlJc w:val="left"/>
      <w:pPr>
        <w:ind w:left="1288" w:hanging="224"/>
      </w:pPr>
      <w:rPr>
        <w:rFonts w:hint="default"/>
      </w:rPr>
    </w:lvl>
    <w:lvl w:ilvl="3" w:tplc="6F22FFC4">
      <w:numFmt w:val="bullet"/>
      <w:lvlText w:val="•"/>
      <w:lvlJc w:val="left"/>
      <w:pPr>
        <w:ind w:left="1756" w:hanging="224"/>
      </w:pPr>
      <w:rPr>
        <w:rFonts w:hint="default"/>
      </w:rPr>
    </w:lvl>
    <w:lvl w:ilvl="4" w:tplc="8DEE773E">
      <w:numFmt w:val="bullet"/>
      <w:lvlText w:val="•"/>
      <w:lvlJc w:val="left"/>
      <w:pPr>
        <w:ind w:left="2225" w:hanging="224"/>
      </w:pPr>
      <w:rPr>
        <w:rFonts w:hint="default"/>
      </w:rPr>
    </w:lvl>
    <w:lvl w:ilvl="5" w:tplc="062E4ACC">
      <w:numFmt w:val="bullet"/>
      <w:lvlText w:val="•"/>
      <w:lvlJc w:val="left"/>
      <w:pPr>
        <w:ind w:left="2693" w:hanging="224"/>
      </w:pPr>
      <w:rPr>
        <w:rFonts w:hint="default"/>
      </w:rPr>
    </w:lvl>
    <w:lvl w:ilvl="6" w:tplc="D2164400">
      <w:numFmt w:val="bullet"/>
      <w:lvlText w:val="•"/>
      <w:lvlJc w:val="left"/>
      <w:pPr>
        <w:ind w:left="3162" w:hanging="224"/>
      </w:pPr>
      <w:rPr>
        <w:rFonts w:hint="default"/>
      </w:rPr>
    </w:lvl>
    <w:lvl w:ilvl="7" w:tplc="08CE476E">
      <w:numFmt w:val="bullet"/>
      <w:lvlText w:val="•"/>
      <w:lvlJc w:val="left"/>
      <w:pPr>
        <w:ind w:left="3630" w:hanging="224"/>
      </w:pPr>
      <w:rPr>
        <w:rFonts w:hint="default"/>
      </w:rPr>
    </w:lvl>
    <w:lvl w:ilvl="8" w:tplc="A560C0DE">
      <w:numFmt w:val="bullet"/>
      <w:lvlText w:val="•"/>
      <w:lvlJc w:val="left"/>
      <w:pPr>
        <w:ind w:left="4099" w:hanging="224"/>
      </w:pPr>
      <w:rPr>
        <w:rFonts w:hint="default"/>
      </w:rPr>
    </w:lvl>
  </w:abstractNum>
  <w:abstractNum w:abstractNumId="2">
    <w:nsid w:val="3B9D47BC"/>
    <w:multiLevelType w:val="hybridMultilevel"/>
    <w:tmpl w:val="69660F02"/>
    <w:lvl w:ilvl="0" w:tplc="16EC9FAC">
      <w:start w:val="1"/>
      <w:numFmt w:val="decimal"/>
      <w:lvlText w:val="%1."/>
      <w:lvlJc w:val="left"/>
      <w:pPr>
        <w:ind w:left="343" w:hanging="224"/>
      </w:pPr>
      <w:rPr>
        <w:rFonts w:ascii="Calibri" w:eastAsia="Calibri" w:hAnsi="Calibri" w:cs="Calibri" w:hint="default"/>
        <w:b/>
        <w:bCs/>
        <w:spacing w:val="0"/>
        <w:w w:val="100"/>
        <w:sz w:val="22"/>
        <w:szCs w:val="22"/>
      </w:rPr>
    </w:lvl>
    <w:lvl w:ilvl="1" w:tplc="27F2F3D6">
      <w:numFmt w:val="bullet"/>
      <w:lvlText w:val="•"/>
      <w:lvlJc w:val="left"/>
      <w:pPr>
        <w:ind w:left="854" w:hanging="224"/>
      </w:pPr>
      <w:rPr>
        <w:rFonts w:hint="default"/>
      </w:rPr>
    </w:lvl>
    <w:lvl w:ilvl="2" w:tplc="E4B46C2E">
      <w:numFmt w:val="bullet"/>
      <w:lvlText w:val="•"/>
      <w:lvlJc w:val="left"/>
      <w:pPr>
        <w:ind w:left="1369" w:hanging="224"/>
      </w:pPr>
      <w:rPr>
        <w:rFonts w:hint="default"/>
      </w:rPr>
    </w:lvl>
    <w:lvl w:ilvl="3" w:tplc="78E66CB6">
      <w:numFmt w:val="bullet"/>
      <w:lvlText w:val="•"/>
      <w:lvlJc w:val="left"/>
      <w:pPr>
        <w:ind w:left="1884" w:hanging="224"/>
      </w:pPr>
      <w:rPr>
        <w:rFonts w:hint="default"/>
      </w:rPr>
    </w:lvl>
    <w:lvl w:ilvl="4" w:tplc="EF32E730">
      <w:numFmt w:val="bullet"/>
      <w:lvlText w:val="•"/>
      <w:lvlJc w:val="left"/>
      <w:pPr>
        <w:ind w:left="2399" w:hanging="224"/>
      </w:pPr>
      <w:rPr>
        <w:rFonts w:hint="default"/>
      </w:rPr>
    </w:lvl>
    <w:lvl w:ilvl="5" w:tplc="E272D70E">
      <w:numFmt w:val="bullet"/>
      <w:lvlText w:val="•"/>
      <w:lvlJc w:val="left"/>
      <w:pPr>
        <w:ind w:left="2913" w:hanging="224"/>
      </w:pPr>
      <w:rPr>
        <w:rFonts w:hint="default"/>
      </w:rPr>
    </w:lvl>
    <w:lvl w:ilvl="6" w:tplc="C82E17E0">
      <w:numFmt w:val="bullet"/>
      <w:lvlText w:val="•"/>
      <w:lvlJc w:val="left"/>
      <w:pPr>
        <w:ind w:left="3428" w:hanging="224"/>
      </w:pPr>
      <w:rPr>
        <w:rFonts w:hint="default"/>
      </w:rPr>
    </w:lvl>
    <w:lvl w:ilvl="7" w:tplc="35A6A788">
      <w:numFmt w:val="bullet"/>
      <w:lvlText w:val="•"/>
      <w:lvlJc w:val="left"/>
      <w:pPr>
        <w:ind w:left="3943" w:hanging="224"/>
      </w:pPr>
      <w:rPr>
        <w:rFonts w:hint="default"/>
      </w:rPr>
    </w:lvl>
    <w:lvl w:ilvl="8" w:tplc="A986E85A">
      <w:numFmt w:val="bullet"/>
      <w:lvlText w:val="•"/>
      <w:lvlJc w:val="left"/>
      <w:pPr>
        <w:ind w:left="4458" w:hanging="224"/>
      </w:pPr>
      <w:rPr>
        <w:rFonts w:hint="default"/>
      </w:rPr>
    </w:lvl>
  </w:abstractNum>
  <w:abstractNum w:abstractNumId="3">
    <w:nsid w:val="408C6C79"/>
    <w:multiLevelType w:val="hybridMultilevel"/>
    <w:tmpl w:val="7C5E9D6A"/>
    <w:lvl w:ilvl="0" w:tplc="5D84EF9A">
      <w:numFmt w:val="bullet"/>
      <w:lvlText w:val=""/>
      <w:lvlJc w:val="left"/>
      <w:pPr>
        <w:ind w:left="720" w:hanging="360"/>
      </w:pPr>
      <w:rPr>
        <w:rFonts w:ascii="Symbol" w:eastAsia="Symbol" w:hAnsi="Symbol" w:cs="Symbol" w:hint="default"/>
        <w:w w:val="100"/>
        <w:sz w:val="22"/>
        <w:szCs w:val="22"/>
      </w:rPr>
    </w:lvl>
    <w:lvl w:ilvl="1" w:tplc="AE4E9D46">
      <w:numFmt w:val="bullet"/>
      <w:lvlText w:val="•"/>
      <w:lvlJc w:val="left"/>
      <w:pPr>
        <w:ind w:left="1650" w:hanging="360"/>
      </w:pPr>
      <w:rPr>
        <w:rFonts w:hint="default"/>
      </w:rPr>
    </w:lvl>
    <w:lvl w:ilvl="2" w:tplc="156C178E">
      <w:numFmt w:val="bullet"/>
      <w:lvlText w:val="•"/>
      <w:lvlJc w:val="left"/>
      <w:pPr>
        <w:ind w:left="2581" w:hanging="360"/>
      </w:pPr>
      <w:rPr>
        <w:rFonts w:hint="default"/>
      </w:rPr>
    </w:lvl>
    <w:lvl w:ilvl="3" w:tplc="FD2E72E8">
      <w:numFmt w:val="bullet"/>
      <w:lvlText w:val="•"/>
      <w:lvlJc w:val="left"/>
      <w:pPr>
        <w:ind w:left="3512" w:hanging="360"/>
      </w:pPr>
      <w:rPr>
        <w:rFonts w:hint="default"/>
      </w:rPr>
    </w:lvl>
    <w:lvl w:ilvl="4" w:tplc="CD1069AC">
      <w:numFmt w:val="bullet"/>
      <w:lvlText w:val="•"/>
      <w:lvlJc w:val="left"/>
      <w:pPr>
        <w:ind w:left="4442" w:hanging="360"/>
      </w:pPr>
      <w:rPr>
        <w:rFonts w:hint="default"/>
      </w:rPr>
    </w:lvl>
    <w:lvl w:ilvl="5" w:tplc="75943384">
      <w:numFmt w:val="bullet"/>
      <w:lvlText w:val="•"/>
      <w:lvlJc w:val="left"/>
      <w:pPr>
        <w:ind w:left="5373" w:hanging="360"/>
      </w:pPr>
      <w:rPr>
        <w:rFonts w:hint="default"/>
      </w:rPr>
    </w:lvl>
    <w:lvl w:ilvl="6" w:tplc="A51ED986">
      <w:numFmt w:val="bullet"/>
      <w:lvlText w:val="•"/>
      <w:lvlJc w:val="left"/>
      <w:pPr>
        <w:ind w:left="6304" w:hanging="360"/>
      </w:pPr>
      <w:rPr>
        <w:rFonts w:hint="default"/>
      </w:rPr>
    </w:lvl>
    <w:lvl w:ilvl="7" w:tplc="9078E2A4">
      <w:numFmt w:val="bullet"/>
      <w:lvlText w:val="•"/>
      <w:lvlJc w:val="left"/>
      <w:pPr>
        <w:ind w:left="7234" w:hanging="360"/>
      </w:pPr>
      <w:rPr>
        <w:rFonts w:hint="default"/>
      </w:rPr>
    </w:lvl>
    <w:lvl w:ilvl="8" w:tplc="2AB4B5B4">
      <w:numFmt w:val="bullet"/>
      <w:lvlText w:val="•"/>
      <w:lvlJc w:val="left"/>
      <w:pPr>
        <w:ind w:left="8165" w:hanging="360"/>
      </w:pPr>
      <w:rPr>
        <w:rFonts w:hint="default"/>
      </w:rPr>
    </w:lvl>
  </w:abstractNum>
  <w:abstractNum w:abstractNumId="4">
    <w:nsid w:val="50EF33FB"/>
    <w:multiLevelType w:val="hybridMultilevel"/>
    <w:tmpl w:val="D17030E2"/>
    <w:lvl w:ilvl="0" w:tplc="BCD6E16A">
      <w:numFmt w:val="bullet"/>
      <w:lvlText w:val=""/>
      <w:lvlJc w:val="left"/>
      <w:pPr>
        <w:ind w:left="720" w:hanging="360"/>
      </w:pPr>
      <w:rPr>
        <w:rFonts w:ascii="Symbol" w:eastAsia="Symbol" w:hAnsi="Symbol" w:cs="Symbol" w:hint="default"/>
        <w:w w:val="100"/>
        <w:sz w:val="22"/>
        <w:szCs w:val="22"/>
      </w:rPr>
    </w:lvl>
    <w:lvl w:ilvl="1" w:tplc="527CBD20">
      <w:numFmt w:val="bullet"/>
      <w:lvlText w:val="•"/>
      <w:lvlJc w:val="left"/>
      <w:pPr>
        <w:ind w:left="1650" w:hanging="360"/>
      </w:pPr>
      <w:rPr>
        <w:rFonts w:hint="default"/>
      </w:rPr>
    </w:lvl>
    <w:lvl w:ilvl="2" w:tplc="29AAC210">
      <w:numFmt w:val="bullet"/>
      <w:lvlText w:val="•"/>
      <w:lvlJc w:val="left"/>
      <w:pPr>
        <w:ind w:left="2581" w:hanging="360"/>
      </w:pPr>
      <w:rPr>
        <w:rFonts w:hint="default"/>
      </w:rPr>
    </w:lvl>
    <w:lvl w:ilvl="3" w:tplc="628E5384">
      <w:numFmt w:val="bullet"/>
      <w:lvlText w:val="•"/>
      <w:lvlJc w:val="left"/>
      <w:pPr>
        <w:ind w:left="3512" w:hanging="360"/>
      </w:pPr>
      <w:rPr>
        <w:rFonts w:hint="default"/>
      </w:rPr>
    </w:lvl>
    <w:lvl w:ilvl="4" w:tplc="420C25C6">
      <w:numFmt w:val="bullet"/>
      <w:lvlText w:val="•"/>
      <w:lvlJc w:val="left"/>
      <w:pPr>
        <w:ind w:left="4442" w:hanging="360"/>
      </w:pPr>
      <w:rPr>
        <w:rFonts w:hint="default"/>
      </w:rPr>
    </w:lvl>
    <w:lvl w:ilvl="5" w:tplc="70F0208E">
      <w:numFmt w:val="bullet"/>
      <w:lvlText w:val="•"/>
      <w:lvlJc w:val="left"/>
      <w:pPr>
        <w:ind w:left="5373" w:hanging="360"/>
      </w:pPr>
      <w:rPr>
        <w:rFonts w:hint="default"/>
      </w:rPr>
    </w:lvl>
    <w:lvl w:ilvl="6" w:tplc="4CD608DC">
      <w:numFmt w:val="bullet"/>
      <w:lvlText w:val="•"/>
      <w:lvlJc w:val="left"/>
      <w:pPr>
        <w:ind w:left="6304" w:hanging="360"/>
      </w:pPr>
      <w:rPr>
        <w:rFonts w:hint="default"/>
      </w:rPr>
    </w:lvl>
    <w:lvl w:ilvl="7" w:tplc="515A6D76">
      <w:numFmt w:val="bullet"/>
      <w:lvlText w:val="•"/>
      <w:lvlJc w:val="left"/>
      <w:pPr>
        <w:ind w:left="7234" w:hanging="360"/>
      </w:pPr>
      <w:rPr>
        <w:rFonts w:hint="default"/>
      </w:rPr>
    </w:lvl>
    <w:lvl w:ilvl="8" w:tplc="B9FA4CD2">
      <w:numFmt w:val="bullet"/>
      <w:lvlText w:val="•"/>
      <w:lvlJc w:val="left"/>
      <w:pPr>
        <w:ind w:left="8165" w:hanging="360"/>
      </w:pPr>
      <w:rPr>
        <w:rFonts w:hint="default"/>
      </w:rPr>
    </w:lvl>
  </w:abstractNum>
  <w:abstractNum w:abstractNumId="5">
    <w:nsid w:val="603341A6"/>
    <w:multiLevelType w:val="hybridMultilevel"/>
    <w:tmpl w:val="6890E6D0"/>
    <w:lvl w:ilvl="0" w:tplc="6864280C">
      <w:start w:val="1"/>
      <w:numFmt w:val="decimal"/>
      <w:lvlText w:val="%1."/>
      <w:lvlJc w:val="left"/>
      <w:pPr>
        <w:ind w:left="348" w:hanging="224"/>
      </w:pPr>
      <w:rPr>
        <w:rFonts w:ascii="Calibri" w:eastAsia="Calibri" w:hAnsi="Calibri" w:cs="Calibri" w:hint="default"/>
        <w:b/>
        <w:bCs/>
        <w:spacing w:val="0"/>
        <w:w w:val="100"/>
        <w:sz w:val="22"/>
        <w:szCs w:val="22"/>
      </w:rPr>
    </w:lvl>
    <w:lvl w:ilvl="1" w:tplc="B338E35C">
      <w:numFmt w:val="bullet"/>
      <w:lvlText w:val=""/>
      <w:lvlJc w:val="left"/>
      <w:pPr>
        <w:ind w:left="720" w:hanging="360"/>
      </w:pPr>
      <w:rPr>
        <w:rFonts w:ascii="Symbol" w:eastAsia="Symbol" w:hAnsi="Symbol" w:cs="Symbol" w:hint="default"/>
        <w:w w:val="100"/>
        <w:sz w:val="22"/>
        <w:szCs w:val="22"/>
      </w:rPr>
    </w:lvl>
    <w:lvl w:ilvl="2" w:tplc="E8A0041E">
      <w:numFmt w:val="bullet"/>
      <w:lvlText w:val="•"/>
      <w:lvlJc w:val="left"/>
      <w:pPr>
        <w:ind w:left="1249" w:hanging="360"/>
      </w:pPr>
      <w:rPr>
        <w:rFonts w:hint="default"/>
      </w:rPr>
    </w:lvl>
    <w:lvl w:ilvl="3" w:tplc="70560980">
      <w:numFmt w:val="bullet"/>
      <w:lvlText w:val="•"/>
      <w:lvlJc w:val="left"/>
      <w:pPr>
        <w:ind w:left="1779" w:hanging="360"/>
      </w:pPr>
      <w:rPr>
        <w:rFonts w:hint="default"/>
      </w:rPr>
    </w:lvl>
    <w:lvl w:ilvl="4" w:tplc="B1C2F70C">
      <w:numFmt w:val="bullet"/>
      <w:lvlText w:val="•"/>
      <w:lvlJc w:val="left"/>
      <w:pPr>
        <w:ind w:left="2309" w:hanging="360"/>
      </w:pPr>
      <w:rPr>
        <w:rFonts w:hint="default"/>
      </w:rPr>
    </w:lvl>
    <w:lvl w:ilvl="5" w:tplc="4BDA3E60">
      <w:numFmt w:val="bullet"/>
      <w:lvlText w:val="•"/>
      <w:lvlJc w:val="left"/>
      <w:pPr>
        <w:ind w:left="2839" w:hanging="360"/>
      </w:pPr>
      <w:rPr>
        <w:rFonts w:hint="default"/>
      </w:rPr>
    </w:lvl>
    <w:lvl w:ilvl="6" w:tplc="71262940">
      <w:numFmt w:val="bullet"/>
      <w:lvlText w:val="•"/>
      <w:lvlJc w:val="left"/>
      <w:pPr>
        <w:ind w:left="3368" w:hanging="360"/>
      </w:pPr>
      <w:rPr>
        <w:rFonts w:hint="default"/>
      </w:rPr>
    </w:lvl>
    <w:lvl w:ilvl="7" w:tplc="0242F280">
      <w:numFmt w:val="bullet"/>
      <w:lvlText w:val="•"/>
      <w:lvlJc w:val="left"/>
      <w:pPr>
        <w:ind w:left="3898" w:hanging="360"/>
      </w:pPr>
      <w:rPr>
        <w:rFonts w:hint="default"/>
      </w:rPr>
    </w:lvl>
    <w:lvl w:ilvl="8" w:tplc="DA7AF890">
      <w:numFmt w:val="bullet"/>
      <w:lvlText w:val="•"/>
      <w:lvlJc w:val="left"/>
      <w:pPr>
        <w:ind w:left="4428" w:hanging="360"/>
      </w:pPr>
      <w:rPr>
        <w:rFonts w:hint="default"/>
      </w:rPr>
    </w:lvl>
  </w:abstractNum>
  <w:abstractNum w:abstractNumId="6">
    <w:nsid w:val="721B55D2"/>
    <w:multiLevelType w:val="hybridMultilevel"/>
    <w:tmpl w:val="45843982"/>
    <w:lvl w:ilvl="0" w:tplc="ABCADCF8">
      <w:numFmt w:val="bullet"/>
      <w:lvlText w:val=""/>
      <w:lvlJc w:val="left"/>
      <w:pPr>
        <w:ind w:left="720" w:hanging="360"/>
      </w:pPr>
      <w:rPr>
        <w:rFonts w:ascii="Symbol" w:eastAsia="Symbol" w:hAnsi="Symbol" w:cs="Symbol" w:hint="default"/>
        <w:w w:val="100"/>
        <w:sz w:val="22"/>
        <w:szCs w:val="22"/>
      </w:rPr>
    </w:lvl>
    <w:lvl w:ilvl="1" w:tplc="AF606852">
      <w:numFmt w:val="bullet"/>
      <w:lvlText w:val="•"/>
      <w:lvlJc w:val="left"/>
      <w:pPr>
        <w:ind w:left="1650" w:hanging="360"/>
      </w:pPr>
      <w:rPr>
        <w:rFonts w:hint="default"/>
      </w:rPr>
    </w:lvl>
    <w:lvl w:ilvl="2" w:tplc="6DDE80BC">
      <w:numFmt w:val="bullet"/>
      <w:lvlText w:val="•"/>
      <w:lvlJc w:val="left"/>
      <w:pPr>
        <w:ind w:left="2581" w:hanging="360"/>
      </w:pPr>
      <w:rPr>
        <w:rFonts w:hint="default"/>
      </w:rPr>
    </w:lvl>
    <w:lvl w:ilvl="3" w:tplc="2D0A25AE">
      <w:numFmt w:val="bullet"/>
      <w:lvlText w:val="•"/>
      <w:lvlJc w:val="left"/>
      <w:pPr>
        <w:ind w:left="3512" w:hanging="360"/>
      </w:pPr>
      <w:rPr>
        <w:rFonts w:hint="default"/>
      </w:rPr>
    </w:lvl>
    <w:lvl w:ilvl="4" w:tplc="E5742102">
      <w:numFmt w:val="bullet"/>
      <w:lvlText w:val="•"/>
      <w:lvlJc w:val="left"/>
      <w:pPr>
        <w:ind w:left="4442" w:hanging="360"/>
      </w:pPr>
      <w:rPr>
        <w:rFonts w:hint="default"/>
      </w:rPr>
    </w:lvl>
    <w:lvl w:ilvl="5" w:tplc="D1B48AF4">
      <w:numFmt w:val="bullet"/>
      <w:lvlText w:val="•"/>
      <w:lvlJc w:val="left"/>
      <w:pPr>
        <w:ind w:left="5373" w:hanging="360"/>
      </w:pPr>
      <w:rPr>
        <w:rFonts w:hint="default"/>
      </w:rPr>
    </w:lvl>
    <w:lvl w:ilvl="6" w:tplc="1E388ECC">
      <w:numFmt w:val="bullet"/>
      <w:lvlText w:val="•"/>
      <w:lvlJc w:val="left"/>
      <w:pPr>
        <w:ind w:left="6304" w:hanging="360"/>
      </w:pPr>
      <w:rPr>
        <w:rFonts w:hint="default"/>
      </w:rPr>
    </w:lvl>
    <w:lvl w:ilvl="7" w:tplc="8C6471D2">
      <w:numFmt w:val="bullet"/>
      <w:lvlText w:val="•"/>
      <w:lvlJc w:val="left"/>
      <w:pPr>
        <w:ind w:left="7234" w:hanging="360"/>
      </w:pPr>
      <w:rPr>
        <w:rFonts w:hint="default"/>
      </w:rPr>
    </w:lvl>
    <w:lvl w:ilvl="8" w:tplc="E32CC9D6">
      <w:numFmt w:val="bullet"/>
      <w:lvlText w:val="•"/>
      <w:lvlJc w:val="left"/>
      <w:pPr>
        <w:ind w:left="8165" w:hanging="360"/>
      </w:pPr>
      <w:rPr>
        <w:rFonts w:hint="default"/>
      </w:rPr>
    </w:lvl>
  </w:abstractNum>
  <w:abstractNum w:abstractNumId="7">
    <w:nsid w:val="765D16D1"/>
    <w:multiLevelType w:val="hybridMultilevel"/>
    <w:tmpl w:val="04A81A00"/>
    <w:lvl w:ilvl="0" w:tplc="D6CA7E0A">
      <w:numFmt w:val="bullet"/>
      <w:lvlText w:val=""/>
      <w:lvlJc w:val="left"/>
      <w:pPr>
        <w:ind w:left="939" w:hanging="361"/>
      </w:pPr>
      <w:rPr>
        <w:rFonts w:ascii="Symbol" w:eastAsia="Symbol" w:hAnsi="Symbol" w:cs="Symbol" w:hint="default"/>
        <w:w w:val="100"/>
        <w:sz w:val="22"/>
        <w:szCs w:val="22"/>
      </w:rPr>
    </w:lvl>
    <w:lvl w:ilvl="1" w:tplc="BDE48900">
      <w:numFmt w:val="bullet"/>
      <w:lvlText w:val=""/>
      <w:lvlJc w:val="left"/>
      <w:pPr>
        <w:ind w:left="1032" w:hanging="361"/>
      </w:pPr>
      <w:rPr>
        <w:rFonts w:ascii="Symbol" w:eastAsia="Symbol" w:hAnsi="Symbol" w:cs="Symbol" w:hint="default"/>
        <w:w w:val="99"/>
        <w:sz w:val="20"/>
        <w:szCs w:val="20"/>
      </w:rPr>
    </w:lvl>
    <w:lvl w:ilvl="2" w:tplc="702A6E02">
      <w:numFmt w:val="bullet"/>
      <w:lvlText w:val="•"/>
      <w:lvlJc w:val="left"/>
      <w:pPr>
        <w:ind w:left="2131" w:hanging="361"/>
      </w:pPr>
      <w:rPr>
        <w:rFonts w:hint="default"/>
      </w:rPr>
    </w:lvl>
    <w:lvl w:ilvl="3" w:tplc="D3B44CC6">
      <w:numFmt w:val="bullet"/>
      <w:lvlText w:val="•"/>
      <w:lvlJc w:val="left"/>
      <w:pPr>
        <w:ind w:left="3223" w:hanging="361"/>
      </w:pPr>
      <w:rPr>
        <w:rFonts w:hint="default"/>
      </w:rPr>
    </w:lvl>
    <w:lvl w:ilvl="4" w:tplc="D820F7B0">
      <w:numFmt w:val="bullet"/>
      <w:lvlText w:val="•"/>
      <w:lvlJc w:val="left"/>
      <w:pPr>
        <w:ind w:left="4315" w:hanging="361"/>
      </w:pPr>
      <w:rPr>
        <w:rFonts w:hint="default"/>
      </w:rPr>
    </w:lvl>
    <w:lvl w:ilvl="5" w:tplc="B8B228BC">
      <w:numFmt w:val="bullet"/>
      <w:lvlText w:val="•"/>
      <w:lvlJc w:val="left"/>
      <w:pPr>
        <w:ind w:left="5407" w:hanging="361"/>
      </w:pPr>
      <w:rPr>
        <w:rFonts w:hint="default"/>
      </w:rPr>
    </w:lvl>
    <w:lvl w:ilvl="6" w:tplc="415A79BC">
      <w:numFmt w:val="bullet"/>
      <w:lvlText w:val="•"/>
      <w:lvlJc w:val="left"/>
      <w:pPr>
        <w:ind w:left="6499" w:hanging="361"/>
      </w:pPr>
      <w:rPr>
        <w:rFonts w:hint="default"/>
      </w:rPr>
    </w:lvl>
    <w:lvl w:ilvl="7" w:tplc="A18AD84C">
      <w:numFmt w:val="bullet"/>
      <w:lvlText w:val="•"/>
      <w:lvlJc w:val="left"/>
      <w:pPr>
        <w:ind w:left="7590" w:hanging="361"/>
      </w:pPr>
      <w:rPr>
        <w:rFonts w:hint="default"/>
      </w:rPr>
    </w:lvl>
    <w:lvl w:ilvl="8" w:tplc="8D848FFA">
      <w:numFmt w:val="bullet"/>
      <w:lvlText w:val="•"/>
      <w:lvlJc w:val="left"/>
      <w:pPr>
        <w:ind w:left="8682" w:hanging="361"/>
      </w:pPr>
      <w:rPr>
        <w:rFonts w:hint="default"/>
      </w:rPr>
    </w:lvl>
  </w:abstractNum>
  <w:num w:numId="1">
    <w:abstractNumId w:val="1"/>
  </w:num>
  <w:num w:numId="2">
    <w:abstractNumId w:val="5"/>
  </w:num>
  <w:num w:numId="3">
    <w:abstractNumId w:val="2"/>
  </w:num>
  <w:num w:numId="4">
    <w:abstractNumId w:val="0"/>
  </w:num>
  <w:num w:numId="5">
    <w:abstractNumId w:val="7"/>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C5C"/>
    <w:rsid w:val="000F0D73"/>
    <w:rsid w:val="00102915"/>
    <w:rsid w:val="00161882"/>
    <w:rsid w:val="00176647"/>
    <w:rsid w:val="00186C5C"/>
    <w:rsid w:val="00392073"/>
    <w:rsid w:val="0039649D"/>
    <w:rsid w:val="00455D24"/>
    <w:rsid w:val="00471DDD"/>
    <w:rsid w:val="007452F3"/>
    <w:rsid w:val="00763F14"/>
    <w:rsid w:val="007C4D4B"/>
    <w:rsid w:val="00810BC8"/>
    <w:rsid w:val="00843C02"/>
    <w:rsid w:val="00855A28"/>
    <w:rsid w:val="008804EF"/>
    <w:rsid w:val="008D7250"/>
    <w:rsid w:val="008F1479"/>
    <w:rsid w:val="00A5094D"/>
    <w:rsid w:val="00AD6F66"/>
    <w:rsid w:val="00B20C3F"/>
    <w:rsid w:val="00B25AF8"/>
    <w:rsid w:val="00B34934"/>
    <w:rsid w:val="00D36313"/>
    <w:rsid w:val="00D52FE7"/>
    <w:rsid w:val="00D9737F"/>
    <w:rsid w:val="00E02DDE"/>
    <w:rsid w:val="00E52D40"/>
    <w:rsid w:val="00E842AE"/>
    <w:rsid w:val="00EE29BB"/>
    <w:rsid w:val="00F84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550A3-4008-4369-B5F2-F21E16FEA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1479"/>
    <w:rPr>
      <w:rFonts w:ascii="Calibri" w:eastAsia="Calibri" w:hAnsi="Calibri" w:cs="Calibri"/>
    </w:rPr>
  </w:style>
  <w:style w:type="paragraph" w:styleId="Heading1">
    <w:name w:val="heading 1"/>
    <w:basedOn w:val="Normal"/>
    <w:uiPriority w:val="1"/>
    <w:qFormat/>
    <w:rsid w:val="008F1479"/>
    <w:pPr>
      <w:spacing w:before="20"/>
      <w:ind w:left="312"/>
      <w:jc w:val="both"/>
      <w:outlineLvl w:val="0"/>
    </w:pPr>
    <w:rPr>
      <w:b/>
      <w:bCs/>
      <w:sz w:val="40"/>
      <w:szCs w:val="40"/>
    </w:rPr>
  </w:style>
  <w:style w:type="paragraph" w:styleId="Heading2">
    <w:name w:val="heading 2"/>
    <w:basedOn w:val="Normal"/>
    <w:uiPriority w:val="1"/>
    <w:qFormat/>
    <w:rsid w:val="008F1479"/>
    <w:pPr>
      <w:spacing w:before="28"/>
      <w:ind w:left="119"/>
      <w:outlineLvl w:val="1"/>
    </w:pPr>
    <w:rPr>
      <w:b/>
      <w:bCs/>
      <w:sz w:val="36"/>
      <w:szCs w:val="36"/>
    </w:rPr>
  </w:style>
  <w:style w:type="paragraph" w:styleId="Heading3">
    <w:name w:val="heading 3"/>
    <w:basedOn w:val="Normal"/>
    <w:uiPriority w:val="1"/>
    <w:qFormat/>
    <w:rsid w:val="008F1479"/>
    <w:pPr>
      <w:ind w:left="312"/>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F1479"/>
    <w:rPr>
      <w:sz w:val="24"/>
      <w:szCs w:val="24"/>
    </w:rPr>
  </w:style>
  <w:style w:type="paragraph" w:styleId="ListParagraph">
    <w:name w:val="List Paragraph"/>
    <w:basedOn w:val="Normal"/>
    <w:uiPriority w:val="1"/>
    <w:qFormat/>
    <w:rsid w:val="008F1479"/>
    <w:pPr>
      <w:spacing w:line="240" w:lineRule="exact"/>
      <w:ind w:left="939" w:hanging="360"/>
    </w:pPr>
  </w:style>
  <w:style w:type="paragraph" w:customStyle="1" w:styleId="TableParagraph">
    <w:name w:val="Table Paragraph"/>
    <w:basedOn w:val="Normal"/>
    <w:uiPriority w:val="1"/>
    <w:qFormat/>
    <w:rsid w:val="008F1479"/>
  </w:style>
  <w:style w:type="character" w:styleId="Hyperlink">
    <w:name w:val="Hyperlink"/>
    <w:basedOn w:val="DefaultParagraphFont"/>
    <w:uiPriority w:val="99"/>
    <w:unhideWhenUsed/>
    <w:rsid w:val="007452F3"/>
    <w:rPr>
      <w:color w:val="0000FF" w:themeColor="hyperlink"/>
      <w:u w:val="single"/>
    </w:rPr>
  </w:style>
  <w:style w:type="paragraph" w:styleId="BalloonText">
    <w:name w:val="Balloon Text"/>
    <w:basedOn w:val="Normal"/>
    <w:link w:val="BalloonTextChar"/>
    <w:uiPriority w:val="99"/>
    <w:semiHidden/>
    <w:unhideWhenUsed/>
    <w:rsid w:val="00455D24"/>
    <w:rPr>
      <w:rFonts w:ascii="Tahoma" w:hAnsi="Tahoma" w:cs="Tahoma"/>
      <w:sz w:val="16"/>
      <w:szCs w:val="16"/>
    </w:rPr>
  </w:style>
  <w:style w:type="character" w:customStyle="1" w:styleId="BalloonTextChar">
    <w:name w:val="Balloon Text Char"/>
    <w:basedOn w:val="DefaultParagraphFont"/>
    <w:link w:val="BalloonText"/>
    <w:uiPriority w:val="99"/>
    <w:semiHidden/>
    <w:rsid w:val="00455D2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3.jpe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hyperlink" Target="http://www.aspirationsacademies.org/" TargetMode="External"/><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1.png"/><Relationship Id="rId181" Type="http://schemas.openxmlformats.org/officeDocument/2006/relationships/image" Target="media/image1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hyperlink" Target="http://www.aatmagna.org/" TargetMode="External"/><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4.jpe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2.png"/><Relationship Id="rId182" Type="http://schemas.openxmlformats.org/officeDocument/2006/relationships/image" Target="media/image173.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fontTable" Target="fontTable.xml"/><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3.png"/><Relationship Id="rId183" Type="http://schemas.openxmlformats.org/officeDocument/2006/relationships/image" Target="media/image174.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86.png"/><Relationship Id="rId203" Type="http://schemas.openxmlformats.org/officeDocument/2006/relationships/image" Target="media/image192.png"/><Relationship Id="rId208"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5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4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2.jpeg"/><Relationship Id="rId190" Type="http://schemas.openxmlformats.org/officeDocument/2006/relationships/image" Target="media/image181.png"/><Relationship Id="rId204" Type="http://schemas.openxmlformats.org/officeDocument/2006/relationships/hyperlink" Target="http://www.qisa.org/framework/conditions.jsp"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hyperlink" Target="file:///F:\Job%20Packs\www.aspirationsacademies.org" TargetMode="External"/><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1.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3.jpeg"/><Relationship Id="rId200" Type="http://schemas.openxmlformats.org/officeDocument/2006/relationships/header" Target="header1.xml"/><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6.png"/><Relationship Id="rId186" Type="http://schemas.openxmlformats.org/officeDocument/2006/relationships/image" Target="media/image17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jpeg"/><Relationship Id="rId201" Type="http://schemas.openxmlformats.org/officeDocument/2006/relationships/image" Target="media/image190.jpe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jpeg"/><Relationship Id="rId202" Type="http://schemas.openxmlformats.org/officeDocument/2006/relationships/image" Target="media/image191.jpe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58.png"/><Relationship Id="rId188" Type="http://schemas.openxmlformats.org/officeDocument/2006/relationships/image" Target="media/image179.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8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ECF81800</Template>
  <TotalTime>19</TotalTime>
  <Pages>9</Pages>
  <Words>2215</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Aspirations Academies Trust</Company>
  <LinksUpToDate>false</LinksUpToDate>
  <CharactersWithSpaces>14818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Clare Butler</cp:lastModifiedBy>
  <cp:revision>14</cp:revision>
  <dcterms:created xsi:type="dcterms:W3CDTF">2017-09-28T08:32:00Z</dcterms:created>
  <dcterms:modified xsi:type="dcterms:W3CDTF">2018-01-30T12:53:00Z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2015-01-19T00:00:00Z</vt:filetime>
  </property>
  <property fmtid="{D5CDD505-2E9C-101B-9397-08002B2CF9AE}" pid="3" name="Creator">
    <vt:lpwstr>Microsoft® Word 2010</vt:lpwstr>
  </property>
  <property fmtid="{D5CDD505-2E9C-101B-9397-08002B2CF9AE}" pid="4" name="LastSaved">
    <vt:filetime>2017-04-04T00:00:00Z</vt:filetime>
  </property>
</Properties>
</file>