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1D431E" w:rsidP="001D431E">
      <w:pPr>
        <w:rPr>
          <w:sz w:val="20"/>
        </w:rPr>
      </w:pPr>
      <w:bookmarkStart w:id="0" w:name="_GoBack"/>
      <w:bookmarkEnd w:id="0"/>
      <w:r>
        <w:rPr>
          <w:sz w:val="20"/>
        </w:rPr>
        <w:t>November 2016</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school </w:t>
      </w:r>
      <w:smartTag w:uri="urn:schemas-microsoft-com:office:smarttags" w:element="PersonName">
        <w:r w:rsidRPr="0062015E">
          <w:rPr>
            <w:rFonts w:cs="Arial"/>
            <w:sz w:val="20"/>
          </w:rPr>
          <w:t>of</w:t>
        </w:r>
      </w:smartTag>
      <w:r w:rsidRPr="0062015E">
        <w:rPr>
          <w:rFonts w:cs="Arial"/>
          <w:sz w:val="20"/>
        </w:rPr>
        <w:t xml:space="preserve"> </w:t>
      </w:r>
      <w:r>
        <w:rPr>
          <w:rFonts w:cs="Arial"/>
          <w:sz w:val="20"/>
        </w:rPr>
        <w:t>approximately</w:t>
      </w:r>
      <w:r w:rsidRPr="0062015E">
        <w:rPr>
          <w:rFonts w:cs="Arial"/>
          <w:sz w:val="20"/>
        </w:rPr>
        <w:t xml:space="preserve"> </w:t>
      </w:r>
      <w:r>
        <w:rPr>
          <w:rFonts w:cs="Arial"/>
          <w:sz w:val="20"/>
        </w:rPr>
        <w:t>950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1D431E" w:rsidP="001D431E">
      <w:pPr>
        <w:rPr>
          <w:rFonts w:cs="Arial"/>
          <w:sz w:val="20"/>
        </w:rPr>
      </w:pPr>
      <w:r>
        <w:rPr>
          <w:rFonts w:cs="Arial"/>
          <w:sz w:val="20"/>
        </w:rPr>
        <w:t>Mr S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9C8" w:rsidRDefault="00ED79C8">
      <w:r>
        <w:separator/>
      </w:r>
    </w:p>
  </w:endnote>
  <w:endnote w:type="continuationSeparator" w:id="0">
    <w:p w:rsidR="00ED79C8" w:rsidRDefault="00ED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66C44"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9C8" w:rsidRDefault="00ED79C8">
      <w:r>
        <w:separator/>
      </w:r>
    </w:p>
  </w:footnote>
  <w:footnote w:type="continuationSeparator" w:id="0">
    <w:p w:rsidR="00ED79C8" w:rsidRDefault="00ED7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ED79C8">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ED79C8">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9C8"/>
    <w:rsid w:val="001D431E"/>
    <w:rsid w:val="00317646"/>
    <w:rsid w:val="00495B89"/>
    <w:rsid w:val="007E38A2"/>
    <w:rsid w:val="008E2EC6"/>
    <w:rsid w:val="00986216"/>
    <w:rsid w:val="009D1490"/>
    <w:rsid w:val="009E6792"/>
    <w:rsid w:val="00BA0E3D"/>
    <w:rsid w:val="00C53194"/>
    <w:rsid w:val="00ED7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teal"/>
    </o:shapedefaults>
    <o:shapelayout v:ext="edit">
      <o:idmap v:ext="edit" data="1"/>
    </o:shapelayout>
  </w:shapeDefaults>
  <w:decimalSymbol w:val="."/>
  <w:listSeparator w:val=","/>
  <w15:docId w15:val="{7831B670-AA29-4FF5-8F6E-6A68E5BC8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taff%20Shared\MSI_JGI\Recruitment\TEACHING%20STAFF\Mathematics%20Faculty\Teacher%20of%20Maths%20-%202017\Letter%20to%20Candidate%20-%20November%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to Candidate - November 2016</Template>
  <TotalTime>0</TotalTime>
  <Pages>1</Pages>
  <Words>470</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2840</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Miss M Singleton</dc:creator>
  <cp:lastModifiedBy>Miss M Singleton</cp:lastModifiedBy>
  <cp:revision>1</cp:revision>
  <cp:lastPrinted>2016-11-02T11:06:00Z</cp:lastPrinted>
  <dcterms:created xsi:type="dcterms:W3CDTF">2016-11-28T09:58:00Z</dcterms:created>
  <dcterms:modified xsi:type="dcterms:W3CDTF">2016-11-28T09:58:00Z</dcterms:modified>
</cp:coreProperties>
</file>