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FE222F" w:rsidRDefault="00FE222F" w:rsidP="00FE222F"/>
    <w:p w:rsidR="00E73173" w:rsidRPr="00367293" w:rsidRDefault="00E73173" w:rsidP="00E73173">
      <w:pPr>
        <w:pStyle w:val="NoSpacing"/>
        <w:rPr>
          <w:rFonts w:cs="Times New Roman"/>
        </w:rPr>
      </w:pPr>
      <w:r w:rsidRPr="00367293">
        <w:rPr>
          <w:rFonts w:cs="Times New Roman"/>
        </w:rPr>
        <w:t>BJ/DD</w:t>
      </w:r>
    </w:p>
    <w:p w:rsidR="00E73173" w:rsidRPr="00367293" w:rsidRDefault="00E73173" w:rsidP="00E73173">
      <w:pPr>
        <w:pStyle w:val="NoSpacing"/>
        <w:rPr>
          <w:rFonts w:cs="Times New Roman"/>
        </w:rPr>
      </w:pPr>
    </w:p>
    <w:p w:rsidR="00E73173" w:rsidRPr="00367293" w:rsidRDefault="00C06270" w:rsidP="00E73173">
      <w:pPr>
        <w:pStyle w:val="NoSpacing"/>
        <w:rPr>
          <w:rFonts w:cs="Times New Roman"/>
        </w:rPr>
      </w:pPr>
      <w:r>
        <w:rPr>
          <w:rFonts w:cs="Times New Roman"/>
        </w:rPr>
        <w:t>November 2018</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Dear Applicant</w:t>
      </w:r>
    </w:p>
    <w:p w:rsidR="00E73173" w:rsidRPr="00367293" w:rsidRDefault="00E73173" w:rsidP="00E73173">
      <w:pPr>
        <w:pStyle w:val="NoSpacing"/>
        <w:jc w:val="center"/>
        <w:rPr>
          <w:rFonts w:cs="Times New Roman"/>
          <w:b/>
        </w:rPr>
      </w:pPr>
    </w:p>
    <w:p w:rsidR="00C06270" w:rsidRDefault="00C06270" w:rsidP="00C06270">
      <w:pPr>
        <w:pStyle w:val="NoSpacing"/>
        <w:jc w:val="center"/>
        <w:rPr>
          <w:b/>
        </w:rPr>
      </w:pPr>
      <w:r w:rsidRPr="00C06270">
        <w:rPr>
          <w:b/>
        </w:rPr>
        <w:t>Lead Behaviour Support Worker (HLTA or equivalent) Grade H</w:t>
      </w:r>
    </w:p>
    <w:p w:rsidR="00C06270" w:rsidRPr="00C06270" w:rsidRDefault="00C06270" w:rsidP="00C06270">
      <w:pPr>
        <w:pStyle w:val="NoSpacing"/>
        <w:jc w:val="center"/>
        <w:rPr>
          <w:b/>
        </w:rPr>
      </w:pPr>
      <w:r>
        <w:rPr>
          <w:b/>
        </w:rPr>
        <w:t>Term Time only plus 10 additional days (5 Inset and 5 summer school)</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Thank you for expressing an interest in the above post at The Ian Ramsey Church of England Academy, I trust that the information supplied will encourage you to apply.</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The Ian Ramsey Church of England Academy is a popular, over-subscribed academy for 11-16 students in Stockton on Tees. There are approximately 1175 students on roll with a pan of 237 in each year group.</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The school became an academy on 1</w:t>
      </w:r>
      <w:r w:rsidRPr="00367293">
        <w:rPr>
          <w:rFonts w:cs="Times New Roman"/>
          <w:vertAlign w:val="superscript"/>
        </w:rPr>
        <w:t>st</w:t>
      </w:r>
      <w:r w:rsidRPr="00367293">
        <w:rPr>
          <w:rFonts w:cs="Times New Roman"/>
        </w:rPr>
        <w:t xml:space="preserve"> December 2014 with Venerable Bede in Sunderland as part of the Dayspring Trust. As part of the Priority School Building Programme, we moved into our new premises in September 2014 and warmly invite you to visit and look at our fantastic new facilities, as well as meet the staff and students. The school was previously based on a split-site and we are now housed in one building. </w:t>
      </w:r>
    </w:p>
    <w:p w:rsidR="00E73173" w:rsidRPr="00367293" w:rsidRDefault="00E73173" w:rsidP="00E73173">
      <w:pPr>
        <w:pStyle w:val="NoSpacing"/>
        <w:rPr>
          <w:rFonts w:cs="Times New Roman"/>
        </w:rPr>
      </w:pPr>
    </w:p>
    <w:p w:rsidR="00E73173" w:rsidRDefault="00E73173" w:rsidP="00E73173">
      <w:pPr>
        <w:pStyle w:val="NoSpacing"/>
        <w:rPr>
          <w:rFonts w:cs="Times New Roman"/>
        </w:rPr>
      </w:pPr>
      <w:r w:rsidRPr="00367293">
        <w:rPr>
          <w:rFonts w:cs="Times New Roman"/>
        </w:rPr>
        <w:t xml:space="preserve">The closing dates for applications is </w:t>
      </w:r>
      <w:r w:rsidRPr="00E10F72">
        <w:rPr>
          <w:rFonts w:cs="Times New Roman"/>
          <w:b/>
        </w:rPr>
        <w:t xml:space="preserve">Monday </w:t>
      </w:r>
      <w:r w:rsidR="00C06270">
        <w:rPr>
          <w:rFonts w:cs="Times New Roman"/>
          <w:b/>
        </w:rPr>
        <w:t>10</w:t>
      </w:r>
      <w:r w:rsidR="00C06270" w:rsidRPr="00C06270">
        <w:rPr>
          <w:rFonts w:cs="Times New Roman"/>
          <w:b/>
          <w:vertAlign w:val="superscript"/>
        </w:rPr>
        <w:t>th</w:t>
      </w:r>
      <w:r w:rsidR="00C06270">
        <w:rPr>
          <w:rFonts w:cs="Times New Roman"/>
          <w:b/>
        </w:rPr>
        <w:t xml:space="preserve"> December</w:t>
      </w:r>
      <w:r w:rsidRPr="00E10F72">
        <w:rPr>
          <w:rFonts w:cs="Times New Roman"/>
          <w:b/>
        </w:rPr>
        <w:t xml:space="preserve"> 2018</w:t>
      </w:r>
      <w:r w:rsidR="00C06270">
        <w:rPr>
          <w:rFonts w:cs="Times New Roman"/>
          <w:b/>
        </w:rPr>
        <w:t>.</w:t>
      </w:r>
      <w:bookmarkStart w:id="0" w:name="_GoBack"/>
      <w:bookmarkEnd w:id="0"/>
      <w:r w:rsidRPr="00E10F72">
        <w:rPr>
          <w:rFonts w:cs="Times New Roman"/>
          <w:b/>
        </w:rPr>
        <w:t xml:space="preserve"> </w:t>
      </w:r>
      <w:r w:rsidRPr="00367293">
        <w:rPr>
          <w:rFonts w:cs="Times New Roman"/>
        </w:rPr>
        <w:t xml:space="preserve">  </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Completed appli</w:t>
      </w:r>
      <w:r>
        <w:rPr>
          <w:rFonts w:cs="Times New Roman"/>
        </w:rPr>
        <w:t>cation forms are to be returned,</w:t>
      </w:r>
      <w:r w:rsidRPr="00367293">
        <w:rPr>
          <w:rFonts w:cs="Times New Roman"/>
        </w:rPr>
        <w:t xml:space="preserve"> together with a supporting letter of application which should be </w:t>
      </w:r>
      <w:r>
        <w:rPr>
          <w:rFonts w:cs="Times New Roman"/>
        </w:rPr>
        <w:t xml:space="preserve">no more than 2 sides of A4 in Font 10 </w:t>
      </w:r>
      <w:r w:rsidRPr="00367293">
        <w:rPr>
          <w:rFonts w:cs="Times New Roman"/>
        </w:rPr>
        <w:t>addressed to the Chair of Governors, which should outline your suitability for the post.  I look forward to receiving your application.</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Yours faithfully</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noProof/>
          <w:lang w:eastAsia="en-GB"/>
        </w:rPr>
        <w:drawing>
          <wp:inline distT="0" distB="0" distL="0" distR="0" wp14:anchorId="5F339A7C" wp14:editId="59BA7304">
            <wp:extent cx="1485900" cy="438150"/>
            <wp:effectExtent l="0" t="0" r="0" b="0"/>
            <wp:docPr id="3" name="Picture 3" descr="T:\All Staff\Parentmail\Signatures\B J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Parentmail\Signatures\B Jan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p>
    <w:p w:rsidR="00E73173" w:rsidRPr="00367293" w:rsidRDefault="00E73173" w:rsidP="00E73173">
      <w:pPr>
        <w:pStyle w:val="NoSpacing"/>
        <w:rPr>
          <w:rFonts w:cs="Times New Roman"/>
        </w:rPr>
      </w:pP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p>
    <w:p w:rsidR="00E73173" w:rsidRPr="00367293" w:rsidRDefault="00E73173" w:rsidP="00E73173">
      <w:pPr>
        <w:pStyle w:val="NoSpacing"/>
        <w:rPr>
          <w:rFonts w:cs="Times New Roman"/>
        </w:rPr>
      </w:pPr>
      <w:r w:rsidRPr="00367293">
        <w:rPr>
          <w:rFonts w:cs="Times New Roman"/>
        </w:rPr>
        <w:t>Brian Janes</w:t>
      </w: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p>
    <w:p w:rsidR="00E73173" w:rsidRPr="00367293" w:rsidRDefault="00E73173" w:rsidP="00E73173">
      <w:r w:rsidRPr="00367293">
        <w:rPr>
          <w:rFonts w:cs="Times New Roman"/>
        </w:rPr>
        <w:t>Head of School</w:t>
      </w:r>
      <w:r w:rsidRPr="00367293">
        <w:rPr>
          <w:rFonts w:cs="Times New Roman"/>
        </w:rPr>
        <w:tab/>
      </w:r>
    </w:p>
    <w:p w:rsidR="00FE222F" w:rsidRDefault="00FE222F" w:rsidP="00FE222F"/>
    <w:p w:rsidR="00B565E7" w:rsidRDefault="00B565E7" w:rsidP="00B565E7">
      <w:pPr>
        <w:spacing w:after="0"/>
        <w:rPr>
          <w:rFonts w:ascii="Gill Sans MT" w:hAnsi="Gill Sans MT"/>
          <w:sz w:val="24"/>
          <w:szCs w:val="24"/>
        </w:rPr>
      </w:pPr>
    </w:p>
    <w:p w:rsidR="00B565E7" w:rsidRDefault="00B565E7" w:rsidP="00B565E7">
      <w:pPr>
        <w:spacing w:after="0"/>
        <w:rPr>
          <w:sz w:val="25"/>
          <w:szCs w:val="25"/>
        </w:rPr>
      </w:pPr>
    </w:p>
    <w:p w:rsidR="00B565E7" w:rsidRDefault="00B565E7" w:rsidP="00B565E7">
      <w:pPr>
        <w:spacing w:after="0"/>
        <w:rPr>
          <w:sz w:val="25"/>
          <w:szCs w:val="25"/>
        </w:rPr>
      </w:pPr>
    </w:p>
    <w:p w:rsidR="00B565E7" w:rsidRDefault="00B565E7" w:rsidP="00B565E7">
      <w:pPr>
        <w:spacing w:after="0"/>
        <w:rPr>
          <w:sz w:val="25"/>
          <w:szCs w:val="25"/>
        </w:rPr>
      </w:pPr>
    </w:p>
    <w:p w:rsidR="00FE222F" w:rsidRPr="00FE222F" w:rsidRDefault="00FE222F" w:rsidP="00FE222F"/>
    <w:sectPr w:rsidR="00FE222F" w:rsidRPr="00FE222F" w:rsidSect="00B8778A">
      <w:headerReference w:type="even"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437" w:rsidRDefault="00DD5437">
      <w:pPr>
        <w:spacing w:after="0" w:line="240" w:lineRule="auto"/>
      </w:pPr>
      <w:r>
        <w:separator/>
      </w:r>
    </w:p>
  </w:endnote>
  <w:endnote w:type="continuationSeparator" w:id="0">
    <w:p w:rsidR="00DD5437" w:rsidRDefault="00DD5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437" w:rsidRDefault="00DD5437">
      <w:pPr>
        <w:spacing w:after="0" w:line="240" w:lineRule="auto"/>
      </w:pPr>
      <w:r>
        <w:separator/>
      </w:r>
    </w:p>
  </w:footnote>
  <w:footnote w:type="continuationSeparator" w:id="0">
    <w:p w:rsidR="00DD5437" w:rsidRDefault="00DD5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37" w:rsidRDefault="00C0627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37" w:rsidRDefault="00DD5437">
    <w:pPr>
      <w:pStyle w:val="Header"/>
    </w:pPr>
    <w:r>
      <w:rPr>
        <w:noProof/>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-449580</wp:posOffset>
          </wp:positionV>
          <wp:extent cx="7546739" cy="106749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739" cy="10674984"/>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A41C07"/>
    <w:rsid w:val="0046782D"/>
    <w:rsid w:val="005526F8"/>
    <w:rsid w:val="0061040C"/>
    <w:rsid w:val="00867390"/>
    <w:rsid w:val="008F7C74"/>
    <w:rsid w:val="00A41C07"/>
    <w:rsid w:val="00A72A1F"/>
    <w:rsid w:val="00B565E7"/>
    <w:rsid w:val="00B8778A"/>
    <w:rsid w:val="00BE7863"/>
    <w:rsid w:val="00C06270"/>
    <w:rsid w:val="00C34D48"/>
    <w:rsid w:val="00C52878"/>
    <w:rsid w:val="00DD5437"/>
    <w:rsid w:val="00DF0AB2"/>
    <w:rsid w:val="00E73173"/>
    <w:rsid w:val="00EE7E75"/>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2DE531E0"/>
  <w15:chartTrackingRefBased/>
  <w15:docId w15:val="{0000D396-DC1B-49B6-BFF0-6BF1AD63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rsid w:val="00E731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71AB4-0257-44E0-A721-17268D49A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6252A677</Template>
  <TotalTime>1</TotalTime>
  <Pages>1</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James</dc:creator>
  <cp:keywords/>
  <dc:description/>
  <cp:lastModifiedBy>Dawson, Dawn</cp:lastModifiedBy>
  <cp:revision>2</cp:revision>
  <cp:lastPrinted>2017-10-20T13:50:00Z</cp:lastPrinted>
  <dcterms:created xsi:type="dcterms:W3CDTF">2018-11-26T11:15:00Z</dcterms:created>
  <dcterms:modified xsi:type="dcterms:W3CDTF">2018-11-26T11:15:00Z</dcterms:modified>
</cp:coreProperties>
</file>