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672EEBF6" w:rsidR="0099039F" w:rsidRDefault="00580BE1" w:rsidP="007C2463">
            <w:pPr>
              <w:rPr>
                <w:rFonts w:ascii="Arial" w:hAnsi="Arial" w:cs="Arial"/>
                <w:sz w:val="22"/>
                <w:szCs w:val="22"/>
              </w:rPr>
            </w:pPr>
            <w:r>
              <w:rPr>
                <w:rFonts w:ascii="Arial" w:hAnsi="Arial" w:cs="Arial"/>
                <w:sz w:val="22"/>
                <w:szCs w:val="22"/>
              </w:rPr>
              <w:t>Teacher of Design Technology</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0138EB2E" w:rsidR="0099039F" w:rsidRDefault="007C2463" w:rsidP="00580BE1">
            <w:pPr>
              <w:rPr>
                <w:rFonts w:ascii="Arial" w:hAnsi="Arial" w:cs="Arial"/>
                <w:sz w:val="22"/>
                <w:szCs w:val="22"/>
              </w:rPr>
            </w:pPr>
            <w:r>
              <w:rPr>
                <w:rFonts w:ascii="Arial" w:hAnsi="Arial" w:cs="Arial"/>
                <w:sz w:val="22"/>
                <w:szCs w:val="22"/>
              </w:rPr>
              <w:t xml:space="preserve">Director of </w:t>
            </w:r>
            <w:r w:rsidR="00580BE1">
              <w:rPr>
                <w:rFonts w:ascii="Arial" w:hAnsi="Arial" w:cs="Arial"/>
                <w:sz w:val="22"/>
                <w:szCs w:val="22"/>
              </w:rPr>
              <w:t>Design Technology</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4762C7C" w:rsidR="0099039F" w:rsidRPr="00D1279B" w:rsidRDefault="00877FA5" w:rsidP="000460ED">
            <w:pPr>
              <w:rPr>
                <w:rFonts w:ascii="Arial" w:hAnsi="Arial" w:cs="Arial"/>
                <w:sz w:val="22"/>
                <w:szCs w:val="22"/>
              </w:rPr>
            </w:pPr>
            <w:r>
              <w:rPr>
                <w:rFonts w:ascii="Arial" w:hAnsi="Arial" w:cs="Arial"/>
                <w:sz w:val="22"/>
                <w:szCs w:val="22"/>
              </w:rPr>
              <w:t>MPS /UPS</w:t>
            </w:r>
            <w:bookmarkStart w:id="0" w:name="_GoBack"/>
            <w:bookmarkEnd w:id="0"/>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1415D7F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877FA5">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1415D7F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877FA5">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28DC"/>
    <w:rsid w:val="00557DE8"/>
    <w:rsid w:val="00580BE1"/>
    <w:rsid w:val="005B71DA"/>
    <w:rsid w:val="00621AF8"/>
    <w:rsid w:val="0068380D"/>
    <w:rsid w:val="006B6D6C"/>
    <w:rsid w:val="00725E76"/>
    <w:rsid w:val="00727BF0"/>
    <w:rsid w:val="00727EF2"/>
    <w:rsid w:val="007A4054"/>
    <w:rsid w:val="007C2463"/>
    <w:rsid w:val="00877FA5"/>
    <w:rsid w:val="008C132D"/>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F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A09884-576F-49C2-9743-748F5F17B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B1A35478</Template>
  <TotalTime>7</TotalTime>
  <Pages>4</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Whittingham</cp:lastModifiedBy>
  <cp:revision>4</cp:revision>
  <cp:lastPrinted>2018-03-23T12:25:00Z</cp:lastPrinted>
  <dcterms:created xsi:type="dcterms:W3CDTF">2018-03-21T12:15:00Z</dcterms:created>
  <dcterms:modified xsi:type="dcterms:W3CDTF">2018-03-23T12:25:00Z</dcterms:modified>
</cp:coreProperties>
</file>