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5E30" w:rsidRDefault="00F51F00">
      <w:pPr>
        <w:pStyle w:val="BodyText"/>
        <w:rPr>
          <w:rFonts w:ascii="Times New Roman"/>
        </w:rPr>
      </w:pPr>
      <w:r>
        <w:rPr>
          <w:noProof/>
          <w:lang w:bidi="ar-SA"/>
        </w:rPr>
        <mc:AlternateContent>
          <mc:Choice Requires="wpg">
            <w:drawing>
              <wp:anchor distT="0" distB="0" distL="114300" distR="114300" simplePos="0" relativeHeight="251651584" behindDoc="1" locked="0" layoutInCell="1" allowOverlap="1" wp14:anchorId="78F1407E" wp14:editId="5A4417B6">
                <wp:simplePos x="0" y="0"/>
                <wp:positionH relativeFrom="page">
                  <wp:posOffset>-1224915</wp:posOffset>
                </wp:positionH>
                <wp:positionV relativeFrom="page">
                  <wp:posOffset>295275</wp:posOffset>
                </wp:positionV>
                <wp:extent cx="9991090" cy="7202805"/>
                <wp:effectExtent l="0" t="0" r="0" b="0"/>
                <wp:wrapNone/>
                <wp:docPr id="103"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91090" cy="7202805"/>
                          <a:chOff x="561" y="310"/>
                          <a:chExt cx="15734" cy="11343"/>
                        </a:xfrm>
                      </wpg:grpSpPr>
                      <wps:wsp>
                        <wps:cNvPr id="104" name="Freeform 123"/>
                        <wps:cNvSpPr>
                          <a:spLocks/>
                        </wps:cNvSpPr>
                        <wps:spPr bwMode="auto">
                          <a:xfrm>
                            <a:off x="645" y="381"/>
                            <a:ext cx="15566" cy="11145"/>
                          </a:xfrm>
                          <a:custGeom>
                            <a:avLst/>
                            <a:gdLst>
                              <a:gd name="T0" fmla="+- 0 15894 645"/>
                              <a:gd name="T1" fmla="*/ T0 w 15566"/>
                              <a:gd name="T2" fmla="+- 0 381 381"/>
                              <a:gd name="T3" fmla="*/ 381 h 11145"/>
                              <a:gd name="T4" fmla="+- 0 962 645"/>
                              <a:gd name="T5" fmla="*/ T4 w 15566"/>
                              <a:gd name="T6" fmla="+- 0 381 381"/>
                              <a:gd name="T7" fmla="*/ 381 h 11145"/>
                              <a:gd name="T8" fmla="+- 0 886 645"/>
                              <a:gd name="T9" fmla="*/ T8 w 15566"/>
                              <a:gd name="T10" fmla="+- 0 390 381"/>
                              <a:gd name="T11" fmla="*/ 390 h 11145"/>
                              <a:gd name="T12" fmla="+- 0 816 645"/>
                              <a:gd name="T13" fmla="*/ T12 w 15566"/>
                              <a:gd name="T14" fmla="+- 0 414 381"/>
                              <a:gd name="T15" fmla="*/ 414 h 11145"/>
                              <a:gd name="T16" fmla="+- 0 756 645"/>
                              <a:gd name="T17" fmla="*/ T16 w 15566"/>
                              <a:gd name="T18" fmla="+- 0 453 381"/>
                              <a:gd name="T19" fmla="*/ 453 h 11145"/>
                              <a:gd name="T20" fmla="+- 0 706 645"/>
                              <a:gd name="T21" fmla="*/ T20 w 15566"/>
                              <a:gd name="T22" fmla="+- 0 503 381"/>
                              <a:gd name="T23" fmla="*/ 503 h 11145"/>
                              <a:gd name="T24" fmla="+- 0 670 645"/>
                              <a:gd name="T25" fmla="*/ T24 w 15566"/>
                              <a:gd name="T26" fmla="+- 0 563 381"/>
                              <a:gd name="T27" fmla="*/ 563 h 11145"/>
                              <a:gd name="T28" fmla="+- 0 649 645"/>
                              <a:gd name="T29" fmla="*/ T28 w 15566"/>
                              <a:gd name="T30" fmla="+- 0 630 381"/>
                              <a:gd name="T31" fmla="*/ 630 h 11145"/>
                              <a:gd name="T32" fmla="+- 0 645 645"/>
                              <a:gd name="T33" fmla="*/ T32 w 15566"/>
                              <a:gd name="T34" fmla="+- 0 679 381"/>
                              <a:gd name="T35" fmla="*/ 679 h 11145"/>
                              <a:gd name="T36" fmla="+- 0 645 645"/>
                              <a:gd name="T37" fmla="*/ T36 w 15566"/>
                              <a:gd name="T38" fmla="+- 0 11228 381"/>
                              <a:gd name="T39" fmla="*/ 11228 h 11145"/>
                              <a:gd name="T40" fmla="+- 0 654 645"/>
                              <a:gd name="T41" fmla="*/ T40 w 15566"/>
                              <a:gd name="T42" fmla="+- 0 11300 381"/>
                              <a:gd name="T43" fmla="*/ 11300 h 11145"/>
                              <a:gd name="T44" fmla="+- 0 680 645"/>
                              <a:gd name="T45" fmla="*/ T44 w 15566"/>
                              <a:gd name="T46" fmla="+- 0 11365 381"/>
                              <a:gd name="T47" fmla="*/ 11365 h 11145"/>
                              <a:gd name="T48" fmla="+- 0 721 645"/>
                              <a:gd name="T49" fmla="*/ T48 w 15566"/>
                              <a:gd name="T50" fmla="+- 0 11422 381"/>
                              <a:gd name="T51" fmla="*/ 11422 h 11145"/>
                              <a:gd name="T52" fmla="+- 0 775 645"/>
                              <a:gd name="T53" fmla="*/ T52 w 15566"/>
                              <a:gd name="T54" fmla="+- 0 11469 381"/>
                              <a:gd name="T55" fmla="*/ 11469 h 11145"/>
                              <a:gd name="T56" fmla="+- 0 839 645"/>
                              <a:gd name="T57" fmla="*/ T56 w 15566"/>
                              <a:gd name="T58" fmla="+- 0 11503 381"/>
                              <a:gd name="T59" fmla="*/ 11503 h 11145"/>
                              <a:gd name="T60" fmla="+- 0 911 645"/>
                              <a:gd name="T61" fmla="*/ T60 w 15566"/>
                              <a:gd name="T62" fmla="+- 0 11522 381"/>
                              <a:gd name="T63" fmla="*/ 11522 h 11145"/>
                              <a:gd name="T64" fmla="+- 0 962 645"/>
                              <a:gd name="T65" fmla="*/ T64 w 15566"/>
                              <a:gd name="T66" fmla="+- 0 11526 381"/>
                              <a:gd name="T67" fmla="*/ 11526 h 11145"/>
                              <a:gd name="T68" fmla="+- 0 15894 645"/>
                              <a:gd name="T69" fmla="*/ T68 w 15566"/>
                              <a:gd name="T70" fmla="+- 0 11526 381"/>
                              <a:gd name="T71" fmla="*/ 11526 h 11145"/>
                              <a:gd name="T72" fmla="+- 0 15971 645"/>
                              <a:gd name="T73" fmla="*/ T72 w 15566"/>
                              <a:gd name="T74" fmla="+- 0 11517 381"/>
                              <a:gd name="T75" fmla="*/ 11517 h 11145"/>
                              <a:gd name="T76" fmla="+- 0 16040 645"/>
                              <a:gd name="T77" fmla="*/ T76 w 15566"/>
                              <a:gd name="T78" fmla="+- 0 11493 381"/>
                              <a:gd name="T79" fmla="*/ 11493 h 11145"/>
                              <a:gd name="T80" fmla="+- 0 16101 645"/>
                              <a:gd name="T81" fmla="*/ T80 w 15566"/>
                              <a:gd name="T82" fmla="+- 0 11454 381"/>
                              <a:gd name="T83" fmla="*/ 11454 h 11145"/>
                              <a:gd name="T84" fmla="+- 0 16150 645"/>
                              <a:gd name="T85" fmla="*/ T84 w 15566"/>
                              <a:gd name="T86" fmla="+- 0 11404 381"/>
                              <a:gd name="T87" fmla="*/ 11404 h 11145"/>
                              <a:gd name="T88" fmla="+- 0 16186 645"/>
                              <a:gd name="T89" fmla="*/ T88 w 15566"/>
                              <a:gd name="T90" fmla="+- 0 11344 381"/>
                              <a:gd name="T91" fmla="*/ 11344 h 11145"/>
                              <a:gd name="T92" fmla="+- 0 16207 645"/>
                              <a:gd name="T93" fmla="*/ T92 w 15566"/>
                              <a:gd name="T94" fmla="+- 0 11277 381"/>
                              <a:gd name="T95" fmla="*/ 11277 h 11145"/>
                              <a:gd name="T96" fmla="+- 0 16211 645"/>
                              <a:gd name="T97" fmla="*/ T96 w 15566"/>
                              <a:gd name="T98" fmla="+- 0 11228 381"/>
                              <a:gd name="T99" fmla="*/ 11228 h 11145"/>
                              <a:gd name="T100" fmla="+- 0 16211 645"/>
                              <a:gd name="T101" fmla="*/ T100 w 15566"/>
                              <a:gd name="T102" fmla="+- 0 679 381"/>
                              <a:gd name="T103" fmla="*/ 679 h 11145"/>
                              <a:gd name="T104" fmla="+- 0 16202 645"/>
                              <a:gd name="T105" fmla="*/ T104 w 15566"/>
                              <a:gd name="T106" fmla="+- 0 607 381"/>
                              <a:gd name="T107" fmla="*/ 607 h 11145"/>
                              <a:gd name="T108" fmla="+- 0 16176 645"/>
                              <a:gd name="T109" fmla="*/ T108 w 15566"/>
                              <a:gd name="T110" fmla="+- 0 542 381"/>
                              <a:gd name="T111" fmla="*/ 542 h 11145"/>
                              <a:gd name="T112" fmla="+- 0 16135 645"/>
                              <a:gd name="T113" fmla="*/ T112 w 15566"/>
                              <a:gd name="T114" fmla="+- 0 485 381"/>
                              <a:gd name="T115" fmla="*/ 485 h 11145"/>
                              <a:gd name="T116" fmla="+- 0 16082 645"/>
                              <a:gd name="T117" fmla="*/ T116 w 15566"/>
                              <a:gd name="T118" fmla="+- 0 438 381"/>
                              <a:gd name="T119" fmla="*/ 438 h 11145"/>
                              <a:gd name="T120" fmla="+- 0 16018 645"/>
                              <a:gd name="T121" fmla="*/ T120 w 15566"/>
                              <a:gd name="T122" fmla="+- 0 404 381"/>
                              <a:gd name="T123" fmla="*/ 404 h 11145"/>
                              <a:gd name="T124" fmla="+- 0 15946 645"/>
                              <a:gd name="T125" fmla="*/ T124 w 15566"/>
                              <a:gd name="T126" fmla="+- 0 385 381"/>
                              <a:gd name="T127" fmla="*/ 385 h 11145"/>
                              <a:gd name="T128" fmla="+- 0 15894 645"/>
                              <a:gd name="T129" fmla="*/ T128 w 15566"/>
                              <a:gd name="T130" fmla="+- 0 381 381"/>
                              <a:gd name="T131" fmla="*/ 381 h 1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566" h="11145">
                                <a:moveTo>
                                  <a:pt x="15249" y="0"/>
                                </a:moveTo>
                                <a:lnTo>
                                  <a:pt x="317" y="0"/>
                                </a:lnTo>
                                <a:lnTo>
                                  <a:pt x="241" y="9"/>
                                </a:lnTo>
                                <a:lnTo>
                                  <a:pt x="171" y="33"/>
                                </a:lnTo>
                                <a:lnTo>
                                  <a:pt x="111" y="72"/>
                                </a:lnTo>
                                <a:lnTo>
                                  <a:pt x="61" y="122"/>
                                </a:lnTo>
                                <a:lnTo>
                                  <a:pt x="25" y="182"/>
                                </a:lnTo>
                                <a:lnTo>
                                  <a:pt x="4" y="249"/>
                                </a:lnTo>
                                <a:lnTo>
                                  <a:pt x="0" y="298"/>
                                </a:lnTo>
                                <a:lnTo>
                                  <a:pt x="0" y="10847"/>
                                </a:lnTo>
                                <a:lnTo>
                                  <a:pt x="9" y="10919"/>
                                </a:lnTo>
                                <a:lnTo>
                                  <a:pt x="35" y="10984"/>
                                </a:lnTo>
                                <a:lnTo>
                                  <a:pt x="76" y="11041"/>
                                </a:lnTo>
                                <a:lnTo>
                                  <a:pt x="130" y="11088"/>
                                </a:lnTo>
                                <a:lnTo>
                                  <a:pt x="194" y="11122"/>
                                </a:lnTo>
                                <a:lnTo>
                                  <a:pt x="266" y="11141"/>
                                </a:lnTo>
                                <a:lnTo>
                                  <a:pt x="317" y="11145"/>
                                </a:lnTo>
                                <a:lnTo>
                                  <a:pt x="15249" y="11145"/>
                                </a:lnTo>
                                <a:lnTo>
                                  <a:pt x="15326" y="11136"/>
                                </a:lnTo>
                                <a:lnTo>
                                  <a:pt x="15395" y="11112"/>
                                </a:lnTo>
                                <a:lnTo>
                                  <a:pt x="15456" y="11073"/>
                                </a:lnTo>
                                <a:lnTo>
                                  <a:pt x="15505" y="11023"/>
                                </a:lnTo>
                                <a:lnTo>
                                  <a:pt x="15541" y="10963"/>
                                </a:lnTo>
                                <a:lnTo>
                                  <a:pt x="15562" y="10896"/>
                                </a:lnTo>
                                <a:lnTo>
                                  <a:pt x="15566" y="10847"/>
                                </a:lnTo>
                                <a:lnTo>
                                  <a:pt x="15566" y="298"/>
                                </a:lnTo>
                                <a:lnTo>
                                  <a:pt x="15557" y="226"/>
                                </a:lnTo>
                                <a:lnTo>
                                  <a:pt x="15531" y="161"/>
                                </a:lnTo>
                                <a:lnTo>
                                  <a:pt x="15490" y="104"/>
                                </a:lnTo>
                                <a:lnTo>
                                  <a:pt x="15437" y="57"/>
                                </a:lnTo>
                                <a:lnTo>
                                  <a:pt x="15373" y="23"/>
                                </a:lnTo>
                                <a:lnTo>
                                  <a:pt x="15301" y="4"/>
                                </a:lnTo>
                                <a:lnTo>
                                  <a:pt x="15249" y="0"/>
                                </a:lnTo>
                                <a:close/>
                              </a:path>
                            </a:pathLst>
                          </a:custGeom>
                          <a:solidFill>
                            <a:srgbClr val="2C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AutoShape 122"/>
                        <wps:cNvSpPr>
                          <a:spLocks/>
                        </wps:cNvSpPr>
                        <wps:spPr bwMode="auto">
                          <a:xfrm>
                            <a:off x="16108" y="592"/>
                            <a:ext cx="19" cy="10660"/>
                          </a:xfrm>
                          <a:custGeom>
                            <a:avLst/>
                            <a:gdLst>
                              <a:gd name="T0" fmla="+- 0 16117 16108"/>
                              <a:gd name="T1" fmla="*/ T0 w 19"/>
                              <a:gd name="T2" fmla="+- 0 613 592"/>
                              <a:gd name="T3" fmla="*/ 613 h 10660"/>
                              <a:gd name="T4" fmla="+- 0 16116 16108"/>
                              <a:gd name="T5" fmla="*/ T4 w 19"/>
                              <a:gd name="T6" fmla="+- 0 609 592"/>
                              <a:gd name="T7" fmla="*/ 609 h 10660"/>
                              <a:gd name="T8" fmla="+- 0 16111 16108"/>
                              <a:gd name="T9" fmla="*/ T8 w 19"/>
                              <a:gd name="T10" fmla="+- 0 597 592"/>
                              <a:gd name="T11" fmla="*/ 597 h 10660"/>
                              <a:gd name="T12" fmla="+- 0 16108 16108"/>
                              <a:gd name="T13" fmla="*/ T12 w 19"/>
                              <a:gd name="T14" fmla="+- 0 592 592"/>
                              <a:gd name="T15" fmla="*/ 592 h 10660"/>
                              <a:gd name="T16" fmla="+- 0 16117 16108"/>
                              <a:gd name="T17" fmla="*/ T16 w 19"/>
                              <a:gd name="T18" fmla="+- 0 613 592"/>
                              <a:gd name="T19" fmla="*/ 613 h 10660"/>
                              <a:gd name="T20" fmla="+- 0 16122 16108"/>
                              <a:gd name="T21" fmla="*/ T20 w 19"/>
                              <a:gd name="T22" fmla="+- 0 634 592"/>
                              <a:gd name="T23" fmla="*/ 634 h 10660"/>
                              <a:gd name="T24" fmla="+- 0 16118 16108"/>
                              <a:gd name="T25" fmla="*/ T24 w 19"/>
                              <a:gd name="T26" fmla="+- 0 617 592"/>
                              <a:gd name="T27" fmla="*/ 617 h 10660"/>
                              <a:gd name="T28" fmla="+- 0 16117 16108"/>
                              <a:gd name="T29" fmla="*/ T28 w 19"/>
                              <a:gd name="T30" fmla="+- 0 613 592"/>
                              <a:gd name="T31" fmla="*/ 613 h 10660"/>
                              <a:gd name="T32" fmla="+- 0 16122 16108"/>
                              <a:gd name="T33" fmla="*/ T32 w 19"/>
                              <a:gd name="T34" fmla="+- 0 634 592"/>
                              <a:gd name="T35" fmla="*/ 634 h 10660"/>
                              <a:gd name="T36" fmla="+- 0 16127 16108"/>
                              <a:gd name="T37" fmla="*/ T36 w 19"/>
                              <a:gd name="T38" fmla="+- 0 11228 592"/>
                              <a:gd name="T39" fmla="*/ 11228 h 10660"/>
                              <a:gd name="T40" fmla="+- 0 16126 16108"/>
                              <a:gd name="T41" fmla="*/ T40 w 19"/>
                              <a:gd name="T42" fmla="+- 0 11247 592"/>
                              <a:gd name="T43" fmla="*/ 11247 h 10660"/>
                              <a:gd name="T44" fmla="+- 0 16126 16108"/>
                              <a:gd name="T45" fmla="*/ T44 w 19"/>
                              <a:gd name="T46" fmla="+- 0 11251 592"/>
                              <a:gd name="T47" fmla="*/ 11251 h 10660"/>
                              <a:gd name="T48" fmla="+- 0 16127 16108"/>
                              <a:gd name="T49" fmla="*/ T48 w 19"/>
                              <a:gd name="T50" fmla="+- 0 11228 592"/>
                              <a:gd name="T51" fmla="*/ 11228 h 10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 h="10660">
                                <a:moveTo>
                                  <a:pt x="9" y="21"/>
                                </a:moveTo>
                                <a:lnTo>
                                  <a:pt x="8" y="17"/>
                                </a:lnTo>
                                <a:lnTo>
                                  <a:pt x="3" y="5"/>
                                </a:lnTo>
                                <a:lnTo>
                                  <a:pt x="0" y="0"/>
                                </a:lnTo>
                                <a:lnTo>
                                  <a:pt x="9" y="21"/>
                                </a:lnTo>
                                <a:moveTo>
                                  <a:pt x="14" y="42"/>
                                </a:moveTo>
                                <a:lnTo>
                                  <a:pt x="10" y="25"/>
                                </a:lnTo>
                                <a:lnTo>
                                  <a:pt x="9" y="21"/>
                                </a:lnTo>
                                <a:lnTo>
                                  <a:pt x="14" y="42"/>
                                </a:lnTo>
                                <a:moveTo>
                                  <a:pt x="19" y="10636"/>
                                </a:moveTo>
                                <a:lnTo>
                                  <a:pt x="18" y="10655"/>
                                </a:lnTo>
                                <a:lnTo>
                                  <a:pt x="18" y="10659"/>
                                </a:lnTo>
                                <a:lnTo>
                                  <a:pt x="19" y="10636"/>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Line 121"/>
                        <wps:cNvCnPr>
                          <a:cxnSpLocks noChangeShapeType="1"/>
                        </wps:cNvCnPr>
                        <wps:spPr bwMode="auto">
                          <a:xfrm>
                            <a:off x="16134" y="369"/>
                            <a:ext cx="0" cy="283"/>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07" name="Line 120"/>
                        <wps:cNvCnPr>
                          <a:cxnSpLocks noChangeShapeType="1"/>
                        </wps:cNvCnPr>
                        <wps:spPr bwMode="auto">
                          <a:xfrm>
                            <a:off x="16134" y="11255"/>
                            <a:ext cx="0" cy="283"/>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08" name="AutoShape 119"/>
                        <wps:cNvSpPr>
                          <a:spLocks/>
                        </wps:cNvSpPr>
                        <wps:spPr bwMode="auto">
                          <a:xfrm>
                            <a:off x="741" y="465"/>
                            <a:ext cx="15269" cy="11140"/>
                          </a:xfrm>
                          <a:custGeom>
                            <a:avLst/>
                            <a:gdLst>
                              <a:gd name="T0" fmla="+- 0 768 741"/>
                              <a:gd name="T1" fmla="*/ T0 w 15269"/>
                              <a:gd name="T2" fmla="+- 0 11558 465"/>
                              <a:gd name="T3" fmla="*/ 11558 h 11140"/>
                              <a:gd name="T4" fmla="+- 0 755 741"/>
                              <a:gd name="T5" fmla="*/ T4 w 15269"/>
                              <a:gd name="T6" fmla="+- 0 11329 465"/>
                              <a:gd name="T7" fmla="*/ 11329 h 11140"/>
                              <a:gd name="T8" fmla="+- 0 749 741"/>
                              <a:gd name="T9" fmla="*/ T8 w 15269"/>
                              <a:gd name="T10" fmla="+- 0 11317 465"/>
                              <a:gd name="T11" fmla="*/ 11317 h 11140"/>
                              <a:gd name="T12" fmla="+- 0 746 741"/>
                              <a:gd name="T13" fmla="*/ T12 w 15269"/>
                              <a:gd name="T14" fmla="+- 0 11310 465"/>
                              <a:gd name="T15" fmla="*/ 11310 h 11140"/>
                              <a:gd name="T16" fmla="+- 0 741 741"/>
                              <a:gd name="T17" fmla="*/ T16 w 15269"/>
                              <a:gd name="T18" fmla="+- 0 11543 465"/>
                              <a:gd name="T19" fmla="*/ 11543 h 11140"/>
                              <a:gd name="T20" fmla="+- 0 768 741"/>
                              <a:gd name="T21" fmla="*/ T20 w 15269"/>
                              <a:gd name="T22" fmla="+- 0 11558 465"/>
                              <a:gd name="T23" fmla="*/ 11558 h 11140"/>
                              <a:gd name="T24" fmla="+- 0 898 741"/>
                              <a:gd name="T25" fmla="*/ T24 w 15269"/>
                              <a:gd name="T26" fmla="+- 0 469 465"/>
                              <a:gd name="T27" fmla="*/ 469 h 11140"/>
                              <a:gd name="T28" fmla="+- 0 892 741"/>
                              <a:gd name="T29" fmla="*/ T28 w 15269"/>
                              <a:gd name="T30" fmla="+- 0 470 465"/>
                              <a:gd name="T31" fmla="*/ 470 h 11140"/>
                              <a:gd name="T32" fmla="+- 0 897 741"/>
                              <a:gd name="T33" fmla="*/ T32 w 15269"/>
                              <a:gd name="T34" fmla="+- 0 469 465"/>
                              <a:gd name="T35" fmla="*/ 469 h 11140"/>
                              <a:gd name="T36" fmla="+- 0 898 741"/>
                              <a:gd name="T37" fmla="*/ T36 w 15269"/>
                              <a:gd name="T38" fmla="+- 0 469 465"/>
                              <a:gd name="T39" fmla="*/ 469 h 11140"/>
                              <a:gd name="T40" fmla="+- 0 915 741"/>
                              <a:gd name="T41" fmla="*/ T40 w 15269"/>
                              <a:gd name="T42" fmla="+- 0 465 465"/>
                              <a:gd name="T43" fmla="*/ 465 h 11140"/>
                              <a:gd name="T44" fmla="+- 0 911 741"/>
                              <a:gd name="T45" fmla="*/ T44 w 15269"/>
                              <a:gd name="T46" fmla="+- 0 465 465"/>
                              <a:gd name="T47" fmla="*/ 465 h 11140"/>
                              <a:gd name="T48" fmla="+- 0 898 741"/>
                              <a:gd name="T49" fmla="*/ T48 w 15269"/>
                              <a:gd name="T50" fmla="+- 0 469 465"/>
                              <a:gd name="T51" fmla="*/ 469 h 11140"/>
                              <a:gd name="T52" fmla="+- 0 915 741"/>
                              <a:gd name="T53" fmla="*/ T52 w 15269"/>
                              <a:gd name="T54" fmla="+- 0 465 465"/>
                              <a:gd name="T55" fmla="*/ 465 h 11140"/>
                              <a:gd name="T56" fmla="+- 0 964 741"/>
                              <a:gd name="T57" fmla="*/ T56 w 15269"/>
                              <a:gd name="T58" fmla="+- 0 11447 465"/>
                              <a:gd name="T59" fmla="*/ 11447 h 11140"/>
                              <a:gd name="T60" fmla="+- 0 942 741"/>
                              <a:gd name="T61" fmla="*/ T60 w 15269"/>
                              <a:gd name="T62" fmla="+- 0 11446 465"/>
                              <a:gd name="T63" fmla="*/ 11446 h 11140"/>
                              <a:gd name="T64" fmla="+- 0 934 741"/>
                              <a:gd name="T65" fmla="*/ T64 w 15269"/>
                              <a:gd name="T66" fmla="+- 0 11446 465"/>
                              <a:gd name="T67" fmla="*/ 11446 h 11140"/>
                              <a:gd name="T68" fmla="+- 0 919 741"/>
                              <a:gd name="T69" fmla="*/ T68 w 15269"/>
                              <a:gd name="T70" fmla="+- 0 11444 465"/>
                              <a:gd name="T71" fmla="*/ 11444 h 11140"/>
                              <a:gd name="T72" fmla="+- 0 926 741"/>
                              <a:gd name="T73" fmla="*/ T72 w 15269"/>
                              <a:gd name="T74" fmla="+- 0 11603 465"/>
                              <a:gd name="T75" fmla="*/ 11603 h 11140"/>
                              <a:gd name="T76" fmla="+- 0 958 741"/>
                              <a:gd name="T77" fmla="*/ T76 w 15269"/>
                              <a:gd name="T78" fmla="+- 0 11605 465"/>
                              <a:gd name="T79" fmla="*/ 11605 h 11140"/>
                              <a:gd name="T80" fmla="+- 0 962 741"/>
                              <a:gd name="T81" fmla="*/ T80 w 15269"/>
                              <a:gd name="T82" fmla="+- 0 11447 465"/>
                              <a:gd name="T83" fmla="*/ 11447 h 11140"/>
                              <a:gd name="T84" fmla="+- 0 964 741"/>
                              <a:gd name="T85" fmla="*/ T84 w 15269"/>
                              <a:gd name="T86" fmla="+- 0 11447 465"/>
                              <a:gd name="T87" fmla="*/ 11447 h 11140"/>
                              <a:gd name="T88" fmla="+- 0 16010 741"/>
                              <a:gd name="T89" fmla="*/ T88 w 15269"/>
                              <a:gd name="T90" fmla="+- 0 11589 465"/>
                              <a:gd name="T91" fmla="*/ 11589 h 11140"/>
                              <a:gd name="T92" fmla="+- 0 16003 741"/>
                              <a:gd name="T93" fmla="*/ T92 w 15269"/>
                              <a:gd name="T94" fmla="+- 0 11439 465"/>
                              <a:gd name="T95" fmla="*/ 11439 h 11140"/>
                              <a:gd name="T96" fmla="+- 0 16002 741"/>
                              <a:gd name="T97" fmla="*/ T96 w 15269"/>
                              <a:gd name="T98" fmla="+- 0 11423 465"/>
                              <a:gd name="T99" fmla="*/ 11423 h 11140"/>
                              <a:gd name="T100" fmla="+- 0 15989 741"/>
                              <a:gd name="T101" fmla="*/ T100 w 15269"/>
                              <a:gd name="T102" fmla="+- 0 11429 465"/>
                              <a:gd name="T103" fmla="*/ 11429 h 11140"/>
                              <a:gd name="T104" fmla="+- 0 15982 741"/>
                              <a:gd name="T105" fmla="*/ T104 w 15269"/>
                              <a:gd name="T106" fmla="+- 0 11432 465"/>
                              <a:gd name="T107" fmla="*/ 11432 h 11140"/>
                              <a:gd name="T108" fmla="+- 0 15922 741"/>
                              <a:gd name="T109" fmla="*/ T108 w 15269"/>
                              <a:gd name="T110" fmla="+- 0 11446 465"/>
                              <a:gd name="T111" fmla="*/ 11446 h 11140"/>
                              <a:gd name="T112" fmla="+- 0 15894 741"/>
                              <a:gd name="T113" fmla="*/ T112 w 15269"/>
                              <a:gd name="T114" fmla="+- 0 11447 465"/>
                              <a:gd name="T115" fmla="*/ 11447 h 11140"/>
                              <a:gd name="T116" fmla="+- 0 15890 741"/>
                              <a:gd name="T117" fmla="*/ T116 w 15269"/>
                              <a:gd name="T118" fmla="+- 0 11447 465"/>
                              <a:gd name="T119" fmla="*/ 11447 h 11140"/>
                              <a:gd name="T120" fmla="+- 0 15894 741"/>
                              <a:gd name="T121" fmla="*/ T120 w 15269"/>
                              <a:gd name="T122" fmla="+- 0 11605 465"/>
                              <a:gd name="T123" fmla="*/ 11605 h 11140"/>
                              <a:gd name="T124" fmla="+- 0 15898 741"/>
                              <a:gd name="T125" fmla="*/ T124 w 15269"/>
                              <a:gd name="T126" fmla="+- 0 11605 465"/>
                              <a:gd name="T127" fmla="*/ 11605 h 11140"/>
                              <a:gd name="T128" fmla="+- 0 15931 741"/>
                              <a:gd name="T129" fmla="*/ T128 w 15269"/>
                              <a:gd name="T130" fmla="+- 0 11603 465"/>
                              <a:gd name="T131" fmla="*/ 11603 h 11140"/>
                              <a:gd name="T132" fmla="+- 0 15971 741"/>
                              <a:gd name="T133" fmla="*/ T132 w 15269"/>
                              <a:gd name="T134" fmla="+- 0 11598 465"/>
                              <a:gd name="T135" fmla="*/ 11598 h 11140"/>
                              <a:gd name="T136" fmla="+- 0 15979 741"/>
                              <a:gd name="T137" fmla="*/ T136 w 15269"/>
                              <a:gd name="T138" fmla="+- 0 11596 465"/>
                              <a:gd name="T139" fmla="*/ 11596 h 11140"/>
                              <a:gd name="T140" fmla="+- 0 16010 741"/>
                              <a:gd name="T141" fmla="*/ T140 w 15269"/>
                              <a:gd name="T142" fmla="+- 0 11589 465"/>
                              <a:gd name="T143" fmla="*/ 11589 h 1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269" h="11140">
                                <a:moveTo>
                                  <a:pt x="27" y="11093"/>
                                </a:moveTo>
                                <a:lnTo>
                                  <a:pt x="14" y="10864"/>
                                </a:lnTo>
                                <a:lnTo>
                                  <a:pt x="8" y="10852"/>
                                </a:lnTo>
                                <a:lnTo>
                                  <a:pt x="5" y="10845"/>
                                </a:lnTo>
                                <a:lnTo>
                                  <a:pt x="0" y="11078"/>
                                </a:lnTo>
                                <a:lnTo>
                                  <a:pt x="27" y="11093"/>
                                </a:lnTo>
                                <a:moveTo>
                                  <a:pt x="157" y="4"/>
                                </a:moveTo>
                                <a:lnTo>
                                  <a:pt x="151" y="5"/>
                                </a:lnTo>
                                <a:lnTo>
                                  <a:pt x="156" y="4"/>
                                </a:lnTo>
                                <a:lnTo>
                                  <a:pt x="157" y="4"/>
                                </a:lnTo>
                                <a:moveTo>
                                  <a:pt x="174" y="0"/>
                                </a:moveTo>
                                <a:lnTo>
                                  <a:pt x="170" y="0"/>
                                </a:lnTo>
                                <a:lnTo>
                                  <a:pt x="157" y="4"/>
                                </a:lnTo>
                                <a:lnTo>
                                  <a:pt x="174" y="0"/>
                                </a:lnTo>
                                <a:moveTo>
                                  <a:pt x="223" y="10982"/>
                                </a:moveTo>
                                <a:lnTo>
                                  <a:pt x="201" y="10981"/>
                                </a:lnTo>
                                <a:lnTo>
                                  <a:pt x="193" y="10981"/>
                                </a:lnTo>
                                <a:lnTo>
                                  <a:pt x="178" y="10979"/>
                                </a:lnTo>
                                <a:lnTo>
                                  <a:pt x="185" y="11138"/>
                                </a:lnTo>
                                <a:lnTo>
                                  <a:pt x="217" y="11140"/>
                                </a:lnTo>
                                <a:lnTo>
                                  <a:pt x="221" y="10982"/>
                                </a:lnTo>
                                <a:lnTo>
                                  <a:pt x="223" y="10982"/>
                                </a:lnTo>
                                <a:moveTo>
                                  <a:pt x="15269" y="11124"/>
                                </a:moveTo>
                                <a:lnTo>
                                  <a:pt x="15262" y="10974"/>
                                </a:lnTo>
                                <a:lnTo>
                                  <a:pt x="15261" y="10958"/>
                                </a:lnTo>
                                <a:lnTo>
                                  <a:pt x="15248" y="10964"/>
                                </a:lnTo>
                                <a:lnTo>
                                  <a:pt x="15241" y="10967"/>
                                </a:lnTo>
                                <a:lnTo>
                                  <a:pt x="15181" y="10981"/>
                                </a:lnTo>
                                <a:lnTo>
                                  <a:pt x="15153" y="10982"/>
                                </a:lnTo>
                                <a:lnTo>
                                  <a:pt x="15149" y="10982"/>
                                </a:lnTo>
                                <a:lnTo>
                                  <a:pt x="15153" y="11140"/>
                                </a:lnTo>
                                <a:lnTo>
                                  <a:pt x="15157" y="11140"/>
                                </a:lnTo>
                                <a:lnTo>
                                  <a:pt x="15190" y="11138"/>
                                </a:lnTo>
                                <a:lnTo>
                                  <a:pt x="15230" y="11133"/>
                                </a:lnTo>
                                <a:lnTo>
                                  <a:pt x="15238" y="11131"/>
                                </a:lnTo>
                                <a:lnTo>
                                  <a:pt x="15269" y="1112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Line 118"/>
                        <wps:cNvCnPr>
                          <a:cxnSpLocks noChangeShapeType="1"/>
                        </wps:cNvCnPr>
                        <wps:spPr bwMode="auto">
                          <a:xfrm>
                            <a:off x="733" y="11256"/>
                            <a:ext cx="0" cy="282"/>
                          </a:xfrm>
                          <a:prstGeom prst="line">
                            <a:avLst/>
                          </a:prstGeom>
                          <a:noFill/>
                          <a:ln w="308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10" name="AutoShape 117"/>
                        <wps:cNvSpPr>
                          <a:spLocks/>
                        </wps:cNvSpPr>
                        <wps:spPr bwMode="auto">
                          <a:xfrm>
                            <a:off x="730" y="634"/>
                            <a:ext cx="15397" cy="49"/>
                          </a:xfrm>
                          <a:custGeom>
                            <a:avLst/>
                            <a:gdLst>
                              <a:gd name="T0" fmla="+- 0 734 730"/>
                              <a:gd name="T1" fmla="*/ T0 w 15397"/>
                              <a:gd name="T2" fmla="+- 0 634 634"/>
                              <a:gd name="T3" fmla="*/ 634 h 49"/>
                              <a:gd name="T4" fmla="+- 0 733 730"/>
                              <a:gd name="T5" fmla="*/ T4 w 15397"/>
                              <a:gd name="T6" fmla="+- 0 638 634"/>
                              <a:gd name="T7" fmla="*/ 638 h 49"/>
                              <a:gd name="T8" fmla="+- 0 730 730"/>
                              <a:gd name="T9" fmla="*/ T8 w 15397"/>
                              <a:gd name="T10" fmla="+- 0 652 634"/>
                              <a:gd name="T11" fmla="*/ 652 h 49"/>
                              <a:gd name="T12" fmla="+- 0 730 730"/>
                              <a:gd name="T13" fmla="*/ T12 w 15397"/>
                              <a:gd name="T14" fmla="+- 0 656 634"/>
                              <a:gd name="T15" fmla="*/ 656 h 49"/>
                              <a:gd name="T16" fmla="+- 0 734 730"/>
                              <a:gd name="T17" fmla="*/ T16 w 15397"/>
                              <a:gd name="T18" fmla="+- 0 634 634"/>
                              <a:gd name="T19" fmla="*/ 634 h 49"/>
                              <a:gd name="T20" fmla="+- 0 16127 730"/>
                              <a:gd name="T21" fmla="*/ T20 w 15397"/>
                              <a:gd name="T22" fmla="+- 0 683 634"/>
                              <a:gd name="T23" fmla="*/ 683 h 49"/>
                              <a:gd name="T24" fmla="+- 0 16126 730"/>
                              <a:gd name="T25" fmla="*/ T24 w 15397"/>
                              <a:gd name="T26" fmla="+- 0 656 634"/>
                              <a:gd name="T27" fmla="*/ 656 h 49"/>
                              <a:gd name="T28" fmla="+- 0 16126 730"/>
                              <a:gd name="T29" fmla="*/ T28 w 15397"/>
                              <a:gd name="T30" fmla="+- 0 660 634"/>
                              <a:gd name="T31" fmla="*/ 660 h 49"/>
                              <a:gd name="T32" fmla="+- 0 16127 730"/>
                              <a:gd name="T33" fmla="*/ T32 w 15397"/>
                              <a:gd name="T34" fmla="+- 0 683 634"/>
                              <a:gd name="T35" fmla="*/ 68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397" h="49">
                                <a:moveTo>
                                  <a:pt x="4" y="0"/>
                                </a:moveTo>
                                <a:lnTo>
                                  <a:pt x="3" y="4"/>
                                </a:lnTo>
                                <a:lnTo>
                                  <a:pt x="0" y="18"/>
                                </a:lnTo>
                                <a:lnTo>
                                  <a:pt x="0" y="22"/>
                                </a:lnTo>
                                <a:lnTo>
                                  <a:pt x="4" y="0"/>
                                </a:lnTo>
                                <a:moveTo>
                                  <a:pt x="15397" y="49"/>
                                </a:moveTo>
                                <a:lnTo>
                                  <a:pt x="15396" y="22"/>
                                </a:lnTo>
                                <a:lnTo>
                                  <a:pt x="15396" y="26"/>
                                </a:lnTo>
                                <a:lnTo>
                                  <a:pt x="15397" y="49"/>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Line 116"/>
                        <wps:cNvCnPr>
                          <a:cxnSpLocks noChangeShapeType="1"/>
                        </wps:cNvCnPr>
                        <wps:spPr bwMode="auto">
                          <a:xfrm>
                            <a:off x="960" y="314"/>
                            <a:ext cx="0" cy="146"/>
                          </a:xfrm>
                          <a:prstGeom prst="line">
                            <a:avLst/>
                          </a:prstGeom>
                          <a:noFill/>
                          <a:ln w="254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12" name="AutoShape 115"/>
                        <wps:cNvSpPr>
                          <a:spLocks/>
                        </wps:cNvSpPr>
                        <wps:spPr bwMode="auto">
                          <a:xfrm>
                            <a:off x="729" y="11228"/>
                            <a:ext cx="122" cy="359"/>
                          </a:xfrm>
                          <a:custGeom>
                            <a:avLst/>
                            <a:gdLst>
                              <a:gd name="T0" fmla="+- 0 796 729"/>
                              <a:gd name="T1" fmla="*/ T0 w 122"/>
                              <a:gd name="T2" fmla="+- 0 11381 11229"/>
                              <a:gd name="T3" fmla="*/ 11381 h 359"/>
                              <a:gd name="T4" fmla="+- 0 795 729"/>
                              <a:gd name="T5" fmla="*/ T4 w 122"/>
                              <a:gd name="T6" fmla="+- 0 11381 11229"/>
                              <a:gd name="T7" fmla="*/ 11381 h 359"/>
                              <a:gd name="T8" fmla="+- 0 800 729"/>
                              <a:gd name="T9" fmla="*/ T8 w 122"/>
                              <a:gd name="T10" fmla="+- 0 11386 11229"/>
                              <a:gd name="T11" fmla="*/ 11386 h 359"/>
                              <a:gd name="T12" fmla="+- 0 811 729"/>
                              <a:gd name="T13" fmla="*/ T12 w 122"/>
                              <a:gd name="T14" fmla="+- 0 11395 11229"/>
                              <a:gd name="T15" fmla="*/ 11395 h 359"/>
                              <a:gd name="T16" fmla="+- 0 839 729"/>
                              <a:gd name="T17" fmla="*/ T16 w 122"/>
                              <a:gd name="T18" fmla="+- 0 11587 11229"/>
                              <a:gd name="T19" fmla="*/ 11587 h 359"/>
                              <a:gd name="T20" fmla="+- 0 835 729"/>
                              <a:gd name="T21" fmla="*/ T20 w 122"/>
                              <a:gd name="T22" fmla="+- 0 11412 11229"/>
                              <a:gd name="T23" fmla="*/ 11412 h 359"/>
                              <a:gd name="T24" fmla="+- 0 835 729"/>
                              <a:gd name="T25" fmla="*/ T24 w 122"/>
                              <a:gd name="T26" fmla="+- 0 11412 11229"/>
                              <a:gd name="T27" fmla="*/ 11412 h 359"/>
                              <a:gd name="T28" fmla="+- 0 832 729"/>
                              <a:gd name="T29" fmla="*/ T28 w 122"/>
                              <a:gd name="T30" fmla="+- 0 11410 11229"/>
                              <a:gd name="T31" fmla="*/ 11410 h 359"/>
                              <a:gd name="T32" fmla="+- 0 817 729"/>
                              <a:gd name="T33" fmla="*/ T32 w 122"/>
                              <a:gd name="T34" fmla="+- 0 11400 11229"/>
                              <a:gd name="T35" fmla="*/ 11400 h 359"/>
                              <a:gd name="T36" fmla="+- 0 814 729"/>
                              <a:gd name="T37" fmla="*/ T36 w 122"/>
                              <a:gd name="T38" fmla="+- 0 11397 11229"/>
                              <a:gd name="T39" fmla="*/ 11397 h 359"/>
                              <a:gd name="T40" fmla="+- 0 798 729"/>
                              <a:gd name="T41" fmla="*/ T40 w 122"/>
                              <a:gd name="T42" fmla="+- 0 11383 11229"/>
                              <a:gd name="T43" fmla="*/ 11383 h 359"/>
                              <a:gd name="T44" fmla="+- 0 796 729"/>
                              <a:gd name="T45" fmla="*/ T44 w 122"/>
                              <a:gd name="T46" fmla="+- 0 11381 11229"/>
                              <a:gd name="T47" fmla="*/ 11381 h 359"/>
                              <a:gd name="T48" fmla="+- 0 755 729"/>
                              <a:gd name="T49" fmla="*/ T48 w 122"/>
                              <a:gd name="T50" fmla="+- 0 11329 11229"/>
                              <a:gd name="T51" fmla="*/ 11329 h 359"/>
                              <a:gd name="T52" fmla="+- 0 768 729"/>
                              <a:gd name="T53" fmla="*/ T52 w 122"/>
                              <a:gd name="T54" fmla="+- 0 11558 11229"/>
                              <a:gd name="T55" fmla="*/ 11558 h 359"/>
                              <a:gd name="T56" fmla="+- 0 775 729"/>
                              <a:gd name="T57" fmla="*/ T56 w 122"/>
                              <a:gd name="T58" fmla="+- 0 11561 11229"/>
                              <a:gd name="T59" fmla="*/ 11561 h 359"/>
                              <a:gd name="T60" fmla="+- 0 802 729"/>
                              <a:gd name="T61" fmla="*/ T60 w 122"/>
                              <a:gd name="T62" fmla="+- 0 11574 11229"/>
                              <a:gd name="T63" fmla="*/ 11574 h 359"/>
                              <a:gd name="T64" fmla="+- 0 795 729"/>
                              <a:gd name="T65" fmla="*/ T64 w 122"/>
                              <a:gd name="T66" fmla="+- 0 11381 11229"/>
                              <a:gd name="T67" fmla="*/ 11381 h 359"/>
                              <a:gd name="T68" fmla="+- 0 796 729"/>
                              <a:gd name="T69" fmla="*/ T68 w 122"/>
                              <a:gd name="T70" fmla="+- 0 11381 11229"/>
                              <a:gd name="T71" fmla="*/ 11381 h 359"/>
                              <a:gd name="T72" fmla="+- 0 780 729"/>
                              <a:gd name="T73" fmla="*/ T72 w 122"/>
                              <a:gd name="T74" fmla="+- 0 11365 11229"/>
                              <a:gd name="T75" fmla="*/ 11365 h 359"/>
                              <a:gd name="T76" fmla="+- 0 771 729"/>
                              <a:gd name="T77" fmla="*/ T76 w 122"/>
                              <a:gd name="T78" fmla="+- 0 11354 11229"/>
                              <a:gd name="T79" fmla="*/ 11354 h 359"/>
                              <a:gd name="T80" fmla="+- 0 771 729"/>
                              <a:gd name="T81" fmla="*/ T80 w 122"/>
                              <a:gd name="T82" fmla="+- 0 11354 11229"/>
                              <a:gd name="T83" fmla="*/ 11354 h 359"/>
                              <a:gd name="T84" fmla="+- 0 769 729"/>
                              <a:gd name="T85" fmla="*/ T84 w 122"/>
                              <a:gd name="T86" fmla="+- 0 11351 11229"/>
                              <a:gd name="T87" fmla="*/ 11351 h 359"/>
                              <a:gd name="T88" fmla="+- 0 766 729"/>
                              <a:gd name="T89" fmla="*/ T88 w 122"/>
                              <a:gd name="T90" fmla="+- 0 11348 11229"/>
                              <a:gd name="T91" fmla="*/ 11348 h 359"/>
                              <a:gd name="T92" fmla="+- 0 759 729"/>
                              <a:gd name="T93" fmla="*/ T92 w 122"/>
                              <a:gd name="T94" fmla="+- 0 11336 11229"/>
                              <a:gd name="T95" fmla="*/ 11336 h 359"/>
                              <a:gd name="T96" fmla="+- 0 757 729"/>
                              <a:gd name="T97" fmla="*/ T96 w 122"/>
                              <a:gd name="T98" fmla="+- 0 11333 11229"/>
                              <a:gd name="T99" fmla="*/ 11333 h 359"/>
                              <a:gd name="T100" fmla="+- 0 755 729"/>
                              <a:gd name="T101" fmla="*/ T100 w 122"/>
                              <a:gd name="T102" fmla="+- 0 11329 11229"/>
                              <a:gd name="T103" fmla="*/ 11329 h 359"/>
                              <a:gd name="T104" fmla="+- 0 730 729"/>
                              <a:gd name="T105" fmla="*/ T104 w 122"/>
                              <a:gd name="T106" fmla="+- 0 11251 11229"/>
                              <a:gd name="T107" fmla="*/ 11251 h 359"/>
                              <a:gd name="T108" fmla="+- 0 730 729"/>
                              <a:gd name="T109" fmla="*/ T108 w 122"/>
                              <a:gd name="T110" fmla="+- 0 11256 11229"/>
                              <a:gd name="T111" fmla="*/ 11256 h 359"/>
                              <a:gd name="T112" fmla="+- 0 733 729"/>
                              <a:gd name="T113" fmla="*/ T112 w 122"/>
                              <a:gd name="T114" fmla="+- 0 11269 11229"/>
                              <a:gd name="T115" fmla="*/ 11269 h 359"/>
                              <a:gd name="T116" fmla="+- 0 735 729"/>
                              <a:gd name="T117" fmla="*/ T116 w 122"/>
                              <a:gd name="T118" fmla="+- 0 11538 11229"/>
                              <a:gd name="T119" fmla="*/ 11538 h 359"/>
                              <a:gd name="T120" fmla="+- 0 741 729"/>
                              <a:gd name="T121" fmla="*/ T120 w 122"/>
                              <a:gd name="T122" fmla="+- 0 11543 11229"/>
                              <a:gd name="T123" fmla="*/ 11543 h 359"/>
                              <a:gd name="T124" fmla="+- 0 746 729"/>
                              <a:gd name="T125" fmla="*/ T124 w 122"/>
                              <a:gd name="T126" fmla="+- 0 11311 11229"/>
                              <a:gd name="T127" fmla="*/ 11311 h 359"/>
                              <a:gd name="T128" fmla="+- 0 738 729"/>
                              <a:gd name="T129" fmla="*/ T128 w 122"/>
                              <a:gd name="T130" fmla="+- 0 11290 11229"/>
                              <a:gd name="T131" fmla="*/ 11290 h 359"/>
                              <a:gd name="T132" fmla="+- 0 734 729"/>
                              <a:gd name="T133" fmla="*/ T132 w 122"/>
                              <a:gd name="T134" fmla="+- 0 11277 11229"/>
                              <a:gd name="T135" fmla="*/ 11277 h 359"/>
                              <a:gd name="T136" fmla="+- 0 734 729"/>
                              <a:gd name="T137" fmla="*/ T136 w 122"/>
                              <a:gd name="T138" fmla="+- 0 11273 11229"/>
                              <a:gd name="T139" fmla="*/ 11273 h 359"/>
                              <a:gd name="T140" fmla="+- 0 730 729"/>
                              <a:gd name="T141" fmla="*/ T140 w 122"/>
                              <a:gd name="T142" fmla="+- 0 11251 11229"/>
                              <a:gd name="T143" fmla="*/ 11251 h 359"/>
                              <a:gd name="T144" fmla="+- 0 729 729"/>
                              <a:gd name="T145" fmla="*/ T144 w 122"/>
                              <a:gd name="T146" fmla="+- 0 11229 11229"/>
                              <a:gd name="T147" fmla="*/ 11229 h 359"/>
                              <a:gd name="T148" fmla="+- 0 735 729"/>
                              <a:gd name="T149" fmla="*/ T148 w 122"/>
                              <a:gd name="T150" fmla="+- 0 11538 11229"/>
                              <a:gd name="T151" fmla="*/ 11538 h 359"/>
                              <a:gd name="T152" fmla="+- 0 730 729"/>
                              <a:gd name="T153" fmla="*/ T152 w 122"/>
                              <a:gd name="T154" fmla="+- 0 11256 11229"/>
                              <a:gd name="T155" fmla="*/ 11256 h 359"/>
                              <a:gd name="T156" fmla="+- 0 730 729"/>
                              <a:gd name="T157" fmla="*/ T156 w 122"/>
                              <a:gd name="T158" fmla="+- 0 11251 11229"/>
                              <a:gd name="T159" fmla="*/ 11251 h 359"/>
                              <a:gd name="T160" fmla="+- 0 729 729"/>
                              <a:gd name="T161" fmla="*/ T160 w 122"/>
                              <a:gd name="T162" fmla="+- 0 11229 11229"/>
                              <a:gd name="T163" fmla="*/ 11229 h 359"/>
                              <a:gd name="T164" fmla="+- 0 835 729"/>
                              <a:gd name="T165" fmla="*/ T164 w 122"/>
                              <a:gd name="T166" fmla="+- 0 11412 11229"/>
                              <a:gd name="T167" fmla="*/ 11412 h 359"/>
                              <a:gd name="T168" fmla="+- 0 835 729"/>
                              <a:gd name="T169" fmla="*/ T168 w 122"/>
                              <a:gd name="T170" fmla="+- 0 11412 11229"/>
                              <a:gd name="T171" fmla="*/ 11412 h 359"/>
                              <a:gd name="T172" fmla="+- 0 851 729"/>
                              <a:gd name="T173" fmla="*/ T172 w 122"/>
                              <a:gd name="T174" fmla="+- 0 11421 11229"/>
                              <a:gd name="T175" fmla="*/ 11421 h 359"/>
                              <a:gd name="T176" fmla="+- 0 835 729"/>
                              <a:gd name="T177" fmla="*/ T176 w 122"/>
                              <a:gd name="T178" fmla="+- 0 11412 11229"/>
                              <a:gd name="T179" fmla="*/ 11412 h 359"/>
                              <a:gd name="T180" fmla="+- 0 771 729"/>
                              <a:gd name="T181" fmla="*/ T180 w 122"/>
                              <a:gd name="T182" fmla="+- 0 11354 11229"/>
                              <a:gd name="T183" fmla="*/ 11354 h 359"/>
                              <a:gd name="T184" fmla="+- 0 771 729"/>
                              <a:gd name="T185" fmla="*/ T184 w 122"/>
                              <a:gd name="T186" fmla="+- 0 11354 11229"/>
                              <a:gd name="T187" fmla="*/ 11354 h 359"/>
                              <a:gd name="T188" fmla="+- 0 782 729"/>
                              <a:gd name="T189" fmla="*/ T188 w 122"/>
                              <a:gd name="T190" fmla="+- 0 11367 11229"/>
                              <a:gd name="T191" fmla="*/ 11367 h 359"/>
                              <a:gd name="T192" fmla="+- 0 771 729"/>
                              <a:gd name="T193" fmla="*/ T192 w 122"/>
                              <a:gd name="T194" fmla="+- 0 11354 11229"/>
                              <a:gd name="T195" fmla="*/ 11354 h 359"/>
                              <a:gd name="T196" fmla="+- 0 746 729"/>
                              <a:gd name="T197" fmla="*/ T196 w 122"/>
                              <a:gd name="T198" fmla="+- 0 11310 11229"/>
                              <a:gd name="T199" fmla="*/ 11310 h 359"/>
                              <a:gd name="T200" fmla="+- 0 746 729"/>
                              <a:gd name="T201" fmla="*/ T200 w 122"/>
                              <a:gd name="T202" fmla="+- 0 11311 11229"/>
                              <a:gd name="T203" fmla="*/ 11311 h 359"/>
                              <a:gd name="T204" fmla="+- 0 747 729"/>
                              <a:gd name="T205" fmla="*/ T204 w 122"/>
                              <a:gd name="T206" fmla="+- 0 11314 11229"/>
                              <a:gd name="T207" fmla="*/ 11314 h 359"/>
                              <a:gd name="T208" fmla="+- 0 755 729"/>
                              <a:gd name="T209" fmla="*/ T208 w 122"/>
                              <a:gd name="T210" fmla="+- 0 11329 11229"/>
                              <a:gd name="T211" fmla="*/ 11329 h 359"/>
                              <a:gd name="T212" fmla="+- 0 755 729"/>
                              <a:gd name="T213" fmla="*/ T212 w 122"/>
                              <a:gd name="T214" fmla="+- 0 11329 11229"/>
                              <a:gd name="T215" fmla="*/ 11329 h 359"/>
                              <a:gd name="T216" fmla="+- 0 749 729"/>
                              <a:gd name="T217" fmla="*/ T216 w 122"/>
                              <a:gd name="T218" fmla="+- 0 11317 11229"/>
                              <a:gd name="T219" fmla="*/ 11317 h 359"/>
                              <a:gd name="T220" fmla="+- 0 746 729"/>
                              <a:gd name="T221" fmla="*/ T220 w 122"/>
                              <a:gd name="T222" fmla="+- 0 11310 11229"/>
                              <a:gd name="T223" fmla="*/ 11310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22" h="359">
                                <a:moveTo>
                                  <a:pt x="67" y="152"/>
                                </a:moveTo>
                                <a:lnTo>
                                  <a:pt x="66" y="152"/>
                                </a:lnTo>
                                <a:lnTo>
                                  <a:pt x="71" y="157"/>
                                </a:lnTo>
                                <a:lnTo>
                                  <a:pt x="82" y="166"/>
                                </a:lnTo>
                                <a:lnTo>
                                  <a:pt x="110" y="358"/>
                                </a:lnTo>
                                <a:lnTo>
                                  <a:pt x="106" y="183"/>
                                </a:lnTo>
                                <a:lnTo>
                                  <a:pt x="103" y="181"/>
                                </a:lnTo>
                                <a:lnTo>
                                  <a:pt x="88" y="171"/>
                                </a:lnTo>
                                <a:lnTo>
                                  <a:pt x="85" y="168"/>
                                </a:lnTo>
                                <a:lnTo>
                                  <a:pt x="69" y="154"/>
                                </a:lnTo>
                                <a:lnTo>
                                  <a:pt x="67" y="152"/>
                                </a:lnTo>
                                <a:close/>
                                <a:moveTo>
                                  <a:pt x="26" y="100"/>
                                </a:moveTo>
                                <a:lnTo>
                                  <a:pt x="39" y="329"/>
                                </a:lnTo>
                                <a:lnTo>
                                  <a:pt x="46" y="332"/>
                                </a:lnTo>
                                <a:lnTo>
                                  <a:pt x="73" y="345"/>
                                </a:lnTo>
                                <a:lnTo>
                                  <a:pt x="66" y="152"/>
                                </a:lnTo>
                                <a:lnTo>
                                  <a:pt x="67" y="152"/>
                                </a:lnTo>
                                <a:lnTo>
                                  <a:pt x="51" y="136"/>
                                </a:lnTo>
                                <a:lnTo>
                                  <a:pt x="42" y="125"/>
                                </a:lnTo>
                                <a:lnTo>
                                  <a:pt x="40" y="122"/>
                                </a:lnTo>
                                <a:lnTo>
                                  <a:pt x="37" y="119"/>
                                </a:lnTo>
                                <a:lnTo>
                                  <a:pt x="30" y="107"/>
                                </a:lnTo>
                                <a:lnTo>
                                  <a:pt x="28" y="104"/>
                                </a:lnTo>
                                <a:lnTo>
                                  <a:pt x="26" y="100"/>
                                </a:lnTo>
                                <a:close/>
                                <a:moveTo>
                                  <a:pt x="1" y="22"/>
                                </a:moveTo>
                                <a:lnTo>
                                  <a:pt x="1" y="27"/>
                                </a:lnTo>
                                <a:lnTo>
                                  <a:pt x="4" y="40"/>
                                </a:lnTo>
                                <a:lnTo>
                                  <a:pt x="6" y="309"/>
                                </a:lnTo>
                                <a:lnTo>
                                  <a:pt x="12" y="314"/>
                                </a:lnTo>
                                <a:lnTo>
                                  <a:pt x="17" y="82"/>
                                </a:lnTo>
                                <a:lnTo>
                                  <a:pt x="9" y="61"/>
                                </a:lnTo>
                                <a:lnTo>
                                  <a:pt x="5" y="48"/>
                                </a:lnTo>
                                <a:lnTo>
                                  <a:pt x="5" y="44"/>
                                </a:lnTo>
                                <a:lnTo>
                                  <a:pt x="1" y="22"/>
                                </a:lnTo>
                                <a:close/>
                                <a:moveTo>
                                  <a:pt x="0" y="0"/>
                                </a:moveTo>
                                <a:lnTo>
                                  <a:pt x="6" y="309"/>
                                </a:lnTo>
                                <a:lnTo>
                                  <a:pt x="1" y="27"/>
                                </a:lnTo>
                                <a:lnTo>
                                  <a:pt x="1" y="22"/>
                                </a:lnTo>
                                <a:lnTo>
                                  <a:pt x="0" y="0"/>
                                </a:lnTo>
                                <a:close/>
                                <a:moveTo>
                                  <a:pt x="106" y="183"/>
                                </a:moveTo>
                                <a:lnTo>
                                  <a:pt x="106" y="183"/>
                                </a:lnTo>
                                <a:lnTo>
                                  <a:pt x="122" y="192"/>
                                </a:lnTo>
                                <a:lnTo>
                                  <a:pt x="106" y="183"/>
                                </a:lnTo>
                                <a:close/>
                                <a:moveTo>
                                  <a:pt x="42" y="125"/>
                                </a:moveTo>
                                <a:lnTo>
                                  <a:pt x="42" y="125"/>
                                </a:lnTo>
                                <a:lnTo>
                                  <a:pt x="53" y="138"/>
                                </a:lnTo>
                                <a:lnTo>
                                  <a:pt x="42" y="125"/>
                                </a:lnTo>
                                <a:close/>
                                <a:moveTo>
                                  <a:pt x="17" y="81"/>
                                </a:moveTo>
                                <a:lnTo>
                                  <a:pt x="17" y="82"/>
                                </a:lnTo>
                                <a:lnTo>
                                  <a:pt x="18" y="85"/>
                                </a:lnTo>
                                <a:lnTo>
                                  <a:pt x="26" y="100"/>
                                </a:lnTo>
                                <a:lnTo>
                                  <a:pt x="20" y="88"/>
                                </a:lnTo>
                                <a:lnTo>
                                  <a:pt x="17" y="81"/>
                                </a:lnTo>
                                <a:close/>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Line 114"/>
                        <wps:cNvCnPr>
                          <a:cxnSpLocks noChangeShapeType="1"/>
                        </wps:cNvCnPr>
                        <wps:spPr bwMode="auto">
                          <a:xfrm>
                            <a:off x="722" y="369"/>
                            <a:ext cx="0" cy="314"/>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14" name="AutoShape 113"/>
                        <wps:cNvSpPr>
                          <a:spLocks/>
                        </wps:cNvSpPr>
                        <wps:spPr bwMode="auto">
                          <a:xfrm>
                            <a:off x="561" y="346"/>
                            <a:ext cx="221" cy="11192"/>
                          </a:xfrm>
                          <a:custGeom>
                            <a:avLst/>
                            <a:gdLst>
                              <a:gd name="T0" fmla="+- 0 729 561"/>
                              <a:gd name="T1" fmla="*/ T0 w 221"/>
                              <a:gd name="T2" fmla="+- 0 673 346"/>
                              <a:gd name="T3" fmla="*/ 673 h 11192"/>
                              <a:gd name="T4" fmla="+- 0 729 561"/>
                              <a:gd name="T5" fmla="*/ T4 w 221"/>
                              <a:gd name="T6" fmla="+- 0 679 346"/>
                              <a:gd name="T7" fmla="*/ 679 h 11192"/>
                              <a:gd name="T8" fmla="+- 0 729 561"/>
                              <a:gd name="T9" fmla="*/ T8 w 221"/>
                              <a:gd name="T10" fmla="+- 0 681 346"/>
                              <a:gd name="T11" fmla="*/ 681 h 11192"/>
                              <a:gd name="T12" fmla="+- 0 729 561"/>
                              <a:gd name="T13" fmla="*/ T12 w 221"/>
                              <a:gd name="T14" fmla="+- 0 673 346"/>
                              <a:gd name="T15" fmla="*/ 673 h 11192"/>
                              <a:gd name="T16" fmla="+- 0 730 561"/>
                              <a:gd name="T17" fmla="*/ T16 w 221"/>
                              <a:gd name="T18" fmla="+- 0 651 346"/>
                              <a:gd name="T19" fmla="*/ 651 h 11192"/>
                              <a:gd name="T20" fmla="+- 0 730 561"/>
                              <a:gd name="T21" fmla="*/ T20 w 221"/>
                              <a:gd name="T22" fmla="+- 0 652 346"/>
                              <a:gd name="T23" fmla="*/ 652 h 11192"/>
                              <a:gd name="T24" fmla="+- 0 730 561"/>
                              <a:gd name="T25" fmla="*/ T24 w 221"/>
                              <a:gd name="T26" fmla="+- 0 660 346"/>
                              <a:gd name="T27" fmla="*/ 660 h 11192"/>
                              <a:gd name="T28" fmla="+- 0 729 561"/>
                              <a:gd name="T29" fmla="*/ T28 w 221"/>
                              <a:gd name="T30" fmla="+- 0 673 346"/>
                              <a:gd name="T31" fmla="*/ 673 h 11192"/>
                              <a:gd name="T32" fmla="+- 0 730 561"/>
                              <a:gd name="T33" fmla="*/ T32 w 221"/>
                              <a:gd name="T34" fmla="+- 0 660 346"/>
                              <a:gd name="T35" fmla="*/ 660 h 11192"/>
                              <a:gd name="T36" fmla="+- 0 730 561"/>
                              <a:gd name="T37" fmla="*/ T36 w 221"/>
                              <a:gd name="T38" fmla="+- 0 651 346"/>
                              <a:gd name="T39" fmla="*/ 651 h 11192"/>
                              <a:gd name="T40" fmla="+- 0 735 561"/>
                              <a:gd name="T41" fmla="*/ T40 w 221"/>
                              <a:gd name="T42" fmla="+- 0 11538 346"/>
                              <a:gd name="T43" fmla="*/ 11538 h 11192"/>
                              <a:gd name="T44" fmla="+- 0 729 561"/>
                              <a:gd name="T45" fmla="*/ T44 w 221"/>
                              <a:gd name="T46" fmla="+- 0 11232 346"/>
                              <a:gd name="T47" fmla="*/ 11232 h 11192"/>
                              <a:gd name="T48" fmla="+- 0 729 561"/>
                              <a:gd name="T49" fmla="*/ T48 w 221"/>
                              <a:gd name="T50" fmla="+- 0 11227 346"/>
                              <a:gd name="T51" fmla="*/ 11227 h 11192"/>
                              <a:gd name="T52" fmla="+- 0 729 561"/>
                              <a:gd name="T53" fmla="*/ T52 w 221"/>
                              <a:gd name="T54" fmla="+- 0 681 346"/>
                              <a:gd name="T55" fmla="*/ 681 h 11192"/>
                              <a:gd name="T56" fmla="+- 0 710 561"/>
                              <a:gd name="T57" fmla="*/ T56 w 221"/>
                              <a:gd name="T58" fmla="+- 0 386 346"/>
                              <a:gd name="T59" fmla="*/ 386 h 11192"/>
                              <a:gd name="T60" fmla="+- 0 655 561"/>
                              <a:gd name="T61" fmla="*/ T60 w 221"/>
                              <a:gd name="T62" fmla="+- 0 436 346"/>
                              <a:gd name="T63" fmla="*/ 436 h 11192"/>
                              <a:gd name="T64" fmla="+- 0 612 561"/>
                              <a:gd name="T65" fmla="*/ T64 w 221"/>
                              <a:gd name="T66" fmla="+- 0 495 346"/>
                              <a:gd name="T67" fmla="*/ 495 h 11192"/>
                              <a:gd name="T68" fmla="+- 0 580 561"/>
                              <a:gd name="T69" fmla="*/ T68 w 221"/>
                              <a:gd name="T70" fmla="+- 0 563 346"/>
                              <a:gd name="T71" fmla="*/ 563 h 11192"/>
                              <a:gd name="T72" fmla="+- 0 563 561"/>
                              <a:gd name="T73" fmla="*/ T72 w 221"/>
                              <a:gd name="T74" fmla="+- 0 636 346"/>
                              <a:gd name="T75" fmla="*/ 636 h 11192"/>
                              <a:gd name="T76" fmla="+- 0 561 561"/>
                              <a:gd name="T77" fmla="*/ T76 w 221"/>
                              <a:gd name="T78" fmla="+- 0 673 346"/>
                              <a:gd name="T79" fmla="*/ 673 h 11192"/>
                              <a:gd name="T80" fmla="+- 0 561 561"/>
                              <a:gd name="T81" fmla="*/ T80 w 221"/>
                              <a:gd name="T82" fmla="+- 0 11232 346"/>
                              <a:gd name="T83" fmla="*/ 11232 h 11192"/>
                              <a:gd name="T84" fmla="+- 0 568 561"/>
                              <a:gd name="T85" fmla="*/ T84 w 221"/>
                              <a:gd name="T86" fmla="+- 0 11301 346"/>
                              <a:gd name="T87" fmla="*/ 11301 h 11192"/>
                              <a:gd name="T88" fmla="+- 0 591 561"/>
                              <a:gd name="T89" fmla="*/ T88 w 221"/>
                              <a:gd name="T90" fmla="+- 0 11372 346"/>
                              <a:gd name="T91" fmla="*/ 11372 h 11192"/>
                              <a:gd name="T92" fmla="+- 0 628 561"/>
                              <a:gd name="T93" fmla="*/ T92 w 221"/>
                              <a:gd name="T94" fmla="+- 0 11436 346"/>
                              <a:gd name="T95" fmla="*/ 11436 h 11192"/>
                              <a:gd name="T96" fmla="+- 0 676 561"/>
                              <a:gd name="T97" fmla="*/ T96 w 221"/>
                              <a:gd name="T98" fmla="+- 0 11492 346"/>
                              <a:gd name="T99" fmla="*/ 11492 h 11192"/>
                              <a:gd name="T100" fmla="+- 0 735 561"/>
                              <a:gd name="T101" fmla="*/ T100 w 221"/>
                              <a:gd name="T102" fmla="+- 0 11538 346"/>
                              <a:gd name="T103" fmla="*/ 11538 h 11192"/>
                              <a:gd name="T104" fmla="+- 0 738 561"/>
                              <a:gd name="T105" fmla="*/ T104 w 221"/>
                              <a:gd name="T106" fmla="+- 0 11290 346"/>
                              <a:gd name="T107" fmla="*/ 11290 h 11192"/>
                              <a:gd name="T108" fmla="+- 0 734 561"/>
                              <a:gd name="T109" fmla="*/ T108 w 221"/>
                              <a:gd name="T110" fmla="+- 0 11273 346"/>
                              <a:gd name="T111" fmla="*/ 11273 h 11192"/>
                              <a:gd name="T112" fmla="+- 0 734 561"/>
                              <a:gd name="T113" fmla="*/ T112 w 221"/>
                              <a:gd name="T114" fmla="+- 0 11277 346"/>
                              <a:gd name="T115" fmla="*/ 11277 h 11192"/>
                              <a:gd name="T116" fmla="+- 0 738 561"/>
                              <a:gd name="T117" fmla="*/ T116 w 221"/>
                              <a:gd name="T118" fmla="+- 0 11290 346"/>
                              <a:gd name="T119" fmla="*/ 11290 h 11192"/>
                              <a:gd name="T120" fmla="+- 0 738 561"/>
                              <a:gd name="T121" fmla="*/ T120 w 221"/>
                              <a:gd name="T122" fmla="+- 0 11290 346"/>
                              <a:gd name="T123" fmla="*/ 11290 h 11192"/>
                              <a:gd name="T124" fmla="+- 0 747 561"/>
                              <a:gd name="T125" fmla="*/ T124 w 221"/>
                              <a:gd name="T126" fmla="+- 0 11314 346"/>
                              <a:gd name="T127" fmla="*/ 11314 h 11192"/>
                              <a:gd name="T128" fmla="+- 0 738 561"/>
                              <a:gd name="T129" fmla="*/ T128 w 221"/>
                              <a:gd name="T130" fmla="+- 0 11290 346"/>
                              <a:gd name="T131" fmla="*/ 11290 h 11192"/>
                              <a:gd name="T132" fmla="+- 0 739 561"/>
                              <a:gd name="T133" fmla="*/ T132 w 221"/>
                              <a:gd name="T134" fmla="+- 0 11294 346"/>
                              <a:gd name="T135" fmla="*/ 11294 h 11192"/>
                              <a:gd name="T136" fmla="+- 0 747 561"/>
                              <a:gd name="T137" fmla="*/ T136 w 221"/>
                              <a:gd name="T138" fmla="+- 0 11314 346"/>
                              <a:gd name="T139" fmla="*/ 11314 h 11192"/>
                              <a:gd name="T140" fmla="+- 0 759 561"/>
                              <a:gd name="T141" fmla="*/ T140 w 221"/>
                              <a:gd name="T142" fmla="+- 0 571 346"/>
                              <a:gd name="T143" fmla="*/ 571 h 11192"/>
                              <a:gd name="T144" fmla="+- 0 757 561"/>
                              <a:gd name="T145" fmla="*/ T144 w 221"/>
                              <a:gd name="T146" fmla="+- 0 574 346"/>
                              <a:gd name="T147" fmla="*/ 574 h 11192"/>
                              <a:gd name="T148" fmla="+- 0 755 561"/>
                              <a:gd name="T149" fmla="*/ T148 w 221"/>
                              <a:gd name="T150" fmla="+- 0 578 346"/>
                              <a:gd name="T151" fmla="*/ 578 h 11192"/>
                              <a:gd name="T152" fmla="+- 0 759 561"/>
                              <a:gd name="T153" fmla="*/ T152 w 221"/>
                              <a:gd name="T154" fmla="+- 0 571 346"/>
                              <a:gd name="T155" fmla="*/ 571 h 11192"/>
                              <a:gd name="T156" fmla="+- 0 768 561"/>
                              <a:gd name="T157" fmla="*/ T156 w 221"/>
                              <a:gd name="T158" fmla="+- 0 350 346"/>
                              <a:gd name="T159" fmla="*/ 350 h 11192"/>
                              <a:gd name="T160" fmla="+- 0 741 561"/>
                              <a:gd name="T161" fmla="*/ T160 w 221"/>
                              <a:gd name="T162" fmla="+- 0 365 346"/>
                              <a:gd name="T163" fmla="*/ 365 h 11192"/>
                              <a:gd name="T164" fmla="+- 0 738 561"/>
                              <a:gd name="T165" fmla="*/ T164 w 221"/>
                              <a:gd name="T166" fmla="+- 0 617 346"/>
                              <a:gd name="T167" fmla="*/ 617 h 11192"/>
                              <a:gd name="T168" fmla="+- 0 734 561"/>
                              <a:gd name="T169" fmla="*/ T168 w 221"/>
                              <a:gd name="T170" fmla="+- 0 631 346"/>
                              <a:gd name="T171" fmla="*/ 631 h 11192"/>
                              <a:gd name="T172" fmla="+- 0 735 561"/>
                              <a:gd name="T173" fmla="*/ T172 w 221"/>
                              <a:gd name="T174" fmla="+- 0 369 346"/>
                              <a:gd name="T175" fmla="*/ 369 h 11192"/>
                              <a:gd name="T176" fmla="+- 0 730 561"/>
                              <a:gd name="T177" fmla="*/ T176 w 221"/>
                              <a:gd name="T178" fmla="+- 0 651 346"/>
                              <a:gd name="T179" fmla="*/ 651 h 11192"/>
                              <a:gd name="T180" fmla="+- 0 733 561"/>
                              <a:gd name="T181" fmla="*/ T180 w 221"/>
                              <a:gd name="T182" fmla="+- 0 638 346"/>
                              <a:gd name="T183" fmla="*/ 638 h 11192"/>
                              <a:gd name="T184" fmla="+- 0 735 561"/>
                              <a:gd name="T185" fmla="*/ T184 w 221"/>
                              <a:gd name="T186" fmla="+- 0 631 346"/>
                              <a:gd name="T187" fmla="*/ 631 h 11192"/>
                              <a:gd name="T188" fmla="+- 0 739 561"/>
                              <a:gd name="T189" fmla="*/ T188 w 221"/>
                              <a:gd name="T190" fmla="+- 0 614 346"/>
                              <a:gd name="T191" fmla="*/ 614 h 11192"/>
                              <a:gd name="T192" fmla="+- 0 741 561"/>
                              <a:gd name="T193" fmla="*/ T192 w 221"/>
                              <a:gd name="T194" fmla="+- 0 609 346"/>
                              <a:gd name="T195" fmla="*/ 609 h 11192"/>
                              <a:gd name="T196" fmla="+- 0 746 561"/>
                              <a:gd name="T197" fmla="*/ T196 w 221"/>
                              <a:gd name="T198" fmla="+- 0 597 346"/>
                              <a:gd name="T199" fmla="*/ 597 h 11192"/>
                              <a:gd name="T200" fmla="+- 0 749 561"/>
                              <a:gd name="T201" fmla="*/ T200 w 221"/>
                              <a:gd name="T202" fmla="+- 0 590 346"/>
                              <a:gd name="T203" fmla="*/ 590 h 11192"/>
                              <a:gd name="T204" fmla="+- 0 755 561"/>
                              <a:gd name="T205" fmla="*/ T204 w 221"/>
                              <a:gd name="T206" fmla="+- 0 578 346"/>
                              <a:gd name="T207" fmla="*/ 578 h 11192"/>
                              <a:gd name="T208" fmla="+- 0 768 561"/>
                              <a:gd name="T209" fmla="*/ T208 w 221"/>
                              <a:gd name="T210" fmla="+- 0 350 346"/>
                              <a:gd name="T211" fmla="*/ 350 h 11192"/>
                              <a:gd name="T212" fmla="+- 0 782 561"/>
                              <a:gd name="T213" fmla="*/ T212 w 221"/>
                              <a:gd name="T214" fmla="+- 0 540 346"/>
                              <a:gd name="T215" fmla="*/ 540 h 11192"/>
                              <a:gd name="T216" fmla="+- 0 771 561"/>
                              <a:gd name="T217" fmla="*/ T216 w 221"/>
                              <a:gd name="T218" fmla="+- 0 553 346"/>
                              <a:gd name="T219" fmla="*/ 553 h 11192"/>
                              <a:gd name="T220" fmla="+- 0 775 561"/>
                              <a:gd name="T221" fmla="*/ T220 w 221"/>
                              <a:gd name="T222" fmla="+- 0 346 346"/>
                              <a:gd name="T223" fmla="*/ 346 h 11192"/>
                              <a:gd name="T224" fmla="+- 0 768 561"/>
                              <a:gd name="T225" fmla="*/ T224 w 221"/>
                              <a:gd name="T226" fmla="+- 0 350 346"/>
                              <a:gd name="T227" fmla="*/ 350 h 11192"/>
                              <a:gd name="T228" fmla="+- 0 766 561"/>
                              <a:gd name="T229" fmla="*/ T228 w 221"/>
                              <a:gd name="T230" fmla="+- 0 559 346"/>
                              <a:gd name="T231" fmla="*/ 559 h 11192"/>
                              <a:gd name="T232" fmla="+- 0 759 561"/>
                              <a:gd name="T233" fmla="*/ T232 w 221"/>
                              <a:gd name="T234" fmla="+- 0 571 346"/>
                              <a:gd name="T235" fmla="*/ 571 h 11192"/>
                              <a:gd name="T236" fmla="+- 0 769 561"/>
                              <a:gd name="T237" fmla="*/ T236 w 221"/>
                              <a:gd name="T238" fmla="+- 0 556 346"/>
                              <a:gd name="T239" fmla="*/ 556 h 11192"/>
                              <a:gd name="T240" fmla="+- 0 771 561"/>
                              <a:gd name="T241" fmla="*/ T240 w 221"/>
                              <a:gd name="T242" fmla="+- 0 553 346"/>
                              <a:gd name="T243" fmla="*/ 553 h 11192"/>
                              <a:gd name="T244" fmla="+- 0 782 561"/>
                              <a:gd name="T245" fmla="*/ T244 w 221"/>
                              <a:gd name="T246" fmla="+- 0 540 346"/>
                              <a:gd name="T247" fmla="*/ 540 h 11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21" h="11192">
                                <a:moveTo>
                                  <a:pt x="168" y="327"/>
                                </a:moveTo>
                                <a:lnTo>
                                  <a:pt x="168" y="333"/>
                                </a:lnTo>
                                <a:lnTo>
                                  <a:pt x="168" y="335"/>
                                </a:lnTo>
                                <a:lnTo>
                                  <a:pt x="168" y="327"/>
                                </a:lnTo>
                                <a:moveTo>
                                  <a:pt x="169" y="305"/>
                                </a:moveTo>
                                <a:lnTo>
                                  <a:pt x="169" y="306"/>
                                </a:lnTo>
                                <a:lnTo>
                                  <a:pt x="169" y="314"/>
                                </a:lnTo>
                                <a:lnTo>
                                  <a:pt x="168" y="327"/>
                                </a:lnTo>
                                <a:lnTo>
                                  <a:pt x="169" y="314"/>
                                </a:lnTo>
                                <a:lnTo>
                                  <a:pt x="169" y="305"/>
                                </a:lnTo>
                                <a:moveTo>
                                  <a:pt x="174" y="11192"/>
                                </a:moveTo>
                                <a:lnTo>
                                  <a:pt x="168" y="10886"/>
                                </a:lnTo>
                                <a:lnTo>
                                  <a:pt x="168" y="10881"/>
                                </a:lnTo>
                                <a:lnTo>
                                  <a:pt x="168" y="335"/>
                                </a:lnTo>
                                <a:lnTo>
                                  <a:pt x="149" y="40"/>
                                </a:lnTo>
                                <a:lnTo>
                                  <a:pt x="94" y="90"/>
                                </a:lnTo>
                                <a:lnTo>
                                  <a:pt x="51" y="149"/>
                                </a:lnTo>
                                <a:lnTo>
                                  <a:pt x="19" y="217"/>
                                </a:lnTo>
                                <a:lnTo>
                                  <a:pt x="2" y="290"/>
                                </a:lnTo>
                                <a:lnTo>
                                  <a:pt x="0" y="327"/>
                                </a:lnTo>
                                <a:lnTo>
                                  <a:pt x="0" y="10886"/>
                                </a:lnTo>
                                <a:lnTo>
                                  <a:pt x="7" y="10955"/>
                                </a:lnTo>
                                <a:lnTo>
                                  <a:pt x="30" y="11026"/>
                                </a:lnTo>
                                <a:lnTo>
                                  <a:pt x="67" y="11090"/>
                                </a:lnTo>
                                <a:lnTo>
                                  <a:pt x="115" y="11146"/>
                                </a:lnTo>
                                <a:lnTo>
                                  <a:pt x="174" y="11192"/>
                                </a:lnTo>
                                <a:moveTo>
                                  <a:pt x="177" y="10944"/>
                                </a:moveTo>
                                <a:lnTo>
                                  <a:pt x="173" y="10927"/>
                                </a:lnTo>
                                <a:lnTo>
                                  <a:pt x="173" y="10931"/>
                                </a:lnTo>
                                <a:lnTo>
                                  <a:pt x="177" y="10944"/>
                                </a:lnTo>
                                <a:moveTo>
                                  <a:pt x="186" y="10968"/>
                                </a:moveTo>
                                <a:lnTo>
                                  <a:pt x="177" y="10944"/>
                                </a:lnTo>
                                <a:lnTo>
                                  <a:pt x="178" y="10948"/>
                                </a:lnTo>
                                <a:lnTo>
                                  <a:pt x="186" y="10968"/>
                                </a:lnTo>
                                <a:moveTo>
                                  <a:pt x="198" y="225"/>
                                </a:moveTo>
                                <a:lnTo>
                                  <a:pt x="196" y="228"/>
                                </a:lnTo>
                                <a:lnTo>
                                  <a:pt x="194" y="232"/>
                                </a:lnTo>
                                <a:lnTo>
                                  <a:pt x="198" y="225"/>
                                </a:lnTo>
                                <a:moveTo>
                                  <a:pt x="207" y="4"/>
                                </a:moveTo>
                                <a:lnTo>
                                  <a:pt x="180" y="19"/>
                                </a:lnTo>
                                <a:lnTo>
                                  <a:pt x="177" y="271"/>
                                </a:lnTo>
                                <a:lnTo>
                                  <a:pt x="173" y="285"/>
                                </a:lnTo>
                                <a:lnTo>
                                  <a:pt x="174" y="23"/>
                                </a:lnTo>
                                <a:lnTo>
                                  <a:pt x="169" y="305"/>
                                </a:lnTo>
                                <a:lnTo>
                                  <a:pt x="172" y="292"/>
                                </a:lnTo>
                                <a:lnTo>
                                  <a:pt x="174" y="285"/>
                                </a:lnTo>
                                <a:lnTo>
                                  <a:pt x="178" y="268"/>
                                </a:lnTo>
                                <a:lnTo>
                                  <a:pt x="180" y="263"/>
                                </a:lnTo>
                                <a:lnTo>
                                  <a:pt x="185" y="251"/>
                                </a:lnTo>
                                <a:lnTo>
                                  <a:pt x="188" y="244"/>
                                </a:lnTo>
                                <a:lnTo>
                                  <a:pt x="194" y="232"/>
                                </a:lnTo>
                                <a:lnTo>
                                  <a:pt x="207" y="4"/>
                                </a:lnTo>
                                <a:moveTo>
                                  <a:pt x="221" y="194"/>
                                </a:moveTo>
                                <a:lnTo>
                                  <a:pt x="210" y="207"/>
                                </a:lnTo>
                                <a:lnTo>
                                  <a:pt x="214" y="0"/>
                                </a:lnTo>
                                <a:lnTo>
                                  <a:pt x="207" y="4"/>
                                </a:lnTo>
                                <a:lnTo>
                                  <a:pt x="205" y="213"/>
                                </a:lnTo>
                                <a:lnTo>
                                  <a:pt x="198" y="225"/>
                                </a:lnTo>
                                <a:lnTo>
                                  <a:pt x="208" y="210"/>
                                </a:lnTo>
                                <a:lnTo>
                                  <a:pt x="210" y="207"/>
                                </a:lnTo>
                                <a:lnTo>
                                  <a:pt x="221" y="19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Line 112"/>
                        <wps:cNvCnPr>
                          <a:cxnSpLocks noChangeShapeType="1"/>
                        </wps:cNvCnPr>
                        <wps:spPr bwMode="auto">
                          <a:xfrm>
                            <a:off x="737" y="365"/>
                            <a:ext cx="0" cy="266"/>
                          </a:xfrm>
                          <a:prstGeom prst="line">
                            <a:avLst/>
                          </a:prstGeom>
                          <a:noFill/>
                          <a:ln w="444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16" name="AutoShape 111"/>
                        <wps:cNvSpPr>
                          <a:spLocks/>
                        </wps:cNvSpPr>
                        <wps:spPr bwMode="auto">
                          <a:xfrm>
                            <a:off x="739" y="574"/>
                            <a:ext cx="30" cy="10777"/>
                          </a:xfrm>
                          <a:custGeom>
                            <a:avLst/>
                            <a:gdLst>
                              <a:gd name="T0" fmla="+- 0 757 739"/>
                              <a:gd name="T1" fmla="*/ T0 w 30"/>
                              <a:gd name="T2" fmla="+- 0 574 574"/>
                              <a:gd name="T3" fmla="*/ 574 h 10777"/>
                              <a:gd name="T4" fmla="+- 0 747 739"/>
                              <a:gd name="T5" fmla="*/ T4 w 30"/>
                              <a:gd name="T6" fmla="+- 0 593 574"/>
                              <a:gd name="T7" fmla="*/ 593 h 10777"/>
                              <a:gd name="T8" fmla="+- 0 739 739"/>
                              <a:gd name="T9" fmla="*/ T8 w 30"/>
                              <a:gd name="T10" fmla="+- 0 614 574"/>
                              <a:gd name="T11" fmla="*/ 614 h 10777"/>
                              <a:gd name="T12" fmla="+- 0 741 739"/>
                              <a:gd name="T13" fmla="*/ T12 w 30"/>
                              <a:gd name="T14" fmla="+- 0 609 574"/>
                              <a:gd name="T15" fmla="*/ 609 h 10777"/>
                              <a:gd name="T16" fmla="+- 0 746 739"/>
                              <a:gd name="T17" fmla="*/ T16 w 30"/>
                              <a:gd name="T18" fmla="+- 0 597 574"/>
                              <a:gd name="T19" fmla="*/ 597 h 10777"/>
                              <a:gd name="T20" fmla="+- 0 749 739"/>
                              <a:gd name="T21" fmla="*/ T20 w 30"/>
                              <a:gd name="T22" fmla="+- 0 590 574"/>
                              <a:gd name="T23" fmla="*/ 590 h 10777"/>
                              <a:gd name="T24" fmla="+- 0 757 739"/>
                              <a:gd name="T25" fmla="*/ T24 w 30"/>
                              <a:gd name="T26" fmla="+- 0 574 574"/>
                              <a:gd name="T27" fmla="*/ 574 h 10777"/>
                              <a:gd name="T28" fmla="+- 0 769 739"/>
                              <a:gd name="T29" fmla="*/ T28 w 30"/>
                              <a:gd name="T30" fmla="+- 0 11351 574"/>
                              <a:gd name="T31" fmla="*/ 11351 h 10777"/>
                              <a:gd name="T32" fmla="+- 0 759 739"/>
                              <a:gd name="T33" fmla="*/ T32 w 30"/>
                              <a:gd name="T34" fmla="+- 0 11336 574"/>
                              <a:gd name="T35" fmla="*/ 11336 h 10777"/>
                              <a:gd name="T36" fmla="+- 0 766 739"/>
                              <a:gd name="T37" fmla="*/ T36 w 30"/>
                              <a:gd name="T38" fmla="+- 0 11348 574"/>
                              <a:gd name="T39" fmla="*/ 11348 h 10777"/>
                              <a:gd name="T40" fmla="+- 0 769 739"/>
                              <a:gd name="T41" fmla="*/ T40 w 30"/>
                              <a:gd name="T42" fmla="+- 0 11351 574"/>
                              <a:gd name="T43" fmla="*/ 11351 h 10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0777">
                                <a:moveTo>
                                  <a:pt x="18" y="0"/>
                                </a:moveTo>
                                <a:lnTo>
                                  <a:pt x="8" y="19"/>
                                </a:lnTo>
                                <a:lnTo>
                                  <a:pt x="0" y="40"/>
                                </a:lnTo>
                                <a:lnTo>
                                  <a:pt x="2" y="35"/>
                                </a:lnTo>
                                <a:lnTo>
                                  <a:pt x="7" y="23"/>
                                </a:lnTo>
                                <a:lnTo>
                                  <a:pt x="10" y="16"/>
                                </a:lnTo>
                                <a:lnTo>
                                  <a:pt x="18" y="0"/>
                                </a:lnTo>
                                <a:moveTo>
                                  <a:pt x="30" y="10777"/>
                                </a:moveTo>
                                <a:lnTo>
                                  <a:pt x="20" y="10762"/>
                                </a:lnTo>
                                <a:lnTo>
                                  <a:pt x="27" y="10774"/>
                                </a:lnTo>
                                <a:lnTo>
                                  <a:pt x="30" y="10777"/>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Line 110"/>
                        <wps:cNvCnPr>
                          <a:cxnSpLocks noChangeShapeType="1"/>
                        </wps:cNvCnPr>
                        <wps:spPr bwMode="auto">
                          <a:xfrm>
                            <a:off x="761" y="350"/>
                            <a:ext cx="0" cy="228"/>
                          </a:xfrm>
                          <a:prstGeom prst="line">
                            <a:avLst/>
                          </a:prstGeom>
                          <a:noFill/>
                          <a:ln w="825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18" name="AutoShape 109"/>
                        <wps:cNvSpPr>
                          <a:spLocks/>
                        </wps:cNvSpPr>
                        <wps:spPr bwMode="auto">
                          <a:xfrm>
                            <a:off x="771" y="314"/>
                            <a:ext cx="15524" cy="11291"/>
                          </a:xfrm>
                          <a:custGeom>
                            <a:avLst/>
                            <a:gdLst>
                              <a:gd name="T0" fmla="+- 0 782 771"/>
                              <a:gd name="T1" fmla="*/ T0 w 15524"/>
                              <a:gd name="T2" fmla="+- 0 11367 314"/>
                              <a:gd name="T3" fmla="*/ 11367 h 11291"/>
                              <a:gd name="T4" fmla="+- 0 832 771"/>
                              <a:gd name="T5" fmla="*/ T4 w 15524"/>
                              <a:gd name="T6" fmla="+- 0 11410 314"/>
                              <a:gd name="T7" fmla="*/ 11410 h 11291"/>
                              <a:gd name="T8" fmla="+- 0 795 771"/>
                              <a:gd name="T9" fmla="*/ T8 w 15524"/>
                              <a:gd name="T10" fmla="+- 0 11381 314"/>
                              <a:gd name="T11" fmla="*/ 11381 h 11291"/>
                              <a:gd name="T12" fmla="+- 0 848 771"/>
                              <a:gd name="T13" fmla="*/ T12 w 15524"/>
                              <a:gd name="T14" fmla="+- 0 11419 314"/>
                              <a:gd name="T15" fmla="*/ 11419 h 11291"/>
                              <a:gd name="T16" fmla="+- 0 938 771"/>
                              <a:gd name="T17" fmla="*/ T16 w 15524"/>
                              <a:gd name="T18" fmla="+- 0 11446 314"/>
                              <a:gd name="T19" fmla="*/ 11446 h 11291"/>
                              <a:gd name="T20" fmla="+- 0 872 771"/>
                              <a:gd name="T21" fmla="*/ T20 w 15524"/>
                              <a:gd name="T22" fmla="+- 0 11430 314"/>
                              <a:gd name="T23" fmla="*/ 11430 h 11291"/>
                              <a:gd name="T24" fmla="+- 0 853 771"/>
                              <a:gd name="T25" fmla="*/ T24 w 15524"/>
                              <a:gd name="T26" fmla="+- 0 11422 314"/>
                              <a:gd name="T27" fmla="*/ 11422 h 11291"/>
                              <a:gd name="T28" fmla="+- 0 848 771"/>
                              <a:gd name="T29" fmla="*/ T28 w 15524"/>
                              <a:gd name="T30" fmla="+- 0 11419 314"/>
                              <a:gd name="T31" fmla="*/ 11419 h 11291"/>
                              <a:gd name="T32" fmla="+- 0 886 771"/>
                              <a:gd name="T33" fmla="*/ T32 w 15524"/>
                              <a:gd name="T34" fmla="+- 0 11598 314"/>
                              <a:gd name="T35" fmla="*/ 11598 h 11291"/>
                              <a:gd name="T36" fmla="+- 0 934 771"/>
                              <a:gd name="T37" fmla="*/ T36 w 15524"/>
                              <a:gd name="T38" fmla="+- 0 11446 314"/>
                              <a:gd name="T39" fmla="*/ 11446 h 11291"/>
                              <a:gd name="T40" fmla="+- 0 938 771"/>
                              <a:gd name="T41" fmla="*/ T40 w 15524"/>
                              <a:gd name="T42" fmla="+- 0 11446 314"/>
                              <a:gd name="T43" fmla="*/ 11446 h 11291"/>
                              <a:gd name="T44" fmla="+- 0 964 771"/>
                              <a:gd name="T45" fmla="*/ T44 w 15524"/>
                              <a:gd name="T46" fmla="+- 0 11447 314"/>
                              <a:gd name="T47" fmla="*/ 11447 h 11291"/>
                              <a:gd name="T48" fmla="+- 0 15901 771"/>
                              <a:gd name="T49" fmla="*/ T48 w 15524"/>
                              <a:gd name="T50" fmla="+- 0 11447 314"/>
                              <a:gd name="T51" fmla="*/ 11447 h 11291"/>
                              <a:gd name="T52" fmla="+- 0 15918 771"/>
                              <a:gd name="T53" fmla="*/ T52 w 15524"/>
                              <a:gd name="T54" fmla="+- 0 11446 314"/>
                              <a:gd name="T55" fmla="*/ 11446 h 11291"/>
                              <a:gd name="T56" fmla="+- 0 15941 771"/>
                              <a:gd name="T57" fmla="*/ T56 w 15524"/>
                              <a:gd name="T58" fmla="+- 0 11443 314"/>
                              <a:gd name="T59" fmla="*/ 11443 h 11291"/>
                              <a:gd name="T60" fmla="+- 0 16295 771"/>
                              <a:gd name="T61" fmla="*/ T60 w 15524"/>
                              <a:gd name="T62" fmla="+- 0 675 314"/>
                              <a:gd name="T63" fmla="*/ 675 h 11291"/>
                              <a:gd name="T64" fmla="+- 0 16279 771"/>
                              <a:gd name="T65" fmla="*/ T64 w 15524"/>
                              <a:gd name="T66" fmla="+- 0 571 314"/>
                              <a:gd name="T67" fmla="*/ 571 h 11291"/>
                              <a:gd name="T68" fmla="+- 0 16206 771"/>
                              <a:gd name="T69" fmla="*/ T68 w 15524"/>
                              <a:gd name="T70" fmla="+- 0 442 314"/>
                              <a:gd name="T71" fmla="*/ 442 h 11291"/>
                              <a:gd name="T72" fmla="+- 0 16126 771"/>
                              <a:gd name="T73" fmla="*/ T72 w 15524"/>
                              <a:gd name="T74" fmla="+- 0 652 314"/>
                              <a:gd name="T75" fmla="*/ 652 h 11291"/>
                              <a:gd name="T76" fmla="+- 0 16115 771"/>
                              <a:gd name="T77" fmla="*/ T76 w 15524"/>
                              <a:gd name="T78" fmla="+- 0 365 314"/>
                              <a:gd name="T79" fmla="*/ 365 h 11291"/>
                              <a:gd name="T80" fmla="+- 0 16018 771"/>
                              <a:gd name="T81" fmla="*/ T80 w 15524"/>
                              <a:gd name="T82" fmla="+- 0 320 314"/>
                              <a:gd name="T83" fmla="*/ 320 h 11291"/>
                              <a:gd name="T84" fmla="+- 0 15971 771"/>
                              <a:gd name="T85" fmla="*/ T84 w 15524"/>
                              <a:gd name="T86" fmla="+- 0 314 314"/>
                              <a:gd name="T87" fmla="*/ 314 h 11291"/>
                              <a:gd name="T88" fmla="+- 0 962 771"/>
                              <a:gd name="T89" fmla="*/ T88 w 15524"/>
                              <a:gd name="T90" fmla="+- 0 460 314"/>
                              <a:gd name="T91" fmla="*/ 460 h 11291"/>
                              <a:gd name="T92" fmla="+- 0 877 771"/>
                              <a:gd name="T93" fmla="*/ T92 w 15524"/>
                              <a:gd name="T94" fmla="+- 0 314 314"/>
                              <a:gd name="T95" fmla="*/ 314 h 11291"/>
                              <a:gd name="T96" fmla="+- 0 802 771"/>
                              <a:gd name="T97" fmla="*/ T96 w 15524"/>
                              <a:gd name="T98" fmla="+- 0 334 314"/>
                              <a:gd name="T99" fmla="*/ 334 h 11291"/>
                              <a:gd name="T100" fmla="+- 0 780 771"/>
                              <a:gd name="T101" fmla="*/ T100 w 15524"/>
                              <a:gd name="T102" fmla="+- 0 543 314"/>
                              <a:gd name="T103" fmla="*/ 543 h 11291"/>
                              <a:gd name="T104" fmla="+- 0 800 771"/>
                              <a:gd name="T105" fmla="*/ T104 w 15524"/>
                              <a:gd name="T106" fmla="+- 0 521 314"/>
                              <a:gd name="T107" fmla="*/ 521 h 11291"/>
                              <a:gd name="T108" fmla="+- 0 811 771"/>
                              <a:gd name="T109" fmla="*/ T108 w 15524"/>
                              <a:gd name="T110" fmla="+- 0 512 314"/>
                              <a:gd name="T111" fmla="*/ 512 h 11291"/>
                              <a:gd name="T112" fmla="+- 0 831 771"/>
                              <a:gd name="T113" fmla="*/ T112 w 15524"/>
                              <a:gd name="T114" fmla="+- 0 498 314"/>
                              <a:gd name="T115" fmla="*/ 498 h 11291"/>
                              <a:gd name="T116" fmla="+- 0 848 771"/>
                              <a:gd name="T117" fmla="*/ T116 w 15524"/>
                              <a:gd name="T118" fmla="+- 0 488 314"/>
                              <a:gd name="T119" fmla="*/ 488 h 11291"/>
                              <a:gd name="T120" fmla="+- 0 862 771"/>
                              <a:gd name="T121" fmla="*/ T120 w 15524"/>
                              <a:gd name="T122" fmla="+- 0 481 314"/>
                              <a:gd name="T123" fmla="*/ 481 h 11291"/>
                              <a:gd name="T124" fmla="+- 0 875 771"/>
                              <a:gd name="T125" fmla="*/ T124 w 15524"/>
                              <a:gd name="T126" fmla="+- 0 476 314"/>
                              <a:gd name="T127" fmla="*/ 476 h 11291"/>
                              <a:gd name="T128" fmla="+- 0 911 771"/>
                              <a:gd name="T129" fmla="*/ T128 w 15524"/>
                              <a:gd name="T130" fmla="+- 0 465 314"/>
                              <a:gd name="T131" fmla="*/ 465 h 11291"/>
                              <a:gd name="T132" fmla="+- 0 942 771"/>
                              <a:gd name="T133" fmla="*/ T132 w 15524"/>
                              <a:gd name="T134" fmla="+- 0 461 314"/>
                              <a:gd name="T135" fmla="*/ 461 h 11291"/>
                              <a:gd name="T136" fmla="+- 0 15906 771"/>
                              <a:gd name="T137" fmla="*/ T136 w 15524"/>
                              <a:gd name="T138" fmla="+- 0 461 314"/>
                              <a:gd name="T139" fmla="*/ 461 h 11291"/>
                              <a:gd name="T140" fmla="+- 0 15942 771"/>
                              <a:gd name="T141" fmla="*/ T140 w 15524"/>
                              <a:gd name="T142" fmla="+- 0 465 314"/>
                              <a:gd name="T143" fmla="*/ 465 h 11291"/>
                              <a:gd name="T144" fmla="+- 0 15978 771"/>
                              <a:gd name="T145" fmla="*/ T144 w 15524"/>
                              <a:gd name="T146" fmla="+- 0 475 314"/>
                              <a:gd name="T147" fmla="*/ 475 h 11291"/>
                              <a:gd name="T148" fmla="+- 0 15982 771"/>
                              <a:gd name="T149" fmla="*/ T148 w 15524"/>
                              <a:gd name="T150" fmla="+- 0 476 314"/>
                              <a:gd name="T151" fmla="*/ 476 h 11291"/>
                              <a:gd name="T152" fmla="+- 0 16005 771"/>
                              <a:gd name="T153" fmla="*/ T152 w 15524"/>
                              <a:gd name="T154" fmla="+- 0 486 314"/>
                              <a:gd name="T155" fmla="*/ 486 h 11291"/>
                              <a:gd name="T156" fmla="+- 0 16075 771"/>
                              <a:gd name="T157" fmla="*/ T156 w 15524"/>
                              <a:gd name="T158" fmla="+- 0 541 314"/>
                              <a:gd name="T159" fmla="*/ 541 h 11291"/>
                              <a:gd name="T160" fmla="+- 0 16107 771"/>
                              <a:gd name="T161" fmla="*/ T160 w 15524"/>
                              <a:gd name="T162" fmla="+- 0 590 314"/>
                              <a:gd name="T163" fmla="*/ 590 h 11291"/>
                              <a:gd name="T164" fmla="+- 0 16127 771"/>
                              <a:gd name="T165" fmla="*/ T164 w 15524"/>
                              <a:gd name="T166" fmla="+- 0 11225 314"/>
                              <a:gd name="T167" fmla="*/ 11225 h 11291"/>
                              <a:gd name="T168" fmla="+- 0 16122 771"/>
                              <a:gd name="T169" fmla="*/ T168 w 15524"/>
                              <a:gd name="T170" fmla="+- 0 11273 314"/>
                              <a:gd name="T171" fmla="*/ 11273 h 11291"/>
                              <a:gd name="T172" fmla="+- 0 16101 771"/>
                              <a:gd name="T173" fmla="*/ T172 w 15524"/>
                              <a:gd name="T174" fmla="+- 0 11330 314"/>
                              <a:gd name="T175" fmla="*/ 11330 h 11291"/>
                              <a:gd name="T176" fmla="+- 0 16085 771"/>
                              <a:gd name="T177" fmla="*/ T176 w 15524"/>
                              <a:gd name="T178" fmla="+- 0 11354 314"/>
                              <a:gd name="T179" fmla="*/ 11354 h 11291"/>
                              <a:gd name="T180" fmla="+- 0 16072 771"/>
                              <a:gd name="T181" fmla="*/ T180 w 15524"/>
                              <a:gd name="T182" fmla="+- 0 11370 314"/>
                              <a:gd name="T183" fmla="*/ 11370 h 11291"/>
                              <a:gd name="T184" fmla="+- 0 16027 771"/>
                              <a:gd name="T185" fmla="*/ T184 w 15524"/>
                              <a:gd name="T186" fmla="+- 0 11409 314"/>
                              <a:gd name="T187" fmla="*/ 11409 h 11291"/>
                              <a:gd name="T188" fmla="+- 0 16006 771"/>
                              <a:gd name="T189" fmla="*/ T188 w 15524"/>
                              <a:gd name="T190" fmla="+- 0 11421 314"/>
                              <a:gd name="T191" fmla="*/ 11421 h 11291"/>
                              <a:gd name="T192" fmla="+- 0 15982 771"/>
                              <a:gd name="T193" fmla="*/ T192 w 15524"/>
                              <a:gd name="T194" fmla="+- 0 11432 314"/>
                              <a:gd name="T195" fmla="*/ 11432 h 11291"/>
                              <a:gd name="T196" fmla="+- 0 16018 771"/>
                              <a:gd name="T197" fmla="*/ T196 w 15524"/>
                              <a:gd name="T198" fmla="+- 0 11587 314"/>
                              <a:gd name="T199" fmla="*/ 11587 h 11291"/>
                              <a:gd name="T200" fmla="+- 0 16089 771"/>
                              <a:gd name="T201" fmla="*/ T200 w 15524"/>
                              <a:gd name="T202" fmla="+- 0 11558 314"/>
                              <a:gd name="T203" fmla="*/ 11558 h 11291"/>
                              <a:gd name="T204" fmla="+- 0 16122 771"/>
                              <a:gd name="T205" fmla="*/ T204 w 15524"/>
                              <a:gd name="T206" fmla="+- 0 11277 314"/>
                              <a:gd name="T207" fmla="*/ 11277 h 11291"/>
                              <a:gd name="T208" fmla="+- 0 16153 771"/>
                              <a:gd name="T209" fmla="*/ T208 w 15524"/>
                              <a:gd name="T210" fmla="+- 0 11517 314"/>
                              <a:gd name="T211" fmla="*/ 11517 h 11291"/>
                              <a:gd name="T212" fmla="+- 0 16245 771"/>
                              <a:gd name="T213" fmla="*/ T212 w 15524"/>
                              <a:gd name="T214" fmla="+- 0 11411 314"/>
                              <a:gd name="T215" fmla="*/ 11411 h 11291"/>
                              <a:gd name="T216" fmla="+- 0 16293 771"/>
                              <a:gd name="T217" fmla="*/ T216 w 15524"/>
                              <a:gd name="T218" fmla="+- 0 11271 314"/>
                              <a:gd name="T219" fmla="*/ 11271 h 11291"/>
                              <a:gd name="T220" fmla="+- 0 16295 771"/>
                              <a:gd name="T221" fmla="*/ T220 w 15524"/>
                              <a:gd name="T222" fmla="+- 0 675 314"/>
                              <a:gd name="T223" fmla="*/ 675 h 11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5524" h="11291">
                                <a:moveTo>
                                  <a:pt x="11" y="11053"/>
                                </a:moveTo>
                                <a:lnTo>
                                  <a:pt x="0" y="11040"/>
                                </a:lnTo>
                                <a:lnTo>
                                  <a:pt x="9" y="11051"/>
                                </a:lnTo>
                                <a:lnTo>
                                  <a:pt x="11" y="11053"/>
                                </a:lnTo>
                                <a:moveTo>
                                  <a:pt x="61" y="11096"/>
                                </a:moveTo>
                                <a:lnTo>
                                  <a:pt x="43" y="11083"/>
                                </a:lnTo>
                                <a:lnTo>
                                  <a:pt x="46" y="11086"/>
                                </a:lnTo>
                                <a:lnTo>
                                  <a:pt x="61" y="11096"/>
                                </a:lnTo>
                                <a:moveTo>
                                  <a:pt x="68" y="11273"/>
                                </a:moveTo>
                                <a:lnTo>
                                  <a:pt x="40" y="11081"/>
                                </a:lnTo>
                                <a:lnTo>
                                  <a:pt x="29" y="11072"/>
                                </a:lnTo>
                                <a:lnTo>
                                  <a:pt x="24" y="11067"/>
                                </a:lnTo>
                                <a:lnTo>
                                  <a:pt x="31" y="11260"/>
                                </a:lnTo>
                                <a:lnTo>
                                  <a:pt x="39" y="11263"/>
                                </a:lnTo>
                                <a:lnTo>
                                  <a:pt x="68" y="11273"/>
                                </a:lnTo>
                                <a:moveTo>
                                  <a:pt x="77" y="11105"/>
                                </a:moveTo>
                                <a:lnTo>
                                  <a:pt x="64" y="11098"/>
                                </a:lnTo>
                                <a:lnTo>
                                  <a:pt x="68" y="11273"/>
                                </a:lnTo>
                                <a:lnTo>
                                  <a:pt x="77" y="11105"/>
                                </a:lnTo>
                                <a:moveTo>
                                  <a:pt x="167" y="11132"/>
                                </a:moveTo>
                                <a:lnTo>
                                  <a:pt x="152" y="11130"/>
                                </a:lnTo>
                                <a:lnTo>
                                  <a:pt x="144" y="11129"/>
                                </a:lnTo>
                                <a:lnTo>
                                  <a:pt x="122" y="11123"/>
                                </a:lnTo>
                                <a:lnTo>
                                  <a:pt x="101" y="11116"/>
                                </a:lnTo>
                                <a:lnTo>
                                  <a:pt x="99" y="11115"/>
                                </a:lnTo>
                                <a:lnTo>
                                  <a:pt x="85" y="11109"/>
                                </a:lnTo>
                                <a:lnTo>
                                  <a:pt x="82" y="11108"/>
                                </a:lnTo>
                                <a:lnTo>
                                  <a:pt x="80" y="11107"/>
                                </a:lnTo>
                                <a:lnTo>
                                  <a:pt x="77" y="11105"/>
                                </a:lnTo>
                                <a:lnTo>
                                  <a:pt x="68" y="11273"/>
                                </a:lnTo>
                                <a:lnTo>
                                  <a:pt x="76" y="11275"/>
                                </a:lnTo>
                                <a:lnTo>
                                  <a:pt x="106" y="11282"/>
                                </a:lnTo>
                                <a:lnTo>
                                  <a:pt x="115" y="11284"/>
                                </a:lnTo>
                                <a:lnTo>
                                  <a:pt x="146" y="11288"/>
                                </a:lnTo>
                                <a:lnTo>
                                  <a:pt x="155" y="11289"/>
                                </a:lnTo>
                                <a:lnTo>
                                  <a:pt x="148" y="11130"/>
                                </a:lnTo>
                                <a:lnTo>
                                  <a:pt x="163" y="11132"/>
                                </a:lnTo>
                                <a:lnTo>
                                  <a:pt x="167" y="11132"/>
                                </a:lnTo>
                                <a:moveTo>
                                  <a:pt x="193" y="11133"/>
                                </a:moveTo>
                                <a:lnTo>
                                  <a:pt x="171" y="11132"/>
                                </a:lnTo>
                                <a:lnTo>
                                  <a:pt x="167" y="11132"/>
                                </a:lnTo>
                                <a:lnTo>
                                  <a:pt x="193" y="11133"/>
                                </a:lnTo>
                                <a:moveTo>
                                  <a:pt x="15123" y="11291"/>
                                </a:moveTo>
                                <a:lnTo>
                                  <a:pt x="15119" y="11133"/>
                                </a:lnTo>
                                <a:lnTo>
                                  <a:pt x="193" y="11133"/>
                                </a:lnTo>
                                <a:lnTo>
                                  <a:pt x="191" y="11133"/>
                                </a:lnTo>
                                <a:lnTo>
                                  <a:pt x="187" y="11291"/>
                                </a:lnTo>
                                <a:lnTo>
                                  <a:pt x="15123" y="11291"/>
                                </a:lnTo>
                                <a:moveTo>
                                  <a:pt x="15130" y="11133"/>
                                </a:moveTo>
                                <a:lnTo>
                                  <a:pt x="15121" y="11133"/>
                                </a:lnTo>
                                <a:lnTo>
                                  <a:pt x="15123" y="11133"/>
                                </a:lnTo>
                                <a:lnTo>
                                  <a:pt x="15130" y="11133"/>
                                </a:lnTo>
                                <a:moveTo>
                                  <a:pt x="15147" y="11132"/>
                                </a:moveTo>
                                <a:lnTo>
                                  <a:pt x="15143" y="11132"/>
                                </a:lnTo>
                                <a:lnTo>
                                  <a:pt x="15130" y="11133"/>
                                </a:lnTo>
                                <a:lnTo>
                                  <a:pt x="15147" y="11132"/>
                                </a:lnTo>
                                <a:moveTo>
                                  <a:pt x="15170" y="11129"/>
                                </a:moveTo>
                                <a:lnTo>
                                  <a:pt x="15147" y="11132"/>
                                </a:lnTo>
                                <a:lnTo>
                                  <a:pt x="15151" y="11132"/>
                                </a:lnTo>
                                <a:lnTo>
                                  <a:pt x="15170" y="11129"/>
                                </a:lnTo>
                                <a:moveTo>
                                  <a:pt x="15524" y="361"/>
                                </a:moveTo>
                                <a:lnTo>
                                  <a:pt x="15523" y="338"/>
                                </a:lnTo>
                                <a:lnTo>
                                  <a:pt x="15523" y="330"/>
                                </a:lnTo>
                                <a:lnTo>
                                  <a:pt x="15517" y="293"/>
                                </a:lnTo>
                                <a:lnTo>
                                  <a:pt x="15508" y="257"/>
                                </a:lnTo>
                                <a:lnTo>
                                  <a:pt x="15495" y="222"/>
                                </a:lnTo>
                                <a:lnTo>
                                  <a:pt x="15478" y="189"/>
                                </a:lnTo>
                                <a:lnTo>
                                  <a:pt x="15458" y="157"/>
                                </a:lnTo>
                                <a:lnTo>
                                  <a:pt x="15435" y="128"/>
                                </a:lnTo>
                                <a:lnTo>
                                  <a:pt x="15410" y="101"/>
                                </a:lnTo>
                                <a:lnTo>
                                  <a:pt x="15382" y="77"/>
                                </a:lnTo>
                                <a:lnTo>
                                  <a:pt x="15376" y="72"/>
                                </a:lnTo>
                                <a:lnTo>
                                  <a:pt x="15355" y="338"/>
                                </a:lnTo>
                                <a:lnTo>
                                  <a:pt x="15353" y="324"/>
                                </a:lnTo>
                                <a:lnTo>
                                  <a:pt x="15351" y="316"/>
                                </a:lnTo>
                                <a:lnTo>
                                  <a:pt x="15351" y="55"/>
                                </a:lnTo>
                                <a:lnTo>
                                  <a:pt x="15344" y="51"/>
                                </a:lnTo>
                                <a:lnTo>
                                  <a:pt x="15311" y="32"/>
                                </a:lnTo>
                                <a:lnTo>
                                  <a:pt x="15283" y="19"/>
                                </a:lnTo>
                                <a:lnTo>
                                  <a:pt x="15276" y="16"/>
                                </a:lnTo>
                                <a:lnTo>
                                  <a:pt x="15247" y="6"/>
                                </a:lnTo>
                                <a:lnTo>
                                  <a:pt x="15239" y="4"/>
                                </a:lnTo>
                                <a:lnTo>
                                  <a:pt x="15222" y="0"/>
                                </a:lnTo>
                                <a:lnTo>
                                  <a:pt x="15208" y="0"/>
                                </a:lnTo>
                                <a:lnTo>
                                  <a:pt x="15200" y="0"/>
                                </a:lnTo>
                                <a:lnTo>
                                  <a:pt x="15159" y="0"/>
                                </a:lnTo>
                                <a:lnTo>
                                  <a:pt x="15123" y="0"/>
                                </a:lnTo>
                                <a:lnTo>
                                  <a:pt x="191" y="0"/>
                                </a:lnTo>
                                <a:lnTo>
                                  <a:pt x="191" y="146"/>
                                </a:lnTo>
                                <a:lnTo>
                                  <a:pt x="187" y="0"/>
                                </a:lnTo>
                                <a:lnTo>
                                  <a:pt x="146" y="0"/>
                                </a:lnTo>
                                <a:lnTo>
                                  <a:pt x="144" y="0"/>
                                </a:lnTo>
                                <a:lnTo>
                                  <a:pt x="106" y="0"/>
                                </a:lnTo>
                                <a:lnTo>
                                  <a:pt x="92" y="0"/>
                                </a:lnTo>
                                <a:lnTo>
                                  <a:pt x="68" y="6"/>
                                </a:lnTo>
                                <a:lnTo>
                                  <a:pt x="39" y="16"/>
                                </a:lnTo>
                                <a:lnTo>
                                  <a:pt x="31" y="20"/>
                                </a:lnTo>
                                <a:lnTo>
                                  <a:pt x="4" y="32"/>
                                </a:lnTo>
                                <a:lnTo>
                                  <a:pt x="0" y="239"/>
                                </a:lnTo>
                                <a:lnTo>
                                  <a:pt x="9" y="228"/>
                                </a:lnTo>
                                <a:lnTo>
                                  <a:pt x="9" y="229"/>
                                </a:lnTo>
                                <a:lnTo>
                                  <a:pt x="14" y="223"/>
                                </a:lnTo>
                                <a:lnTo>
                                  <a:pt x="20" y="216"/>
                                </a:lnTo>
                                <a:lnTo>
                                  <a:pt x="26" y="210"/>
                                </a:lnTo>
                                <a:lnTo>
                                  <a:pt x="29" y="207"/>
                                </a:lnTo>
                                <a:lnTo>
                                  <a:pt x="36" y="202"/>
                                </a:lnTo>
                                <a:lnTo>
                                  <a:pt x="36" y="201"/>
                                </a:lnTo>
                                <a:lnTo>
                                  <a:pt x="40" y="198"/>
                                </a:lnTo>
                                <a:lnTo>
                                  <a:pt x="42" y="196"/>
                                </a:lnTo>
                                <a:lnTo>
                                  <a:pt x="44" y="195"/>
                                </a:lnTo>
                                <a:lnTo>
                                  <a:pt x="60" y="184"/>
                                </a:lnTo>
                                <a:lnTo>
                                  <a:pt x="65" y="181"/>
                                </a:lnTo>
                                <a:lnTo>
                                  <a:pt x="74" y="176"/>
                                </a:lnTo>
                                <a:lnTo>
                                  <a:pt x="77" y="174"/>
                                </a:lnTo>
                                <a:lnTo>
                                  <a:pt x="81" y="172"/>
                                </a:lnTo>
                                <a:lnTo>
                                  <a:pt x="82" y="171"/>
                                </a:lnTo>
                                <a:lnTo>
                                  <a:pt x="91" y="167"/>
                                </a:lnTo>
                                <a:lnTo>
                                  <a:pt x="97" y="165"/>
                                </a:lnTo>
                                <a:lnTo>
                                  <a:pt x="101" y="163"/>
                                </a:lnTo>
                                <a:lnTo>
                                  <a:pt x="104" y="162"/>
                                </a:lnTo>
                                <a:lnTo>
                                  <a:pt x="111" y="159"/>
                                </a:lnTo>
                                <a:lnTo>
                                  <a:pt x="121" y="156"/>
                                </a:lnTo>
                                <a:lnTo>
                                  <a:pt x="126" y="155"/>
                                </a:lnTo>
                                <a:lnTo>
                                  <a:pt x="140" y="151"/>
                                </a:lnTo>
                                <a:lnTo>
                                  <a:pt x="144" y="151"/>
                                </a:lnTo>
                                <a:lnTo>
                                  <a:pt x="150" y="150"/>
                                </a:lnTo>
                                <a:lnTo>
                                  <a:pt x="167" y="147"/>
                                </a:lnTo>
                                <a:lnTo>
                                  <a:pt x="171" y="147"/>
                                </a:lnTo>
                                <a:lnTo>
                                  <a:pt x="195" y="146"/>
                                </a:lnTo>
                                <a:lnTo>
                                  <a:pt x="15119" y="146"/>
                                </a:lnTo>
                                <a:lnTo>
                                  <a:pt x="15134" y="147"/>
                                </a:lnTo>
                                <a:lnTo>
                                  <a:pt x="15135" y="147"/>
                                </a:lnTo>
                                <a:lnTo>
                                  <a:pt x="15143" y="147"/>
                                </a:lnTo>
                                <a:lnTo>
                                  <a:pt x="15146" y="147"/>
                                </a:lnTo>
                                <a:lnTo>
                                  <a:pt x="15171" y="151"/>
                                </a:lnTo>
                                <a:lnTo>
                                  <a:pt x="15188" y="155"/>
                                </a:lnTo>
                                <a:lnTo>
                                  <a:pt x="15189" y="155"/>
                                </a:lnTo>
                                <a:lnTo>
                                  <a:pt x="15194" y="156"/>
                                </a:lnTo>
                                <a:lnTo>
                                  <a:pt x="15207" y="161"/>
                                </a:lnTo>
                                <a:lnTo>
                                  <a:pt x="15211" y="162"/>
                                </a:lnTo>
                                <a:lnTo>
                                  <a:pt x="15218" y="165"/>
                                </a:lnTo>
                                <a:lnTo>
                                  <a:pt x="15221" y="166"/>
                                </a:lnTo>
                                <a:lnTo>
                                  <a:pt x="15234" y="172"/>
                                </a:lnTo>
                                <a:lnTo>
                                  <a:pt x="15253" y="183"/>
                                </a:lnTo>
                                <a:lnTo>
                                  <a:pt x="15272" y="196"/>
                                </a:lnTo>
                                <a:lnTo>
                                  <a:pt x="15288" y="210"/>
                                </a:lnTo>
                                <a:lnTo>
                                  <a:pt x="15304" y="227"/>
                                </a:lnTo>
                                <a:lnTo>
                                  <a:pt x="15317" y="243"/>
                                </a:lnTo>
                                <a:lnTo>
                                  <a:pt x="15329" y="261"/>
                                </a:lnTo>
                                <a:lnTo>
                                  <a:pt x="15333" y="269"/>
                                </a:lnTo>
                                <a:lnTo>
                                  <a:pt x="15336" y="276"/>
                                </a:lnTo>
                                <a:lnTo>
                                  <a:pt x="15337" y="278"/>
                                </a:lnTo>
                                <a:lnTo>
                                  <a:pt x="15355" y="342"/>
                                </a:lnTo>
                                <a:lnTo>
                                  <a:pt x="15356" y="10911"/>
                                </a:lnTo>
                                <a:lnTo>
                                  <a:pt x="15356" y="10914"/>
                                </a:lnTo>
                                <a:lnTo>
                                  <a:pt x="15355" y="10933"/>
                                </a:lnTo>
                                <a:lnTo>
                                  <a:pt x="15355" y="10937"/>
                                </a:lnTo>
                                <a:lnTo>
                                  <a:pt x="15351" y="10959"/>
                                </a:lnTo>
                                <a:lnTo>
                                  <a:pt x="15346" y="10980"/>
                                </a:lnTo>
                                <a:lnTo>
                                  <a:pt x="15337" y="11001"/>
                                </a:lnTo>
                                <a:lnTo>
                                  <a:pt x="15330" y="11016"/>
                                </a:lnTo>
                                <a:lnTo>
                                  <a:pt x="15329" y="11018"/>
                                </a:lnTo>
                                <a:lnTo>
                                  <a:pt x="15319" y="11035"/>
                                </a:lnTo>
                                <a:lnTo>
                                  <a:pt x="15314" y="11040"/>
                                </a:lnTo>
                                <a:lnTo>
                                  <a:pt x="15309" y="11047"/>
                                </a:lnTo>
                                <a:lnTo>
                                  <a:pt x="15304" y="11053"/>
                                </a:lnTo>
                                <a:lnTo>
                                  <a:pt x="15301" y="11056"/>
                                </a:lnTo>
                                <a:lnTo>
                                  <a:pt x="15288" y="11069"/>
                                </a:lnTo>
                                <a:lnTo>
                                  <a:pt x="15271" y="11084"/>
                                </a:lnTo>
                                <a:lnTo>
                                  <a:pt x="15256" y="11095"/>
                                </a:lnTo>
                                <a:lnTo>
                                  <a:pt x="15250" y="11098"/>
                                </a:lnTo>
                                <a:lnTo>
                                  <a:pt x="15238" y="11105"/>
                                </a:lnTo>
                                <a:lnTo>
                                  <a:pt x="15254" y="11096"/>
                                </a:lnTo>
                                <a:lnTo>
                                  <a:pt x="15235" y="11107"/>
                                </a:lnTo>
                                <a:lnTo>
                                  <a:pt x="15214" y="11116"/>
                                </a:lnTo>
                                <a:lnTo>
                                  <a:pt x="15193" y="11123"/>
                                </a:lnTo>
                                <a:lnTo>
                                  <a:pt x="15197" y="11122"/>
                                </a:lnTo>
                                <a:lnTo>
                                  <a:pt x="15211" y="11118"/>
                                </a:lnTo>
                                <a:lnTo>
                                  <a:pt x="15218" y="11115"/>
                                </a:lnTo>
                                <a:lnTo>
                                  <a:pt x="15231" y="11109"/>
                                </a:lnTo>
                                <a:lnTo>
                                  <a:pt x="15239" y="11275"/>
                                </a:lnTo>
                                <a:lnTo>
                                  <a:pt x="15247" y="11273"/>
                                </a:lnTo>
                                <a:lnTo>
                                  <a:pt x="15276" y="11263"/>
                                </a:lnTo>
                                <a:lnTo>
                                  <a:pt x="15283" y="11260"/>
                                </a:lnTo>
                                <a:lnTo>
                                  <a:pt x="15311" y="11247"/>
                                </a:lnTo>
                                <a:lnTo>
                                  <a:pt x="15318" y="11244"/>
                                </a:lnTo>
                                <a:lnTo>
                                  <a:pt x="15344" y="11229"/>
                                </a:lnTo>
                                <a:lnTo>
                                  <a:pt x="15351" y="11224"/>
                                </a:lnTo>
                                <a:lnTo>
                                  <a:pt x="15351" y="11004"/>
                                </a:lnTo>
                                <a:lnTo>
                                  <a:pt x="15351" y="10963"/>
                                </a:lnTo>
                                <a:lnTo>
                                  <a:pt x="15353" y="10955"/>
                                </a:lnTo>
                                <a:lnTo>
                                  <a:pt x="15355" y="10941"/>
                                </a:lnTo>
                                <a:lnTo>
                                  <a:pt x="15376" y="11207"/>
                                </a:lnTo>
                                <a:lnTo>
                                  <a:pt x="15382" y="11203"/>
                                </a:lnTo>
                                <a:lnTo>
                                  <a:pt x="15404" y="11183"/>
                                </a:lnTo>
                                <a:lnTo>
                                  <a:pt x="15430" y="11157"/>
                                </a:lnTo>
                                <a:lnTo>
                                  <a:pt x="15454" y="11128"/>
                                </a:lnTo>
                                <a:lnTo>
                                  <a:pt x="15474" y="11097"/>
                                </a:lnTo>
                                <a:lnTo>
                                  <a:pt x="15491" y="11065"/>
                                </a:lnTo>
                                <a:lnTo>
                                  <a:pt x="15505" y="11030"/>
                                </a:lnTo>
                                <a:lnTo>
                                  <a:pt x="15515" y="10994"/>
                                </a:lnTo>
                                <a:lnTo>
                                  <a:pt x="15522" y="10957"/>
                                </a:lnTo>
                                <a:lnTo>
                                  <a:pt x="15523" y="10941"/>
                                </a:lnTo>
                                <a:lnTo>
                                  <a:pt x="15524" y="10918"/>
                                </a:lnTo>
                                <a:lnTo>
                                  <a:pt x="15524" y="365"/>
                                </a:lnTo>
                                <a:lnTo>
                                  <a:pt x="15524" y="361"/>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08"/>
                        <wps:cNvSpPr>
                          <a:spLocks/>
                        </wps:cNvSpPr>
                        <wps:spPr bwMode="auto">
                          <a:xfrm>
                            <a:off x="7240" y="2486"/>
                            <a:ext cx="8080" cy="9167"/>
                          </a:xfrm>
                          <a:custGeom>
                            <a:avLst/>
                            <a:gdLst>
                              <a:gd name="T0" fmla="+- 0 15317 7240"/>
                              <a:gd name="T1" fmla="*/ T0 w 8080"/>
                              <a:gd name="T2" fmla="+- 0 3153 2486"/>
                              <a:gd name="T3" fmla="*/ 3153 h 9167"/>
                              <a:gd name="T4" fmla="+- 0 15283 7240"/>
                              <a:gd name="T5" fmla="*/ T4 w 8080"/>
                              <a:gd name="T6" fmla="+- 0 2816 2486"/>
                              <a:gd name="T7" fmla="*/ 2816 h 9167"/>
                              <a:gd name="T8" fmla="+- 0 15252 7240"/>
                              <a:gd name="T9" fmla="*/ T8 w 8080"/>
                              <a:gd name="T10" fmla="+- 0 2645 2486"/>
                              <a:gd name="T11" fmla="*/ 2645 h 9167"/>
                              <a:gd name="T12" fmla="+- 0 15208 7240"/>
                              <a:gd name="T13" fmla="*/ T12 w 8080"/>
                              <a:gd name="T14" fmla="+- 0 2655 2486"/>
                              <a:gd name="T15" fmla="*/ 2655 h 9167"/>
                              <a:gd name="T16" fmla="+- 0 15259 7240"/>
                              <a:gd name="T17" fmla="*/ T16 w 8080"/>
                              <a:gd name="T18" fmla="+- 0 2983 2486"/>
                              <a:gd name="T19" fmla="*/ 2983 h 9167"/>
                              <a:gd name="T20" fmla="+- 0 15275 7240"/>
                              <a:gd name="T21" fmla="*/ T20 w 8080"/>
                              <a:gd name="T22" fmla="+- 0 3335 2486"/>
                              <a:gd name="T23" fmla="*/ 3335 h 9167"/>
                              <a:gd name="T24" fmla="+- 0 15260 7240"/>
                              <a:gd name="T25" fmla="*/ T24 w 8080"/>
                              <a:gd name="T26" fmla="+- 0 3612 2486"/>
                              <a:gd name="T27" fmla="*/ 3612 h 9167"/>
                              <a:gd name="T28" fmla="+- 0 15249 7240"/>
                              <a:gd name="T29" fmla="*/ T28 w 8080"/>
                              <a:gd name="T30" fmla="+- 0 3706 2486"/>
                              <a:gd name="T31" fmla="*/ 3706 h 9167"/>
                              <a:gd name="T32" fmla="+- 0 15236 7240"/>
                              <a:gd name="T33" fmla="*/ T32 w 8080"/>
                              <a:gd name="T34" fmla="+- 0 3804 2486"/>
                              <a:gd name="T35" fmla="*/ 3804 h 9167"/>
                              <a:gd name="T36" fmla="+- 0 15200 7240"/>
                              <a:gd name="T37" fmla="*/ T36 w 8080"/>
                              <a:gd name="T38" fmla="+- 0 4001 2486"/>
                              <a:gd name="T39" fmla="*/ 4001 h 9167"/>
                              <a:gd name="T40" fmla="+- 0 15153 7240"/>
                              <a:gd name="T41" fmla="*/ T40 w 8080"/>
                              <a:gd name="T42" fmla="+- 0 4204 2486"/>
                              <a:gd name="T43" fmla="*/ 4204 h 9167"/>
                              <a:gd name="T44" fmla="+- 0 15092 7240"/>
                              <a:gd name="T45" fmla="*/ T44 w 8080"/>
                              <a:gd name="T46" fmla="+- 0 4412 2486"/>
                              <a:gd name="T47" fmla="*/ 4412 h 9167"/>
                              <a:gd name="T48" fmla="+- 0 15018 7240"/>
                              <a:gd name="T49" fmla="*/ T48 w 8080"/>
                              <a:gd name="T50" fmla="+- 0 4626 2486"/>
                              <a:gd name="T51" fmla="*/ 4626 h 9167"/>
                              <a:gd name="T52" fmla="+- 0 14879 7240"/>
                              <a:gd name="T53" fmla="*/ T52 w 8080"/>
                              <a:gd name="T54" fmla="+- 0 4958 2486"/>
                              <a:gd name="T55" fmla="*/ 4958 h 9167"/>
                              <a:gd name="T56" fmla="+- 0 14707 7240"/>
                              <a:gd name="T57" fmla="*/ T56 w 8080"/>
                              <a:gd name="T58" fmla="+- 0 5303 2486"/>
                              <a:gd name="T59" fmla="*/ 5303 h 9167"/>
                              <a:gd name="T60" fmla="+- 0 14499 7240"/>
                              <a:gd name="T61" fmla="*/ T60 w 8080"/>
                              <a:gd name="T62" fmla="+- 0 5659 2486"/>
                              <a:gd name="T63" fmla="*/ 5659 h 9167"/>
                              <a:gd name="T64" fmla="+- 0 14252 7240"/>
                              <a:gd name="T65" fmla="*/ T64 w 8080"/>
                              <a:gd name="T66" fmla="+- 0 6029 2486"/>
                              <a:gd name="T67" fmla="*/ 6029 h 9167"/>
                              <a:gd name="T68" fmla="+- 0 14065 7240"/>
                              <a:gd name="T69" fmla="*/ T68 w 8080"/>
                              <a:gd name="T70" fmla="+- 0 6282 2486"/>
                              <a:gd name="T71" fmla="*/ 6282 h 9167"/>
                              <a:gd name="T72" fmla="+- 0 13860 7240"/>
                              <a:gd name="T73" fmla="*/ T72 w 8080"/>
                              <a:gd name="T74" fmla="+- 0 6540 2486"/>
                              <a:gd name="T75" fmla="*/ 6540 h 9167"/>
                              <a:gd name="T76" fmla="+- 0 13390 7240"/>
                              <a:gd name="T77" fmla="*/ T76 w 8080"/>
                              <a:gd name="T78" fmla="+- 0 7075 2486"/>
                              <a:gd name="T79" fmla="*/ 7075 h 9167"/>
                              <a:gd name="T80" fmla="+- 0 13126 7240"/>
                              <a:gd name="T81" fmla="*/ T80 w 8080"/>
                              <a:gd name="T82" fmla="+- 0 7350 2486"/>
                              <a:gd name="T83" fmla="*/ 7350 h 9167"/>
                              <a:gd name="T84" fmla="+- 0 12689 7240"/>
                              <a:gd name="T85" fmla="*/ T84 w 8080"/>
                              <a:gd name="T86" fmla="+- 0 7774 2486"/>
                              <a:gd name="T87" fmla="*/ 7774 h 9167"/>
                              <a:gd name="T88" fmla="+- 0 12203 7240"/>
                              <a:gd name="T89" fmla="*/ T88 w 8080"/>
                              <a:gd name="T90" fmla="+- 0 8210 2486"/>
                              <a:gd name="T91" fmla="*/ 8210 h 9167"/>
                              <a:gd name="T92" fmla="+- 0 11474 7240"/>
                              <a:gd name="T93" fmla="*/ T92 w 8080"/>
                              <a:gd name="T94" fmla="+- 0 8811 2486"/>
                              <a:gd name="T95" fmla="*/ 8811 h 9167"/>
                              <a:gd name="T96" fmla="+- 0 10864 7240"/>
                              <a:gd name="T97" fmla="*/ T96 w 8080"/>
                              <a:gd name="T98" fmla="+- 0 9276 2486"/>
                              <a:gd name="T99" fmla="*/ 9276 h 9167"/>
                              <a:gd name="T100" fmla="+- 0 9963 7240"/>
                              <a:gd name="T101" fmla="*/ T100 w 8080"/>
                              <a:gd name="T102" fmla="+- 0 9916 2486"/>
                              <a:gd name="T103" fmla="*/ 9916 h 9167"/>
                              <a:gd name="T104" fmla="+- 0 9474 7240"/>
                              <a:gd name="T105" fmla="*/ T104 w 8080"/>
                              <a:gd name="T106" fmla="+- 0 10244 2486"/>
                              <a:gd name="T107" fmla="*/ 10244 h 9167"/>
                              <a:gd name="T108" fmla="+- 0 7544 7240"/>
                              <a:gd name="T109" fmla="*/ T108 w 8080"/>
                              <a:gd name="T110" fmla="+- 0 11437 2486"/>
                              <a:gd name="T111" fmla="*/ 11437 h 9167"/>
                              <a:gd name="T112" fmla="+- 0 7863 7240"/>
                              <a:gd name="T113" fmla="*/ T112 w 8080"/>
                              <a:gd name="T114" fmla="+- 0 11302 2486"/>
                              <a:gd name="T115" fmla="*/ 11302 h 9167"/>
                              <a:gd name="T116" fmla="+- 0 9243 7240"/>
                              <a:gd name="T117" fmla="*/ T116 w 8080"/>
                              <a:gd name="T118" fmla="+- 0 10450 2486"/>
                              <a:gd name="T119" fmla="*/ 10450 h 9167"/>
                              <a:gd name="T120" fmla="+- 0 9988 7240"/>
                              <a:gd name="T121" fmla="*/ T120 w 8080"/>
                              <a:gd name="T122" fmla="+- 0 9954 2486"/>
                              <a:gd name="T123" fmla="*/ 9954 h 9167"/>
                              <a:gd name="T124" fmla="+- 0 10675 7240"/>
                              <a:gd name="T125" fmla="*/ T124 w 8080"/>
                              <a:gd name="T126" fmla="+- 0 9472 2486"/>
                              <a:gd name="T127" fmla="*/ 9472 h 9167"/>
                              <a:gd name="T128" fmla="+- 0 11304 7240"/>
                              <a:gd name="T129" fmla="*/ T128 w 8080"/>
                              <a:gd name="T130" fmla="+- 0 9001 2486"/>
                              <a:gd name="T131" fmla="*/ 9001 h 9167"/>
                              <a:gd name="T132" fmla="+- 0 12232 7240"/>
                              <a:gd name="T133" fmla="*/ T132 w 8080"/>
                              <a:gd name="T134" fmla="+- 0 8245 2486"/>
                              <a:gd name="T135" fmla="*/ 8245 h 9167"/>
                              <a:gd name="T136" fmla="+- 0 12870 7240"/>
                              <a:gd name="T137" fmla="*/ T136 w 8080"/>
                              <a:gd name="T138" fmla="+- 0 7665 2486"/>
                              <a:gd name="T139" fmla="*/ 7665 h 9167"/>
                              <a:gd name="T140" fmla="+- 0 13158 7240"/>
                              <a:gd name="T141" fmla="*/ T140 w 8080"/>
                              <a:gd name="T142" fmla="+- 0 7383 2486"/>
                              <a:gd name="T143" fmla="*/ 7383 h 9167"/>
                              <a:gd name="T144" fmla="+- 0 13453 7240"/>
                              <a:gd name="T145" fmla="*/ T144 w 8080"/>
                              <a:gd name="T146" fmla="+- 0 7074 2486"/>
                              <a:gd name="T147" fmla="*/ 7074 h 9167"/>
                              <a:gd name="T148" fmla="+- 0 13669 7240"/>
                              <a:gd name="T149" fmla="*/ T148 w 8080"/>
                              <a:gd name="T150" fmla="+- 0 6835 2486"/>
                              <a:gd name="T151" fmla="*/ 6835 h 9167"/>
                              <a:gd name="T152" fmla="+- 0 14000 7240"/>
                              <a:gd name="T153" fmla="*/ T152 w 8080"/>
                              <a:gd name="T154" fmla="+- 0 6439 2486"/>
                              <a:gd name="T155" fmla="*/ 6439 h 9167"/>
                              <a:gd name="T156" fmla="+- 0 14197 7240"/>
                              <a:gd name="T157" fmla="*/ T156 w 8080"/>
                              <a:gd name="T158" fmla="+- 0 6182 2486"/>
                              <a:gd name="T159" fmla="*/ 6182 h 9167"/>
                              <a:gd name="T160" fmla="+- 0 14306 7240"/>
                              <a:gd name="T161" fmla="*/ T160 w 8080"/>
                              <a:gd name="T162" fmla="+- 0 6029 2486"/>
                              <a:gd name="T163" fmla="*/ 6029 h 9167"/>
                              <a:gd name="T164" fmla="+- 0 14458 7240"/>
                              <a:gd name="T165" fmla="*/ T164 w 8080"/>
                              <a:gd name="T166" fmla="+- 0 5806 2486"/>
                              <a:gd name="T167" fmla="*/ 5806 h 9167"/>
                              <a:gd name="T168" fmla="+- 0 14611 7240"/>
                              <a:gd name="T169" fmla="*/ T168 w 8080"/>
                              <a:gd name="T170" fmla="+- 0 5562 2486"/>
                              <a:gd name="T171" fmla="*/ 5562 h 9167"/>
                              <a:gd name="T172" fmla="+- 0 14758 7240"/>
                              <a:gd name="T173" fmla="*/ T172 w 8080"/>
                              <a:gd name="T174" fmla="+- 0 5303 2486"/>
                              <a:gd name="T175" fmla="*/ 5303 h 9167"/>
                              <a:gd name="T176" fmla="+- 0 14867 7240"/>
                              <a:gd name="T177" fmla="*/ T176 w 8080"/>
                              <a:gd name="T178" fmla="+- 0 5092 2486"/>
                              <a:gd name="T179" fmla="*/ 5092 h 9167"/>
                              <a:gd name="T180" fmla="+- 0 14970 7240"/>
                              <a:gd name="T181" fmla="*/ T180 w 8080"/>
                              <a:gd name="T182" fmla="+- 0 4864 2486"/>
                              <a:gd name="T183" fmla="*/ 4864 h 9167"/>
                              <a:gd name="T184" fmla="+- 0 15066 7240"/>
                              <a:gd name="T185" fmla="*/ T184 w 8080"/>
                              <a:gd name="T186" fmla="+- 0 4626 2486"/>
                              <a:gd name="T187" fmla="*/ 4626 h 9167"/>
                              <a:gd name="T188" fmla="+- 0 15135 7240"/>
                              <a:gd name="T189" fmla="*/ T188 w 8080"/>
                              <a:gd name="T190" fmla="+- 0 4426 2486"/>
                              <a:gd name="T191" fmla="*/ 4426 h 9167"/>
                              <a:gd name="T192" fmla="+- 0 15196 7240"/>
                              <a:gd name="T193" fmla="*/ T192 w 8080"/>
                              <a:gd name="T194" fmla="+- 0 4216 2486"/>
                              <a:gd name="T195" fmla="*/ 4216 h 9167"/>
                              <a:gd name="T196" fmla="+- 0 15222 7240"/>
                              <a:gd name="T197" fmla="*/ T196 w 8080"/>
                              <a:gd name="T198" fmla="+- 0 4112 2486"/>
                              <a:gd name="T199" fmla="*/ 4112 h 9167"/>
                              <a:gd name="T200" fmla="+- 0 15247 7240"/>
                              <a:gd name="T201" fmla="*/ T200 w 8080"/>
                              <a:gd name="T202" fmla="+- 0 4001 2486"/>
                              <a:gd name="T203" fmla="*/ 4001 h 9167"/>
                              <a:gd name="T204" fmla="+- 0 15275 7240"/>
                              <a:gd name="T205" fmla="*/ T204 w 8080"/>
                              <a:gd name="T206" fmla="+- 0 3335 2486"/>
                              <a:gd name="T207" fmla="*/ 3335 h 9167"/>
                              <a:gd name="T208" fmla="+- 0 15304 7240"/>
                              <a:gd name="T209" fmla="*/ T208 w 8080"/>
                              <a:gd name="T210" fmla="+- 0 3616 2486"/>
                              <a:gd name="T211" fmla="*/ 3616 h 9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080" h="9167">
                                <a:moveTo>
                                  <a:pt x="8080" y="849"/>
                                </a:moveTo>
                                <a:lnTo>
                                  <a:pt x="8080" y="847"/>
                                </a:lnTo>
                                <a:lnTo>
                                  <a:pt x="8077" y="669"/>
                                </a:lnTo>
                                <a:lnTo>
                                  <a:pt x="8077" y="667"/>
                                </a:lnTo>
                                <a:lnTo>
                                  <a:pt x="8064" y="497"/>
                                </a:lnTo>
                                <a:lnTo>
                                  <a:pt x="8064" y="493"/>
                                </a:lnTo>
                                <a:lnTo>
                                  <a:pt x="8064" y="492"/>
                                </a:lnTo>
                                <a:lnTo>
                                  <a:pt x="8043" y="330"/>
                                </a:lnTo>
                                <a:lnTo>
                                  <a:pt x="8042" y="324"/>
                                </a:lnTo>
                                <a:lnTo>
                                  <a:pt x="8042" y="323"/>
                                </a:lnTo>
                                <a:lnTo>
                                  <a:pt x="8013" y="160"/>
                                </a:lnTo>
                                <a:lnTo>
                                  <a:pt x="8012" y="159"/>
                                </a:lnTo>
                                <a:lnTo>
                                  <a:pt x="7975" y="1"/>
                                </a:lnTo>
                                <a:lnTo>
                                  <a:pt x="7974" y="0"/>
                                </a:lnTo>
                                <a:lnTo>
                                  <a:pt x="7968" y="168"/>
                                </a:lnTo>
                                <a:lnTo>
                                  <a:pt x="7968" y="169"/>
                                </a:lnTo>
                                <a:lnTo>
                                  <a:pt x="7998" y="331"/>
                                </a:lnTo>
                                <a:lnTo>
                                  <a:pt x="7998" y="330"/>
                                </a:lnTo>
                                <a:lnTo>
                                  <a:pt x="8019" y="498"/>
                                </a:lnTo>
                                <a:lnTo>
                                  <a:pt x="8019" y="497"/>
                                </a:lnTo>
                                <a:lnTo>
                                  <a:pt x="8032" y="671"/>
                                </a:lnTo>
                                <a:lnTo>
                                  <a:pt x="8032" y="669"/>
                                </a:lnTo>
                                <a:lnTo>
                                  <a:pt x="8035" y="848"/>
                                </a:lnTo>
                                <a:lnTo>
                                  <a:pt x="8035" y="849"/>
                                </a:lnTo>
                                <a:lnTo>
                                  <a:pt x="8027" y="1032"/>
                                </a:lnTo>
                                <a:lnTo>
                                  <a:pt x="8027" y="1031"/>
                                </a:lnTo>
                                <a:lnTo>
                                  <a:pt x="8027" y="1032"/>
                                </a:lnTo>
                                <a:lnTo>
                                  <a:pt x="8020" y="1126"/>
                                </a:lnTo>
                                <a:lnTo>
                                  <a:pt x="8020" y="1125"/>
                                </a:lnTo>
                                <a:lnTo>
                                  <a:pt x="8020" y="1126"/>
                                </a:lnTo>
                                <a:lnTo>
                                  <a:pt x="8009" y="1221"/>
                                </a:lnTo>
                                <a:lnTo>
                                  <a:pt x="8009" y="1220"/>
                                </a:lnTo>
                                <a:lnTo>
                                  <a:pt x="8009" y="1221"/>
                                </a:lnTo>
                                <a:lnTo>
                                  <a:pt x="7996" y="1318"/>
                                </a:lnTo>
                                <a:lnTo>
                                  <a:pt x="7996" y="1317"/>
                                </a:lnTo>
                                <a:lnTo>
                                  <a:pt x="7996" y="1318"/>
                                </a:lnTo>
                                <a:lnTo>
                                  <a:pt x="7980" y="1416"/>
                                </a:lnTo>
                                <a:lnTo>
                                  <a:pt x="7980" y="1415"/>
                                </a:lnTo>
                                <a:lnTo>
                                  <a:pt x="7980" y="1416"/>
                                </a:lnTo>
                                <a:lnTo>
                                  <a:pt x="7960" y="1515"/>
                                </a:lnTo>
                                <a:lnTo>
                                  <a:pt x="7960" y="1514"/>
                                </a:lnTo>
                                <a:lnTo>
                                  <a:pt x="7938" y="1616"/>
                                </a:lnTo>
                                <a:lnTo>
                                  <a:pt x="7938" y="1615"/>
                                </a:lnTo>
                                <a:lnTo>
                                  <a:pt x="7913" y="1718"/>
                                </a:lnTo>
                                <a:lnTo>
                                  <a:pt x="7913" y="1717"/>
                                </a:lnTo>
                                <a:lnTo>
                                  <a:pt x="7884" y="1822"/>
                                </a:lnTo>
                                <a:lnTo>
                                  <a:pt x="7884" y="1821"/>
                                </a:lnTo>
                                <a:lnTo>
                                  <a:pt x="7852" y="1926"/>
                                </a:lnTo>
                                <a:lnTo>
                                  <a:pt x="7816" y="2033"/>
                                </a:lnTo>
                                <a:lnTo>
                                  <a:pt x="7817" y="2032"/>
                                </a:lnTo>
                                <a:lnTo>
                                  <a:pt x="7777" y="2141"/>
                                </a:lnTo>
                                <a:lnTo>
                                  <a:pt x="7778" y="2140"/>
                                </a:lnTo>
                                <a:lnTo>
                                  <a:pt x="7735" y="2250"/>
                                </a:lnTo>
                                <a:lnTo>
                                  <a:pt x="7735" y="2249"/>
                                </a:lnTo>
                                <a:lnTo>
                                  <a:pt x="7689" y="2360"/>
                                </a:lnTo>
                                <a:lnTo>
                                  <a:pt x="7639" y="2472"/>
                                </a:lnTo>
                                <a:lnTo>
                                  <a:pt x="7586" y="2585"/>
                                </a:lnTo>
                                <a:lnTo>
                                  <a:pt x="7528" y="2700"/>
                                </a:lnTo>
                                <a:lnTo>
                                  <a:pt x="7529" y="2700"/>
                                </a:lnTo>
                                <a:lnTo>
                                  <a:pt x="7467" y="2817"/>
                                </a:lnTo>
                                <a:lnTo>
                                  <a:pt x="7467" y="2816"/>
                                </a:lnTo>
                                <a:lnTo>
                                  <a:pt x="7402" y="2934"/>
                                </a:lnTo>
                                <a:lnTo>
                                  <a:pt x="7332" y="3053"/>
                                </a:lnTo>
                                <a:lnTo>
                                  <a:pt x="7259" y="3173"/>
                                </a:lnTo>
                                <a:lnTo>
                                  <a:pt x="7180" y="3295"/>
                                </a:lnTo>
                                <a:lnTo>
                                  <a:pt x="7181" y="3295"/>
                                </a:lnTo>
                                <a:lnTo>
                                  <a:pt x="7098" y="3418"/>
                                </a:lnTo>
                                <a:lnTo>
                                  <a:pt x="7012" y="3543"/>
                                </a:lnTo>
                                <a:lnTo>
                                  <a:pt x="7012" y="3542"/>
                                </a:lnTo>
                                <a:lnTo>
                                  <a:pt x="6920" y="3669"/>
                                </a:lnTo>
                                <a:lnTo>
                                  <a:pt x="6921" y="3668"/>
                                </a:lnTo>
                                <a:lnTo>
                                  <a:pt x="6825" y="3796"/>
                                </a:lnTo>
                                <a:lnTo>
                                  <a:pt x="6724" y="3925"/>
                                </a:lnTo>
                                <a:lnTo>
                                  <a:pt x="6725" y="3924"/>
                                </a:lnTo>
                                <a:lnTo>
                                  <a:pt x="6619" y="4055"/>
                                </a:lnTo>
                                <a:lnTo>
                                  <a:pt x="6620" y="4054"/>
                                </a:lnTo>
                                <a:lnTo>
                                  <a:pt x="6510" y="4186"/>
                                </a:lnTo>
                                <a:lnTo>
                                  <a:pt x="6395" y="4319"/>
                                </a:lnTo>
                                <a:lnTo>
                                  <a:pt x="6275" y="4453"/>
                                </a:lnTo>
                                <a:lnTo>
                                  <a:pt x="6150" y="4589"/>
                                </a:lnTo>
                                <a:lnTo>
                                  <a:pt x="6151" y="4588"/>
                                </a:lnTo>
                                <a:lnTo>
                                  <a:pt x="6020" y="4726"/>
                                </a:lnTo>
                                <a:lnTo>
                                  <a:pt x="6021" y="4726"/>
                                </a:lnTo>
                                <a:lnTo>
                                  <a:pt x="5886" y="4864"/>
                                </a:lnTo>
                                <a:lnTo>
                                  <a:pt x="5745" y="5004"/>
                                </a:lnTo>
                                <a:lnTo>
                                  <a:pt x="5746" y="5004"/>
                                </a:lnTo>
                                <a:lnTo>
                                  <a:pt x="5600" y="5145"/>
                                </a:lnTo>
                                <a:lnTo>
                                  <a:pt x="5449" y="5288"/>
                                </a:lnTo>
                                <a:lnTo>
                                  <a:pt x="5292" y="5432"/>
                                </a:lnTo>
                                <a:lnTo>
                                  <a:pt x="5130" y="5577"/>
                                </a:lnTo>
                                <a:lnTo>
                                  <a:pt x="4962" y="5724"/>
                                </a:lnTo>
                                <a:lnTo>
                                  <a:pt x="4963" y="5724"/>
                                </a:lnTo>
                                <a:lnTo>
                                  <a:pt x="4789" y="5872"/>
                                </a:lnTo>
                                <a:lnTo>
                                  <a:pt x="4610" y="6022"/>
                                </a:lnTo>
                                <a:lnTo>
                                  <a:pt x="4425" y="6173"/>
                                </a:lnTo>
                                <a:lnTo>
                                  <a:pt x="4234" y="6325"/>
                                </a:lnTo>
                                <a:lnTo>
                                  <a:pt x="4036" y="6479"/>
                                </a:lnTo>
                                <a:lnTo>
                                  <a:pt x="4037" y="6479"/>
                                </a:lnTo>
                                <a:lnTo>
                                  <a:pt x="3833" y="6634"/>
                                </a:lnTo>
                                <a:lnTo>
                                  <a:pt x="3624" y="6790"/>
                                </a:lnTo>
                                <a:lnTo>
                                  <a:pt x="3408" y="6948"/>
                                </a:lnTo>
                                <a:lnTo>
                                  <a:pt x="3186" y="7107"/>
                                </a:lnTo>
                                <a:lnTo>
                                  <a:pt x="2958" y="7268"/>
                                </a:lnTo>
                                <a:lnTo>
                                  <a:pt x="2723" y="7430"/>
                                </a:lnTo>
                                <a:lnTo>
                                  <a:pt x="2481" y="7593"/>
                                </a:lnTo>
                                <a:lnTo>
                                  <a:pt x="2482" y="7593"/>
                                </a:lnTo>
                                <a:lnTo>
                                  <a:pt x="2233" y="7758"/>
                                </a:lnTo>
                                <a:lnTo>
                                  <a:pt x="2234" y="7758"/>
                                </a:lnTo>
                                <a:lnTo>
                                  <a:pt x="1979" y="7925"/>
                                </a:lnTo>
                                <a:lnTo>
                                  <a:pt x="1449" y="8261"/>
                                </a:lnTo>
                                <a:lnTo>
                                  <a:pt x="890" y="8603"/>
                                </a:lnTo>
                                <a:lnTo>
                                  <a:pt x="304" y="8951"/>
                                </a:lnTo>
                                <a:lnTo>
                                  <a:pt x="0" y="9127"/>
                                </a:lnTo>
                                <a:lnTo>
                                  <a:pt x="22" y="9167"/>
                                </a:lnTo>
                                <a:lnTo>
                                  <a:pt x="326" y="8991"/>
                                </a:lnTo>
                                <a:lnTo>
                                  <a:pt x="623" y="8816"/>
                                </a:lnTo>
                                <a:lnTo>
                                  <a:pt x="624" y="8816"/>
                                </a:lnTo>
                                <a:lnTo>
                                  <a:pt x="1196" y="8471"/>
                                </a:lnTo>
                                <a:lnTo>
                                  <a:pt x="1741" y="8131"/>
                                </a:lnTo>
                                <a:lnTo>
                                  <a:pt x="2003" y="7964"/>
                                </a:lnTo>
                                <a:lnTo>
                                  <a:pt x="2003" y="7963"/>
                                </a:lnTo>
                                <a:lnTo>
                                  <a:pt x="2258" y="7797"/>
                                </a:lnTo>
                                <a:lnTo>
                                  <a:pt x="2506" y="7632"/>
                                </a:lnTo>
                                <a:lnTo>
                                  <a:pt x="2748" y="7468"/>
                                </a:lnTo>
                                <a:lnTo>
                                  <a:pt x="2983" y="7306"/>
                                </a:lnTo>
                                <a:lnTo>
                                  <a:pt x="3212" y="7145"/>
                                </a:lnTo>
                                <a:lnTo>
                                  <a:pt x="3434" y="6986"/>
                                </a:lnTo>
                                <a:lnTo>
                                  <a:pt x="3435" y="6986"/>
                                </a:lnTo>
                                <a:lnTo>
                                  <a:pt x="3650" y="6828"/>
                                </a:lnTo>
                                <a:lnTo>
                                  <a:pt x="3651" y="6828"/>
                                </a:lnTo>
                                <a:lnTo>
                                  <a:pt x="4064" y="6516"/>
                                </a:lnTo>
                                <a:lnTo>
                                  <a:pt x="4064" y="6515"/>
                                </a:lnTo>
                                <a:lnTo>
                                  <a:pt x="4453" y="6209"/>
                                </a:lnTo>
                                <a:lnTo>
                                  <a:pt x="4638" y="6058"/>
                                </a:lnTo>
                                <a:lnTo>
                                  <a:pt x="4818" y="5908"/>
                                </a:lnTo>
                                <a:lnTo>
                                  <a:pt x="4992" y="5759"/>
                                </a:lnTo>
                                <a:lnTo>
                                  <a:pt x="5160" y="5612"/>
                                </a:lnTo>
                                <a:lnTo>
                                  <a:pt x="5322" y="5466"/>
                                </a:lnTo>
                                <a:lnTo>
                                  <a:pt x="5479" y="5322"/>
                                </a:lnTo>
                                <a:lnTo>
                                  <a:pt x="5630" y="5179"/>
                                </a:lnTo>
                                <a:lnTo>
                                  <a:pt x="5631" y="5179"/>
                                </a:lnTo>
                                <a:lnTo>
                                  <a:pt x="5777" y="5037"/>
                                </a:lnTo>
                                <a:lnTo>
                                  <a:pt x="5917" y="4897"/>
                                </a:lnTo>
                                <a:lnTo>
                                  <a:pt x="5918" y="4897"/>
                                </a:lnTo>
                                <a:lnTo>
                                  <a:pt x="6053" y="4758"/>
                                </a:lnTo>
                                <a:lnTo>
                                  <a:pt x="6183" y="4621"/>
                                </a:lnTo>
                                <a:lnTo>
                                  <a:pt x="6183" y="4620"/>
                                </a:lnTo>
                                <a:lnTo>
                                  <a:pt x="6213" y="4588"/>
                                </a:lnTo>
                                <a:lnTo>
                                  <a:pt x="6308" y="4485"/>
                                </a:lnTo>
                                <a:lnTo>
                                  <a:pt x="6309" y="4484"/>
                                </a:lnTo>
                                <a:lnTo>
                                  <a:pt x="6429" y="4350"/>
                                </a:lnTo>
                                <a:lnTo>
                                  <a:pt x="6429" y="4349"/>
                                </a:lnTo>
                                <a:lnTo>
                                  <a:pt x="6544" y="4216"/>
                                </a:lnTo>
                                <a:lnTo>
                                  <a:pt x="6654" y="4084"/>
                                </a:lnTo>
                                <a:lnTo>
                                  <a:pt x="6678" y="4054"/>
                                </a:lnTo>
                                <a:lnTo>
                                  <a:pt x="6760" y="3953"/>
                                </a:lnTo>
                                <a:lnTo>
                                  <a:pt x="6782" y="3924"/>
                                </a:lnTo>
                                <a:lnTo>
                                  <a:pt x="6860" y="3824"/>
                                </a:lnTo>
                                <a:lnTo>
                                  <a:pt x="6861" y="3824"/>
                                </a:lnTo>
                                <a:lnTo>
                                  <a:pt x="6957" y="3696"/>
                                </a:lnTo>
                                <a:lnTo>
                                  <a:pt x="6977" y="3668"/>
                                </a:lnTo>
                                <a:lnTo>
                                  <a:pt x="7048" y="3570"/>
                                </a:lnTo>
                                <a:lnTo>
                                  <a:pt x="7048" y="3569"/>
                                </a:lnTo>
                                <a:lnTo>
                                  <a:pt x="7066" y="3543"/>
                                </a:lnTo>
                                <a:lnTo>
                                  <a:pt x="7135" y="3445"/>
                                </a:lnTo>
                                <a:lnTo>
                                  <a:pt x="7136" y="3444"/>
                                </a:lnTo>
                                <a:lnTo>
                                  <a:pt x="7218" y="3321"/>
                                </a:lnTo>
                                <a:lnTo>
                                  <a:pt x="7218" y="3320"/>
                                </a:lnTo>
                                <a:lnTo>
                                  <a:pt x="7296" y="3198"/>
                                </a:lnTo>
                                <a:lnTo>
                                  <a:pt x="7297" y="3198"/>
                                </a:lnTo>
                                <a:lnTo>
                                  <a:pt x="7371" y="3077"/>
                                </a:lnTo>
                                <a:lnTo>
                                  <a:pt x="7371" y="3076"/>
                                </a:lnTo>
                                <a:lnTo>
                                  <a:pt x="7441" y="2957"/>
                                </a:lnTo>
                                <a:lnTo>
                                  <a:pt x="7506" y="2839"/>
                                </a:lnTo>
                                <a:lnTo>
                                  <a:pt x="7507" y="2838"/>
                                </a:lnTo>
                                <a:lnTo>
                                  <a:pt x="7518" y="2817"/>
                                </a:lnTo>
                                <a:lnTo>
                                  <a:pt x="7568" y="2722"/>
                                </a:lnTo>
                                <a:lnTo>
                                  <a:pt x="7569" y="2721"/>
                                </a:lnTo>
                                <a:lnTo>
                                  <a:pt x="7626" y="2606"/>
                                </a:lnTo>
                                <a:lnTo>
                                  <a:pt x="7627" y="2606"/>
                                </a:lnTo>
                                <a:lnTo>
                                  <a:pt x="7680" y="2492"/>
                                </a:lnTo>
                                <a:lnTo>
                                  <a:pt x="7680" y="2491"/>
                                </a:lnTo>
                                <a:lnTo>
                                  <a:pt x="7730" y="2379"/>
                                </a:lnTo>
                                <a:lnTo>
                                  <a:pt x="7730" y="2378"/>
                                </a:lnTo>
                                <a:lnTo>
                                  <a:pt x="7777" y="2267"/>
                                </a:lnTo>
                                <a:lnTo>
                                  <a:pt x="7784" y="2250"/>
                                </a:lnTo>
                                <a:lnTo>
                                  <a:pt x="7820" y="2157"/>
                                </a:lnTo>
                                <a:lnTo>
                                  <a:pt x="7826" y="2140"/>
                                </a:lnTo>
                                <a:lnTo>
                                  <a:pt x="7859" y="2048"/>
                                </a:lnTo>
                                <a:lnTo>
                                  <a:pt x="7864" y="2032"/>
                                </a:lnTo>
                                <a:lnTo>
                                  <a:pt x="7895" y="1941"/>
                                </a:lnTo>
                                <a:lnTo>
                                  <a:pt x="7895" y="1940"/>
                                </a:lnTo>
                                <a:lnTo>
                                  <a:pt x="7927" y="1835"/>
                                </a:lnTo>
                                <a:lnTo>
                                  <a:pt x="7927" y="1834"/>
                                </a:lnTo>
                                <a:lnTo>
                                  <a:pt x="7930" y="1822"/>
                                </a:lnTo>
                                <a:lnTo>
                                  <a:pt x="7956" y="1730"/>
                                </a:lnTo>
                                <a:lnTo>
                                  <a:pt x="7957" y="1729"/>
                                </a:lnTo>
                                <a:lnTo>
                                  <a:pt x="7960" y="1718"/>
                                </a:lnTo>
                                <a:lnTo>
                                  <a:pt x="7982" y="1627"/>
                                </a:lnTo>
                                <a:lnTo>
                                  <a:pt x="7982" y="1626"/>
                                </a:lnTo>
                                <a:lnTo>
                                  <a:pt x="7984" y="1616"/>
                                </a:lnTo>
                                <a:lnTo>
                                  <a:pt x="8004" y="1525"/>
                                </a:lnTo>
                                <a:lnTo>
                                  <a:pt x="8005" y="1524"/>
                                </a:lnTo>
                                <a:lnTo>
                                  <a:pt x="8007" y="1515"/>
                                </a:lnTo>
                                <a:lnTo>
                                  <a:pt x="8024" y="1424"/>
                                </a:lnTo>
                                <a:lnTo>
                                  <a:pt x="8024" y="1423"/>
                                </a:lnTo>
                                <a:lnTo>
                                  <a:pt x="8041" y="1325"/>
                                </a:lnTo>
                                <a:lnTo>
                                  <a:pt x="8035" y="849"/>
                                </a:lnTo>
                                <a:lnTo>
                                  <a:pt x="8041" y="1324"/>
                                </a:lnTo>
                                <a:lnTo>
                                  <a:pt x="8054" y="1227"/>
                                </a:lnTo>
                                <a:lnTo>
                                  <a:pt x="8054" y="1226"/>
                                </a:lnTo>
                                <a:lnTo>
                                  <a:pt x="8064" y="1130"/>
                                </a:lnTo>
                                <a:lnTo>
                                  <a:pt x="8072" y="1035"/>
                                </a:lnTo>
                                <a:lnTo>
                                  <a:pt x="8072" y="1031"/>
                                </a:lnTo>
                                <a:lnTo>
                                  <a:pt x="8080" y="849"/>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10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4744" y="1533"/>
                            <a:ext cx="25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AutoShape 106"/>
                        <wps:cNvSpPr>
                          <a:spLocks/>
                        </wps:cNvSpPr>
                        <wps:spPr bwMode="auto">
                          <a:xfrm>
                            <a:off x="13475" y="310"/>
                            <a:ext cx="1739" cy="2345"/>
                          </a:xfrm>
                          <a:custGeom>
                            <a:avLst/>
                            <a:gdLst>
                              <a:gd name="T0" fmla="+- 0 14704 13475"/>
                              <a:gd name="T1" fmla="*/ T0 w 1739"/>
                              <a:gd name="T2" fmla="+- 0 1420 310"/>
                              <a:gd name="T3" fmla="*/ 1420 h 2345"/>
                              <a:gd name="T4" fmla="+- 0 14624 13475"/>
                              <a:gd name="T5" fmla="*/ T4 w 1739"/>
                              <a:gd name="T6" fmla="+- 0 1312 310"/>
                              <a:gd name="T7" fmla="*/ 1312 h 2345"/>
                              <a:gd name="T8" fmla="+- 0 14565 13475"/>
                              <a:gd name="T9" fmla="*/ T8 w 1739"/>
                              <a:gd name="T10" fmla="+- 0 1238 310"/>
                              <a:gd name="T11" fmla="*/ 1238 h 2345"/>
                              <a:gd name="T12" fmla="+- 0 14541 13475"/>
                              <a:gd name="T13" fmla="*/ T12 w 1739"/>
                              <a:gd name="T14" fmla="+- 0 1209 310"/>
                              <a:gd name="T15" fmla="*/ 1209 h 2345"/>
                              <a:gd name="T16" fmla="+- 0 14459 13475"/>
                              <a:gd name="T17" fmla="*/ T16 w 1739"/>
                              <a:gd name="T18" fmla="+- 0 1112 310"/>
                              <a:gd name="T19" fmla="*/ 1112 h 2345"/>
                              <a:gd name="T20" fmla="+- 0 14375 13475"/>
                              <a:gd name="T21" fmla="*/ T20 w 1739"/>
                              <a:gd name="T22" fmla="+- 0 1020 310"/>
                              <a:gd name="T23" fmla="*/ 1020 h 2345"/>
                              <a:gd name="T24" fmla="+- 0 14244 13475"/>
                              <a:gd name="T25" fmla="*/ T24 w 1739"/>
                              <a:gd name="T26" fmla="+- 0 887 310"/>
                              <a:gd name="T27" fmla="*/ 887 h 2345"/>
                              <a:gd name="T28" fmla="+- 0 14166 13475"/>
                              <a:gd name="T29" fmla="*/ T28 w 1739"/>
                              <a:gd name="T30" fmla="+- 0 813 310"/>
                              <a:gd name="T31" fmla="*/ 813 h 2345"/>
                              <a:gd name="T32" fmla="+- 0 14129 13475"/>
                              <a:gd name="T33" fmla="*/ T32 w 1739"/>
                              <a:gd name="T34" fmla="+- 0 779 310"/>
                              <a:gd name="T35" fmla="*/ 779 h 2345"/>
                              <a:gd name="T36" fmla="+- 0 14050 13475"/>
                              <a:gd name="T37" fmla="*/ T36 w 1739"/>
                              <a:gd name="T38" fmla="+- 0 709 310"/>
                              <a:gd name="T39" fmla="*/ 709 h 2345"/>
                              <a:gd name="T40" fmla="+- 0 13902 13475"/>
                              <a:gd name="T41" fmla="*/ T40 w 1739"/>
                              <a:gd name="T42" fmla="+- 0 588 310"/>
                              <a:gd name="T43" fmla="*/ 588 h 2345"/>
                              <a:gd name="T44" fmla="+- 0 13834 13475"/>
                              <a:gd name="T45" fmla="*/ T44 w 1739"/>
                              <a:gd name="T46" fmla="+- 0 535 310"/>
                              <a:gd name="T47" fmla="*/ 535 h 2345"/>
                              <a:gd name="T48" fmla="+- 0 13770 13475"/>
                              <a:gd name="T49" fmla="*/ T48 w 1739"/>
                              <a:gd name="T50" fmla="+- 0 488 310"/>
                              <a:gd name="T51" fmla="*/ 488 h 2345"/>
                              <a:gd name="T52" fmla="+- 0 13711 13475"/>
                              <a:gd name="T53" fmla="*/ T52 w 1739"/>
                              <a:gd name="T54" fmla="+- 0 446 310"/>
                              <a:gd name="T55" fmla="*/ 446 h 2345"/>
                              <a:gd name="T56" fmla="+- 0 13612 13475"/>
                              <a:gd name="T57" fmla="*/ T56 w 1739"/>
                              <a:gd name="T58" fmla="+- 0 380 310"/>
                              <a:gd name="T59" fmla="*/ 380 h 2345"/>
                              <a:gd name="T60" fmla="+- 0 13603 13475"/>
                              <a:gd name="T61" fmla="*/ T60 w 1739"/>
                              <a:gd name="T62" fmla="+- 0 374 310"/>
                              <a:gd name="T63" fmla="*/ 374 h 2345"/>
                              <a:gd name="T64" fmla="+- 0 13572 13475"/>
                              <a:gd name="T65" fmla="*/ T64 w 1739"/>
                              <a:gd name="T66" fmla="+- 0 354 310"/>
                              <a:gd name="T67" fmla="*/ 354 h 2345"/>
                              <a:gd name="T68" fmla="+- 0 13517 13475"/>
                              <a:gd name="T69" fmla="*/ T68 w 1739"/>
                              <a:gd name="T70" fmla="+- 0 321 310"/>
                              <a:gd name="T71" fmla="*/ 321 h 2345"/>
                              <a:gd name="T72" fmla="+- 0 13502 13475"/>
                              <a:gd name="T73" fmla="*/ T72 w 1739"/>
                              <a:gd name="T74" fmla="+- 0 313 310"/>
                              <a:gd name="T75" fmla="*/ 313 h 2345"/>
                              <a:gd name="T76" fmla="+- 0 13475 13475"/>
                              <a:gd name="T77" fmla="*/ T76 w 1739"/>
                              <a:gd name="T78" fmla="+- 0 350 310"/>
                              <a:gd name="T79" fmla="*/ 350 h 2345"/>
                              <a:gd name="T80" fmla="+- 0 13494 13475"/>
                              <a:gd name="T81" fmla="*/ T80 w 1739"/>
                              <a:gd name="T82" fmla="+- 0 361 310"/>
                              <a:gd name="T83" fmla="*/ 361 h 2345"/>
                              <a:gd name="T84" fmla="+- 0 13517 13475"/>
                              <a:gd name="T85" fmla="*/ T84 w 1739"/>
                              <a:gd name="T86" fmla="+- 0 374 310"/>
                              <a:gd name="T87" fmla="*/ 374 h 2345"/>
                              <a:gd name="T88" fmla="+- 0 13548 13475"/>
                              <a:gd name="T89" fmla="*/ T88 w 1739"/>
                              <a:gd name="T90" fmla="+- 0 394 310"/>
                              <a:gd name="T91" fmla="*/ 394 h 2345"/>
                              <a:gd name="T92" fmla="+- 0 13634 13475"/>
                              <a:gd name="T93" fmla="*/ T92 w 1739"/>
                              <a:gd name="T94" fmla="+- 0 449 310"/>
                              <a:gd name="T95" fmla="*/ 449 h 2345"/>
                              <a:gd name="T96" fmla="+- 0 13686 13475"/>
                              <a:gd name="T97" fmla="*/ T96 w 1739"/>
                              <a:gd name="T98" fmla="+- 0 484 310"/>
                              <a:gd name="T99" fmla="*/ 484 h 2345"/>
                              <a:gd name="T100" fmla="+- 0 13744 13475"/>
                              <a:gd name="T101" fmla="*/ T100 w 1739"/>
                              <a:gd name="T102" fmla="+- 0 526 310"/>
                              <a:gd name="T103" fmla="*/ 526 h 2345"/>
                              <a:gd name="T104" fmla="+- 0 13807 13475"/>
                              <a:gd name="T105" fmla="*/ T104 w 1739"/>
                              <a:gd name="T106" fmla="+- 0 572 310"/>
                              <a:gd name="T107" fmla="*/ 572 h 2345"/>
                              <a:gd name="T108" fmla="+- 0 13947 13475"/>
                              <a:gd name="T109" fmla="*/ T108 w 1739"/>
                              <a:gd name="T110" fmla="+- 0 682 310"/>
                              <a:gd name="T111" fmla="*/ 682 h 2345"/>
                              <a:gd name="T112" fmla="+- 0 14022 13475"/>
                              <a:gd name="T113" fmla="*/ T112 w 1739"/>
                              <a:gd name="T114" fmla="+- 0 745 310"/>
                              <a:gd name="T115" fmla="*/ 745 h 2345"/>
                              <a:gd name="T116" fmla="+- 0 14099 13475"/>
                              <a:gd name="T117" fmla="*/ T116 w 1739"/>
                              <a:gd name="T118" fmla="+- 0 814 310"/>
                              <a:gd name="T119" fmla="*/ 814 h 2345"/>
                              <a:gd name="T120" fmla="+- 0 14179 13475"/>
                              <a:gd name="T121" fmla="*/ T120 w 1739"/>
                              <a:gd name="T122" fmla="+- 0 888 310"/>
                              <a:gd name="T123" fmla="*/ 888 h 2345"/>
                              <a:gd name="T124" fmla="+- 0 14260 13475"/>
                              <a:gd name="T125" fmla="*/ T124 w 1739"/>
                              <a:gd name="T126" fmla="+- 0 967 310"/>
                              <a:gd name="T127" fmla="*/ 967 h 2345"/>
                              <a:gd name="T128" fmla="+- 0 14342 13475"/>
                              <a:gd name="T129" fmla="*/ T128 w 1739"/>
                              <a:gd name="T130" fmla="+- 0 1052 310"/>
                              <a:gd name="T131" fmla="*/ 1052 h 2345"/>
                              <a:gd name="T132" fmla="+- 0 14425 13475"/>
                              <a:gd name="T133" fmla="*/ T132 w 1739"/>
                              <a:gd name="T134" fmla="+- 0 1142 310"/>
                              <a:gd name="T135" fmla="*/ 1142 h 2345"/>
                              <a:gd name="T136" fmla="+- 0 14507 13475"/>
                              <a:gd name="T137" fmla="*/ T136 w 1739"/>
                              <a:gd name="T138" fmla="+- 0 1238 310"/>
                              <a:gd name="T139" fmla="*/ 1238 h 2345"/>
                              <a:gd name="T140" fmla="+- 0 14667 13475"/>
                              <a:gd name="T141" fmla="*/ T140 w 1739"/>
                              <a:gd name="T142" fmla="+- 0 1447 310"/>
                              <a:gd name="T143" fmla="*/ 1447 h 2345"/>
                              <a:gd name="T144" fmla="+- 0 14782 13475"/>
                              <a:gd name="T145" fmla="*/ T144 w 1739"/>
                              <a:gd name="T146" fmla="+- 0 1533 310"/>
                              <a:gd name="T147" fmla="*/ 1533 h 2345"/>
                              <a:gd name="T148" fmla="+- 0 15173 13475"/>
                              <a:gd name="T149" fmla="*/ T148 w 1739"/>
                              <a:gd name="T150" fmla="+- 0 2349 310"/>
                              <a:gd name="T151" fmla="*/ 2349 h 2345"/>
                              <a:gd name="T152" fmla="+- 0 15169 13475"/>
                              <a:gd name="T153" fmla="*/ T152 w 1739"/>
                              <a:gd name="T154" fmla="+- 0 2333 310"/>
                              <a:gd name="T155" fmla="*/ 2333 h 2345"/>
                              <a:gd name="T156" fmla="+- 0 15118 13475"/>
                              <a:gd name="T157" fmla="*/ T156 w 1739"/>
                              <a:gd name="T158" fmla="+- 0 2187 310"/>
                              <a:gd name="T159" fmla="*/ 2187 h 2345"/>
                              <a:gd name="T160" fmla="+- 0 15068 13475"/>
                              <a:gd name="T161" fmla="*/ T160 w 1739"/>
                              <a:gd name="T162" fmla="+- 0 2064 310"/>
                              <a:gd name="T163" fmla="*/ 2064 h 2345"/>
                              <a:gd name="T164" fmla="+- 0 15060 13475"/>
                              <a:gd name="T165" fmla="*/ T164 w 1739"/>
                              <a:gd name="T166" fmla="+- 0 2044 310"/>
                              <a:gd name="T167" fmla="*/ 2044 h 2345"/>
                              <a:gd name="T168" fmla="+- 0 14997 13475"/>
                              <a:gd name="T169" fmla="*/ T168 w 1739"/>
                              <a:gd name="T170" fmla="+- 0 1909 310"/>
                              <a:gd name="T171" fmla="*/ 1909 h 2345"/>
                              <a:gd name="T172" fmla="+- 0 14957 13475"/>
                              <a:gd name="T173" fmla="*/ T172 w 1739"/>
                              <a:gd name="T174" fmla="+- 0 1930 310"/>
                              <a:gd name="T175" fmla="*/ 1930 h 2345"/>
                              <a:gd name="T176" fmla="+- 0 15019 13475"/>
                              <a:gd name="T177" fmla="*/ T176 w 1739"/>
                              <a:gd name="T178" fmla="+- 0 2064 310"/>
                              <a:gd name="T179" fmla="*/ 2064 h 2345"/>
                              <a:gd name="T180" fmla="+- 0 15075 13475"/>
                              <a:gd name="T181" fmla="*/ T180 w 1739"/>
                              <a:gd name="T182" fmla="+- 0 2204 310"/>
                              <a:gd name="T183" fmla="*/ 2204 h 2345"/>
                              <a:gd name="T184" fmla="+- 0 15127 13475"/>
                              <a:gd name="T185" fmla="*/ T184 w 1739"/>
                              <a:gd name="T186" fmla="+- 0 2349 310"/>
                              <a:gd name="T187" fmla="*/ 2349 h 2345"/>
                              <a:gd name="T188" fmla="+- 0 15171 13475"/>
                              <a:gd name="T189" fmla="*/ T188 w 1739"/>
                              <a:gd name="T190" fmla="+- 0 2499 310"/>
                              <a:gd name="T191" fmla="*/ 2499 h 2345"/>
                              <a:gd name="T192" fmla="+- 0 15208 13475"/>
                              <a:gd name="T193" fmla="*/ T192 w 1739"/>
                              <a:gd name="T194" fmla="+- 0 2655 310"/>
                              <a:gd name="T195" fmla="*/ 2655 h 2345"/>
                              <a:gd name="T196" fmla="+- 0 15214 13475"/>
                              <a:gd name="T197" fmla="*/ T196 w 1739"/>
                              <a:gd name="T198" fmla="+- 0 2498 310"/>
                              <a:gd name="T199" fmla="*/ 2498 h 2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39" h="2345">
                                <a:moveTo>
                                  <a:pt x="1307" y="1223"/>
                                </a:moveTo>
                                <a:lnTo>
                                  <a:pt x="1229" y="1110"/>
                                </a:lnTo>
                                <a:lnTo>
                                  <a:pt x="1228" y="1109"/>
                                </a:lnTo>
                                <a:lnTo>
                                  <a:pt x="1149" y="1002"/>
                                </a:lnTo>
                                <a:lnTo>
                                  <a:pt x="1148" y="1001"/>
                                </a:lnTo>
                                <a:lnTo>
                                  <a:pt x="1090" y="928"/>
                                </a:lnTo>
                                <a:lnTo>
                                  <a:pt x="1067" y="899"/>
                                </a:lnTo>
                                <a:lnTo>
                                  <a:pt x="1066" y="899"/>
                                </a:lnTo>
                                <a:lnTo>
                                  <a:pt x="1009" y="832"/>
                                </a:lnTo>
                                <a:lnTo>
                                  <a:pt x="984" y="802"/>
                                </a:lnTo>
                                <a:lnTo>
                                  <a:pt x="983" y="802"/>
                                </a:lnTo>
                                <a:lnTo>
                                  <a:pt x="900" y="710"/>
                                </a:lnTo>
                                <a:lnTo>
                                  <a:pt x="817" y="624"/>
                                </a:lnTo>
                                <a:lnTo>
                                  <a:pt x="769" y="577"/>
                                </a:lnTo>
                                <a:lnTo>
                                  <a:pt x="735" y="544"/>
                                </a:lnTo>
                                <a:lnTo>
                                  <a:pt x="691" y="503"/>
                                </a:lnTo>
                                <a:lnTo>
                                  <a:pt x="655" y="469"/>
                                </a:lnTo>
                                <a:lnTo>
                                  <a:pt x="654" y="469"/>
                                </a:lnTo>
                                <a:lnTo>
                                  <a:pt x="576" y="400"/>
                                </a:lnTo>
                                <a:lnTo>
                                  <a:pt x="575" y="399"/>
                                </a:lnTo>
                                <a:lnTo>
                                  <a:pt x="500" y="336"/>
                                </a:lnTo>
                                <a:lnTo>
                                  <a:pt x="427" y="278"/>
                                </a:lnTo>
                                <a:lnTo>
                                  <a:pt x="427" y="277"/>
                                </a:lnTo>
                                <a:lnTo>
                                  <a:pt x="359" y="225"/>
                                </a:lnTo>
                                <a:lnTo>
                                  <a:pt x="345" y="215"/>
                                </a:lnTo>
                                <a:lnTo>
                                  <a:pt x="295" y="178"/>
                                </a:lnTo>
                                <a:lnTo>
                                  <a:pt x="294" y="178"/>
                                </a:lnTo>
                                <a:lnTo>
                                  <a:pt x="236" y="136"/>
                                </a:lnTo>
                                <a:lnTo>
                                  <a:pt x="183" y="100"/>
                                </a:lnTo>
                                <a:lnTo>
                                  <a:pt x="137" y="70"/>
                                </a:lnTo>
                                <a:lnTo>
                                  <a:pt x="136" y="69"/>
                                </a:lnTo>
                                <a:lnTo>
                                  <a:pt x="128" y="64"/>
                                </a:lnTo>
                                <a:lnTo>
                                  <a:pt x="97" y="45"/>
                                </a:lnTo>
                                <a:lnTo>
                                  <a:pt x="97" y="44"/>
                                </a:lnTo>
                                <a:lnTo>
                                  <a:pt x="65" y="25"/>
                                </a:lnTo>
                                <a:lnTo>
                                  <a:pt x="42" y="11"/>
                                </a:lnTo>
                                <a:lnTo>
                                  <a:pt x="41" y="11"/>
                                </a:lnTo>
                                <a:lnTo>
                                  <a:pt x="27" y="3"/>
                                </a:lnTo>
                                <a:lnTo>
                                  <a:pt x="22" y="0"/>
                                </a:lnTo>
                                <a:lnTo>
                                  <a:pt x="0" y="40"/>
                                </a:lnTo>
                                <a:lnTo>
                                  <a:pt x="5" y="43"/>
                                </a:lnTo>
                                <a:lnTo>
                                  <a:pt x="19" y="51"/>
                                </a:lnTo>
                                <a:lnTo>
                                  <a:pt x="42" y="65"/>
                                </a:lnTo>
                                <a:lnTo>
                                  <a:pt x="42" y="64"/>
                                </a:lnTo>
                                <a:lnTo>
                                  <a:pt x="74" y="84"/>
                                </a:lnTo>
                                <a:lnTo>
                                  <a:pt x="73" y="84"/>
                                </a:lnTo>
                                <a:lnTo>
                                  <a:pt x="112" y="108"/>
                                </a:lnTo>
                                <a:lnTo>
                                  <a:pt x="159" y="139"/>
                                </a:lnTo>
                                <a:lnTo>
                                  <a:pt x="158" y="139"/>
                                </a:lnTo>
                                <a:lnTo>
                                  <a:pt x="211" y="174"/>
                                </a:lnTo>
                                <a:lnTo>
                                  <a:pt x="210" y="174"/>
                                </a:lnTo>
                                <a:lnTo>
                                  <a:pt x="269" y="216"/>
                                </a:lnTo>
                                <a:lnTo>
                                  <a:pt x="269" y="215"/>
                                </a:lnTo>
                                <a:lnTo>
                                  <a:pt x="332" y="262"/>
                                </a:lnTo>
                                <a:lnTo>
                                  <a:pt x="400" y="314"/>
                                </a:lnTo>
                                <a:lnTo>
                                  <a:pt x="472" y="372"/>
                                </a:lnTo>
                                <a:lnTo>
                                  <a:pt x="471" y="372"/>
                                </a:lnTo>
                                <a:lnTo>
                                  <a:pt x="547" y="435"/>
                                </a:lnTo>
                                <a:lnTo>
                                  <a:pt x="546" y="435"/>
                                </a:lnTo>
                                <a:lnTo>
                                  <a:pt x="624" y="504"/>
                                </a:lnTo>
                                <a:lnTo>
                                  <a:pt x="624" y="503"/>
                                </a:lnTo>
                                <a:lnTo>
                                  <a:pt x="704" y="578"/>
                                </a:lnTo>
                                <a:lnTo>
                                  <a:pt x="704" y="577"/>
                                </a:lnTo>
                                <a:lnTo>
                                  <a:pt x="785" y="657"/>
                                </a:lnTo>
                                <a:lnTo>
                                  <a:pt x="868" y="742"/>
                                </a:lnTo>
                                <a:lnTo>
                                  <a:pt x="867" y="742"/>
                                </a:lnTo>
                                <a:lnTo>
                                  <a:pt x="950" y="833"/>
                                </a:lnTo>
                                <a:lnTo>
                                  <a:pt x="950" y="832"/>
                                </a:lnTo>
                                <a:lnTo>
                                  <a:pt x="1032" y="929"/>
                                </a:lnTo>
                                <a:lnTo>
                                  <a:pt x="1032" y="928"/>
                                </a:lnTo>
                                <a:lnTo>
                                  <a:pt x="1113" y="1030"/>
                                </a:lnTo>
                                <a:lnTo>
                                  <a:pt x="1192" y="1137"/>
                                </a:lnTo>
                                <a:lnTo>
                                  <a:pt x="1269" y="1249"/>
                                </a:lnTo>
                                <a:lnTo>
                                  <a:pt x="1307" y="1223"/>
                                </a:lnTo>
                                <a:moveTo>
                                  <a:pt x="1739" y="2176"/>
                                </a:moveTo>
                                <a:lnTo>
                                  <a:pt x="1698" y="2039"/>
                                </a:lnTo>
                                <a:lnTo>
                                  <a:pt x="1694" y="2024"/>
                                </a:lnTo>
                                <a:lnTo>
                                  <a:pt x="1694" y="2023"/>
                                </a:lnTo>
                                <a:lnTo>
                                  <a:pt x="1649" y="1893"/>
                                </a:lnTo>
                                <a:lnTo>
                                  <a:pt x="1643" y="1877"/>
                                </a:lnTo>
                                <a:lnTo>
                                  <a:pt x="1642" y="1876"/>
                                </a:lnTo>
                                <a:lnTo>
                                  <a:pt x="1593" y="1754"/>
                                </a:lnTo>
                                <a:lnTo>
                                  <a:pt x="1585" y="1735"/>
                                </a:lnTo>
                                <a:lnTo>
                                  <a:pt x="1585" y="1734"/>
                                </a:lnTo>
                                <a:lnTo>
                                  <a:pt x="1532" y="1620"/>
                                </a:lnTo>
                                <a:lnTo>
                                  <a:pt x="1522" y="1599"/>
                                </a:lnTo>
                                <a:lnTo>
                                  <a:pt x="1521" y="1598"/>
                                </a:lnTo>
                                <a:lnTo>
                                  <a:pt x="1482" y="1620"/>
                                </a:lnTo>
                                <a:lnTo>
                                  <a:pt x="1481" y="1619"/>
                                </a:lnTo>
                                <a:lnTo>
                                  <a:pt x="1544" y="1754"/>
                                </a:lnTo>
                                <a:lnTo>
                                  <a:pt x="1543" y="1753"/>
                                </a:lnTo>
                                <a:lnTo>
                                  <a:pt x="1600" y="1894"/>
                                </a:lnTo>
                                <a:lnTo>
                                  <a:pt x="1600" y="1893"/>
                                </a:lnTo>
                                <a:lnTo>
                                  <a:pt x="1652" y="2039"/>
                                </a:lnTo>
                                <a:lnTo>
                                  <a:pt x="1651" y="2038"/>
                                </a:lnTo>
                                <a:lnTo>
                                  <a:pt x="1696" y="2189"/>
                                </a:lnTo>
                                <a:lnTo>
                                  <a:pt x="1696" y="2188"/>
                                </a:lnTo>
                                <a:lnTo>
                                  <a:pt x="1733" y="2345"/>
                                </a:lnTo>
                                <a:lnTo>
                                  <a:pt x="1733" y="2344"/>
                                </a:lnTo>
                                <a:lnTo>
                                  <a:pt x="1739" y="2188"/>
                                </a:lnTo>
                                <a:lnTo>
                                  <a:pt x="1739" y="2176"/>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Picture 1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67" y="1077"/>
                            <a:ext cx="4013" cy="1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96.45pt;margin-top:23.25pt;width:786.7pt;height:567.15pt;z-index:-251664896;mso-position-horizontal-relative:page;mso-position-vertical-relative:page" coordorigin="561,310" coordsize="15734,11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">
                <v:shape id="Freeform 123" o:spid="_x0000_s1027" style="position:absolute;left:645;top:381;width:15566;height:11145;visibility:visible;mso-wrap-style:square;v-text-anchor:top" coordsize="15566,1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FkHMIA&#10;AADcAAAADwAAAGRycy9kb3ducmV2LnhtbERPTU8CMRC9m/AfmjHxJq1ADCwUAkQToxdY4D7ZDrur&#10;2+na1mX599bEhNu8vM9ZrHrbiI58qB1reBoqEMSFMzWXGo6H18cpiBCRDTaOScOVAqyWg7sFZsZd&#10;eE9dHkuRQjhkqKGKsc2kDEVFFsPQtcSJOztvMSboS2k8XlK4beRIqWdpsebUUGFL24qKr/zHapid&#10;oh/7zw132+l4517y73f1gVo/3PfrOYhIfbyJ/91vJs1XE/h7Jl0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0WQcwgAAANwAAAAPAAAAAAAAAAAAAAAAAJgCAABkcnMvZG93&#10;bnJldi54bWxQSwUGAAAAAAQABAD1AAAAhwMAAAAA&#10;" path="m15249,l317,,241,9,171,33,111,72,61,122,25,182,4,249,,298,,10847r9,72l35,10984r41,57l130,11088r64,34l266,11141r51,4l15249,11145r77,-9l15395,11112r61,-39l15505,11023r36,-60l15562,10896r4,-49l15566,298r-9,-72l15531,161r-41,-57l15437,57r-64,-34l15301,4,15249,xe" fillcolor="#2c2a2b" stroked="f">
                  <v:path arrowok="t" o:connecttype="custom" o:connectlocs="15249,381;317,381;241,390;171,414;111,453;61,503;25,563;4,630;0,679;0,11228;9,11300;35,11365;76,11422;130,11469;194,11503;266,11522;317,11526;15249,11526;15326,11517;15395,11493;15456,11454;15505,11404;15541,11344;15562,11277;15566,11228;15566,679;15557,607;15531,542;15490,485;15437,438;15373,404;15301,385;15249,381" o:connectangles="0,0,0,0,0,0,0,0,0,0,0,0,0,0,0,0,0,0,0,0,0,0,0,0,0,0,0,0,0,0,0,0,0"/>
                </v:shape>
                <v:shape id="AutoShape 122" o:spid="_x0000_s1028" style="position:absolute;left:16108;top:592;width:19;height:10660;visibility:visible;mso-wrap-style:square;v-text-anchor:top" coordsize="19,1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n18IA&#10;AADcAAAADwAAAGRycy9kb3ducmV2LnhtbERPS2vCQBC+F/wPyxR6q5sKCSW6SikYc+rDx33Mjkk0&#10;Oxuya5L++64geJuP7zmL1Wga0VPnassK3qYRCOLC6ppLBfvd+vUdhPPIGhvLpOCPHKyWk6cFptoO&#10;/Ev91pcihLBLUUHlfZtK6YqKDLqpbYkDd7KdQR9gV0rd4RDCTSNnUZRIgzWHhgpb+qyouGyvRsHx&#10;ckya7x/+2sSY5bMhy/ThnCn18jx+zEF4Gv1DfHfnOsyPYrg9Ey6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fXwgAAANwAAAAPAAAAAAAAAAAAAAAAAJgCAABkcnMvZG93&#10;bnJldi54bWxQSwUGAAAAAAQABAD1AAAAhwMAAAAA&#10;" path="m9,21l8,17,3,5,,,9,21t5,21l10,25,9,21r5,21m19,10636r-1,19l18,10659r1,-23e" fillcolor="#393738" stroked="f">
                  <v:path arrowok="t" o:connecttype="custom" o:connectlocs="9,613;8,609;3,597;0,592;9,613;14,634;10,617;9,613;14,634;19,11228;18,11247;18,11251;19,11228" o:connectangles="0,0,0,0,0,0,0,0,0,0,0,0,0"/>
                </v:shape>
                <v:line id="Line 121" o:spid="_x0000_s1029" style="position:absolute;visibility:visible;mso-wrap-style:square" from="16134,369" to="1613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0FZMMAAADcAAAADwAAAGRycy9kb3ducmV2LnhtbERPPWvDMBDdC/kP4gJdSi2n0JA6UUII&#10;GLqYUjtDxsO62G6tk5FU2/n3UaHQ7R7v83aH2fRiJOc7ywpWSQqCuLa640bBucqfNyB8QNbYWyYF&#10;N/Jw2C8edphpO/EnjWVoRAxhn6GCNoQhk9LXLRn0iR2II3e1zmCI0DVSO5xiuOnlS5qupcGOY0OL&#10;A51aqr/LH6Og+HgdV86N1dOl6WaZvxVfpS6UelzOxy2IQHP4F/+533Wcn67h95l4gd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dBWTDAAAA3AAAAA8AAAAAAAAAAAAA&#10;AAAAoQIAAGRycy9kb3ducmV2LnhtbFBLBQYAAAAABAAEAPkAAACRAwAAAAA=&#10;" strokecolor="#393738" strokeweight="1.25pt"/>
                <v:line id="Line 120" o:spid="_x0000_s1030" style="position:absolute;visibility:visible;mso-wrap-style:square" from="16134,11255" to="16134,1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Gg/8MAAADcAAAADwAAAGRycy9kb3ducmV2LnhtbERPTWvCQBC9F/wPywheim4UWm3qJogg&#10;9BJKEw8eh+w0Sc3Oht01pv++Wyj0No/3Oft8Mr0YyfnOsoL1KgFBXFvdcaPgXJ2WOxA+IGvsLZOC&#10;b/KQZ7OHPaba3vmDxjI0IoawT1FBG8KQSunrlgz6lR2II/dpncEQoWukdniP4aaXmyR5lgY7jg0t&#10;DnRsqb6WN6OgeH8a186N1eOl6SZ5eim+Sl0otZhPh1cQgabwL/5zv+k4P9nC7zPxApn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RoP/DAAAA3AAAAA8AAAAAAAAAAAAA&#10;AAAAoQIAAGRycy9kb3ducmV2LnhtbFBLBQYAAAAABAAEAPkAAACRAwAAAAA=&#10;" strokecolor="#393738" strokeweight="1.25pt"/>
                <v:shape id="AutoShape 119" o:spid="_x0000_s1031" style="position:absolute;left:741;top:465;width:15269;height:11140;visibility:visible;mso-wrap-style:square;v-text-anchor:top" coordsize="15269,1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2zJ8cA&#10;AADcAAAADwAAAGRycy9kb3ducmV2LnhtbESPQWvCQBCF7wX/wzJCL1I3SgkldRVRBCleGtvqcZqd&#10;JqnZ2ZhdNf33nUOhtxnem/e+mS1616grdaH2bGAyTkARF97WXBp4228enkCFiGyx8UwGfijAYj64&#10;m2Fm/Y1f6ZrHUkkIhwwNVDG2mdahqMhhGPuWWLQv3zmMsnalth3eJNw1epokqXZYszRU2NKqouKU&#10;X5yBj7xN39efu/MxfRztR+WSv/OXgzH3w375DCpSH//Nf9dbK/iJ0MozMoG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NsyfHAAAA3AAAAA8AAAAAAAAAAAAAAAAAmAIAAGRy&#10;cy9kb3ducmV2LnhtbFBLBQYAAAAABAAEAPUAAACMAwAAAAA=&#10;" path="m27,11093l14,10864r-6,-12l5,10845,,11078r27,15m157,4r-6,1l156,4r1,m174,r-4,l157,4,174,t49,10982l201,10981r-8,l178,10979r7,159l217,11140r4,-158l223,10982t15046,142l15262,10974r-1,-16l15248,10964r-7,3l15181,10981r-28,1l15149,10982r4,158l15157,11140r33,-2l15230,11133r8,-2l15269,11124e" fillcolor="#393738" stroked="f">
                  <v:path arrowok="t" o:connecttype="custom" o:connectlocs="27,11558;14,11329;8,11317;5,11310;0,11543;27,11558;157,469;151,470;156,469;157,469;174,465;170,465;157,469;174,465;223,11447;201,11446;193,11446;178,11444;185,11603;217,11605;221,11447;223,11447;15269,11589;15262,11439;15261,11423;15248,11429;15241,11432;15181,11446;15153,11447;15149,11447;15153,11605;15157,11605;15190,11603;15230,11598;15238,11596;15269,11589" o:connectangles="0,0,0,0,0,0,0,0,0,0,0,0,0,0,0,0,0,0,0,0,0,0,0,0,0,0,0,0,0,0,0,0,0,0,0,0"/>
                </v:shape>
                <v:line id="Line 118" o:spid="_x0000_s1032" style="position:absolute;visibility:visible;mso-wrap-style:square" from="733,11256" to="733,1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aGs8IAAADcAAAADwAAAGRycy9kb3ducmV2LnhtbERP24rCMBB9F/yHMIJva6qIul2jiCgo&#10;uOBlxdehGduuzaQ00da/NwsLvs3hXGc6b0whHlS53LKCfi8CQZxYnXOq4Oe0/piAcB5ZY2GZFDzJ&#10;wXzWbk0x1rbmAz2OPhUhhF2MCjLvy1hKl2Rk0PVsSRy4q60M+gCrVOoK6xBuCjmIopE0mHNoyLCk&#10;ZUbJ7Xg3Cr4v2zHvxufhb0Gby+m6qvPzfa9Ut9MsvkB4avxb/O/e6DA/+oS/Z8IF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aGs8IAAADcAAAADwAAAAAAAAAAAAAA&#10;AAChAgAAZHJzL2Rvd25yZXYueG1sUEsFBgAAAAAEAAQA+QAAAJADAAAAAA==&#10;" strokecolor="#393738" strokeweight=".08556mm"/>
                <v:shape id="AutoShape 117" o:spid="_x0000_s1033" style="position:absolute;left:730;top:634;width:15397;height:49;visibility:visible;mso-wrap-style:square;v-text-anchor:top" coordsize="1539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t4MYA&#10;AADcAAAADwAAAGRycy9kb3ducmV2LnhtbESPT2sCQQzF7wW/w5CCl6KzemjL6ihFahGLh/r3Gnbi&#10;zuJOZtkZdf32zaHQW8J7ee+X6bzztbpRG6vABkbDDBRxEWzFpYH9bjl4BxUTssU6MBl4UIT5rPc0&#10;xdyGO//QbZtKJSEcczTgUmpyrWPhyGMchoZYtHNoPSZZ21LbFu8S7ms9zrJX7bFiaXDY0MJRcdle&#10;vYHTcvOtD2/1pjx2X7vPx2ntji9rY/rP3ccEVKIu/Zv/rldW8EeCL8/IBHr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Ut4MYAAADcAAAADwAAAAAAAAAAAAAAAACYAgAAZHJz&#10;L2Rvd25yZXYueG1sUEsFBgAAAAAEAAQA9QAAAIsDAAAAAA==&#10;" path="m4,l3,4,,18r,4l4,m15397,49r-1,-27l15396,26r1,23e" fillcolor="#393738" stroked="f">
                  <v:path arrowok="t" o:connecttype="custom" o:connectlocs="4,634;3,638;0,652;0,656;4,634;15397,683;15396,656;15396,660;15397,683" o:connectangles="0,0,0,0,0,0,0,0,0"/>
                </v:shape>
                <v:line id="Line 116" o:spid="_x0000_s1034" style="position:absolute;visibility:visible;mso-wrap-style:square" from="960,314" to="960,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yIKMMAAADcAAAADwAAAGRycy9kb3ducmV2LnhtbESPwW7CMBBE75X6D9ZW6q3YaSVUAgZR&#10;KIJLDwQ+YBUvcUS8jmJD0r/HSEjcdjXzZmdni8E14kpdqD1ryEYKBHHpTc2VhuNh8/ENIkRkg41n&#10;0vBPARbz15cZ5sb3vKdrESuRQjjkqMHG2OZShtKSwzDyLXHSTr5zGNPaVdJ02Kdw18hPpcbSYc3p&#10;gsWWVpbKc3FxqYZqQ9xtJ5uf33WvVvbLGvobtH5/G5ZTEJGG+DQ/6J1JXJbB/Zk0gZ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siCjDAAAA3AAAAA8AAAAAAAAAAAAA&#10;AAAAoQIAAGRycy9kb3ducmV2LnhtbFBLBQYAAAAABAAEAPkAAACRAwAAAAA=&#10;" strokecolor="#393738" strokeweight=".2pt"/>
                <v:shape id="AutoShape 115" o:spid="_x0000_s1035" style="position:absolute;left:729;top:11228;width:122;height:359;visibility:visible;mso-wrap-style:square;v-text-anchor:top" coordsize="12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a4i8QA&#10;AADcAAAADwAAAGRycy9kb3ducmV2LnhtbESPQWsCMRCF7wX/Qxiht5pV2SKrUURQlNJD1Yu3YTNu&#10;FjeTJYnr9t83gtDbDO+9b94sVr1tREc+1I4VjEcZCOLS6ZorBefT9mMGIkRkjY1jUvBLAVbLwdsC&#10;C+0e/EPdMVYiQTgUqMDE2BZShtKQxTByLXHSrs5bjGn1ldQeHwluGznJsk9pseZ0wWBLG0Pl7Xi3&#10;ifIVTodcu+98F6cH312zi8nPSr0P+/UcRKQ+/ptf6b1O9ccTeD6TJ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muIvEAAAA3AAAAA8AAAAAAAAAAAAAAAAAmAIAAGRycy9k&#10;b3ducmV2LnhtbFBLBQYAAAAABAAEAPUAAACJAwAAAAA=&#10;" path="m67,152r-1,l71,157r11,9l110,358,106,183r-3,-2l88,171r-3,-3l69,154r-2,-2xm26,100l39,329r7,3l73,345,66,152r1,l51,136,42,125r-2,-3l37,119,30,107r-2,-3l26,100xm1,22r,5l4,40,6,309r6,5l17,82,9,61,5,48r,-4l1,22xm,l6,309,1,27r,-5l,xm106,183r,l122,192r-16,-9xm42,125r,l53,138,42,125xm17,81r,1l18,85r8,15l20,88,17,81xe" fillcolor="#393738" stroked="f">
                  <v:path arrowok="t" o:connecttype="custom" o:connectlocs="67,11381;66,11381;71,11386;82,11395;110,11587;106,11412;106,11412;103,11410;88,11400;85,11397;69,11383;67,11381;26,11329;39,11558;46,11561;73,11574;66,11381;67,11381;51,11365;42,11354;42,11354;40,11351;37,11348;30,11336;28,11333;26,11329;1,11251;1,11256;4,11269;6,11538;12,11543;17,11311;9,11290;5,11277;5,11273;1,11251;0,11229;6,11538;1,11256;1,11251;0,11229;106,11412;106,11412;122,11421;106,11412;42,11354;42,11354;53,11367;42,11354;17,11310;17,11311;18,11314;26,11329;26,11329;20,11317;17,11310" o:connectangles="0,0,0,0,0,0,0,0,0,0,0,0,0,0,0,0,0,0,0,0,0,0,0,0,0,0,0,0,0,0,0,0,0,0,0,0,0,0,0,0,0,0,0,0,0,0,0,0,0,0,0,0,0,0,0,0"/>
                </v:shape>
                <v:line id="Line 114" o:spid="_x0000_s1036" style="position:absolute;visibility:visible;mso-wrap-style:square" from="722,369" to="72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MwIcMAAADcAAAADwAAAGRycy9kb3ducmV2LnhtbERPTWvCQBC9F/wPywi9lLpJRalpNiIF&#10;oZdQjB48DtkxSc3Oht1tTP+9Wyj0No/3Ofl2Mr0YyfnOsoJ0kYAgrq3uuFFwOu6fX0H4gKyxt0wK&#10;fsjDtpg95Jhpe+MDjVVoRAxhn6GCNoQhk9LXLRn0CzsQR+5incEQoWukdniL4aaXL0mylgY7jg0t&#10;DvTeUn2tvo2C8nM1ps6Nx6dz001yvym/Kl0q9Tifdm8gAk3hX/zn/tBxfrqE32fiBbK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zMCHDAAAA3AAAAA8AAAAAAAAAAAAA&#10;AAAAoQIAAGRycy9kb3ducmV2LnhtbFBLBQYAAAAABAAEAPkAAACRAwAAAAA=&#10;" strokecolor="#393738" strokeweight="1.25pt"/>
                <v:shape id="AutoShape 113" o:spid="_x0000_s1037" style="position:absolute;left:561;top:346;width:221;height:11192;visibility:visible;mso-wrap-style:square;v-text-anchor:top" coordsize="221,1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0ooMEA&#10;AADcAAAADwAAAGRycy9kb3ducmV2LnhtbERP24rCMBB9F/yHMIJvmlbESzWKCsK+7IrVDxiasS02&#10;k9LEtu7XbxYW9m0O5zrbfW8q0VLjSssK4mkEgjizuuRcwf12nqxAOI+ssbJMCt7kYL8bDraYaNvx&#10;ldrU5yKEsEtQQeF9nUjpsoIMuqmtiQP3sI1BH2CTS91gF8JNJWdRtJAGSw4NBdZ0Kih7pi+jIPda&#10;t+36Mz4vuvK4fNdffPkmpcaj/rAB4an3/+I/94cO8+M5/D4TLp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NKKDBAAAA3AAAAA8AAAAAAAAAAAAAAAAAmAIAAGRycy9kb3du&#10;cmV2LnhtbFBLBQYAAAAABAAEAPUAAACGAwAAAAA=&#10;" path="m168,327r,6l168,335r,-8m169,305r,1l169,314r-1,13l169,314r,-9m174,11192r-6,-306l168,10881,168,335,149,40,94,90,51,149,19,217,2,290,,327,,10886r7,69l30,11026r37,64l115,11146r59,46m177,10944r-4,-17l173,10931r4,13m186,10968r-9,-24l178,10948r8,20m198,225r-2,3l194,232r4,-7m207,4l180,19r-3,252l173,285,174,23r-5,282l172,292r2,-7l178,268r2,-5l185,251r3,-7l194,232,207,4t14,190l210,207,214,r-7,4l205,213r-7,12l208,210r2,-3l221,194e" fillcolor="#393738" stroked="f">
                  <v:path arrowok="t" o:connecttype="custom" o:connectlocs="168,673;168,679;168,681;168,673;169,651;169,652;169,660;168,673;169,660;169,651;174,11538;168,11232;168,11227;168,681;149,386;94,436;51,495;19,563;2,636;0,673;0,11232;7,11301;30,11372;67,11436;115,11492;174,11538;177,11290;173,11273;173,11277;177,11290;177,11290;186,11314;177,11290;178,11294;186,11314;198,571;196,574;194,578;198,571;207,350;180,365;177,617;173,631;174,369;169,651;172,638;174,631;178,614;180,609;185,597;188,590;194,578;207,350;221,540;210,553;214,346;207,350;205,559;198,571;208,556;210,553;221,540" o:connectangles="0,0,0,0,0,0,0,0,0,0,0,0,0,0,0,0,0,0,0,0,0,0,0,0,0,0,0,0,0,0,0,0,0,0,0,0,0,0,0,0,0,0,0,0,0,0,0,0,0,0,0,0,0,0,0,0,0,0,0,0,0,0"/>
                </v:shape>
                <v:line id="Line 112" o:spid="_x0000_s1038" style="position:absolute;visibility:visible;mso-wrap-style:square" from="737,365" to="737,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8EcEAAADcAAAADwAAAGRycy9kb3ducmV2LnhtbERPS2vCQBC+F/wPywi91Y1tlRBdRYSC&#10;p0ITweuQnTwwOxuyY4z99d1Cobf5+J6z3U+uUyMNofVsYLlIQBGX3rZcGzgXHy8pqCDIFjvPZOBB&#10;Afa72dMWM+vv/EVjLrWKIRwyNNCI9JnWoWzIYVj4njhylR8cSoRDre2A9xjuOv2aJGvtsOXY0GBP&#10;x4bKa35zBj6PlXwX76u+SEt8G6tO0vwixjzPp8MGlNAk/+I/98nG+csV/D4TL9C7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7wRwQAAANwAAAAPAAAAAAAAAAAAAAAA&#10;AKECAABkcnMvZG93bnJldi54bWxQSwUGAAAAAAQABAD5AAAAjwMAAAAA&#10;" strokecolor="#393738" strokeweight=".35pt"/>
                <v:shape id="AutoShape 111" o:spid="_x0000_s1039" style="position:absolute;left:739;top:574;width:30;height:10777;visibility:visible;mso-wrap-style:square;v-text-anchor:top" coordsize="30,10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HwlcIA&#10;AADcAAAADwAAAGRycy9kb3ducmV2LnhtbERPzWrCQBC+F3yHZQRvzSY9BBvdBAlIC7YWow8wZsck&#10;mJ0N2a2mb98VCr3Nx/c762IyvbjR6DrLCpIoBkFcW91xo+B03D4vQTiPrLG3TAp+yEGRz57WmGl7&#10;5wPdKt+IEMIuQwWt90MmpatbMugiOxAH7mJHgz7AsZF6xHsIN718ieNUGuw4NLQ4UNlSfa2+jYI6&#10;xk+7P7wN5/IrvX7gTm+Wl1elFvNpswLhafL/4j/3uw7zkxQez4QL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YfCVwgAAANwAAAAPAAAAAAAAAAAAAAAAAJgCAABkcnMvZG93&#10;bnJldi54bWxQSwUGAAAAAAQABAD1AAAAhwMAAAAA&#10;" path="m18,l8,19,,40,2,35,7,23r3,-7l18,m30,10777r-10,-15l27,10774r3,3e" fillcolor="#393738" stroked="f">
                  <v:path arrowok="t" o:connecttype="custom" o:connectlocs="18,574;8,593;0,614;2,609;7,597;10,590;18,574;30,11351;20,11336;27,11348;30,11351" o:connectangles="0,0,0,0,0,0,0,0,0,0,0"/>
                </v:shape>
                <v:line id="Line 110" o:spid="_x0000_s1040" style="position:absolute;visibility:visible;mso-wrap-style:square" from="761,350" to="76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Hkp8MAAADcAAAADwAAAGRycy9kb3ducmV2LnhtbERPTWvCQBC9C/0PyxR6040eTEldQyxU&#10;rIeKseB1yI5JMDsbsmsS/70rFHqbx/ucVTqaRvTUudqygvksAkFcWF1zqeD39DV9B+E8ssbGMim4&#10;k4N0/TJZYaLtwEfqc1+KEMIuQQWV920ipSsqMuhmtiUO3MV2Bn2AXSl1h0MIN41cRNFSGqw5NFTY&#10;0mdFxTW/GQXx92XTLs63fNs3vNufzofshw5Kvb2O2QcIT6P/F/+5dzrMn8fwfCZc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B5KfDAAAA3AAAAA8AAAAAAAAAAAAA&#10;AAAAoQIAAGRycy9kb3ducmV2LnhtbFBLBQYAAAAABAAEAPkAAACRAwAAAAA=&#10;" strokecolor="#393738" strokeweight=".65pt"/>
                <v:shape id="AutoShape 109" o:spid="_x0000_s1041" style="position:absolute;left:771;top:314;width:15524;height:11291;visibility:visible;mso-wrap-style:square;v-text-anchor:top" coordsize="15524,11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PQ+MYA&#10;AADcAAAADwAAAGRycy9kb3ducmV2LnhtbESPQUvDQBCF74L/YRmhl2J3a7HU2G0pUsWTNFH0OmbH&#10;JJidDdltmv5751DwNsN789436+3oWzVQH5vAFuYzA4q4DK7hysLH+/PtClRMyA7bwGThTBG2m+ur&#10;NWYunDinoUiVkhCOGVqoU+oyrWNZk8c4Cx2xaD+h95hk7SvtejxJuG/1nTFL7bFhaaixo6eayt/i&#10;6C0U+/tP87A4mJd8+Mq/d/tpSKs3ayc34+4RVKIx/Zsv169O8OdCK8/IB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PQ+MYAAADcAAAADwAAAAAAAAAAAAAAAACYAgAAZHJz&#10;L2Rvd25yZXYueG1sUEsFBgAAAAAEAAQA9QAAAIsDAAAAAA==&#10;" path="m11,11053l,11040r9,11l11,11053t50,43l43,11083r3,3l61,11096t7,177l40,11081r-11,-9l24,11067r7,193l39,11263r29,10m77,11105r-13,-7l68,11273r9,-168m167,11132r-15,-2l144,11129r-22,-6l101,11116r-2,-1l85,11109r-3,-1l80,11107r-3,-2l68,11273r8,2l106,11282r9,2l146,11288r9,1l148,11130r15,2l167,11132t26,1l171,11132r-4,l193,11133t14930,158l15119,11133r-14926,l191,11133r-4,158l15123,11291t7,-158l15121,11133r2,l15130,11133t17,-1l15143,11132r-13,1l15147,11132t23,-3l15147,11132r4,l15170,11129m15524,361r-1,-23l15523,330r-6,-37l15508,257r-13,-35l15478,189r-20,-32l15435,128r-25,-27l15382,77r-6,-5l15355,338r-2,-14l15351,316r,-261l15344,51r-33,-19l15283,19r-7,-3l15247,6r-8,-2l15222,r-14,l15200,r-41,l15123,,191,r,146l187,,146,r-2,l106,,92,,68,6,39,16r-8,4l4,32,,239,9,228r,1l14,223r6,-7l26,210r3,-3l36,202r,-1l40,198r2,-2l44,195,60,184r5,-3l74,176r3,-2l81,172r1,-1l91,167r6,-2l101,163r3,-1l111,159r10,-3l126,155r14,-4l144,151r6,-1l167,147r4,l195,146r14924,l15134,147r1,l15143,147r3,l15171,151r17,4l15189,155r5,1l15207,161r4,1l15218,165r3,1l15234,172r19,11l15272,196r16,14l15304,227r13,16l15329,261r4,8l15336,276r1,2l15355,342r1,10569l15356,10914r-1,19l15355,10937r-4,22l15346,10980r-9,21l15330,11016r-1,2l15319,11035r-5,5l15309,11047r-5,6l15301,11056r-13,13l15271,11084r-15,11l15250,11098r-12,7l15254,11096r-19,11l15214,11116r-21,7l15197,11122r14,-4l15218,11115r13,-6l15239,11275r8,-2l15276,11263r7,-3l15311,11247r7,-3l15344,11229r7,-5l15351,11004r,-41l15353,10955r2,-14l15376,11207r6,-4l15404,11183r26,-26l15454,11128r20,-31l15491,11065r14,-35l15515,10994r7,-37l15523,10941r1,-23l15524,365r,-4e" fillcolor="#393738" stroked="f">
                  <v:path arrowok="t" o:connecttype="custom" o:connectlocs="11,11367;61,11410;24,11381;77,11419;167,11446;101,11430;82,11422;77,11419;115,11598;163,11446;167,11446;193,11447;15130,11447;15147,11446;15170,11443;15524,675;15508,571;15435,442;15355,652;15344,365;15247,320;15200,314;191,460;106,314;31,334;9,543;29,521;40,512;60,498;77,488;91,481;104,476;140,465;171,461;15135,461;15171,465;15207,475;15211,476;15234,486;15304,541;15336,590;15356,11225;15351,11273;15330,11330;15314,11354;15301,11370;15256,11409;15235,11421;15211,11432;15247,11587;15318,11558;15351,11277;15382,11517;15474,11411;15522,11271;15524,675" o:connectangles="0,0,0,0,0,0,0,0,0,0,0,0,0,0,0,0,0,0,0,0,0,0,0,0,0,0,0,0,0,0,0,0,0,0,0,0,0,0,0,0,0,0,0,0,0,0,0,0,0,0,0,0,0,0,0,0"/>
                </v:shape>
                <v:shape id="Freeform 108" o:spid="_x0000_s1042" style="position:absolute;left:7240;top:2486;width:8080;height:9167;visibility:visible;mso-wrap-style:square;v-text-anchor:top" coordsize="8080,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OnsIA&#10;AADcAAAADwAAAGRycy9kb3ducmV2LnhtbERP22oCMRB9L/gPYYS+1axSSl2N0kpLiyji7X3cTHeX&#10;JpOQpLr+vSkU+jaHc53pvLNGnCnE1rGC4aAAQVw53XKt4LB/f3gGEROyRuOYFFwpwnzWu5tiqd2F&#10;t3TepVrkEI4lKmhS8qWUsWrIYhw4T5y5LxcspgxDLXXASw63Ro6K4klabDk3NOhp0VD1vfuxCtB4&#10;8/r2sVk9rhf7dnn04TTCk1L3/e5lAiJRl/7Ff+5PnecPx/D7TL5Az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06ewgAAANwAAAAPAAAAAAAAAAAAAAAAAJgCAABkcnMvZG93&#10;bnJldi54bWxQSwUGAAAAAAQABAD1AAAAhwMAAAAA&#10;" path="m8080,849r,-2l8077,669r,-2l8064,497r,-4l8064,492,8043,330r-1,-6l8042,323,8013,160r-1,-1l7975,1,7974,r-6,168l7968,169r30,162l7998,330r21,168l8019,497r13,174l8032,669r3,179l8035,849r-8,183l8027,1031r,1l8020,1126r,-1l8020,1126r-11,95l8009,1220r,1l7996,1318r,-1l7996,1318r-16,98l7980,1415r,1l7960,1515r,-1l7938,1616r,-1l7913,1718r,-1l7884,1822r,-1l7852,1926r-36,107l7817,2032r-40,109l7778,2140r-43,110l7735,2249r-46,111l7639,2472r-53,113l7528,2700r1,l7467,2817r,-1l7402,2934r-70,119l7259,3173r-79,122l7181,3295r-83,123l7012,3543r,-1l6920,3669r1,-1l6825,3796r-101,129l6725,3924r-106,131l6620,4054r-110,132l6395,4319r-120,134l6150,4589r1,-1l6020,4726r1,l5886,4864r-141,140l5746,5004r-146,141l5449,5288r-157,144l5130,5577r-168,147l4963,5724r-174,148l4610,6022r-185,151l4234,6325r-198,154l4037,6479r-204,155l3624,6790r-216,158l3186,7107r-228,161l2723,7430r-242,163l2482,7593r-249,165l2234,7758r-255,167l1449,8261,890,8603,304,8951,,9127r22,40l326,8991,623,8816r1,l1196,8471r545,-340l2003,7964r,-1l2258,7797r248,-165l2748,7468r235,-162l3212,7145r222,-159l3435,6986r215,-158l3651,6828r413,-312l4064,6515r389,-306l4638,6058r180,-150l4992,5759r168,-147l5322,5466r157,-144l5630,5179r1,l5777,5037r140,-140l5918,4897r135,-139l6183,4621r,-1l6213,4588r95,-103l6309,4484r120,-134l6429,4349r115,-133l6654,4084r24,-30l6760,3953r22,-29l6860,3824r1,l6957,3696r20,-28l7048,3570r,-1l7066,3543r69,-98l7136,3444r82,-123l7218,3320r78,-122l7297,3198r74,-121l7371,3076r70,-119l7506,2839r1,-1l7518,2817r50,-95l7569,2721r57,-115l7627,2606r53,-114l7680,2491r50,-112l7730,2378r47,-111l7784,2250r36,-93l7826,2140r33,-92l7864,2032r31,-91l7895,1940r32,-105l7927,1834r3,-12l7956,1730r1,-1l7960,1718r22,-91l7982,1626r2,-10l8004,1525r1,-1l8007,1515r17,-91l8024,1423r17,-98l8035,849r6,475l8054,1227r,-1l8064,1130r8,-95l8072,1031r8,-182e" fillcolor="#ff3342" stroked="f">
                  <v:path arrowok="t" o:connecttype="custom" o:connectlocs="8077,3153;8043,2816;8012,2645;7968,2655;8019,2983;8035,3335;8020,3612;8009,3706;7996,3804;7960,4001;7913,4204;7852,4412;7778,4626;7639,4958;7467,5303;7259,5659;7012,6029;6825,6282;6620,6540;6150,7075;5886,7350;5449,7774;4963,8210;4234,8811;3624,9276;2723,9916;2234,10244;304,11437;623,11302;2003,10450;2748,9954;3435,9472;4064,9001;4992,8245;5630,7665;5918,7383;6213,7074;6429,6835;6760,6439;6957,6182;7066,6029;7218,5806;7371,5562;7518,5303;7627,5092;7730,4864;7826,4626;7895,4426;7956,4216;7982,4112;8007,4001;8035,3335;8064,3616" o:connectangles="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43" type="#_x0000_t75" style="position:absolute;left:14744;top:1533;width:252;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hsDFAAAA3AAAAA8AAABkcnMvZG93bnJldi54bWxEj09rwzAMxe+DfQejwW6Lsw7KSOuWtmyh&#10;h16aDtajiJU/NJaD7bXZt58Ohd0k3tN7Py3XkxvUlULsPRt4zXJQxLW3PbcGvk6fL++gYkK2OHgm&#10;A78UYb16fFhiYf2Nj3StUqskhGOBBrqUxkLrWHfkMGZ+JBat8cFhkjW02ga8Sbgb9CzP59phz9LQ&#10;4Ui7jupL9eMM2Hl5PGDZ7JtR7z6+q7dzGbZnY56fps0CVKIp/Zvv13sr+DPBl2dkAr3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4bAxQAAANwAAAAPAAAAAAAAAAAAAAAA&#10;AJ8CAABkcnMvZG93bnJldi54bWxQSwUGAAAAAAQABAD3AAAAkQMAAAAA&#10;">
                  <v:imagedata r:id="rId9" o:title=""/>
                </v:shape>
                <v:shape id="AutoShape 106" o:spid="_x0000_s1044" style="position:absolute;left:13475;top:310;width:1739;height:2345;visibility:visible;mso-wrap-style:square;v-text-anchor:top" coordsize="1739,2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XicQA&#10;AADcAAAADwAAAGRycy9kb3ducmV2LnhtbERP22rCQBB9L/gPywh9KbpRpGjMRrRFenkRLx8wZMds&#10;MDsbs6tJ+/XdQqFvczjXyVa9rcWdWl85VjAZJyCIC6crLhWcjtvRHIQPyBprx6Tgizys8sFDhql2&#10;He/pfgiliCHsU1RgQmhSKX1hyKIfu4Y4cmfXWgwRtqXULXYx3NZymiTP0mLFscFgQy+GisvhZhVs&#10;68Xbx9p87+av+1nXfdLtOts8KfU47NdLEIH68C/+c7/rOH86gd9n4gU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S14nEAAAA3AAAAA8AAAAAAAAAAAAAAAAAmAIAAGRycy9k&#10;b3ducmV2LnhtbFBLBQYAAAAABAAEAPUAAACJAwAAAAA=&#10;" path="m1307,1223r-78,-113l1228,1109r-79,-107l1148,1001r-58,-73l1067,899r-1,l1009,832,984,802r-1,l900,710,817,624,769,577,735,544,691,503,655,469r-1,l576,400r-1,-1l500,336,427,278r,-1l359,225,345,215,295,178r-1,l236,136,183,100,137,70r-1,-1l128,64,97,45r,-1l65,25,42,11r-1,l27,3,22,,,40r5,3l19,51,42,65r,-1l74,84r-1,l112,108r47,31l158,139r53,35l210,174r59,42l269,215r63,47l400,314r72,58l471,372r76,63l546,435r78,69l624,503r80,75l704,577r81,80l868,742r-1,l950,833r,-1l1032,929r,-1l1113,1030r79,107l1269,1249r38,-26m1739,2176r-41,-137l1694,2024r,-1l1649,1893r-6,-16l1642,1876r-49,-122l1585,1735r,-1l1532,1620r-10,-21l1521,1598r-39,22l1481,1619r63,135l1543,1753r57,141l1600,1893r52,146l1651,2038r45,151l1696,2188r37,157l1733,2344r6,-156l1739,2176e" fillcolor="#ff3342" stroked="f">
                  <v:path arrowok="t" o:connecttype="custom" o:connectlocs="1229,1420;1149,1312;1090,1238;1066,1209;984,1112;900,1020;769,887;691,813;654,779;575,709;427,588;359,535;295,488;236,446;137,380;128,374;97,354;42,321;27,313;0,350;19,361;42,374;73,394;159,449;211,484;269,526;332,572;472,682;547,745;624,814;704,888;785,967;867,1052;950,1142;1032,1238;1192,1447;1307,1533;1698,2349;1694,2333;1643,2187;1593,2064;1585,2044;1522,1909;1482,1930;1544,2064;1600,2204;1652,2349;1696,2499;1733,2655;1739,2498" o:connectangles="0,0,0,0,0,0,0,0,0,0,0,0,0,0,0,0,0,0,0,0,0,0,0,0,0,0,0,0,0,0,0,0,0,0,0,0,0,0,0,0,0,0,0,0,0,0,0,0,0,0"/>
                </v:shape>
                <v:shape id="Picture 105" o:spid="_x0000_s1045" type="#_x0000_t75" style="position:absolute;left:1467;top:1077;width:4013;height:1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Yk7BAAAA3AAAAA8AAABkcnMvZG93bnJldi54bWxET0uLwjAQvgv7H8IseNN0K4hUo6go9CT4&#10;gN3j0IxNsZmUJlurv94sLHibj+85i1Vva9FR6yvHCr7GCQjiwumKSwWX8340A+EDssbaMSl4kIfV&#10;8mOwwEy7Ox+pO4VSxBD2GSowITSZlL4wZNGPXUMcuatrLYYI21LqFu8x3NYyTZKptFhxbDDY0NZQ&#10;cTv9WgWb78PO5s9tut41EyxnXV6Y/Y9Sw89+PQcRqA9v8b8713F+msLfM/ECuX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nYk7BAAAA3AAAAA8AAAAAAAAAAAAAAAAAnwIA&#10;AGRycy9kb3ducmV2LnhtbFBLBQYAAAAABAAEAPcAAACNAwAAAAA=&#10;">
                  <v:imagedata r:id="rId10" o:title=""/>
                </v:shape>
                <w10:wrap anchorx="page" anchory="page"/>
              </v:group>
            </w:pict>
          </mc:Fallback>
        </mc:AlternateContent>
      </w: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F51F00">
      <w:pPr>
        <w:pStyle w:val="Heading1"/>
        <w:spacing w:before="250"/>
      </w:pPr>
      <w:r>
        <w:rPr>
          <w:color w:val="FFFFFF"/>
        </w:rPr>
        <w:t>Lion Academy Trust</w:t>
      </w:r>
    </w:p>
    <w:p w:rsidR="00735E30" w:rsidRDefault="00F51F00">
      <w:pPr>
        <w:spacing w:before="252" w:line="360" w:lineRule="auto"/>
        <w:ind w:left="490" w:right="7458"/>
        <w:rPr>
          <w:sz w:val="44"/>
        </w:rPr>
      </w:pPr>
      <w:r>
        <w:rPr>
          <w:color w:val="FFFFFF"/>
          <w:sz w:val="44"/>
        </w:rPr>
        <w:t>I</w:t>
      </w:r>
      <w:r w:rsidR="00635C7E">
        <w:rPr>
          <w:color w:val="FFFFFF"/>
          <w:sz w:val="44"/>
        </w:rPr>
        <w:t xml:space="preserve">nformation and Application Pack </w:t>
      </w:r>
      <w:r>
        <w:rPr>
          <w:color w:val="FFFFFF"/>
          <w:sz w:val="44"/>
        </w:rPr>
        <w:t>or the position of:</w:t>
      </w:r>
    </w:p>
    <w:p w:rsidR="00797EC4" w:rsidRDefault="002041F8">
      <w:pPr>
        <w:spacing w:before="7"/>
        <w:ind w:left="490"/>
        <w:rPr>
          <w:color w:val="FFFFFF"/>
          <w:sz w:val="44"/>
        </w:rPr>
      </w:pPr>
      <w:r>
        <w:rPr>
          <w:color w:val="FFFFFF"/>
          <w:sz w:val="44"/>
        </w:rPr>
        <w:t>Class Teachers</w:t>
      </w:r>
      <w:r w:rsidR="005B05DA">
        <w:rPr>
          <w:color w:val="FFFFFF"/>
          <w:sz w:val="44"/>
        </w:rPr>
        <w:t xml:space="preserve">: </w:t>
      </w:r>
    </w:p>
    <w:p w:rsidR="00735E30" w:rsidRDefault="005B05DA">
      <w:pPr>
        <w:spacing w:before="7"/>
        <w:ind w:left="490"/>
        <w:rPr>
          <w:sz w:val="44"/>
        </w:rPr>
      </w:pPr>
      <w:r>
        <w:rPr>
          <w:color w:val="FFFFFF"/>
          <w:sz w:val="44"/>
        </w:rPr>
        <w:t xml:space="preserve">Main </w:t>
      </w:r>
      <w:proofErr w:type="spellStart"/>
      <w:r>
        <w:rPr>
          <w:color w:val="FFFFFF"/>
          <w:sz w:val="44"/>
        </w:rPr>
        <w:t>Payscale</w:t>
      </w:r>
      <w:proofErr w:type="spellEnd"/>
      <w:r w:rsidR="0040375C">
        <w:rPr>
          <w:color w:val="FFFFFF"/>
          <w:sz w:val="44"/>
        </w:rPr>
        <w:t>/UPS</w:t>
      </w:r>
      <w:r w:rsidR="00797EC4">
        <w:rPr>
          <w:color w:val="FFFFFF"/>
          <w:sz w:val="44"/>
        </w:rPr>
        <w:t xml:space="preserve"> + </w:t>
      </w:r>
      <w:r w:rsidR="0040375C">
        <w:rPr>
          <w:color w:val="FFFFFF"/>
          <w:sz w:val="44"/>
        </w:rPr>
        <w:t>TLR2a</w:t>
      </w:r>
      <w:bookmarkStart w:id="0" w:name="_GoBack"/>
      <w:bookmarkEnd w:id="0"/>
    </w:p>
    <w:p w:rsidR="00635C7E" w:rsidRDefault="00B97E39">
      <w:pPr>
        <w:spacing w:before="251"/>
        <w:ind w:left="490"/>
        <w:rPr>
          <w:color w:val="FFFFFF"/>
          <w:sz w:val="28"/>
        </w:rPr>
      </w:pPr>
      <w:r>
        <w:rPr>
          <w:color w:val="FFFFFF"/>
          <w:sz w:val="28"/>
        </w:rPr>
        <w:t>Location: Essex</w:t>
      </w:r>
    </w:p>
    <w:p w:rsidR="00735E30" w:rsidRDefault="00735E30">
      <w:pPr>
        <w:rPr>
          <w:sz w:val="28"/>
        </w:rPr>
        <w:sectPr w:rsidR="00735E30">
          <w:type w:val="continuous"/>
          <w:pgSz w:w="16860" w:h="11900" w:orient="landscape"/>
          <w:pgMar w:top="1100" w:right="920" w:bottom="280" w:left="1120" w:header="720" w:footer="720" w:gutter="0"/>
          <w:cols w:space="720"/>
        </w:sectPr>
      </w:pPr>
    </w:p>
    <w:p w:rsidR="00034877" w:rsidRPr="00971FCD" w:rsidRDefault="00971FCD" w:rsidP="00971FCD">
      <w:pPr>
        <w:pStyle w:val="BodyText"/>
        <w:spacing w:before="66"/>
        <w:ind w:left="5841"/>
      </w:pPr>
      <w:r>
        <w:rPr>
          <w:noProof/>
          <w:lang w:bidi="ar-SA"/>
        </w:rPr>
        <w:lastRenderedPageBreak/>
        <mc:AlternateContent>
          <mc:Choice Requires="wps">
            <w:drawing>
              <wp:anchor distT="0" distB="0" distL="114300" distR="114300" simplePos="0" relativeHeight="251657728" behindDoc="0" locked="0" layoutInCell="1" allowOverlap="1" wp14:anchorId="26DFD6AF" wp14:editId="743BB4DD">
                <wp:simplePos x="0" y="0"/>
                <wp:positionH relativeFrom="column">
                  <wp:posOffset>3670300</wp:posOffset>
                </wp:positionH>
                <wp:positionV relativeFrom="paragraph">
                  <wp:posOffset>-307975</wp:posOffset>
                </wp:positionV>
                <wp:extent cx="5808345" cy="6748780"/>
                <wp:effectExtent l="0" t="0" r="20955" b="13970"/>
                <wp:wrapNone/>
                <wp:docPr id="125" name="Text Box 125"/>
                <wp:cNvGraphicFramePr/>
                <a:graphic xmlns:a="http://schemas.openxmlformats.org/drawingml/2006/main">
                  <a:graphicData uri="http://schemas.microsoft.com/office/word/2010/wordprocessingShape">
                    <wps:wsp>
                      <wps:cNvSpPr txBox="1"/>
                      <wps:spPr>
                        <a:xfrm>
                          <a:off x="0" y="0"/>
                          <a:ext cx="5808345" cy="6748780"/>
                        </a:xfrm>
                        <a:prstGeom prst="rect">
                          <a:avLst/>
                        </a:prstGeom>
                        <a:solidFill>
                          <a:schemeClr val="lt1"/>
                        </a:solidFill>
                        <a:ln w="6350">
                          <a:solidFill>
                            <a:prstClr val="black"/>
                          </a:solidFill>
                        </a:ln>
                      </wps:spPr>
                      <wps:txbx>
                        <w:txbxContent>
                          <w:p w:rsidR="002041F8" w:rsidRPr="002041F8" w:rsidRDefault="002041F8" w:rsidP="002041F8">
                            <w:pPr>
                              <w:rPr>
                                <w:color w:val="595959" w:themeColor="text1" w:themeTint="A6"/>
                                <w:sz w:val="20"/>
                                <w:szCs w:val="20"/>
                              </w:rPr>
                            </w:pPr>
                            <w:r w:rsidRPr="002041F8">
                              <w:rPr>
                                <w:color w:val="595959" w:themeColor="text1" w:themeTint="A6"/>
                                <w:sz w:val="20"/>
                                <w:szCs w:val="20"/>
                              </w:rPr>
                              <w:t>Dear Candidate</w:t>
                            </w:r>
                          </w:p>
                          <w:p w:rsidR="002041F8" w:rsidRPr="002041F8" w:rsidRDefault="002041F8" w:rsidP="002041F8">
                            <w:pPr>
                              <w:rPr>
                                <w:color w:val="595959" w:themeColor="text1" w:themeTint="A6"/>
                                <w:sz w:val="20"/>
                                <w:szCs w:val="20"/>
                              </w:rPr>
                            </w:pPr>
                          </w:p>
                          <w:p w:rsidR="002041F8" w:rsidRPr="002041F8" w:rsidRDefault="002041F8" w:rsidP="002041F8">
                            <w:pPr>
                              <w:rPr>
                                <w:color w:val="595959" w:themeColor="text1" w:themeTint="A6"/>
                                <w:sz w:val="20"/>
                                <w:szCs w:val="20"/>
                              </w:rPr>
                            </w:pPr>
                            <w:r w:rsidRPr="002041F8">
                              <w:rPr>
                                <w:color w:val="595959" w:themeColor="text1" w:themeTint="A6"/>
                                <w:sz w:val="20"/>
                                <w:szCs w:val="20"/>
                              </w:rPr>
                              <w:t>Thank you for the interest you have shown in the post of Class Teacher.</w:t>
                            </w:r>
                          </w:p>
                          <w:p w:rsidR="002041F8" w:rsidRPr="002041F8" w:rsidRDefault="002041F8" w:rsidP="002041F8">
                            <w:pPr>
                              <w:rPr>
                                <w:color w:val="595959" w:themeColor="text1" w:themeTint="A6"/>
                                <w:sz w:val="20"/>
                                <w:szCs w:val="20"/>
                              </w:rPr>
                            </w:pPr>
                          </w:p>
                          <w:p w:rsidR="002041F8" w:rsidRPr="002041F8" w:rsidRDefault="00A42F6F" w:rsidP="002041F8">
                            <w:pPr>
                              <w:rPr>
                                <w:color w:val="595959" w:themeColor="text1" w:themeTint="A6"/>
                                <w:sz w:val="20"/>
                                <w:szCs w:val="20"/>
                              </w:rPr>
                            </w:pPr>
                            <w:r>
                              <w:rPr>
                                <w:color w:val="595959" w:themeColor="text1" w:themeTint="A6"/>
                                <w:sz w:val="20"/>
                                <w:szCs w:val="20"/>
                              </w:rPr>
                              <w:t>Lion Academy Trust</w:t>
                            </w:r>
                            <w:r w:rsidR="002041F8" w:rsidRPr="002041F8">
                              <w:rPr>
                                <w:color w:val="595959" w:themeColor="text1" w:themeTint="A6"/>
                                <w:sz w:val="20"/>
                                <w:szCs w:val="20"/>
                              </w:rPr>
                              <w:t xml:space="preserve"> is looking to recruit outstanding, enthusiastic, innovative and committed</w:t>
                            </w:r>
                            <w:r w:rsidR="005B05DA">
                              <w:rPr>
                                <w:color w:val="595959" w:themeColor="text1" w:themeTint="A6"/>
                                <w:sz w:val="20"/>
                                <w:szCs w:val="20"/>
                              </w:rPr>
                              <w:t xml:space="preserve"> class teachers </w:t>
                            </w:r>
                            <w:r w:rsidR="00C041D1">
                              <w:rPr>
                                <w:color w:val="595959" w:themeColor="text1" w:themeTint="A6"/>
                                <w:sz w:val="20"/>
                                <w:szCs w:val="20"/>
                              </w:rPr>
                              <w:t>in</w:t>
                            </w:r>
                            <w:r w:rsidR="007E4BA7">
                              <w:rPr>
                                <w:color w:val="595959" w:themeColor="text1" w:themeTint="A6"/>
                                <w:sz w:val="20"/>
                                <w:szCs w:val="20"/>
                              </w:rPr>
                              <w:t xml:space="preserve"> our schools located in Essex</w:t>
                            </w:r>
                            <w:r w:rsidR="005B05DA">
                              <w:rPr>
                                <w:color w:val="595959" w:themeColor="text1" w:themeTint="A6"/>
                                <w:sz w:val="20"/>
                                <w:szCs w:val="20"/>
                              </w:rPr>
                              <w:t>, Maple Grove Primary and Leigh Beck Junior</w:t>
                            </w:r>
                            <w:r w:rsidR="002041F8" w:rsidRPr="002041F8">
                              <w:rPr>
                                <w:color w:val="595959" w:themeColor="text1" w:themeTint="A6"/>
                                <w:sz w:val="20"/>
                                <w:szCs w:val="20"/>
                              </w:rPr>
                              <w:t>. If you are excited by innovation and challenge, and if you are energised by opportunities to develop and share your practise, whilst learning with your colleagues and from the children you work with, then we look forward to hearing from you.</w:t>
                            </w:r>
                          </w:p>
                          <w:p w:rsidR="00A42F6F" w:rsidRDefault="00A42F6F" w:rsidP="002041F8">
                            <w:pPr>
                              <w:rPr>
                                <w:color w:val="595959" w:themeColor="text1" w:themeTint="A6"/>
                                <w:sz w:val="20"/>
                                <w:szCs w:val="20"/>
                              </w:rPr>
                            </w:pPr>
                          </w:p>
                          <w:p w:rsidR="002041F8" w:rsidRPr="002041F8" w:rsidRDefault="005B05DA" w:rsidP="002041F8">
                            <w:pPr>
                              <w:rPr>
                                <w:color w:val="595959" w:themeColor="text1" w:themeTint="A6"/>
                                <w:sz w:val="20"/>
                                <w:szCs w:val="20"/>
                              </w:rPr>
                            </w:pPr>
                            <w:r>
                              <w:rPr>
                                <w:color w:val="595959" w:themeColor="text1" w:themeTint="A6"/>
                                <w:sz w:val="20"/>
                                <w:szCs w:val="20"/>
                              </w:rPr>
                              <w:t>They serve</w:t>
                            </w:r>
                            <w:r w:rsidR="002041F8" w:rsidRPr="002041F8">
                              <w:rPr>
                                <w:color w:val="595959" w:themeColor="text1" w:themeTint="A6"/>
                                <w:sz w:val="20"/>
                                <w:szCs w:val="20"/>
                              </w:rPr>
                              <w:t xml:space="preserve"> a multi-cult</w:t>
                            </w:r>
                            <w:r>
                              <w:rPr>
                                <w:color w:val="595959" w:themeColor="text1" w:themeTint="A6"/>
                                <w:sz w:val="20"/>
                                <w:szCs w:val="20"/>
                              </w:rPr>
                              <w:t>ural community in Basildon and Canvey Island</w:t>
                            </w:r>
                            <w:r w:rsidR="002041F8" w:rsidRPr="002041F8">
                              <w:rPr>
                                <w:color w:val="595959" w:themeColor="text1" w:themeTint="A6"/>
                                <w:sz w:val="20"/>
                                <w:szCs w:val="20"/>
                              </w:rPr>
                              <w:t xml:space="preserve"> and our school</w:t>
                            </w:r>
                            <w:r>
                              <w:rPr>
                                <w:color w:val="595959" w:themeColor="text1" w:themeTint="A6"/>
                                <w:sz w:val="20"/>
                                <w:szCs w:val="20"/>
                              </w:rPr>
                              <w:t>s are on a journey to become</w:t>
                            </w:r>
                            <w:r w:rsidR="002041F8" w:rsidRPr="002041F8">
                              <w:rPr>
                                <w:color w:val="595959" w:themeColor="text1" w:themeTint="A6"/>
                                <w:sz w:val="20"/>
                                <w:szCs w:val="20"/>
                              </w:rPr>
                              <w:t xml:space="preserve"> truly outstanding school</w:t>
                            </w:r>
                            <w:r>
                              <w:rPr>
                                <w:color w:val="595959" w:themeColor="text1" w:themeTint="A6"/>
                                <w:sz w:val="20"/>
                                <w:szCs w:val="20"/>
                              </w:rPr>
                              <w:t>s</w:t>
                            </w:r>
                            <w:r w:rsidR="002041F8" w:rsidRPr="002041F8">
                              <w:rPr>
                                <w:color w:val="595959" w:themeColor="text1" w:themeTint="A6"/>
                                <w:sz w:val="20"/>
                                <w:szCs w:val="20"/>
                              </w:rPr>
                              <w:t>.</w:t>
                            </w:r>
                          </w:p>
                          <w:p w:rsidR="002041F8" w:rsidRPr="002041F8" w:rsidRDefault="002041F8" w:rsidP="002041F8">
                            <w:pPr>
                              <w:rPr>
                                <w:color w:val="595959" w:themeColor="text1" w:themeTint="A6"/>
                                <w:sz w:val="20"/>
                                <w:szCs w:val="20"/>
                              </w:rPr>
                            </w:pPr>
                          </w:p>
                          <w:p w:rsidR="005B05DA" w:rsidRPr="004C5D90" w:rsidRDefault="005B05DA" w:rsidP="005B05DA">
                            <w:pPr>
                              <w:pStyle w:val="Heading3"/>
                              <w:shd w:val="clear" w:color="auto" w:fill="FFFFFF"/>
                              <w:spacing w:before="280" w:after="80"/>
                              <w:rPr>
                                <w:rFonts w:ascii="Times New Roman" w:eastAsia="Times New Roman" w:hAnsi="Times New Roman" w:cs="Times New Roman"/>
                                <w:color w:val="7F7F7F" w:themeColor="text1" w:themeTint="80"/>
                                <w:sz w:val="20"/>
                                <w:szCs w:val="20"/>
                                <w:lang w:bidi="ar-SA"/>
                              </w:rPr>
                            </w:pPr>
                            <w:r w:rsidRPr="004C5D90">
                              <w:rPr>
                                <w:rFonts w:ascii="Arial" w:hAnsi="Arial" w:cs="Arial"/>
                                <w:color w:val="7F7F7F" w:themeColor="text1" w:themeTint="80"/>
                                <w:sz w:val="20"/>
                                <w:szCs w:val="20"/>
                              </w:rPr>
                              <w:t>We can offer you:</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 xml:space="preserve">Rapid and structured career progression - our growth and your growth are linked; </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Competitive salaries and performance related incentives;</w:t>
                            </w:r>
                          </w:p>
                          <w:p w:rsidR="005B05DA" w:rsidRPr="004C5D90" w:rsidRDefault="00797EC4"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Pr>
                                <w:rFonts w:ascii="Arial" w:hAnsi="Arial" w:cs="Arial"/>
                                <w:color w:val="7F7F7F" w:themeColor="text1" w:themeTint="80"/>
                                <w:sz w:val="20"/>
                                <w:szCs w:val="20"/>
                              </w:rPr>
                              <w:t>Access to v</w:t>
                            </w:r>
                            <w:r w:rsidR="005B05DA" w:rsidRPr="004C5D90">
                              <w:rPr>
                                <w:rFonts w:ascii="Arial" w:hAnsi="Arial" w:cs="Arial"/>
                                <w:color w:val="7F7F7F" w:themeColor="text1" w:themeTint="80"/>
                                <w:sz w:val="20"/>
                                <w:szCs w:val="20"/>
                              </w:rPr>
                              <w:t>ibrant schools situated in a culturally</w:t>
                            </w:r>
                            <w:r w:rsidR="005B05DA">
                              <w:rPr>
                                <w:rFonts w:ascii="Arial" w:hAnsi="Arial" w:cs="Arial"/>
                                <w:color w:val="7F7F7F" w:themeColor="text1" w:themeTint="80"/>
                                <w:sz w:val="20"/>
                                <w:szCs w:val="20"/>
                              </w:rPr>
                              <w:t xml:space="preserve"> </w:t>
                            </w:r>
                            <w:r w:rsidR="005B05DA" w:rsidRPr="004C5D90">
                              <w:rPr>
                                <w:rFonts w:ascii="Arial" w:hAnsi="Arial" w:cs="Arial"/>
                                <w:color w:val="7F7F7F" w:themeColor="text1" w:themeTint="80"/>
                                <w:sz w:val="20"/>
                                <w:szCs w:val="20"/>
                              </w:rPr>
                              <w:t>diverse area across the country with exposure to a wide range of settings and rewards;</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Lively, friendly and aspirational children who are determined to make the most of their schooling</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Innovative CPD which is of the highest quality.</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A supportive and forward thinking Trust Board and Senior Executive; and</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 xml:space="preserve">An employer who is constantly seeking to moderate and reduce the workload on all staff through innovation and use of related technologies. </w:t>
                            </w:r>
                          </w:p>
                          <w:p w:rsidR="00971FCD" w:rsidRPr="00971FCD" w:rsidRDefault="00971FCD" w:rsidP="00971FCD">
                            <w:pPr>
                              <w:rPr>
                                <w:color w:val="595959" w:themeColor="text1" w:themeTint="A6"/>
                                <w:sz w:val="20"/>
                                <w:szCs w:val="20"/>
                              </w:rPr>
                            </w:pPr>
                          </w:p>
                          <w:p w:rsidR="00971FCD" w:rsidRDefault="00971FCD" w:rsidP="00971FCD">
                            <w:pPr>
                              <w:rPr>
                                <w:color w:val="595959" w:themeColor="text1" w:themeTint="A6"/>
                                <w:sz w:val="20"/>
                                <w:szCs w:val="20"/>
                              </w:rPr>
                            </w:pPr>
                            <w:r w:rsidRPr="00971FCD">
                              <w:rPr>
                                <w:color w:val="595959" w:themeColor="text1" w:themeTint="A6"/>
                                <w:sz w:val="20"/>
                                <w:szCs w:val="20"/>
                              </w:rPr>
                              <w:t>The following pages provide further information about the Lion Academy Trust. A detailed job description and person specification are enclosed which explain the attributes you will need to succeed in this role.</w:t>
                            </w:r>
                          </w:p>
                          <w:p w:rsidR="002041F8" w:rsidRPr="00971FCD" w:rsidRDefault="002041F8"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 xml:space="preserve">We are seeking </w:t>
                            </w:r>
                            <w:r w:rsidR="007E4BA7">
                              <w:rPr>
                                <w:color w:val="595959" w:themeColor="text1" w:themeTint="A6"/>
                                <w:sz w:val="20"/>
                                <w:szCs w:val="20"/>
                              </w:rPr>
                              <w:t>Class</w:t>
                            </w:r>
                            <w:r w:rsidR="007E4BA7" w:rsidRPr="00971FCD">
                              <w:rPr>
                                <w:color w:val="595959" w:themeColor="text1" w:themeTint="A6"/>
                                <w:sz w:val="20"/>
                                <w:szCs w:val="20"/>
                              </w:rPr>
                              <w:t xml:space="preserve"> Teachers</w:t>
                            </w:r>
                            <w:r w:rsidRPr="00971FCD">
                              <w:rPr>
                                <w:color w:val="595959" w:themeColor="text1" w:themeTint="A6"/>
                                <w:sz w:val="20"/>
                                <w:szCs w:val="20"/>
                              </w:rPr>
                              <w:t xml:space="preserve"> to commence from as soon as possible or in the next relevant term. I trust the information provided is helpful. For informal discussions, or to arrange a site visit, or if you do have any questions please contact:</w:t>
                            </w:r>
                          </w:p>
                          <w:p w:rsidR="00971FCD" w:rsidRPr="00971FCD" w:rsidRDefault="00971FCD" w:rsidP="00971FCD">
                            <w:pPr>
                              <w:rPr>
                                <w:color w:val="595959" w:themeColor="text1" w:themeTint="A6"/>
                                <w:sz w:val="20"/>
                                <w:szCs w:val="20"/>
                              </w:rPr>
                            </w:pPr>
                          </w:p>
                          <w:p w:rsidR="00971FCD" w:rsidRPr="00971FCD" w:rsidRDefault="00E11808" w:rsidP="00971FCD">
                            <w:pPr>
                              <w:rPr>
                                <w:color w:val="595959" w:themeColor="text1" w:themeTint="A6"/>
                                <w:sz w:val="20"/>
                                <w:szCs w:val="20"/>
                              </w:rPr>
                            </w:pPr>
                            <w:r>
                              <w:rPr>
                                <w:color w:val="595959" w:themeColor="text1" w:themeTint="A6"/>
                                <w:sz w:val="20"/>
                                <w:szCs w:val="20"/>
                              </w:rPr>
                              <w:t xml:space="preserve">Gemma Jackson, </w:t>
                            </w:r>
                            <w:r w:rsidR="005B05DA">
                              <w:rPr>
                                <w:color w:val="595959" w:themeColor="text1" w:themeTint="A6"/>
                                <w:sz w:val="20"/>
                                <w:szCs w:val="20"/>
                              </w:rPr>
                              <w:t>Regional Director</w:t>
                            </w:r>
                            <w:r>
                              <w:rPr>
                                <w:color w:val="595959" w:themeColor="text1" w:themeTint="A6"/>
                                <w:sz w:val="20"/>
                                <w:szCs w:val="20"/>
                              </w:rPr>
                              <w:t xml:space="preserve"> on 01268 683037</w:t>
                            </w:r>
                          </w:p>
                          <w:p w:rsidR="00971FCD" w:rsidRPr="00971FCD" w:rsidRDefault="00971FCD"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Yours sincerely Justin James</w:t>
                            </w:r>
                          </w:p>
                          <w:p w:rsidR="00971FCD" w:rsidRPr="00971FCD" w:rsidRDefault="00971FCD" w:rsidP="00971FCD">
                            <w:pPr>
                              <w:rPr>
                                <w:color w:val="595959" w:themeColor="text1" w:themeTint="A6"/>
                                <w:sz w:val="20"/>
                                <w:szCs w:val="20"/>
                              </w:rPr>
                            </w:pPr>
                            <w:r w:rsidRPr="00971FCD">
                              <w:rPr>
                                <w:color w:val="595959" w:themeColor="text1" w:themeTint="A6"/>
                                <w:sz w:val="20"/>
                                <w:szCs w:val="20"/>
                              </w:rPr>
                              <w:t>Chief Executive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26DFD6AF" id="_x0000_t202" coordsize="21600,21600" o:spt="202" path="m,l,21600r21600,l21600,xe">
                <v:stroke joinstyle="miter"/>
                <v:path gradientshapeok="t" o:connecttype="rect"/>
              </v:shapetype>
              <v:shape id="Text Box 125" o:spid="_x0000_s1026" type="#_x0000_t202" style="position:absolute;left:0;text-align:left;margin-left:289pt;margin-top:-24.25pt;width:457.35pt;height:531.4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" fillcolor="white [3201]" strokeweight=".5pt">
                <v:textbox>
                  <w:txbxContent>
                    <w:p w:rsidR="002041F8" w:rsidRPr="002041F8" w:rsidRDefault="002041F8" w:rsidP="002041F8">
                      <w:pPr>
                        <w:rPr>
                          <w:color w:val="595959" w:themeColor="text1" w:themeTint="A6"/>
                          <w:sz w:val="20"/>
                          <w:szCs w:val="20"/>
                        </w:rPr>
                      </w:pPr>
                      <w:r w:rsidRPr="002041F8">
                        <w:rPr>
                          <w:color w:val="595959" w:themeColor="text1" w:themeTint="A6"/>
                          <w:sz w:val="20"/>
                          <w:szCs w:val="20"/>
                        </w:rPr>
                        <w:t>Dear Candidate</w:t>
                      </w:r>
                    </w:p>
                    <w:p w:rsidR="002041F8" w:rsidRPr="002041F8" w:rsidRDefault="002041F8" w:rsidP="002041F8">
                      <w:pPr>
                        <w:rPr>
                          <w:color w:val="595959" w:themeColor="text1" w:themeTint="A6"/>
                          <w:sz w:val="20"/>
                          <w:szCs w:val="20"/>
                        </w:rPr>
                      </w:pPr>
                    </w:p>
                    <w:p w:rsidR="002041F8" w:rsidRPr="002041F8" w:rsidRDefault="002041F8" w:rsidP="002041F8">
                      <w:pPr>
                        <w:rPr>
                          <w:color w:val="595959" w:themeColor="text1" w:themeTint="A6"/>
                          <w:sz w:val="20"/>
                          <w:szCs w:val="20"/>
                        </w:rPr>
                      </w:pPr>
                      <w:r w:rsidRPr="002041F8">
                        <w:rPr>
                          <w:color w:val="595959" w:themeColor="text1" w:themeTint="A6"/>
                          <w:sz w:val="20"/>
                          <w:szCs w:val="20"/>
                        </w:rPr>
                        <w:t>Thank you for the interest you have shown in the post of Class Teacher.</w:t>
                      </w:r>
                    </w:p>
                    <w:p w:rsidR="002041F8" w:rsidRPr="002041F8" w:rsidRDefault="002041F8" w:rsidP="002041F8">
                      <w:pPr>
                        <w:rPr>
                          <w:color w:val="595959" w:themeColor="text1" w:themeTint="A6"/>
                          <w:sz w:val="20"/>
                          <w:szCs w:val="20"/>
                        </w:rPr>
                      </w:pPr>
                    </w:p>
                    <w:p w:rsidR="002041F8" w:rsidRPr="002041F8" w:rsidRDefault="00A42F6F" w:rsidP="002041F8">
                      <w:pPr>
                        <w:rPr>
                          <w:color w:val="595959" w:themeColor="text1" w:themeTint="A6"/>
                          <w:sz w:val="20"/>
                          <w:szCs w:val="20"/>
                        </w:rPr>
                      </w:pPr>
                      <w:r>
                        <w:rPr>
                          <w:color w:val="595959" w:themeColor="text1" w:themeTint="A6"/>
                          <w:sz w:val="20"/>
                          <w:szCs w:val="20"/>
                        </w:rPr>
                        <w:t>Lion Academy Trust</w:t>
                      </w:r>
                      <w:r w:rsidR="002041F8" w:rsidRPr="002041F8">
                        <w:rPr>
                          <w:color w:val="595959" w:themeColor="text1" w:themeTint="A6"/>
                          <w:sz w:val="20"/>
                          <w:szCs w:val="20"/>
                        </w:rPr>
                        <w:t xml:space="preserve"> is looking to recruit outstanding, enthusiastic, innovative and committed</w:t>
                      </w:r>
                      <w:r w:rsidR="005B05DA">
                        <w:rPr>
                          <w:color w:val="595959" w:themeColor="text1" w:themeTint="A6"/>
                          <w:sz w:val="20"/>
                          <w:szCs w:val="20"/>
                        </w:rPr>
                        <w:t xml:space="preserve"> class teachers </w:t>
                      </w:r>
                      <w:r w:rsidR="00C041D1">
                        <w:rPr>
                          <w:color w:val="595959" w:themeColor="text1" w:themeTint="A6"/>
                          <w:sz w:val="20"/>
                          <w:szCs w:val="20"/>
                        </w:rPr>
                        <w:t>in</w:t>
                      </w:r>
                      <w:r w:rsidR="007E4BA7">
                        <w:rPr>
                          <w:color w:val="595959" w:themeColor="text1" w:themeTint="A6"/>
                          <w:sz w:val="20"/>
                          <w:szCs w:val="20"/>
                        </w:rPr>
                        <w:t xml:space="preserve"> our schools located in Essex</w:t>
                      </w:r>
                      <w:r w:rsidR="005B05DA">
                        <w:rPr>
                          <w:color w:val="595959" w:themeColor="text1" w:themeTint="A6"/>
                          <w:sz w:val="20"/>
                          <w:szCs w:val="20"/>
                        </w:rPr>
                        <w:t>, Maple Grove Primary and Leigh Beck Junior</w:t>
                      </w:r>
                      <w:r w:rsidR="002041F8" w:rsidRPr="002041F8">
                        <w:rPr>
                          <w:color w:val="595959" w:themeColor="text1" w:themeTint="A6"/>
                          <w:sz w:val="20"/>
                          <w:szCs w:val="20"/>
                        </w:rPr>
                        <w:t>. If you are excited by innovation and challenge, and if you are energised by opportunities to develop and share your practise, whilst learning with your colleagues and from the children you work with, then we look forward to hearing from you.</w:t>
                      </w:r>
                    </w:p>
                    <w:p w:rsidR="00A42F6F" w:rsidRDefault="00A42F6F" w:rsidP="002041F8">
                      <w:pPr>
                        <w:rPr>
                          <w:color w:val="595959" w:themeColor="text1" w:themeTint="A6"/>
                          <w:sz w:val="20"/>
                          <w:szCs w:val="20"/>
                        </w:rPr>
                      </w:pPr>
                    </w:p>
                    <w:p w:rsidR="002041F8" w:rsidRPr="002041F8" w:rsidRDefault="005B05DA" w:rsidP="002041F8">
                      <w:pPr>
                        <w:rPr>
                          <w:color w:val="595959" w:themeColor="text1" w:themeTint="A6"/>
                          <w:sz w:val="20"/>
                          <w:szCs w:val="20"/>
                        </w:rPr>
                      </w:pPr>
                      <w:r>
                        <w:rPr>
                          <w:color w:val="595959" w:themeColor="text1" w:themeTint="A6"/>
                          <w:sz w:val="20"/>
                          <w:szCs w:val="20"/>
                        </w:rPr>
                        <w:t>They serve</w:t>
                      </w:r>
                      <w:r w:rsidR="002041F8" w:rsidRPr="002041F8">
                        <w:rPr>
                          <w:color w:val="595959" w:themeColor="text1" w:themeTint="A6"/>
                          <w:sz w:val="20"/>
                          <w:szCs w:val="20"/>
                        </w:rPr>
                        <w:t xml:space="preserve"> a multi-cult</w:t>
                      </w:r>
                      <w:r>
                        <w:rPr>
                          <w:color w:val="595959" w:themeColor="text1" w:themeTint="A6"/>
                          <w:sz w:val="20"/>
                          <w:szCs w:val="20"/>
                        </w:rPr>
                        <w:t>ural community in Basildon and Canvey Island</w:t>
                      </w:r>
                      <w:r w:rsidR="002041F8" w:rsidRPr="002041F8">
                        <w:rPr>
                          <w:color w:val="595959" w:themeColor="text1" w:themeTint="A6"/>
                          <w:sz w:val="20"/>
                          <w:szCs w:val="20"/>
                        </w:rPr>
                        <w:t xml:space="preserve"> and our school</w:t>
                      </w:r>
                      <w:r>
                        <w:rPr>
                          <w:color w:val="595959" w:themeColor="text1" w:themeTint="A6"/>
                          <w:sz w:val="20"/>
                          <w:szCs w:val="20"/>
                        </w:rPr>
                        <w:t>s are on a journey to become</w:t>
                      </w:r>
                      <w:r w:rsidR="002041F8" w:rsidRPr="002041F8">
                        <w:rPr>
                          <w:color w:val="595959" w:themeColor="text1" w:themeTint="A6"/>
                          <w:sz w:val="20"/>
                          <w:szCs w:val="20"/>
                        </w:rPr>
                        <w:t xml:space="preserve"> truly outstanding school</w:t>
                      </w:r>
                      <w:r>
                        <w:rPr>
                          <w:color w:val="595959" w:themeColor="text1" w:themeTint="A6"/>
                          <w:sz w:val="20"/>
                          <w:szCs w:val="20"/>
                        </w:rPr>
                        <w:t>s</w:t>
                      </w:r>
                      <w:r w:rsidR="002041F8" w:rsidRPr="002041F8">
                        <w:rPr>
                          <w:color w:val="595959" w:themeColor="text1" w:themeTint="A6"/>
                          <w:sz w:val="20"/>
                          <w:szCs w:val="20"/>
                        </w:rPr>
                        <w:t>.</w:t>
                      </w:r>
                    </w:p>
                    <w:p w:rsidR="002041F8" w:rsidRPr="002041F8" w:rsidRDefault="002041F8" w:rsidP="002041F8">
                      <w:pPr>
                        <w:rPr>
                          <w:color w:val="595959" w:themeColor="text1" w:themeTint="A6"/>
                          <w:sz w:val="20"/>
                          <w:szCs w:val="20"/>
                        </w:rPr>
                      </w:pPr>
                    </w:p>
                    <w:p w:rsidR="005B05DA" w:rsidRPr="004C5D90" w:rsidRDefault="005B05DA" w:rsidP="005B05DA">
                      <w:pPr>
                        <w:pStyle w:val="Heading3"/>
                        <w:shd w:val="clear" w:color="auto" w:fill="FFFFFF"/>
                        <w:spacing w:before="280" w:after="80"/>
                        <w:rPr>
                          <w:rFonts w:ascii="Times New Roman" w:eastAsia="Times New Roman" w:hAnsi="Times New Roman" w:cs="Times New Roman"/>
                          <w:color w:val="7F7F7F" w:themeColor="text1" w:themeTint="80"/>
                          <w:sz w:val="20"/>
                          <w:szCs w:val="20"/>
                          <w:lang w:bidi="ar-SA"/>
                        </w:rPr>
                      </w:pPr>
                      <w:r w:rsidRPr="004C5D90">
                        <w:rPr>
                          <w:rFonts w:ascii="Arial" w:hAnsi="Arial" w:cs="Arial"/>
                          <w:color w:val="7F7F7F" w:themeColor="text1" w:themeTint="80"/>
                          <w:sz w:val="20"/>
                          <w:szCs w:val="20"/>
                        </w:rPr>
                        <w:t>We can offer you:</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 xml:space="preserve">Rapid and structured career progression - our growth and your growth are linked; </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Competitive salaries and performance related incentives;</w:t>
                      </w:r>
                    </w:p>
                    <w:p w:rsidR="005B05DA" w:rsidRPr="004C5D90" w:rsidRDefault="00797EC4"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Pr>
                          <w:rFonts w:ascii="Arial" w:hAnsi="Arial" w:cs="Arial"/>
                          <w:color w:val="7F7F7F" w:themeColor="text1" w:themeTint="80"/>
                          <w:sz w:val="20"/>
                          <w:szCs w:val="20"/>
                        </w:rPr>
                        <w:t>Access to v</w:t>
                      </w:r>
                      <w:r w:rsidR="005B05DA" w:rsidRPr="004C5D90">
                        <w:rPr>
                          <w:rFonts w:ascii="Arial" w:hAnsi="Arial" w:cs="Arial"/>
                          <w:color w:val="7F7F7F" w:themeColor="text1" w:themeTint="80"/>
                          <w:sz w:val="20"/>
                          <w:szCs w:val="20"/>
                        </w:rPr>
                        <w:t>ibrant schools situated in a culturally</w:t>
                      </w:r>
                      <w:r w:rsidR="005B05DA">
                        <w:rPr>
                          <w:rFonts w:ascii="Arial" w:hAnsi="Arial" w:cs="Arial"/>
                          <w:color w:val="7F7F7F" w:themeColor="text1" w:themeTint="80"/>
                          <w:sz w:val="20"/>
                          <w:szCs w:val="20"/>
                        </w:rPr>
                        <w:t xml:space="preserve"> </w:t>
                      </w:r>
                      <w:r w:rsidR="005B05DA" w:rsidRPr="004C5D90">
                        <w:rPr>
                          <w:rFonts w:ascii="Arial" w:hAnsi="Arial" w:cs="Arial"/>
                          <w:color w:val="7F7F7F" w:themeColor="text1" w:themeTint="80"/>
                          <w:sz w:val="20"/>
                          <w:szCs w:val="20"/>
                        </w:rPr>
                        <w:t>diverse area across the country with exposure to a wide range of settings and rewards;</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Lively, friendly and aspirational children who are determined to make the most of their schooling</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Innovative CPD which is of the highest quality.</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A supportive and forward thinking Trust Board and Senior Executive; and</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 xml:space="preserve">An employer who is constantly seeking to moderate and reduce the workload on all staff through innovation and use of related technologies. </w:t>
                      </w:r>
                    </w:p>
                    <w:p w:rsidR="00971FCD" w:rsidRPr="00971FCD" w:rsidRDefault="00971FCD" w:rsidP="00971FCD">
                      <w:pPr>
                        <w:rPr>
                          <w:color w:val="595959" w:themeColor="text1" w:themeTint="A6"/>
                          <w:sz w:val="20"/>
                          <w:szCs w:val="20"/>
                        </w:rPr>
                      </w:pPr>
                    </w:p>
                    <w:p w:rsidR="00971FCD" w:rsidRDefault="00971FCD" w:rsidP="00971FCD">
                      <w:pPr>
                        <w:rPr>
                          <w:color w:val="595959" w:themeColor="text1" w:themeTint="A6"/>
                          <w:sz w:val="20"/>
                          <w:szCs w:val="20"/>
                        </w:rPr>
                      </w:pPr>
                      <w:r w:rsidRPr="00971FCD">
                        <w:rPr>
                          <w:color w:val="595959" w:themeColor="text1" w:themeTint="A6"/>
                          <w:sz w:val="20"/>
                          <w:szCs w:val="20"/>
                        </w:rPr>
                        <w:t>The following pages provide further information about the Lion Academy Trust. A detailed job description and person specification are enclosed which explain the attributes you will need to succeed in this role.</w:t>
                      </w:r>
                    </w:p>
                    <w:p w:rsidR="002041F8" w:rsidRPr="00971FCD" w:rsidRDefault="002041F8"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 xml:space="preserve">We are seeking </w:t>
                      </w:r>
                      <w:r w:rsidR="007E4BA7">
                        <w:rPr>
                          <w:color w:val="595959" w:themeColor="text1" w:themeTint="A6"/>
                          <w:sz w:val="20"/>
                          <w:szCs w:val="20"/>
                        </w:rPr>
                        <w:t>Class</w:t>
                      </w:r>
                      <w:r w:rsidR="007E4BA7" w:rsidRPr="00971FCD">
                        <w:rPr>
                          <w:color w:val="595959" w:themeColor="text1" w:themeTint="A6"/>
                          <w:sz w:val="20"/>
                          <w:szCs w:val="20"/>
                        </w:rPr>
                        <w:t xml:space="preserve"> Teachers</w:t>
                      </w:r>
                      <w:r w:rsidRPr="00971FCD">
                        <w:rPr>
                          <w:color w:val="595959" w:themeColor="text1" w:themeTint="A6"/>
                          <w:sz w:val="20"/>
                          <w:szCs w:val="20"/>
                        </w:rPr>
                        <w:t xml:space="preserve"> to commence from as soon as possible or in the next relevant term. I trust the information provided is helpful. For informal discussions, or to arrange a site visit, or if you do have any questions please contact:</w:t>
                      </w:r>
                    </w:p>
                    <w:p w:rsidR="00971FCD" w:rsidRPr="00971FCD" w:rsidRDefault="00971FCD" w:rsidP="00971FCD">
                      <w:pPr>
                        <w:rPr>
                          <w:color w:val="595959" w:themeColor="text1" w:themeTint="A6"/>
                          <w:sz w:val="20"/>
                          <w:szCs w:val="20"/>
                        </w:rPr>
                      </w:pPr>
                    </w:p>
                    <w:p w:rsidR="00971FCD" w:rsidRPr="00971FCD" w:rsidRDefault="00E11808" w:rsidP="00971FCD">
                      <w:pPr>
                        <w:rPr>
                          <w:color w:val="595959" w:themeColor="text1" w:themeTint="A6"/>
                          <w:sz w:val="20"/>
                          <w:szCs w:val="20"/>
                        </w:rPr>
                      </w:pPr>
                      <w:r>
                        <w:rPr>
                          <w:color w:val="595959" w:themeColor="text1" w:themeTint="A6"/>
                          <w:sz w:val="20"/>
                          <w:szCs w:val="20"/>
                        </w:rPr>
                        <w:t xml:space="preserve">Gemma Jackson, </w:t>
                      </w:r>
                      <w:r w:rsidR="005B05DA">
                        <w:rPr>
                          <w:color w:val="595959" w:themeColor="text1" w:themeTint="A6"/>
                          <w:sz w:val="20"/>
                          <w:szCs w:val="20"/>
                        </w:rPr>
                        <w:t>Regional Director</w:t>
                      </w:r>
                      <w:r>
                        <w:rPr>
                          <w:color w:val="595959" w:themeColor="text1" w:themeTint="A6"/>
                          <w:sz w:val="20"/>
                          <w:szCs w:val="20"/>
                        </w:rPr>
                        <w:t xml:space="preserve"> on 01268 683037</w:t>
                      </w:r>
                    </w:p>
                    <w:p w:rsidR="00971FCD" w:rsidRPr="00971FCD" w:rsidRDefault="00971FCD"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Yours sincerely Justin James</w:t>
                      </w:r>
                    </w:p>
                    <w:p w:rsidR="00971FCD" w:rsidRPr="00971FCD" w:rsidRDefault="00971FCD" w:rsidP="00971FCD">
                      <w:pPr>
                        <w:rPr>
                          <w:color w:val="595959" w:themeColor="text1" w:themeTint="A6"/>
                          <w:sz w:val="20"/>
                          <w:szCs w:val="20"/>
                        </w:rPr>
                      </w:pPr>
                      <w:r w:rsidRPr="00971FCD">
                        <w:rPr>
                          <w:color w:val="595959" w:themeColor="text1" w:themeTint="A6"/>
                          <w:sz w:val="20"/>
                          <w:szCs w:val="20"/>
                        </w:rPr>
                        <w:t>Chief Executive Officer</w:t>
                      </w:r>
                    </w:p>
                  </w:txbxContent>
                </v:textbox>
              </v:shape>
            </w:pict>
          </mc:Fallback>
        </mc:AlternateContent>
      </w:r>
      <w:r>
        <w:rPr>
          <w:noProof/>
          <w:lang w:bidi="ar-SA"/>
        </w:rPr>
        <mc:AlternateContent>
          <mc:Choice Requires="wpg">
            <w:drawing>
              <wp:anchor distT="0" distB="0" distL="114300" distR="114300" simplePos="0" relativeHeight="251652608" behindDoc="1" locked="0" layoutInCell="1" allowOverlap="1">
                <wp:simplePos x="0" y="0"/>
                <wp:positionH relativeFrom="page">
                  <wp:posOffset>209550</wp:posOffset>
                </wp:positionH>
                <wp:positionV relativeFrom="page">
                  <wp:posOffset>114300</wp:posOffset>
                </wp:positionV>
                <wp:extent cx="10325100" cy="7263765"/>
                <wp:effectExtent l="0" t="0" r="0" b="0"/>
                <wp:wrapNone/>
                <wp:docPr id="7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25100" cy="7263765"/>
                          <a:chOff x="518" y="460"/>
                          <a:chExt cx="15846" cy="11439"/>
                        </a:xfrm>
                      </wpg:grpSpPr>
                      <pic:pic xmlns:pic="http://schemas.openxmlformats.org/drawingml/2006/picture">
                        <pic:nvPicPr>
                          <pic:cNvPr id="80" name="Picture 1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040" y="719"/>
                            <a:ext cx="9899" cy="1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Freeform 102"/>
                        <wps:cNvSpPr>
                          <a:spLocks/>
                        </wps:cNvSpPr>
                        <wps:spPr bwMode="auto">
                          <a:xfrm>
                            <a:off x="603" y="528"/>
                            <a:ext cx="15676" cy="11157"/>
                          </a:xfrm>
                          <a:custGeom>
                            <a:avLst/>
                            <a:gdLst>
                              <a:gd name="T0" fmla="+- 0 15958 603"/>
                              <a:gd name="T1" fmla="*/ T0 w 15676"/>
                              <a:gd name="T2" fmla="+- 0 528 528"/>
                              <a:gd name="T3" fmla="*/ 528 h 11157"/>
                              <a:gd name="T4" fmla="+- 0 924 603"/>
                              <a:gd name="T5" fmla="*/ T4 w 15676"/>
                              <a:gd name="T6" fmla="+- 0 528 528"/>
                              <a:gd name="T7" fmla="*/ 528 h 11157"/>
                              <a:gd name="T8" fmla="+- 0 847 603"/>
                              <a:gd name="T9" fmla="*/ T8 w 15676"/>
                              <a:gd name="T10" fmla="+- 0 536 528"/>
                              <a:gd name="T11" fmla="*/ 536 h 11157"/>
                              <a:gd name="T12" fmla="+- 0 777 603"/>
                              <a:gd name="T13" fmla="*/ T12 w 15676"/>
                              <a:gd name="T14" fmla="+- 0 561 528"/>
                              <a:gd name="T15" fmla="*/ 561 h 11157"/>
                              <a:gd name="T16" fmla="+- 0 715 603"/>
                              <a:gd name="T17" fmla="*/ T16 w 15676"/>
                              <a:gd name="T18" fmla="+- 0 600 528"/>
                              <a:gd name="T19" fmla="*/ 600 h 11157"/>
                              <a:gd name="T20" fmla="+- 0 665 603"/>
                              <a:gd name="T21" fmla="*/ T20 w 15676"/>
                              <a:gd name="T22" fmla="+- 0 650 528"/>
                              <a:gd name="T23" fmla="*/ 650 h 11157"/>
                              <a:gd name="T24" fmla="+- 0 628 603"/>
                              <a:gd name="T25" fmla="*/ T24 w 15676"/>
                              <a:gd name="T26" fmla="+- 0 711 528"/>
                              <a:gd name="T27" fmla="*/ 711 h 11157"/>
                              <a:gd name="T28" fmla="+- 0 607 603"/>
                              <a:gd name="T29" fmla="*/ T28 w 15676"/>
                              <a:gd name="T30" fmla="+- 0 779 528"/>
                              <a:gd name="T31" fmla="*/ 779 h 11157"/>
                              <a:gd name="T32" fmla="+- 0 603 603"/>
                              <a:gd name="T33" fmla="*/ T32 w 15676"/>
                              <a:gd name="T34" fmla="+- 0 828 528"/>
                              <a:gd name="T35" fmla="*/ 828 h 11157"/>
                              <a:gd name="T36" fmla="+- 0 603 603"/>
                              <a:gd name="T37" fmla="*/ T36 w 15676"/>
                              <a:gd name="T38" fmla="+- 0 11384 528"/>
                              <a:gd name="T39" fmla="*/ 11384 h 11157"/>
                              <a:gd name="T40" fmla="+- 0 619 603"/>
                              <a:gd name="T41" fmla="*/ T40 w 15676"/>
                              <a:gd name="T42" fmla="+- 0 11479 528"/>
                              <a:gd name="T43" fmla="*/ 11479 h 11157"/>
                              <a:gd name="T44" fmla="+- 0 651 603"/>
                              <a:gd name="T45" fmla="*/ T44 w 15676"/>
                              <a:gd name="T46" fmla="+- 0 11543 528"/>
                              <a:gd name="T47" fmla="*/ 11543 h 11157"/>
                              <a:gd name="T48" fmla="+- 0 697 603"/>
                              <a:gd name="T49" fmla="*/ T48 w 15676"/>
                              <a:gd name="T50" fmla="+- 0 11597 528"/>
                              <a:gd name="T51" fmla="*/ 11597 h 11157"/>
                              <a:gd name="T52" fmla="+- 0 755 603"/>
                              <a:gd name="T53" fmla="*/ T52 w 15676"/>
                              <a:gd name="T54" fmla="+- 0 11640 528"/>
                              <a:gd name="T55" fmla="*/ 11640 h 11157"/>
                              <a:gd name="T56" fmla="+- 0 823 603"/>
                              <a:gd name="T57" fmla="*/ T56 w 15676"/>
                              <a:gd name="T58" fmla="+- 0 11669 528"/>
                              <a:gd name="T59" fmla="*/ 11669 h 11157"/>
                              <a:gd name="T60" fmla="+- 0 898 603"/>
                              <a:gd name="T61" fmla="*/ T60 w 15676"/>
                              <a:gd name="T62" fmla="+- 0 11684 528"/>
                              <a:gd name="T63" fmla="*/ 11684 h 11157"/>
                              <a:gd name="T64" fmla="+- 0 924 603"/>
                              <a:gd name="T65" fmla="*/ T64 w 15676"/>
                              <a:gd name="T66" fmla="+- 0 11685 528"/>
                              <a:gd name="T67" fmla="*/ 11685 h 11157"/>
                              <a:gd name="T68" fmla="+- 0 15958 603"/>
                              <a:gd name="T69" fmla="*/ T68 w 15676"/>
                              <a:gd name="T70" fmla="+- 0 11685 528"/>
                              <a:gd name="T71" fmla="*/ 11685 h 11157"/>
                              <a:gd name="T72" fmla="+- 0 16035 603"/>
                              <a:gd name="T73" fmla="*/ T72 w 15676"/>
                              <a:gd name="T74" fmla="+- 0 11676 528"/>
                              <a:gd name="T75" fmla="*/ 11676 h 11157"/>
                              <a:gd name="T76" fmla="+- 0 16106 603"/>
                              <a:gd name="T77" fmla="*/ T76 w 15676"/>
                              <a:gd name="T78" fmla="+- 0 11651 528"/>
                              <a:gd name="T79" fmla="*/ 11651 h 11157"/>
                              <a:gd name="T80" fmla="+- 0 16167 603"/>
                              <a:gd name="T81" fmla="*/ T80 w 15676"/>
                              <a:gd name="T82" fmla="+- 0 11613 528"/>
                              <a:gd name="T83" fmla="*/ 11613 h 11157"/>
                              <a:gd name="T84" fmla="+- 0 16217 603"/>
                              <a:gd name="T85" fmla="*/ T84 w 15676"/>
                              <a:gd name="T86" fmla="+- 0 11562 528"/>
                              <a:gd name="T87" fmla="*/ 11562 h 11157"/>
                              <a:gd name="T88" fmla="+- 0 16254 603"/>
                              <a:gd name="T89" fmla="*/ T88 w 15676"/>
                              <a:gd name="T90" fmla="+- 0 11502 528"/>
                              <a:gd name="T91" fmla="*/ 11502 h 11157"/>
                              <a:gd name="T92" fmla="+- 0 16275 603"/>
                              <a:gd name="T93" fmla="*/ T92 w 15676"/>
                              <a:gd name="T94" fmla="+- 0 11433 528"/>
                              <a:gd name="T95" fmla="*/ 11433 h 11157"/>
                              <a:gd name="T96" fmla="+- 0 16279 603"/>
                              <a:gd name="T97" fmla="*/ T96 w 15676"/>
                              <a:gd name="T98" fmla="+- 0 11384 528"/>
                              <a:gd name="T99" fmla="*/ 11384 h 11157"/>
                              <a:gd name="T100" fmla="+- 0 16279 603"/>
                              <a:gd name="T101" fmla="*/ T100 w 15676"/>
                              <a:gd name="T102" fmla="+- 0 828 528"/>
                              <a:gd name="T103" fmla="*/ 828 h 11157"/>
                              <a:gd name="T104" fmla="+- 0 16269 603"/>
                              <a:gd name="T105" fmla="*/ T104 w 15676"/>
                              <a:gd name="T106" fmla="+- 0 756 528"/>
                              <a:gd name="T107" fmla="*/ 756 h 11157"/>
                              <a:gd name="T108" fmla="+- 0 16243 603"/>
                              <a:gd name="T109" fmla="*/ T108 w 15676"/>
                              <a:gd name="T110" fmla="+- 0 690 528"/>
                              <a:gd name="T111" fmla="*/ 690 h 11157"/>
                              <a:gd name="T112" fmla="+- 0 16202 603"/>
                              <a:gd name="T113" fmla="*/ T112 w 15676"/>
                              <a:gd name="T114" fmla="+- 0 632 528"/>
                              <a:gd name="T115" fmla="*/ 632 h 11157"/>
                              <a:gd name="T116" fmla="+- 0 16148 603"/>
                              <a:gd name="T117" fmla="*/ T116 w 15676"/>
                              <a:gd name="T118" fmla="+- 0 585 528"/>
                              <a:gd name="T119" fmla="*/ 585 h 11157"/>
                              <a:gd name="T120" fmla="+- 0 16083 603"/>
                              <a:gd name="T121" fmla="*/ T120 w 15676"/>
                              <a:gd name="T122" fmla="+- 0 551 528"/>
                              <a:gd name="T123" fmla="*/ 551 h 11157"/>
                              <a:gd name="T124" fmla="+- 0 16010 603"/>
                              <a:gd name="T125" fmla="*/ T124 w 15676"/>
                              <a:gd name="T126" fmla="+- 0 532 528"/>
                              <a:gd name="T127" fmla="*/ 532 h 11157"/>
                              <a:gd name="T128" fmla="+- 0 15958 603"/>
                              <a:gd name="T129" fmla="*/ T128 w 15676"/>
                              <a:gd name="T130" fmla="+- 0 528 528"/>
                              <a:gd name="T131" fmla="*/ 528 h 1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676" h="11157">
                                <a:moveTo>
                                  <a:pt x="15355" y="0"/>
                                </a:moveTo>
                                <a:lnTo>
                                  <a:pt x="321" y="0"/>
                                </a:lnTo>
                                <a:lnTo>
                                  <a:pt x="244" y="8"/>
                                </a:lnTo>
                                <a:lnTo>
                                  <a:pt x="174" y="33"/>
                                </a:lnTo>
                                <a:lnTo>
                                  <a:pt x="112" y="72"/>
                                </a:lnTo>
                                <a:lnTo>
                                  <a:pt x="62" y="122"/>
                                </a:lnTo>
                                <a:lnTo>
                                  <a:pt x="25" y="183"/>
                                </a:lnTo>
                                <a:lnTo>
                                  <a:pt x="4" y="251"/>
                                </a:lnTo>
                                <a:lnTo>
                                  <a:pt x="0" y="300"/>
                                </a:lnTo>
                                <a:lnTo>
                                  <a:pt x="0" y="10856"/>
                                </a:lnTo>
                                <a:lnTo>
                                  <a:pt x="16" y="10951"/>
                                </a:lnTo>
                                <a:lnTo>
                                  <a:pt x="48" y="11015"/>
                                </a:lnTo>
                                <a:lnTo>
                                  <a:pt x="94" y="11069"/>
                                </a:lnTo>
                                <a:lnTo>
                                  <a:pt x="152" y="11112"/>
                                </a:lnTo>
                                <a:lnTo>
                                  <a:pt x="220" y="11141"/>
                                </a:lnTo>
                                <a:lnTo>
                                  <a:pt x="295" y="11156"/>
                                </a:lnTo>
                                <a:lnTo>
                                  <a:pt x="321" y="11157"/>
                                </a:lnTo>
                                <a:lnTo>
                                  <a:pt x="15355" y="11157"/>
                                </a:lnTo>
                                <a:lnTo>
                                  <a:pt x="15432" y="11148"/>
                                </a:lnTo>
                                <a:lnTo>
                                  <a:pt x="15503" y="11123"/>
                                </a:lnTo>
                                <a:lnTo>
                                  <a:pt x="15564" y="11085"/>
                                </a:lnTo>
                                <a:lnTo>
                                  <a:pt x="15614" y="11034"/>
                                </a:lnTo>
                                <a:lnTo>
                                  <a:pt x="15651" y="10974"/>
                                </a:lnTo>
                                <a:lnTo>
                                  <a:pt x="15672" y="10905"/>
                                </a:lnTo>
                                <a:lnTo>
                                  <a:pt x="15676" y="10856"/>
                                </a:lnTo>
                                <a:lnTo>
                                  <a:pt x="15676" y="300"/>
                                </a:lnTo>
                                <a:lnTo>
                                  <a:pt x="15666" y="228"/>
                                </a:lnTo>
                                <a:lnTo>
                                  <a:pt x="15640" y="162"/>
                                </a:lnTo>
                                <a:lnTo>
                                  <a:pt x="15599" y="104"/>
                                </a:lnTo>
                                <a:lnTo>
                                  <a:pt x="15545" y="57"/>
                                </a:lnTo>
                                <a:lnTo>
                                  <a:pt x="15480" y="23"/>
                                </a:lnTo>
                                <a:lnTo>
                                  <a:pt x="15407" y="4"/>
                                </a:lnTo>
                                <a:lnTo>
                                  <a:pt x="15355" y="0"/>
                                </a:lnTo>
                                <a:close/>
                              </a:path>
                            </a:pathLst>
                          </a:custGeom>
                          <a:solidFill>
                            <a:srgbClr val="2C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Line 101"/>
                        <wps:cNvCnPr>
                          <a:cxnSpLocks noChangeShapeType="1"/>
                        </wps:cNvCnPr>
                        <wps:spPr bwMode="auto">
                          <a:xfrm>
                            <a:off x="16200" y="515"/>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83" name="Line 100"/>
                        <wps:cNvCnPr>
                          <a:cxnSpLocks noChangeShapeType="1"/>
                        </wps:cNvCnPr>
                        <wps:spPr bwMode="auto">
                          <a:xfrm>
                            <a:off x="16200" y="11411"/>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84" name="AutoShape 99"/>
                        <wps:cNvSpPr>
                          <a:spLocks/>
                        </wps:cNvSpPr>
                        <wps:spPr bwMode="auto">
                          <a:xfrm>
                            <a:off x="701" y="612"/>
                            <a:ext cx="15374" cy="11152"/>
                          </a:xfrm>
                          <a:custGeom>
                            <a:avLst/>
                            <a:gdLst>
                              <a:gd name="T0" fmla="+- 0 728 701"/>
                              <a:gd name="T1" fmla="*/ T0 w 15374"/>
                              <a:gd name="T2" fmla="+- 0 11717 612"/>
                              <a:gd name="T3" fmla="*/ 11717 h 11152"/>
                              <a:gd name="T4" fmla="+- 0 715 701"/>
                              <a:gd name="T5" fmla="*/ T4 w 15374"/>
                              <a:gd name="T6" fmla="+- 0 11486 612"/>
                              <a:gd name="T7" fmla="*/ 11486 h 11152"/>
                              <a:gd name="T8" fmla="+- 0 708 701"/>
                              <a:gd name="T9" fmla="*/ T8 w 15374"/>
                              <a:gd name="T10" fmla="+- 0 11474 612"/>
                              <a:gd name="T11" fmla="*/ 11474 h 11152"/>
                              <a:gd name="T12" fmla="+- 0 705 701"/>
                              <a:gd name="T13" fmla="*/ T12 w 15374"/>
                              <a:gd name="T14" fmla="+- 0 11467 612"/>
                              <a:gd name="T15" fmla="*/ 11467 h 11152"/>
                              <a:gd name="T16" fmla="+- 0 701 701"/>
                              <a:gd name="T17" fmla="*/ T16 w 15374"/>
                              <a:gd name="T18" fmla="+- 0 11702 612"/>
                              <a:gd name="T19" fmla="*/ 11702 h 11152"/>
                              <a:gd name="T20" fmla="+- 0 728 701"/>
                              <a:gd name="T21" fmla="*/ T20 w 15374"/>
                              <a:gd name="T22" fmla="+- 0 11717 612"/>
                              <a:gd name="T23" fmla="*/ 11717 h 11152"/>
                              <a:gd name="T24" fmla="+- 0 870 701"/>
                              <a:gd name="T25" fmla="*/ T24 w 15374"/>
                              <a:gd name="T26" fmla="+- 0 614 612"/>
                              <a:gd name="T27" fmla="*/ 614 h 11152"/>
                              <a:gd name="T28" fmla="+- 0 858 701"/>
                              <a:gd name="T29" fmla="*/ T28 w 15374"/>
                              <a:gd name="T30" fmla="+- 0 616 612"/>
                              <a:gd name="T31" fmla="*/ 616 h 11152"/>
                              <a:gd name="T32" fmla="+- 0 855 701"/>
                              <a:gd name="T33" fmla="*/ T32 w 15374"/>
                              <a:gd name="T34" fmla="+- 0 617 612"/>
                              <a:gd name="T35" fmla="*/ 617 h 11152"/>
                              <a:gd name="T36" fmla="+- 0 870 701"/>
                              <a:gd name="T37" fmla="*/ T36 w 15374"/>
                              <a:gd name="T38" fmla="+- 0 614 612"/>
                              <a:gd name="T39" fmla="*/ 614 h 11152"/>
                              <a:gd name="T40" fmla="+- 0 877 701"/>
                              <a:gd name="T41" fmla="*/ T40 w 15374"/>
                              <a:gd name="T42" fmla="+- 0 612 612"/>
                              <a:gd name="T43" fmla="*/ 612 h 11152"/>
                              <a:gd name="T44" fmla="+- 0 870 701"/>
                              <a:gd name="T45" fmla="*/ T44 w 15374"/>
                              <a:gd name="T46" fmla="+- 0 614 612"/>
                              <a:gd name="T47" fmla="*/ 614 h 11152"/>
                              <a:gd name="T48" fmla="+- 0 873 701"/>
                              <a:gd name="T49" fmla="*/ T48 w 15374"/>
                              <a:gd name="T50" fmla="+- 0 613 612"/>
                              <a:gd name="T51" fmla="*/ 613 h 11152"/>
                              <a:gd name="T52" fmla="+- 0 877 701"/>
                              <a:gd name="T53" fmla="*/ T52 w 15374"/>
                              <a:gd name="T54" fmla="+- 0 612 612"/>
                              <a:gd name="T55" fmla="*/ 612 h 11152"/>
                              <a:gd name="T56" fmla="+- 0 926 701"/>
                              <a:gd name="T57" fmla="*/ T56 w 15374"/>
                              <a:gd name="T58" fmla="+- 0 11605 612"/>
                              <a:gd name="T59" fmla="*/ 11605 h 11152"/>
                              <a:gd name="T60" fmla="+- 0 904 701"/>
                              <a:gd name="T61" fmla="*/ T60 w 15374"/>
                              <a:gd name="T62" fmla="+- 0 11604 612"/>
                              <a:gd name="T63" fmla="*/ 11604 h 11152"/>
                              <a:gd name="T64" fmla="+- 0 896 701"/>
                              <a:gd name="T65" fmla="*/ T64 w 15374"/>
                              <a:gd name="T66" fmla="+- 0 11604 612"/>
                              <a:gd name="T67" fmla="*/ 11604 h 11152"/>
                              <a:gd name="T68" fmla="+- 0 881 701"/>
                              <a:gd name="T69" fmla="*/ T68 w 15374"/>
                              <a:gd name="T70" fmla="+- 0 11602 612"/>
                              <a:gd name="T71" fmla="*/ 11602 h 11152"/>
                              <a:gd name="T72" fmla="+- 0 887 701"/>
                              <a:gd name="T73" fmla="*/ T72 w 15374"/>
                              <a:gd name="T74" fmla="+- 0 11763 612"/>
                              <a:gd name="T75" fmla="*/ 11763 h 11152"/>
                              <a:gd name="T76" fmla="+- 0 920 701"/>
                              <a:gd name="T77" fmla="*/ T76 w 15374"/>
                              <a:gd name="T78" fmla="+- 0 11764 612"/>
                              <a:gd name="T79" fmla="*/ 11764 h 11152"/>
                              <a:gd name="T80" fmla="+- 0 924 701"/>
                              <a:gd name="T81" fmla="*/ T80 w 15374"/>
                              <a:gd name="T82" fmla="+- 0 11605 612"/>
                              <a:gd name="T83" fmla="*/ 11605 h 11152"/>
                              <a:gd name="T84" fmla="+- 0 926 701"/>
                              <a:gd name="T85" fmla="*/ T84 w 15374"/>
                              <a:gd name="T86" fmla="+- 0 11605 612"/>
                              <a:gd name="T87" fmla="*/ 11605 h 11152"/>
                              <a:gd name="T88" fmla="+- 0 16075 701"/>
                              <a:gd name="T89" fmla="*/ T88 w 15374"/>
                              <a:gd name="T90" fmla="+- 0 11748 612"/>
                              <a:gd name="T91" fmla="*/ 11748 h 11152"/>
                              <a:gd name="T92" fmla="+- 0 16068 701"/>
                              <a:gd name="T93" fmla="*/ T92 w 15374"/>
                              <a:gd name="T94" fmla="+- 0 11597 612"/>
                              <a:gd name="T95" fmla="*/ 11597 h 11152"/>
                              <a:gd name="T96" fmla="+- 0 16067 701"/>
                              <a:gd name="T97" fmla="*/ T96 w 15374"/>
                              <a:gd name="T98" fmla="+- 0 11581 612"/>
                              <a:gd name="T99" fmla="*/ 11581 h 11152"/>
                              <a:gd name="T100" fmla="+- 0 16046 701"/>
                              <a:gd name="T101" fmla="*/ T100 w 15374"/>
                              <a:gd name="T102" fmla="+- 0 11589 612"/>
                              <a:gd name="T103" fmla="*/ 11589 h 11152"/>
                              <a:gd name="T104" fmla="+- 0 15986 701"/>
                              <a:gd name="T105" fmla="*/ T104 w 15374"/>
                              <a:gd name="T106" fmla="+- 0 11604 612"/>
                              <a:gd name="T107" fmla="*/ 11604 h 11152"/>
                              <a:gd name="T108" fmla="+- 0 926 701"/>
                              <a:gd name="T109" fmla="*/ T108 w 15374"/>
                              <a:gd name="T110" fmla="+- 0 11605 612"/>
                              <a:gd name="T111" fmla="*/ 11605 h 11152"/>
                              <a:gd name="T112" fmla="+- 0 15953 701"/>
                              <a:gd name="T113" fmla="*/ T112 w 15374"/>
                              <a:gd name="T114" fmla="+- 0 11605 612"/>
                              <a:gd name="T115" fmla="*/ 11605 h 11152"/>
                              <a:gd name="T116" fmla="+- 0 15958 701"/>
                              <a:gd name="T117" fmla="*/ T116 w 15374"/>
                              <a:gd name="T118" fmla="+- 0 11764 612"/>
                              <a:gd name="T119" fmla="*/ 11764 h 11152"/>
                              <a:gd name="T120" fmla="+- 0 15962 701"/>
                              <a:gd name="T121" fmla="*/ T120 w 15374"/>
                              <a:gd name="T122" fmla="+- 0 11764 612"/>
                              <a:gd name="T123" fmla="*/ 11764 h 11152"/>
                              <a:gd name="T124" fmla="+- 0 15995 701"/>
                              <a:gd name="T125" fmla="*/ T124 w 15374"/>
                              <a:gd name="T126" fmla="+- 0 11763 612"/>
                              <a:gd name="T127" fmla="*/ 11763 h 11152"/>
                              <a:gd name="T128" fmla="+- 0 16003 701"/>
                              <a:gd name="T129" fmla="*/ T128 w 15374"/>
                              <a:gd name="T130" fmla="+- 0 11762 612"/>
                              <a:gd name="T131" fmla="*/ 11762 h 11152"/>
                              <a:gd name="T132" fmla="+- 0 16035 701"/>
                              <a:gd name="T133" fmla="*/ T132 w 15374"/>
                              <a:gd name="T134" fmla="+- 0 11757 612"/>
                              <a:gd name="T135" fmla="*/ 11757 h 11152"/>
                              <a:gd name="T136" fmla="+- 0 16044 701"/>
                              <a:gd name="T137" fmla="*/ T136 w 15374"/>
                              <a:gd name="T138" fmla="+- 0 11756 612"/>
                              <a:gd name="T139" fmla="*/ 11756 h 11152"/>
                              <a:gd name="T140" fmla="+- 0 16075 701"/>
                              <a:gd name="T141" fmla="*/ T140 w 15374"/>
                              <a:gd name="T142" fmla="+- 0 11748 612"/>
                              <a:gd name="T143" fmla="*/ 11748 h 1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374" h="11152">
                                <a:moveTo>
                                  <a:pt x="27" y="11105"/>
                                </a:moveTo>
                                <a:lnTo>
                                  <a:pt x="14" y="10874"/>
                                </a:lnTo>
                                <a:lnTo>
                                  <a:pt x="7" y="10862"/>
                                </a:lnTo>
                                <a:lnTo>
                                  <a:pt x="4" y="10855"/>
                                </a:lnTo>
                                <a:lnTo>
                                  <a:pt x="0" y="11090"/>
                                </a:lnTo>
                                <a:lnTo>
                                  <a:pt x="27" y="11105"/>
                                </a:lnTo>
                                <a:moveTo>
                                  <a:pt x="169" y="2"/>
                                </a:moveTo>
                                <a:lnTo>
                                  <a:pt x="157" y="4"/>
                                </a:lnTo>
                                <a:lnTo>
                                  <a:pt x="154" y="5"/>
                                </a:lnTo>
                                <a:lnTo>
                                  <a:pt x="169" y="2"/>
                                </a:lnTo>
                                <a:moveTo>
                                  <a:pt x="176" y="0"/>
                                </a:moveTo>
                                <a:lnTo>
                                  <a:pt x="169" y="2"/>
                                </a:lnTo>
                                <a:lnTo>
                                  <a:pt x="172" y="1"/>
                                </a:lnTo>
                                <a:lnTo>
                                  <a:pt x="176" y="0"/>
                                </a:lnTo>
                                <a:moveTo>
                                  <a:pt x="225" y="10993"/>
                                </a:moveTo>
                                <a:lnTo>
                                  <a:pt x="203" y="10992"/>
                                </a:lnTo>
                                <a:lnTo>
                                  <a:pt x="195" y="10992"/>
                                </a:lnTo>
                                <a:lnTo>
                                  <a:pt x="180" y="10990"/>
                                </a:lnTo>
                                <a:lnTo>
                                  <a:pt x="186" y="11151"/>
                                </a:lnTo>
                                <a:lnTo>
                                  <a:pt x="219" y="11152"/>
                                </a:lnTo>
                                <a:lnTo>
                                  <a:pt x="223" y="10993"/>
                                </a:lnTo>
                                <a:lnTo>
                                  <a:pt x="225" y="10993"/>
                                </a:lnTo>
                                <a:moveTo>
                                  <a:pt x="15374" y="11136"/>
                                </a:moveTo>
                                <a:lnTo>
                                  <a:pt x="15367" y="10985"/>
                                </a:lnTo>
                                <a:lnTo>
                                  <a:pt x="15366" y="10969"/>
                                </a:lnTo>
                                <a:lnTo>
                                  <a:pt x="15345" y="10977"/>
                                </a:lnTo>
                                <a:lnTo>
                                  <a:pt x="15285" y="10992"/>
                                </a:lnTo>
                                <a:lnTo>
                                  <a:pt x="225" y="10993"/>
                                </a:lnTo>
                                <a:lnTo>
                                  <a:pt x="15252" y="10993"/>
                                </a:lnTo>
                                <a:lnTo>
                                  <a:pt x="15257" y="11152"/>
                                </a:lnTo>
                                <a:lnTo>
                                  <a:pt x="15261" y="11152"/>
                                </a:lnTo>
                                <a:lnTo>
                                  <a:pt x="15294" y="11151"/>
                                </a:lnTo>
                                <a:lnTo>
                                  <a:pt x="15302" y="11150"/>
                                </a:lnTo>
                                <a:lnTo>
                                  <a:pt x="15334" y="11145"/>
                                </a:lnTo>
                                <a:lnTo>
                                  <a:pt x="15343" y="11144"/>
                                </a:lnTo>
                                <a:lnTo>
                                  <a:pt x="15374" y="11136"/>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Line 98"/>
                        <wps:cNvCnPr>
                          <a:cxnSpLocks noChangeShapeType="1"/>
                        </wps:cNvCnPr>
                        <wps:spPr bwMode="auto">
                          <a:xfrm>
                            <a:off x="691" y="11403"/>
                            <a:ext cx="0" cy="294"/>
                          </a:xfrm>
                          <a:prstGeom prst="line">
                            <a:avLst/>
                          </a:prstGeom>
                          <a:noFill/>
                          <a:ln w="31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86" name="AutoShape 97"/>
                        <wps:cNvSpPr>
                          <a:spLocks/>
                        </wps:cNvSpPr>
                        <wps:spPr bwMode="auto">
                          <a:xfrm>
                            <a:off x="518" y="515"/>
                            <a:ext cx="225" cy="11165"/>
                          </a:xfrm>
                          <a:custGeom>
                            <a:avLst/>
                            <a:gdLst>
                              <a:gd name="T0" fmla="+- 0 693 518"/>
                              <a:gd name="T1" fmla="*/ T0 w 225"/>
                              <a:gd name="T2" fmla="+- 0 783 515"/>
                              <a:gd name="T3" fmla="*/ 783 h 11165"/>
                              <a:gd name="T4" fmla="+- 0 692 518"/>
                              <a:gd name="T5" fmla="*/ T4 w 225"/>
                              <a:gd name="T6" fmla="+- 0 787 515"/>
                              <a:gd name="T7" fmla="*/ 787 h 11165"/>
                              <a:gd name="T8" fmla="+- 0 690 518"/>
                              <a:gd name="T9" fmla="*/ T8 w 225"/>
                              <a:gd name="T10" fmla="+- 0 801 515"/>
                              <a:gd name="T11" fmla="*/ 801 h 11165"/>
                              <a:gd name="T12" fmla="+- 0 690 518"/>
                              <a:gd name="T13" fmla="*/ T12 w 225"/>
                              <a:gd name="T14" fmla="+- 0 806 515"/>
                              <a:gd name="T15" fmla="*/ 806 h 11165"/>
                              <a:gd name="T16" fmla="+- 0 693 518"/>
                              <a:gd name="T17" fmla="*/ T16 w 225"/>
                              <a:gd name="T18" fmla="+- 0 783 515"/>
                              <a:gd name="T19" fmla="*/ 783 h 11165"/>
                              <a:gd name="T20" fmla="+- 0 694 518"/>
                              <a:gd name="T21" fmla="*/ T20 w 225"/>
                              <a:gd name="T22" fmla="+- 0 515 515"/>
                              <a:gd name="T23" fmla="*/ 515 h 11165"/>
                              <a:gd name="T24" fmla="+- 0 640 518"/>
                              <a:gd name="T25" fmla="*/ T24 w 225"/>
                              <a:gd name="T26" fmla="+- 0 557 515"/>
                              <a:gd name="T27" fmla="*/ 557 h 11165"/>
                              <a:gd name="T28" fmla="+- 0 590 518"/>
                              <a:gd name="T29" fmla="*/ T28 w 225"/>
                              <a:gd name="T30" fmla="+- 0 612 515"/>
                              <a:gd name="T31" fmla="*/ 612 h 11165"/>
                              <a:gd name="T32" fmla="+- 0 552 518"/>
                              <a:gd name="T33" fmla="*/ T32 w 225"/>
                              <a:gd name="T34" fmla="+- 0 677 515"/>
                              <a:gd name="T35" fmla="*/ 677 h 11165"/>
                              <a:gd name="T36" fmla="+- 0 527 518"/>
                              <a:gd name="T37" fmla="*/ T36 w 225"/>
                              <a:gd name="T38" fmla="+- 0 748 515"/>
                              <a:gd name="T39" fmla="*/ 748 h 11165"/>
                              <a:gd name="T40" fmla="+- 0 518 518"/>
                              <a:gd name="T41" fmla="*/ T40 w 225"/>
                              <a:gd name="T42" fmla="+- 0 824 515"/>
                              <a:gd name="T43" fmla="*/ 824 h 11165"/>
                              <a:gd name="T44" fmla="+- 0 518 518"/>
                              <a:gd name="T45" fmla="*/ T44 w 225"/>
                              <a:gd name="T46" fmla="+- 0 11388 515"/>
                              <a:gd name="T47" fmla="*/ 11388 h 11165"/>
                              <a:gd name="T48" fmla="+- 0 526 518"/>
                              <a:gd name="T49" fmla="*/ T48 w 225"/>
                              <a:gd name="T50" fmla="+- 0 11457 515"/>
                              <a:gd name="T51" fmla="*/ 11457 h 11165"/>
                              <a:gd name="T52" fmla="+- 0 549 518"/>
                              <a:gd name="T53" fmla="*/ T52 w 225"/>
                              <a:gd name="T54" fmla="+- 0 11529 515"/>
                              <a:gd name="T55" fmla="*/ 11529 h 11165"/>
                              <a:gd name="T56" fmla="+- 0 586 518"/>
                              <a:gd name="T57" fmla="*/ T56 w 225"/>
                              <a:gd name="T58" fmla="+- 0 11594 515"/>
                              <a:gd name="T59" fmla="*/ 11594 h 11165"/>
                              <a:gd name="T60" fmla="+- 0 635 518"/>
                              <a:gd name="T61" fmla="*/ T60 w 225"/>
                              <a:gd name="T62" fmla="+- 0 11651 515"/>
                              <a:gd name="T63" fmla="*/ 11651 h 11165"/>
                              <a:gd name="T64" fmla="+- 0 669 518"/>
                              <a:gd name="T65" fmla="*/ T64 w 225"/>
                              <a:gd name="T66" fmla="+- 0 11680 515"/>
                              <a:gd name="T67" fmla="*/ 11680 h 11165"/>
                              <a:gd name="T68" fmla="+- 0 688 518"/>
                              <a:gd name="T69" fmla="*/ T68 w 225"/>
                              <a:gd name="T70" fmla="+- 0 11380 515"/>
                              <a:gd name="T71" fmla="*/ 11380 h 11165"/>
                              <a:gd name="T72" fmla="+- 0 688 518"/>
                              <a:gd name="T73" fmla="*/ T72 w 225"/>
                              <a:gd name="T74" fmla="+- 0 828 515"/>
                              <a:gd name="T75" fmla="*/ 828 h 11165"/>
                              <a:gd name="T76" fmla="+- 0 689 518"/>
                              <a:gd name="T77" fmla="*/ T76 w 225"/>
                              <a:gd name="T78" fmla="+- 0 810 515"/>
                              <a:gd name="T79" fmla="*/ 810 h 11165"/>
                              <a:gd name="T80" fmla="+- 0 694 518"/>
                              <a:gd name="T81" fmla="*/ T80 w 225"/>
                              <a:gd name="T82" fmla="+- 0 515 515"/>
                              <a:gd name="T83" fmla="*/ 515 h 11165"/>
                              <a:gd name="T84" fmla="+- 0 743 518"/>
                              <a:gd name="T85" fmla="*/ T84 w 225"/>
                              <a:gd name="T86" fmla="+- 0 687 515"/>
                              <a:gd name="T87" fmla="*/ 687 h 11165"/>
                              <a:gd name="T88" fmla="+- 0 731 518"/>
                              <a:gd name="T89" fmla="*/ T88 w 225"/>
                              <a:gd name="T90" fmla="+- 0 701 515"/>
                              <a:gd name="T91" fmla="*/ 701 h 11165"/>
                              <a:gd name="T92" fmla="+- 0 728 518"/>
                              <a:gd name="T93" fmla="*/ T92 w 225"/>
                              <a:gd name="T94" fmla="+- 0 705 515"/>
                              <a:gd name="T95" fmla="*/ 705 h 11165"/>
                              <a:gd name="T96" fmla="+- 0 743 518"/>
                              <a:gd name="T97" fmla="*/ T96 w 225"/>
                              <a:gd name="T98" fmla="+- 0 687 515"/>
                              <a:gd name="T99" fmla="*/ 687 h 11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5" h="11165">
                                <a:moveTo>
                                  <a:pt x="175" y="268"/>
                                </a:moveTo>
                                <a:lnTo>
                                  <a:pt x="174" y="272"/>
                                </a:lnTo>
                                <a:lnTo>
                                  <a:pt x="172" y="286"/>
                                </a:lnTo>
                                <a:lnTo>
                                  <a:pt x="172" y="291"/>
                                </a:lnTo>
                                <a:lnTo>
                                  <a:pt x="175" y="268"/>
                                </a:lnTo>
                                <a:moveTo>
                                  <a:pt x="176" y="0"/>
                                </a:moveTo>
                                <a:lnTo>
                                  <a:pt x="122" y="42"/>
                                </a:lnTo>
                                <a:lnTo>
                                  <a:pt x="72" y="97"/>
                                </a:lnTo>
                                <a:lnTo>
                                  <a:pt x="34" y="162"/>
                                </a:lnTo>
                                <a:lnTo>
                                  <a:pt x="9" y="233"/>
                                </a:lnTo>
                                <a:lnTo>
                                  <a:pt x="0" y="309"/>
                                </a:lnTo>
                                <a:lnTo>
                                  <a:pt x="0" y="10873"/>
                                </a:lnTo>
                                <a:lnTo>
                                  <a:pt x="8" y="10942"/>
                                </a:lnTo>
                                <a:lnTo>
                                  <a:pt x="31" y="11014"/>
                                </a:lnTo>
                                <a:lnTo>
                                  <a:pt x="68" y="11079"/>
                                </a:lnTo>
                                <a:lnTo>
                                  <a:pt x="117" y="11136"/>
                                </a:lnTo>
                                <a:lnTo>
                                  <a:pt x="151" y="11165"/>
                                </a:lnTo>
                                <a:lnTo>
                                  <a:pt x="170" y="10865"/>
                                </a:lnTo>
                                <a:lnTo>
                                  <a:pt x="170" y="313"/>
                                </a:lnTo>
                                <a:lnTo>
                                  <a:pt x="171" y="295"/>
                                </a:lnTo>
                                <a:lnTo>
                                  <a:pt x="176" y="0"/>
                                </a:lnTo>
                                <a:moveTo>
                                  <a:pt x="225" y="172"/>
                                </a:moveTo>
                                <a:lnTo>
                                  <a:pt x="213" y="186"/>
                                </a:lnTo>
                                <a:lnTo>
                                  <a:pt x="210" y="190"/>
                                </a:lnTo>
                                <a:lnTo>
                                  <a:pt x="225" y="172"/>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Line 96"/>
                        <wps:cNvCnPr>
                          <a:cxnSpLocks noChangeShapeType="1"/>
                        </wps:cNvCnPr>
                        <wps:spPr bwMode="auto">
                          <a:xfrm>
                            <a:off x="922" y="460"/>
                            <a:ext cx="0" cy="147"/>
                          </a:xfrm>
                          <a:prstGeom prst="line">
                            <a:avLst/>
                          </a:prstGeom>
                          <a:noFill/>
                          <a:ln w="254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88" name="Freeform 95"/>
                        <wps:cNvSpPr>
                          <a:spLocks/>
                        </wps:cNvSpPr>
                        <wps:spPr bwMode="auto">
                          <a:xfrm>
                            <a:off x="693" y="11429"/>
                            <a:ext cx="14" cy="41"/>
                          </a:xfrm>
                          <a:custGeom>
                            <a:avLst/>
                            <a:gdLst>
                              <a:gd name="T0" fmla="+- 0 693 693"/>
                              <a:gd name="T1" fmla="*/ T0 w 14"/>
                              <a:gd name="T2" fmla="+- 0 11429 11429"/>
                              <a:gd name="T3" fmla="*/ 11429 h 41"/>
                              <a:gd name="T4" fmla="+- 0 694 693"/>
                              <a:gd name="T5" fmla="*/ T4 w 14"/>
                              <a:gd name="T6" fmla="+- 0 11433 11429"/>
                              <a:gd name="T7" fmla="*/ 11433 h 41"/>
                              <a:gd name="T8" fmla="+- 0 697 693"/>
                              <a:gd name="T9" fmla="*/ T8 w 14"/>
                              <a:gd name="T10" fmla="+- 0 11446 11429"/>
                              <a:gd name="T11" fmla="*/ 11446 h 41"/>
                              <a:gd name="T12" fmla="+- 0 700 693"/>
                              <a:gd name="T13" fmla="*/ T12 w 14"/>
                              <a:gd name="T14" fmla="+- 0 11454 11429"/>
                              <a:gd name="T15" fmla="*/ 11454 h 41"/>
                              <a:gd name="T16" fmla="+- 0 707 693"/>
                              <a:gd name="T17" fmla="*/ T16 w 14"/>
                              <a:gd name="T18" fmla="+- 0 11470 11429"/>
                              <a:gd name="T19" fmla="*/ 11470 h 41"/>
                              <a:gd name="T20" fmla="+- 0 699 693"/>
                              <a:gd name="T21" fmla="*/ T20 w 14"/>
                              <a:gd name="T22" fmla="+- 0 11450 11429"/>
                              <a:gd name="T23" fmla="*/ 11450 h 41"/>
                              <a:gd name="T24" fmla="+- 0 693 693"/>
                              <a:gd name="T25" fmla="*/ T24 w 14"/>
                              <a:gd name="T26" fmla="+- 0 11429 11429"/>
                              <a:gd name="T27" fmla="*/ 11429 h 41"/>
                            </a:gdLst>
                            <a:ahLst/>
                            <a:cxnLst>
                              <a:cxn ang="0">
                                <a:pos x="T1" y="T3"/>
                              </a:cxn>
                              <a:cxn ang="0">
                                <a:pos x="T5" y="T7"/>
                              </a:cxn>
                              <a:cxn ang="0">
                                <a:pos x="T9" y="T11"/>
                              </a:cxn>
                              <a:cxn ang="0">
                                <a:pos x="T13" y="T15"/>
                              </a:cxn>
                              <a:cxn ang="0">
                                <a:pos x="T17" y="T19"/>
                              </a:cxn>
                              <a:cxn ang="0">
                                <a:pos x="T21" y="T23"/>
                              </a:cxn>
                              <a:cxn ang="0">
                                <a:pos x="T25" y="T27"/>
                              </a:cxn>
                            </a:cxnLst>
                            <a:rect l="0" t="0" r="r" b="b"/>
                            <a:pathLst>
                              <a:path w="14" h="41">
                                <a:moveTo>
                                  <a:pt x="0" y="0"/>
                                </a:moveTo>
                                <a:lnTo>
                                  <a:pt x="1" y="4"/>
                                </a:lnTo>
                                <a:lnTo>
                                  <a:pt x="4" y="17"/>
                                </a:lnTo>
                                <a:lnTo>
                                  <a:pt x="7" y="25"/>
                                </a:lnTo>
                                <a:lnTo>
                                  <a:pt x="14" y="41"/>
                                </a:lnTo>
                                <a:lnTo>
                                  <a:pt x="6" y="21"/>
                                </a:lnTo>
                                <a:lnTo>
                                  <a:pt x="0" y="0"/>
                                </a:lnTo>
                                <a:close/>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Line 94"/>
                        <wps:cNvCnPr>
                          <a:cxnSpLocks noChangeShapeType="1"/>
                        </wps:cNvCnPr>
                        <wps:spPr bwMode="auto">
                          <a:xfrm>
                            <a:off x="698" y="511"/>
                            <a:ext cx="0" cy="269"/>
                          </a:xfrm>
                          <a:prstGeom prst="line">
                            <a:avLst/>
                          </a:prstGeom>
                          <a:noFill/>
                          <a:ln w="444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90" name="AutoShape 93"/>
                        <wps:cNvSpPr>
                          <a:spLocks/>
                        </wps:cNvSpPr>
                        <wps:spPr bwMode="auto">
                          <a:xfrm>
                            <a:off x="699" y="723"/>
                            <a:ext cx="30" cy="10785"/>
                          </a:xfrm>
                          <a:custGeom>
                            <a:avLst/>
                            <a:gdLst>
                              <a:gd name="T0" fmla="+- 0 717 699"/>
                              <a:gd name="T1" fmla="*/ T0 w 30"/>
                              <a:gd name="T2" fmla="+- 0 723 723"/>
                              <a:gd name="T3" fmla="*/ 723 h 10785"/>
                              <a:gd name="T4" fmla="+- 0 708 699"/>
                              <a:gd name="T5" fmla="*/ T4 w 30"/>
                              <a:gd name="T6" fmla="+- 0 739 723"/>
                              <a:gd name="T7" fmla="*/ 739 h 10785"/>
                              <a:gd name="T8" fmla="+- 0 705 699"/>
                              <a:gd name="T9" fmla="*/ T8 w 30"/>
                              <a:gd name="T10" fmla="+- 0 745 723"/>
                              <a:gd name="T11" fmla="*/ 745 h 10785"/>
                              <a:gd name="T12" fmla="+- 0 700 699"/>
                              <a:gd name="T13" fmla="*/ T12 w 30"/>
                              <a:gd name="T14" fmla="+- 0 758 723"/>
                              <a:gd name="T15" fmla="*/ 758 h 10785"/>
                              <a:gd name="T16" fmla="+- 0 699 699"/>
                              <a:gd name="T17" fmla="*/ T16 w 30"/>
                              <a:gd name="T18" fmla="+- 0 763 723"/>
                              <a:gd name="T19" fmla="*/ 763 h 10785"/>
                              <a:gd name="T20" fmla="+- 0 707 699"/>
                              <a:gd name="T21" fmla="*/ T20 w 30"/>
                              <a:gd name="T22" fmla="+- 0 742 723"/>
                              <a:gd name="T23" fmla="*/ 742 h 10785"/>
                              <a:gd name="T24" fmla="+- 0 717 699"/>
                              <a:gd name="T25" fmla="*/ T24 w 30"/>
                              <a:gd name="T26" fmla="+- 0 723 723"/>
                              <a:gd name="T27" fmla="*/ 723 h 10785"/>
                              <a:gd name="T28" fmla="+- 0 729 699"/>
                              <a:gd name="T29" fmla="*/ T28 w 30"/>
                              <a:gd name="T30" fmla="+- 0 11508 723"/>
                              <a:gd name="T31" fmla="*/ 11508 h 10785"/>
                              <a:gd name="T32" fmla="+- 0 719 699"/>
                              <a:gd name="T33" fmla="*/ T32 w 30"/>
                              <a:gd name="T34" fmla="+- 0 11493 723"/>
                              <a:gd name="T35" fmla="*/ 11493 h 10785"/>
                              <a:gd name="T36" fmla="+- 0 726 699"/>
                              <a:gd name="T37" fmla="*/ T36 w 30"/>
                              <a:gd name="T38" fmla="+- 0 11505 723"/>
                              <a:gd name="T39" fmla="*/ 11505 h 10785"/>
                              <a:gd name="T40" fmla="+- 0 729 699"/>
                              <a:gd name="T41" fmla="*/ T40 w 30"/>
                              <a:gd name="T42" fmla="+- 0 11508 723"/>
                              <a:gd name="T43" fmla="*/ 11508 h 10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0785">
                                <a:moveTo>
                                  <a:pt x="18" y="0"/>
                                </a:moveTo>
                                <a:lnTo>
                                  <a:pt x="9" y="16"/>
                                </a:lnTo>
                                <a:lnTo>
                                  <a:pt x="6" y="22"/>
                                </a:lnTo>
                                <a:lnTo>
                                  <a:pt x="1" y="35"/>
                                </a:lnTo>
                                <a:lnTo>
                                  <a:pt x="0" y="40"/>
                                </a:lnTo>
                                <a:lnTo>
                                  <a:pt x="8" y="19"/>
                                </a:lnTo>
                                <a:lnTo>
                                  <a:pt x="18" y="0"/>
                                </a:lnTo>
                                <a:moveTo>
                                  <a:pt x="30" y="10785"/>
                                </a:moveTo>
                                <a:lnTo>
                                  <a:pt x="20" y="10770"/>
                                </a:lnTo>
                                <a:lnTo>
                                  <a:pt x="27" y="10782"/>
                                </a:lnTo>
                                <a:lnTo>
                                  <a:pt x="30" y="10785"/>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Line 92"/>
                        <wps:cNvCnPr>
                          <a:cxnSpLocks noChangeShapeType="1"/>
                        </wps:cNvCnPr>
                        <wps:spPr bwMode="auto">
                          <a:xfrm>
                            <a:off x="721" y="496"/>
                            <a:ext cx="0" cy="230"/>
                          </a:xfrm>
                          <a:prstGeom prst="line">
                            <a:avLst/>
                          </a:prstGeom>
                          <a:noFill/>
                          <a:ln w="825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92" name="AutoShape 91"/>
                        <wps:cNvSpPr>
                          <a:spLocks/>
                        </wps:cNvSpPr>
                        <wps:spPr bwMode="auto">
                          <a:xfrm>
                            <a:off x="669" y="460"/>
                            <a:ext cx="15695" cy="11304"/>
                          </a:xfrm>
                          <a:custGeom>
                            <a:avLst/>
                            <a:gdLst>
                              <a:gd name="T0" fmla="+- 0 693 669"/>
                              <a:gd name="T1" fmla="*/ T0 w 15695"/>
                              <a:gd name="T2" fmla="+- 0 783 460"/>
                              <a:gd name="T3" fmla="*/ 783 h 11304"/>
                              <a:gd name="T4" fmla="+- 0 694 669"/>
                              <a:gd name="T5" fmla="*/ T4 w 15695"/>
                              <a:gd name="T6" fmla="+- 0 780 460"/>
                              <a:gd name="T7" fmla="*/ 780 h 11304"/>
                              <a:gd name="T8" fmla="+- 0 854 669"/>
                              <a:gd name="T9" fmla="*/ T8 w 15695"/>
                              <a:gd name="T10" fmla="+- 0 11595 460"/>
                              <a:gd name="T11" fmla="*/ 11595 h 11304"/>
                              <a:gd name="T12" fmla="+- 0 850 669"/>
                              <a:gd name="T13" fmla="*/ T12 w 15695"/>
                              <a:gd name="T14" fmla="+- 0 11594 460"/>
                              <a:gd name="T15" fmla="*/ 11594 h 11304"/>
                              <a:gd name="T16" fmla="+- 0 829 669"/>
                              <a:gd name="T17" fmla="*/ T16 w 15695"/>
                              <a:gd name="T18" fmla="+- 0 11586 460"/>
                              <a:gd name="T19" fmla="*/ 11586 h 11304"/>
                              <a:gd name="T20" fmla="+- 0 809 669"/>
                              <a:gd name="T21" fmla="*/ T20 w 15695"/>
                              <a:gd name="T22" fmla="+- 0 11577 460"/>
                              <a:gd name="T23" fmla="*/ 11577 h 11304"/>
                              <a:gd name="T24" fmla="+- 0 780 669"/>
                              <a:gd name="T25" fmla="*/ T24 w 15695"/>
                              <a:gd name="T26" fmla="+- 0 11558 460"/>
                              <a:gd name="T27" fmla="*/ 11558 h 11304"/>
                              <a:gd name="T28" fmla="+- 0 742 669"/>
                              <a:gd name="T29" fmla="*/ T28 w 15695"/>
                              <a:gd name="T30" fmla="+- 0 11525 460"/>
                              <a:gd name="T31" fmla="*/ 11525 h 11304"/>
                              <a:gd name="T32" fmla="+- 0 707 669"/>
                              <a:gd name="T33" fmla="*/ T32 w 15695"/>
                              <a:gd name="T34" fmla="+- 0 11470 460"/>
                              <a:gd name="T35" fmla="*/ 11470 h 11304"/>
                              <a:gd name="T36" fmla="+- 0 690 669"/>
                              <a:gd name="T37" fmla="*/ T36 w 15695"/>
                              <a:gd name="T38" fmla="+- 0 11407 460"/>
                              <a:gd name="T39" fmla="*/ 11407 h 11304"/>
                              <a:gd name="T40" fmla="+- 0 669 669"/>
                              <a:gd name="T41" fmla="*/ T40 w 15695"/>
                              <a:gd name="T42" fmla="+- 0 11680 460"/>
                              <a:gd name="T43" fmla="*/ 11680 h 11304"/>
                              <a:gd name="T44" fmla="+- 0 694 669"/>
                              <a:gd name="T45" fmla="*/ T44 w 15695"/>
                              <a:gd name="T46" fmla="+- 0 11697 460"/>
                              <a:gd name="T47" fmla="*/ 11697 h 11304"/>
                              <a:gd name="T48" fmla="+- 0 728 669"/>
                              <a:gd name="T49" fmla="*/ T48 w 15695"/>
                              <a:gd name="T50" fmla="+- 0 11717 460"/>
                              <a:gd name="T51" fmla="*/ 11717 h 11304"/>
                              <a:gd name="T52" fmla="+- 0 839 669"/>
                              <a:gd name="T53" fmla="*/ T52 w 15695"/>
                              <a:gd name="T54" fmla="+- 0 11756 460"/>
                              <a:gd name="T55" fmla="*/ 11756 h 11304"/>
                              <a:gd name="T56" fmla="+- 0 896 669"/>
                              <a:gd name="T57" fmla="*/ T56 w 15695"/>
                              <a:gd name="T58" fmla="+- 0 11604 460"/>
                              <a:gd name="T59" fmla="*/ 11604 h 11304"/>
                              <a:gd name="T60" fmla="+- 0 926 669"/>
                              <a:gd name="T61" fmla="*/ T60 w 15695"/>
                              <a:gd name="T62" fmla="+- 0 11605 460"/>
                              <a:gd name="T63" fmla="*/ 11605 h 11304"/>
                              <a:gd name="T64" fmla="+- 0 920 669"/>
                              <a:gd name="T65" fmla="*/ T64 w 15695"/>
                              <a:gd name="T66" fmla="+- 0 11764 460"/>
                              <a:gd name="T67" fmla="*/ 11764 h 11304"/>
                              <a:gd name="T68" fmla="+- 0 15965 669"/>
                              <a:gd name="T69" fmla="*/ T68 w 15695"/>
                              <a:gd name="T70" fmla="+- 0 11605 460"/>
                              <a:gd name="T71" fmla="*/ 11605 h 11304"/>
                              <a:gd name="T72" fmla="+- 0 16006 669"/>
                              <a:gd name="T73" fmla="*/ T72 w 15695"/>
                              <a:gd name="T74" fmla="+- 0 11601 460"/>
                              <a:gd name="T75" fmla="*/ 11601 h 11304"/>
                              <a:gd name="T76" fmla="+- 0 16028 669"/>
                              <a:gd name="T77" fmla="*/ T76 w 15695"/>
                              <a:gd name="T78" fmla="+- 0 11595 460"/>
                              <a:gd name="T79" fmla="*/ 11595 h 11304"/>
                              <a:gd name="T80" fmla="+- 0 16039 669"/>
                              <a:gd name="T81" fmla="*/ T80 w 15695"/>
                              <a:gd name="T82" fmla="+- 0 11592 460"/>
                              <a:gd name="T83" fmla="*/ 11592 h 11304"/>
                              <a:gd name="T84" fmla="+- 0 16357 669"/>
                              <a:gd name="T85" fmla="*/ T84 w 15695"/>
                              <a:gd name="T86" fmla="+- 0 756 460"/>
                              <a:gd name="T87" fmla="*/ 756 h 11304"/>
                              <a:gd name="T88" fmla="+- 0 16192 669"/>
                              <a:gd name="T89" fmla="*/ T88 w 15695"/>
                              <a:gd name="T90" fmla="+- 0 801 460"/>
                              <a:gd name="T91" fmla="*/ 801 h 11304"/>
                              <a:gd name="T92" fmla="+- 0 16189 669"/>
                              <a:gd name="T93" fmla="*/ T92 w 15695"/>
                              <a:gd name="T94" fmla="+- 0 515 460"/>
                              <a:gd name="T95" fmla="*/ 515 h 11304"/>
                              <a:gd name="T96" fmla="+- 0 16112 669"/>
                              <a:gd name="T97" fmla="*/ T96 w 15695"/>
                              <a:gd name="T98" fmla="+- 0 477 460"/>
                              <a:gd name="T99" fmla="*/ 477 h 11304"/>
                              <a:gd name="T100" fmla="+- 0 16035 669"/>
                              <a:gd name="T101" fmla="*/ T100 w 15695"/>
                              <a:gd name="T102" fmla="+- 0 460 460"/>
                              <a:gd name="T103" fmla="*/ 460 h 11304"/>
                              <a:gd name="T104" fmla="+- 0 920 669"/>
                              <a:gd name="T105" fmla="*/ T104 w 15695"/>
                              <a:gd name="T106" fmla="+- 0 460 460"/>
                              <a:gd name="T107" fmla="*/ 460 h 11304"/>
                              <a:gd name="T108" fmla="+- 0 808 669"/>
                              <a:gd name="T109" fmla="*/ T108 w 15695"/>
                              <a:gd name="T110" fmla="+- 0 464 460"/>
                              <a:gd name="T111" fmla="*/ 464 h 11304"/>
                              <a:gd name="T112" fmla="+- 0 728 669"/>
                              <a:gd name="T113" fmla="*/ T112 w 15695"/>
                              <a:gd name="T114" fmla="+- 0 496 460"/>
                              <a:gd name="T115" fmla="*/ 496 h 11304"/>
                              <a:gd name="T116" fmla="+- 0 701 669"/>
                              <a:gd name="T117" fmla="*/ T116 w 15695"/>
                              <a:gd name="T118" fmla="+- 0 511 460"/>
                              <a:gd name="T119" fmla="*/ 511 h 11304"/>
                              <a:gd name="T120" fmla="+- 0 705 669"/>
                              <a:gd name="T121" fmla="*/ T120 w 15695"/>
                              <a:gd name="T122" fmla="+- 0 745 460"/>
                              <a:gd name="T123" fmla="*/ 745 h 11304"/>
                              <a:gd name="T124" fmla="+- 0 731 669"/>
                              <a:gd name="T125" fmla="*/ T124 w 15695"/>
                              <a:gd name="T126" fmla="+- 0 701 460"/>
                              <a:gd name="T127" fmla="*/ 701 h 11304"/>
                              <a:gd name="T128" fmla="+- 0 757 669"/>
                              <a:gd name="T129" fmla="*/ T128 w 15695"/>
                              <a:gd name="T130" fmla="+- 0 672 460"/>
                              <a:gd name="T131" fmla="*/ 672 h 11304"/>
                              <a:gd name="T132" fmla="+- 0 778 669"/>
                              <a:gd name="T133" fmla="*/ T132 w 15695"/>
                              <a:gd name="T134" fmla="+- 0 655 460"/>
                              <a:gd name="T135" fmla="*/ 655 h 11304"/>
                              <a:gd name="T136" fmla="+- 0 803 669"/>
                              <a:gd name="T137" fmla="*/ T136 w 15695"/>
                              <a:gd name="T138" fmla="+- 0 639 460"/>
                              <a:gd name="T139" fmla="*/ 639 h 11304"/>
                              <a:gd name="T140" fmla="+- 0 855 669"/>
                              <a:gd name="T141" fmla="*/ T140 w 15695"/>
                              <a:gd name="T142" fmla="+- 0 617 460"/>
                              <a:gd name="T143" fmla="*/ 617 h 11304"/>
                              <a:gd name="T144" fmla="+- 0 900 669"/>
                              <a:gd name="T145" fmla="*/ T144 w 15695"/>
                              <a:gd name="T146" fmla="+- 0 609 460"/>
                              <a:gd name="T147" fmla="*/ 609 h 11304"/>
                              <a:gd name="T148" fmla="+- 0 16006 669"/>
                              <a:gd name="T149" fmla="*/ T148 w 15695"/>
                              <a:gd name="T150" fmla="+- 0 612 460"/>
                              <a:gd name="T151" fmla="*/ 612 h 11304"/>
                              <a:gd name="T152" fmla="+- 0 16050 669"/>
                              <a:gd name="T153" fmla="*/ T152 w 15695"/>
                              <a:gd name="T154" fmla="+- 0 625 460"/>
                              <a:gd name="T155" fmla="*/ 625 h 11304"/>
                              <a:gd name="T156" fmla="+- 0 16115 669"/>
                              <a:gd name="T157" fmla="*/ T156 w 15695"/>
                              <a:gd name="T158" fmla="+- 0 664 460"/>
                              <a:gd name="T159" fmla="*/ 664 h 11304"/>
                              <a:gd name="T160" fmla="+- 0 16175 669"/>
                              <a:gd name="T161" fmla="*/ T160 w 15695"/>
                              <a:gd name="T162" fmla="+- 0 742 460"/>
                              <a:gd name="T163" fmla="*/ 742 h 11304"/>
                              <a:gd name="T164" fmla="+- 0 16175 669"/>
                              <a:gd name="T165" fmla="*/ T164 w 15695"/>
                              <a:gd name="T166" fmla="+- 0 11470 460"/>
                              <a:gd name="T167" fmla="*/ 11470 h 11304"/>
                              <a:gd name="T168" fmla="+- 0 16148 669"/>
                              <a:gd name="T169" fmla="*/ T168 w 15695"/>
                              <a:gd name="T170" fmla="+- 0 11515 460"/>
                              <a:gd name="T171" fmla="*/ 11515 h 11304"/>
                              <a:gd name="T172" fmla="+- 0 16117 669"/>
                              <a:gd name="T173" fmla="*/ T172 w 15695"/>
                              <a:gd name="T174" fmla="+- 0 11548 460"/>
                              <a:gd name="T175" fmla="*/ 11548 h 11304"/>
                              <a:gd name="T176" fmla="+- 0 16105 669"/>
                              <a:gd name="T177" fmla="*/ T176 w 15695"/>
                              <a:gd name="T178" fmla="+- 0 11557 460"/>
                              <a:gd name="T179" fmla="*/ 11557 h 11304"/>
                              <a:gd name="T180" fmla="+- 0 16090 669"/>
                              <a:gd name="T181" fmla="*/ T180 w 15695"/>
                              <a:gd name="T182" fmla="+- 0 11568 460"/>
                              <a:gd name="T183" fmla="*/ 11568 h 11304"/>
                              <a:gd name="T184" fmla="+- 0 16070 669"/>
                              <a:gd name="T185" fmla="*/ T184 w 15695"/>
                              <a:gd name="T186" fmla="+- 0 11579 460"/>
                              <a:gd name="T187" fmla="*/ 11579 h 11304"/>
                              <a:gd name="T188" fmla="+- 0 16112 669"/>
                              <a:gd name="T189" fmla="*/ T188 w 15695"/>
                              <a:gd name="T190" fmla="+- 0 11736 460"/>
                              <a:gd name="T191" fmla="*/ 11736 h 11304"/>
                              <a:gd name="T192" fmla="+- 0 16189 669"/>
                              <a:gd name="T193" fmla="*/ T192 w 15695"/>
                              <a:gd name="T194" fmla="+- 0 11697 460"/>
                              <a:gd name="T195" fmla="*/ 11697 h 11304"/>
                              <a:gd name="T196" fmla="+- 0 16192 669"/>
                              <a:gd name="T197" fmla="*/ T196 w 15695"/>
                              <a:gd name="T198" fmla="+- 0 11411 460"/>
                              <a:gd name="T199" fmla="*/ 11411 h 11304"/>
                              <a:gd name="T200" fmla="+- 0 16355 669"/>
                              <a:gd name="T201" fmla="*/ T200 w 15695"/>
                              <a:gd name="T202" fmla="+- 0 11465 460"/>
                              <a:gd name="T203" fmla="*/ 11465 h 1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5695" h="11304">
                                <a:moveTo>
                                  <a:pt x="25" y="55"/>
                                </a:moveTo>
                                <a:lnTo>
                                  <a:pt x="20" y="350"/>
                                </a:lnTo>
                                <a:lnTo>
                                  <a:pt x="19" y="368"/>
                                </a:lnTo>
                                <a:lnTo>
                                  <a:pt x="19" y="370"/>
                                </a:lnTo>
                                <a:lnTo>
                                  <a:pt x="24" y="323"/>
                                </a:lnTo>
                                <a:lnTo>
                                  <a:pt x="25" y="320"/>
                                </a:lnTo>
                                <a:lnTo>
                                  <a:pt x="25" y="55"/>
                                </a:lnTo>
                                <a:moveTo>
                                  <a:pt x="25" y="319"/>
                                </a:moveTo>
                                <a:lnTo>
                                  <a:pt x="25" y="320"/>
                                </a:lnTo>
                                <a:lnTo>
                                  <a:pt x="25" y="319"/>
                                </a:lnTo>
                                <a:moveTo>
                                  <a:pt x="231" y="11144"/>
                                </a:moveTo>
                                <a:lnTo>
                                  <a:pt x="216" y="11142"/>
                                </a:lnTo>
                                <a:lnTo>
                                  <a:pt x="208" y="11141"/>
                                </a:lnTo>
                                <a:lnTo>
                                  <a:pt x="185" y="11135"/>
                                </a:lnTo>
                                <a:lnTo>
                                  <a:pt x="181" y="11134"/>
                                </a:lnTo>
                                <a:lnTo>
                                  <a:pt x="168" y="11130"/>
                                </a:lnTo>
                                <a:lnTo>
                                  <a:pt x="181" y="11134"/>
                                </a:lnTo>
                                <a:lnTo>
                                  <a:pt x="164" y="11128"/>
                                </a:lnTo>
                                <a:lnTo>
                                  <a:pt x="160" y="11126"/>
                                </a:lnTo>
                                <a:lnTo>
                                  <a:pt x="148" y="11121"/>
                                </a:lnTo>
                                <a:lnTo>
                                  <a:pt x="145" y="11120"/>
                                </a:lnTo>
                                <a:lnTo>
                                  <a:pt x="144" y="11119"/>
                                </a:lnTo>
                                <a:lnTo>
                                  <a:pt x="140" y="11117"/>
                                </a:lnTo>
                                <a:lnTo>
                                  <a:pt x="127" y="11110"/>
                                </a:lnTo>
                                <a:lnTo>
                                  <a:pt x="124" y="11108"/>
                                </a:lnTo>
                                <a:lnTo>
                                  <a:pt x="111" y="11099"/>
                                </a:lnTo>
                                <a:lnTo>
                                  <a:pt x="111" y="11098"/>
                                </a:lnTo>
                                <a:lnTo>
                                  <a:pt x="109" y="11097"/>
                                </a:lnTo>
                                <a:lnTo>
                                  <a:pt x="106" y="11095"/>
                                </a:lnTo>
                                <a:lnTo>
                                  <a:pt x="89" y="11081"/>
                                </a:lnTo>
                                <a:lnTo>
                                  <a:pt x="86" y="11078"/>
                                </a:lnTo>
                                <a:lnTo>
                                  <a:pt x="73" y="11065"/>
                                </a:lnTo>
                                <a:lnTo>
                                  <a:pt x="62" y="11051"/>
                                </a:lnTo>
                                <a:lnTo>
                                  <a:pt x="60" y="11048"/>
                                </a:lnTo>
                                <a:lnTo>
                                  <a:pt x="50" y="11033"/>
                                </a:lnTo>
                                <a:lnTo>
                                  <a:pt x="38" y="11010"/>
                                </a:lnTo>
                                <a:lnTo>
                                  <a:pt x="37" y="11007"/>
                                </a:lnTo>
                                <a:lnTo>
                                  <a:pt x="31" y="10994"/>
                                </a:lnTo>
                                <a:lnTo>
                                  <a:pt x="28" y="10986"/>
                                </a:lnTo>
                                <a:lnTo>
                                  <a:pt x="25" y="10973"/>
                                </a:lnTo>
                                <a:lnTo>
                                  <a:pt x="21" y="10947"/>
                                </a:lnTo>
                                <a:lnTo>
                                  <a:pt x="21" y="10943"/>
                                </a:lnTo>
                                <a:lnTo>
                                  <a:pt x="19" y="10924"/>
                                </a:lnTo>
                                <a:lnTo>
                                  <a:pt x="19" y="10922"/>
                                </a:lnTo>
                                <a:lnTo>
                                  <a:pt x="19" y="10920"/>
                                </a:lnTo>
                                <a:lnTo>
                                  <a:pt x="0" y="11220"/>
                                </a:lnTo>
                                <a:lnTo>
                                  <a:pt x="25" y="11237"/>
                                </a:lnTo>
                                <a:lnTo>
                                  <a:pt x="20" y="10943"/>
                                </a:lnTo>
                                <a:lnTo>
                                  <a:pt x="21" y="10951"/>
                                </a:lnTo>
                                <a:lnTo>
                                  <a:pt x="23" y="10965"/>
                                </a:lnTo>
                                <a:lnTo>
                                  <a:pt x="25" y="11237"/>
                                </a:lnTo>
                                <a:lnTo>
                                  <a:pt x="32" y="11242"/>
                                </a:lnTo>
                                <a:lnTo>
                                  <a:pt x="36" y="11007"/>
                                </a:lnTo>
                                <a:lnTo>
                                  <a:pt x="39" y="11014"/>
                                </a:lnTo>
                                <a:lnTo>
                                  <a:pt x="46" y="11026"/>
                                </a:lnTo>
                                <a:lnTo>
                                  <a:pt x="59" y="11257"/>
                                </a:lnTo>
                                <a:lnTo>
                                  <a:pt x="66" y="11260"/>
                                </a:lnTo>
                                <a:lnTo>
                                  <a:pt x="94" y="11273"/>
                                </a:lnTo>
                                <a:lnTo>
                                  <a:pt x="101" y="11276"/>
                                </a:lnTo>
                                <a:lnTo>
                                  <a:pt x="131" y="11286"/>
                                </a:lnTo>
                                <a:lnTo>
                                  <a:pt x="170" y="11296"/>
                                </a:lnTo>
                                <a:lnTo>
                                  <a:pt x="178" y="11297"/>
                                </a:lnTo>
                                <a:lnTo>
                                  <a:pt x="210" y="11302"/>
                                </a:lnTo>
                                <a:lnTo>
                                  <a:pt x="218" y="11303"/>
                                </a:lnTo>
                                <a:lnTo>
                                  <a:pt x="212" y="11142"/>
                                </a:lnTo>
                                <a:lnTo>
                                  <a:pt x="227" y="11144"/>
                                </a:lnTo>
                                <a:lnTo>
                                  <a:pt x="231" y="11144"/>
                                </a:lnTo>
                                <a:moveTo>
                                  <a:pt x="257" y="11145"/>
                                </a:moveTo>
                                <a:lnTo>
                                  <a:pt x="235" y="11144"/>
                                </a:lnTo>
                                <a:lnTo>
                                  <a:pt x="231" y="11144"/>
                                </a:lnTo>
                                <a:lnTo>
                                  <a:pt x="257" y="11145"/>
                                </a:lnTo>
                                <a:moveTo>
                                  <a:pt x="15289" y="11304"/>
                                </a:moveTo>
                                <a:lnTo>
                                  <a:pt x="15284" y="11145"/>
                                </a:lnTo>
                                <a:lnTo>
                                  <a:pt x="257" y="11145"/>
                                </a:lnTo>
                                <a:lnTo>
                                  <a:pt x="255" y="11145"/>
                                </a:lnTo>
                                <a:lnTo>
                                  <a:pt x="251" y="11304"/>
                                </a:lnTo>
                                <a:lnTo>
                                  <a:pt x="15289" y="11304"/>
                                </a:lnTo>
                                <a:moveTo>
                                  <a:pt x="15296" y="11145"/>
                                </a:moveTo>
                                <a:lnTo>
                                  <a:pt x="15287" y="11145"/>
                                </a:lnTo>
                                <a:lnTo>
                                  <a:pt x="15289" y="11145"/>
                                </a:lnTo>
                                <a:lnTo>
                                  <a:pt x="15296" y="11145"/>
                                </a:lnTo>
                                <a:moveTo>
                                  <a:pt x="15313" y="11144"/>
                                </a:moveTo>
                                <a:lnTo>
                                  <a:pt x="15309" y="11144"/>
                                </a:lnTo>
                                <a:lnTo>
                                  <a:pt x="15296" y="11145"/>
                                </a:lnTo>
                                <a:lnTo>
                                  <a:pt x="15313" y="11144"/>
                                </a:lnTo>
                                <a:moveTo>
                                  <a:pt x="15337" y="11141"/>
                                </a:moveTo>
                                <a:lnTo>
                                  <a:pt x="15313" y="11144"/>
                                </a:lnTo>
                                <a:lnTo>
                                  <a:pt x="15317" y="11144"/>
                                </a:lnTo>
                                <a:lnTo>
                                  <a:pt x="15337" y="11141"/>
                                </a:lnTo>
                                <a:moveTo>
                                  <a:pt x="15370" y="11132"/>
                                </a:moveTo>
                                <a:lnTo>
                                  <a:pt x="15359" y="11135"/>
                                </a:lnTo>
                                <a:lnTo>
                                  <a:pt x="15363" y="11134"/>
                                </a:lnTo>
                                <a:lnTo>
                                  <a:pt x="15370" y="11132"/>
                                </a:lnTo>
                                <a:moveTo>
                                  <a:pt x="15388" y="11125"/>
                                </a:moveTo>
                                <a:lnTo>
                                  <a:pt x="15377" y="11129"/>
                                </a:lnTo>
                                <a:lnTo>
                                  <a:pt x="15370" y="11132"/>
                                </a:lnTo>
                                <a:lnTo>
                                  <a:pt x="15381" y="11128"/>
                                </a:lnTo>
                                <a:lnTo>
                                  <a:pt x="15388" y="11125"/>
                                </a:lnTo>
                                <a:moveTo>
                                  <a:pt x="15695" y="364"/>
                                </a:moveTo>
                                <a:lnTo>
                                  <a:pt x="15693" y="341"/>
                                </a:lnTo>
                                <a:lnTo>
                                  <a:pt x="15688" y="296"/>
                                </a:lnTo>
                                <a:lnTo>
                                  <a:pt x="15665" y="224"/>
                                </a:lnTo>
                                <a:lnTo>
                                  <a:pt x="15628" y="159"/>
                                </a:lnTo>
                                <a:lnTo>
                                  <a:pt x="15579" y="102"/>
                                </a:lnTo>
                                <a:lnTo>
                                  <a:pt x="15544" y="73"/>
                                </a:lnTo>
                                <a:lnTo>
                                  <a:pt x="15523" y="341"/>
                                </a:lnTo>
                                <a:lnTo>
                                  <a:pt x="15521" y="327"/>
                                </a:lnTo>
                                <a:lnTo>
                                  <a:pt x="15520" y="323"/>
                                </a:lnTo>
                                <a:lnTo>
                                  <a:pt x="15519" y="319"/>
                                </a:lnTo>
                                <a:lnTo>
                                  <a:pt x="15519" y="278"/>
                                </a:lnTo>
                                <a:lnTo>
                                  <a:pt x="15520" y="55"/>
                                </a:lnTo>
                                <a:lnTo>
                                  <a:pt x="15513" y="51"/>
                                </a:lnTo>
                                <a:lnTo>
                                  <a:pt x="15486" y="36"/>
                                </a:lnTo>
                                <a:lnTo>
                                  <a:pt x="15479" y="32"/>
                                </a:lnTo>
                                <a:lnTo>
                                  <a:pt x="15451" y="20"/>
                                </a:lnTo>
                                <a:lnTo>
                                  <a:pt x="15443" y="17"/>
                                </a:lnTo>
                                <a:lnTo>
                                  <a:pt x="15414" y="6"/>
                                </a:lnTo>
                                <a:lnTo>
                                  <a:pt x="15406" y="4"/>
                                </a:lnTo>
                                <a:lnTo>
                                  <a:pt x="15389" y="0"/>
                                </a:lnTo>
                                <a:lnTo>
                                  <a:pt x="15375" y="0"/>
                                </a:lnTo>
                                <a:lnTo>
                                  <a:pt x="15366" y="0"/>
                                </a:lnTo>
                                <a:lnTo>
                                  <a:pt x="15325" y="0"/>
                                </a:lnTo>
                                <a:lnTo>
                                  <a:pt x="15289" y="0"/>
                                </a:lnTo>
                                <a:lnTo>
                                  <a:pt x="255" y="0"/>
                                </a:lnTo>
                                <a:lnTo>
                                  <a:pt x="255" y="147"/>
                                </a:lnTo>
                                <a:lnTo>
                                  <a:pt x="251" y="0"/>
                                </a:lnTo>
                                <a:lnTo>
                                  <a:pt x="210" y="0"/>
                                </a:lnTo>
                                <a:lnTo>
                                  <a:pt x="208" y="0"/>
                                </a:lnTo>
                                <a:lnTo>
                                  <a:pt x="169" y="0"/>
                                </a:lnTo>
                                <a:lnTo>
                                  <a:pt x="156" y="0"/>
                                </a:lnTo>
                                <a:lnTo>
                                  <a:pt x="139" y="4"/>
                                </a:lnTo>
                                <a:lnTo>
                                  <a:pt x="131" y="6"/>
                                </a:lnTo>
                                <a:lnTo>
                                  <a:pt x="101" y="17"/>
                                </a:lnTo>
                                <a:lnTo>
                                  <a:pt x="94" y="20"/>
                                </a:lnTo>
                                <a:lnTo>
                                  <a:pt x="66" y="32"/>
                                </a:lnTo>
                                <a:lnTo>
                                  <a:pt x="59" y="36"/>
                                </a:lnTo>
                                <a:lnTo>
                                  <a:pt x="57" y="248"/>
                                </a:lnTo>
                                <a:lnTo>
                                  <a:pt x="50" y="259"/>
                                </a:lnTo>
                                <a:lnTo>
                                  <a:pt x="46" y="266"/>
                                </a:lnTo>
                                <a:lnTo>
                                  <a:pt x="59" y="36"/>
                                </a:lnTo>
                                <a:lnTo>
                                  <a:pt x="32" y="51"/>
                                </a:lnTo>
                                <a:lnTo>
                                  <a:pt x="28" y="306"/>
                                </a:lnTo>
                                <a:lnTo>
                                  <a:pt x="25" y="319"/>
                                </a:lnTo>
                                <a:lnTo>
                                  <a:pt x="30" y="303"/>
                                </a:lnTo>
                                <a:lnTo>
                                  <a:pt x="31" y="298"/>
                                </a:lnTo>
                                <a:lnTo>
                                  <a:pt x="36" y="285"/>
                                </a:lnTo>
                                <a:lnTo>
                                  <a:pt x="39" y="279"/>
                                </a:lnTo>
                                <a:lnTo>
                                  <a:pt x="46" y="266"/>
                                </a:lnTo>
                                <a:lnTo>
                                  <a:pt x="48" y="263"/>
                                </a:lnTo>
                                <a:lnTo>
                                  <a:pt x="59" y="245"/>
                                </a:lnTo>
                                <a:lnTo>
                                  <a:pt x="62" y="241"/>
                                </a:lnTo>
                                <a:lnTo>
                                  <a:pt x="71" y="231"/>
                                </a:lnTo>
                                <a:lnTo>
                                  <a:pt x="74" y="227"/>
                                </a:lnTo>
                                <a:lnTo>
                                  <a:pt x="86" y="215"/>
                                </a:lnTo>
                                <a:lnTo>
                                  <a:pt x="86" y="214"/>
                                </a:lnTo>
                                <a:lnTo>
                                  <a:pt x="88" y="212"/>
                                </a:lnTo>
                                <a:lnTo>
                                  <a:pt x="92" y="209"/>
                                </a:lnTo>
                                <a:lnTo>
                                  <a:pt x="105" y="198"/>
                                </a:lnTo>
                                <a:lnTo>
                                  <a:pt x="109" y="195"/>
                                </a:lnTo>
                                <a:lnTo>
                                  <a:pt x="124" y="185"/>
                                </a:lnTo>
                                <a:lnTo>
                                  <a:pt x="127" y="183"/>
                                </a:lnTo>
                                <a:lnTo>
                                  <a:pt x="133" y="180"/>
                                </a:lnTo>
                                <a:lnTo>
                                  <a:pt x="134" y="179"/>
                                </a:lnTo>
                                <a:lnTo>
                                  <a:pt x="140" y="176"/>
                                </a:lnTo>
                                <a:lnTo>
                                  <a:pt x="144" y="174"/>
                                </a:lnTo>
                                <a:lnTo>
                                  <a:pt x="145" y="173"/>
                                </a:lnTo>
                                <a:lnTo>
                                  <a:pt x="163" y="165"/>
                                </a:lnTo>
                                <a:lnTo>
                                  <a:pt x="186" y="157"/>
                                </a:lnTo>
                                <a:lnTo>
                                  <a:pt x="189" y="156"/>
                                </a:lnTo>
                                <a:lnTo>
                                  <a:pt x="204" y="153"/>
                                </a:lnTo>
                                <a:lnTo>
                                  <a:pt x="208" y="152"/>
                                </a:lnTo>
                                <a:lnTo>
                                  <a:pt x="216" y="151"/>
                                </a:lnTo>
                                <a:lnTo>
                                  <a:pt x="231" y="149"/>
                                </a:lnTo>
                                <a:lnTo>
                                  <a:pt x="259" y="147"/>
                                </a:lnTo>
                                <a:lnTo>
                                  <a:pt x="15284" y="147"/>
                                </a:lnTo>
                                <a:lnTo>
                                  <a:pt x="15313" y="149"/>
                                </a:lnTo>
                                <a:lnTo>
                                  <a:pt x="15337" y="152"/>
                                </a:lnTo>
                                <a:lnTo>
                                  <a:pt x="15341" y="153"/>
                                </a:lnTo>
                                <a:lnTo>
                                  <a:pt x="15343" y="153"/>
                                </a:lnTo>
                                <a:lnTo>
                                  <a:pt x="15358" y="157"/>
                                </a:lnTo>
                                <a:lnTo>
                                  <a:pt x="15381" y="165"/>
                                </a:lnTo>
                                <a:lnTo>
                                  <a:pt x="15403" y="175"/>
                                </a:lnTo>
                                <a:lnTo>
                                  <a:pt x="15420" y="185"/>
                                </a:lnTo>
                                <a:lnTo>
                                  <a:pt x="15440" y="198"/>
                                </a:lnTo>
                                <a:lnTo>
                                  <a:pt x="15442" y="200"/>
                                </a:lnTo>
                                <a:lnTo>
                                  <a:pt x="15446" y="204"/>
                                </a:lnTo>
                                <a:lnTo>
                                  <a:pt x="15456" y="212"/>
                                </a:lnTo>
                                <a:lnTo>
                                  <a:pt x="15470" y="227"/>
                                </a:lnTo>
                                <a:lnTo>
                                  <a:pt x="15484" y="244"/>
                                </a:lnTo>
                                <a:lnTo>
                                  <a:pt x="15496" y="263"/>
                                </a:lnTo>
                                <a:lnTo>
                                  <a:pt x="15506" y="282"/>
                                </a:lnTo>
                                <a:lnTo>
                                  <a:pt x="15523" y="345"/>
                                </a:lnTo>
                                <a:lnTo>
                                  <a:pt x="15525" y="10920"/>
                                </a:lnTo>
                                <a:lnTo>
                                  <a:pt x="15523" y="10947"/>
                                </a:lnTo>
                                <a:lnTo>
                                  <a:pt x="15509" y="11002"/>
                                </a:lnTo>
                                <a:lnTo>
                                  <a:pt x="15506" y="11010"/>
                                </a:lnTo>
                                <a:lnTo>
                                  <a:pt x="15496" y="11031"/>
                                </a:lnTo>
                                <a:lnTo>
                                  <a:pt x="15485" y="11047"/>
                                </a:lnTo>
                                <a:lnTo>
                                  <a:pt x="15482" y="11051"/>
                                </a:lnTo>
                                <a:lnTo>
                                  <a:pt x="15479" y="11055"/>
                                </a:lnTo>
                                <a:lnTo>
                                  <a:pt x="15471" y="11065"/>
                                </a:lnTo>
                                <a:lnTo>
                                  <a:pt x="15458" y="11079"/>
                                </a:lnTo>
                                <a:lnTo>
                                  <a:pt x="15453" y="11083"/>
                                </a:lnTo>
                                <a:lnTo>
                                  <a:pt x="15448" y="11088"/>
                                </a:lnTo>
                                <a:lnTo>
                                  <a:pt x="15439" y="11095"/>
                                </a:lnTo>
                                <a:lnTo>
                                  <a:pt x="15436" y="11097"/>
                                </a:lnTo>
                                <a:lnTo>
                                  <a:pt x="15436" y="11098"/>
                                </a:lnTo>
                                <a:lnTo>
                                  <a:pt x="15436" y="11097"/>
                                </a:lnTo>
                                <a:lnTo>
                                  <a:pt x="15434" y="11098"/>
                                </a:lnTo>
                                <a:lnTo>
                                  <a:pt x="15434" y="11099"/>
                                </a:lnTo>
                                <a:lnTo>
                                  <a:pt x="15421" y="11108"/>
                                </a:lnTo>
                                <a:lnTo>
                                  <a:pt x="15425" y="11106"/>
                                </a:lnTo>
                                <a:lnTo>
                                  <a:pt x="15421" y="11108"/>
                                </a:lnTo>
                                <a:lnTo>
                                  <a:pt x="15417" y="11110"/>
                                </a:lnTo>
                                <a:lnTo>
                                  <a:pt x="15410" y="11114"/>
                                </a:lnTo>
                                <a:lnTo>
                                  <a:pt x="15401" y="11119"/>
                                </a:lnTo>
                                <a:lnTo>
                                  <a:pt x="15388" y="11125"/>
                                </a:lnTo>
                                <a:lnTo>
                                  <a:pt x="15398" y="11121"/>
                                </a:lnTo>
                                <a:lnTo>
                                  <a:pt x="15406" y="11288"/>
                                </a:lnTo>
                                <a:lnTo>
                                  <a:pt x="15414" y="11286"/>
                                </a:lnTo>
                                <a:lnTo>
                                  <a:pt x="15443" y="11276"/>
                                </a:lnTo>
                                <a:lnTo>
                                  <a:pt x="15451" y="11273"/>
                                </a:lnTo>
                                <a:lnTo>
                                  <a:pt x="15479" y="11260"/>
                                </a:lnTo>
                                <a:lnTo>
                                  <a:pt x="15486" y="11257"/>
                                </a:lnTo>
                                <a:lnTo>
                                  <a:pt x="15513" y="11242"/>
                                </a:lnTo>
                                <a:lnTo>
                                  <a:pt x="15520" y="11237"/>
                                </a:lnTo>
                                <a:lnTo>
                                  <a:pt x="15519" y="11014"/>
                                </a:lnTo>
                                <a:lnTo>
                                  <a:pt x="15519" y="10974"/>
                                </a:lnTo>
                                <a:lnTo>
                                  <a:pt x="15520" y="10969"/>
                                </a:lnTo>
                                <a:lnTo>
                                  <a:pt x="15521" y="10965"/>
                                </a:lnTo>
                                <a:lnTo>
                                  <a:pt x="15523" y="10951"/>
                                </a:lnTo>
                                <a:lnTo>
                                  <a:pt x="15544" y="11220"/>
                                </a:lnTo>
                                <a:lnTo>
                                  <a:pt x="15573" y="11196"/>
                                </a:lnTo>
                                <a:lnTo>
                                  <a:pt x="15623" y="11141"/>
                                </a:lnTo>
                                <a:lnTo>
                                  <a:pt x="15662" y="11076"/>
                                </a:lnTo>
                                <a:lnTo>
                                  <a:pt x="15686" y="11005"/>
                                </a:lnTo>
                                <a:lnTo>
                                  <a:pt x="15692" y="10951"/>
                                </a:lnTo>
                                <a:lnTo>
                                  <a:pt x="15695" y="10928"/>
                                </a:lnTo>
                                <a:lnTo>
                                  <a:pt x="15695" y="36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 name="Picture 9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232" y="10379"/>
                            <a:ext cx="2169"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AutoShape 89"/>
                        <wps:cNvSpPr>
                          <a:spLocks/>
                        </wps:cNvSpPr>
                        <wps:spPr bwMode="auto">
                          <a:xfrm>
                            <a:off x="2114" y="619"/>
                            <a:ext cx="6550" cy="11075"/>
                          </a:xfrm>
                          <a:custGeom>
                            <a:avLst/>
                            <a:gdLst>
                              <a:gd name="T0" fmla="+- 0 8664 2114"/>
                              <a:gd name="T1" fmla="*/ T0 w 6550"/>
                              <a:gd name="T2" fmla="+- 0 11656 619"/>
                              <a:gd name="T3" fmla="*/ 11656 h 11075"/>
                              <a:gd name="T4" fmla="+- 0 7262 2114"/>
                              <a:gd name="T5" fmla="*/ T4 w 6550"/>
                              <a:gd name="T6" fmla="+- 0 10626 619"/>
                              <a:gd name="T7" fmla="*/ 10626 h 11075"/>
                              <a:gd name="T8" fmla="+- 0 6249 2114"/>
                              <a:gd name="T9" fmla="*/ T8 w 6550"/>
                              <a:gd name="T10" fmla="+- 0 9807 619"/>
                              <a:gd name="T11" fmla="*/ 9807 h 11075"/>
                              <a:gd name="T12" fmla="+- 0 5370 2114"/>
                              <a:gd name="T13" fmla="*/ T12 w 6550"/>
                              <a:gd name="T14" fmla="+- 0 9025 619"/>
                              <a:gd name="T15" fmla="*/ 9025 h 11075"/>
                              <a:gd name="T16" fmla="+- 0 4904 2114"/>
                              <a:gd name="T17" fmla="*/ T16 w 6550"/>
                              <a:gd name="T18" fmla="+- 0 8574 619"/>
                              <a:gd name="T19" fmla="*/ 8574 h 11075"/>
                              <a:gd name="T20" fmla="+- 0 4481 2114"/>
                              <a:gd name="T21" fmla="*/ T20 w 6550"/>
                              <a:gd name="T22" fmla="+- 0 8135 619"/>
                              <a:gd name="T23" fmla="*/ 8135 h 11075"/>
                              <a:gd name="T24" fmla="+- 0 3867 2114"/>
                              <a:gd name="T25" fmla="*/ T24 w 6550"/>
                              <a:gd name="T26" fmla="+- 0 7432 619"/>
                              <a:gd name="T27" fmla="*/ 7432 h 11075"/>
                              <a:gd name="T28" fmla="+- 0 3455 2114"/>
                              <a:gd name="T29" fmla="*/ T28 w 6550"/>
                              <a:gd name="T30" fmla="+- 0 6896 619"/>
                              <a:gd name="T31" fmla="*/ 6896 h 11075"/>
                              <a:gd name="T32" fmla="+- 0 3274 2114"/>
                              <a:gd name="T33" fmla="*/ T32 w 6550"/>
                              <a:gd name="T34" fmla="+- 0 6637 619"/>
                              <a:gd name="T35" fmla="*/ 6637 h 11075"/>
                              <a:gd name="T36" fmla="+- 0 3108 2114"/>
                              <a:gd name="T37" fmla="*/ T36 w 6550"/>
                              <a:gd name="T38" fmla="+- 0 6383 619"/>
                              <a:gd name="T39" fmla="*/ 6383 h 11075"/>
                              <a:gd name="T40" fmla="+- 0 2887 2114"/>
                              <a:gd name="T41" fmla="*/ T40 w 6550"/>
                              <a:gd name="T42" fmla="+- 0 6013 619"/>
                              <a:gd name="T43" fmla="*/ 6013 h 11075"/>
                              <a:gd name="T44" fmla="+- 0 2700 2114"/>
                              <a:gd name="T45" fmla="*/ T44 w 6550"/>
                              <a:gd name="T46" fmla="+- 0 5655 619"/>
                              <a:gd name="T47" fmla="*/ 5655 h 11075"/>
                              <a:gd name="T48" fmla="+- 0 2592 2114"/>
                              <a:gd name="T49" fmla="*/ T48 w 6550"/>
                              <a:gd name="T50" fmla="+- 0 5424 619"/>
                              <a:gd name="T51" fmla="*/ 5424 h 11075"/>
                              <a:gd name="T52" fmla="+- 0 2497 2114"/>
                              <a:gd name="T53" fmla="*/ T52 w 6550"/>
                              <a:gd name="T54" fmla="+- 0 5200 619"/>
                              <a:gd name="T55" fmla="*/ 5200 h 11075"/>
                              <a:gd name="T56" fmla="+- 0 2345 2114"/>
                              <a:gd name="T57" fmla="*/ T56 w 6550"/>
                              <a:gd name="T58" fmla="+- 0 4766 619"/>
                              <a:gd name="T59" fmla="*/ 4766 h 11075"/>
                              <a:gd name="T60" fmla="+- 0 2287 2114"/>
                              <a:gd name="T61" fmla="*/ T60 w 6550"/>
                              <a:gd name="T62" fmla="+- 0 4558 619"/>
                              <a:gd name="T63" fmla="*/ 4558 h 11075"/>
                              <a:gd name="T64" fmla="+- 0 2240 2114"/>
                              <a:gd name="T65" fmla="*/ T64 w 6550"/>
                              <a:gd name="T66" fmla="+- 0 4354 619"/>
                              <a:gd name="T67" fmla="*/ 4354 h 11075"/>
                              <a:gd name="T68" fmla="+- 0 2203 2114"/>
                              <a:gd name="T69" fmla="*/ T68 w 6550"/>
                              <a:gd name="T70" fmla="+- 0 4158 619"/>
                              <a:gd name="T71" fmla="*/ 4158 h 11075"/>
                              <a:gd name="T72" fmla="+- 0 2167 2114"/>
                              <a:gd name="T73" fmla="*/ T72 w 6550"/>
                              <a:gd name="T74" fmla="+- 0 3873 619"/>
                              <a:gd name="T75" fmla="*/ 3873 h 11075"/>
                              <a:gd name="T76" fmla="+- 0 2160 2114"/>
                              <a:gd name="T77" fmla="*/ T76 w 6550"/>
                              <a:gd name="T78" fmla="+- 0 3781 619"/>
                              <a:gd name="T79" fmla="*/ 3781 h 11075"/>
                              <a:gd name="T80" fmla="+- 0 2156 2114"/>
                              <a:gd name="T81" fmla="*/ T80 w 6550"/>
                              <a:gd name="T82" fmla="+- 0 3340 619"/>
                              <a:gd name="T83" fmla="*/ 3340 h 11075"/>
                              <a:gd name="T84" fmla="+- 0 2169 2114"/>
                              <a:gd name="T85" fmla="*/ T84 w 6550"/>
                              <a:gd name="T86" fmla="+- 0 3174 619"/>
                              <a:gd name="T87" fmla="*/ 3174 h 11075"/>
                              <a:gd name="T88" fmla="+- 0 2189 2114"/>
                              <a:gd name="T89" fmla="*/ T88 w 6550"/>
                              <a:gd name="T90" fmla="+- 0 3012 619"/>
                              <a:gd name="T91" fmla="*/ 3012 h 11075"/>
                              <a:gd name="T92" fmla="+- 0 2249 2114"/>
                              <a:gd name="T93" fmla="*/ T92 w 6550"/>
                              <a:gd name="T94" fmla="+- 0 2707 619"/>
                              <a:gd name="T95" fmla="*/ 2707 h 11075"/>
                              <a:gd name="T96" fmla="+- 0 2332 2114"/>
                              <a:gd name="T97" fmla="*/ T96 w 6550"/>
                              <a:gd name="T98" fmla="+- 0 2422 619"/>
                              <a:gd name="T99" fmla="*/ 2422 h 11075"/>
                              <a:gd name="T100" fmla="+- 0 2434 2114"/>
                              <a:gd name="T101" fmla="*/ T100 w 6550"/>
                              <a:gd name="T102" fmla="+- 0 2159 619"/>
                              <a:gd name="T103" fmla="*/ 2159 h 11075"/>
                              <a:gd name="T104" fmla="+- 0 2552 2114"/>
                              <a:gd name="T105" fmla="*/ T104 w 6550"/>
                              <a:gd name="T106" fmla="+- 0 1918 619"/>
                              <a:gd name="T107" fmla="*/ 1918 h 11075"/>
                              <a:gd name="T108" fmla="+- 0 2680 2114"/>
                              <a:gd name="T109" fmla="*/ T108 w 6550"/>
                              <a:gd name="T110" fmla="+- 0 1698 619"/>
                              <a:gd name="T111" fmla="*/ 1698 h 11075"/>
                              <a:gd name="T112" fmla="+- 0 2748 2114"/>
                              <a:gd name="T113" fmla="*/ T112 w 6550"/>
                              <a:gd name="T114" fmla="+- 0 1596 619"/>
                              <a:gd name="T115" fmla="*/ 1596 h 11075"/>
                              <a:gd name="T116" fmla="+- 0 2884 2114"/>
                              <a:gd name="T117" fmla="*/ T116 w 6550"/>
                              <a:gd name="T118" fmla="+- 0 1409 619"/>
                              <a:gd name="T119" fmla="*/ 1409 h 11075"/>
                              <a:gd name="T120" fmla="+- 0 3091 2114"/>
                              <a:gd name="T121" fmla="*/ T120 w 6550"/>
                              <a:gd name="T122" fmla="+- 0 1166 619"/>
                              <a:gd name="T123" fmla="*/ 1166 h 11075"/>
                              <a:gd name="T124" fmla="+- 0 3285 2114"/>
                              <a:gd name="T125" fmla="*/ T124 w 6550"/>
                              <a:gd name="T126" fmla="+- 0 971 619"/>
                              <a:gd name="T127" fmla="*/ 971 h 11075"/>
                              <a:gd name="T128" fmla="+- 0 3403 2114"/>
                              <a:gd name="T129" fmla="*/ T128 w 6550"/>
                              <a:gd name="T130" fmla="+- 0 867 619"/>
                              <a:gd name="T131" fmla="*/ 867 h 11075"/>
                              <a:gd name="T132" fmla="+- 0 3547 2114"/>
                              <a:gd name="T133" fmla="*/ T132 w 6550"/>
                              <a:gd name="T134" fmla="+- 0 752 619"/>
                              <a:gd name="T135" fmla="*/ 752 h 11075"/>
                              <a:gd name="T136" fmla="+- 0 3644 2114"/>
                              <a:gd name="T137" fmla="*/ T136 w 6550"/>
                              <a:gd name="T138" fmla="+- 0 682 619"/>
                              <a:gd name="T139" fmla="*/ 682 h 11075"/>
                              <a:gd name="T140" fmla="+- 0 3658 2114"/>
                              <a:gd name="T141" fmla="*/ T140 w 6550"/>
                              <a:gd name="T142" fmla="+- 0 622 619"/>
                              <a:gd name="T143" fmla="*/ 622 h 11075"/>
                              <a:gd name="T144" fmla="+- 0 3527 2114"/>
                              <a:gd name="T145" fmla="*/ T144 w 6550"/>
                              <a:gd name="T146" fmla="+- 0 714 619"/>
                              <a:gd name="T147" fmla="*/ 714 h 11075"/>
                              <a:gd name="T148" fmla="+- 0 3381 2114"/>
                              <a:gd name="T149" fmla="*/ T148 w 6550"/>
                              <a:gd name="T150" fmla="+- 0 831 619"/>
                              <a:gd name="T151" fmla="*/ 831 h 11075"/>
                              <a:gd name="T152" fmla="+- 0 3199 2114"/>
                              <a:gd name="T153" fmla="*/ T152 w 6550"/>
                              <a:gd name="T154" fmla="+- 0 997 619"/>
                              <a:gd name="T155" fmla="*/ 997 h 11075"/>
                              <a:gd name="T156" fmla="+- 0 2996 2114"/>
                              <a:gd name="T157" fmla="*/ T156 w 6550"/>
                              <a:gd name="T158" fmla="+- 0 1209 619"/>
                              <a:gd name="T159" fmla="*/ 1209 h 11075"/>
                              <a:gd name="T160" fmla="+- 0 2718 2114"/>
                              <a:gd name="T161" fmla="*/ T160 w 6550"/>
                              <a:gd name="T162" fmla="+- 0 1568 619"/>
                              <a:gd name="T163" fmla="*/ 1568 h 11075"/>
                              <a:gd name="T164" fmla="+- 0 2520 2114"/>
                              <a:gd name="T165" fmla="*/ T164 w 6550"/>
                              <a:gd name="T166" fmla="+- 0 1895 619"/>
                              <a:gd name="T167" fmla="*/ 1895 h 11075"/>
                              <a:gd name="T168" fmla="+- 0 2347 2114"/>
                              <a:gd name="T169" fmla="*/ T168 w 6550"/>
                              <a:gd name="T170" fmla="+- 0 2269 619"/>
                              <a:gd name="T171" fmla="*/ 2269 h 11075"/>
                              <a:gd name="T172" fmla="+- 0 2253 2114"/>
                              <a:gd name="T173" fmla="*/ T172 w 6550"/>
                              <a:gd name="T174" fmla="+- 0 2547 619"/>
                              <a:gd name="T175" fmla="*/ 2547 h 11075"/>
                              <a:gd name="T176" fmla="+- 0 2152 2114"/>
                              <a:gd name="T177" fmla="*/ T176 w 6550"/>
                              <a:gd name="T178" fmla="+- 0 3004 619"/>
                              <a:gd name="T179" fmla="*/ 3004 h 11075"/>
                              <a:gd name="T180" fmla="+- 0 2119 2114"/>
                              <a:gd name="T181" fmla="*/ T180 w 6550"/>
                              <a:gd name="T182" fmla="+- 0 3338 619"/>
                              <a:gd name="T183" fmla="*/ 3338 h 11075"/>
                              <a:gd name="T184" fmla="+- 0 2130 2114"/>
                              <a:gd name="T185" fmla="*/ T184 w 6550"/>
                              <a:gd name="T186" fmla="+- 0 3877 619"/>
                              <a:gd name="T187" fmla="*/ 3877 h 11075"/>
                              <a:gd name="T188" fmla="+- 0 2152 2114"/>
                              <a:gd name="T189" fmla="*/ T188 w 6550"/>
                              <a:gd name="T190" fmla="+- 0 4069 619"/>
                              <a:gd name="T191" fmla="*/ 4069 h 11075"/>
                              <a:gd name="T192" fmla="+- 0 2203 2114"/>
                              <a:gd name="T193" fmla="*/ T192 w 6550"/>
                              <a:gd name="T194" fmla="+- 0 4365 619"/>
                              <a:gd name="T195" fmla="*/ 4365 h 11075"/>
                              <a:gd name="T196" fmla="+- 0 2251 2114"/>
                              <a:gd name="T197" fmla="*/ T196 w 6550"/>
                              <a:gd name="T198" fmla="+- 0 4571 619"/>
                              <a:gd name="T199" fmla="*/ 4571 h 11075"/>
                              <a:gd name="T200" fmla="+- 0 2380 2114"/>
                              <a:gd name="T201" fmla="*/ T200 w 6550"/>
                              <a:gd name="T202" fmla="+- 0 4997 619"/>
                              <a:gd name="T203" fmla="*/ 4997 h 11075"/>
                              <a:gd name="T204" fmla="+- 0 2558 2114"/>
                              <a:gd name="T205" fmla="*/ T204 w 6550"/>
                              <a:gd name="T206" fmla="+- 0 5445 619"/>
                              <a:gd name="T207" fmla="*/ 5445 h 11075"/>
                              <a:gd name="T208" fmla="+- 0 2727 2114"/>
                              <a:gd name="T209" fmla="*/ T208 w 6550"/>
                              <a:gd name="T210" fmla="+- 0 5797 619"/>
                              <a:gd name="T211" fmla="*/ 5797 h 11075"/>
                              <a:gd name="T212" fmla="+- 0 3000 2114"/>
                              <a:gd name="T213" fmla="*/ T212 w 6550"/>
                              <a:gd name="T214" fmla="+- 0 6284 619"/>
                              <a:gd name="T215" fmla="*/ 6284 h 11075"/>
                              <a:gd name="T216" fmla="+- 0 3244 2114"/>
                              <a:gd name="T217" fmla="*/ T216 w 6550"/>
                              <a:gd name="T218" fmla="+- 0 6664 619"/>
                              <a:gd name="T219" fmla="*/ 6664 h 11075"/>
                              <a:gd name="T220" fmla="+- 0 3524 2114"/>
                              <a:gd name="T221" fmla="*/ T220 w 6550"/>
                              <a:gd name="T222" fmla="+- 0 7058 619"/>
                              <a:gd name="T223" fmla="*/ 7058 h 11075"/>
                              <a:gd name="T224" fmla="+- 0 3840 2114"/>
                              <a:gd name="T225" fmla="*/ T224 w 6550"/>
                              <a:gd name="T226" fmla="+- 0 7463 619"/>
                              <a:gd name="T227" fmla="*/ 7463 h 11075"/>
                              <a:gd name="T228" fmla="+- 0 4323 2114"/>
                              <a:gd name="T229" fmla="*/ T228 w 6550"/>
                              <a:gd name="T230" fmla="+- 0 8024 619"/>
                              <a:gd name="T231" fmla="*/ 8024 h 11075"/>
                              <a:gd name="T232" fmla="+- 0 4880 2114"/>
                              <a:gd name="T233" fmla="*/ T232 w 6550"/>
                              <a:gd name="T234" fmla="+- 0 8608 619"/>
                              <a:gd name="T235" fmla="*/ 8608 h 11075"/>
                              <a:gd name="T236" fmla="+- 0 5684 2114"/>
                              <a:gd name="T237" fmla="*/ T236 w 6550"/>
                              <a:gd name="T238" fmla="+- 0 9370 619"/>
                              <a:gd name="T239" fmla="*/ 9370 h 11075"/>
                              <a:gd name="T240" fmla="+- 0 6819 2114"/>
                              <a:gd name="T241" fmla="*/ T240 w 6550"/>
                              <a:gd name="T242" fmla="+- 0 10331 619"/>
                              <a:gd name="T243" fmla="*/ 10331 h 11075"/>
                              <a:gd name="T244" fmla="+- 0 7917 2114"/>
                              <a:gd name="T245" fmla="*/ T244 w 6550"/>
                              <a:gd name="T246" fmla="+- 0 11172 619"/>
                              <a:gd name="T247" fmla="*/ 11172 h 110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550" h="11075">
                                <a:moveTo>
                                  <a:pt x="41" y="3071"/>
                                </a:moveTo>
                                <a:lnTo>
                                  <a:pt x="41" y="3070"/>
                                </a:lnTo>
                                <a:lnTo>
                                  <a:pt x="41" y="3071"/>
                                </a:lnTo>
                                <a:moveTo>
                                  <a:pt x="6550" y="11037"/>
                                </a:moveTo>
                                <a:lnTo>
                                  <a:pt x="6301" y="10862"/>
                                </a:lnTo>
                                <a:lnTo>
                                  <a:pt x="6059" y="10688"/>
                                </a:lnTo>
                                <a:lnTo>
                                  <a:pt x="5822" y="10515"/>
                                </a:lnTo>
                                <a:lnTo>
                                  <a:pt x="5367" y="10175"/>
                                </a:lnTo>
                                <a:lnTo>
                                  <a:pt x="5148" y="10007"/>
                                </a:lnTo>
                                <a:lnTo>
                                  <a:pt x="4934" y="9840"/>
                                </a:lnTo>
                                <a:lnTo>
                                  <a:pt x="4726" y="9675"/>
                                </a:lnTo>
                                <a:lnTo>
                                  <a:pt x="4524" y="9511"/>
                                </a:lnTo>
                                <a:lnTo>
                                  <a:pt x="4327" y="9349"/>
                                </a:lnTo>
                                <a:lnTo>
                                  <a:pt x="4135" y="9188"/>
                                </a:lnTo>
                                <a:lnTo>
                                  <a:pt x="3949" y="9029"/>
                                </a:lnTo>
                                <a:lnTo>
                                  <a:pt x="3768" y="8871"/>
                                </a:lnTo>
                                <a:lnTo>
                                  <a:pt x="3592" y="8715"/>
                                </a:lnTo>
                                <a:lnTo>
                                  <a:pt x="3422" y="8560"/>
                                </a:lnTo>
                                <a:lnTo>
                                  <a:pt x="3256" y="8406"/>
                                </a:lnTo>
                                <a:lnTo>
                                  <a:pt x="3096" y="8254"/>
                                </a:lnTo>
                                <a:lnTo>
                                  <a:pt x="2941" y="8104"/>
                                </a:lnTo>
                                <a:lnTo>
                                  <a:pt x="2791" y="7955"/>
                                </a:lnTo>
                                <a:lnTo>
                                  <a:pt x="2790" y="7954"/>
                                </a:lnTo>
                                <a:lnTo>
                                  <a:pt x="2790" y="7955"/>
                                </a:lnTo>
                                <a:lnTo>
                                  <a:pt x="2644" y="7807"/>
                                </a:lnTo>
                                <a:lnTo>
                                  <a:pt x="2504" y="7661"/>
                                </a:lnTo>
                                <a:lnTo>
                                  <a:pt x="2503" y="7660"/>
                                </a:lnTo>
                                <a:lnTo>
                                  <a:pt x="2503" y="7661"/>
                                </a:lnTo>
                                <a:lnTo>
                                  <a:pt x="2367" y="7516"/>
                                </a:lnTo>
                                <a:lnTo>
                                  <a:pt x="2235" y="7372"/>
                                </a:lnTo>
                                <a:lnTo>
                                  <a:pt x="2108" y="7230"/>
                                </a:lnTo>
                                <a:lnTo>
                                  <a:pt x="1985" y="7090"/>
                                </a:lnTo>
                                <a:lnTo>
                                  <a:pt x="1867" y="6951"/>
                                </a:lnTo>
                                <a:lnTo>
                                  <a:pt x="1753" y="6813"/>
                                </a:lnTo>
                                <a:lnTo>
                                  <a:pt x="1754" y="6813"/>
                                </a:lnTo>
                                <a:lnTo>
                                  <a:pt x="1644" y="6677"/>
                                </a:lnTo>
                                <a:lnTo>
                                  <a:pt x="1539" y="6542"/>
                                </a:lnTo>
                                <a:lnTo>
                                  <a:pt x="1438" y="6409"/>
                                </a:lnTo>
                                <a:lnTo>
                                  <a:pt x="1341" y="6277"/>
                                </a:lnTo>
                                <a:lnTo>
                                  <a:pt x="1249" y="6147"/>
                                </a:lnTo>
                                <a:lnTo>
                                  <a:pt x="1248" y="6146"/>
                                </a:lnTo>
                                <a:lnTo>
                                  <a:pt x="1248" y="6147"/>
                                </a:lnTo>
                                <a:lnTo>
                                  <a:pt x="1159" y="6017"/>
                                </a:lnTo>
                                <a:lnTo>
                                  <a:pt x="1160" y="6018"/>
                                </a:lnTo>
                                <a:lnTo>
                                  <a:pt x="1159" y="6017"/>
                                </a:lnTo>
                                <a:lnTo>
                                  <a:pt x="1075" y="5890"/>
                                </a:lnTo>
                                <a:lnTo>
                                  <a:pt x="995" y="5764"/>
                                </a:lnTo>
                                <a:lnTo>
                                  <a:pt x="994" y="5763"/>
                                </a:lnTo>
                                <a:lnTo>
                                  <a:pt x="994" y="5764"/>
                                </a:lnTo>
                                <a:lnTo>
                                  <a:pt x="916" y="5639"/>
                                </a:lnTo>
                                <a:lnTo>
                                  <a:pt x="844" y="5516"/>
                                </a:lnTo>
                                <a:lnTo>
                                  <a:pt x="843" y="5515"/>
                                </a:lnTo>
                                <a:lnTo>
                                  <a:pt x="843" y="5516"/>
                                </a:lnTo>
                                <a:lnTo>
                                  <a:pt x="773" y="5394"/>
                                </a:lnTo>
                                <a:lnTo>
                                  <a:pt x="707" y="5273"/>
                                </a:lnTo>
                                <a:lnTo>
                                  <a:pt x="645" y="5154"/>
                                </a:lnTo>
                                <a:lnTo>
                                  <a:pt x="585" y="5036"/>
                                </a:lnTo>
                                <a:lnTo>
                                  <a:pt x="586" y="5037"/>
                                </a:lnTo>
                                <a:lnTo>
                                  <a:pt x="586" y="5036"/>
                                </a:lnTo>
                                <a:lnTo>
                                  <a:pt x="530" y="4921"/>
                                </a:lnTo>
                                <a:lnTo>
                                  <a:pt x="530" y="4920"/>
                                </a:lnTo>
                                <a:lnTo>
                                  <a:pt x="530" y="4921"/>
                                </a:lnTo>
                                <a:lnTo>
                                  <a:pt x="478" y="4806"/>
                                </a:lnTo>
                                <a:lnTo>
                                  <a:pt x="478" y="4805"/>
                                </a:lnTo>
                                <a:lnTo>
                                  <a:pt x="478" y="4806"/>
                                </a:lnTo>
                                <a:lnTo>
                                  <a:pt x="429" y="4692"/>
                                </a:lnTo>
                                <a:lnTo>
                                  <a:pt x="383" y="4581"/>
                                </a:lnTo>
                                <a:lnTo>
                                  <a:pt x="383" y="4580"/>
                                </a:lnTo>
                                <a:lnTo>
                                  <a:pt x="383" y="4581"/>
                                </a:lnTo>
                                <a:lnTo>
                                  <a:pt x="340" y="4470"/>
                                </a:lnTo>
                                <a:lnTo>
                                  <a:pt x="301" y="4361"/>
                                </a:lnTo>
                                <a:lnTo>
                                  <a:pt x="264" y="4253"/>
                                </a:lnTo>
                                <a:lnTo>
                                  <a:pt x="265" y="4253"/>
                                </a:lnTo>
                                <a:lnTo>
                                  <a:pt x="231" y="4147"/>
                                </a:lnTo>
                                <a:lnTo>
                                  <a:pt x="200" y="4042"/>
                                </a:lnTo>
                                <a:lnTo>
                                  <a:pt x="201" y="4042"/>
                                </a:lnTo>
                                <a:lnTo>
                                  <a:pt x="173" y="3939"/>
                                </a:lnTo>
                                <a:lnTo>
                                  <a:pt x="173" y="3938"/>
                                </a:lnTo>
                                <a:lnTo>
                                  <a:pt x="173" y="3939"/>
                                </a:lnTo>
                                <a:lnTo>
                                  <a:pt x="148" y="3837"/>
                                </a:lnTo>
                                <a:lnTo>
                                  <a:pt x="148" y="3836"/>
                                </a:lnTo>
                                <a:lnTo>
                                  <a:pt x="148" y="3837"/>
                                </a:lnTo>
                                <a:lnTo>
                                  <a:pt x="126" y="3736"/>
                                </a:lnTo>
                                <a:lnTo>
                                  <a:pt x="126" y="3735"/>
                                </a:lnTo>
                                <a:lnTo>
                                  <a:pt x="126" y="3736"/>
                                </a:lnTo>
                                <a:lnTo>
                                  <a:pt x="106" y="3637"/>
                                </a:lnTo>
                                <a:lnTo>
                                  <a:pt x="106" y="3636"/>
                                </a:lnTo>
                                <a:lnTo>
                                  <a:pt x="106" y="3637"/>
                                </a:lnTo>
                                <a:lnTo>
                                  <a:pt x="89" y="3539"/>
                                </a:lnTo>
                                <a:lnTo>
                                  <a:pt x="89" y="3538"/>
                                </a:lnTo>
                                <a:lnTo>
                                  <a:pt x="89" y="3539"/>
                                </a:lnTo>
                                <a:lnTo>
                                  <a:pt x="75" y="3442"/>
                                </a:lnTo>
                                <a:lnTo>
                                  <a:pt x="63" y="3347"/>
                                </a:lnTo>
                                <a:lnTo>
                                  <a:pt x="53" y="3254"/>
                                </a:lnTo>
                                <a:lnTo>
                                  <a:pt x="53" y="3253"/>
                                </a:lnTo>
                                <a:lnTo>
                                  <a:pt x="53" y="3254"/>
                                </a:lnTo>
                                <a:lnTo>
                                  <a:pt x="46" y="3162"/>
                                </a:lnTo>
                                <a:lnTo>
                                  <a:pt x="46" y="3161"/>
                                </a:lnTo>
                                <a:lnTo>
                                  <a:pt x="46" y="3162"/>
                                </a:lnTo>
                                <a:lnTo>
                                  <a:pt x="41" y="3073"/>
                                </a:lnTo>
                                <a:lnTo>
                                  <a:pt x="41" y="3071"/>
                                </a:lnTo>
                                <a:lnTo>
                                  <a:pt x="38" y="2893"/>
                                </a:lnTo>
                                <a:lnTo>
                                  <a:pt x="42" y="2721"/>
                                </a:lnTo>
                                <a:lnTo>
                                  <a:pt x="42" y="2720"/>
                                </a:lnTo>
                                <a:lnTo>
                                  <a:pt x="55" y="2554"/>
                                </a:lnTo>
                                <a:lnTo>
                                  <a:pt x="55" y="2555"/>
                                </a:lnTo>
                                <a:lnTo>
                                  <a:pt x="55" y="2554"/>
                                </a:lnTo>
                                <a:lnTo>
                                  <a:pt x="75" y="2394"/>
                                </a:lnTo>
                                <a:lnTo>
                                  <a:pt x="75" y="2393"/>
                                </a:lnTo>
                                <a:lnTo>
                                  <a:pt x="75" y="2394"/>
                                </a:lnTo>
                                <a:lnTo>
                                  <a:pt x="75" y="2393"/>
                                </a:lnTo>
                                <a:lnTo>
                                  <a:pt x="102" y="2237"/>
                                </a:lnTo>
                                <a:lnTo>
                                  <a:pt x="102" y="2238"/>
                                </a:lnTo>
                                <a:lnTo>
                                  <a:pt x="102" y="2237"/>
                                </a:lnTo>
                                <a:lnTo>
                                  <a:pt x="135" y="2087"/>
                                </a:lnTo>
                                <a:lnTo>
                                  <a:pt x="135" y="2088"/>
                                </a:lnTo>
                                <a:lnTo>
                                  <a:pt x="135" y="2087"/>
                                </a:lnTo>
                                <a:lnTo>
                                  <a:pt x="174" y="1942"/>
                                </a:lnTo>
                                <a:lnTo>
                                  <a:pt x="174" y="1943"/>
                                </a:lnTo>
                                <a:lnTo>
                                  <a:pt x="174" y="1942"/>
                                </a:lnTo>
                                <a:lnTo>
                                  <a:pt x="218" y="1803"/>
                                </a:lnTo>
                                <a:lnTo>
                                  <a:pt x="267" y="1669"/>
                                </a:lnTo>
                                <a:lnTo>
                                  <a:pt x="267" y="1670"/>
                                </a:lnTo>
                                <a:lnTo>
                                  <a:pt x="267" y="1669"/>
                                </a:lnTo>
                                <a:lnTo>
                                  <a:pt x="320" y="1541"/>
                                </a:lnTo>
                                <a:lnTo>
                                  <a:pt x="320" y="1540"/>
                                </a:lnTo>
                                <a:lnTo>
                                  <a:pt x="378" y="1418"/>
                                </a:lnTo>
                                <a:lnTo>
                                  <a:pt x="378" y="1417"/>
                                </a:lnTo>
                                <a:lnTo>
                                  <a:pt x="377" y="1418"/>
                                </a:lnTo>
                                <a:lnTo>
                                  <a:pt x="437" y="1300"/>
                                </a:lnTo>
                                <a:lnTo>
                                  <a:pt x="438" y="1299"/>
                                </a:lnTo>
                                <a:lnTo>
                                  <a:pt x="437" y="1300"/>
                                </a:lnTo>
                                <a:lnTo>
                                  <a:pt x="500" y="1187"/>
                                </a:lnTo>
                                <a:lnTo>
                                  <a:pt x="501" y="1186"/>
                                </a:lnTo>
                                <a:lnTo>
                                  <a:pt x="500" y="1187"/>
                                </a:lnTo>
                                <a:lnTo>
                                  <a:pt x="566" y="1079"/>
                                </a:lnTo>
                                <a:lnTo>
                                  <a:pt x="566" y="1080"/>
                                </a:lnTo>
                                <a:lnTo>
                                  <a:pt x="567" y="1079"/>
                                </a:lnTo>
                                <a:lnTo>
                                  <a:pt x="633" y="977"/>
                                </a:lnTo>
                                <a:lnTo>
                                  <a:pt x="633" y="978"/>
                                </a:lnTo>
                                <a:lnTo>
                                  <a:pt x="634" y="977"/>
                                </a:lnTo>
                                <a:lnTo>
                                  <a:pt x="701" y="880"/>
                                </a:lnTo>
                                <a:lnTo>
                                  <a:pt x="701" y="881"/>
                                </a:lnTo>
                                <a:lnTo>
                                  <a:pt x="702" y="880"/>
                                </a:lnTo>
                                <a:lnTo>
                                  <a:pt x="770" y="789"/>
                                </a:lnTo>
                                <a:lnTo>
                                  <a:pt x="770" y="790"/>
                                </a:lnTo>
                                <a:lnTo>
                                  <a:pt x="840" y="703"/>
                                </a:lnTo>
                                <a:lnTo>
                                  <a:pt x="908" y="623"/>
                                </a:lnTo>
                                <a:lnTo>
                                  <a:pt x="909" y="622"/>
                                </a:lnTo>
                                <a:lnTo>
                                  <a:pt x="908" y="623"/>
                                </a:lnTo>
                                <a:lnTo>
                                  <a:pt x="977" y="547"/>
                                </a:lnTo>
                                <a:lnTo>
                                  <a:pt x="1044" y="477"/>
                                </a:lnTo>
                                <a:lnTo>
                                  <a:pt x="1043" y="477"/>
                                </a:lnTo>
                                <a:lnTo>
                                  <a:pt x="1109" y="412"/>
                                </a:lnTo>
                                <a:lnTo>
                                  <a:pt x="1172" y="352"/>
                                </a:lnTo>
                                <a:lnTo>
                                  <a:pt x="1171" y="352"/>
                                </a:lnTo>
                                <a:lnTo>
                                  <a:pt x="1232" y="298"/>
                                </a:lnTo>
                                <a:lnTo>
                                  <a:pt x="1231" y="298"/>
                                </a:lnTo>
                                <a:lnTo>
                                  <a:pt x="1288" y="248"/>
                                </a:lnTo>
                                <a:lnTo>
                                  <a:pt x="1288" y="249"/>
                                </a:lnTo>
                                <a:lnTo>
                                  <a:pt x="1289" y="248"/>
                                </a:lnTo>
                                <a:lnTo>
                                  <a:pt x="1341" y="205"/>
                                </a:lnTo>
                                <a:lnTo>
                                  <a:pt x="1390" y="166"/>
                                </a:lnTo>
                                <a:lnTo>
                                  <a:pt x="1389" y="166"/>
                                </a:lnTo>
                                <a:lnTo>
                                  <a:pt x="1433" y="132"/>
                                </a:lnTo>
                                <a:lnTo>
                                  <a:pt x="1433" y="133"/>
                                </a:lnTo>
                                <a:lnTo>
                                  <a:pt x="1434" y="132"/>
                                </a:lnTo>
                                <a:lnTo>
                                  <a:pt x="1472" y="104"/>
                                </a:lnTo>
                                <a:lnTo>
                                  <a:pt x="1504" y="81"/>
                                </a:lnTo>
                                <a:lnTo>
                                  <a:pt x="1531" y="63"/>
                                </a:lnTo>
                                <a:lnTo>
                                  <a:pt x="1530" y="63"/>
                                </a:lnTo>
                                <a:lnTo>
                                  <a:pt x="1550" y="50"/>
                                </a:lnTo>
                                <a:lnTo>
                                  <a:pt x="1561" y="43"/>
                                </a:lnTo>
                                <a:lnTo>
                                  <a:pt x="1565" y="40"/>
                                </a:lnTo>
                                <a:lnTo>
                                  <a:pt x="1548" y="0"/>
                                </a:lnTo>
                                <a:lnTo>
                                  <a:pt x="1544" y="3"/>
                                </a:lnTo>
                                <a:lnTo>
                                  <a:pt x="1531" y="11"/>
                                </a:lnTo>
                                <a:lnTo>
                                  <a:pt x="1512" y="24"/>
                                </a:lnTo>
                                <a:lnTo>
                                  <a:pt x="1485" y="42"/>
                                </a:lnTo>
                                <a:lnTo>
                                  <a:pt x="1414" y="94"/>
                                </a:lnTo>
                                <a:lnTo>
                                  <a:pt x="1413" y="95"/>
                                </a:lnTo>
                                <a:lnTo>
                                  <a:pt x="1369" y="128"/>
                                </a:lnTo>
                                <a:lnTo>
                                  <a:pt x="1369" y="129"/>
                                </a:lnTo>
                                <a:lnTo>
                                  <a:pt x="1320" y="167"/>
                                </a:lnTo>
                                <a:lnTo>
                                  <a:pt x="1320" y="168"/>
                                </a:lnTo>
                                <a:lnTo>
                                  <a:pt x="1267" y="212"/>
                                </a:lnTo>
                                <a:lnTo>
                                  <a:pt x="1266" y="212"/>
                                </a:lnTo>
                                <a:lnTo>
                                  <a:pt x="1209" y="262"/>
                                </a:lnTo>
                                <a:lnTo>
                                  <a:pt x="1149" y="317"/>
                                </a:lnTo>
                                <a:lnTo>
                                  <a:pt x="1085" y="377"/>
                                </a:lnTo>
                                <a:lnTo>
                                  <a:pt x="1085" y="378"/>
                                </a:lnTo>
                                <a:lnTo>
                                  <a:pt x="1019" y="443"/>
                                </a:lnTo>
                                <a:lnTo>
                                  <a:pt x="952" y="514"/>
                                </a:lnTo>
                                <a:lnTo>
                                  <a:pt x="951" y="514"/>
                                </a:lnTo>
                                <a:lnTo>
                                  <a:pt x="883" y="590"/>
                                </a:lnTo>
                                <a:lnTo>
                                  <a:pt x="882" y="590"/>
                                </a:lnTo>
                                <a:lnTo>
                                  <a:pt x="813" y="672"/>
                                </a:lnTo>
                                <a:lnTo>
                                  <a:pt x="743" y="759"/>
                                </a:lnTo>
                                <a:lnTo>
                                  <a:pt x="673" y="851"/>
                                </a:lnTo>
                                <a:lnTo>
                                  <a:pt x="673" y="852"/>
                                </a:lnTo>
                                <a:lnTo>
                                  <a:pt x="604" y="949"/>
                                </a:lnTo>
                                <a:lnTo>
                                  <a:pt x="536" y="1052"/>
                                </a:lnTo>
                                <a:lnTo>
                                  <a:pt x="536" y="1053"/>
                                </a:lnTo>
                                <a:lnTo>
                                  <a:pt x="470" y="1161"/>
                                </a:lnTo>
                                <a:lnTo>
                                  <a:pt x="406" y="1275"/>
                                </a:lnTo>
                                <a:lnTo>
                                  <a:pt x="406" y="1276"/>
                                </a:lnTo>
                                <a:lnTo>
                                  <a:pt x="345" y="1394"/>
                                </a:lnTo>
                                <a:lnTo>
                                  <a:pt x="345" y="1395"/>
                                </a:lnTo>
                                <a:lnTo>
                                  <a:pt x="287" y="1519"/>
                                </a:lnTo>
                                <a:lnTo>
                                  <a:pt x="287" y="1520"/>
                                </a:lnTo>
                                <a:lnTo>
                                  <a:pt x="233" y="1650"/>
                                </a:lnTo>
                                <a:lnTo>
                                  <a:pt x="233" y="1651"/>
                                </a:lnTo>
                                <a:lnTo>
                                  <a:pt x="184" y="1786"/>
                                </a:lnTo>
                                <a:lnTo>
                                  <a:pt x="183" y="1787"/>
                                </a:lnTo>
                                <a:lnTo>
                                  <a:pt x="139" y="1927"/>
                                </a:lnTo>
                                <a:lnTo>
                                  <a:pt x="139" y="1928"/>
                                </a:lnTo>
                                <a:lnTo>
                                  <a:pt x="99" y="2074"/>
                                </a:lnTo>
                                <a:lnTo>
                                  <a:pt x="99" y="2076"/>
                                </a:lnTo>
                                <a:lnTo>
                                  <a:pt x="66" y="2227"/>
                                </a:lnTo>
                                <a:lnTo>
                                  <a:pt x="65" y="2228"/>
                                </a:lnTo>
                                <a:lnTo>
                                  <a:pt x="38" y="2385"/>
                                </a:lnTo>
                                <a:lnTo>
                                  <a:pt x="38" y="2386"/>
                                </a:lnTo>
                                <a:lnTo>
                                  <a:pt x="18" y="2548"/>
                                </a:lnTo>
                                <a:lnTo>
                                  <a:pt x="18" y="2550"/>
                                </a:lnTo>
                                <a:lnTo>
                                  <a:pt x="5" y="2718"/>
                                </a:lnTo>
                                <a:lnTo>
                                  <a:pt x="5" y="2719"/>
                                </a:lnTo>
                                <a:lnTo>
                                  <a:pt x="0" y="2892"/>
                                </a:lnTo>
                                <a:lnTo>
                                  <a:pt x="3" y="3073"/>
                                </a:lnTo>
                                <a:lnTo>
                                  <a:pt x="8" y="3164"/>
                                </a:lnTo>
                                <a:lnTo>
                                  <a:pt x="9" y="3165"/>
                                </a:lnTo>
                                <a:lnTo>
                                  <a:pt x="16" y="3258"/>
                                </a:lnTo>
                                <a:lnTo>
                                  <a:pt x="16" y="3259"/>
                                </a:lnTo>
                                <a:lnTo>
                                  <a:pt x="26" y="3353"/>
                                </a:lnTo>
                                <a:lnTo>
                                  <a:pt x="26" y="3354"/>
                                </a:lnTo>
                                <a:lnTo>
                                  <a:pt x="38" y="3449"/>
                                </a:lnTo>
                                <a:lnTo>
                                  <a:pt x="38" y="3450"/>
                                </a:lnTo>
                                <a:lnTo>
                                  <a:pt x="52" y="3547"/>
                                </a:lnTo>
                                <a:lnTo>
                                  <a:pt x="52" y="3548"/>
                                </a:lnTo>
                                <a:lnTo>
                                  <a:pt x="69" y="3646"/>
                                </a:lnTo>
                                <a:lnTo>
                                  <a:pt x="70" y="3646"/>
                                </a:lnTo>
                                <a:lnTo>
                                  <a:pt x="89" y="3746"/>
                                </a:lnTo>
                                <a:lnTo>
                                  <a:pt x="89" y="3747"/>
                                </a:lnTo>
                                <a:lnTo>
                                  <a:pt x="112" y="3848"/>
                                </a:lnTo>
                                <a:lnTo>
                                  <a:pt x="112" y="3849"/>
                                </a:lnTo>
                                <a:lnTo>
                                  <a:pt x="137" y="3951"/>
                                </a:lnTo>
                                <a:lnTo>
                                  <a:pt x="137" y="3952"/>
                                </a:lnTo>
                                <a:lnTo>
                                  <a:pt x="165" y="4056"/>
                                </a:lnTo>
                                <a:lnTo>
                                  <a:pt x="196" y="4162"/>
                                </a:lnTo>
                                <a:lnTo>
                                  <a:pt x="229" y="4269"/>
                                </a:lnTo>
                                <a:lnTo>
                                  <a:pt x="230" y="4269"/>
                                </a:lnTo>
                                <a:lnTo>
                                  <a:pt x="266" y="4378"/>
                                </a:lnTo>
                                <a:lnTo>
                                  <a:pt x="306" y="4488"/>
                                </a:lnTo>
                                <a:lnTo>
                                  <a:pt x="349" y="4599"/>
                                </a:lnTo>
                                <a:lnTo>
                                  <a:pt x="349" y="4600"/>
                                </a:lnTo>
                                <a:lnTo>
                                  <a:pt x="395" y="4712"/>
                                </a:lnTo>
                                <a:lnTo>
                                  <a:pt x="444" y="4826"/>
                                </a:lnTo>
                                <a:lnTo>
                                  <a:pt x="445" y="4827"/>
                                </a:lnTo>
                                <a:lnTo>
                                  <a:pt x="497" y="4942"/>
                                </a:lnTo>
                                <a:lnTo>
                                  <a:pt x="553" y="5059"/>
                                </a:lnTo>
                                <a:lnTo>
                                  <a:pt x="613" y="5177"/>
                                </a:lnTo>
                                <a:lnTo>
                                  <a:pt x="613" y="5178"/>
                                </a:lnTo>
                                <a:lnTo>
                                  <a:pt x="676" y="5297"/>
                                </a:lnTo>
                                <a:lnTo>
                                  <a:pt x="742" y="5418"/>
                                </a:lnTo>
                                <a:lnTo>
                                  <a:pt x="742" y="5419"/>
                                </a:lnTo>
                                <a:lnTo>
                                  <a:pt x="812" y="5541"/>
                                </a:lnTo>
                                <a:lnTo>
                                  <a:pt x="886" y="5665"/>
                                </a:lnTo>
                                <a:lnTo>
                                  <a:pt x="964" y="5790"/>
                                </a:lnTo>
                                <a:lnTo>
                                  <a:pt x="964" y="5791"/>
                                </a:lnTo>
                                <a:lnTo>
                                  <a:pt x="1045" y="5917"/>
                                </a:lnTo>
                                <a:lnTo>
                                  <a:pt x="1045" y="5918"/>
                                </a:lnTo>
                                <a:lnTo>
                                  <a:pt x="1130" y="6045"/>
                                </a:lnTo>
                                <a:lnTo>
                                  <a:pt x="1130" y="6046"/>
                                </a:lnTo>
                                <a:lnTo>
                                  <a:pt x="1219" y="6175"/>
                                </a:lnTo>
                                <a:lnTo>
                                  <a:pt x="1312" y="6306"/>
                                </a:lnTo>
                                <a:lnTo>
                                  <a:pt x="1313" y="6306"/>
                                </a:lnTo>
                                <a:lnTo>
                                  <a:pt x="1410" y="6439"/>
                                </a:lnTo>
                                <a:lnTo>
                                  <a:pt x="1511" y="6572"/>
                                </a:lnTo>
                                <a:lnTo>
                                  <a:pt x="1511" y="6573"/>
                                </a:lnTo>
                                <a:lnTo>
                                  <a:pt x="1617" y="6707"/>
                                </a:lnTo>
                                <a:lnTo>
                                  <a:pt x="1617" y="6708"/>
                                </a:lnTo>
                                <a:lnTo>
                                  <a:pt x="1726" y="6844"/>
                                </a:lnTo>
                                <a:lnTo>
                                  <a:pt x="1727" y="6844"/>
                                </a:lnTo>
                                <a:lnTo>
                                  <a:pt x="1841" y="6982"/>
                                </a:lnTo>
                                <a:lnTo>
                                  <a:pt x="1959" y="7122"/>
                                </a:lnTo>
                                <a:lnTo>
                                  <a:pt x="2082" y="7263"/>
                                </a:lnTo>
                                <a:lnTo>
                                  <a:pt x="2209" y="7405"/>
                                </a:lnTo>
                                <a:lnTo>
                                  <a:pt x="2210" y="7405"/>
                                </a:lnTo>
                                <a:lnTo>
                                  <a:pt x="2342" y="7549"/>
                                </a:lnTo>
                                <a:lnTo>
                                  <a:pt x="2478" y="7694"/>
                                </a:lnTo>
                                <a:lnTo>
                                  <a:pt x="2620" y="7841"/>
                                </a:lnTo>
                                <a:lnTo>
                                  <a:pt x="2766" y="7989"/>
                                </a:lnTo>
                                <a:lnTo>
                                  <a:pt x="2917" y="8138"/>
                                </a:lnTo>
                                <a:lnTo>
                                  <a:pt x="3073" y="8289"/>
                                </a:lnTo>
                                <a:lnTo>
                                  <a:pt x="3233" y="8441"/>
                                </a:lnTo>
                                <a:lnTo>
                                  <a:pt x="3233" y="8442"/>
                                </a:lnTo>
                                <a:lnTo>
                                  <a:pt x="3570" y="8751"/>
                                </a:lnTo>
                                <a:lnTo>
                                  <a:pt x="3746" y="8907"/>
                                </a:lnTo>
                                <a:lnTo>
                                  <a:pt x="3927" y="9065"/>
                                </a:lnTo>
                                <a:lnTo>
                                  <a:pt x="4113" y="9225"/>
                                </a:lnTo>
                                <a:lnTo>
                                  <a:pt x="4305" y="9386"/>
                                </a:lnTo>
                                <a:lnTo>
                                  <a:pt x="4705" y="9712"/>
                                </a:lnTo>
                                <a:lnTo>
                                  <a:pt x="4914" y="9878"/>
                                </a:lnTo>
                                <a:lnTo>
                                  <a:pt x="5127" y="10044"/>
                                </a:lnTo>
                                <a:lnTo>
                                  <a:pt x="5347" y="10213"/>
                                </a:lnTo>
                                <a:lnTo>
                                  <a:pt x="5572" y="10382"/>
                                </a:lnTo>
                                <a:lnTo>
                                  <a:pt x="5803" y="10553"/>
                                </a:lnTo>
                                <a:lnTo>
                                  <a:pt x="6040" y="10726"/>
                                </a:lnTo>
                                <a:lnTo>
                                  <a:pt x="6282" y="10900"/>
                                </a:lnTo>
                                <a:lnTo>
                                  <a:pt x="6531" y="11075"/>
                                </a:lnTo>
                                <a:lnTo>
                                  <a:pt x="6550" y="11037"/>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00" y="2476"/>
                            <a:ext cx="4260" cy="2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8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80" y="2241"/>
                            <a:ext cx="4684" cy="3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80" y="2460"/>
                            <a:ext cx="4060" cy="2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501" y="6995"/>
                            <a:ext cx="4042" cy="2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80" y="6724"/>
                            <a:ext cx="4684" cy="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80" y="6865"/>
                            <a:ext cx="4060"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w16se="http://schemas.microsoft.com/office/word/2015/wordml/symex">
            <w:pict>
              <v:group w14:anchorId="249D87D7" id="Group 80" o:spid="_x0000_s1026" style="position:absolute;margin-left:16.5pt;margin-top:9pt;width:813pt;height:571.95pt;z-index:-251663872;mso-position-horizontal-relative:page;mso-position-vertical-relative:page" coordorigin="518,460" coordsize="15846,114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Gq/DYGAAAco0lEQVQ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">
                <v:shape id="Picture 103" o:spid="_x0000_s1027" type="#_x0000_t75" style="position:absolute;left:6040;top:719;width:9899;height:11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">
                  <v:imagedata r:id="rId19" o:title=""/>
                </v:shape>
                <v:shape id="Freeform 102" o:spid="_x0000_s1028" style="position:absolute;left:603;top:528;width:15676;height:11157;visibility:visible;mso-wrap-style:square;v-text-anchor:top" coordsize="15676,1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" path="m15355,l321,,244,8,174,33,112,72,62,122,25,183,4,251,,300,,10856r16,95l48,11015r46,54l152,11112r68,29l295,11156r26,1l15355,11157r77,-9l15503,11123r61,-38l15614,11034r37,-60l15672,10905r4,-49l15676,300r-10,-72l15640,162r-41,-58l15545,57r-65,-34l15407,4,15355,xe" fillcolor="#2c2a2b" stroked="f">
                  <v:path arrowok="t" o:connecttype="custom" o:connectlocs="15355,528;321,528;244,536;174,561;112,600;62,650;25,711;4,779;0,828;0,11384;16,11479;48,11543;94,11597;152,11640;220,11669;295,11684;321,11685;15355,11685;15432,11676;15503,11651;15564,11613;15614,11562;15651,11502;15672,11433;15676,11384;15676,828;15666,756;15640,690;15599,632;15545,585;15480,551;15407,532;15355,528" o:connectangles="0,0,0,0,0,0,0,0,0,0,0,0,0,0,0,0,0,0,0,0,0,0,0,0,0,0,0,0,0,0,0,0,0"/>
                </v:shape>
                <v:line id="Line 101" o:spid="_x0000_s1029" style="position:absolute;visibility:visible;mso-wrap-style:square" from="16200,515" to="16200,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" strokecolor="#393738" strokeweight="1.25pt"/>
                <v:line id="Line 100" o:spid="_x0000_s1030" style="position:absolute;visibility:visible;mso-wrap-style:square" from="16200,11411" to="16200,1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" strokecolor="#393738" strokeweight="1.25pt"/>
                <v:shape id="AutoShape 99" o:spid="_x0000_s1031" style="position:absolute;left:701;top:612;width:15374;height:11152;visibility:visible;mso-wrap-style:square;v-text-anchor:top" coordsize="15374,1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" path="m27,11105l14,10874r-7,-12l4,10855,,11090r27,15m169,2l157,4r-3,1l169,2m176,r-7,2l172,1,176,t49,10993l203,10992r-8,l180,10990r6,161l219,11152r4,-159l225,10993t15149,143l15367,10985r-1,-16l15345,10977r-60,15l225,10993r15027,l15257,11152r4,l15294,11151r8,-1l15334,11145r9,-1l15374,11136e" fillcolor="#393738" stroked="f">
                  <v:path arrowok="t" o:connecttype="custom" o:connectlocs="27,11717;14,11486;7,11474;4,11467;0,11702;27,11717;169,614;157,616;154,617;169,614;176,612;169,614;172,613;176,612;225,11605;203,11604;195,11604;180,11602;186,11763;219,11764;223,11605;225,11605;15374,11748;15367,11597;15366,11581;15345,11589;15285,11604;225,11605;15252,11605;15257,11764;15261,11764;15294,11763;15302,11762;15334,11757;15343,11756;15374,11748" o:connectangles="0,0,0,0,0,0,0,0,0,0,0,0,0,0,0,0,0,0,0,0,0,0,0,0,0,0,0,0,0,0,0,0,0,0,0,0"/>
                </v:shape>
                <v:line id="Line 98" o:spid="_x0000_s1032" style="position:absolute;visibility:visible;mso-wrap-style:square" from="691,11403" to="691,1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" strokecolor="#393738" strokeweight=".25pt"/>
                <v:shape id="AutoShape 97" o:spid="_x0000_s1033" style="position:absolute;left:518;top:515;width:225;height:11165;visibility:visible;mso-wrap-style:square;v-text-anchor:top" coordsize="225,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" path="m175,268r-1,4l172,286r,5l175,268m176,l122,42,72,97,34,162,9,233,,309,,10873r8,69l31,11014r37,65l117,11136r34,29l170,10865,170,313r1,-18l176,t49,172l213,186r-3,4l225,172e" fillcolor="#393738" stroked="f">
                  <v:path arrowok="t" o:connecttype="custom" o:connectlocs="175,783;174,787;172,801;172,806;175,783;176,515;122,557;72,612;34,677;9,748;0,824;0,11388;8,11457;31,11529;68,11594;117,11651;151,11680;170,11380;170,828;171,810;176,515;225,687;213,701;210,705;225,687" o:connectangles="0,0,0,0,0,0,0,0,0,0,0,0,0,0,0,0,0,0,0,0,0,0,0,0,0"/>
                </v:shape>
                <v:line id="Line 96" o:spid="_x0000_s1034" style="position:absolute;visibility:visible;mso-wrap-style:square" from="922,460" to="92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" strokecolor="#393738" strokeweight=".2pt"/>
                <v:shape id="Freeform 95" o:spid="_x0000_s1035" style="position:absolute;left:693;top:11429;width:14;height:41;visibility:visible;mso-wrap-style:square;v-text-anchor:top" coordsize="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" path="m,l1,4,4,17r3,8l14,41,6,21,,xe" fillcolor="#393738" stroked="f">
                  <v:path arrowok="t" o:connecttype="custom" o:connectlocs="0,11429;1,11433;4,11446;7,11454;14,11470;6,11450;0,11429" o:connectangles="0,0,0,0,0,0,0"/>
                </v:shape>
                <v:line id="Line 94" o:spid="_x0000_s1036" style="position:absolute;visibility:visible;mso-wrap-style:square" from="698,511" to="698,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" strokecolor="#393738" strokeweight=".35pt"/>
                <v:shape id="AutoShape 93" o:spid="_x0000_s1037" style="position:absolute;left:699;top:723;width:30;height:10785;visibility:visible;mso-wrap-style:square;v-text-anchor:top" coordsize="30,1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" path="m18,l9,16,6,22,1,35,,40,8,19,18,m30,10785r-10,-15l27,10782r3,3e" fillcolor="#393738" stroked="f">
                  <v:path arrowok="t" o:connecttype="custom" o:connectlocs="18,723;9,739;6,745;1,758;0,763;8,742;18,723;30,11508;20,11493;27,11505;30,11508" o:connectangles="0,0,0,0,0,0,0,0,0,0,0"/>
                </v:shape>
                <v:line id="Line 92" o:spid="_x0000_s1038" style="position:absolute;visibility:visible;mso-wrap-style:square" from="721,496" to="72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" strokecolor="#393738" strokeweight=".65pt"/>
                <v:shape id="AutoShape 91" o:spid="_x0000_s1039" style="position:absolute;left:669;top:460;width:15695;height:11304;visibility:visible;mso-wrap-style:square;v-text-anchor:top" coordsize="15695,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" path="m25,55l20,350r-1,18l19,370r5,-47l25,320,25,55t,264l25,320r,-1m231,11144r-15,-2l208,11141r-23,-6l181,11134r-13,-4l181,11134r-17,-6l160,11126r-12,-5l145,11120r-1,-1l140,11117r-13,-7l124,11108r-13,-9l111,11098r-2,-1l106,11095r-17,-14l86,11078r-13,-13l62,11051r-2,-3l50,11033r-12,-23l37,11007r-6,-13l28,10986r-3,-13l21,10947r,-4l19,10924r,-2l19,10920,,11220r25,17l20,10943r1,8l23,10965r2,272l32,11242r4,-235l39,11014r7,12l59,11257r7,3l94,11273r7,3l131,11286r39,10l178,11297r32,5l218,11303r-6,-161l227,11144r4,m257,11145r-22,-1l231,11144r26,1m15289,11304r-5,-159l257,11145r-2,l251,11304r15038,m15296,11145r-9,l15289,11145r7,m15313,11144r-4,l15296,11145r17,-1m15337,11141r-24,3l15317,11144r20,-3m15370,11132r-11,3l15363,11134r7,-2m15388,11125r-11,4l15370,11132r11,-4l15388,11125m15695,364r-2,-23l15688,296r-23,-72l15628,159r-49,-57l15544,73r-21,268l15521,327r-1,-4l15519,319r,-41l15520,55r-7,-4l15486,36r-7,-4l15451,20r-8,-3l15414,6r-8,-2l15389,r-14,l15366,r-41,l15289,,255,r,147l251,,210,r-2,l169,,156,,139,4r-8,2l101,17r-7,3l66,32r-7,4l57,248r-7,11l46,266,59,36,32,51,28,306r-3,13l30,303r1,-5l36,285r3,-6l46,266r2,-3l59,245r3,-4l71,231r3,-4l86,215r,-1l88,212r4,-3l105,198r4,-3l124,185r3,-2l133,180r1,-1l140,176r4,-2l145,173r18,-8l186,157r3,-1l204,153r4,-1l216,151r15,-2l259,147r15025,l15313,149r24,3l15341,153r2,l15358,157r23,8l15403,175r17,10l15440,198r2,2l15446,204r10,8l15470,227r14,17l15496,263r10,19l15523,345r2,10575l15523,10947r-14,55l15506,11010r-10,21l15485,11047r-3,4l15479,11055r-8,10l15458,11079r-5,4l15448,11088r-9,7l15436,11097r,1l15436,11097r-2,1l15434,11099r-13,9l15425,11106r-4,2l15417,11110r-7,4l15401,11119r-13,6l15398,11121r8,167l15414,11286r29,-10l15451,11273r28,-13l15486,11257r27,-15l15520,11237r-1,-223l15519,10974r1,-5l15521,10965r2,-14l15544,11220r29,-24l15623,11141r39,-65l15686,11005r6,-54l15695,10928r,-10564e" fillcolor="#393738" stroked="f">
                  <v:path arrowok="t" o:connecttype="custom" o:connectlocs="24,783;25,780;185,11595;181,11594;160,11586;140,11577;111,11558;73,11525;38,11470;21,11407;0,11680;25,11697;59,11717;170,11756;227,11604;257,11605;251,11764;15296,11605;15337,11601;15359,11595;15370,11592;15688,756;15523,801;15520,515;15443,477;15366,460;251,460;139,464;59,496;32,511;36,745;62,701;88,672;109,655;134,639;186,617;231,609;15337,612;15381,625;15446,664;15506,742;15506,11470;15479,11515;15448,11548;15436,11557;15421,11568;15401,11579;15443,11736;15520,11697;15523,11411;15686,11465" o:connectangles="0,0,0,0,0,0,0,0,0,0,0,0,0,0,0,0,0,0,0,0,0,0,0,0,0,0,0,0,0,0,0,0,0,0,0,0,0,0,0,0,0,0,0,0,0,0,0,0,0,0,0"/>
                </v:shape>
                <v:shape id="Picture 90" o:spid="_x0000_s1040" type="#_x0000_t75" style="position:absolute;left:2232;top:10379;width:2169;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">
                  <v:imagedata r:id="rId20" o:title=""/>
                </v:shape>
                <v:shape id="AutoShape 89" o:spid="_x0000_s1041" style="position:absolute;left:2114;top:619;width:6550;height:11075;visibility:visible;mso-wrap-style:square;v-text-anchor:top" coordsize="6550,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" path="m41,3071r,-1l41,3071t6509,7966l6301,10862r-242,-174l5822,10515r-455,-340l5148,10007,4934,9840,4726,9675,4524,9511,4327,9349,4135,9188,3949,9029,3768,8871,3592,8715,3422,8560,3256,8406,3096,8254,2941,8104,2791,7955r-1,-1l2790,7955,2644,7807,2504,7661r-1,-1l2503,7661,2367,7516,2235,7372,2108,7230,1985,7090,1867,6951,1753,6813r1,l1644,6677,1539,6542,1438,6409r-97,-132l1249,6147r-1,-1l1248,6147r-89,-130l1160,6018r-1,-1l1075,5890,995,5764r-1,-1l994,5764,916,5639,844,5516r-1,-1l843,5516,773,5394,707,5273,645,5154,585,5036r1,1l586,5036,530,4921r,-1l530,4921,478,4806r,-1l478,4806,429,4692,383,4581r,-1l383,4581,340,4470,301,4361,264,4253r1,l231,4147,200,4042r1,l173,3939r,-1l173,3939,148,3837r,-1l148,3837,126,3736r,-1l126,3736r-20,-99l106,3636r,1l89,3539r,-1l89,3539,75,3442,63,3347,53,3254r,-1l53,3254r-7,-92l46,3161r,1l41,3073r,-2l38,2893r4,-172l42,2720,55,2554r,1l55,2554,75,2394r,-1l75,2394r,-1l102,2237r,1l102,2237r33,-150l135,2088r,-1l174,1942r,1l174,1942r44,-139l267,1669r,1l267,1669r53,-128l320,1540r58,-122l378,1417r-1,1l437,1300r1,-1l437,1300r63,-113l501,1186r-1,1l566,1079r,1l567,1079,633,977r,1l634,977r67,-97l701,881r1,-1l770,789r,1l840,703r68,-80l909,622r-1,1l977,547r67,-70l1043,477r66,-65l1172,352r-1,l1232,298r-1,l1288,248r,1l1289,248r52,-43l1390,166r-1,l1433,132r,1l1434,132r38,-28l1504,81r27,-18l1530,63r20,-13l1561,43r4,-3l1548,r-4,3l1531,11r-19,13l1485,42r-71,52l1413,95r-44,33l1369,129r-49,38l1320,168r-53,44l1266,212r-57,50l1149,317r-64,60l1085,378r-66,65l952,514r-1,l883,590r-1,l813,672r-70,87l673,851r,1l604,949r-68,103l536,1053r-66,108l406,1275r,1l345,1394r,1l287,1519r,1l233,1650r,1l184,1786r-1,1l139,1927r,1l99,2074r,2l66,2227r-1,1l38,2385r,1l18,2548r,2l5,2718r,1l,2892r3,181l8,3164r1,1l16,3258r,1l26,3353r,1l38,3449r,1l52,3547r,1l69,3646r1,l89,3746r,1l112,3848r,1l137,3951r,1l165,4056r31,106l229,4269r1,l266,4378r40,110l349,4599r,1l395,4712r49,114l445,4827r52,115l553,5059r60,118l613,5178r63,119l742,5418r,1l812,5541r74,124l964,5790r,1l1045,5917r,1l1130,6045r,1l1219,6175r93,131l1313,6306r97,133l1511,6572r,1l1617,6707r,1l1726,6844r1,l1841,6982r118,140l2082,7263r127,142l2210,7405r132,144l2478,7694r142,147l2766,7989r151,149l3073,8289r160,152l3233,8442r337,309l3746,8907r181,158l4113,9225r192,161l4705,9712r209,166l5127,10044r220,169l5572,10382r231,171l6040,10726r242,174l6531,11075r19,-38e" fillcolor="#ff3342" stroked="f">
                  <v:path arrowok="t" o:connecttype="custom" o:connectlocs="6550,11656;5148,10626;4135,9807;3256,9025;2790,8574;2367,8135;1753,7432;1341,6896;1160,6637;994,6383;773,6013;586,5655;478,5424;383,5200;231,4766;173,4558;126,4354;89,4158;53,3873;46,3781;42,3340;55,3174;75,3012;135,2707;218,2422;320,2159;438,1918;566,1698;634,1596;770,1409;977,1166;1171,971;1289,867;1433,752;1530,682;1544,622;1413,714;1267,831;1085,997;882,1209;604,1568;406,1895;233,2269;139,2547;38,3004;5,3338;16,3877;38,4069;89,4365;137,4571;266,4997;444,5445;613,5797;886,6284;1130,6664;1410,7058;1726,7463;2209,8024;2766,8608;3570,9370;4705,10331;5803,11172" o:connectangles="0,0,0,0,0,0,0,0,0,0,0,0,0,0,0,0,0,0,0,0,0,0,0,0,0,0,0,0,0,0,0,0,0,0,0,0,0,0,0,0,0,0,0,0,0,0,0,0,0,0,0,0,0,0,0,0,0,0,0,0,0,0"/>
                </v:shape>
                <v:shape id="Picture 88" o:spid="_x0000_s1042" type="#_x0000_t75" style="position:absolute;left:1400;top:2476;width:4260;height:2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">
                  <v:imagedata r:id="rId21" o:title=""/>
                </v:shape>
                <v:shape id="Picture 87" o:spid="_x0000_s1043" type="#_x0000_t75" style="position:absolute;left:1180;top:2241;width:4684;height:3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">
                  <v:imagedata r:id="rId22" o:title=""/>
                </v:shape>
                <v:shape id="Picture 86" o:spid="_x0000_s1044" type="#_x0000_t75" style="position:absolute;left:1480;top:2460;width:4060;height:2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">
                  <v:imagedata r:id="rId23" o:title=""/>
                </v:shape>
                <v:shape id="Picture 85" o:spid="_x0000_s1045" type="#_x0000_t75" style="position:absolute;left:1501;top:6995;width:4042;height:2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">
                  <v:imagedata r:id="rId24" o:title=""/>
                </v:shape>
                <v:shape id="Picture 84" o:spid="_x0000_s1046" type="#_x0000_t75" style="position:absolute;left:1180;top:6724;width:4684;height:3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">
                  <v:imagedata r:id="rId25" o:title=""/>
                </v:shape>
                <v:shape id="Picture 83" o:spid="_x0000_s1047" type="#_x0000_t75" style="position:absolute;left:1480;top:6865;width:4060;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">
                  <v:imagedata r:id="rId26" o:title=""/>
                </v:shape>
                <w10:wrap anchorx="page" anchory="page"/>
              </v:group>
            </w:pict>
          </mc:Fallback>
        </mc:AlternateContent>
      </w:r>
      <w:r w:rsidR="00F51F00">
        <w:rPr>
          <w:color w:val="666666"/>
        </w:rPr>
        <w:t xml:space="preserve"> </w:t>
      </w:r>
    </w:p>
    <w:p w:rsidR="00735E30" w:rsidRDefault="00735E30">
      <w:pPr>
        <w:jc w:val="both"/>
        <w:sectPr w:rsidR="00735E30">
          <w:pgSz w:w="16860" w:h="11900" w:orient="landscape"/>
          <w:pgMar w:top="980" w:right="920" w:bottom="280" w:left="1120" w:header="720" w:footer="720" w:gutter="0"/>
          <w:cols w:space="720"/>
        </w:sectPr>
      </w:pPr>
    </w:p>
    <w:p w:rsidR="00735E30" w:rsidRDefault="00971FCD">
      <w:pPr>
        <w:pStyle w:val="BodyText"/>
      </w:pPr>
      <w:r>
        <w:rPr>
          <w:noProof/>
          <w:lang w:bidi="ar-SA"/>
        </w:rPr>
        <w:lastRenderedPageBreak/>
        <mc:AlternateContent>
          <mc:Choice Requires="wpg">
            <w:drawing>
              <wp:anchor distT="0" distB="0" distL="114300" distR="114300" simplePos="0" relativeHeight="251653632" behindDoc="0" locked="0" layoutInCell="1" allowOverlap="1" wp14:anchorId="3FE7AC7E" wp14:editId="35D122DC">
                <wp:simplePos x="0" y="0"/>
                <wp:positionH relativeFrom="page">
                  <wp:posOffset>342900</wp:posOffset>
                </wp:positionH>
                <wp:positionV relativeFrom="page">
                  <wp:posOffset>180975</wp:posOffset>
                </wp:positionV>
                <wp:extent cx="10062210" cy="7178040"/>
                <wp:effectExtent l="0" t="0" r="0" b="3810"/>
                <wp:wrapNone/>
                <wp:docPr id="5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2210" cy="7178040"/>
                          <a:chOff x="537" y="280"/>
                          <a:chExt cx="15846" cy="11304"/>
                        </a:xfrm>
                      </wpg:grpSpPr>
                      <wps:wsp>
                        <wps:cNvPr id="59" name="Freeform 79"/>
                        <wps:cNvSpPr>
                          <a:spLocks/>
                        </wps:cNvSpPr>
                        <wps:spPr bwMode="auto">
                          <a:xfrm>
                            <a:off x="622" y="348"/>
                            <a:ext cx="15676" cy="11157"/>
                          </a:xfrm>
                          <a:custGeom>
                            <a:avLst/>
                            <a:gdLst>
                              <a:gd name="T0" fmla="+- 0 15977 622"/>
                              <a:gd name="T1" fmla="*/ T0 w 15676"/>
                              <a:gd name="T2" fmla="+- 0 348 348"/>
                              <a:gd name="T3" fmla="*/ 348 h 11157"/>
                              <a:gd name="T4" fmla="+- 0 943 622"/>
                              <a:gd name="T5" fmla="*/ T4 w 15676"/>
                              <a:gd name="T6" fmla="+- 0 348 348"/>
                              <a:gd name="T7" fmla="*/ 348 h 11157"/>
                              <a:gd name="T8" fmla="+- 0 866 622"/>
                              <a:gd name="T9" fmla="*/ T8 w 15676"/>
                              <a:gd name="T10" fmla="+- 0 356 348"/>
                              <a:gd name="T11" fmla="*/ 356 h 11157"/>
                              <a:gd name="T12" fmla="+- 0 796 622"/>
                              <a:gd name="T13" fmla="*/ T12 w 15676"/>
                              <a:gd name="T14" fmla="+- 0 381 348"/>
                              <a:gd name="T15" fmla="*/ 381 h 11157"/>
                              <a:gd name="T16" fmla="+- 0 734 622"/>
                              <a:gd name="T17" fmla="*/ T16 w 15676"/>
                              <a:gd name="T18" fmla="+- 0 420 348"/>
                              <a:gd name="T19" fmla="*/ 420 h 11157"/>
                              <a:gd name="T20" fmla="+- 0 684 622"/>
                              <a:gd name="T21" fmla="*/ T20 w 15676"/>
                              <a:gd name="T22" fmla="+- 0 470 348"/>
                              <a:gd name="T23" fmla="*/ 470 h 11157"/>
                              <a:gd name="T24" fmla="+- 0 647 622"/>
                              <a:gd name="T25" fmla="*/ T24 w 15676"/>
                              <a:gd name="T26" fmla="+- 0 531 348"/>
                              <a:gd name="T27" fmla="*/ 531 h 11157"/>
                              <a:gd name="T28" fmla="+- 0 626 622"/>
                              <a:gd name="T29" fmla="*/ T28 w 15676"/>
                              <a:gd name="T30" fmla="+- 0 599 348"/>
                              <a:gd name="T31" fmla="*/ 599 h 11157"/>
                              <a:gd name="T32" fmla="+- 0 622 622"/>
                              <a:gd name="T33" fmla="*/ T32 w 15676"/>
                              <a:gd name="T34" fmla="+- 0 648 348"/>
                              <a:gd name="T35" fmla="*/ 648 h 11157"/>
                              <a:gd name="T36" fmla="+- 0 622 622"/>
                              <a:gd name="T37" fmla="*/ T36 w 15676"/>
                              <a:gd name="T38" fmla="+- 0 11204 348"/>
                              <a:gd name="T39" fmla="*/ 11204 h 11157"/>
                              <a:gd name="T40" fmla="+- 0 638 622"/>
                              <a:gd name="T41" fmla="*/ T40 w 15676"/>
                              <a:gd name="T42" fmla="+- 0 11299 348"/>
                              <a:gd name="T43" fmla="*/ 11299 h 11157"/>
                              <a:gd name="T44" fmla="+- 0 670 622"/>
                              <a:gd name="T45" fmla="*/ T44 w 15676"/>
                              <a:gd name="T46" fmla="+- 0 11363 348"/>
                              <a:gd name="T47" fmla="*/ 11363 h 11157"/>
                              <a:gd name="T48" fmla="+- 0 716 622"/>
                              <a:gd name="T49" fmla="*/ T48 w 15676"/>
                              <a:gd name="T50" fmla="+- 0 11417 348"/>
                              <a:gd name="T51" fmla="*/ 11417 h 11157"/>
                              <a:gd name="T52" fmla="+- 0 774 622"/>
                              <a:gd name="T53" fmla="*/ T52 w 15676"/>
                              <a:gd name="T54" fmla="+- 0 11460 348"/>
                              <a:gd name="T55" fmla="*/ 11460 h 11157"/>
                              <a:gd name="T56" fmla="+- 0 842 622"/>
                              <a:gd name="T57" fmla="*/ T56 w 15676"/>
                              <a:gd name="T58" fmla="+- 0 11489 348"/>
                              <a:gd name="T59" fmla="*/ 11489 h 11157"/>
                              <a:gd name="T60" fmla="+- 0 917 622"/>
                              <a:gd name="T61" fmla="*/ T60 w 15676"/>
                              <a:gd name="T62" fmla="+- 0 11504 348"/>
                              <a:gd name="T63" fmla="*/ 11504 h 11157"/>
                              <a:gd name="T64" fmla="+- 0 943 622"/>
                              <a:gd name="T65" fmla="*/ T64 w 15676"/>
                              <a:gd name="T66" fmla="+- 0 11505 348"/>
                              <a:gd name="T67" fmla="*/ 11505 h 11157"/>
                              <a:gd name="T68" fmla="+- 0 15977 622"/>
                              <a:gd name="T69" fmla="*/ T68 w 15676"/>
                              <a:gd name="T70" fmla="+- 0 11505 348"/>
                              <a:gd name="T71" fmla="*/ 11505 h 11157"/>
                              <a:gd name="T72" fmla="+- 0 16054 622"/>
                              <a:gd name="T73" fmla="*/ T72 w 15676"/>
                              <a:gd name="T74" fmla="+- 0 11496 348"/>
                              <a:gd name="T75" fmla="*/ 11496 h 11157"/>
                              <a:gd name="T76" fmla="+- 0 16125 622"/>
                              <a:gd name="T77" fmla="*/ T76 w 15676"/>
                              <a:gd name="T78" fmla="+- 0 11471 348"/>
                              <a:gd name="T79" fmla="*/ 11471 h 11157"/>
                              <a:gd name="T80" fmla="+- 0 16186 622"/>
                              <a:gd name="T81" fmla="*/ T80 w 15676"/>
                              <a:gd name="T82" fmla="+- 0 11433 348"/>
                              <a:gd name="T83" fmla="*/ 11433 h 11157"/>
                              <a:gd name="T84" fmla="+- 0 16236 622"/>
                              <a:gd name="T85" fmla="*/ T84 w 15676"/>
                              <a:gd name="T86" fmla="+- 0 11382 348"/>
                              <a:gd name="T87" fmla="*/ 11382 h 11157"/>
                              <a:gd name="T88" fmla="+- 0 16273 622"/>
                              <a:gd name="T89" fmla="*/ T88 w 15676"/>
                              <a:gd name="T90" fmla="+- 0 11322 348"/>
                              <a:gd name="T91" fmla="*/ 11322 h 11157"/>
                              <a:gd name="T92" fmla="+- 0 16294 622"/>
                              <a:gd name="T93" fmla="*/ T92 w 15676"/>
                              <a:gd name="T94" fmla="+- 0 11253 348"/>
                              <a:gd name="T95" fmla="*/ 11253 h 11157"/>
                              <a:gd name="T96" fmla="+- 0 16298 622"/>
                              <a:gd name="T97" fmla="*/ T96 w 15676"/>
                              <a:gd name="T98" fmla="+- 0 11204 348"/>
                              <a:gd name="T99" fmla="*/ 11204 h 11157"/>
                              <a:gd name="T100" fmla="+- 0 16298 622"/>
                              <a:gd name="T101" fmla="*/ T100 w 15676"/>
                              <a:gd name="T102" fmla="+- 0 648 348"/>
                              <a:gd name="T103" fmla="*/ 648 h 11157"/>
                              <a:gd name="T104" fmla="+- 0 16288 622"/>
                              <a:gd name="T105" fmla="*/ T104 w 15676"/>
                              <a:gd name="T106" fmla="+- 0 576 348"/>
                              <a:gd name="T107" fmla="*/ 576 h 11157"/>
                              <a:gd name="T108" fmla="+- 0 16262 622"/>
                              <a:gd name="T109" fmla="*/ T108 w 15676"/>
                              <a:gd name="T110" fmla="+- 0 510 348"/>
                              <a:gd name="T111" fmla="*/ 510 h 11157"/>
                              <a:gd name="T112" fmla="+- 0 16221 622"/>
                              <a:gd name="T113" fmla="*/ T112 w 15676"/>
                              <a:gd name="T114" fmla="+- 0 452 348"/>
                              <a:gd name="T115" fmla="*/ 452 h 11157"/>
                              <a:gd name="T116" fmla="+- 0 16167 622"/>
                              <a:gd name="T117" fmla="*/ T116 w 15676"/>
                              <a:gd name="T118" fmla="+- 0 405 348"/>
                              <a:gd name="T119" fmla="*/ 405 h 11157"/>
                              <a:gd name="T120" fmla="+- 0 16102 622"/>
                              <a:gd name="T121" fmla="*/ T120 w 15676"/>
                              <a:gd name="T122" fmla="+- 0 371 348"/>
                              <a:gd name="T123" fmla="*/ 371 h 11157"/>
                              <a:gd name="T124" fmla="+- 0 16029 622"/>
                              <a:gd name="T125" fmla="*/ T124 w 15676"/>
                              <a:gd name="T126" fmla="+- 0 352 348"/>
                              <a:gd name="T127" fmla="*/ 352 h 11157"/>
                              <a:gd name="T128" fmla="+- 0 15977 622"/>
                              <a:gd name="T129" fmla="*/ T128 w 15676"/>
                              <a:gd name="T130" fmla="+- 0 348 348"/>
                              <a:gd name="T131" fmla="*/ 348 h 1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676" h="11157">
                                <a:moveTo>
                                  <a:pt x="15355" y="0"/>
                                </a:moveTo>
                                <a:lnTo>
                                  <a:pt x="321" y="0"/>
                                </a:lnTo>
                                <a:lnTo>
                                  <a:pt x="244" y="8"/>
                                </a:lnTo>
                                <a:lnTo>
                                  <a:pt x="174" y="33"/>
                                </a:lnTo>
                                <a:lnTo>
                                  <a:pt x="112" y="72"/>
                                </a:lnTo>
                                <a:lnTo>
                                  <a:pt x="62" y="122"/>
                                </a:lnTo>
                                <a:lnTo>
                                  <a:pt x="25" y="183"/>
                                </a:lnTo>
                                <a:lnTo>
                                  <a:pt x="4" y="251"/>
                                </a:lnTo>
                                <a:lnTo>
                                  <a:pt x="0" y="300"/>
                                </a:lnTo>
                                <a:lnTo>
                                  <a:pt x="0" y="10856"/>
                                </a:lnTo>
                                <a:lnTo>
                                  <a:pt x="16" y="10951"/>
                                </a:lnTo>
                                <a:lnTo>
                                  <a:pt x="48" y="11015"/>
                                </a:lnTo>
                                <a:lnTo>
                                  <a:pt x="94" y="11069"/>
                                </a:lnTo>
                                <a:lnTo>
                                  <a:pt x="152" y="11112"/>
                                </a:lnTo>
                                <a:lnTo>
                                  <a:pt x="220" y="11141"/>
                                </a:lnTo>
                                <a:lnTo>
                                  <a:pt x="295" y="11156"/>
                                </a:lnTo>
                                <a:lnTo>
                                  <a:pt x="321" y="11157"/>
                                </a:lnTo>
                                <a:lnTo>
                                  <a:pt x="15355" y="11157"/>
                                </a:lnTo>
                                <a:lnTo>
                                  <a:pt x="15432" y="11148"/>
                                </a:lnTo>
                                <a:lnTo>
                                  <a:pt x="15503" y="11123"/>
                                </a:lnTo>
                                <a:lnTo>
                                  <a:pt x="15564" y="11085"/>
                                </a:lnTo>
                                <a:lnTo>
                                  <a:pt x="15614" y="11034"/>
                                </a:lnTo>
                                <a:lnTo>
                                  <a:pt x="15651" y="10974"/>
                                </a:lnTo>
                                <a:lnTo>
                                  <a:pt x="15672" y="10905"/>
                                </a:lnTo>
                                <a:lnTo>
                                  <a:pt x="15676" y="10856"/>
                                </a:lnTo>
                                <a:lnTo>
                                  <a:pt x="15676" y="300"/>
                                </a:lnTo>
                                <a:lnTo>
                                  <a:pt x="15666" y="228"/>
                                </a:lnTo>
                                <a:lnTo>
                                  <a:pt x="15640" y="162"/>
                                </a:lnTo>
                                <a:lnTo>
                                  <a:pt x="15599" y="104"/>
                                </a:lnTo>
                                <a:lnTo>
                                  <a:pt x="15545" y="57"/>
                                </a:lnTo>
                                <a:lnTo>
                                  <a:pt x="15480" y="23"/>
                                </a:lnTo>
                                <a:lnTo>
                                  <a:pt x="15407" y="4"/>
                                </a:lnTo>
                                <a:lnTo>
                                  <a:pt x="15355" y="0"/>
                                </a:lnTo>
                                <a:close/>
                              </a:path>
                            </a:pathLst>
                          </a:custGeom>
                          <a:solidFill>
                            <a:srgbClr val="2C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Line 78"/>
                        <wps:cNvCnPr>
                          <a:cxnSpLocks noChangeShapeType="1"/>
                        </wps:cNvCnPr>
                        <wps:spPr bwMode="auto">
                          <a:xfrm>
                            <a:off x="16220" y="335"/>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61" name="Line 77"/>
                        <wps:cNvCnPr>
                          <a:cxnSpLocks noChangeShapeType="1"/>
                        </wps:cNvCnPr>
                        <wps:spPr bwMode="auto">
                          <a:xfrm>
                            <a:off x="16220" y="11231"/>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62" name="AutoShape 76"/>
                        <wps:cNvSpPr>
                          <a:spLocks/>
                        </wps:cNvSpPr>
                        <wps:spPr bwMode="auto">
                          <a:xfrm>
                            <a:off x="720" y="432"/>
                            <a:ext cx="15374" cy="11152"/>
                          </a:xfrm>
                          <a:custGeom>
                            <a:avLst/>
                            <a:gdLst>
                              <a:gd name="T0" fmla="+- 0 747 720"/>
                              <a:gd name="T1" fmla="*/ T0 w 15374"/>
                              <a:gd name="T2" fmla="+- 0 11537 432"/>
                              <a:gd name="T3" fmla="*/ 11537 h 11152"/>
                              <a:gd name="T4" fmla="+- 0 734 720"/>
                              <a:gd name="T5" fmla="*/ T4 w 15374"/>
                              <a:gd name="T6" fmla="+- 0 11306 432"/>
                              <a:gd name="T7" fmla="*/ 11306 h 11152"/>
                              <a:gd name="T8" fmla="+- 0 727 720"/>
                              <a:gd name="T9" fmla="*/ T8 w 15374"/>
                              <a:gd name="T10" fmla="+- 0 11294 432"/>
                              <a:gd name="T11" fmla="*/ 11294 h 11152"/>
                              <a:gd name="T12" fmla="+- 0 724 720"/>
                              <a:gd name="T13" fmla="*/ T12 w 15374"/>
                              <a:gd name="T14" fmla="+- 0 11287 432"/>
                              <a:gd name="T15" fmla="*/ 11287 h 11152"/>
                              <a:gd name="T16" fmla="+- 0 720 720"/>
                              <a:gd name="T17" fmla="*/ T16 w 15374"/>
                              <a:gd name="T18" fmla="+- 0 11522 432"/>
                              <a:gd name="T19" fmla="*/ 11522 h 11152"/>
                              <a:gd name="T20" fmla="+- 0 747 720"/>
                              <a:gd name="T21" fmla="*/ T20 w 15374"/>
                              <a:gd name="T22" fmla="+- 0 11537 432"/>
                              <a:gd name="T23" fmla="*/ 11537 h 11152"/>
                              <a:gd name="T24" fmla="+- 0 889 720"/>
                              <a:gd name="T25" fmla="*/ T24 w 15374"/>
                              <a:gd name="T26" fmla="+- 0 434 432"/>
                              <a:gd name="T27" fmla="*/ 434 h 11152"/>
                              <a:gd name="T28" fmla="+- 0 877 720"/>
                              <a:gd name="T29" fmla="*/ T28 w 15374"/>
                              <a:gd name="T30" fmla="+- 0 436 432"/>
                              <a:gd name="T31" fmla="*/ 436 h 11152"/>
                              <a:gd name="T32" fmla="+- 0 874 720"/>
                              <a:gd name="T33" fmla="*/ T32 w 15374"/>
                              <a:gd name="T34" fmla="+- 0 437 432"/>
                              <a:gd name="T35" fmla="*/ 437 h 11152"/>
                              <a:gd name="T36" fmla="+- 0 889 720"/>
                              <a:gd name="T37" fmla="*/ T36 w 15374"/>
                              <a:gd name="T38" fmla="+- 0 434 432"/>
                              <a:gd name="T39" fmla="*/ 434 h 11152"/>
                              <a:gd name="T40" fmla="+- 0 896 720"/>
                              <a:gd name="T41" fmla="*/ T40 w 15374"/>
                              <a:gd name="T42" fmla="+- 0 432 432"/>
                              <a:gd name="T43" fmla="*/ 432 h 11152"/>
                              <a:gd name="T44" fmla="+- 0 889 720"/>
                              <a:gd name="T45" fmla="*/ T44 w 15374"/>
                              <a:gd name="T46" fmla="+- 0 434 432"/>
                              <a:gd name="T47" fmla="*/ 434 h 11152"/>
                              <a:gd name="T48" fmla="+- 0 892 720"/>
                              <a:gd name="T49" fmla="*/ T48 w 15374"/>
                              <a:gd name="T50" fmla="+- 0 433 432"/>
                              <a:gd name="T51" fmla="*/ 433 h 11152"/>
                              <a:gd name="T52" fmla="+- 0 896 720"/>
                              <a:gd name="T53" fmla="*/ T52 w 15374"/>
                              <a:gd name="T54" fmla="+- 0 432 432"/>
                              <a:gd name="T55" fmla="*/ 432 h 11152"/>
                              <a:gd name="T56" fmla="+- 0 945 720"/>
                              <a:gd name="T57" fmla="*/ T56 w 15374"/>
                              <a:gd name="T58" fmla="+- 0 11425 432"/>
                              <a:gd name="T59" fmla="*/ 11425 h 11152"/>
                              <a:gd name="T60" fmla="+- 0 923 720"/>
                              <a:gd name="T61" fmla="*/ T60 w 15374"/>
                              <a:gd name="T62" fmla="+- 0 11424 432"/>
                              <a:gd name="T63" fmla="*/ 11424 h 11152"/>
                              <a:gd name="T64" fmla="+- 0 915 720"/>
                              <a:gd name="T65" fmla="*/ T64 w 15374"/>
                              <a:gd name="T66" fmla="+- 0 11424 432"/>
                              <a:gd name="T67" fmla="*/ 11424 h 11152"/>
                              <a:gd name="T68" fmla="+- 0 900 720"/>
                              <a:gd name="T69" fmla="*/ T68 w 15374"/>
                              <a:gd name="T70" fmla="+- 0 11422 432"/>
                              <a:gd name="T71" fmla="*/ 11422 h 11152"/>
                              <a:gd name="T72" fmla="+- 0 906 720"/>
                              <a:gd name="T73" fmla="*/ T72 w 15374"/>
                              <a:gd name="T74" fmla="+- 0 11583 432"/>
                              <a:gd name="T75" fmla="*/ 11583 h 11152"/>
                              <a:gd name="T76" fmla="+- 0 939 720"/>
                              <a:gd name="T77" fmla="*/ T76 w 15374"/>
                              <a:gd name="T78" fmla="+- 0 11584 432"/>
                              <a:gd name="T79" fmla="*/ 11584 h 11152"/>
                              <a:gd name="T80" fmla="+- 0 943 720"/>
                              <a:gd name="T81" fmla="*/ T80 w 15374"/>
                              <a:gd name="T82" fmla="+- 0 11425 432"/>
                              <a:gd name="T83" fmla="*/ 11425 h 11152"/>
                              <a:gd name="T84" fmla="+- 0 945 720"/>
                              <a:gd name="T85" fmla="*/ T84 w 15374"/>
                              <a:gd name="T86" fmla="+- 0 11425 432"/>
                              <a:gd name="T87" fmla="*/ 11425 h 11152"/>
                              <a:gd name="T88" fmla="+- 0 16094 720"/>
                              <a:gd name="T89" fmla="*/ T88 w 15374"/>
                              <a:gd name="T90" fmla="+- 0 11568 432"/>
                              <a:gd name="T91" fmla="*/ 11568 h 11152"/>
                              <a:gd name="T92" fmla="+- 0 16087 720"/>
                              <a:gd name="T93" fmla="*/ T92 w 15374"/>
                              <a:gd name="T94" fmla="+- 0 11417 432"/>
                              <a:gd name="T95" fmla="*/ 11417 h 11152"/>
                              <a:gd name="T96" fmla="+- 0 16086 720"/>
                              <a:gd name="T97" fmla="*/ T96 w 15374"/>
                              <a:gd name="T98" fmla="+- 0 11401 432"/>
                              <a:gd name="T99" fmla="*/ 11401 h 11152"/>
                              <a:gd name="T100" fmla="+- 0 16065 720"/>
                              <a:gd name="T101" fmla="*/ T100 w 15374"/>
                              <a:gd name="T102" fmla="+- 0 11409 432"/>
                              <a:gd name="T103" fmla="*/ 11409 h 11152"/>
                              <a:gd name="T104" fmla="+- 0 16005 720"/>
                              <a:gd name="T105" fmla="*/ T104 w 15374"/>
                              <a:gd name="T106" fmla="+- 0 11424 432"/>
                              <a:gd name="T107" fmla="*/ 11424 h 11152"/>
                              <a:gd name="T108" fmla="+- 0 945 720"/>
                              <a:gd name="T109" fmla="*/ T108 w 15374"/>
                              <a:gd name="T110" fmla="+- 0 11425 432"/>
                              <a:gd name="T111" fmla="*/ 11425 h 11152"/>
                              <a:gd name="T112" fmla="+- 0 15972 720"/>
                              <a:gd name="T113" fmla="*/ T112 w 15374"/>
                              <a:gd name="T114" fmla="+- 0 11425 432"/>
                              <a:gd name="T115" fmla="*/ 11425 h 11152"/>
                              <a:gd name="T116" fmla="+- 0 15977 720"/>
                              <a:gd name="T117" fmla="*/ T116 w 15374"/>
                              <a:gd name="T118" fmla="+- 0 11584 432"/>
                              <a:gd name="T119" fmla="*/ 11584 h 11152"/>
                              <a:gd name="T120" fmla="+- 0 15981 720"/>
                              <a:gd name="T121" fmla="*/ T120 w 15374"/>
                              <a:gd name="T122" fmla="+- 0 11584 432"/>
                              <a:gd name="T123" fmla="*/ 11584 h 11152"/>
                              <a:gd name="T124" fmla="+- 0 16014 720"/>
                              <a:gd name="T125" fmla="*/ T124 w 15374"/>
                              <a:gd name="T126" fmla="+- 0 11583 432"/>
                              <a:gd name="T127" fmla="*/ 11583 h 11152"/>
                              <a:gd name="T128" fmla="+- 0 16022 720"/>
                              <a:gd name="T129" fmla="*/ T128 w 15374"/>
                              <a:gd name="T130" fmla="+- 0 11582 432"/>
                              <a:gd name="T131" fmla="*/ 11582 h 11152"/>
                              <a:gd name="T132" fmla="+- 0 16054 720"/>
                              <a:gd name="T133" fmla="*/ T132 w 15374"/>
                              <a:gd name="T134" fmla="+- 0 11577 432"/>
                              <a:gd name="T135" fmla="*/ 11577 h 11152"/>
                              <a:gd name="T136" fmla="+- 0 16063 720"/>
                              <a:gd name="T137" fmla="*/ T136 w 15374"/>
                              <a:gd name="T138" fmla="+- 0 11576 432"/>
                              <a:gd name="T139" fmla="*/ 11576 h 11152"/>
                              <a:gd name="T140" fmla="+- 0 16094 720"/>
                              <a:gd name="T141" fmla="*/ T140 w 15374"/>
                              <a:gd name="T142" fmla="+- 0 11568 432"/>
                              <a:gd name="T143" fmla="*/ 11568 h 1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374" h="11152">
                                <a:moveTo>
                                  <a:pt x="27" y="11105"/>
                                </a:moveTo>
                                <a:lnTo>
                                  <a:pt x="14" y="10874"/>
                                </a:lnTo>
                                <a:lnTo>
                                  <a:pt x="7" y="10862"/>
                                </a:lnTo>
                                <a:lnTo>
                                  <a:pt x="4" y="10855"/>
                                </a:lnTo>
                                <a:lnTo>
                                  <a:pt x="0" y="11090"/>
                                </a:lnTo>
                                <a:lnTo>
                                  <a:pt x="27" y="11105"/>
                                </a:lnTo>
                                <a:moveTo>
                                  <a:pt x="169" y="2"/>
                                </a:moveTo>
                                <a:lnTo>
                                  <a:pt x="157" y="4"/>
                                </a:lnTo>
                                <a:lnTo>
                                  <a:pt x="154" y="5"/>
                                </a:lnTo>
                                <a:lnTo>
                                  <a:pt x="169" y="2"/>
                                </a:lnTo>
                                <a:moveTo>
                                  <a:pt x="176" y="0"/>
                                </a:moveTo>
                                <a:lnTo>
                                  <a:pt x="169" y="2"/>
                                </a:lnTo>
                                <a:lnTo>
                                  <a:pt x="172" y="1"/>
                                </a:lnTo>
                                <a:lnTo>
                                  <a:pt x="176" y="0"/>
                                </a:lnTo>
                                <a:moveTo>
                                  <a:pt x="225" y="10993"/>
                                </a:moveTo>
                                <a:lnTo>
                                  <a:pt x="203" y="10992"/>
                                </a:lnTo>
                                <a:lnTo>
                                  <a:pt x="195" y="10992"/>
                                </a:lnTo>
                                <a:lnTo>
                                  <a:pt x="180" y="10990"/>
                                </a:lnTo>
                                <a:lnTo>
                                  <a:pt x="186" y="11151"/>
                                </a:lnTo>
                                <a:lnTo>
                                  <a:pt x="219" y="11152"/>
                                </a:lnTo>
                                <a:lnTo>
                                  <a:pt x="223" y="10993"/>
                                </a:lnTo>
                                <a:lnTo>
                                  <a:pt x="225" y="10993"/>
                                </a:lnTo>
                                <a:moveTo>
                                  <a:pt x="15374" y="11136"/>
                                </a:moveTo>
                                <a:lnTo>
                                  <a:pt x="15367" y="10985"/>
                                </a:lnTo>
                                <a:lnTo>
                                  <a:pt x="15366" y="10969"/>
                                </a:lnTo>
                                <a:lnTo>
                                  <a:pt x="15345" y="10977"/>
                                </a:lnTo>
                                <a:lnTo>
                                  <a:pt x="15285" y="10992"/>
                                </a:lnTo>
                                <a:lnTo>
                                  <a:pt x="225" y="10993"/>
                                </a:lnTo>
                                <a:lnTo>
                                  <a:pt x="15252" y="10993"/>
                                </a:lnTo>
                                <a:lnTo>
                                  <a:pt x="15257" y="11152"/>
                                </a:lnTo>
                                <a:lnTo>
                                  <a:pt x="15261" y="11152"/>
                                </a:lnTo>
                                <a:lnTo>
                                  <a:pt x="15294" y="11151"/>
                                </a:lnTo>
                                <a:lnTo>
                                  <a:pt x="15302" y="11150"/>
                                </a:lnTo>
                                <a:lnTo>
                                  <a:pt x="15334" y="11145"/>
                                </a:lnTo>
                                <a:lnTo>
                                  <a:pt x="15343" y="11144"/>
                                </a:lnTo>
                                <a:lnTo>
                                  <a:pt x="15374" y="11136"/>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Line 75"/>
                        <wps:cNvCnPr>
                          <a:cxnSpLocks noChangeShapeType="1"/>
                        </wps:cNvCnPr>
                        <wps:spPr bwMode="auto">
                          <a:xfrm>
                            <a:off x="711" y="11223"/>
                            <a:ext cx="0" cy="294"/>
                          </a:xfrm>
                          <a:prstGeom prst="line">
                            <a:avLst/>
                          </a:prstGeom>
                          <a:noFill/>
                          <a:ln w="31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64" name="AutoShape 74"/>
                        <wps:cNvSpPr>
                          <a:spLocks/>
                        </wps:cNvSpPr>
                        <wps:spPr bwMode="auto">
                          <a:xfrm>
                            <a:off x="537" y="335"/>
                            <a:ext cx="225" cy="11165"/>
                          </a:xfrm>
                          <a:custGeom>
                            <a:avLst/>
                            <a:gdLst>
                              <a:gd name="T0" fmla="+- 0 712 537"/>
                              <a:gd name="T1" fmla="*/ T0 w 225"/>
                              <a:gd name="T2" fmla="+- 0 603 335"/>
                              <a:gd name="T3" fmla="*/ 603 h 11165"/>
                              <a:gd name="T4" fmla="+- 0 711 537"/>
                              <a:gd name="T5" fmla="*/ T4 w 225"/>
                              <a:gd name="T6" fmla="+- 0 607 335"/>
                              <a:gd name="T7" fmla="*/ 607 h 11165"/>
                              <a:gd name="T8" fmla="+- 0 709 537"/>
                              <a:gd name="T9" fmla="*/ T8 w 225"/>
                              <a:gd name="T10" fmla="+- 0 621 335"/>
                              <a:gd name="T11" fmla="*/ 621 h 11165"/>
                              <a:gd name="T12" fmla="+- 0 709 537"/>
                              <a:gd name="T13" fmla="*/ T12 w 225"/>
                              <a:gd name="T14" fmla="+- 0 626 335"/>
                              <a:gd name="T15" fmla="*/ 626 h 11165"/>
                              <a:gd name="T16" fmla="+- 0 712 537"/>
                              <a:gd name="T17" fmla="*/ T16 w 225"/>
                              <a:gd name="T18" fmla="+- 0 603 335"/>
                              <a:gd name="T19" fmla="*/ 603 h 11165"/>
                              <a:gd name="T20" fmla="+- 0 713 537"/>
                              <a:gd name="T21" fmla="*/ T20 w 225"/>
                              <a:gd name="T22" fmla="+- 0 335 335"/>
                              <a:gd name="T23" fmla="*/ 335 h 11165"/>
                              <a:gd name="T24" fmla="+- 0 659 537"/>
                              <a:gd name="T25" fmla="*/ T24 w 225"/>
                              <a:gd name="T26" fmla="+- 0 377 335"/>
                              <a:gd name="T27" fmla="*/ 377 h 11165"/>
                              <a:gd name="T28" fmla="+- 0 609 537"/>
                              <a:gd name="T29" fmla="*/ T28 w 225"/>
                              <a:gd name="T30" fmla="+- 0 432 335"/>
                              <a:gd name="T31" fmla="*/ 432 h 11165"/>
                              <a:gd name="T32" fmla="+- 0 571 537"/>
                              <a:gd name="T33" fmla="*/ T32 w 225"/>
                              <a:gd name="T34" fmla="+- 0 497 335"/>
                              <a:gd name="T35" fmla="*/ 497 h 11165"/>
                              <a:gd name="T36" fmla="+- 0 546 537"/>
                              <a:gd name="T37" fmla="*/ T36 w 225"/>
                              <a:gd name="T38" fmla="+- 0 568 335"/>
                              <a:gd name="T39" fmla="*/ 568 h 11165"/>
                              <a:gd name="T40" fmla="+- 0 537 537"/>
                              <a:gd name="T41" fmla="*/ T40 w 225"/>
                              <a:gd name="T42" fmla="+- 0 644 335"/>
                              <a:gd name="T43" fmla="*/ 644 h 11165"/>
                              <a:gd name="T44" fmla="+- 0 537 537"/>
                              <a:gd name="T45" fmla="*/ T44 w 225"/>
                              <a:gd name="T46" fmla="+- 0 11208 335"/>
                              <a:gd name="T47" fmla="*/ 11208 h 11165"/>
                              <a:gd name="T48" fmla="+- 0 545 537"/>
                              <a:gd name="T49" fmla="*/ T48 w 225"/>
                              <a:gd name="T50" fmla="+- 0 11277 335"/>
                              <a:gd name="T51" fmla="*/ 11277 h 11165"/>
                              <a:gd name="T52" fmla="+- 0 568 537"/>
                              <a:gd name="T53" fmla="*/ T52 w 225"/>
                              <a:gd name="T54" fmla="+- 0 11349 335"/>
                              <a:gd name="T55" fmla="*/ 11349 h 11165"/>
                              <a:gd name="T56" fmla="+- 0 605 537"/>
                              <a:gd name="T57" fmla="*/ T56 w 225"/>
                              <a:gd name="T58" fmla="+- 0 11414 335"/>
                              <a:gd name="T59" fmla="*/ 11414 h 11165"/>
                              <a:gd name="T60" fmla="+- 0 654 537"/>
                              <a:gd name="T61" fmla="*/ T60 w 225"/>
                              <a:gd name="T62" fmla="+- 0 11471 335"/>
                              <a:gd name="T63" fmla="*/ 11471 h 11165"/>
                              <a:gd name="T64" fmla="+- 0 688 537"/>
                              <a:gd name="T65" fmla="*/ T64 w 225"/>
                              <a:gd name="T66" fmla="+- 0 11500 335"/>
                              <a:gd name="T67" fmla="*/ 11500 h 11165"/>
                              <a:gd name="T68" fmla="+- 0 707 537"/>
                              <a:gd name="T69" fmla="*/ T68 w 225"/>
                              <a:gd name="T70" fmla="+- 0 11200 335"/>
                              <a:gd name="T71" fmla="*/ 11200 h 11165"/>
                              <a:gd name="T72" fmla="+- 0 707 537"/>
                              <a:gd name="T73" fmla="*/ T72 w 225"/>
                              <a:gd name="T74" fmla="+- 0 648 335"/>
                              <a:gd name="T75" fmla="*/ 648 h 11165"/>
                              <a:gd name="T76" fmla="+- 0 708 537"/>
                              <a:gd name="T77" fmla="*/ T76 w 225"/>
                              <a:gd name="T78" fmla="+- 0 630 335"/>
                              <a:gd name="T79" fmla="*/ 630 h 11165"/>
                              <a:gd name="T80" fmla="+- 0 713 537"/>
                              <a:gd name="T81" fmla="*/ T80 w 225"/>
                              <a:gd name="T82" fmla="+- 0 335 335"/>
                              <a:gd name="T83" fmla="*/ 335 h 11165"/>
                              <a:gd name="T84" fmla="+- 0 762 537"/>
                              <a:gd name="T85" fmla="*/ T84 w 225"/>
                              <a:gd name="T86" fmla="+- 0 507 335"/>
                              <a:gd name="T87" fmla="*/ 507 h 11165"/>
                              <a:gd name="T88" fmla="+- 0 750 537"/>
                              <a:gd name="T89" fmla="*/ T88 w 225"/>
                              <a:gd name="T90" fmla="+- 0 521 335"/>
                              <a:gd name="T91" fmla="*/ 521 h 11165"/>
                              <a:gd name="T92" fmla="+- 0 747 537"/>
                              <a:gd name="T93" fmla="*/ T92 w 225"/>
                              <a:gd name="T94" fmla="+- 0 525 335"/>
                              <a:gd name="T95" fmla="*/ 525 h 11165"/>
                              <a:gd name="T96" fmla="+- 0 762 537"/>
                              <a:gd name="T97" fmla="*/ T96 w 225"/>
                              <a:gd name="T98" fmla="+- 0 507 335"/>
                              <a:gd name="T99" fmla="*/ 507 h 11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5" h="11165">
                                <a:moveTo>
                                  <a:pt x="175" y="268"/>
                                </a:moveTo>
                                <a:lnTo>
                                  <a:pt x="174" y="272"/>
                                </a:lnTo>
                                <a:lnTo>
                                  <a:pt x="172" y="286"/>
                                </a:lnTo>
                                <a:lnTo>
                                  <a:pt x="172" y="291"/>
                                </a:lnTo>
                                <a:lnTo>
                                  <a:pt x="175" y="268"/>
                                </a:lnTo>
                                <a:moveTo>
                                  <a:pt x="176" y="0"/>
                                </a:moveTo>
                                <a:lnTo>
                                  <a:pt x="122" y="42"/>
                                </a:lnTo>
                                <a:lnTo>
                                  <a:pt x="72" y="97"/>
                                </a:lnTo>
                                <a:lnTo>
                                  <a:pt x="34" y="162"/>
                                </a:lnTo>
                                <a:lnTo>
                                  <a:pt x="9" y="233"/>
                                </a:lnTo>
                                <a:lnTo>
                                  <a:pt x="0" y="309"/>
                                </a:lnTo>
                                <a:lnTo>
                                  <a:pt x="0" y="10873"/>
                                </a:lnTo>
                                <a:lnTo>
                                  <a:pt x="8" y="10942"/>
                                </a:lnTo>
                                <a:lnTo>
                                  <a:pt x="31" y="11014"/>
                                </a:lnTo>
                                <a:lnTo>
                                  <a:pt x="68" y="11079"/>
                                </a:lnTo>
                                <a:lnTo>
                                  <a:pt x="117" y="11136"/>
                                </a:lnTo>
                                <a:lnTo>
                                  <a:pt x="151" y="11165"/>
                                </a:lnTo>
                                <a:lnTo>
                                  <a:pt x="170" y="10865"/>
                                </a:lnTo>
                                <a:lnTo>
                                  <a:pt x="170" y="313"/>
                                </a:lnTo>
                                <a:lnTo>
                                  <a:pt x="171" y="295"/>
                                </a:lnTo>
                                <a:lnTo>
                                  <a:pt x="176" y="0"/>
                                </a:lnTo>
                                <a:moveTo>
                                  <a:pt x="225" y="172"/>
                                </a:moveTo>
                                <a:lnTo>
                                  <a:pt x="213" y="186"/>
                                </a:lnTo>
                                <a:lnTo>
                                  <a:pt x="210" y="190"/>
                                </a:lnTo>
                                <a:lnTo>
                                  <a:pt x="225" y="172"/>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Line 73"/>
                        <wps:cNvCnPr>
                          <a:cxnSpLocks noChangeShapeType="1"/>
                        </wps:cNvCnPr>
                        <wps:spPr bwMode="auto">
                          <a:xfrm>
                            <a:off x="941" y="280"/>
                            <a:ext cx="0" cy="147"/>
                          </a:xfrm>
                          <a:prstGeom prst="line">
                            <a:avLst/>
                          </a:prstGeom>
                          <a:noFill/>
                          <a:ln w="254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66" name="Freeform 72"/>
                        <wps:cNvSpPr>
                          <a:spLocks/>
                        </wps:cNvSpPr>
                        <wps:spPr bwMode="auto">
                          <a:xfrm>
                            <a:off x="712" y="11249"/>
                            <a:ext cx="14" cy="41"/>
                          </a:xfrm>
                          <a:custGeom>
                            <a:avLst/>
                            <a:gdLst>
                              <a:gd name="T0" fmla="+- 0 712 712"/>
                              <a:gd name="T1" fmla="*/ T0 w 14"/>
                              <a:gd name="T2" fmla="+- 0 11249 11249"/>
                              <a:gd name="T3" fmla="*/ 11249 h 41"/>
                              <a:gd name="T4" fmla="+- 0 713 712"/>
                              <a:gd name="T5" fmla="*/ T4 w 14"/>
                              <a:gd name="T6" fmla="+- 0 11253 11249"/>
                              <a:gd name="T7" fmla="*/ 11253 h 41"/>
                              <a:gd name="T8" fmla="+- 0 716 712"/>
                              <a:gd name="T9" fmla="*/ T8 w 14"/>
                              <a:gd name="T10" fmla="+- 0 11266 11249"/>
                              <a:gd name="T11" fmla="*/ 11266 h 41"/>
                              <a:gd name="T12" fmla="+- 0 719 712"/>
                              <a:gd name="T13" fmla="*/ T12 w 14"/>
                              <a:gd name="T14" fmla="+- 0 11274 11249"/>
                              <a:gd name="T15" fmla="*/ 11274 h 41"/>
                              <a:gd name="T16" fmla="+- 0 726 712"/>
                              <a:gd name="T17" fmla="*/ T16 w 14"/>
                              <a:gd name="T18" fmla="+- 0 11290 11249"/>
                              <a:gd name="T19" fmla="*/ 11290 h 41"/>
                              <a:gd name="T20" fmla="+- 0 718 712"/>
                              <a:gd name="T21" fmla="*/ T20 w 14"/>
                              <a:gd name="T22" fmla="+- 0 11270 11249"/>
                              <a:gd name="T23" fmla="*/ 11270 h 41"/>
                              <a:gd name="T24" fmla="+- 0 712 712"/>
                              <a:gd name="T25" fmla="*/ T24 w 14"/>
                              <a:gd name="T26" fmla="+- 0 11249 11249"/>
                              <a:gd name="T27" fmla="*/ 11249 h 41"/>
                            </a:gdLst>
                            <a:ahLst/>
                            <a:cxnLst>
                              <a:cxn ang="0">
                                <a:pos x="T1" y="T3"/>
                              </a:cxn>
                              <a:cxn ang="0">
                                <a:pos x="T5" y="T7"/>
                              </a:cxn>
                              <a:cxn ang="0">
                                <a:pos x="T9" y="T11"/>
                              </a:cxn>
                              <a:cxn ang="0">
                                <a:pos x="T13" y="T15"/>
                              </a:cxn>
                              <a:cxn ang="0">
                                <a:pos x="T17" y="T19"/>
                              </a:cxn>
                              <a:cxn ang="0">
                                <a:pos x="T21" y="T23"/>
                              </a:cxn>
                              <a:cxn ang="0">
                                <a:pos x="T25" y="T27"/>
                              </a:cxn>
                            </a:cxnLst>
                            <a:rect l="0" t="0" r="r" b="b"/>
                            <a:pathLst>
                              <a:path w="14" h="41">
                                <a:moveTo>
                                  <a:pt x="0" y="0"/>
                                </a:moveTo>
                                <a:lnTo>
                                  <a:pt x="1" y="4"/>
                                </a:lnTo>
                                <a:lnTo>
                                  <a:pt x="4" y="17"/>
                                </a:lnTo>
                                <a:lnTo>
                                  <a:pt x="7" y="25"/>
                                </a:lnTo>
                                <a:lnTo>
                                  <a:pt x="14" y="41"/>
                                </a:lnTo>
                                <a:lnTo>
                                  <a:pt x="6" y="21"/>
                                </a:lnTo>
                                <a:lnTo>
                                  <a:pt x="0" y="0"/>
                                </a:lnTo>
                                <a:close/>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Line 71"/>
                        <wps:cNvCnPr>
                          <a:cxnSpLocks noChangeShapeType="1"/>
                        </wps:cNvCnPr>
                        <wps:spPr bwMode="auto">
                          <a:xfrm>
                            <a:off x="717" y="331"/>
                            <a:ext cx="0" cy="269"/>
                          </a:xfrm>
                          <a:prstGeom prst="line">
                            <a:avLst/>
                          </a:prstGeom>
                          <a:noFill/>
                          <a:ln w="444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68" name="AutoShape 70"/>
                        <wps:cNvSpPr>
                          <a:spLocks/>
                        </wps:cNvSpPr>
                        <wps:spPr bwMode="auto">
                          <a:xfrm>
                            <a:off x="718" y="543"/>
                            <a:ext cx="30" cy="10785"/>
                          </a:xfrm>
                          <a:custGeom>
                            <a:avLst/>
                            <a:gdLst>
                              <a:gd name="T0" fmla="+- 0 736 718"/>
                              <a:gd name="T1" fmla="*/ T0 w 30"/>
                              <a:gd name="T2" fmla="+- 0 543 543"/>
                              <a:gd name="T3" fmla="*/ 543 h 10785"/>
                              <a:gd name="T4" fmla="+- 0 727 718"/>
                              <a:gd name="T5" fmla="*/ T4 w 30"/>
                              <a:gd name="T6" fmla="+- 0 559 543"/>
                              <a:gd name="T7" fmla="*/ 559 h 10785"/>
                              <a:gd name="T8" fmla="+- 0 724 718"/>
                              <a:gd name="T9" fmla="*/ T8 w 30"/>
                              <a:gd name="T10" fmla="+- 0 565 543"/>
                              <a:gd name="T11" fmla="*/ 565 h 10785"/>
                              <a:gd name="T12" fmla="+- 0 719 718"/>
                              <a:gd name="T13" fmla="*/ T12 w 30"/>
                              <a:gd name="T14" fmla="+- 0 578 543"/>
                              <a:gd name="T15" fmla="*/ 578 h 10785"/>
                              <a:gd name="T16" fmla="+- 0 718 718"/>
                              <a:gd name="T17" fmla="*/ T16 w 30"/>
                              <a:gd name="T18" fmla="+- 0 583 543"/>
                              <a:gd name="T19" fmla="*/ 583 h 10785"/>
                              <a:gd name="T20" fmla="+- 0 726 718"/>
                              <a:gd name="T21" fmla="*/ T20 w 30"/>
                              <a:gd name="T22" fmla="+- 0 562 543"/>
                              <a:gd name="T23" fmla="*/ 562 h 10785"/>
                              <a:gd name="T24" fmla="+- 0 736 718"/>
                              <a:gd name="T25" fmla="*/ T24 w 30"/>
                              <a:gd name="T26" fmla="+- 0 543 543"/>
                              <a:gd name="T27" fmla="*/ 543 h 10785"/>
                              <a:gd name="T28" fmla="+- 0 748 718"/>
                              <a:gd name="T29" fmla="*/ T28 w 30"/>
                              <a:gd name="T30" fmla="+- 0 11328 543"/>
                              <a:gd name="T31" fmla="*/ 11328 h 10785"/>
                              <a:gd name="T32" fmla="+- 0 738 718"/>
                              <a:gd name="T33" fmla="*/ T32 w 30"/>
                              <a:gd name="T34" fmla="+- 0 11313 543"/>
                              <a:gd name="T35" fmla="*/ 11313 h 10785"/>
                              <a:gd name="T36" fmla="+- 0 745 718"/>
                              <a:gd name="T37" fmla="*/ T36 w 30"/>
                              <a:gd name="T38" fmla="+- 0 11325 543"/>
                              <a:gd name="T39" fmla="*/ 11325 h 10785"/>
                              <a:gd name="T40" fmla="+- 0 748 718"/>
                              <a:gd name="T41" fmla="*/ T40 w 30"/>
                              <a:gd name="T42" fmla="+- 0 11328 543"/>
                              <a:gd name="T43" fmla="*/ 11328 h 10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0785">
                                <a:moveTo>
                                  <a:pt x="18" y="0"/>
                                </a:moveTo>
                                <a:lnTo>
                                  <a:pt x="9" y="16"/>
                                </a:lnTo>
                                <a:lnTo>
                                  <a:pt x="6" y="22"/>
                                </a:lnTo>
                                <a:lnTo>
                                  <a:pt x="1" y="35"/>
                                </a:lnTo>
                                <a:lnTo>
                                  <a:pt x="0" y="40"/>
                                </a:lnTo>
                                <a:lnTo>
                                  <a:pt x="8" y="19"/>
                                </a:lnTo>
                                <a:lnTo>
                                  <a:pt x="18" y="0"/>
                                </a:lnTo>
                                <a:moveTo>
                                  <a:pt x="30" y="10785"/>
                                </a:moveTo>
                                <a:lnTo>
                                  <a:pt x="20" y="10770"/>
                                </a:lnTo>
                                <a:lnTo>
                                  <a:pt x="27" y="10782"/>
                                </a:lnTo>
                                <a:lnTo>
                                  <a:pt x="30" y="10785"/>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Line 69"/>
                        <wps:cNvCnPr>
                          <a:cxnSpLocks noChangeShapeType="1"/>
                        </wps:cNvCnPr>
                        <wps:spPr bwMode="auto">
                          <a:xfrm>
                            <a:off x="741" y="316"/>
                            <a:ext cx="0" cy="230"/>
                          </a:xfrm>
                          <a:prstGeom prst="line">
                            <a:avLst/>
                          </a:prstGeom>
                          <a:noFill/>
                          <a:ln w="825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70" name="AutoShape 68"/>
                        <wps:cNvSpPr>
                          <a:spLocks/>
                        </wps:cNvSpPr>
                        <wps:spPr bwMode="auto">
                          <a:xfrm>
                            <a:off x="688" y="280"/>
                            <a:ext cx="15695" cy="11304"/>
                          </a:xfrm>
                          <a:custGeom>
                            <a:avLst/>
                            <a:gdLst>
                              <a:gd name="T0" fmla="+- 0 707 688"/>
                              <a:gd name="T1" fmla="*/ T0 w 15695"/>
                              <a:gd name="T2" fmla="+- 0 650 280"/>
                              <a:gd name="T3" fmla="*/ 650 h 11304"/>
                              <a:gd name="T4" fmla="+- 0 713 688"/>
                              <a:gd name="T5" fmla="*/ T4 w 15695"/>
                              <a:gd name="T6" fmla="+- 0 599 280"/>
                              <a:gd name="T7" fmla="*/ 599 h 11304"/>
                              <a:gd name="T8" fmla="+- 0 919 688"/>
                              <a:gd name="T9" fmla="*/ T8 w 15695"/>
                              <a:gd name="T10" fmla="+- 0 11424 280"/>
                              <a:gd name="T11" fmla="*/ 11424 h 11304"/>
                              <a:gd name="T12" fmla="+- 0 852 688"/>
                              <a:gd name="T13" fmla="*/ T12 w 15695"/>
                              <a:gd name="T14" fmla="+- 0 11408 280"/>
                              <a:gd name="T15" fmla="*/ 11408 h 11304"/>
                              <a:gd name="T16" fmla="+- 0 833 688"/>
                              <a:gd name="T17" fmla="*/ T16 w 15695"/>
                              <a:gd name="T18" fmla="+- 0 11400 280"/>
                              <a:gd name="T19" fmla="*/ 11400 h 11304"/>
                              <a:gd name="T20" fmla="+- 0 828 688"/>
                              <a:gd name="T21" fmla="*/ T20 w 15695"/>
                              <a:gd name="T22" fmla="+- 0 11397 280"/>
                              <a:gd name="T23" fmla="*/ 11397 h 11304"/>
                              <a:gd name="T24" fmla="+- 0 799 688"/>
                              <a:gd name="T25" fmla="*/ T24 w 15695"/>
                              <a:gd name="T26" fmla="+- 0 11378 280"/>
                              <a:gd name="T27" fmla="*/ 11378 h 11304"/>
                              <a:gd name="T28" fmla="+- 0 774 688"/>
                              <a:gd name="T29" fmla="*/ T28 w 15695"/>
                              <a:gd name="T30" fmla="+- 0 11358 280"/>
                              <a:gd name="T31" fmla="*/ 11358 h 11304"/>
                              <a:gd name="T32" fmla="+- 0 738 688"/>
                              <a:gd name="T33" fmla="*/ T32 w 15695"/>
                              <a:gd name="T34" fmla="+- 0 11313 280"/>
                              <a:gd name="T35" fmla="*/ 11313 h 11304"/>
                              <a:gd name="T36" fmla="+- 0 716 688"/>
                              <a:gd name="T37" fmla="*/ T36 w 15695"/>
                              <a:gd name="T38" fmla="+- 0 11266 280"/>
                              <a:gd name="T39" fmla="*/ 11266 h 11304"/>
                              <a:gd name="T40" fmla="+- 0 707 688"/>
                              <a:gd name="T41" fmla="*/ T40 w 15695"/>
                              <a:gd name="T42" fmla="+- 0 11204 280"/>
                              <a:gd name="T43" fmla="*/ 11204 h 11304"/>
                              <a:gd name="T44" fmla="+- 0 713 688"/>
                              <a:gd name="T45" fmla="*/ T44 w 15695"/>
                              <a:gd name="T46" fmla="+- 0 11517 280"/>
                              <a:gd name="T47" fmla="*/ 11517 h 11304"/>
                              <a:gd name="T48" fmla="+- 0 713 688"/>
                              <a:gd name="T49" fmla="*/ T48 w 15695"/>
                              <a:gd name="T50" fmla="+- 0 11517 280"/>
                              <a:gd name="T51" fmla="*/ 11517 h 11304"/>
                              <a:gd name="T52" fmla="+- 0 734 688"/>
                              <a:gd name="T53" fmla="*/ T52 w 15695"/>
                              <a:gd name="T54" fmla="+- 0 11306 280"/>
                              <a:gd name="T55" fmla="*/ 11306 h 11304"/>
                              <a:gd name="T56" fmla="+- 0 789 688"/>
                              <a:gd name="T57" fmla="*/ T56 w 15695"/>
                              <a:gd name="T58" fmla="+- 0 11556 280"/>
                              <a:gd name="T59" fmla="*/ 11556 h 11304"/>
                              <a:gd name="T60" fmla="+- 0 898 688"/>
                              <a:gd name="T61" fmla="*/ T60 w 15695"/>
                              <a:gd name="T62" fmla="+- 0 11582 280"/>
                              <a:gd name="T63" fmla="*/ 11582 h 11304"/>
                              <a:gd name="T64" fmla="+- 0 919 688"/>
                              <a:gd name="T65" fmla="*/ T64 w 15695"/>
                              <a:gd name="T66" fmla="+- 0 11424 280"/>
                              <a:gd name="T67" fmla="*/ 11424 h 11304"/>
                              <a:gd name="T68" fmla="+- 0 945 688"/>
                              <a:gd name="T69" fmla="*/ T68 w 15695"/>
                              <a:gd name="T70" fmla="+- 0 11425 280"/>
                              <a:gd name="T71" fmla="*/ 11425 h 11304"/>
                              <a:gd name="T72" fmla="+- 0 943 688"/>
                              <a:gd name="T73" fmla="*/ T72 w 15695"/>
                              <a:gd name="T74" fmla="+- 0 11425 280"/>
                              <a:gd name="T75" fmla="*/ 11425 h 11304"/>
                              <a:gd name="T76" fmla="+- 0 15975 688"/>
                              <a:gd name="T77" fmla="*/ T76 w 15695"/>
                              <a:gd name="T78" fmla="+- 0 11425 280"/>
                              <a:gd name="T79" fmla="*/ 11425 h 11304"/>
                              <a:gd name="T80" fmla="+- 0 15997 688"/>
                              <a:gd name="T81" fmla="*/ T80 w 15695"/>
                              <a:gd name="T82" fmla="+- 0 11424 280"/>
                              <a:gd name="T83" fmla="*/ 11424 h 11304"/>
                              <a:gd name="T84" fmla="+- 0 16001 688"/>
                              <a:gd name="T85" fmla="*/ T84 w 15695"/>
                              <a:gd name="T86" fmla="+- 0 11424 280"/>
                              <a:gd name="T87" fmla="*/ 11424 h 11304"/>
                              <a:gd name="T88" fmla="+- 0 16047 688"/>
                              <a:gd name="T89" fmla="*/ T88 w 15695"/>
                              <a:gd name="T90" fmla="+- 0 11415 280"/>
                              <a:gd name="T91" fmla="*/ 11415 h 11304"/>
                              <a:gd name="T92" fmla="+- 0 16065 688"/>
                              <a:gd name="T93" fmla="*/ T92 w 15695"/>
                              <a:gd name="T94" fmla="+- 0 11409 280"/>
                              <a:gd name="T95" fmla="*/ 11409 h 11304"/>
                              <a:gd name="T96" fmla="+- 0 16383 688"/>
                              <a:gd name="T97" fmla="*/ T96 w 15695"/>
                              <a:gd name="T98" fmla="+- 0 644 280"/>
                              <a:gd name="T99" fmla="*/ 644 h 11304"/>
                              <a:gd name="T100" fmla="+- 0 16316 688"/>
                              <a:gd name="T101" fmla="*/ T100 w 15695"/>
                              <a:gd name="T102" fmla="+- 0 439 280"/>
                              <a:gd name="T103" fmla="*/ 439 h 11304"/>
                              <a:gd name="T104" fmla="+- 0 16209 688"/>
                              <a:gd name="T105" fmla="*/ T104 w 15695"/>
                              <a:gd name="T106" fmla="+- 0 607 280"/>
                              <a:gd name="T107" fmla="*/ 607 h 11304"/>
                              <a:gd name="T108" fmla="+- 0 16208 688"/>
                              <a:gd name="T109" fmla="*/ T108 w 15695"/>
                              <a:gd name="T110" fmla="+- 0 335 280"/>
                              <a:gd name="T111" fmla="*/ 335 h 11304"/>
                              <a:gd name="T112" fmla="+- 0 16139 688"/>
                              <a:gd name="T113" fmla="*/ T112 w 15695"/>
                              <a:gd name="T114" fmla="+- 0 300 280"/>
                              <a:gd name="T115" fmla="*/ 300 h 11304"/>
                              <a:gd name="T116" fmla="+- 0 16077 688"/>
                              <a:gd name="T117" fmla="*/ T116 w 15695"/>
                              <a:gd name="T118" fmla="+- 0 280 280"/>
                              <a:gd name="T119" fmla="*/ 280 h 11304"/>
                              <a:gd name="T120" fmla="+- 0 15977 688"/>
                              <a:gd name="T121" fmla="*/ T120 w 15695"/>
                              <a:gd name="T122" fmla="+- 0 280 280"/>
                              <a:gd name="T123" fmla="*/ 280 h 11304"/>
                              <a:gd name="T124" fmla="+- 0 898 688"/>
                              <a:gd name="T125" fmla="*/ T124 w 15695"/>
                              <a:gd name="T126" fmla="+- 0 280 280"/>
                              <a:gd name="T127" fmla="*/ 280 h 11304"/>
                              <a:gd name="T128" fmla="+- 0 827 688"/>
                              <a:gd name="T129" fmla="*/ T128 w 15695"/>
                              <a:gd name="T130" fmla="+- 0 284 280"/>
                              <a:gd name="T131" fmla="*/ 284 h 11304"/>
                              <a:gd name="T132" fmla="+- 0 754 688"/>
                              <a:gd name="T133" fmla="*/ T132 w 15695"/>
                              <a:gd name="T134" fmla="+- 0 312 280"/>
                              <a:gd name="T135" fmla="*/ 312 h 11304"/>
                              <a:gd name="T136" fmla="+- 0 734 688"/>
                              <a:gd name="T137" fmla="*/ T136 w 15695"/>
                              <a:gd name="T138" fmla="+- 0 546 280"/>
                              <a:gd name="T139" fmla="*/ 546 h 11304"/>
                              <a:gd name="T140" fmla="+- 0 713 688"/>
                              <a:gd name="T141" fmla="*/ T140 w 15695"/>
                              <a:gd name="T142" fmla="+- 0 599 280"/>
                              <a:gd name="T143" fmla="*/ 599 h 11304"/>
                              <a:gd name="T144" fmla="+- 0 727 688"/>
                              <a:gd name="T145" fmla="*/ T144 w 15695"/>
                              <a:gd name="T146" fmla="+- 0 559 280"/>
                              <a:gd name="T147" fmla="*/ 559 h 11304"/>
                              <a:gd name="T148" fmla="+- 0 750 688"/>
                              <a:gd name="T149" fmla="*/ T148 w 15695"/>
                              <a:gd name="T150" fmla="+- 0 521 280"/>
                              <a:gd name="T151" fmla="*/ 521 h 11304"/>
                              <a:gd name="T152" fmla="+- 0 774 688"/>
                              <a:gd name="T153" fmla="*/ T152 w 15695"/>
                              <a:gd name="T154" fmla="+- 0 494 280"/>
                              <a:gd name="T155" fmla="*/ 494 h 11304"/>
                              <a:gd name="T156" fmla="+- 0 793 688"/>
                              <a:gd name="T157" fmla="*/ T156 w 15695"/>
                              <a:gd name="T158" fmla="+- 0 478 280"/>
                              <a:gd name="T159" fmla="*/ 478 h 11304"/>
                              <a:gd name="T160" fmla="+- 0 812 688"/>
                              <a:gd name="T161" fmla="*/ T160 w 15695"/>
                              <a:gd name="T162" fmla="+- 0 465 280"/>
                              <a:gd name="T163" fmla="*/ 465 h 11304"/>
                              <a:gd name="T164" fmla="+- 0 828 688"/>
                              <a:gd name="T165" fmla="*/ T164 w 15695"/>
                              <a:gd name="T166" fmla="+- 0 456 280"/>
                              <a:gd name="T167" fmla="*/ 456 h 11304"/>
                              <a:gd name="T168" fmla="+- 0 874 688"/>
                              <a:gd name="T169" fmla="*/ T168 w 15695"/>
                              <a:gd name="T170" fmla="+- 0 437 280"/>
                              <a:gd name="T171" fmla="*/ 437 h 11304"/>
                              <a:gd name="T172" fmla="+- 0 904 688"/>
                              <a:gd name="T173" fmla="*/ T172 w 15695"/>
                              <a:gd name="T174" fmla="+- 0 431 280"/>
                              <a:gd name="T175" fmla="*/ 431 h 11304"/>
                              <a:gd name="T176" fmla="+- 0 16001 688"/>
                              <a:gd name="T177" fmla="*/ T176 w 15695"/>
                              <a:gd name="T178" fmla="+- 0 429 280"/>
                              <a:gd name="T179" fmla="*/ 429 h 11304"/>
                              <a:gd name="T180" fmla="+- 0 16031 688"/>
                              <a:gd name="T181" fmla="*/ T180 w 15695"/>
                              <a:gd name="T182" fmla="+- 0 433 280"/>
                              <a:gd name="T183" fmla="*/ 433 h 11304"/>
                              <a:gd name="T184" fmla="+- 0 16108 688"/>
                              <a:gd name="T185" fmla="*/ T184 w 15695"/>
                              <a:gd name="T186" fmla="+- 0 465 280"/>
                              <a:gd name="T187" fmla="*/ 465 h 11304"/>
                              <a:gd name="T188" fmla="+- 0 16144 688"/>
                              <a:gd name="T189" fmla="*/ T188 w 15695"/>
                              <a:gd name="T190" fmla="+- 0 492 280"/>
                              <a:gd name="T191" fmla="*/ 492 h 11304"/>
                              <a:gd name="T192" fmla="+- 0 16184 688"/>
                              <a:gd name="T193" fmla="*/ T192 w 15695"/>
                              <a:gd name="T194" fmla="+- 0 543 280"/>
                              <a:gd name="T195" fmla="*/ 543 h 11304"/>
                              <a:gd name="T196" fmla="+- 0 16211 688"/>
                              <a:gd name="T197" fmla="*/ T196 w 15695"/>
                              <a:gd name="T198" fmla="+- 0 11227 280"/>
                              <a:gd name="T199" fmla="*/ 11227 h 11304"/>
                              <a:gd name="T200" fmla="+- 0 16173 688"/>
                              <a:gd name="T201" fmla="*/ T200 w 15695"/>
                              <a:gd name="T202" fmla="+- 0 11327 280"/>
                              <a:gd name="T203" fmla="*/ 11327 h 11304"/>
                              <a:gd name="T204" fmla="+- 0 16167 688"/>
                              <a:gd name="T205" fmla="*/ T204 w 15695"/>
                              <a:gd name="T206" fmla="+- 0 11335 280"/>
                              <a:gd name="T207" fmla="*/ 11335 h 11304"/>
                              <a:gd name="T208" fmla="+- 0 16135 688"/>
                              <a:gd name="T209" fmla="*/ T208 w 15695"/>
                              <a:gd name="T210" fmla="+- 0 11368 280"/>
                              <a:gd name="T211" fmla="*/ 11368 h 11304"/>
                              <a:gd name="T212" fmla="+- 0 16124 688"/>
                              <a:gd name="T213" fmla="*/ T212 w 15695"/>
                              <a:gd name="T214" fmla="+- 0 11378 280"/>
                              <a:gd name="T215" fmla="*/ 11378 h 11304"/>
                              <a:gd name="T216" fmla="+- 0 16122 688"/>
                              <a:gd name="T217" fmla="*/ T216 w 15695"/>
                              <a:gd name="T218" fmla="+- 0 11379 280"/>
                              <a:gd name="T219" fmla="*/ 11379 h 11304"/>
                              <a:gd name="T220" fmla="+- 0 16105 688"/>
                              <a:gd name="T221" fmla="*/ T220 w 15695"/>
                              <a:gd name="T222" fmla="+- 0 11390 280"/>
                              <a:gd name="T223" fmla="*/ 11390 h 11304"/>
                              <a:gd name="T224" fmla="+- 0 16076 688"/>
                              <a:gd name="T225" fmla="*/ T224 w 15695"/>
                              <a:gd name="T226" fmla="+- 0 11405 280"/>
                              <a:gd name="T227" fmla="*/ 11405 h 11304"/>
                              <a:gd name="T228" fmla="+- 0 16131 688"/>
                              <a:gd name="T229" fmla="*/ T228 w 15695"/>
                              <a:gd name="T230" fmla="+- 0 11556 280"/>
                              <a:gd name="T231" fmla="*/ 11556 h 11304"/>
                              <a:gd name="T232" fmla="+- 0 16201 688"/>
                              <a:gd name="T233" fmla="*/ T232 w 15695"/>
                              <a:gd name="T234" fmla="+- 0 11522 280"/>
                              <a:gd name="T235" fmla="*/ 11522 h 11304"/>
                              <a:gd name="T236" fmla="+- 0 16208 688"/>
                              <a:gd name="T237" fmla="*/ T236 w 15695"/>
                              <a:gd name="T238" fmla="+- 0 11249 280"/>
                              <a:gd name="T239" fmla="*/ 11249 h 11304"/>
                              <a:gd name="T240" fmla="+- 0 16261 688"/>
                              <a:gd name="T241" fmla="*/ T240 w 15695"/>
                              <a:gd name="T242" fmla="+- 0 11476 280"/>
                              <a:gd name="T243" fmla="*/ 11476 h 11304"/>
                              <a:gd name="T244" fmla="+- 0 16380 688"/>
                              <a:gd name="T245" fmla="*/ T244 w 15695"/>
                              <a:gd name="T246" fmla="+- 0 11231 280"/>
                              <a:gd name="T247" fmla="*/ 11231 h 1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695" h="11304">
                                <a:moveTo>
                                  <a:pt x="25" y="55"/>
                                </a:moveTo>
                                <a:lnTo>
                                  <a:pt x="20" y="350"/>
                                </a:lnTo>
                                <a:lnTo>
                                  <a:pt x="19" y="368"/>
                                </a:lnTo>
                                <a:lnTo>
                                  <a:pt x="19" y="370"/>
                                </a:lnTo>
                                <a:lnTo>
                                  <a:pt x="24" y="323"/>
                                </a:lnTo>
                                <a:lnTo>
                                  <a:pt x="25" y="320"/>
                                </a:lnTo>
                                <a:lnTo>
                                  <a:pt x="25" y="55"/>
                                </a:lnTo>
                                <a:moveTo>
                                  <a:pt x="25" y="319"/>
                                </a:moveTo>
                                <a:lnTo>
                                  <a:pt x="25" y="320"/>
                                </a:lnTo>
                                <a:lnTo>
                                  <a:pt x="25" y="319"/>
                                </a:lnTo>
                                <a:moveTo>
                                  <a:pt x="231" y="11144"/>
                                </a:moveTo>
                                <a:lnTo>
                                  <a:pt x="216" y="11142"/>
                                </a:lnTo>
                                <a:lnTo>
                                  <a:pt x="208" y="11141"/>
                                </a:lnTo>
                                <a:lnTo>
                                  <a:pt x="185" y="11135"/>
                                </a:lnTo>
                                <a:lnTo>
                                  <a:pt x="164" y="11128"/>
                                </a:lnTo>
                                <a:lnTo>
                                  <a:pt x="160" y="11126"/>
                                </a:lnTo>
                                <a:lnTo>
                                  <a:pt x="148" y="11121"/>
                                </a:lnTo>
                                <a:lnTo>
                                  <a:pt x="145" y="11120"/>
                                </a:lnTo>
                                <a:lnTo>
                                  <a:pt x="144" y="11119"/>
                                </a:lnTo>
                                <a:lnTo>
                                  <a:pt x="140" y="11117"/>
                                </a:lnTo>
                                <a:lnTo>
                                  <a:pt x="127" y="11110"/>
                                </a:lnTo>
                                <a:lnTo>
                                  <a:pt x="124" y="11108"/>
                                </a:lnTo>
                                <a:lnTo>
                                  <a:pt x="111" y="11099"/>
                                </a:lnTo>
                                <a:lnTo>
                                  <a:pt x="111" y="11098"/>
                                </a:lnTo>
                                <a:lnTo>
                                  <a:pt x="109" y="11097"/>
                                </a:lnTo>
                                <a:lnTo>
                                  <a:pt x="106" y="11095"/>
                                </a:lnTo>
                                <a:lnTo>
                                  <a:pt x="89" y="11081"/>
                                </a:lnTo>
                                <a:lnTo>
                                  <a:pt x="86" y="11078"/>
                                </a:lnTo>
                                <a:lnTo>
                                  <a:pt x="73" y="11065"/>
                                </a:lnTo>
                                <a:lnTo>
                                  <a:pt x="62" y="11051"/>
                                </a:lnTo>
                                <a:lnTo>
                                  <a:pt x="60" y="11048"/>
                                </a:lnTo>
                                <a:lnTo>
                                  <a:pt x="50" y="11033"/>
                                </a:lnTo>
                                <a:lnTo>
                                  <a:pt x="38" y="11010"/>
                                </a:lnTo>
                                <a:lnTo>
                                  <a:pt x="37" y="11007"/>
                                </a:lnTo>
                                <a:lnTo>
                                  <a:pt x="31" y="10994"/>
                                </a:lnTo>
                                <a:lnTo>
                                  <a:pt x="28" y="10986"/>
                                </a:lnTo>
                                <a:lnTo>
                                  <a:pt x="25" y="10973"/>
                                </a:lnTo>
                                <a:lnTo>
                                  <a:pt x="21" y="10947"/>
                                </a:lnTo>
                                <a:lnTo>
                                  <a:pt x="21" y="10943"/>
                                </a:lnTo>
                                <a:lnTo>
                                  <a:pt x="19" y="10924"/>
                                </a:lnTo>
                                <a:lnTo>
                                  <a:pt x="19" y="10922"/>
                                </a:lnTo>
                                <a:lnTo>
                                  <a:pt x="19" y="10920"/>
                                </a:lnTo>
                                <a:lnTo>
                                  <a:pt x="0" y="11220"/>
                                </a:lnTo>
                                <a:lnTo>
                                  <a:pt x="25" y="11237"/>
                                </a:lnTo>
                                <a:lnTo>
                                  <a:pt x="20" y="10943"/>
                                </a:lnTo>
                                <a:lnTo>
                                  <a:pt x="21" y="10951"/>
                                </a:lnTo>
                                <a:lnTo>
                                  <a:pt x="23" y="10965"/>
                                </a:lnTo>
                                <a:lnTo>
                                  <a:pt x="25" y="11237"/>
                                </a:lnTo>
                                <a:lnTo>
                                  <a:pt x="32" y="11242"/>
                                </a:lnTo>
                                <a:lnTo>
                                  <a:pt x="36" y="11007"/>
                                </a:lnTo>
                                <a:lnTo>
                                  <a:pt x="39" y="11014"/>
                                </a:lnTo>
                                <a:lnTo>
                                  <a:pt x="46" y="11026"/>
                                </a:lnTo>
                                <a:lnTo>
                                  <a:pt x="59" y="11257"/>
                                </a:lnTo>
                                <a:lnTo>
                                  <a:pt x="66" y="11260"/>
                                </a:lnTo>
                                <a:lnTo>
                                  <a:pt x="94" y="11273"/>
                                </a:lnTo>
                                <a:lnTo>
                                  <a:pt x="101" y="11276"/>
                                </a:lnTo>
                                <a:lnTo>
                                  <a:pt x="131" y="11286"/>
                                </a:lnTo>
                                <a:lnTo>
                                  <a:pt x="170" y="11296"/>
                                </a:lnTo>
                                <a:lnTo>
                                  <a:pt x="178" y="11297"/>
                                </a:lnTo>
                                <a:lnTo>
                                  <a:pt x="210" y="11302"/>
                                </a:lnTo>
                                <a:lnTo>
                                  <a:pt x="218" y="11303"/>
                                </a:lnTo>
                                <a:lnTo>
                                  <a:pt x="212" y="11142"/>
                                </a:lnTo>
                                <a:lnTo>
                                  <a:pt x="227" y="11144"/>
                                </a:lnTo>
                                <a:lnTo>
                                  <a:pt x="231" y="11144"/>
                                </a:lnTo>
                                <a:moveTo>
                                  <a:pt x="257" y="11145"/>
                                </a:moveTo>
                                <a:lnTo>
                                  <a:pt x="235" y="11144"/>
                                </a:lnTo>
                                <a:lnTo>
                                  <a:pt x="231" y="11144"/>
                                </a:lnTo>
                                <a:lnTo>
                                  <a:pt x="257" y="11145"/>
                                </a:lnTo>
                                <a:moveTo>
                                  <a:pt x="15289" y="11304"/>
                                </a:moveTo>
                                <a:lnTo>
                                  <a:pt x="15284" y="11145"/>
                                </a:lnTo>
                                <a:lnTo>
                                  <a:pt x="257" y="11145"/>
                                </a:lnTo>
                                <a:lnTo>
                                  <a:pt x="255" y="11145"/>
                                </a:lnTo>
                                <a:lnTo>
                                  <a:pt x="251" y="11304"/>
                                </a:lnTo>
                                <a:lnTo>
                                  <a:pt x="15289" y="11304"/>
                                </a:lnTo>
                                <a:moveTo>
                                  <a:pt x="15296" y="11145"/>
                                </a:moveTo>
                                <a:lnTo>
                                  <a:pt x="15287" y="11145"/>
                                </a:lnTo>
                                <a:lnTo>
                                  <a:pt x="15289" y="11145"/>
                                </a:lnTo>
                                <a:lnTo>
                                  <a:pt x="15296" y="11145"/>
                                </a:lnTo>
                                <a:moveTo>
                                  <a:pt x="15313" y="11144"/>
                                </a:moveTo>
                                <a:lnTo>
                                  <a:pt x="15309" y="11144"/>
                                </a:lnTo>
                                <a:lnTo>
                                  <a:pt x="15296" y="11145"/>
                                </a:lnTo>
                                <a:lnTo>
                                  <a:pt x="15313" y="11144"/>
                                </a:lnTo>
                                <a:moveTo>
                                  <a:pt x="15337" y="11141"/>
                                </a:moveTo>
                                <a:lnTo>
                                  <a:pt x="15313" y="11144"/>
                                </a:lnTo>
                                <a:lnTo>
                                  <a:pt x="15317" y="11144"/>
                                </a:lnTo>
                                <a:lnTo>
                                  <a:pt x="15337" y="11141"/>
                                </a:lnTo>
                                <a:moveTo>
                                  <a:pt x="15370" y="11132"/>
                                </a:moveTo>
                                <a:lnTo>
                                  <a:pt x="15359" y="11135"/>
                                </a:lnTo>
                                <a:lnTo>
                                  <a:pt x="15363" y="11134"/>
                                </a:lnTo>
                                <a:lnTo>
                                  <a:pt x="15370" y="11132"/>
                                </a:lnTo>
                                <a:moveTo>
                                  <a:pt x="15388" y="11125"/>
                                </a:moveTo>
                                <a:lnTo>
                                  <a:pt x="15377" y="11129"/>
                                </a:lnTo>
                                <a:lnTo>
                                  <a:pt x="15370" y="11132"/>
                                </a:lnTo>
                                <a:lnTo>
                                  <a:pt x="15381" y="11128"/>
                                </a:lnTo>
                                <a:lnTo>
                                  <a:pt x="15388" y="11125"/>
                                </a:lnTo>
                                <a:moveTo>
                                  <a:pt x="15695" y="364"/>
                                </a:moveTo>
                                <a:lnTo>
                                  <a:pt x="15693" y="341"/>
                                </a:lnTo>
                                <a:lnTo>
                                  <a:pt x="15688" y="296"/>
                                </a:lnTo>
                                <a:lnTo>
                                  <a:pt x="15665" y="224"/>
                                </a:lnTo>
                                <a:lnTo>
                                  <a:pt x="15628" y="159"/>
                                </a:lnTo>
                                <a:lnTo>
                                  <a:pt x="15579" y="102"/>
                                </a:lnTo>
                                <a:lnTo>
                                  <a:pt x="15544" y="73"/>
                                </a:lnTo>
                                <a:lnTo>
                                  <a:pt x="15523" y="341"/>
                                </a:lnTo>
                                <a:lnTo>
                                  <a:pt x="15521" y="327"/>
                                </a:lnTo>
                                <a:lnTo>
                                  <a:pt x="15520" y="323"/>
                                </a:lnTo>
                                <a:lnTo>
                                  <a:pt x="15519" y="319"/>
                                </a:lnTo>
                                <a:lnTo>
                                  <a:pt x="15519" y="278"/>
                                </a:lnTo>
                                <a:lnTo>
                                  <a:pt x="15520" y="55"/>
                                </a:lnTo>
                                <a:lnTo>
                                  <a:pt x="15513" y="51"/>
                                </a:lnTo>
                                <a:lnTo>
                                  <a:pt x="15486" y="36"/>
                                </a:lnTo>
                                <a:lnTo>
                                  <a:pt x="15479" y="32"/>
                                </a:lnTo>
                                <a:lnTo>
                                  <a:pt x="15451" y="20"/>
                                </a:lnTo>
                                <a:lnTo>
                                  <a:pt x="15443" y="17"/>
                                </a:lnTo>
                                <a:lnTo>
                                  <a:pt x="15414" y="6"/>
                                </a:lnTo>
                                <a:lnTo>
                                  <a:pt x="15406" y="4"/>
                                </a:lnTo>
                                <a:lnTo>
                                  <a:pt x="15389" y="0"/>
                                </a:lnTo>
                                <a:lnTo>
                                  <a:pt x="15375" y="0"/>
                                </a:lnTo>
                                <a:lnTo>
                                  <a:pt x="15366" y="0"/>
                                </a:lnTo>
                                <a:lnTo>
                                  <a:pt x="15325" y="0"/>
                                </a:lnTo>
                                <a:lnTo>
                                  <a:pt x="15289" y="0"/>
                                </a:lnTo>
                                <a:lnTo>
                                  <a:pt x="255" y="0"/>
                                </a:lnTo>
                                <a:lnTo>
                                  <a:pt x="255" y="147"/>
                                </a:lnTo>
                                <a:lnTo>
                                  <a:pt x="251" y="0"/>
                                </a:lnTo>
                                <a:lnTo>
                                  <a:pt x="210" y="0"/>
                                </a:lnTo>
                                <a:lnTo>
                                  <a:pt x="208" y="0"/>
                                </a:lnTo>
                                <a:lnTo>
                                  <a:pt x="169" y="0"/>
                                </a:lnTo>
                                <a:lnTo>
                                  <a:pt x="156" y="0"/>
                                </a:lnTo>
                                <a:lnTo>
                                  <a:pt x="139" y="4"/>
                                </a:lnTo>
                                <a:lnTo>
                                  <a:pt x="131" y="6"/>
                                </a:lnTo>
                                <a:lnTo>
                                  <a:pt x="101" y="17"/>
                                </a:lnTo>
                                <a:lnTo>
                                  <a:pt x="94" y="20"/>
                                </a:lnTo>
                                <a:lnTo>
                                  <a:pt x="66" y="32"/>
                                </a:lnTo>
                                <a:lnTo>
                                  <a:pt x="59" y="36"/>
                                </a:lnTo>
                                <a:lnTo>
                                  <a:pt x="57" y="248"/>
                                </a:lnTo>
                                <a:lnTo>
                                  <a:pt x="50" y="259"/>
                                </a:lnTo>
                                <a:lnTo>
                                  <a:pt x="46" y="266"/>
                                </a:lnTo>
                                <a:lnTo>
                                  <a:pt x="59" y="36"/>
                                </a:lnTo>
                                <a:lnTo>
                                  <a:pt x="32" y="51"/>
                                </a:lnTo>
                                <a:lnTo>
                                  <a:pt x="28" y="306"/>
                                </a:lnTo>
                                <a:lnTo>
                                  <a:pt x="25" y="319"/>
                                </a:lnTo>
                                <a:lnTo>
                                  <a:pt x="30" y="303"/>
                                </a:lnTo>
                                <a:lnTo>
                                  <a:pt x="31" y="298"/>
                                </a:lnTo>
                                <a:lnTo>
                                  <a:pt x="36" y="285"/>
                                </a:lnTo>
                                <a:lnTo>
                                  <a:pt x="39" y="279"/>
                                </a:lnTo>
                                <a:lnTo>
                                  <a:pt x="46" y="266"/>
                                </a:lnTo>
                                <a:lnTo>
                                  <a:pt x="48" y="263"/>
                                </a:lnTo>
                                <a:lnTo>
                                  <a:pt x="59" y="245"/>
                                </a:lnTo>
                                <a:lnTo>
                                  <a:pt x="62" y="241"/>
                                </a:lnTo>
                                <a:lnTo>
                                  <a:pt x="71" y="231"/>
                                </a:lnTo>
                                <a:lnTo>
                                  <a:pt x="74" y="227"/>
                                </a:lnTo>
                                <a:lnTo>
                                  <a:pt x="86" y="215"/>
                                </a:lnTo>
                                <a:lnTo>
                                  <a:pt x="86" y="214"/>
                                </a:lnTo>
                                <a:lnTo>
                                  <a:pt x="88" y="212"/>
                                </a:lnTo>
                                <a:lnTo>
                                  <a:pt x="92" y="209"/>
                                </a:lnTo>
                                <a:lnTo>
                                  <a:pt x="105" y="198"/>
                                </a:lnTo>
                                <a:lnTo>
                                  <a:pt x="109" y="195"/>
                                </a:lnTo>
                                <a:lnTo>
                                  <a:pt x="124" y="185"/>
                                </a:lnTo>
                                <a:lnTo>
                                  <a:pt x="127" y="183"/>
                                </a:lnTo>
                                <a:lnTo>
                                  <a:pt x="133" y="180"/>
                                </a:lnTo>
                                <a:lnTo>
                                  <a:pt x="134" y="179"/>
                                </a:lnTo>
                                <a:lnTo>
                                  <a:pt x="140" y="176"/>
                                </a:lnTo>
                                <a:lnTo>
                                  <a:pt x="144" y="174"/>
                                </a:lnTo>
                                <a:lnTo>
                                  <a:pt x="145" y="173"/>
                                </a:lnTo>
                                <a:lnTo>
                                  <a:pt x="163" y="165"/>
                                </a:lnTo>
                                <a:lnTo>
                                  <a:pt x="186" y="157"/>
                                </a:lnTo>
                                <a:lnTo>
                                  <a:pt x="189" y="156"/>
                                </a:lnTo>
                                <a:lnTo>
                                  <a:pt x="204" y="153"/>
                                </a:lnTo>
                                <a:lnTo>
                                  <a:pt x="208" y="152"/>
                                </a:lnTo>
                                <a:lnTo>
                                  <a:pt x="216" y="151"/>
                                </a:lnTo>
                                <a:lnTo>
                                  <a:pt x="231" y="149"/>
                                </a:lnTo>
                                <a:lnTo>
                                  <a:pt x="259" y="147"/>
                                </a:lnTo>
                                <a:lnTo>
                                  <a:pt x="15284" y="147"/>
                                </a:lnTo>
                                <a:lnTo>
                                  <a:pt x="15313" y="149"/>
                                </a:lnTo>
                                <a:lnTo>
                                  <a:pt x="15337" y="152"/>
                                </a:lnTo>
                                <a:lnTo>
                                  <a:pt x="15341" y="153"/>
                                </a:lnTo>
                                <a:lnTo>
                                  <a:pt x="15343" y="153"/>
                                </a:lnTo>
                                <a:lnTo>
                                  <a:pt x="15358" y="157"/>
                                </a:lnTo>
                                <a:lnTo>
                                  <a:pt x="15381" y="165"/>
                                </a:lnTo>
                                <a:lnTo>
                                  <a:pt x="15403" y="175"/>
                                </a:lnTo>
                                <a:lnTo>
                                  <a:pt x="15420" y="185"/>
                                </a:lnTo>
                                <a:lnTo>
                                  <a:pt x="15440" y="198"/>
                                </a:lnTo>
                                <a:lnTo>
                                  <a:pt x="15442" y="200"/>
                                </a:lnTo>
                                <a:lnTo>
                                  <a:pt x="15446" y="204"/>
                                </a:lnTo>
                                <a:lnTo>
                                  <a:pt x="15456" y="212"/>
                                </a:lnTo>
                                <a:lnTo>
                                  <a:pt x="15470" y="227"/>
                                </a:lnTo>
                                <a:lnTo>
                                  <a:pt x="15484" y="244"/>
                                </a:lnTo>
                                <a:lnTo>
                                  <a:pt x="15496" y="263"/>
                                </a:lnTo>
                                <a:lnTo>
                                  <a:pt x="15506" y="282"/>
                                </a:lnTo>
                                <a:lnTo>
                                  <a:pt x="15523" y="345"/>
                                </a:lnTo>
                                <a:lnTo>
                                  <a:pt x="15525" y="10920"/>
                                </a:lnTo>
                                <a:lnTo>
                                  <a:pt x="15523" y="10947"/>
                                </a:lnTo>
                                <a:lnTo>
                                  <a:pt x="15509" y="11002"/>
                                </a:lnTo>
                                <a:lnTo>
                                  <a:pt x="15506" y="11010"/>
                                </a:lnTo>
                                <a:lnTo>
                                  <a:pt x="15496" y="11031"/>
                                </a:lnTo>
                                <a:lnTo>
                                  <a:pt x="15485" y="11047"/>
                                </a:lnTo>
                                <a:lnTo>
                                  <a:pt x="15482" y="11051"/>
                                </a:lnTo>
                                <a:lnTo>
                                  <a:pt x="15479" y="11055"/>
                                </a:lnTo>
                                <a:lnTo>
                                  <a:pt x="15471" y="11065"/>
                                </a:lnTo>
                                <a:lnTo>
                                  <a:pt x="15458" y="11079"/>
                                </a:lnTo>
                                <a:lnTo>
                                  <a:pt x="15453" y="11083"/>
                                </a:lnTo>
                                <a:lnTo>
                                  <a:pt x="15447" y="11088"/>
                                </a:lnTo>
                                <a:lnTo>
                                  <a:pt x="15439" y="11095"/>
                                </a:lnTo>
                                <a:lnTo>
                                  <a:pt x="15436" y="11097"/>
                                </a:lnTo>
                                <a:lnTo>
                                  <a:pt x="15436" y="11098"/>
                                </a:lnTo>
                                <a:lnTo>
                                  <a:pt x="15436" y="11097"/>
                                </a:lnTo>
                                <a:lnTo>
                                  <a:pt x="15434" y="11098"/>
                                </a:lnTo>
                                <a:lnTo>
                                  <a:pt x="15434" y="11099"/>
                                </a:lnTo>
                                <a:lnTo>
                                  <a:pt x="15421" y="11108"/>
                                </a:lnTo>
                                <a:lnTo>
                                  <a:pt x="15417" y="11110"/>
                                </a:lnTo>
                                <a:lnTo>
                                  <a:pt x="15411" y="11114"/>
                                </a:lnTo>
                                <a:lnTo>
                                  <a:pt x="15401" y="11119"/>
                                </a:lnTo>
                                <a:lnTo>
                                  <a:pt x="15388" y="11125"/>
                                </a:lnTo>
                                <a:lnTo>
                                  <a:pt x="15398" y="11121"/>
                                </a:lnTo>
                                <a:lnTo>
                                  <a:pt x="15406" y="11288"/>
                                </a:lnTo>
                                <a:lnTo>
                                  <a:pt x="15414" y="11286"/>
                                </a:lnTo>
                                <a:lnTo>
                                  <a:pt x="15443" y="11276"/>
                                </a:lnTo>
                                <a:lnTo>
                                  <a:pt x="15451" y="11273"/>
                                </a:lnTo>
                                <a:lnTo>
                                  <a:pt x="15479" y="11260"/>
                                </a:lnTo>
                                <a:lnTo>
                                  <a:pt x="15486" y="11257"/>
                                </a:lnTo>
                                <a:lnTo>
                                  <a:pt x="15513" y="11242"/>
                                </a:lnTo>
                                <a:lnTo>
                                  <a:pt x="15520" y="11237"/>
                                </a:lnTo>
                                <a:lnTo>
                                  <a:pt x="15519" y="11014"/>
                                </a:lnTo>
                                <a:lnTo>
                                  <a:pt x="15519" y="10974"/>
                                </a:lnTo>
                                <a:lnTo>
                                  <a:pt x="15520" y="10969"/>
                                </a:lnTo>
                                <a:lnTo>
                                  <a:pt x="15521" y="10965"/>
                                </a:lnTo>
                                <a:lnTo>
                                  <a:pt x="15523" y="10951"/>
                                </a:lnTo>
                                <a:lnTo>
                                  <a:pt x="15544" y="11220"/>
                                </a:lnTo>
                                <a:lnTo>
                                  <a:pt x="15573" y="11196"/>
                                </a:lnTo>
                                <a:lnTo>
                                  <a:pt x="15623" y="11141"/>
                                </a:lnTo>
                                <a:lnTo>
                                  <a:pt x="15662" y="11076"/>
                                </a:lnTo>
                                <a:lnTo>
                                  <a:pt x="15686" y="11005"/>
                                </a:lnTo>
                                <a:lnTo>
                                  <a:pt x="15692" y="10951"/>
                                </a:lnTo>
                                <a:lnTo>
                                  <a:pt x="15695" y="10928"/>
                                </a:lnTo>
                                <a:lnTo>
                                  <a:pt x="15695" y="36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AutoShape 67"/>
                        <wps:cNvSpPr>
                          <a:spLocks/>
                        </wps:cNvSpPr>
                        <wps:spPr bwMode="auto">
                          <a:xfrm>
                            <a:off x="6930" y="345"/>
                            <a:ext cx="6816" cy="11169"/>
                          </a:xfrm>
                          <a:custGeom>
                            <a:avLst/>
                            <a:gdLst>
                              <a:gd name="T0" fmla="+- 0 13746 6930"/>
                              <a:gd name="T1" fmla="*/ T0 w 6816"/>
                              <a:gd name="T2" fmla="+- 0 3261 345"/>
                              <a:gd name="T3" fmla="*/ 3261 h 11169"/>
                              <a:gd name="T4" fmla="+- 0 13707 6930"/>
                              <a:gd name="T5" fmla="*/ T4 w 6816"/>
                              <a:gd name="T6" fmla="+- 0 2751 345"/>
                              <a:gd name="T7" fmla="*/ 2751 h 11169"/>
                              <a:gd name="T8" fmla="+- 0 13643 6930"/>
                              <a:gd name="T9" fmla="*/ T8 w 6816"/>
                              <a:gd name="T10" fmla="+- 0 2437 345"/>
                              <a:gd name="T11" fmla="*/ 2437 h 11169"/>
                              <a:gd name="T12" fmla="+- 0 13556 6930"/>
                              <a:gd name="T13" fmla="*/ T12 w 6816"/>
                              <a:gd name="T14" fmla="+- 0 2147 345"/>
                              <a:gd name="T15" fmla="*/ 2147 h 11169"/>
                              <a:gd name="T16" fmla="+- 0 13457 6930"/>
                              <a:gd name="T17" fmla="*/ T16 w 6816"/>
                              <a:gd name="T18" fmla="+- 0 1898 345"/>
                              <a:gd name="T19" fmla="*/ 1898 h 11169"/>
                              <a:gd name="T20" fmla="+- 0 13337 6930"/>
                              <a:gd name="T21" fmla="*/ T20 w 6816"/>
                              <a:gd name="T22" fmla="+- 0 1655 345"/>
                              <a:gd name="T23" fmla="*/ 1655 h 11169"/>
                              <a:gd name="T24" fmla="+- 0 13257 6930"/>
                              <a:gd name="T25" fmla="*/ T24 w 6816"/>
                              <a:gd name="T26" fmla="+- 0 1515 345"/>
                              <a:gd name="T27" fmla="*/ 1515 h 11169"/>
                              <a:gd name="T28" fmla="+- 0 13047 6930"/>
                              <a:gd name="T29" fmla="*/ T28 w 6816"/>
                              <a:gd name="T30" fmla="+- 0 1204 345"/>
                              <a:gd name="T31" fmla="*/ 1204 h 11169"/>
                              <a:gd name="T32" fmla="+- 0 12900 6930"/>
                              <a:gd name="T33" fmla="*/ T32 w 6816"/>
                              <a:gd name="T34" fmla="+- 0 1022 345"/>
                              <a:gd name="T35" fmla="*/ 1022 h 11169"/>
                              <a:gd name="T36" fmla="+- 0 12686 6930"/>
                              <a:gd name="T37" fmla="*/ T36 w 6816"/>
                              <a:gd name="T38" fmla="+- 0 791 345"/>
                              <a:gd name="T39" fmla="*/ 791 h 11169"/>
                              <a:gd name="T40" fmla="+- 0 12551 6930"/>
                              <a:gd name="T41" fmla="*/ T40 w 6816"/>
                              <a:gd name="T42" fmla="+- 0 664 345"/>
                              <a:gd name="T43" fmla="*/ 664 h 11169"/>
                              <a:gd name="T44" fmla="+- 0 12373 6930"/>
                              <a:gd name="T45" fmla="*/ T44 w 6816"/>
                              <a:gd name="T46" fmla="+- 0 514 345"/>
                              <a:gd name="T47" fmla="*/ 514 h 11169"/>
                              <a:gd name="T48" fmla="+- 0 12235 6930"/>
                              <a:gd name="T49" fmla="*/ T48 w 6816"/>
                              <a:gd name="T50" fmla="+- 0 411 345"/>
                              <a:gd name="T51" fmla="*/ 411 h 11169"/>
                              <a:gd name="T52" fmla="+- 0 12136 6930"/>
                              <a:gd name="T53" fmla="*/ T52 w 6816"/>
                              <a:gd name="T54" fmla="+- 0 345 345"/>
                              <a:gd name="T55" fmla="*/ 345 h 11169"/>
                              <a:gd name="T56" fmla="+- 0 12181 6930"/>
                              <a:gd name="T57" fmla="*/ T56 w 6816"/>
                              <a:gd name="T58" fmla="+- 0 426 345"/>
                              <a:gd name="T59" fmla="*/ 426 h 11169"/>
                              <a:gd name="T60" fmla="+- 0 12300 6930"/>
                              <a:gd name="T61" fmla="*/ T60 w 6816"/>
                              <a:gd name="T62" fmla="+- 0 512 345"/>
                              <a:gd name="T63" fmla="*/ 512 h 11169"/>
                              <a:gd name="T64" fmla="+- 0 12527 6930"/>
                              <a:gd name="T65" fmla="*/ T64 w 6816"/>
                              <a:gd name="T66" fmla="+- 0 700 345"/>
                              <a:gd name="T67" fmla="*/ 700 h 11169"/>
                              <a:gd name="T68" fmla="+- 0 12730 6930"/>
                              <a:gd name="T69" fmla="*/ T68 w 6816"/>
                              <a:gd name="T70" fmla="+- 0 897 345"/>
                              <a:gd name="T71" fmla="*/ 897 h 11169"/>
                              <a:gd name="T72" fmla="+- 0 13017 6930"/>
                              <a:gd name="T73" fmla="*/ T72 w 6816"/>
                              <a:gd name="T74" fmla="+- 0 1233 345"/>
                              <a:gd name="T75" fmla="*/ 1233 h 11169"/>
                              <a:gd name="T76" fmla="+- 0 13226 6930"/>
                              <a:gd name="T77" fmla="*/ T76 w 6816"/>
                              <a:gd name="T78" fmla="+- 0 1542 345"/>
                              <a:gd name="T79" fmla="*/ 1542 h 11169"/>
                              <a:gd name="T80" fmla="+- 0 13354 6930"/>
                              <a:gd name="T81" fmla="*/ T80 w 6816"/>
                              <a:gd name="T82" fmla="+- 0 1774 345"/>
                              <a:gd name="T83" fmla="*/ 1774 h 11169"/>
                              <a:gd name="T84" fmla="+- 0 13519 6930"/>
                              <a:gd name="T85" fmla="*/ T84 w 6816"/>
                              <a:gd name="T86" fmla="+- 0 2160 345"/>
                              <a:gd name="T87" fmla="*/ 2160 h 11169"/>
                              <a:gd name="T88" fmla="+- 0 13565 6930"/>
                              <a:gd name="T89" fmla="*/ T88 w 6816"/>
                              <a:gd name="T90" fmla="+- 0 2303 345"/>
                              <a:gd name="T91" fmla="*/ 2303 h 11169"/>
                              <a:gd name="T92" fmla="+- 0 13656 6930"/>
                              <a:gd name="T93" fmla="*/ T92 w 6816"/>
                              <a:gd name="T94" fmla="+- 0 2602 345"/>
                              <a:gd name="T95" fmla="*/ 2602 h 11169"/>
                              <a:gd name="T96" fmla="+- 0 13668 6930"/>
                              <a:gd name="T97" fmla="*/ T96 w 6816"/>
                              <a:gd name="T98" fmla="+- 0 2758 345"/>
                              <a:gd name="T99" fmla="*/ 2758 h 11169"/>
                              <a:gd name="T100" fmla="+- 0 13702 6930"/>
                              <a:gd name="T101" fmla="*/ T100 w 6816"/>
                              <a:gd name="T102" fmla="+- 0 3088 345"/>
                              <a:gd name="T103" fmla="*/ 3088 h 11169"/>
                              <a:gd name="T104" fmla="+- 0 13704 6930"/>
                              <a:gd name="T105" fmla="*/ T104 w 6816"/>
                              <a:gd name="T106" fmla="+- 0 3442 345"/>
                              <a:gd name="T107" fmla="*/ 3442 h 11169"/>
                              <a:gd name="T108" fmla="+- 0 13681 6930"/>
                              <a:gd name="T109" fmla="*/ T108 w 6816"/>
                              <a:gd name="T110" fmla="+- 0 3721 345"/>
                              <a:gd name="T111" fmla="*/ 3721 h 11169"/>
                              <a:gd name="T112" fmla="+- 0 13654 6930"/>
                              <a:gd name="T113" fmla="*/ T112 w 6816"/>
                              <a:gd name="T114" fmla="+- 0 3913 345"/>
                              <a:gd name="T115" fmla="*/ 3913 h 11169"/>
                              <a:gd name="T116" fmla="+- 0 13593 6930"/>
                              <a:gd name="T117" fmla="*/ T116 w 6816"/>
                              <a:gd name="T118" fmla="+- 0 4214 345"/>
                              <a:gd name="T119" fmla="*/ 4214 h 11169"/>
                              <a:gd name="T120" fmla="+- 0 13506 6930"/>
                              <a:gd name="T121" fmla="*/ T120 w 6816"/>
                              <a:gd name="T122" fmla="+- 0 4527 345"/>
                              <a:gd name="T123" fmla="*/ 4527 h 11169"/>
                              <a:gd name="T124" fmla="+- 0 13433 6930"/>
                              <a:gd name="T125" fmla="*/ T124 w 6816"/>
                              <a:gd name="T126" fmla="+- 0 4742 345"/>
                              <a:gd name="T127" fmla="*/ 4742 h 11169"/>
                              <a:gd name="T128" fmla="+- 0 13249 6930"/>
                              <a:gd name="T129" fmla="*/ T128 w 6816"/>
                              <a:gd name="T130" fmla="+- 0 5191 345"/>
                              <a:gd name="T131" fmla="*/ 5191 h 11169"/>
                              <a:gd name="T132" fmla="+- 0 13076 6930"/>
                              <a:gd name="T133" fmla="*/ T132 w 6816"/>
                              <a:gd name="T134" fmla="+- 0 5542 345"/>
                              <a:gd name="T135" fmla="*/ 5542 h 11169"/>
                              <a:gd name="T136" fmla="+- 0 12793 6930"/>
                              <a:gd name="T137" fmla="*/ T136 w 6816"/>
                              <a:gd name="T138" fmla="+- 0 6032 345"/>
                              <a:gd name="T139" fmla="*/ 6032 h 11169"/>
                              <a:gd name="T140" fmla="+- 0 12628 6930"/>
                              <a:gd name="T141" fmla="*/ T140 w 6816"/>
                              <a:gd name="T142" fmla="+- 0 6284 345"/>
                              <a:gd name="T143" fmla="*/ 6284 h 11169"/>
                              <a:gd name="T144" fmla="+- 0 12351 6930"/>
                              <a:gd name="T145" fmla="*/ T144 w 6816"/>
                              <a:gd name="T146" fmla="+- 0 6674 345"/>
                              <a:gd name="T147" fmla="*/ 6674 h 11169"/>
                              <a:gd name="T148" fmla="+- 0 11922 6930"/>
                              <a:gd name="T149" fmla="*/ T148 w 6816"/>
                              <a:gd name="T150" fmla="+- 0 7215 345"/>
                              <a:gd name="T151" fmla="*/ 7215 h 11169"/>
                              <a:gd name="T152" fmla="+- 0 11421 6930"/>
                              <a:gd name="T153" fmla="*/ T152 w 6816"/>
                              <a:gd name="T154" fmla="+- 0 7779 345"/>
                              <a:gd name="T155" fmla="*/ 7779 h 11169"/>
                              <a:gd name="T156" fmla="+- 0 10686 6930"/>
                              <a:gd name="T157" fmla="*/ T156 w 6816"/>
                              <a:gd name="T158" fmla="+- 0 8517 345"/>
                              <a:gd name="T159" fmla="*/ 8517 h 11169"/>
                              <a:gd name="T160" fmla="+- 0 10008 6930"/>
                              <a:gd name="T161" fmla="*/ T160 w 6816"/>
                              <a:gd name="T162" fmla="+- 0 9133 345"/>
                              <a:gd name="T163" fmla="*/ 9133 h 11169"/>
                              <a:gd name="T164" fmla="+- 0 8611 6930"/>
                              <a:gd name="T165" fmla="*/ T164 w 6816"/>
                              <a:gd name="T166" fmla="+- 0 10268 345"/>
                              <a:gd name="T167" fmla="*/ 10268 h 11169"/>
                              <a:gd name="T168" fmla="+- 0 7189 6930"/>
                              <a:gd name="T169" fmla="*/ T168 w 6816"/>
                              <a:gd name="T170" fmla="+- 0 11298 345"/>
                              <a:gd name="T171" fmla="*/ 11298 h 11169"/>
                              <a:gd name="T172" fmla="+- 0 7948 6930"/>
                              <a:gd name="T173" fmla="*/ T172 w 6816"/>
                              <a:gd name="T174" fmla="+- 0 10815 345"/>
                              <a:gd name="T175" fmla="*/ 10815 h 11169"/>
                              <a:gd name="T176" fmla="+- 0 9266 6930"/>
                              <a:gd name="T177" fmla="*/ T176 w 6816"/>
                              <a:gd name="T178" fmla="+- 0 9810 345"/>
                              <a:gd name="T179" fmla="*/ 9810 h 11169"/>
                              <a:gd name="T180" fmla="+- 0 10209 6930"/>
                              <a:gd name="T181" fmla="*/ T180 w 6816"/>
                              <a:gd name="T182" fmla="+- 0 9013 345"/>
                              <a:gd name="T183" fmla="*/ 9013 h 11169"/>
                              <a:gd name="T184" fmla="+- 0 10868 6930"/>
                              <a:gd name="T185" fmla="*/ T184 w 6816"/>
                              <a:gd name="T186" fmla="+- 0 8401 345"/>
                              <a:gd name="T187" fmla="*/ 8401 h 11169"/>
                              <a:gd name="T188" fmla="+- 0 11580 6930"/>
                              <a:gd name="T189" fmla="*/ T188 w 6816"/>
                              <a:gd name="T190" fmla="+- 0 7669 345"/>
                              <a:gd name="T191" fmla="*/ 7669 h 11169"/>
                              <a:gd name="T192" fmla="+- 0 11950 6930"/>
                              <a:gd name="T193" fmla="*/ T192 w 6816"/>
                              <a:gd name="T194" fmla="+- 0 7247 345"/>
                              <a:gd name="T195" fmla="*/ 7247 h 11169"/>
                              <a:gd name="T196" fmla="+- 0 12280 6930"/>
                              <a:gd name="T197" fmla="*/ T196 w 6816"/>
                              <a:gd name="T198" fmla="+- 0 6838 345"/>
                              <a:gd name="T199" fmla="*/ 6838 h 11169"/>
                              <a:gd name="T200" fmla="+- 0 12570 6930"/>
                              <a:gd name="T201" fmla="*/ T200 w 6816"/>
                              <a:gd name="T202" fmla="+- 0 6441 345"/>
                              <a:gd name="T203" fmla="*/ 6441 h 11169"/>
                              <a:gd name="T204" fmla="+- 0 12825 6930"/>
                              <a:gd name="T205" fmla="*/ T204 w 6816"/>
                              <a:gd name="T206" fmla="+- 0 6058 345"/>
                              <a:gd name="T207" fmla="*/ 6058 h 11169"/>
                              <a:gd name="T208" fmla="+- 0 13044 6930"/>
                              <a:gd name="T209" fmla="*/ T208 w 6816"/>
                              <a:gd name="T210" fmla="+- 0 5687 345"/>
                              <a:gd name="T211" fmla="*/ 5687 h 11169"/>
                              <a:gd name="T212" fmla="+- 0 13171 6930"/>
                              <a:gd name="T213" fmla="*/ T212 w 6816"/>
                              <a:gd name="T214" fmla="+- 0 5446 345"/>
                              <a:gd name="T215" fmla="*/ 5446 h 11169"/>
                              <a:gd name="T216" fmla="+- 0 13335 6930"/>
                              <a:gd name="T217" fmla="*/ T216 w 6816"/>
                              <a:gd name="T218" fmla="+- 0 5097 345"/>
                              <a:gd name="T219" fmla="*/ 5097 h 11169"/>
                              <a:gd name="T220" fmla="+- 0 13469 6930"/>
                              <a:gd name="T221" fmla="*/ T220 w 6816"/>
                              <a:gd name="T222" fmla="+- 0 4760 345"/>
                              <a:gd name="T223" fmla="*/ 4760 h 11169"/>
                              <a:gd name="T224" fmla="+- 0 13547 6930"/>
                              <a:gd name="T225" fmla="*/ T224 w 6816"/>
                              <a:gd name="T226" fmla="+- 0 4527 345"/>
                              <a:gd name="T227" fmla="*/ 4527 h 11169"/>
                              <a:gd name="T228" fmla="+- 0 13630 6930"/>
                              <a:gd name="T229" fmla="*/ T228 w 6816"/>
                              <a:gd name="T230" fmla="+- 0 4225 345"/>
                              <a:gd name="T231" fmla="*/ 4225 h 11169"/>
                              <a:gd name="T232" fmla="+- 0 13692 6930"/>
                              <a:gd name="T233" fmla="*/ T232 w 6816"/>
                              <a:gd name="T234" fmla="+- 0 3922 345"/>
                              <a:gd name="T235" fmla="*/ 3922 h 11169"/>
                              <a:gd name="T236" fmla="+- 0 13730 6930"/>
                              <a:gd name="T237" fmla="*/ T236 w 6816"/>
                              <a:gd name="T238" fmla="+- 0 3631 345"/>
                              <a:gd name="T239" fmla="*/ 3631 h 11169"/>
                              <a:gd name="T240" fmla="+- 0 13746 6930"/>
                              <a:gd name="T241" fmla="*/ T240 w 6816"/>
                              <a:gd name="T242" fmla="+- 0 3263 345"/>
                              <a:gd name="T243" fmla="*/ 3263 h 11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816" h="11169">
                                <a:moveTo>
                                  <a:pt x="6777" y="2917"/>
                                </a:moveTo>
                                <a:lnTo>
                                  <a:pt x="6777" y="2918"/>
                                </a:lnTo>
                                <a:lnTo>
                                  <a:pt x="6777" y="2917"/>
                                </a:lnTo>
                                <a:moveTo>
                                  <a:pt x="6816" y="2916"/>
                                </a:moveTo>
                                <a:lnTo>
                                  <a:pt x="6811" y="2741"/>
                                </a:lnTo>
                                <a:lnTo>
                                  <a:pt x="6811" y="2740"/>
                                </a:lnTo>
                                <a:lnTo>
                                  <a:pt x="6798" y="2571"/>
                                </a:lnTo>
                                <a:lnTo>
                                  <a:pt x="6798" y="2570"/>
                                </a:lnTo>
                                <a:lnTo>
                                  <a:pt x="6777" y="2406"/>
                                </a:lnTo>
                                <a:lnTo>
                                  <a:pt x="6777" y="2405"/>
                                </a:lnTo>
                                <a:lnTo>
                                  <a:pt x="6749" y="2247"/>
                                </a:lnTo>
                                <a:lnTo>
                                  <a:pt x="6748" y="2245"/>
                                </a:lnTo>
                                <a:lnTo>
                                  <a:pt x="6714" y="2093"/>
                                </a:lnTo>
                                <a:lnTo>
                                  <a:pt x="6713" y="2092"/>
                                </a:lnTo>
                                <a:lnTo>
                                  <a:pt x="6676" y="1959"/>
                                </a:lnTo>
                                <a:lnTo>
                                  <a:pt x="6672" y="1945"/>
                                </a:lnTo>
                                <a:lnTo>
                                  <a:pt x="6672" y="1944"/>
                                </a:lnTo>
                                <a:lnTo>
                                  <a:pt x="6631" y="1818"/>
                                </a:lnTo>
                                <a:lnTo>
                                  <a:pt x="6626" y="1802"/>
                                </a:lnTo>
                                <a:lnTo>
                                  <a:pt x="6626" y="1801"/>
                                </a:lnTo>
                                <a:lnTo>
                                  <a:pt x="6574" y="1665"/>
                                </a:lnTo>
                                <a:lnTo>
                                  <a:pt x="6574" y="1664"/>
                                </a:lnTo>
                                <a:lnTo>
                                  <a:pt x="6527" y="1553"/>
                                </a:lnTo>
                                <a:lnTo>
                                  <a:pt x="6518" y="1533"/>
                                </a:lnTo>
                                <a:lnTo>
                                  <a:pt x="6518" y="1532"/>
                                </a:lnTo>
                                <a:lnTo>
                                  <a:pt x="6458" y="1407"/>
                                </a:lnTo>
                                <a:lnTo>
                                  <a:pt x="6457" y="1406"/>
                                </a:lnTo>
                                <a:lnTo>
                                  <a:pt x="6407" y="1310"/>
                                </a:lnTo>
                                <a:lnTo>
                                  <a:pt x="6394" y="1286"/>
                                </a:lnTo>
                                <a:lnTo>
                                  <a:pt x="6394" y="1285"/>
                                </a:lnTo>
                                <a:lnTo>
                                  <a:pt x="6343" y="1197"/>
                                </a:lnTo>
                                <a:lnTo>
                                  <a:pt x="6328" y="1171"/>
                                </a:lnTo>
                                <a:lnTo>
                                  <a:pt x="6327" y="1170"/>
                                </a:lnTo>
                                <a:lnTo>
                                  <a:pt x="6276" y="1088"/>
                                </a:lnTo>
                                <a:lnTo>
                                  <a:pt x="6259" y="1061"/>
                                </a:lnTo>
                                <a:lnTo>
                                  <a:pt x="6207" y="985"/>
                                </a:lnTo>
                                <a:lnTo>
                                  <a:pt x="6188" y="957"/>
                                </a:lnTo>
                                <a:lnTo>
                                  <a:pt x="6117" y="859"/>
                                </a:lnTo>
                                <a:lnTo>
                                  <a:pt x="6116" y="858"/>
                                </a:lnTo>
                                <a:lnTo>
                                  <a:pt x="6044" y="766"/>
                                </a:lnTo>
                                <a:lnTo>
                                  <a:pt x="6043" y="765"/>
                                </a:lnTo>
                                <a:lnTo>
                                  <a:pt x="5971" y="678"/>
                                </a:lnTo>
                                <a:lnTo>
                                  <a:pt x="5970" y="677"/>
                                </a:lnTo>
                                <a:lnTo>
                                  <a:pt x="5926" y="627"/>
                                </a:lnTo>
                                <a:lnTo>
                                  <a:pt x="5898" y="595"/>
                                </a:lnTo>
                                <a:lnTo>
                                  <a:pt x="5826" y="518"/>
                                </a:lnTo>
                                <a:lnTo>
                                  <a:pt x="5756" y="447"/>
                                </a:lnTo>
                                <a:lnTo>
                                  <a:pt x="5756" y="446"/>
                                </a:lnTo>
                                <a:lnTo>
                                  <a:pt x="5723" y="415"/>
                                </a:lnTo>
                                <a:lnTo>
                                  <a:pt x="5687" y="381"/>
                                </a:lnTo>
                                <a:lnTo>
                                  <a:pt x="5687" y="380"/>
                                </a:lnTo>
                                <a:lnTo>
                                  <a:pt x="5621" y="320"/>
                                </a:lnTo>
                                <a:lnTo>
                                  <a:pt x="5621" y="319"/>
                                </a:lnTo>
                                <a:lnTo>
                                  <a:pt x="5558" y="264"/>
                                </a:lnTo>
                                <a:lnTo>
                                  <a:pt x="5541" y="250"/>
                                </a:lnTo>
                                <a:lnTo>
                                  <a:pt x="5499" y="214"/>
                                </a:lnTo>
                                <a:lnTo>
                                  <a:pt x="5498" y="214"/>
                                </a:lnTo>
                                <a:lnTo>
                                  <a:pt x="5443" y="169"/>
                                </a:lnTo>
                                <a:lnTo>
                                  <a:pt x="5396" y="133"/>
                                </a:lnTo>
                                <a:lnTo>
                                  <a:pt x="5392" y="130"/>
                                </a:lnTo>
                                <a:lnTo>
                                  <a:pt x="5392" y="129"/>
                                </a:lnTo>
                                <a:lnTo>
                                  <a:pt x="5346" y="95"/>
                                </a:lnTo>
                                <a:lnTo>
                                  <a:pt x="5305" y="66"/>
                                </a:lnTo>
                                <a:lnTo>
                                  <a:pt x="5271" y="43"/>
                                </a:lnTo>
                                <a:lnTo>
                                  <a:pt x="5271" y="42"/>
                                </a:lnTo>
                                <a:lnTo>
                                  <a:pt x="5223" y="11"/>
                                </a:lnTo>
                                <a:lnTo>
                                  <a:pt x="5210" y="3"/>
                                </a:lnTo>
                                <a:lnTo>
                                  <a:pt x="5206" y="0"/>
                                </a:lnTo>
                                <a:lnTo>
                                  <a:pt x="5188" y="40"/>
                                </a:lnTo>
                                <a:lnTo>
                                  <a:pt x="5192" y="43"/>
                                </a:lnTo>
                                <a:lnTo>
                                  <a:pt x="5204" y="50"/>
                                </a:lnTo>
                                <a:lnTo>
                                  <a:pt x="5224" y="63"/>
                                </a:lnTo>
                                <a:lnTo>
                                  <a:pt x="5251" y="81"/>
                                </a:lnTo>
                                <a:lnTo>
                                  <a:pt x="5285" y="105"/>
                                </a:lnTo>
                                <a:lnTo>
                                  <a:pt x="5325" y="134"/>
                                </a:lnTo>
                                <a:lnTo>
                                  <a:pt x="5325" y="133"/>
                                </a:lnTo>
                                <a:lnTo>
                                  <a:pt x="5371" y="167"/>
                                </a:lnTo>
                                <a:lnTo>
                                  <a:pt x="5370" y="167"/>
                                </a:lnTo>
                                <a:lnTo>
                                  <a:pt x="5421" y="206"/>
                                </a:lnTo>
                                <a:lnTo>
                                  <a:pt x="5476" y="251"/>
                                </a:lnTo>
                                <a:lnTo>
                                  <a:pt x="5476" y="250"/>
                                </a:lnTo>
                                <a:lnTo>
                                  <a:pt x="5535" y="300"/>
                                </a:lnTo>
                                <a:lnTo>
                                  <a:pt x="5597" y="355"/>
                                </a:lnTo>
                                <a:lnTo>
                                  <a:pt x="5663" y="416"/>
                                </a:lnTo>
                                <a:lnTo>
                                  <a:pt x="5663" y="415"/>
                                </a:lnTo>
                                <a:lnTo>
                                  <a:pt x="5731" y="481"/>
                                </a:lnTo>
                                <a:lnTo>
                                  <a:pt x="5730" y="481"/>
                                </a:lnTo>
                                <a:lnTo>
                                  <a:pt x="5800" y="552"/>
                                </a:lnTo>
                                <a:lnTo>
                                  <a:pt x="5871" y="628"/>
                                </a:lnTo>
                                <a:lnTo>
                                  <a:pt x="5871" y="627"/>
                                </a:lnTo>
                                <a:lnTo>
                                  <a:pt x="5943" y="709"/>
                                </a:lnTo>
                                <a:lnTo>
                                  <a:pt x="6015" y="796"/>
                                </a:lnTo>
                                <a:lnTo>
                                  <a:pt x="6087" y="888"/>
                                </a:lnTo>
                                <a:lnTo>
                                  <a:pt x="6158" y="986"/>
                                </a:lnTo>
                                <a:lnTo>
                                  <a:pt x="6158" y="985"/>
                                </a:lnTo>
                                <a:lnTo>
                                  <a:pt x="6228" y="1089"/>
                                </a:lnTo>
                                <a:lnTo>
                                  <a:pt x="6228" y="1088"/>
                                </a:lnTo>
                                <a:lnTo>
                                  <a:pt x="6296" y="1197"/>
                                </a:lnTo>
                                <a:lnTo>
                                  <a:pt x="6295" y="1196"/>
                                </a:lnTo>
                                <a:lnTo>
                                  <a:pt x="6361" y="1311"/>
                                </a:lnTo>
                                <a:lnTo>
                                  <a:pt x="6361" y="1310"/>
                                </a:lnTo>
                                <a:lnTo>
                                  <a:pt x="6424" y="1430"/>
                                </a:lnTo>
                                <a:lnTo>
                                  <a:pt x="6424" y="1429"/>
                                </a:lnTo>
                                <a:lnTo>
                                  <a:pt x="6483" y="1554"/>
                                </a:lnTo>
                                <a:lnTo>
                                  <a:pt x="6539" y="1684"/>
                                </a:lnTo>
                                <a:lnTo>
                                  <a:pt x="6538" y="1683"/>
                                </a:lnTo>
                                <a:lnTo>
                                  <a:pt x="6589" y="1815"/>
                                </a:lnTo>
                                <a:lnTo>
                                  <a:pt x="6589" y="1818"/>
                                </a:lnTo>
                                <a:lnTo>
                                  <a:pt x="6590" y="1819"/>
                                </a:lnTo>
                                <a:lnTo>
                                  <a:pt x="6590" y="1818"/>
                                </a:lnTo>
                                <a:lnTo>
                                  <a:pt x="6636" y="1959"/>
                                </a:lnTo>
                                <a:lnTo>
                                  <a:pt x="6635" y="1958"/>
                                </a:lnTo>
                                <a:lnTo>
                                  <a:pt x="6676" y="2106"/>
                                </a:lnTo>
                                <a:lnTo>
                                  <a:pt x="6676" y="2104"/>
                                </a:lnTo>
                                <a:lnTo>
                                  <a:pt x="6711" y="2256"/>
                                </a:lnTo>
                                <a:lnTo>
                                  <a:pt x="6726" y="2256"/>
                                </a:lnTo>
                                <a:lnTo>
                                  <a:pt x="6726" y="2257"/>
                                </a:lnTo>
                                <a:lnTo>
                                  <a:pt x="6711" y="2257"/>
                                </a:lnTo>
                                <a:lnTo>
                                  <a:pt x="6710" y="2257"/>
                                </a:lnTo>
                                <a:lnTo>
                                  <a:pt x="6738" y="2413"/>
                                </a:lnTo>
                                <a:lnTo>
                                  <a:pt x="6738" y="2414"/>
                                </a:lnTo>
                                <a:lnTo>
                                  <a:pt x="6738" y="2413"/>
                                </a:lnTo>
                                <a:lnTo>
                                  <a:pt x="6738" y="2414"/>
                                </a:lnTo>
                                <a:lnTo>
                                  <a:pt x="6759" y="2577"/>
                                </a:lnTo>
                                <a:lnTo>
                                  <a:pt x="6759" y="2575"/>
                                </a:lnTo>
                                <a:lnTo>
                                  <a:pt x="6772" y="2744"/>
                                </a:lnTo>
                                <a:lnTo>
                                  <a:pt x="6772" y="2743"/>
                                </a:lnTo>
                                <a:lnTo>
                                  <a:pt x="6777" y="2917"/>
                                </a:lnTo>
                                <a:lnTo>
                                  <a:pt x="6777" y="2916"/>
                                </a:lnTo>
                                <a:lnTo>
                                  <a:pt x="6777" y="2918"/>
                                </a:lnTo>
                                <a:lnTo>
                                  <a:pt x="6774" y="3096"/>
                                </a:lnTo>
                                <a:lnTo>
                                  <a:pt x="6774" y="3097"/>
                                </a:lnTo>
                                <a:lnTo>
                                  <a:pt x="6774" y="3099"/>
                                </a:lnTo>
                                <a:lnTo>
                                  <a:pt x="6769" y="3188"/>
                                </a:lnTo>
                                <a:lnTo>
                                  <a:pt x="6761" y="3281"/>
                                </a:lnTo>
                                <a:lnTo>
                                  <a:pt x="6751" y="3376"/>
                                </a:lnTo>
                                <a:lnTo>
                                  <a:pt x="6751" y="3375"/>
                                </a:lnTo>
                                <a:lnTo>
                                  <a:pt x="6751" y="3376"/>
                                </a:lnTo>
                                <a:lnTo>
                                  <a:pt x="6739" y="3471"/>
                                </a:lnTo>
                                <a:lnTo>
                                  <a:pt x="6724" y="3569"/>
                                </a:lnTo>
                                <a:lnTo>
                                  <a:pt x="6724" y="3568"/>
                                </a:lnTo>
                                <a:lnTo>
                                  <a:pt x="6724" y="3569"/>
                                </a:lnTo>
                                <a:lnTo>
                                  <a:pt x="6706" y="3667"/>
                                </a:lnTo>
                                <a:lnTo>
                                  <a:pt x="6686" y="3768"/>
                                </a:lnTo>
                                <a:lnTo>
                                  <a:pt x="6686" y="3767"/>
                                </a:lnTo>
                                <a:lnTo>
                                  <a:pt x="6663" y="3869"/>
                                </a:lnTo>
                                <a:lnTo>
                                  <a:pt x="6663" y="3868"/>
                                </a:lnTo>
                                <a:lnTo>
                                  <a:pt x="6637" y="3972"/>
                                </a:lnTo>
                                <a:lnTo>
                                  <a:pt x="6637" y="3971"/>
                                </a:lnTo>
                                <a:lnTo>
                                  <a:pt x="6608" y="4076"/>
                                </a:lnTo>
                                <a:lnTo>
                                  <a:pt x="6576" y="4182"/>
                                </a:lnTo>
                                <a:lnTo>
                                  <a:pt x="6576" y="4181"/>
                                </a:lnTo>
                                <a:lnTo>
                                  <a:pt x="6541" y="4289"/>
                                </a:lnTo>
                                <a:lnTo>
                                  <a:pt x="6541" y="4288"/>
                                </a:lnTo>
                                <a:lnTo>
                                  <a:pt x="6503" y="4398"/>
                                </a:lnTo>
                                <a:lnTo>
                                  <a:pt x="6503" y="4397"/>
                                </a:lnTo>
                                <a:lnTo>
                                  <a:pt x="6462" y="4508"/>
                                </a:lnTo>
                                <a:lnTo>
                                  <a:pt x="6462" y="4507"/>
                                </a:lnTo>
                                <a:lnTo>
                                  <a:pt x="6418" y="4619"/>
                                </a:lnTo>
                                <a:lnTo>
                                  <a:pt x="6370" y="4732"/>
                                </a:lnTo>
                                <a:lnTo>
                                  <a:pt x="6319" y="4846"/>
                                </a:lnTo>
                                <a:lnTo>
                                  <a:pt x="6265" y="4962"/>
                                </a:lnTo>
                                <a:lnTo>
                                  <a:pt x="6265" y="4961"/>
                                </a:lnTo>
                                <a:lnTo>
                                  <a:pt x="6207" y="5079"/>
                                </a:lnTo>
                                <a:lnTo>
                                  <a:pt x="6146" y="5198"/>
                                </a:lnTo>
                                <a:lnTo>
                                  <a:pt x="6146" y="5197"/>
                                </a:lnTo>
                                <a:lnTo>
                                  <a:pt x="6081" y="5318"/>
                                </a:lnTo>
                                <a:lnTo>
                                  <a:pt x="6081" y="5317"/>
                                </a:lnTo>
                                <a:lnTo>
                                  <a:pt x="6012" y="5439"/>
                                </a:lnTo>
                                <a:lnTo>
                                  <a:pt x="5939" y="5562"/>
                                </a:lnTo>
                                <a:lnTo>
                                  <a:pt x="5863" y="5687"/>
                                </a:lnTo>
                                <a:lnTo>
                                  <a:pt x="5863" y="5686"/>
                                </a:lnTo>
                                <a:lnTo>
                                  <a:pt x="5782" y="5812"/>
                                </a:lnTo>
                                <a:lnTo>
                                  <a:pt x="5783" y="5812"/>
                                </a:lnTo>
                                <a:lnTo>
                                  <a:pt x="5698" y="5940"/>
                                </a:lnTo>
                                <a:lnTo>
                                  <a:pt x="5698" y="5939"/>
                                </a:lnTo>
                                <a:lnTo>
                                  <a:pt x="5610" y="6068"/>
                                </a:lnTo>
                                <a:lnTo>
                                  <a:pt x="5517" y="6198"/>
                                </a:lnTo>
                                <a:lnTo>
                                  <a:pt x="5518" y="6198"/>
                                </a:lnTo>
                                <a:lnTo>
                                  <a:pt x="5421" y="6330"/>
                                </a:lnTo>
                                <a:lnTo>
                                  <a:pt x="5421" y="6329"/>
                                </a:lnTo>
                                <a:lnTo>
                                  <a:pt x="5320" y="6463"/>
                                </a:lnTo>
                                <a:lnTo>
                                  <a:pt x="5215" y="6597"/>
                                </a:lnTo>
                                <a:lnTo>
                                  <a:pt x="5106" y="6733"/>
                                </a:lnTo>
                                <a:lnTo>
                                  <a:pt x="4992" y="6871"/>
                                </a:lnTo>
                                <a:lnTo>
                                  <a:pt x="4992" y="6870"/>
                                </a:lnTo>
                                <a:lnTo>
                                  <a:pt x="4873" y="7009"/>
                                </a:lnTo>
                                <a:lnTo>
                                  <a:pt x="4750" y="7150"/>
                                </a:lnTo>
                                <a:lnTo>
                                  <a:pt x="4750" y="7149"/>
                                </a:lnTo>
                                <a:lnTo>
                                  <a:pt x="4623" y="7291"/>
                                </a:lnTo>
                                <a:lnTo>
                                  <a:pt x="4491" y="7434"/>
                                </a:lnTo>
                                <a:lnTo>
                                  <a:pt x="4354" y="7579"/>
                                </a:lnTo>
                                <a:lnTo>
                                  <a:pt x="4212" y="7725"/>
                                </a:lnTo>
                                <a:lnTo>
                                  <a:pt x="4065" y="7872"/>
                                </a:lnTo>
                                <a:lnTo>
                                  <a:pt x="3913" y="8021"/>
                                </a:lnTo>
                                <a:lnTo>
                                  <a:pt x="3756" y="8172"/>
                                </a:lnTo>
                                <a:lnTo>
                                  <a:pt x="3595" y="8324"/>
                                </a:lnTo>
                                <a:lnTo>
                                  <a:pt x="3428" y="8477"/>
                                </a:lnTo>
                                <a:lnTo>
                                  <a:pt x="3255" y="8632"/>
                                </a:lnTo>
                                <a:lnTo>
                                  <a:pt x="3256" y="8632"/>
                                </a:lnTo>
                                <a:lnTo>
                                  <a:pt x="3078" y="8788"/>
                                </a:lnTo>
                                <a:lnTo>
                                  <a:pt x="2895" y="8946"/>
                                </a:lnTo>
                                <a:lnTo>
                                  <a:pt x="2707" y="9105"/>
                                </a:lnTo>
                                <a:lnTo>
                                  <a:pt x="2513" y="9266"/>
                                </a:lnTo>
                                <a:lnTo>
                                  <a:pt x="2109" y="9592"/>
                                </a:lnTo>
                                <a:lnTo>
                                  <a:pt x="1681" y="9923"/>
                                </a:lnTo>
                                <a:lnTo>
                                  <a:pt x="1459" y="10091"/>
                                </a:lnTo>
                                <a:lnTo>
                                  <a:pt x="1231" y="10261"/>
                                </a:lnTo>
                                <a:lnTo>
                                  <a:pt x="757" y="10604"/>
                                </a:lnTo>
                                <a:lnTo>
                                  <a:pt x="511" y="10778"/>
                                </a:lnTo>
                                <a:lnTo>
                                  <a:pt x="259" y="10953"/>
                                </a:lnTo>
                                <a:lnTo>
                                  <a:pt x="0" y="11130"/>
                                </a:lnTo>
                                <a:lnTo>
                                  <a:pt x="20" y="11169"/>
                                </a:lnTo>
                                <a:lnTo>
                                  <a:pt x="279" y="10992"/>
                                </a:lnTo>
                                <a:lnTo>
                                  <a:pt x="777" y="10642"/>
                                </a:lnTo>
                                <a:lnTo>
                                  <a:pt x="1018" y="10470"/>
                                </a:lnTo>
                                <a:lnTo>
                                  <a:pt x="1252" y="10299"/>
                                </a:lnTo>
                                <a:lnTo>
                                  <a:pt x="1703" y="9961"/>
                                </a:lnTo>
                                <a:lnTo>
                                  <a:pt x="1920" y="9794"/>
                                </a:lnTo>
                                <a:lnTo>
                                  <a:pt x="2131" y="9629"/>
                                </a:lnTo>
                                <a:lnTo>
                                  <a:pt x="2336" y="9465"/>
                                </a:lnTo>
                                <a:lnTo>
                                  <a:pt x="2536" y="9303"/>
                                </a:lnTo>
                                <a:lnTo>
                                  <a:pt x="2730" y="9142"/>
                                </a:lnTo>
                                <a:lnTo>
                                  <a:pt x="2918" y="8982"/>
                                </a:lnTo>
                                <a:lnTo>
                                  <a:pt x="3101" y="8824"/>
                                </a:lnTo>
                                <a:lnTo>
                                  <a:pt x="3279" y="8668"/>
                                </a:lnTo>
                                <a:lnTo>
                                  <a:pt x="3452" y="8513"/>
                                </a:lnTo>
                                <a:lnTo>
                                  <a:pt x="3452" y="8512"/>
                                </a:lnTo>
                                <a:lnTo>
                                  <a:pt x="3619" y="8359"/>
                                </a:lnTo>
                                <a:lnTo>
                                  <a:pt x="3781" y="8207"/>
                                </a:lnTo>
                                <a:lnTo>
                                  <a:pt x="3938" y="8056"/>
                                </a:lnTo>
                                <a:lnTo>
                                  <a:pt x="4090" y="7907"/>
                                </a:lnTo>
                                <a:lnTo>
                                  <a:pt x="4237" y="7759"/>
                                </a:lnTo>
                                <a:lnTo>
                                  <a:pt x="4380" y="7612"/>
                                </a:lnTo>
                                <a:lnTo>
                                  <a:pt x="4517" y="7467"/>
                                </a:lnTo>
                                <a:lnTo>
                                  <a:pt x="4650" y="7324"/>
                                </a:lnTo>
                                <a:lnTo>
                                  <a:pt x="4777" y="7182"/>
                                </a:lnTo>
                                <a:lnTo>
                                  <a:pt x="4778" y="7182"/>
                                </a:lnTo>
                                <a:lnTo>
                                  <a:pt x="4806" y="7150"/>
                                </a:lnTo>
                                <a:lnTo>
                                  <a:pt x="4901" y="7041"/>
                                </a:lnTo>
                                <a:lnTo>
                                  <a:pt x="5020" y="6902"/>
                                </a:lnTo>
                                <a:lnTo>
                                  <a:pt x="5046" y="6871"/>
                                </a:lnTo>
                                <a:lnTo>
                                  <a:pt x="5134" y="6764"/>
                                </a:lnTo>
                                <a:lnTo>
                                  <a:pt x="5244" y="6628"/>
                                </a:lnTo>
                                <a:lnTo>
                                  <a:pt x="5349" y="6493"/>
                                </a:lnTo>
                                <a:lnTo>
                                  <a:pt x="5350" y="6493"/>
                                </a:lnTo>
                                <a:lnTo>
                                  <a:pt x="5451" y="6359"/>
                                </a:lnTo>
                                <a:lnTo>
                                  <a:pt x="5472" y="6330"/>
                                </a:lnTo>
                                <a:lnTo>
                                  <a:pt x="5547" y="6227"/>
                                </a:lnTo>
                                <a:lnTo>
                                  <a:pt x="5548" y="6227"/>
                                </a:lnTo>
                                <a:lnTo>
                                  <a:pt x="5640" y="6096"/>
                                </a:lnTo>
                                <a:lnTo>
                                  <a:pt x="5729" y="5967"/>
                                </a:lnTo>
                                <a:lnTo>
                                  <a:pt x="5747" y="5940"/>
                                </a:lnTo>
                                <a:lnTo>
                                  <a:pt x="5814" y="5839"/>
                                </a:lnTo>
                                <a:lnTo>
                                  <a:pt x="5894" y="5713"/>
                                </a:lnTo>
                                <a:lnTo>
                                  <a:pt x="5895" y="5713"/>
                                </a:lnTo>
                                <a:lnTo>
                                  <a:pt x="5911" y="5687"/>
                                </a:lnTo>
                                <a:lnTo>
                                  <a:pt x="5971" y="5588"/>
                                </a:lnTo>
                                <a:lnTo>
                                  <a:pt x="6044" y="5464"/>
                                </a:lnTo>
                                <a:lnTo>
                                  <a:pt x="6113" y="5342"/>
                                </a:lnTo>
                                <a:lnTo>
                                  <a:pt x="6114" y="5342"/>
                                </a:lnTo>
                                <a:lnTo>
                                  <a:pt x="6127" y="5318"/>
                                </a:lnTo>
                                <a:lnTo>
                                  <a:pt x="6179" y="5221"/>
                                </a:lnTo>
                                <a:lnTo>
                                  <a:pt x="6191" y="5198"/>
                                </a:lnTo>
                                <a:lnTo>
                                  <a:pt x="6241" y="5102"/>
                                </a:lnTo>
                                <a:lnTo>
                                  <a:pt x="6241" y="5101"/>
                                </a:lnTo>
                                <a:lnTo>
                                  <a:pt x="6299" y="4984"/>
                                </a:lnTo>
                                <a:lnTo>
                                  <a:pt x="6299" y="4983"/>
                                </a:lnTo>
                                <a:lnTo>
                                  <a:pt x="6309" y="4962"/>
                                </a:lnTo>
                                <a:lnTo>
                                  <a:pt x="6354" y="4867"/>
                                </a:lnTo>
                                <a:lnTo>
                                  <a:pt x="6405" y="4752"/>
                                </a:lnTo>
                                <a:lnTo>
                                  <a:pt x="6453" y="4639"/>
                                </a:lnTo>
                                <a:lnTo>
                                  <a:pt x="6453" y="4638"/>
                                </a:lnTo>
                                <a:lnTo>
                                  <a:pt x="6498" y="4526"/>
                                </a:lnTo>
                                <a:lnTo>
                                  <a:pt x="6505" y="4508"/>
                                </a:lnTo>
                                <a:lnTo>
                                  <a:pt x="6539" y="4415"/>
                                </a:lnTo>
                                <a:lnTo>
                                  <a:pt x="6545" y="4398"/>
                                </a:lnTo>
                                <a:lnTo>
                                  <a:pt x="6578" y="4305"/>
                                </a:lnTo>
                                <a:lnTo>
                                  <a:pt x="6583" y="4289"/>
                                </a:lnTo>
                                <a:lnTo>
                                  <a:pt x="6613" y="4197"/>
                                </a:lnTo>
                                <a:lnTo>
                                  <a:pt x="6617" y="4182"/>
                                </a:lnTo>
                                <a:lnTo>
                                  <a:pt x="6645" y="4090"/>
                                </a:lnTo>
                                <a:lnTo>
                                  <a:pt x="6674" y="3985"/>
                                </a:lnTo>
                                <a:lnTo>
                                  <a:pt x="6677" y="3972"/>
                                </a:lnTo>
                                <a:lnTo>
                                  <a:pt x="6700" y="3881"/>
                                </a:lnTo>
                                <a:lnTo>
                                  <a:pt x="6700" y="3880"/>
                                </a:lnTo>
                                <a:lnTo>
                                  <a:pt x="6703" y="3869"/>
                                </a:lnTo>
                                <a:lnTo>
                                  <a:pt x="6724" y="3778"/>
                                </a:lnTo>
                                <a:lnTo>
                                  <a:pt x="6726" y="3768"/>
                                </a:lnTo>
                                <a:lnTo>
                                  <a:pt x="6744" y="3677"/>
                                </a:lnTo>
                                <a:lnTo>
                                  <a:pt x="6762" y="3577"/>
                                </a:lnTo>
                                <a:lnTo>
                                  <a:pt x="6777" y="3479"/>
                                </a:lnTo>
                                <a:lnTo>
                                  <a:pt x="6777" y="3478"/>
                                </a:lnTo>
                                <a:lnTo>
                                  <a:pt x="6790" y="3382"/>
                                </a:lnTo>
                                <a:lnTo>
                                  <a:pt x="6790" y="3381"/>
                                </a:lnTo>
                                <a:lnTo>
                                  <a:pt x="6800" y="3286"/>
                                </a:lnTo>
                                <a:lnTo>
                                  <a:pt x="6800" y="3285"/>
                                </a:lnTo>
                                <a:lnTo>
                                  <a:pt x="6808" y="3192"/>
                                </a:lnTo>
                                <a:lnTo>
                                  <a:pt x="6808" y="3188"/>
                                </a:lnTo>
                                <a:lnTo>
                                  <a:pt x="6813" y="3099"/>
                                </a:lnTo>
                                <a:lnTo>
                                  <a:pt x="6816" y="2918"/>
                                </a:lnTo>
                                <a:lnTo>
                                  <a:pt x="6816" y="2916"/>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Rectangle 66"/>
                        <wps:cNvSpPr>
                          <a:spLocks noChangeArrowheads="1"/>
                        </wps:cNvSpPr>
                        <wps:spPr bwMode="auto">
                          <a:xfrm>
                            <a:off x="1894" y="1149"/>
                            <a:ext cx="13037" cy="9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19" y="910"/>
                            <a:ext cx="13986" cy="1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533" y="9358"/>
                            <a:ext cx="1876"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989" y="9102"/>
                            <a:ext cx="1090"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719" y="9358"/>
                            <a:ext cx="2099"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6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194" y="8765"/>
                            <a:ext cx="3068"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w16se="http://schemas.microsoft.com/office/word/2015/wordml/symex">
            <w:pict>
              <v:group w14:anchorId="6B4B0759" id="Group 59" o:spid="_x0000_s1026" style="position:absolute;margin-left:27pt;margin-top:14.25pt;width:792.3pt;height:565.2pt;z-index:251653632;mso-position-horizontal-relative:page;mso-position-vertical-relative:page" coordorigin="537,280" coordsize="15846,113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">
                <v:shape id="Freeform 79" o:spid="_x0000_s1027" style="position:absolute;left:622;top:348;width:15676;height:11157;visibility:visible;mso-wrap-style:square;v-text-anchor:top" coordsize="15676,1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" path="m15355,l321,,244,8,174,33,112,72,62,122,25,183,4,251,,300,,10856r16,95l48,11015r46,54l152,11112r68,29l295,11156r26,1l15355,11157r77,-9l15503,11123r61,-38l15614,11034r37,-60l15672,10905r4,-49l15676,300r-10,-72l15640,162r-41,-58l15545,57r-65,-34l15407,4,15355,xe" fillcolor="#2c2a2b" stroked="f">
                  <v:path arrowok="t" o:connecttype="custom" o:connectlocs="15355,348;321,348;244,356;174,381;112,420;62,470;25,531;4,599;0,648;0,11204;16,11299;48,11363;94,11417;152,11460;220,11489;295,11504;321,11505;15355,11505;15432,11496;15503,11471;15564,11433;15614,11382;15651,11322;15672,11253;15676,11204;15676,648;15666,576;15640,510;15599,452;15545,405;15480,371;15407,352;15355,348" o:connectangles="0,0,0,0,0,0,0,0,0,0,0,0,0,0,0,0,0,0,0,0,0,0,0,0,0,0,0,0,0,0,0,0,0"/>
                </v:shape>
                <v:line id="Line 78" o:spid="_x0000_s1028" style="position:absolute;visibility:visible;mso-wrap-style:square" from="16220,335" to="16220,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" strokecolor="#393738" strokeweight="1.25pt"/>
                <v:line id="Line 77" o:spid="_x0000_s1029" style="position:absolute;visibility:visible;mso-wrap-style:square" from="16220,11231" to="16220,1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" strokecolor="#393738" strokeweight="1.25pt"/>
                <v:shape id="AutoShape 76" o:spid="_x0000_s1030" style="position:absolute;left:720;top:432;width:15374;height:11152;visibility:visible;mso-wrap-style:square;v-text-anchor:top" coordsize="15374,1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" path="m27,11105l14,10874r-7,-12l4,10855,,11090r27,15m169,2l157,4r-3,1l169,2m176,r-7,2l172,1,176,t49,10993l203,10992r-8,l180,10990r6,161l219,11152r4,-159l225,10993t15149,143l15367,10985r-1,-16l15345,10977r-60,15l225,10993r15027,l15257,11152r4,l15294,11151r8,-1l15334,11145r9,-1l15374,11136e" fillcolor="#393738" stroked="f">
                  <v:path arrowok="t" o:connecttype="custom" o:connectlocs="27,11537;14,11306;7,11294;4,11287;0,11522;27,11537;169,434;157,436;154,437;169,434;176,432;169,434;172,433;176,432;225,11425;203,11424;195,11424;180,11422;186,11583;219,11584;223,11425;225,11425;15374,11568;15367,11417;15366,11401;15345,11409;15285,11424;225,11425;15252,11425;15257,11584;15261,11584;15294,11583;15302,11582;15334,11577;15343,11576;15374,11568" o:connectangles="0,0,0,0,0,0,0,0,0,0,0,0,0,0,0,0,0,0,0,0,0,0,0,0,0,0,0,0,0,0,0,0,0,0,0,0"/>
                </v:shape>
                <v:line id="Line 75" o:spid="_x0000_s1031" style="position:absolute;visibility:visible;mso-wrap-style:square" from="711,11223" to="711,1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" strokecolor="#393738" strokeweight=".25pt"/>
                <v:shape id="AutoShape 74" o:spid="_x0000_s1032" style="position:absolute;left:537;top:335;width:225;height:11165;visibility:visible;mso-wrap-style:square;v-text-anchor:top" coordsize="225,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" path="m175,268r-1,4l172,286r,5l175,268m176,l122,42,72,97,34,162,9,233,,309,,10873r8,69l31,11014r37,65l117,11136r34,29l170,10865,170,313r1,-18l176,t49,172l213,186r-3,4l225,172e" fillcolor="#393738" stroked="f">
                  <v:path arrowok="t" o:connecttype="custom" o:connectlocs="175,603;174,607;172,621;172,626;175,603;176,335;122,377;72,432;34,497;9,568;0,644;0,11208;8,11277;31,11349;68,11414;117,11471;151,11500;170,11200;170,648;171,630;176,335;225,507;213,521;210,525;225,507" o:connectangles="0,0,0,0,0,0,0,0,0,0,0,0,0,0,0,0,0,0,0,0,0,0,0,0,0"/>
                </v:shape>
                <v:line id="Line 73" o:spid="_x0000_s1033" style="position:absolute;visibility:visible;mso-wrap-style:square" from="941,280" to="94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" strokecolor="#393738" strokeweight=".2pt"/>
                <v:shape id="Freeform 72" o:spid="_x0000_s1034" style="position:absolute;left:712;top:11249;width:14;height:41;visibility:visible;mso-wrap-style:square;v-text-anchor:top" coordsize="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" path="m,l1,4,4,17r3,8l14,41,6,21,,xe" fillcolor="#393738" stroked="f">
                  <v:path arrowok="t" o:connecttype="custom" o:connectlocs="0,11249;1,11253;4,11266;7,11274;14,11290;6,11270;0,11249" o:connectangles="0,0,0,0,0,0,0"/>
                </v:shape>
                <v:line id="Line 71" o:spid="_x0000_s1035" style="position:absolute;visibility:visible;mso-wrap-style:square" from="717,331" to="71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" strokecolor="#393738" strokeweight=".35pt"/>
                <v:shape id="AutoShape 70" o:spid="_x0000_s1036" style="position:absolute;left:718;top:543;width:30;height:10785;visibility:visible;mso-wrap-style:square;v-text-anchor:top" coordsize="30,1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" path="m18,l9,16,6,22,1,35,,40,8,19,18,m30,10785r-10,-15l27,10782r3,3e" fillcolor="#393738" stroked="f">
                  <v:path arrowok="t" o:connecttype="custom" o:connectlocs="18,543;9,559;6,565;1,578;0,583;8,562;18,543;30,11328;20,11313;27,11325;30,11328" o:connectangles="0,0,0,0,0,0,0,0,0,0,0"/>
                </v:shape>
                <v:line id="Line 69" o:spid="_x0000_s1037" style="position:absolute;visibility:visible;mso-wrap-style:square" from="741,316" to="74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" strokecolor="#393738" strokeweight=".65pt"/>
                <v:shape id="AutoShape 68" o:spid="_x0000_s1038" style="position:absolute;left:688;top:280;width:15695;height:11304;visibility:visible;mso-wrap-style:square;v-text-anchor:top" coordsize="15695,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" path="m25,55l20,350r-1,18l19,370r5,-47l25,320,25,55t,264l25,320r,-1m231,11144r-15,-2l208,11141r-23,-6l164,11128r-4,-2l148,11121r-3,-1l144,11119r-4,-2l127,11110r-3,-2l111,11099r,-1l109,11097r-3,-2l89,11081r-3,-3l73,11065r-11,-14l60,11048r-10,-15l38,11010r-1,-3l31,10994r-3,-8l25,10973r-4,-26l21,10943r-2,-19l19,10922r,-2l,11220r25,17l20,10943r1,8l23,10965r2,272l32,11242r4,-235l39,11014r7,12l59,11257r7,3l94,11273r7,3l131,11286r39,10l178,11297r32,5l218,11303r-6,-161l227,11144r4,m257,11145r-22,-1l231,11144r26,1m15289,11304r-5,-159l257,11145r-2,l251,11304r15038,m15296,11145r-9,l15289,11145r7,m15313,11144r-4,l15296,11145r17,-1m15337,11141r-24,3l15317,11144r20,-3m15370,11132r-11,3l15363,11134r7,-2m15388,11125r-11,4l15370,11132r11,-4l15388,11125m15695,364r-2,-23l15688,296r-23,-72l15628,159r-49,-57l15544,73r-21,268l15521,327r-1,-4l15519,319r,-41l15520,55r-7,-4l15486,36r-7,-4l15451,20r-8,-3l15414,6r-8,-2l15389,r-14,l15366,r-41,l15289,,255,r,147l251,,210,r-2,l169,,156,,139,4r-8,2l101,17r-7,3l66,32r-7,4l57,248r-7,11l46,266,59,36,32,51,28,306r-3,13l30,303r1,-5l36,285r3,-6l46,266r2,-3l59,245r3,-4l71,231r3,-4l86,215r,-1l88,212r4,-3l105,198r4,-3l124,185r3,-2l133,180r1,-1l140,176r4,-2l145,173r18,-8l186,157r3,-1l204,153r4,-1l216,151r15,-2l259,147r15025,l15313,149r24,3l15341,153r2,l15358,157r23,8l15403,175r17,10l15440,198r2,2l15446,204r10,8l15470,227r14,17l15496,263r10,19l15523,345r2,10575l15523,10947r-14,55l15506,11010r-10,21l15485,11047r-3,4l15479,11055r-8,10l15458,11079r-5,4l15447,11088r-8,7l15436,11097r,1l15436,11097r-2,1l15434,11099r-13,9l15417,11110r-6,4l15401,11119r-13,6l15398,11121r8,167l15414,11286r29,-10l15451,11273r28,-13l15486,11257r27,-15l15520,11237r-1,-223l15519,10974r1,-5l15521,10965r2,-14l15544,11220r29,-24l15623,11141r39,-65l15686,11005r6,-54l15695,10928r,-10564e" fillcolor="#393738" stroked="f">
                  <v:path arrowok="t" o:connecttype="custom" o:connectlocs="19,650;25,599;231,11424;164,11408;145,11400;140,11397;111,11378;86,11358;50,11313;28,11266;19,11204;25,11517;25,11517;46,11306;101,11556;210,11582;231,11424;257,11425;255,11425;15287,11425;15309,11424;15313,11424;15359,11415;15377,11409;15695,644;15628,439;15521,607;15520,335;15451,300;15389,280;15289,280;210,280;139,284;66,312;46,546;25,599;39,559;62,521;86,494;105,478;124,465;140,456;186,437;216,431;15313,429;15343,433;15420,465;15456,492;15496,543;15523,11227;15485,11327;15479,11335;15447,11368;15436,11378;15434,11379;15417,11390;15388,11405;15443,11556;15513,11522;15520,11249;15573,11476;15692,11231" o:connectangles="0,0,0,0,0,0,0,0,0,0,0,0,0,0,0,0,0,0,0,0,0,0,0,0,0,0,0,0,0,0,0,0,0,0,0,0,0,0,0,0,0,0,0,0,0,0,0,0,0,0,0,0,0,0,0,0,0,0,0,0,0,0"/>
                </v:shape>
                <v:shape id="AutoShape 67" o:spid="_x0000_s1039" style="position:absolute;left:6930;top:345;width:6816;height:11169;visibility:visible;mso-wrap-style:square;v-text-anchor:top" coordsize="6816,1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" path="m6777,2917r,1l6777,2917t39,-1l6811,2741r,-1l6798,2571r,-1l6777,2406r,-1l6749,2247r-1,-2l6714,2093r-1,-1l6676,1959r-4,-14l6672,1944r-41,-126l6626,1802r,-1l6574,1665r,-1l6527,1553r-9,-20l6518,1532r-60,-125l6457,1406r-50,-96l6394,1286r,-1l6343,1197r-15,-26l6327,1170r-51,-82l6259,1061r-52,-76l6188,957r-71,-98l6116,858r-72,-92l6043,765r-72,-87l5970,677r-44,-50l5898,595r-72,-77l5756,447r,-1l5723,415r-36,-34l5687,380r-66,-60l5621,319r-63,-55l5541,250r-42,-36l5498,214r-55,-45l5396,133r-4,-3l5392,129,5346,95,5305,66,5271,43r,-1l5223,11,5210,3,5206,r-18,40l5192,43r12,7l5224,63r27,18l5285,105r40,29l5325,133r46,34l5370,167r51,39l5476,251r,-1l5535,300r62,55l5663,416r,-1l5731,481r-1,l5800,552r71,76l5871,627r72,82l6015,796r72,92l6158,986r,-1l6228,1089r,-1l6296,1197r-1,-1l6361,1311r,-1l6424,1430r,-1l6483,1554r56,130l6538,1683r51,132l6589,1818r1,1l6590,1818r46,141l6635,1958r41,148l6676,2104r35,152l6726,2256r,1l6711,2257r-1,l6738,2413r,1l6738,2413r,1l6759,2577r,-2l6772,2744r,-1l6777,2917r,-1l6777,2918r-3,178l6774,3097r,2l6769,3188r-8,93l6751,3376r,-1l6751,3376r-12,95l6724,3569r,-1l6724,3569r-18,98l6686,3768r,-1l6663,3869r,-1l6637,3972r,-1l6608,4076r-32,106l6576,4181r-35,108l6541,4288r-38,110l6503,4397r-41,111l6462,4507r-44,112l6370,4732r-51,114l6265,4962r,-1l6207,5079r-61,119l6146,5197r-65,121l6081,5317r-69,122l5939,5562r-76,125l5863,5686r-81,126l5783,5812r-85,128l5698,5939r-88,129l5517,6198r1,l5421,6330r,-1l5320,6463r-105,134l5106,6733r-114,138l4992,6870r-119,139l4750,7150r,-1l4623,7291r-132,143l4354,7579r-142,146l4065,7872r-152,149l3756,8172r-161,152l3428,8477r-173,155l3256,8632r-178,156l2895,8946r-188,159l2513,9266r-404,326l1681,9923r-222,168l1231,10261r-474,343l511,10778r-252,175l,11130r20,39l279,10992r498,-350l1018,10470r234,-171l1703,9961r217,-167l2131,9629r205,-164l2536,9303r194,-161l2918,8982r183,-158l3279,8668r173,-155l3452,8512r167,-153l3781,8207r157,-151l4090,7907r147,-148l4380,7612r137,-145l4650,7324r127,-142l4778,7182r28,-32l4901,7041r119,-139l5046,6871r88,-107l5244,6628r105,-135l5350,6493r101,-134l5472,6330r75,-103l5548,6227r92,-131l5729,5967r18,-27l5814,5839r80,-126l5895,5713r16,-26l5971,5588r73,-124l6113,5342r1,l6127,5318r52,-97l6191,5198r50,-96l6241,5101r58,-117l6299,4983r10,-21l6354,4867r51,-115l6453,4639r,-1l6498,4526r7,-18l6539,4415r6,-17l6578,4305r5,-16l6613,4197r4,-15l6645,4090r29,-105l6677,3972r23,-91l6700,3880r3,-11l6724,3778r2,-10l6744,3677r18,-100l6777,3479r,-1l6790,3382r,-1l6800,3286r,-1l6808,3192r,-4l6813,3099r3,-181l6816,2916e" fillcolor="#ff3342" stroked="f">
                  <v:path arrowok="t" o:connecttype="custom" o:connectlocs="6816,3261;6777,2751;6713,2437;6626,2147;6527,1898;6407,1655;6327,1515;6117,1204;5970,1022;5756,791;5621,664;5443,514;5305,411;5206,345;5251,426;5370,512;5597,700;5800,897;6087,1233;6296,1542;6424,1774;6589,2160;6635,2303;6726,2602;6738,2758;6772,3088;6774,3442;6751,3721;6724,3913;6663,4214;6576,4527;6503,4742;6319,5191;6146,5542;5863,6032;5698,6284;5421,6674;4992,7215;4491,7779;3756,8517;3078,9133;1681,10268;259,11298;1018,10815;2336,9810;3279,9013;3938,8401;4650,7669;5020,7247;5350,6838;5640,6441;5895,6058;6114,5687;6241,5446;6405,5097;6539,4760;6617,4527;6700,4225;6762,3922;6800,3631;6816,3263" o:connectangles="0,0,0,0,0,0,0,0,0,0,0,0,0,0,0,0,0,0,0,0,0,0,0,0,0,0,0,0,0,0,0,0,0,0,0,0,0,0,0,0,0,0,0,0,0,0,0,0,0,0,0,0,0,0,0,0,0,0,0,0,0"/>
                </v:shape>
                <v:rect id="Rectangle 66" o:spid="_x0000_s1040" style="position:absolute;left:1894;top:1149;width:13037;height:9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" stroked="f"/>
                <v:shape id="Picture 65" o:spid="_x0000_s1041" type="#_x0000_t75" style="position:absolute;left:1419;top:910;width:13986;height:10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">
                  <v:imagedata r:id="rId32" o:title=""/>
                </v:shape>
                <v:shape id="Picture 63" o:spid="_x0000_s1042" type="#_x0000_t75" style="position:absolute;left:10533;top:9358;width:1876;height: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">
                  <v:imagedata r:id="rId33" o:title=""/>
                </v:shape>
                <v:shape id="Picture 62" o:spid="_x0000_s1043" type="#_x0000_t75" style="position:absolute;left:7989;top:9102;width:1090;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">
                  <v:imagedata r:id="rId34" o:title=""/>
                </v:shape>
                <v:shape id="Picture 60" o:spid="_x0000_s1044" type="#_x0000_t75" style="position:absolute;left:5719;top:9358;width:2099;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">
                  <v:imagedata r:id="rId35" o:title=""/>
                </v:shape>
                <v:shape id="Picture 64" o:spid="_x0000_s1045" type="#_x0000_t75" style="position:absolute;left:2194;top:8765;width:3068;height:1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">
                  <v:imagedata r:id="rId36" o:title=""/>
                </v:shape>
                <w10:wrap anchorx="page" anchory="page"/>
              </v:group>
            </w:pict>
          </mc:Fallback>
        </mc:AlternateContent>
      </w:r>
    </w:p>
    <w:p w:rsidR="00735E30" w:rsidRDefault="007D2B79">
      <w:pPr>
        <w:pStyle w:val="BodyText"/>
      </w:pPr>
      <w:r>
        <w:rPr>
          <w:noProof/>
          <w:lang w:bidi="ar-SA"/>
        </w:rPr>
        <mc:AlternateContent>
          <mc:Choice Requires="wps">
            <w:drawing>
              <wp:anchor distT="0" distB="0" distL="114300" distR="114300" simplePos="0" relativeHeight="251661824" behindDoc="0" locked="0" layoutInCell="1" allowOverlap="1" wp14:anchorId="36E14203" wp14:editId="7AAE4A99">
                <wp:simplePos x="0" y="0"/>
                <wp:positionH relativeFrom="column">
                  <wp:posOffset>574675</wp:posOffset>
                </wp:positionH>
                <wp:positionV relativeFrom="paragraph">
                  <wp:posOffset>126365</wp:posOffset>
                </wp:positionV>
                <wp:extent cx="4238625" cy="4551045"/>
                <wp:effectExtent l="0" t="0" r="9525" b="1905"/>
                <wp:wrapNone/>
                <wp:docPr id="123" name="Text Box 123"/>
                <wp:cNvGraphicFramePr/>
                <a:graphic xmlns:a="http://schemas.openxmlformats.org/drawingml/2006/main">
                  <a:graphicData uri="http://schemas.microsoft.com/office/word/2010/wordprocessingShape">
                    <wps:wsp>
                      <wps:cNvSpPr txBox="1"/>
                      <wps:spPr>
                        <a:xfrm>
                          <a:off x="0" y="0"/>
                          <a:ext cx="4238625" cy="4551045"/>
                        </a:xfrm>
                        <a:prstGeom prst="rect">
                          <a:avLst/>
                        </a:prstGeom>
                        <a:solidFill>
                          <a:sysClr val="window" lastClr="FFFFFF"/>
                        </a:solidFill>
                        <a:ln w="6350">
                          <a:noFill/>
                        </a:ln>
                      </wps:spPr>
                      <wps:txbx>
                        <w:txbxContent>
                          <w:p w:rsidR="005B05DA" w:rsidRDefault="005B05DA"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 xml:space="preserve">The Lion Academy Trust is a non-profit making educational charity with over twenty years of experience in running schools in and around London and is growing to meet the demand of schools in need of support nationally, through our two new hubs. </w:t>
                            </w:r>
                          </w:p>
                          <w:p w:rsidR="005B05DA" w:rsidRPr="00034877" w:rsidRDefault="005B05DA"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Default="005B05DA"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 xml:space="preserve">The Lion Academy Trust is a sponsor of schools in need of a structural and education change to how they operate for the benefit of their pupils and local communities.  Successful candidates need to share our no excuses and have an inherent belief that all children, irrespective of context or background have the right to an outstanding education and can succeed. </w:t>
                            </w:r>
                          </w:p>
                          <w:p w:rsidR="005B05DA" w:rsidRPr="00034877" w:rsidRDefault="005B05DA"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Pr="00C35394" w:rsidRDefault="005B05DA" w:rsidP="007D2B79">
                            <w:pPr>
                              <w:shd w:val="clear" w:color="auto" w:fill="FFFFFF"/>
                              <w:jc w:val="both"/>
                              <w:rPr>
                                <w:rFonts w:eastAsia="Times New Roman"/>
                                <w:color w:val="7F7F7F" w:themeColor="text1" w:themeTint="80"/>
                                <w:sz w:val="20"/>
                                <w:szCs w:val="20"/>
                                <w:shd w:val="clear" w:color="auto" w:fill="FFFFFF"/>
                              </w:rPr>
                            </w:pPr>
                            <w:r w:rsidRPr="00C35394">
                              <w:rPr>
                                <w:rFonts w:eastAsia="Times New Roman"/>
                                <w:color w:val="7F7F7F" w:themeColor="text1" w:themeTint="80"/>
                                <w:sz w:val="20"/>
                                <w:szCs w:val="20"/>
                                <w:shd w:val="clear" w:color="auto" w:fill="FFFFFF"/>
                              </w:rPr>
                              <w:t xml:space="preserve">If you are looking to become a </w:t>
                            </w:r>
                            <w:r w:rsidR="00F56F6C" w:rsidRPr="00C35394">
                              <w:rPr>
                                <w:rFonts w:eastAsia="Times New Roman"/>
                                <w:color w:val="7F7F7F" w:themeColor="text1" w:themeTint="80"/>
                                <w:sz w:val="20"/>
                                <w:szCs w:val="20"/>
                                <w:shd w:val="clear" w:color="auto" w:fill="FFFFFF"/>
                              </w:rPr>
                              <w:t>Teacher</w:t>
                            </w:r>
                            <w:r w:rsidRPr="00C35394">
                              <w:rPr>
                                <w:rFonts w:eastAsia="Times New Roman"/>
                                <w:color w:val="7F7F7F" w:themeColor="text1" w:themeTint="80"/>
                                <w:sz w:val="20"/>
                                <w:szCs w:val="20"/>
                                <w:shd w:val="clear" w:color="auto" w:fill="FFFFFF"/>
                              </w:rPr>
                              <w:t xml:space="preserve"> in an organisation that has a proven track record of promoting staff with the right skills, attitude and disposition into senior leadership posts</w:t>
                            </w:r>
                            <w:r w:rsidR="00F56F6C" w:rsidRPr="00C35394">
                              <w:rPr>
                                <w:rFonts w:eastAsia="Times New Roman"/>
                                <w:color w:val="7F7F7F" w:themeColor="text1" w:themeTint="80"/>
                                <w:sz w:val="20"/>
                                <w:szCs w:val="20"/>
                                <w:shd w:val="clear" w:color="auto" w:fill="FFFFFF"/>
                              </w:rPr>
                              <w:t>, we offer support to enable you to improve your teaching and learning practice by being reflective practitioners, taking part in professional development and practice opportunities and taking ownership of your professional development in order to aspire and achieve outstanding outcomes for all pupils.</w:t>
                            </w:r>
                            <w:r w:rsidRPr="00C35394">
                              <w:rPr>
                                <w:rFonts w:eastAsia="Times New Roman"/>
                                <w:color w:val="7F7F7F" w:themeColor="text1" w:themeTint="80"/>
                                <w:sz w:val="20"/>
                                <w:szCs w:val="20"/>
                                <w:shd w:val="clear" w:color="auto" w:fill="FFFFFF"/>
                              </w:rPr>
                              <w:t xml:space="preserve">  </w:t>
                            </w:r>
                          </w:p>
                          <w:p w:rsidR="005B05DA" w:rsidRPr="00C35394" w:rsidRDefault="005B05DA"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Pr="00C35394" w:rsidRDefault="005B05DA" w:rsidP="007D2B79">
                            <w:pPr>
                              <w:shd w:val="clear" w:color="auto" w:fill="FFFFFF"/>
                              <w:jc w:val="both"/>
                              <w:rPr>
                                <w:rFonts w:eastAsia="Times New Roman"/>
                                <w:color w:val="7F7F7F" w:themeColor="text1" w:themeTint="80"/>
                                <w:sz w:val="20"/>
                                <w:szCs w:val="20"/>
                                <w:shd w:val="clear" w:color="auto" w:fill="FFFFFF"/>
                              </w:rPr>
                            </w:pPr>
                          </w:p>
                          <w:p w:rsidR="005B05DA" w:rsidRDefault="005B05DA" w:rsidP="007D2B79">
                            <w:pPr>
                              <w:shd w:val="clear" w:color="auto" w:fill="FFFFFF"/>
                              <w:jc w:val="both"/>
                              <w:rPr>
                                <w:rFonts w:eastAsia="Times New Roman"/>
                                <w:color w:val="7F7F7F" w:themeColor="text1" w:themeTint="80"/>
                                <w:sz w:val="20"/>
                                <w:szCs w:val="20"/>
                              </w:rPr>
                            </w:pPr>
                            <w:r w:rsidRPr="00C35394">
                              <w:rPr>
                                <w:rFonts w:eastAsia="Times New Roman"/>
                                <w:color w:val="7F7F7F" w:themeColor="text1" w:themeTint="80"/>
                                <w:sz w:val="20"/>
                                <w:szCs w:val="20"/>
                              </w:rPr>
                              <w:t xml:space="preserve">The successful candidate will also work closely with </w:t>
                            </w:r>
                            <w:r w:rsidR="00C35394" w:rsidRPr="00C35394">
                              <w:rPr>
                                <w:rFonts w:eastAsia="Times New Roman"/>
                                <w:color w:val="7F7F7F" w:themeColor="text1" w:themeTint="80"/>
                                <w:sz w:val="20"/>
                                <w:szCs w:val="20"/>
                              </w:rPr>
                              <w:t xml:space="preserve">colleagues, subject leaders in the planning development and delivery of an effective curriculum, </w:t>
                            </w:r>
                            <w:r w:rsidRPr="00C35394">
                              <w:rPr>
                                <w:rFonts w:eastAsia="Times New Roman"/>
                                <w:color w:val="7F7F7F" w:themeColor="text1" w:themeTint="80"/>
                                <w:sz w:val="20"/>
                                <w:szCs w:val="20"/>
                              </w:rPr>
                              <w:t xml:space="preserve">ensuring that our pupils have the best possible education and </w:t>
                            </w:r>
                            <w:r w:rsidRPr="00034877">
                              <w:rPr>
                                <w:rFonts w:eastAsia="Times New Roman"/>
                                <w:color w:val="7F7F7F" w:themeColor="text1" w:themeTint="80"/>
                                <w:sz w:val="20"/>
                                <w:szCs w:val="20"/>
                              </w:rPr>
                              <w:t>school experience.</w:t>
                            </w:r>
                          </w:p>
                          <w:p w:rsidR="00C35394" w:rsidRPr="00034877" w:rsidRDefault="00C35394"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Default="005B05DA"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We support a range of school improvement services including brokering support from our Specialist Leaders of Education to assist other schools.</w:t>
                            </w:r>
                          </w:p>
                          <w:p w:rsidR="005B05DA" w:rsidRDefault="005B05DA"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Pr="00034877" w:rsidRDefault="005B05DA" w:rsidP="005B05DA">
                            <w:pPr>
                              <w:rPr>
                                <w:color w:val="7F7F7F" w:themeColor="text1" w:themeTint="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w16se="http://schemas.microsoft.com/office/word/2015/wordml/symex">
            <w:pict>
              <v:shape w14:anchorId="36E14203" id="Text Box 123" o:spid="_x0000_s1027" type="#_x0000_t202" style="position:absolute;margin-left:45.25pt;margin-top:9.95pt;width:333.75pt;height:35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" fillcolor="window" stroked="f" strokeweight=".5pt">
                <v:textbox>
                  <w:txbxContent>
                    <w:p w:rsidR="005B05DA" w:rsidRDefault="005B05DA"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 xml:space="preserve">The Lion Academy Trust is a non-profit making educational charity with over twenty years of experience in running schools in and around London and is growing to meet the demand of schools in need of support nationally, through our two new hubs. </w:t>
                      </w:r>
                    </w:p>
                    <w:p w:rsidR="005B05DA" w:rsidRPr="00034877" w:rsidRDefault="005B05DA"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Default="005B05DA"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 xml:space="preserve">The Lion Academy Trust is a sponsor of schools in need of a structural and education change to how they operate for the benefit of their pupils and local communities.  Successful candidates need to share our no excuses and have an inherent belief that all children, irrespective of context or background have the right to an outstanding education and can succeed. </w:t>
                      </w:r>
                    </w:p>
                    <w:p w:rsidR="005B05DA" w:rsidRPr="00034877" w:rsidRDefault="005B05DA"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Pr="00C35394" w:rsidRDefault="005B05DA" w:rsidP="007D2B79">
                      <w:pPr>
                        <w:shd w:val="clear" w:color="auto" w:fill="FFFFFF"/>
                        <w:jc w:val="both"/>
                        <w:rPr>
                          <w:rFonts w:eastAsia="Times New Roman"/>
                          <w:color w:val="7F7F7F" w:themeColor="text1" w:themeTint="80"/>
                          <w:sz w:val="20"/>
                          <w:szCs w:val="20"/>
                          <w:shd w:val="clear" w:color="auto" w:fill="FFFFFF"/>
                        </w:rPr>
                      </w:pPr>
                      <w:r w:rsidRPr="00C35394">
                        <w:rPr>
                          <w:rFonts w:eastAsia="Times New Roman"/>
                          <w:color w:val="7F7F7F" w:themeColor="text1" w:themeTint="80"/>
                          <w:sz w:val="20"/>
                          <w:szCs w:val="20"/>
                          <w:shd w:val="clear" w:color="auto" w:fill="FFFFFF"/>
                        </w:rPr>
                        <w:t xml:space="preserve">If you are looking to become a </w:t>
                      </w:r>
                      <w:r w:rsidR="00F56F6C" w:rsidRPr="00C35394">
                        <w:rPr>
                          <w:rFonts w:eastAsia="Times New Roman"/>
                          <w:color w:val="7F7F7F" w:themeColor="text1" w:themeTint="80"/>
                          <w:sz w:val="20"/>
                          <w:szCs w:val="20"/>
                          <w:shd w:val="clear" w:color="auto" w:fill="FFFFFF"/>
                        </w:rPr>
                        <w:t>Teacher</w:t>
                      </w:r>
                      <w:r w:rsidRPr="00C35394">
                        <w:rPr>
                          <w:rFonts w:eastAsia="Times New Roman"/>
                          <w:color w:val="7F7F7F" w:themeColor="text1" w:themeTint="80"/>
                          <w:sz w:val="20"/>
                          <w:szCs w:val="20"/>
                          <w:shd w:val="clear" w:color="auto" w:fill="FFFFFF"/>
                        </w:rPr>
                        <w:t xml:space="preserve"> in an organisation that has a proven track record of promoting staff with the right skills, attitude and disposition into senior leadership posts</w:t>
                      </w:r>
                      <w:r w:rsidR="00F56F6C" w:rsidRPr="00C35394">
                        <w:rPr>
                          <w:rFonts w:eastAsia="Times New Roman"/>
                          <w:color w:val="7F7F7F" w:themeColor="text1" w:themeTint="80"/>
                          <w:sz w:val="20"/>
                          <w:szCs w:val="20"/>
                          <w:shd w:val="clear" w:color="auto" w:fill="FFFFFF"/>
                        </w:rPr>
                        <w:t>, we offer support to enable you to improve your teaching and learning practice by being reflective practitioners, taking part in professional development and practice opportunities and taking ownership of your professional development in order to aspire and achieve outstanding outcomes for all pupils.</w:t>
                      </w:r>
                      <w:r w:rsidRPr="00C35394">
                        <w:rPr>
                          <w:rFonts w:eastAsia="Times New Roman"/>
                          <w:color w:val="7F7F7F" w:themeColor="text1" w:themeTint="80"/>
                          <w:sz w:val="20"/>
                          <w:szCs w:val="20"/>
                          <w:shd w:val="clear" w:color="auto" w:fill="FFFFFF"/>
                        </w:rPr>
                        <w:t xml:space="preserve">  </w:t>
                      </w:r>
                    </w:p>
                    <w:p w:rsidR="005B05DA" w:rsidRPr="00C35394" w:rsidRDefault="005B05DA"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Pr="00C35394" w:rsidRDefault="005B05DA" w:rsidP="007D2B79">
                      <w:pPr>
                        <w:shd w:val="clear" w:color="auto" w:fill="FFFFFF"/>
                        <w:jc w:val="both"/>
                        <w:rPr>
                          <w:rFonts w:eastAsia="Times New Roman"/>
                          <w:color w:val="7F7F7F" w:themeColor="text1" w:themeTint="80"/>
                          <w:sz w:val="20"/>
                          <w:szCs w:val="20"/>
                          <w:shd w:val="clear" w:color="auto" w:fill="FFFFFF"/>
                        </w:rPr>
                      </w:pPr>
                    </w:p>
                    <w:p w:rsidR="005B05DA" w:rsidRDefault="005B05DA" w:rsidP="007D2B79">
                      <w:pPr>
                        <w:shd w:val="clear" w:color="auto" w:fill="FFFFFF"/>
                        <w:jc w:val="both"/>
                        <w:rPr>
                          <w:rFonts w:eastAsia="Times New Roman"/>
                          <w:color w:val="7F7F7F" w:themeColor="text1" w:themeTint="80"/>
                          <w:sz w:val="20"/>
                          <w:szCs w:val="20"/>
                        </w:rPr>
                      </w:pPr>
                      <w:r w:rsidRPr="00C35394">
                        <w:rPr>
                          <w:rFonts w:eastAsia="Times New Roman"/>
                          <w:color w:val="7F7F7F" w:themeColor="text1" w:themeTint="80"/>
                          <w:sz w:val="20"/>
                          <w:szCs w:val="20"/>
                        </w:rPr>
                        <w:t xml:space="preserve">The successful candidate will also work closely with </w:t>
                      </w:r>
                      <w:r w:rsidR="00C35394" w:rsidRPr="00C35394">
                        <w:rPr>
                          <w:rFonts w:eastAsia="Times New Roman"/>
                          <w:color w:val="7F7F7F" w:themeColor="text1" w:themeTint="80"/>
                          <w:sz w:val="20"/>
                          <w:szCs w:val="20"/>
                        </w:rPr>
                        <w:t xml:space="preserve">colleagues, subject leaders in the planning development and delivery of an effective curriculum, </w:t>
                      </w:r>
                      <w:r w:rsidRPr="00C35394">
                        <w:rPr>
                          <w:rFonts w:eastAsia="Times New Roman"/>
                          <w:color w:val="7F7F7F" w:themeColor="text1" w:themeTint="80"/>
                          <w:sz w:val="20"/>
                          <w:szCs w:val="20"/>
                        </w:rPr>
                        <w:t xml:space="preserve">ensuring that our pupils have the best possible education and </w:t>
                      </w:r>
                      <w:r w:rsidRPr="00034877">
                        <w:rPr>
                          <w:rFonts w:eastAsia="Times New Roman"/>
                          <w:color w:val="7F7F7F" w:themeColor="text1" w:themeTint="80"/>
                          <w:sz w:val="20"/>
                          <w:szCs w:val="20"/>
                        </w:rPr>
                        <w:t>school experience.</w:t>
                      </w:r>
                    </w:p>
                    <w:p w:rsidR="00C35394" w:rsidRPr="00034877" w:rsidRDefault="00C35394"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Default="005B05DA"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We support a range of school improvement services including brokering support from our Specialist Leaders of Education to assist other schools.</w:t>
                      </w:r>
                    </w:p>
                    <w:p w:rsidR="005B05DA" w:rsidRDefault="005B05DA"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Pr="00034877" w:rsidRDefault="005B05DA" w:rsidP="005B05DA">
                      <w:pPr>
                        <w:rPr>
                          <w:color w:val="7F7F7F" w:themeColor="text1" w:themeTint="80"/>
                          <w:sz w:val="20"/>
                          <w:szCs w:val="20"/>
                        </w:rPr>
                      </w:pPr>
                    </w:p>
                  </w:txbxContent>
                </v:textbox>
              </v:shape>
            </w:pict>
          </mc:Fallback>
        </mc:AlternateContent>
      </w:r>
      <w:r w:rsidRPr="007D2B79">
        <w:rPr>
          <w:noProof/>
          <w:sz w:val="24"/>
          <w:lang w:bidi="ar-SA"/>
        </w:rPr>
        <mc:AlternateContent>
          <mc:Choice Requires="wps">
            <w:drawing>
              <wp:anchor distT="0" distB="0" distL="114300" distR="114300" simplePos="0" relativeHeight="251662848" behindDoc="0" locked="0" layoutInCell="1" allowOverlap="1" wp14:anchorId="7A71AF65" wp14:editId="7662B883">
                <wp:simplePos x="0" y="0"/>
                <wp:positionH relativeFrom="column">
                  <wp:posOffset>4860925</wp:posOffset>
                </wp:positionH>
                <wp:positionV relativeFrom="paragraph">
                  <wp:posOffset>22225</wp:posOffset>
                </wp:positionV>
                <wp:extent cx="3790950" cy="4772025"/>
                <wp:effectExtent l="0" t="0" r="0" b="9525"/>
                <wp:wrapNone/>
                <wp:docPr id="124" name="Text Box 124"/>
                <wp:cNvGraphicFramePr/>
                <a:graphic xmlns:a="http://schemas.openxmlformats.org/drawingml/2006/main">
                  <a:graphicData uri="http://schemas.microsoft.com/office/word/2010/wordprocessingShape">
                    <wps:wsp>
                      <wps:cNvSpPr txBox="1"/>
                      <wps:spPr>
                        <a:xfrm>
                          <a:off x="0" y="0"/>
                          <a:ext cx="3790950" cy="4772025"/>
                        </a:xfrm>
                        <a:prstGeom prst="rect">
                          <a:avLst/>
                        </a:prstGeom>
                        <a:solidFill>
                          <a:sysClr val="window" lastClr="FFFFFF"/>
                        </a:solidFill>
                        <a:ln w="6350">
                          <a:noFill/>
                        </a:ln>
                      </wps:spPr>
                      <wps:txbx>
                        <w:txbxContent>
                          <w:p w:rsidR="007D2B79" w:rsidRDefault="007D2B79" w:rsidP="007D2B79">
                            <w:pPr>
                              <w:shd w:val="clear" w:color="auto" w:fill="FFFFFF"/>
                              <w:rPr>
                                <w:rFonts w:eastAsia="Times New Roman"/>
                                <w:b/>
                                <w:bCs/>
                                <w:color w:val="7F7F7F" w:themeColor="text1" w:themeTint="80"/>
                                <w:sz w:val="20"/>
                                <w:szCs w:val="20"/>
                              </w:rPr>
                            </w:pPr>
                          </w:p>
                          <w:p w:rsidR="007D2B79" w:rsidRDefault="007D2B79"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We run a series of internal networks including NQTs, subject leaders, EYFS lead</w:t>
                            </w:r>
                            <w:r>
                              <w:rPr>
                                <w:rFonts w:eastAsia="Times New Roman"/>
                                <w:color w:val="7F7F7F" w:themeColor="text1" w:themeTint="80"/>
                                <w:sz w:val="20"/>
                                <w:szCs w:val="20"/>
                              </w:rPr>
                              <w:t xml:space="preserve">ers, SEN and Inclusion leaders. </w:t>
                            </w:r>
                            <w:r w:rsidRPr="00034877">
                              <w:rPr>
                                <w:rFonts w:eastAsia="Times New Roman"/>
                                <w:color w:val="7F7F7F" w:themeColor="text1" w:themeTint="80"/>
                                <w:sz w:val="20"/>
                                <w:szCs w:val="20"/>
                              </w:rPr>
                              <w:t>Alongside our internal programmes we also facilitate and host licensed national programmes such as National Professional Qualification for Senior Leaders, Middle Leaders and Head</w:t>
                            </w:r>
                            <w:r>
                              <w:rPr>
                                <w:rFonts w:eastAsia="Times New Roman"/>
                                <w:color w:val="7F7F7F" w:themeColor="text1" w:themeTint="80"/>
                                <w:sz w:val="20"/>
                                <w:szCs w:val="20"/>
                              </w:rPr>
                              <w:t xml:space="preserve"> </w:t>
                            </w:r>
                            <w:r w:rsidRPr="00034877">
                              <w:rPr>
                                <w:rFonts w:eastAsia="Times New Roman"/>
                                <w:color w:val="7F7F7F" w:themeColor="text1" w:themeTint="80"/>
                                <w:sz w:val="20"/>
                                <w:szCs w:val="20"/>
                              </w:rPr>
                              <w:t>teachers.</w:t>
                            </w:r>
                          </w:p>
                          <w:p w:rsidR="007D2B79" w:rsidRPr="00034877" w:rsidRDefault="007D2B79" w:rsidP="007D2B79">
                            <w:pPr>
                              <w:shd w:val="clear" w:color="auto" w:fill="FFFFFF"/>
                              <w:jc w:val="both"/>
                              <w:rPr>
                                <w:rFonts w:ascii="Times New Roman" w:eastAsia="Times New Roman" w:hAnsi="Times New Roman" w:cs="Times New Roman"/>
                                <w:color w:val="7F7F7F" w:themeColor="text1" w:themeTint="80"/>
                                <w:sz w:val="20"/>
                                <w:szCs w:val="20"/>
                              </w:rPr>
                            </w:pPr>
                          </w:p>
                          <w:p w:rsidR="007D2B79" w:rsidRDefault="007D2B79"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 xml:space="preserve">Lion Academy Trust </w:t>
                            </w:r>
                            <w:proofErr w:type="gramStart"/>
                            <w:r w:rsidRPr="00034877">
                              <w:rPr>
                                <w:rFonts w:eastAsia="Times New Roman"/>
                                <w:color w:val="7F7F7F" w:themeColor="text1" w:themeTint="80"/>
                                <w:sz w:val="20"/>
                                <w:szCs w:val="20"/>
                              </w:rPr>
                              <w:t>have</w:t>
                            </w:r>
                            <w:proofErr w:type="gramEnd"/>
                            <w:r w:rsidRPr="00034877">
                              <w:rPr>
                                <w:rFonts w:eastAsia="Times New Roman"/>
                                <w:color w:val="7F7F7F" w:themeColor="text1" w:themeTint="80"/>
                                <w:sz w:val="20"/>
                                <w:szCs w:val="20"/>
                              </w:rPr>
                              <w:t xml:space="preserve"> high expectations, ambitious and hardworking staff and above all happy and enthusiastic children with a thirst for learning.</w:t>
                            </w:r>
                          </w:p>
                          <w:p w:rsidR="007D2B79" w:rsidRDefault="007D2B79" w:rsidP="007D2B79">
                            <w:pPr>
                              <w:shd w:val="clear" w:color="auto" w:fill="FFFFFF"/>
                              <w:jc w:val="both"/>
                              <w:rPr>
                                <w:rFonts w:eastAsia="Times New Roman"/>
                                <w:b/>
                                <w:bCs/>
                                <w:color w:val="7F7F7F" w:themeColor="text1" w:themeTint="80"/>
                                <w:sz w:val="20"/>
                                <w:szCs w:val="20"/>
                              </w:rPr>
                            </w:pPr>
                          </w:p>
                          <w:p w:rsidR="007D2B79" w:rsidRDefault="007D2B79" w:rsidP="007D2B79">
                            <w:pPr>
                              <w:shd w:val="clear" w:color="auto" w:fill="FFFFFF"/>
                              <w:jc w:val="both"/>
                              <w:rPr>
                                <w:rFonts w:eastAsia="Times New Roman"/>
                                <w:b/>
                                <w:bCs/>
                                <w:color w:val="7F7F7F" w:themeColor="text1" w:themeTint="80"/>
                                <w:sz w:val="20"/>
                                <w:szCs w:val="20"/>
                              </w:rPr>
                            </w:pPr>
                          </w:p>
                          <w:p w:rsidR="007D2B79" w:rsidRDefault="007D2B79" w:rsidP="007D2B79">
                            <w:pPr>
                              <w:shd w:val="clear" w:color="auto" w:fill="FFFFFF"/>
                              <w:jc w:val="both"/>
                              <w:rPr>
                                <w:rFonts w:eastAsia="Times New Roman"/>
                                <w:b/>
                                <w:bCs/>
                                <w:color w:val="7F7F7F" w:themeColor="text1" w:themeTint="80"/>
                                <w:sz w:val="20"/>
                                <w:szCs w:val="20"/>
                              </w:rPr>
                            </w:pPr>
                            <w:r w:rsidRPr="00971FCD">
                              <w:rPr>
                                <w:rFonts w:eastAsia="Times New Roman"/>
                                <w:b/>
                                <w:bCs/>
                                <w:color w:val="7F7F7F" w:themeColor="text1" w:themeTint="80"/>
                                <w:sz w:val="20"/>
                                <w:szCs w:val="20"/>
                              </w:rPr>
                              <w:t>We are seeking committed, positive and ambitious candidates who are:</w:t>
                            </w:r>
                          </w:p>
                          <w:p w:rsidR="007D2B79" w:rsidRPr="00971FCD" w:rsidRDefault="007D2B79" w:rsidP="007D2B79">
                            <w:pPr>
                              <w:shd w:val="clear" w:color="auto" w:fill="FFFFFF"/>
                              <w:jc w:val="both"/>
                              <w:rPr>
                                <w:rFonts w:ascii="Times New Roman" w:eastAsia="Times New Roman" w:hAnsi="Times New Roman" w:cs="Times New Roman"/>
                                <w:b/>
                                <w:bCs/>
                                <w:color w:val="7F7F7F" w:themeColor="text1" w:themeTint="80"/>
                                <w:sz w:val="20"/>
                                <w:szCs w:val="20"/>
                              </w:rPr>
                            </w:pPr>
                          </w:p>
                          <w:p w:rsidR="007D2B79" w:rsidRPr="00971FCD" w:rsidRDefault="00C041D1" w:rsidP="00C041D1">
                            <w:pPr>
                              <w:widowControl/>
                              <w:numPr>
                                <w:ilvl w:val="0"/>
                                <w:numId w:val="4"/>
                              </w:numPr>
                              <w:autoSpaceDE/>
                              <w:autoSpaceDN/>
                              <w:jc w:val="both"/>
                              <w:textAlignment w:val="baseline"/>
                              <w:rPr>
                                <w:rFonts w:eastAsia="Times New Roman"/>
                                <w:color w:val="7F7F7F" w:themeColor="text1" w:themeTint="80"/>
                                <w:sz w:val="20"/>
                                <w:szCs w:val="20"/>
                              </w:rPr>
                            </w:pPr>
                            <w:r>
                              <w:rPr>
                                <w:rFonts w:eastAsia="Times New Roman"/>
                                <w:color w:val="7F7F7F" w:themeColor="text1" w:themeTint="80"/>
                                <w:sz w:val="20"/>
                                <w:szCs w:val="20"/>
                              </w:rPr>
                              <w:t>Outstanding, enthusiastic, innovative and committed class teachers.</w:t>
                            </w:r>
                          </w:p>
                          <w:p w:rsidR="007D2B79" w:rsidRPr="00971FCD" w:rsidRDefault="007D2B79" w:rsidP="007D2B79">
                            <w:pPr>
                              <w:widowControl/>
                              <w:numPr>
                                <w:ilvl w:val="0"/>
                                <w:numId w:val="4"/>
                              </w:numPr>
                              <w:autoSpaceDE/>
                              <w:autoSpaceDN/>
                              <w:jc w:val="both"/>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Able to demonstrate an ability to teach and model the highest possible standards of learning and teaching;</w:t>
                            </w:r>
                          </w:p>
                          <w:p w:rsidR="007D2B79" w:rsidRPr="00971FCD" w:rsidRDefault="007D2B79" w:rsidP="007D2B79">
                            <w:pPr>
                              <w:widowControl/>
                              <w:numPr>
                                <w:ilvl w:val="0"/>
                                <w:numId w:val="4"/>
                              </w:numPr>
                              <w:autoSpaceDE/>
                              <w:autoSpaceDN/>
                              <w:jc w:val="both"/>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Dynamic and enthusiastic with the vision and energy to help lead schools to excellence;</w:t>
                            </w:r>
                          </w:p>
                          <w:p w:rsidR="007D2B79" w:rsidRPr="00971FCD" w:rsidRDefault="007D2B79" w:rsidP="007D2B79">
                            <w:pPr>
                              <w:widowControl/>
                              <w:numPr>
                                <w:ilvl w:val="0"/>
                                <w:numId w:val="4"/>
                              </w:numPr>
                              <w:autoSpaceDE/>
                              <w:autoSpaceDN/>
                              <w:jc w:val="both"/>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Friendly and approachable with excellent communication skills and a passion for teaching; and</w:t>
                            </w:r>
                          </w:p>
                          <w:p w:rsidR="007D2B79" w:rsidRDefault="007D2B79" w:rsidP="007D2B79">
                            <w:pPr>
                              <w:widowControl/>
                              <w:numPr>
                                <w:ilvl w:val="0"/>
                                <w:numId w:val="4"/>
                              </w:numPr>
                              <w:autoSpaceDE/>
                              <w:autoSpaceDN/>
                              <w:jc w:val="both"/>
                              <w:textAlignment w:val="baseline"/>
                              <w:rPr>
                                <w:rFonts w:eastAsia="Times New Roman"/>
                                <w:color w:val="222222"/>
                                <w:sz w:val="20"/>
                                <w:szCs w:val="20"/>
                              </w:rPr>
                            </w:pPr>
                            <w:r w:rsidRPr="00971FCD">
                              <w:rPr>
                                <w:rFonts w:eastAsia="Times New Roman"/>
                                <w:color w:val="7F7F7F" w:themeColor="text1" w:themeTint="80"/>
                                <w:sz w:val="20"/>
                                <w:szCs w:val="20"/>
                              </w:rPr>
                              <w:t>Experienced in school improvement with a proven track record of success and strong leadership in developing teaching and learning</w:t>
                            </w:r>
                            <w:r w:rsidRPr="00034877">
                              <w:rPr>
                                <w:rFonts w:eastAsia="Times New Roman"/>
                                <w:color w:val="222222"/>
                                <w:sz w:val="20"/>
                                <w:szCs w:val="20"/>
                              </w:rPr>
                              <w:t>.</w:t>
                            </w:r>
                          </w:p>
                          <w:p w:rsidR="007D2B79" w:rsidRPr="004C5D90" w:rsidRDefault="007D2B79" w:rsidP="007D2B79">
                            <w:pPr>
                              <w:shd w:val="clear" w:color="auto" w:fill="FFFFFF"/>
                              <w:rPr>
                                <w:rFonts w:ascii="Times New Roman" w:eastAsia="Times New Roman" w:hAnsi="Times New Roman" w:cs="Times New Roman"/>
                                <w:color w:val="7F7F7F" w:themeColor="text1" w:themeTint="80"/>
                                <w:sz w:val="20"/>
                                <w:szCs w:val="20"/>
                              </w:rPr>
                            </w:pPr>
                          </w:p>
                          <w:p w:rsidR="007D2B79" w:rsidRDefault="007D2B79" w:rsidP="007D2B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71AF65" id="Text Box 124" o:spid="_x0000_s1028" type="#_x0000_t202" style="position:absolute;margin-left:382.75pt;margin-top:1.75pt;width:298.5pt;height:375.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" fillcolor="window" stroked="f" strokeweight=".5pt">
                <v:textbox>
                  <w:txbxContent>
                    <w:p w:rsidR="007D2B79" w:rsidRDefault="007D2B79" w:rsidP="007D2B79">
                      <w:pPr>
                        <w:shd w:val="clear" w:color="auto" w:fill="FFFFFF"/>
                        <w:rPr>
                          <w:rFonts w:eastAsia="Times New Roman"/>
                          <w:b/>
                          <w:bCs/>
                          <w:color w:val="7F7F7F" w:themeColor="text1" w:themeTint="80"/>
                          <w:sz w:val="20"/>
                          <w:szCs w:val="20"/>
                        </w:rPr>
                      </w:pPr>
                    </w:p>
                    <w:p w:rsidR="007D2B79" w:rsidRDefault="007D2B79"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We run a series of internal networks including NQTs, subject leaders, EYFS lead</w:t>
                      </w:r>
                      <w:r>
                        <w:rPr>
                          <w:rFonts w:eastAsia="Times New Roman"/>
                          <w:color w:val="7F7F7F" w:themeColor="text1" w:themeTint="80"/>
                          <w:sz w:val="20"/>
                          <w:szCs w:val="20"/>
                        </w:rPr>
                        <w:t xml:space="preserve">ers, SEN and Inclusion leaders. </w:t>
                      </w:r>
                      <w:r w:rsidRPr="00034877">
                        <w:rPr>
                          <w:rFonts w:eastAsia="Times New Roman"/>
                          <w:color w:val="7F7F7F" w:themeColor="text1" w:themeTint="80"/>
                          <w:sz w:val="20"/>
                          <w:szCs w:val="20"/>
                        </w:rPr>
                        <w:t>Alongside our internal programmes we also facilitate and host licensed national programmes such as National Professional Qualification for Senior Leaders, Middle Leaders and Head</w:t>
                      </w:r>
                      <w:r>
                        <w:rPr>
                          <w:rFonts w:eastAsia="Times New Roman"/>
                          <w:color w:val="7F7F7F" w:themeColor="text1" w:themeTint="80"/>
                          <w:sz w:val="20"/>
                          <w:szCs w:val="20"/>
                        </w:rPr>
                        <w:t xml:space="preserve"> </w:t>
                      </w:r>
                      <w:r w:rsidRPr="00034877">
                        <w:rPr>
                          <w:rFonts w:eastAsia="Times New Roman"/>
                          <w:color w:val="7F7F7F" w:themeColor="text1" w:themeTint="80"/>
                          <w:sz w:val="20"/>
                          <w:szCs w:val="20"/>
                        </w:rPr>
                        <w:t>teachers.</w:t>
                      </w:r>
                    </w:p>
                    <w:p w:rsidR="007D2B79" w:rsidRPr="00034877" w:rsidRDefault="007D2B79" w:rsidP="007D2B79">
                      <w:pPr>
                        <w:shd w:val="clear" w:color="auto" w:fill="FFFFFF"/>
                        <w:jc w:val="both"/>
                        <w:rPr>
                          <w:rFonts w:ascii="Times New Roman" w:eastAsia="Times New Roman" w:hAnsi="Times New Roman" w:cs="Times New Roman"/>
                          <w:color w:val="7F7F7F" w:themeColor="text1" w:themeTint="80"/>
                          <w:sz w:val="20"/>
                          <w:szCs w:val="20"/>
                        </w:rPr>
                      </w:pPr>
                    </w:p>
                    <w:p w:rsidR="007D2B79" w:rsidRDefault="007D2B79"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Lion Academy Trust have high expectations, ambitious and hardworking staff and above all happy and enthusiastic children with a thirst for learning.</w:t>
                      </w:r>
                    </w:p>
                    <w:p w:rsidR="007D2B79" w:rsidRDefault="007D2B79" w:rsidP="007D2B79">
                      <w:pPr>
                        <w:shd w:val="clear" w:color="auto" w:fill="FFFFFF"/>
                        <w:jc w:val="both"/>
                        <w:rPr>
                          <w:rFonts w:eastAsia="Times New Roman"/>
                          <w:b/>
                          <w:bCs/>
                          <w:color w:val="7F7F7F" w:themeColor="text1" w:themeTint="80"/>
                          <w:sz w:val="20"/>
                          <w:szCs w:val="20"/>
                        </w:rPr>
                      </w:pPr>
                    </w:p>
                    <w:p w:rsidR="007D2B79" w:rsidRDefault="007D2B79" w:rsidP="007D2B79">
                      <w:pPr>
                        <w:shd w:val="clear" w:color="auto" w:fill="FFFFFF"/>
                        <w:jc w:val="both"/>
                        <w:rPr>
                          <w:rFonts w:eastAsia="Times New Roman"/>
                          <w:b/>
                          <w:bCs/>
                          <w:color w:val="7F7F7F" w:themeColor="text1" w:themeTint="80"/>
                          <w:sz w:val="20"/>
                          <w:szCs w:val="20"/>
                        </w:rPr>
                      </w:pPr>
                    </w:p>
                    <w:p w:rsidR="007D2B79" w:rsidRDefault="007D2B79" w:rsidP="007D2B79">
                      <w:pPr>
                        <w:shd w:val="clear" w:color="auto" w:fill="FFFFFF"/>
                        <w:jc w:val="both"/>
                        <w:rPr>
                          <w:rFonts w:eastAsia="Times New Roman"/>
                          <w:b/>
                          <w:bCs/>
                          <w:color w:val="7F7F7F" w:themeColor="text1" w:themeTint="80"/>
                          <w:sz w:val="20"/>
                          <w:szCs w:val="20"/>
                        </w:rPr>
                      </w:pPr>
                      <w:r w:rsidRPr="00971FCD">
                        <w:rPr>
                          <w:rFonts w:eastAsia="Times New Roman"/>
                          <w:b/>
                          <w:bCs/>
                          <w:color w:val="7F7F7F" w:themeColor="text1" w:themeTint="80"/>
                          <w:sz w:val="20"/>
                          <w:szCs w:val="20"/>
                        </w:rPr>
                        <w:t>We are seeking committed, positive and ambitious candidates who are:</w:t>
                      </w:r>
                    </w:p>
                    <w:p w:rsidR="007D2B79" w:rsidRPr="00971FCD" w:rsidRDefault="007D2B79" w:rsidP="007D2B79">
                      <w:pPr>
                        <w:shd w:val="clear" w:color="auto" w:fill="FFFFFF"/>
                        <w:jc w:val="both"/>
                        <w:rPr>
                          <w:rFonts w:ascii="Times New Roman" w:eastAsia="Times New Roman" w:hAnsi="Times New Roman" w:cs="Times New Roman"/>
                          <w:b/>
                          <w:bCs/>
                          <w:color w:val="7F7F7F" w:themeColor="text1" w:themeTint="80"/>
                          <w:sz w:val="20"/>
                          <w:szCs w:val="20"/>
                        </w:rPr>
                      </w:pPr>
                    </w:p>
                    <w:p w:rsidR="007D2B79" w:rsidRPr="00971FCD" w:rsidRDefault="00C041D1" w:rsidP="00C041D1">
                      <w:pPr>
                        <w:widowControl/>
                        <w:numPr>
                          <w:ilvl w:val="0"/>
                          <w:numId w:val="4"/>
                        </w:numPr>
                        <w:autoSpaceDE/>
                        <w:autoSpaceDN/>
                        <w:jc w:val="both"/>
                        <w:textAlignment w:val="baseline"/>
                        <w:rPr>
                          <w:rFonts w:eastAsia="Times New Roman"/>
                          <w:color w:val="7F7F7F" w:themeColor="text1" w:themeTint="80"/>
                          <w:sz w:val="20"/>
                          <w:szCs w:val="20"/>
                        </w:rPr>
                      </w:pPr>
                      <w:r>
                        <w:rPr>
                          <w:rFonts w:eastAsia="Times New Roman"/>
                          <w:color w:val="7F7F7F" w:themeColor="text1" w:themeTint="80"/>
                          <w:sz w:val="20"/>
                          <w:szCs w:val="20"/>
                        </w:rPr>
                        <w:t xml:space="preserve">Outstanding, enthusiastic, innovative and committed class </w:t>
                      </w:r>
                      <w:r>
                        <w:rPr>
                          <w:rFonts w:eastAsia="Times New Roman"/>
                          <w:color w:val="7F7F7F" w:themeColor="text1" w:themeTint="80"/>
                          <w:sz w:val="20"/>
                          <w:szCs w:val="20"/>
                        </w:rPr>
                        <w:t>teachers.</w:t>
                      </w:r>
                      <w:bookmarkStart w:id="1" w:name="_GoBack"/>
                      <w:bookmarkEnd w:id="1"/>
                    </w:p>
                    <w:p w:rsidR="007D2B79" w:rsidRPr="00971FCD" w:rsidRDefault="007D2B79" w:rsidP="007D2B79">
                      <w:pPr>
                        <w:widowControl/>
                        <w:numPr>
                          <w:ilvl w:val="0"/>
                          <w:numId w:val="4"/>
                        </w:numPr>
                        <w:autoSpaceDE/>
                        <w:autoSpaceDN/>
                        <w:jc w:val="both"/>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Able to demonstrate an ability to teach and model the highest possible standards of learning and teaching;</w:t>
                      </w:r>
                    </w:p>
                    <w:p w:rsidR="007D2B79" w:rsidRPr="00971FCD" w:rsidRDefault="007D2B79" w:rsidP="007D2B79">
                      <w:pPr>
                        <w:widowControl/>
                        <w:numPr>
                          <w:ilvl w:val="0"/>
                          <w:numId w:val="4"/>
                        </w:numPr>
                        <w:autoSpaceDE/>
                        <w:autoSpaceDN/>
                        <w:jc w:val="both"/>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Dynamic and enthusiastic with the vision and energy to help lead schools to excellence;</w:t>
                      </w:r>
                    </w:p>
                    <w:p w:rsidR="007D2B79" w:rsidRPr="00971FCD" w:rsidRDefault="007D2B79" w:rsidP="007D2B79">
                      <w:pPr>
                        <w:widowControl/>
                        <w:numPr>
                          <w:ilvl w:val="0"/>
                          <w:numId w:val="4"/>
                        </w:numPr>
                        <w:autoSpaceDE/>
                        <w:autoSpaceDN/>
                        <w:jc w:val="both"/>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Friendly and approachable with excellent communication skills and a passion for teaching; and</w:t>
                      </w:r>
                    </w:p>
                    <w:p w:rsidR="007D2B79" w:rsidRDefault="007D2B79" w:rsidP="007D2B79">
                      <w:pPr>
                        <w:widowControl/>
                        <w:numPr>
                          <w:ilvl w:val="0"/>
                          <w:numId w:val="4"/>
                        </w:numPr>
                        <w:autoSpaceDE/>
                        <w:autoSpaceDN/>
                        <w:jc w:val="both"/>
                        <w:textAlignment w:val="baseline"/>
                        <w:rPr>
                          <w:rFonts w:eastAsia="Times New Roman"/>
                          <w:color w:val="222222"/>
                          <w:sz w:val="20"/>
                          <w:szCs w:val="20"/>
                        </w:rPr>
                      </w:pPr>
                      <w:r w:rsidRPr="00971FCD">
                        <w:rPr>
                          <w:rFonts w:eastAsia="Times New Roman"/>
                          <w:color w:val="7F7F7F" w:themeColor="text1" w:themeTint="80"/>
                          <w:sz w:val="20"/>
                          <w:szCs w:val="20"/>
                        </w:rPr>
                        <w:t>Experienced in school improvement with a proven track record of success and strong leadership in developing teaching and learning</w:t>
                      </w:r>
                      <w:r w:rsidRPr="00034877">
                        <w:rPr>
                          <w:rFonts w:eastAsia="Times New Roman"/>
                          <w:color w:val="222222"/>
                          <w:sz w:val="20"/>
                          <w:szCs w:val="20"/>
                        </w:rPr>
                        <w:t>.</w:t>
                      </w:r>
                    </w:p>
                    <w:p w:rsidR="007D2B79" w:rsidRPr="004C5D90" w:rsidRDefault="007D2B79" w:rsidP="007D2B79">
                      <w:pPr>
                        <w:shd w:val="clear" w:color="auto" w:fill="FFFFFF"/>
                        <w:rPr>
                          <w:rFonts w:ascii="Times New Roman" w:eastAsia="Times New Roman" w:hAnsi="Times New Roman" w:cs="Times New Roman"/>
                          <w:color w:val="7F7F7F" w:themeColor="text1" w:themeTint="80"/>
                          <w:sz w:val="20"/>
                          <w:szCs w:val="20"/>
                        </w:rPr>
                      </w:pPr>
                    </w:p>
                    <w:p w:rsidR="007D2B79" w:rsidRDefault="007D2B79" w:rsidP="007D2B79"/>
                  </w:txbxContent>
                </v:textbox>
              </v:shape>
            </w:pict>
          </mc:Fallback>
        </mc:AlternateContent>
      </w:r>
    </w:p>
    <w:p w:rsidR="00735E30" w:rsidRDefault="00735E30">
      <w:pPr>
        <w:pStyle w:val="BodyText"/>
      </w:pPr>
    </w:p>
    <w:p w:rsidR="00735E30" w:rsidRDefault="00735E30">
      <w:pPr>
        <w:pStyle w:val="BodyText"/>
      </w:pPr>
    </w:p>
    <w:p w:rsidR="00735E30" w:rsidRDefault="00735E30">
      <w:pPr>
        <w:sectPr w:rsidR="00735E30">
          <w:pgSz w:w="16860" w:h="11900" w:orient="landscape"/>
          <w:pgMar w:top="1100" w:right="920" w:bottom="280" w:left="1120" w:header="720" w:footer="720" w:gutter="0"/>
          <w:cols w:space="720"/>
        </w:sectPr>
      </w:pPr>
    </w:p>
    <w:p w:rsidR="00735E30" w:rsidRDefault="00F51F00">
      <w:pPr>
        <w:pStyle w:val="BodyText"/>
        <w:rPr>
          <w:sz w:val="24"/>
        </w:rPr>
      </w:pPr>
      <w:r>
        <w:lastRenderedPageBreak/>
        <w:br w:type="column"/>
      </w:r>
    </w:p>
    <w:p w:rsidR="00735E30" w:rsidRDefault="00735E30">
      <w:pPr>
        <w:pStyle w:val="BodyText"/>
        <w:rPr>
          <w:sz w:val="24"/>
        </w:rPr>
      </w:pPr>
    </w:p>
    <w:p w:rsidR="00735E30" w:rsidRDefault="00735E30">
      <w:pPr>
        <w:pStyle w:val="BodyText"/>
        <w:rPr>
          <w:sz w:val="24"/>
        </w:rPr>
      </w:pPr>
    </w:p>
    <w:p w:rsidR="00735E30" w:rsidRDefault="00735E30">
      <w:pPr>
        <w:jc w:val="both"/>
        <w:sectPr w:rsidR="00735E30">
          <w:type w:val="continuous"/>
          <w:pgSz w:w="16860" w:h="11900" w:orient="landscape"/>
          <w:pgMar w:top="1100" w:right="920" w:bottom="280" w:left="1120" w:header="720" w:footer="720" w:gutter="0"/>
          <w:cols w:num="2" w:space="720" w:equalWidth="0">
            <w:col w:w="7159" w:space="40"/>
            <w:col w:w="7621"/>
          </w:cols>
        </w:sectPr>
      </w:pPr>
    </w:p>
    <w:p w:rsidR="00735E30" w:rsidRDefault="00971FCD">
      <w:pPr>
        <w:pStyle w:val="BodyText"/>
        <w:spacing w:before="2"/>
        <w:rPr>
          <w:sz w:val="13"/>
        </w:rPr>
      </w:pPr>
      <w:r>
        <w:rPr>
          <w:noProof/>
          <w:lang w:bidi="ar-SA"/>
        </w:rPr>
        <w:lastRenderedPageBreak/>
        <mc:AlternateContent>
          <mc:Choice Requires="wpg">
            <w:drawing>
              <wp:anchor distT="0" distB="0" distL="114300" distR="114300" simplePos="0" relativeHeight="251654656" behindDoc="1" locked="0" layoutInCell="1" allowOverlap="1" wp14:anchorId="7C1AD4FC" wp14:editId="2C69C6DA">
                <wp:simplePos x="0" y="0"/>
                <wp:positionH relativeFrom="page">
                  <wp:posOffset>323215</wp:posOffset>
                </wp:positionH>
                <wp:positionV relativeFrom="page">
                  <wp:posOffset>247650</wp:posOffset>
                </wp:positionV>
                <wp:extent cx="10201275" cy="7178040"/>
                <wp:effectExtent l="0" t="0" r="9525" b="3810"/>
                <wp:wrapNone/>
                <wp:docPr id="4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01275" cy="7178040"/>
                          <a:chOff x="509" y="322"/>
                          <a:chExt cx="15846" cy="11304"/>
                        </a:xfrm>
                      </wpg:grpSpPr>
                      <wps:wsp>
                        <wps:cNvPr id="41" name="Freeform 58"/>
                        <wps:cNvSpPr>
                          <a:spLocks/>
                        </wps:cNvSpPr>
                        <wps:spPr bwMode="auto">
                          <a:xfrm>
                            <a:off x="594" y="390"/>
                            <a:ext cx="15676" cy="11157"/>
                          </a:xfrm>
                          <a:custGeom>
                            <a:avLst/>
                            <a:gdLst>
                              <a:gd name="T0" fmla="+- 0 15949 594"/>
                              <a:gd name="T1" fmla="*/ T0 w 15676"/>
                              <a:gd name="T2" fmla="+- 0 390 390"/>
                              <a:gd name="T3" fmla="*/ 390 h 11157"/>
                              <a:gd name="T4" fmla="+- 0 915 594"/>
                              <a:gd name="T5" fmla="*/ T4 w 15676"/>
                              <a:gd name="T6" fmla="+- 0 390 390"/>
                              <a:gd name="T7" fmla="*/ 390 h 11157"/>
                              <a:gd name="T8" fmla="+- 0 838 594"/>
                              <a:gd name="T9" fmla="*/ T8 w 15676"/>
                              <a:gd name="T10" fmla="+- 0 398 390"/>
                              <a:gd name="T11" fmla="*/ 398 h 11157"/>
                              <a:gd name="T12" fmla="+- 0 768 594"/>
                              <a:gd name="T13" fmla="*/ T12 w 15676"/>
                              <a:gd name="T14" fmla="+- 0 423 390"/>
                              <a:gd name="T15" fmla="*/ 423 h 11157"/>
                              <a:gd name="T16" fmla="+- 0 706 594"/>
                              <a:gd name="T17" fmla="*/ T16 w 15676"/>
                              <a:gd name="T18" fmla="+- 0 462 390"/>
                              <a:gd name="T19" fmla="*/ 462 h 11157"/>
                              <a:gd name="T20" fmla="+- 0 656 594"/>
                              <a:gd name="T21" fmla="*/ T20 w 15676"/>
                              <a:gd name="T22" fmla="+- 0 512 390"/>
                              <a:gd name="T23" fmla="*/ 512 h 11157"/>
                              <a:gd name="T24" fmla="+- 0 619 594"/>
                              <a:gd name="T25" fmla="*/ T24 w 15676"/>
                              <a:gd name="T26" fmla="+- 0 573 390"/>
                              <a:gd name="T27" fmla="*/ 573 h 11157"/>
                              <a:gd name="T28" fmla="+- 0 598 594"/>
                              <a:gd name="T29" fmla="*/ T28 w 15676"/>
                              <a:gd name="T30" fmla="+- 0 641 390"/>
                              <a:gd name="T31" fmla="*/ 641 h 11157"/>
                              <a:gd name="T32" fmla="+- 0 594 594"/>
                              <a:gd name="T33" fmla="*/ T32 w 15676"/>
                              <a:gd name="T34" fmla="+- 0 690 390"/>
                              <a:gd name="T35" fmla="*/ 690 h 11157"/>
                              <a:gd name="T36" fmla="+- 0 594 594"/>
                              <a:gd name="T37" fmla="*/ T36 w 15676"/>
                              <a:gd name="T38" fmla="+- 0 11246 390"/>
                              <a:gd name="T39" fmla="*/ 11246 h 11157"/>
                              <a:gd name="T40" fmla="+- 0 610 594"/>
                              <a:gd name="T41" fmla="*/ T40 w 15676"/>
                              <a:gd name="T42" fmla="+- 0 11341 390"/>
                              <a:gd name="T43" fmla="*/ 11341 h 11157"/>
                              <a:gd name="T44" fmla="+- 0 642 594"/>
                              <a:gd name="T45" fmla="*/ T44 w 15676"/>
                              <a:gd name="T46" fmla="+- 0 11405 390"/>
                              <a:gd name="T47" fmla="*/ 11405 h 11157"/>
                              <a:gd name="T48" fmla="+- 0 688 594"/>
                              <a:gd name="T49" fmla="*/ T48 w 15676"/>
                              <a:gd name="T50" fmla="+- 0 11459 390"/>
                              <a:gd name="T51" fmla="*/ 11459 h 11157"/>
                              <a:gd name="T52" fmla="+- 0 746 594"/>
                              <a:gd name="T53" fmla="*/ T52 w 15676"/>
                              <a:gd name="T54" fmla="+- 0 11502 390"/>
                              <a:gd name="T55" fmla="*/ 11502 h 11157"/>
                              <a:gd name="T56" fmla="+- 0 814 594"/>
                              <a:gd name="T57" fmla="*/ T56 w 15676"/>
                              <a:gd name="T58" fmla="+- 0 11531 390"/>
                              <a:gd name="T59" fmla="*/ 11531 h 11157"/>
                              <a:gd name="T60" fmla="+- 0 889 594"/>
                              <a:gd name="T61" fmla="*/ T60 w 15676"/>
                              <a:gd name="T62" fmla="+- 0 11546 390"/>
                              <a:gd name="T63" fmla="*/ 11546 h 11157"/>
                              <a:gd name="T64" fmla="+- 0 915 594"/>
                              <a:gd name="T65" fmla="*/ T64 w 15676"/>
                              <a:gd name="T66" fmla="+- 0 11547 390"/>
                              <a:gd name="T67" fmla="*/ 11547 h 11157"/>
                              <a:gd name="T68" fmla="+- 0 15949 594"/>
                              <a:gd name="T69" fmla="*/ T68 w 15676"/>
                              <a:gd name="T70" fmla="+- 0 11547 390"/>
                              <a:gd name="T71" fmla="*/ 11547 h 11157"/>
                              <a:gd name="T72" fmla="+- 0 16026 594"/>
                              <a:gd name="T73" fmla="*/ T72 w 15676"/>
                              <a:gd name="T74" fmla="+- 0 11538 390"/>
                              <a:gd name="T75" fmla="*/ 11538 h 11157"/>
                              <a:gd name="T76" fmla="+- 0 16097 594"/>
                              <a:gd name="T77" fmla="*/ T76 w 15676"/>
                              <a:gd name="T78" fmla="+- 0 11513 390"/>
                              <a:gd name="T79" fmla="*/ 11513 h 11157"/>
                              <a:gd name="T80" fmla="+- 0 16158 594"/>
                              <a:gd name="T81" fmla="*/ T80 w 15676"/>
                              <a:gd name="T82" fmla="+- 0 11475 390"/>
                              <a:gd name="T83" fmla="*/ 11475 h 11157"/>
                              <a:gd name="T84" fmla="+- 0 16208 594"/>
                              <a:gd name="T85" fmla="*/ T84 w 15676"/>
                              <a:gd name="T86" fmla="+- 0 11424 390"/>
                              <a:gd name="T87" fmla="*/ 11424 h 11157"/>
                              <a:gd name="T88" fmla="+- 0 16245 594"/>
                              <a:gd name="T89" fmla="*/ T88 w 15676"/>
                              <a:gd name="T90" fmla="+- 0 11364 390"/>
                              <a:gd name="T91" fmla="*/ 11364 h 11157"/>
                              <a:gd name="T92" fmla="+- 0 16266 594"/>
                              <a:gd name="T93" fmla="*/ T92 w 15676"/>
                              <a:gd name="T94" fmla="+- 0 11295 390"/>
                              <a:gd name="T95" fmla="*/ 11295 h 11157"/>
                              <a:gd name="T96" fmla="+- 0 16270 594"/>
                              <a:gd name="T97" fmla="*/ T96 w 15676"/>
                              <a:gd name="T98" fmla="+- 0 11246 390"/>
                              <a:gd name="T99" fmla="*/ 11246 h 11157"/>
                              <a:gd name="T100" fmla="+- 0 16270 594"/>
                              <a:gd name="T101" fmla="*/ T100 w 15676"/>
                              <a:gd name="T102" fmla="+- 0 690 390"/>
                              <a:gd name="T103" fmla="*/ 690 h 11157"/>
                              <a:gd name="T104" fmla="+- 0 16260 594"/>
                              <a:gd name="T105" fmla="*/ T104 w 15676"/>
                              <a:gd name="T106" fmla="+- 0 618 390"/>
                              <a:gd name="T107" fmla="*/ 618 h 11157"/>
                              <a:gd name="T108" fmla="+- 0 16234 594"/>
                              <a:gd name="T109" fmla="*/ T108 w 15676"/>
                              <a:gd name="T110" fmla="+- 0 552 390"/>
                              <a:gd name="T111" fmla="*/ 552 h 11157"/>
                              <a:gd name="T112" fmla="+- 0 16193 594"/>
                              <a:gd name="T113" fmla="*/ T112 w 15676"/>
                              <a:gd name="T114" fmla="+- 0 494 390"/>
                              <a:gd name="T115" fmla="*/ 494 h 11157"/>
                              <a:gd name="T116" fmla="+- 0 16139 594"/>
                              <a:gd name="T117" fmla="*/ T116 w 15676"/>
                              <a:gd name="T118" fmla="+- 0 447 390"/>
                              <a:gd name="T119" fmla="*/ 447 h 11157"/>
                              <a:gd name="T120" fmla="+- 0 16074 594"/>
                              <a:gd name="T121" fmla="*/ T120 w 15676"/>
                              <a:gd name="T122" fmla="+- 0 413 390"/>
                              <a:gd name="T123" fmla="*/ 413 h 11157"/>
                              <a:gd name="T124" fmla="+- 0 16001 594"/>
                              <a:gd name="T125" fmla="*/ T124 w 15676"/>
                              <a:gd name="T126" fmla="+- 0 394 390"/>
                              <a:gd name="T127" fmla="*/ 394 h 11157"/>
                              <a:gd name="T128" fmla="+- 0 15949 594"/>
                              <a:gd name="T129" fmla="*/ T128 w 15676"/>
                              <a:gd name="T130" fmla="+- 0 390 390"/>
                              <a:gd name="T131" fmla="*/ 390 h 1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676" h="11157">
                                <a:moveTo>
                                  <a:pt x="15355" y="0"/>
                                </a:moveTo>
                                <a:lnTo>
                                  <a:pt x="321" y="0"/>
                                </a:lnTo>
                                <a:lnTo>
                                  <a:pt x="244" y="8"/>
                                </a:lnTo>
                                <a:lnTo>
                                  <a:pt x="174" y="33"/>
                                </a:lnTo>
                                <a:lnTo>
                                  <a:pt x="112" y="72"/>
                                </a:lnTo>
                                <a:lnTo>
                                  <a:pt x="62" y="122"/>
                                </a:lnTo>
                                <a:lnTo>
                                  <a:pt x="25" y="183"/>
                                </a:lnTo>
                                <a:lnTo>
                                  <a:pt x="4" y="251"/>
                                </a:lnTo>
                                <a:lnTo>
                                  <a:pt x="0" y="300"/>
                                </a:lnTo>
                                <a:lnTo>
                                  <a:pt x="0" y="10856"/>
                                </a:lnTo>
                                <a:lnTo>
                                  <a:pt x="16" y="10951"/>
                                </a:lnTo>
                                <a:lnTo>
                                  <a:pt x="48" y="11015"/>
                                </a:lnTo>
                                <a:lnTo>
                                  <a:pt x="94" y="11069"/>
                                </a:lnTo>
                                <a:lnTo>
                                  <a:pt x="152" y="11112"/>
                                </a:lnTo>
                                <a:lnTo>
                                  <a:pt x="220" y="11141"/>
                                </a:lnTo>
                                <a:lnTo>
                                  <a:pt x="295" y="11156"/>
                                </a:lnTo>
                                <a:lnTo>
                                  <a:pt x="321" y="11157"/>
                                </a:lnTo>
                                <a:lnTo>
                                  <a:pt x="15355" y="11157"/>
                                </a:lnTo>
                                <a:lnTo>
                                  <a:pt x="15432" y="11148"/>
                                </a:lnTo>
                                <a:lnTo>
                                  <a:pt x="15503" y="11123"/>
                                </a:lnTo>
                                <a:lnTo>
                                  <a:pt x="15564" y="11085"/>
                                </a:lnTo>
                                <a:lnTo>
                                  <a:pt x="15614" y="11034"/>
                                </a:lnTo>
                                <a:lnTo>
                                  <a:pt x="15651" y="10974"/>
                                </a:lnTo>
                                <a:lnTo>
                                  <a:pt x="15672" y="10905"/>
                                </a:lnTo>
                                <a:lnTo>
                                  <a:pt x="15676" y="10856"/>
                                </a:lnTo>
                                <a:lnTo>
                                  <a:pt x="15676" y="300"/>
                                </a:lnTo>
                                <a:lnTo>
                                  <a:pt x="15666" y="228"/>
                                </a:lnTo>
                                <a:lnTo>
                                  <a:pt x="15640" y="162"/>
                                </a:lnTo>
                                <a:lnTo>
                                  <a:pt x="15599" y="104"/>
                                </a:lnTo>
                                <a:lnTo>
                                  <a:pt x="15545" y="57"/>
                                </a:lnTo>
                                <a:lnTo>
                                  <a:pt x="15480" y="23"/>
                                </a:lnTo>
                                <a:lnTo>
                                  <a:pt x="15407" y="4"/>
                                </a:lnTo>
                                <a:lnTo>
                                  <a:pt x="15355" y="0"/>
                                </a:lnTo>
                                <a:close/>
                              </a:path>
                            </a:pathLst>
                          </a:custGeom>
                          <a:solidFill>
                            <a:srgbClr val="2C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Line 57"/>
                        <wps:cNvCnPr>
                          <a:cxnSpLocks noChangeShapeType="1"/>
                        </wps:cNvCnPr>
                        <wps:spPr bwMode="auto">
                          <a:xfrm>
                            <a:off x="16192" y="377"/>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43" name="Line 56"/>
                        <wps:cNvCnPr>
                          <a:cxnSpLocks noChangeShapeType="1"/>
                        </wps:cNvCnPr>
                        <wps:spPr bwMode="auto">
                          <a:xfrm>
                            <a:off x="16192" y="11273"/>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44" name="AutoShape 55"/>
                        <wps:cNvSpPr>
                          <a:spLocks/>
                        </wps:cNvSpPr>
                        <wps:spPr bwMode="auto">
                          <a:xfrm>
                            <a:off x="692" y="474"/>
                            <a:ext cx="15374" cy="11152"/>
                          </a:xfrm>
                          <a:custGeom>
                            <a:avLst/>
                            <a:gdLst>
                              <a:gd name="T0" fmla="+- 0 719 692"/>
                              <a:gd name="T1" fmla="*/ T0 w 15374"/>
                              <a:gd name="T2" fmla="+- 0 11579 474"/>
                              <a:gd name="T3" fmla="*/ 11579 h 11152"/>
                              <a:gd name="T4" fmla="+- 0 706 692"/>
                              <a:gd name="T5" fmla="*/ T4 w 15374"/>
                              <a:gd name="T6" fmla="+- 0 11348 474"/>
                              <a:gd name="T7" fmla="*/ 11348 h 11152"/>
                              <a:gd name="T8" fmla="+- 0 699 692"/>
                              <a:gd name="T9" fmla="*/ T8 w 15374"/>
                              <a:gd name="T10" fmla="+- 0 11336 474"/>
                              <a:gd name="T11" fmla="*/ 11336 h 11152"/>
                              <a:gd name="T12" fmla="+- 0 696 692"/>
                              <a:gd name="T13" fmla="*/ T12 w 15374"/>
                              <a:gd name="T14" fmla="+- 0 11329 474"/>
                              <a:gd name="T15" fmla="*/ 11329 h 11152"/>
                              <a:gd name="T16" fmla="+- 0 692 692"/>
                              <a:gd name="T17" fmla="*/ T16 w 15374"/>
                              <a:gd name="T18" fmla="+- 0 11564 474"/>
                              <a:gd name="T19" fmla="*/ 11564 h 11152"/>
                              <a:gd name="T20" fmla="+- 0 719 692"/>
                              <a:gd name="T21" fmla="*/ T20 w 15374"/>
                              <a:gd name="T22" fmla="+- 0 11579 474"/>
                              <a:gd name="T23" fmla="*/ 11579 h 11152"/>
                              <a:gd name="T24" fmla="+- 0 861 692"/>
                              <a:gd name="T25" fmla="*/ T24 w 15374"/>
                              <a:gd name="T26" fmla="+- 0 476 474"/>
                              <a:gd name="T27" fmla="*/ 476 h 11152"/>
                              <a:gd name="T28" fmla="+- 0 849 692"/>
                              <a:gd name="T29" fmla="*/ T28 w 15374"/>
                              <a:gd name="T30" fmla="+- 0 478 474"/>
                              <a:gd name="T31" fmla="*/ 478 h 11152"/>
                              <a:gd name="T32" fmla="+- 0 846 692"/>
                              <a:gd name="T33" fmla="*/ T32 w 15374"/>
                              <a:gd name="T34" fmla="+- 0 479 474"/>
                              <a:gd name="T35" fmla="*/ 479 h 11152"/>
                              <a:gd name="T36" fmla="+- 0 861 692"/>
                              <a:gd name="T37" fmla="*/ T36 w 15374"/>
                              <a:gd name="T38" fmla="+- 0 476 474"/>
                              <a:gd name="T39" fmla="*/ 476 h 11152"/>
                              <a:gd name="T40" fmla="+- 0 868 692"/>
                              <a:gd name="T41" fmla="*/ T40 w 15374"/>
                              <a:gd name="T42" fmla="+- 0 474 474"/>
                              <a:gd name="T43" fmla="*/ 474 h 11152"/>
                              <a:gd name="T44" fmla="+- 0 861 692"/>
                              <a:gd name="T45" fmla="*/ T44 w 15374"/>
                              <a:gd name="T46" fmla="+- 0 476 474"/>
                              <a:gd name="T47" fmla="*/ 476 h 11152"/>
                              <a:gd name="T48" fmla="+- 0 864 692"/>
                              <a:gd name="T49" fmla="*/ T48 w 15374"/>
                              <a:gd name="T50" fmla="+- 0 475 474"/>
                              <a:gd name="T51" fmla="*/ 475 h 11152"/>
                              <a:gd name="T52" fmla="+- 0 868 692"/>
                              <a:gd name="T53" fmla="*/ T52 w 15374"/>
                              <a:gd name="T54" fmla="+- 0 474 474"/>
                              <a:gd name="T55" fmla="*/ 474 h 11152"/>
                              <a:gd name="T56" fmla="+- 0 917 692"/>
                              <a:gd name="T57" fmla="*/ T56 w 15374"/>
                              <a:gd name="T58" fmla="+- 0 11467 474"/>
                              <a:gd name="T59" fmla="*/ 11467 h 11152"/>
                              <a:gd name="T60" fmla="+- 0 895 692"/>
                              <a:gd name="T61" fmla="*/ T60 w 15374"/>
                              <a:gd name="T62" fmla="+- 0 11466 474"/>
                              <a:gd name="T63" fmla="*/ 11466 h 11152"/>
                              <a:gd name="T64" fmla="+- 0 887 692"/>
                              <a:gd name="T65" fmla="*/ T64 w 15374"/>
                              <a:gd name="T66" fmla="+- 0 11466 474"/>
                              <a:gd name="T67" fmla="*/ 11466 h 11152"/>
                              <a:gd name="T68" fmla="+- 0 872 692"/>
                              <a:gd name="T69" fmla="*/ T68 w 15374"/>
                              <a:gd name="T70" fmla="+- 0 11464 474"/>
                              <a:gd name="T71" fmla="*/ 11464 h 11152"/>
                              <a:gd name="T72" fmla="+- 0 878 692"/>
                              <a:gd name="T73" fmla="*/ T72 w 15374"/>
                              <a:gd name="T74" fmla="+- 0 11625 474"/>
                              <a:gd name="T75" fmla="*/ 11625 h 11152"/>
                              <a:gd name="T76" fmla="+- 0 911 692"/>
                              <a:gd name="T77" fmla="*/ T76 w 15374"/>
                              <a:gd name="T78" fmla="+- 0 11626 474"/>
                              <a:gd name="T79" fmla="*/ 11626 h 11152"/>
                              <a:gd name="T80" fmla="+- 0 915 692"/>
                              <a:gd name="T81" fmla="*/ T80 w 15374"/>
                              <a:gd name="T82" fmla="+- 0 11467 474"/>
                              <a:gd name="T83" fmla="*/ 11467 h 11152"/>
                              <a:gd name="T84" fmla="+- 0 917 692"/>
                              <a:gd name="T85" fmla="*/ T84 w 15374"/>
                              <a:gd name="T86" fmla="+- 0 11467 474"/>
                              <a:gd name="T87" fmla="*/ 11467 h 11152"/>
                              <a:gd name="T88" fmla="+- 0 16066 692"/>
                              <a:gd name="T89" fmla="*/ T88 w 15374"/>
                              <a:gd name="T90" fmla="+- 0 11610 474"/>
                              <a:gd name="T91" fmla="*/ 11610 h 11152"/>
                              <a:gd name="T92" fmla="+- 0 16059 692"/>
                              <a:gd name="T93" fmla="*/ T92 w 15374"/>
                              <a:gd name="T94" fmla="+- 0 11459 474"/>
                              <a:gd name="T95" fmla="*/ 11459 h 11152"/>
                              <a:gd name="T96" fmla="+- 0 16058 692"/>
                              <a:gd name="T97" fmla="*/ T96 w 15374"/>
                              <a:gd name="T98" fmla="+- 0 11443 474"/>
                              <a:gd name="T99" fmla="*/ 11443 h 11152"/>
                              <a:gd name="T100" fmla="+- 0 16037 692"/>
                              <a:gd name="T101" fmla="*/ T100 w 15374"/>
                              <a:gd name="T102" fmla="+- 0 11451 474"/>
                              <a:gd name="T103" fmla="*/ 11451 h 11152"/>
                              <a:gd name="T104" fmla="+- 0 15977 692"/>
                              <a:gd name="T105" fmla="*/ T104 w 15374"/>
                              <a:gd name="T106" fmla="+- 0 11466 474"/>
                              <a:gd name="T107" fmla="*/ 11466 h 11152"/>
                              <a:gd name="T108" fmla="+- 0 917 692"/>
                              <a:gd name="T109" fmla="*/ T108 w 15374"/>
                              <a:gd name="T110" fmla="+- 0 11467 474"/>
                              <a:gd name="T111" fmla="*/ 11467 h 11152"/>
                              <a:gd name="T112" fmla="+- 0 15944 692"/>
                              <a:gd name="T113" fmla="*/ T112 w 15374"/>
                              <a:gd name="T114" fmla="+- 0 11467 474"/>
                              <a:gd name="T115" fmla="*/ 11467 h 11152"/>
                              <a:gd name="T116" fmla="+- 0 15949 692"/>
                              <a:gd name="T117" fmla="*/ T116 w 15374"/>
                              <a:gd name="T118" fmla="+- 0 11626 474"/>
                              <a:gd name="T119" fmla="*/ 11626 h 11152"/>
                              <a:gd name="T120" fmla="+- 0 15953 692"/>
                              <a:gd name="T121" fmla="*/ T120 w 15374"/>
                              <a:gd name="T122" fmla="+- 0 11626 474"/>
                              <a:gd name="T123" fmla="*/ 11626 h 11152"/>
                              <a:gd name="T124" fmla="+- 0 15986 692"/>
                              <a:gd name="T125" fmla="*/ T124 w 15374"/>
                              <a:gd name="T126" fmla="+- 0 11625 474"/>
                              <a:gd name="T127" fmla="*/ 11625 h 11152"/>
                              <a:gd name="T128" fmla="+- 0 15994 692"/>
                              <a:gd name="T129" fmla="*/ T128 w 15374"/>
                              <a:gd name="T130" fmla="+- 0 11624 474"/>
                              <a:gd name="T131" fmla="*/ 11624 h 11152"/>
                              <a:gd name="T132" fmla="+- 0 16026 692"/>
                              <a:gd name="T133" fmla="*/ T132 w 15374"/>
                              <a:gd name="T134" fmla="+- 0 11619 474"/>
                              <a:gd name="T135" fmla="*/ 11619 h 11152"/>
                              <a:gd name="T136" fmla="+- 0 16035 692"/>
                              <a:gd name="T137" fmla="*/ T136 w 15374"/>
                              <a:gd name="T138" fmla="+- 0 11618 474"/>
                              <a:gd name="T139" fmla="*/ 11618 h 11152"/>
                              <a:gd name="T140" fmla="+- 0 16066 692"/>
                              <a:gd name="T141" fmla="*/ T140 w 15374"/>
                              <a:gd name="T142" fmla="+- 0 11610 474"/>
                              <a:gd name="T143" fmla="*/ 11610 h 1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374" h="11152">
                                <a:moveTo>
                                  <a:pt x="27" y="11105"/>
                                </a:moveTo>
                                <a:lnTo>
                                  <a:pt x="14" y="10874"/>
                                </a:lnTo>
                                <a:lnTo>
                                  <a:pt x="7" y="10862"/>
                                </a:lnTo>
                                <a:lnTo>
                                  <a:pt x="4" y="10855"/>
                                </a:lnTo>
                                <a:lnTo>
                                  <a:pt x="0" y="11090"/>
                                </a:lnTo>
                                <a:lnTo>
                                  <a:pt x="27" y="11105"/>
                                </a:lnTo>
                                <a:moveTo>
                                  <a:pt x="169" y="2"/>
                                </a:moveTo>
                                <a:lnTo>
                                  <a:pt x="157" y="4"/>
                                </a:lnTo>
                                <a:lnTo>
                                  <a:pt x="154" y="5"/>
                                </a:lnTo>
                                <a:lnTo>
                                  <a:pt x="169" y="2"/>
                                </a:lnTo>
                                <a:moveTo>
                                  <a:pt x="176" y="0"/>
                                </a:moveTo>
                                <a:lnTo>
                                  <a:pt x="169" y="2"/>
                                </a:lnTo>
                                <a:lnTo>
                                  <a:pt x="172" y="1"/>
                                </a:lnTo>
                                <a:lnTo>
                                  <a:pt x="176" y="0"/>
                                </a:lnTo>
                                <a:moveTo>
                                  <a:pt x="225" y="10993"/>
                                </a:moveTo>
                                <a:lnTo>
                                  <a:pt x="203" y="10992"/>
                                </a:lnTo>
                                <a:lnTo>
                                  <a:pt x="195" y="10992"/>
                                </a:lnTo>
                                <a:lnTo>
                                  <a:pt x="180" y="10990"/>
                                </a:lnTo>
                                <a:lnTo>
                                  <a:pt x="186" y="11151"/>
                                </a:lnTo>
                                <a:lnTo>
                                  <a:pt x="219" y="11152"/>
                                </a:lnTo>
                                <a:lnTo>
                                  <a:pt x="223" y="10993"/>
                                </a:lnTo>
                                <a:lnTo>
                                  <a:pt x="225" y="10993"/>
                                </a:lnTo>
                                <a:moveTo>
                                  <a:pt x="15374" y="11136"/>
                                </a:moveTo>
                                <a:lnTo>
                                  <a:pt x="15367" y="10985"/>
                                </a:lnTo>
                                <a:lnTo>
                                  <a:pt x="15366" y="10969"/>
                                </a:lnTo>
                                <a:lnTo>
                                  <a:pt x="15345" y="10977"/>
                                </a:lnTo>
                                <a:lnTo>
                                  <a:pt x="15285" y="10992"/>
                                </a:lnTo>
                                <a:lnTo>
                                  <a:pt x="225" y="10993"/>
                                </a:lnTo>
                                <a:lnTo>
                                  <a:pt x="15252" y="10993"/>
                                </a:lnTo>
                                <a:lnTo>
                                  <a:pt x="15257" y="11152"/>
                                </a:lnTo>
                                <a:lnTo>
                                  <a:pt x="15261" y="11152"/>
                                </a:lnTo>
                                <a:lnTo>
                                  <a:pt x="15294" y="11151"/>
                                </a:lnTo>
                                <a:lnTo>
                                  <a:pt x="15302" y="11150"/>
                                </a:lnTo>
                                <a:lnTo>
                                  <a:pt x="15334" y="11145"/>
                                </a:lnTo>
                                <a:lnTo>
                                  <a:pt x="15343" y="11144"/>
                                </a:lnTo>
                                <a:lnTo>
                                  <a:pt x="15374" y="11136"/>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Line 54"/>
                        <wps:cNvCnPr>
                          <a:cxnSpLocks noChangeShapeType="1"/>
                        </wps:cNvCnPr>
                        <wps:spPr bwMode="auto">
                          <a:xfrm>
                            <a:off x="683" y="11265"/>
                            <a:ext cx="0" cy="294"/>
                          </a:xfrm>
                          <a:prstGeom prst="line">
                            <a:avLst/>
                          </a:prstGeom>
                          <a:noFill/>
                          <a:ln w="31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46" name="AutoShape 53"/>
                        <wps:cNvSpPr>
                          <a:spLocks/>
                        </wps:cNvSpPr>
                        <wps:spPr bwMode="auto">
                          <a:xfrm>
                            <a:off x="509" y="377"/>
                            <a:ext cx="225" cy="11165"/>
                          </a:xfrm>
                          <a:custGeom>
                            <a:avLst/>
                            <a:gdLst>
                              <a:gd name="T0" fmla="+- 0 684 509"/>
                              <a:gd name="T1" fmla="*/ T0 w 225"/>
                              <a:gd name="T2" fmla="+- 0 645 377"/>
                              <a:gd name="T3" fmla="*/ 645 h 11165"/>
                              <a:gd name="T4" fmla="+- 0 683 509"/>
                              <a:gd name="T5" fmla="*/ T4 w 225"/>
                              <a:gd name="T6" fmla="+- 0 649 377"/>
                              <a:gd name="T7" fmla="*/ 649 h 11165"/>
                              <a:gd name="T8" fmla="+- 0 681 509"/>
                              <a:gd name="T9" fmla="*/ T8 w 225"/>
                              <a:gd name="T10" fmla="+- 0 663 377"/>
                              <a:gd name="T11" fmla="*/ 663 h 11165"/>
                              <a:gd name="T12" fmla="+- 0 681 509"/>
                              <a:gd name="T13" fmla="*/ T12 w 225"/>
                              <a:gd name="T14" fmla="+- 0 668 377"/>
                              <a:gd name="T15" fmla="*/ 668 h 11165"/>
                              <a:gd name="T16" fmla="+- 0 684 509"/>
                              <a:gd name="T17" fmla="*/ T16 w 225"/>
                              <a:gd name="T18" fmla="+- 0 645 377"/>
                              <a:gd name="T19" fmla="*/ 645 h 11165"/>
                              <a:gd name="T20" fmla="+- 0 685 509"/>
                              <a:gd name="T21" fmla="*/ T20 w 225"/>
                              <a:gd name="T22" fmla="+- 0 377 377"/>
                              <a:gd name="T23" fmla="*/ 377 h 11165"/>
                              <a:gd name="T24" fmla="+- 0 631 509"/>
                              <a:gd name="T25" fmla="*/ T24 w 225"/>
                              <a:gd name="T26" fmla="+- 0 419 377"/>
                              <a:gd name="T27" fmla="*/ 419 h 11165"/>
                              <a:gd name="T28" fmla="+- 0 581 509"/>
                              <a:gd name="T29" fmla="*/ T28 w 225"/>
                              <a:gd name="T30" fmla="+- 0 474 377"/>
                              <a:gd name="T31" fmla="*/ 474 h 11165"/>
                              <a:gd name="T32" fmla="+- 0 543 509"/>
                              <a:gd name="T33" fmla="*/ T32 w 225"/>
                              <a:gd name="T34" fmla="+- 0 539 377"/>
                              <a:gd name="T35" fmla="*/ 539 h 11165"/>
                              <a:gd name="T36" fmla="+- 0 518 509"/>
                              <a:gd name="T37" fmla="*/ T36 w 225"/>
                              <a:gd name="T38" fmla="+- 0 610 377"/>
                              <a:gd name="T39" fmla="*/ 610 h 11165"/>
                              <a:gd name="T40" fmla="+- 0 509 509"/>
                              <a:gd name="T41" fmla="*/ T40 w 225"/>
                              <a:gd name="T42" fmla="+- 0 686 377"/>
                              <a:gd name="T43" fmla="*/ 686 h 11165"/>
                              <a:gd name="T44" fmla="+- 0 509 509"/>
                              <a:gd name="T45" fmla="*/ T44 w 225"/>
                              <a:gd name="T46" fmla="+- 0 11250 377"/>
                              <a:gd name="T47" fmla="*/ 11250 h 11165"/>
                              <a:gd name="T48" fmla="+- 0 517 509"/>
                              <a:gd name="T49" fmla="*/ T48 w 225"/>
                              <a:gd name="T50" fmla="+- 0 11319 377"/>
                              <a:gd name="T51" fmla="*/ 11319 h 11165"/>
                              <a:gd name="T52" fmla="+- 0 540 509"/>
                              <a:gd name="T53" fmla="*/ T52 w 225"/>
                              <a:gd name="T54" fmla="+- 0 11391 377"/>
                              <a:gd name="T55" fmla="*/ 11391 h 11165"/>
                              <a:gd name="T56" fmla="+- 0 577 509"/>
                              <a:gd name="T57" fmla="*/ T56 w 225"/>
                              <a:gd name="T58" fmla="+- 0 11456 377"/>
                              <a:gd name="T59" fmla="*/ 11456 h 11165"/>
                              <a:gd name="T60" fmla="+- 0 626 509"/>
                              <a:gd name="T61" fmla="*/ T60 w 225"/>
                              <a:gd name="T62" fmla="+- 0 11513 377"/>
                              <a:gd name="T63" fmla="*/ 11513 h 11165"/>
                              <a:gd name="T64" fmla="+- 0 660 509"/>
                              <a:gd name="T65" fmla="*/ T64 w 225"/>
                              <a:gd name="T66" fmla="+- 0 11542 377"/>
                              <a:gd name="T67" fmla="*/ 11542 h 11165"/>
                              <a:gd name="T68" fmla="+- 0 679 509"/>
                              <a:gd name="T69" fmla="*/ T68 w 225"/>
                              <a:gd name="T70" fmla="+- 0 11242 377"/>
                              <a:gd name="T71" fmla="*/ 11242 h 11165"/>
                              <a:gd name="T72" fmla="+- 0 679 509"/>
                              <a:gd name="T73" fmla="*/ T72 w 225"/>
                              <a:gd name="T74" fmla="+- 0 690 377"/>
                              <a:gd name="T75" fmla="*/ 690 h 11165"/>
                              <a:gd name="T76" fmla="+- 0 680 509"/>
                              <a:gd name="T77" fmla="*/ T76 w 225"/>
                              <a:gd name="T78" fmla="+- 0 672 377"/>
                              <a:gd name="T79" fmla="*/ 672 h 11165"/>
                              <a:gd name="T80" fmla="+- 0 685 509"/>
                              <a:gd name="T81" fmla="*/ T80 w 225"/>
                              <a:gd name="T82" fmla="+- 0 377 377"/>
                              <a:gd name="T83" fmla="*/ 377 h 11165"/>
                              <a:gd name="T84" fmla="+- 0 734 509"/>
                              <a:gd name="T85" fmla="*/ T84 w 225"/>
                              <a:gd name="T86" fmla="+- 0 549 377"/>
                              <a:gd name="T87" fmla="*/ 549 h 11165"/>
                              <a:gd name="T88" fmla="+- 0 722 509"/>
                              <a:gd name="T89" fmla="*/ T88 w 225"/>
                              <a:gd name="T90" fmla="+- 0 563 377"/>
                              <a:gd name="T91" fmla="*/ 563 h 11165"/>
                              <a:gd name="T92" fmla="+- 0 719 509"/>
                              <a:gd name="T93" fmla="*/ T92 w 225"/>
                              <a:gd name="T94" fmla="+- 0 567 377"/>
                              <a:gd name="T95" fmla="*/ 567 h 11165"/>
                              <a:gd name="T96" fmla="+- 0 734 509"/>
                              <a:gd name="T97" fmla="*/ T96 w 225"/>
                              <a:gd name="T98" fmla="+- 0 549 377"/>
                              <a:gd name="T99" fmla="*/ 549 h 11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5" h="11165">
                                <a:moveTo>
                                  <a:pt x="175" y="268"/>
                                </a:moveTo>
                                <a:lnTo>
                                  <a:pt x="174" y="272"/>
                                </a:lnTo>
                                <a:lnTo>
                                  <a:pt x="172" y="286"/>
                                </a:lnTo>
                                <a:lnTo>
                                  <a:pt x="172" y="291"/>
                                </a:lnTo>
                                <a:lnTo>
                                  <a:pt x="175" y="268"/>
                                </a:lnTo>
                                <a:moveTo>
                                  <a:pt x="176" y="0"/>
                                </a:moveTo>
                                <a:lnTo>
                                  <a:pt x="122" y="42"/>
                                </a:lnTo>
                                <a:lnTo>
                                  <a:pt x="72" y="97"/>
                                </a:lnTo>
                                <a:lnTo>
                                  <a:pt x="34" y="162"/>
                                </a:lnTo>
                                <a:lnTo>
                                  <a:pt x="9" y="233"/>
                                </a:lnTo>
                                <a:lnTo>
                                  <a:pt x="0" y="309"/>
                                </a:lnTo>
                                <a:lnTo>
                                  <a:pt x="0" y="10873"/>
                                </a:lnTo>
                                <a:lnTo>
                                  <a:pt x="8" y="10942"/>
                                </a:lnTo>
                                <a:lnTo>
                                  <a:pt x="31" y="11014"/>
                                </a:lnTo>
                                <a:lnTo>
                                  <a:pt x="68" y="11079"/>
                                </a:lnTo>
                                <a:lnTo>
                                  <a:pt x="117" y="11136"/>
                                </a:lnTo>
                                <a:lnTo>
                                  <a:pt x="151" y="11165"/>
                                </a:lnTo>
                                <a:lnTo>
                                  <a:pt x="170" y="10865"/>
                                </a:lnTo>
                                <a:lnTo>
                                  <a:pt x="170" y="313"/>
                                </a:lnTo>
                                <a:lnTo>
                                  <a:pt x="171" y="295"/>
                                </a:lnTo>
                                <a:lnTo>
                                  <a:pt x="176" y="0"/>
                                </a:lnTo>
                                <a:moveTo>
                                  <a:pt x="225" y="172"/>
                                </a:moveTo>
                                <a:lnTo>
                                  <a:pt x="213" y="186"/>
                                </a:lnTo>
                                <a:lnTo>
                                  <a:pt x="210" y="190"/>
                                </a:lnTo>
                                <a:lnTo>
                                  <a:pt x="225" y="172"/>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Line 52"/>
                        <wps:cNvCnPr>
                          <a:cxnSpLocks noChangeShapeType="1"/>
                        </wps:cNvCnPr>
                        <wps:spPr bwMode="auto">
                          <a:xfrm>
                            <a:off x="913" y="322"/>
                            <a:ext cx="0" cy="147"/>
                          </a:xfrm>
                          <a:prstGeom prst="line">
                            <a:avLst/>
                          </a:prstGeom>
                          <a:noFill/>
                          <a:ln w="254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48" name="Freeform 51"/>
                        <wps:cNvSpPr>
                          <a:spLocks/>
                        </wps:cNvSpPr>
                        <wps:spPr bwMode="auto">
                          <a:xfrm>
                            <a:off x="684" y="11291"/>
                            <a:ext cx="14" cy="41"/>
                          </a:xfrm>
                          <a:custGeom>
                            <a:avLst/>
                            <a:gdLst>
                              <a:gd name="T0" fmla="+- 0 684 684"/>
                              <a:gd name="T1" fmla="*/ T0 w 14"/>
                              <a:gd name="T2" fmla="+- 0 11291 11291"/>
                              <a:gd name="T3" fmla="*/ 11291 h 41"/>
                              <a:gd name="T4" fmla="+- 0 685 684"/>
                              <a:gd name="T5" fmla="*/ T4 w 14"/>
                              <a:gd name="T6" fmla="+- 0 11295 11291"/>
                              <a:gd name="T7" fmla="*/ 11295 h 41"/>
                              <a:gd name="T8" fmla="+- 0 688 684"/>
                              <a:gd name="T9" fmla="*/ T8 w 14"/>
                              <a:gd name="T10" fmla="+- 0 11308 11291"/>
                              <a:gd name="T11" fmla="*/ 11308 h 41"/>
                              <a:gd name="T12" fmla="+- 0 691 684"/>
                              <a:gd name="T13" fmla="*/ T12 w 14"/>
                              <a:gd name="T14" fmla="+- 0 11316 11291"/>
                              <a:gd name="T15" fmla="*/ 11316 h 41"/>
                              <a:gd name="T16" fmla="+- 0 698 684"/>
                              <a:gd name="T17" fmla="*/ T16 w 14"/>
                              <a:gd name="T18" fmla="+- 0 11332 11291"/>
                              <a:gd name="T19" fmla="*/ 11332 h 41"/>
                              <a:gd name="T20" fmla="+- 0 690 684"/>
                              <a:gd name="T21" fmla="*/ T20 w 14"/>
                              <a:gd name="T22" fmla="+- 0 11312 11291"/>
                              <a:gd name="T23" fmla="*/ 11312 h 41"/>
                              <a:gd name="T24" fmla="+- 0 684 684"/>
                              <a:gd name="T25" fmla="*/ T24 w 14"/>
                              <a:gd name="T26" fmla="+- 0 11291 11291"/>
                              <a:gd name="T27" fmla="*/ 11291 h 41"/>
                            </a:gdLst>
                            <a:ahLst/>
                            <a:cxnLst>
                              <a:cxn ang="0">
                                <a:pos x="T1" y="T3"/>
                              </a:cxn>
                              <a:cxn ang="0">
                                <a:pos x="T5" y="T7"/>
                              </a:cxn>
                              <a:cxn ang="0">
                                <a:pos x="T9" y="T11"/>
                              </a:cxn>
                              <a:cxn ang="0">
                                <a:pos x="T13" y="T15"/>
                              </a:cxn>
                              <a:cxn ang="0">
                                <a:pos x="T17" y="T19"/>
                              </a:cxn>
                              <a:cxn ang="0">
                                <a:pos x="T21" y="T23"/>
                              </a:cxn>
                              <a:cxn ang="0">
                                <a:pos x="T25" y="T27"/>
                              </a:cxn>
                            </a:cxnLst>
                            <a:rect l="0" t="0" r="r" b="b"/>
                            <a:pathLst>
                              <a:path w="14" h="41">
                                <a:moveTo>
                                  <a:pt x="0" y="0"/>
                                </a:moveTo>
                                <a:lnTo>
                                  <a:pt x="1" y="4"/>
                                </a:lnTo>
                                <a:lnTo>
                                  <a:pt x="4" y="17"/>
                                </a:lnTo>
                                <a:lnTo>
                                  <a:pt x="7" y="25"/>
                                </a:lnTo>
                                <a:lnTo>
                                  <a:pt x="14" y="41"/>
                                </a:lnTo>
                                <a:lnTo>
                                  <a:pt x="6" y="21"/>
                                </a:lnTo>
                                <a:lnTo>
                                  <a:pt x="0" y="0"/>
                                </a:lnTo>
                                <a:close/>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Line 50"/>
                        <wps:cNvCnPr>
                          <a:cxnSpLocks noChangeShapeType="1"/>
                        </wps:cNvCnPr>
                        <wps:spPr bwMode="auto">
                          <a:xfrm>
                            <a:off x="689" y="373"/>
                            <a:ext cx="0" cy="269"/>
                          </a:xfrm>
                          <a:prstGeom prst="line">
                            <a:avLst/>
                          </a:prstGeom>
                          <a:noFill/>
                          <a:ln w="444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50" name="AutoShape 49"/>
                        <wps:cNvSpPr>
                          <a:spLocks/>
                        </wps:cNvSpPr>
                        <wps:spPr bwMode="auto">
                          <a:xfrm>
                            <a:off x="690" y="585"/>
                            <a:ext cx="30" cy="10785"/>
                          </a:xfrm>
                          <a:custGeom>
                            <a:avLst/>
                            <a:gdLst>
                              <a:gd name="T0" fmla="+- 0 708 690"/>
                              <a:gd name="T1" fmla="*/ T0 w 30"/>
                              <a:gd name="T2" fmla="+- 0 585 585"/>
                              <a:gd name="T3" fmla="*/ 585 h 10785"/>
                              <a:gd name="T4" fmla="+- 0 699 690"/>
                              <a:gd name="T5" fmla="*/ T4 w 30"/>
                              <a:gd name="T6" fmla="+- 0 601 585"/>
                              <a:gd name="T7" fmla="*/ 601 h 10785"/>
                              <a:gd name="T8" fmla="+- 0 696 690"/>
                              <a:gd name="T9" fmla="*/ T8 w 30"/>
                              <a:gd name="T10" fmla="+- 0 607 585"/>
                              <a:gd name="T11" fmla="*/ 607 h 10785"/>
                              <a:gd name="T12" fmla="+- 0 691 690"/>
                              <a:gd name="T13" fmla="*/ T12 w 30"/>
                              <a:gd name="T14" fmla="+- 0 620 585"/>
                              <a:gd name="T15" fmla="*/ 620 h 10785"/>
                              <a:gd name="T16" fmla="+- 0 690 690"/>
                              <a:gd name="T17" fmla="*/ T16 w 30"/>
                              <a:gd name="T18" fmla="+- 0 625 585"/>
                              <a:gd name="T19" fmla="*/ 625 h 10785"/>
                              <a:gd name="T20" fmla="+- 0 698 690"/>
                              <a:gd name="T21" fmla="*/ T20 w 30"/>
                              <a:gd name="T22" fmla="+- 0 604 585"/>
                              <a:gd name="T23" fmla="*/ 604 h 10785"/>
                              <a:gd name="T24" fmla="+- 0 708 690"/>
                              <a:gd name="T25" fmla="*/ T24 w 30"/>
                              <a:gd name="T26" fmla="+- 0 585 585"/>
                              <a:gd name="T27" fmla="*/ 585 h 10785"/>
                              <a:gd name="T28" fmla="+- 0 720 690"/>
                              <a:gd name="T29" fmla="*/ T28 w 30"/>
                              <a:gd name="T30" fmla="+- 0 11370 585"/>
                              <a:gd name="T31" fmla="*/ 11370 h 10785"/>
                              <a:gd name="T32" fmla="+- 0 710 690"/>
                              <a:gd name="T33" fmla="*/ T32 w 30"/>
                              <a:gd name="T34" fmla="+- 0 11355 585"/>
                              <a:gd name="T35" fmla="*/ 11355 h 10785"/>
                              <a:gd name="T36" fmla="+- 0 717 690"/>
                              <a:gd name="T37" fmla="*/ T36 w 30"/>
                              <a:gd name="T38" fmla="+- 0 11367 585"/>
                              <a:gd name="T39" fmla="*/ 11367 h 10785"/>
                              <a:gd name="T40" fmla="+- 0 720 690"/>
                              <a:gd name="T41" fmla="*/ T40 w 30"/>
                              <a:gd name="T42" fmla="+- 0 11370 585"/>
                              <a:gd name="T43" fmla="*/ 11370 h 10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0785">
                                <a:moveTo>
                                  <a:pt x="18" y="0"/>
                                </a:moveTo>
                                <a:lnTo>
                                  <a:pt x="9" y="16"/>
                                </a:lnTo>
                                <a:lnTo>
                                  <a:pt x="6" y="22"/>
                                </a:lnTo>
                                <a:lnTo>
                                  <a:pt x="1" y="35"/>
                                </a:lnTo>
                                <a:lnTo>
                                  <a:pt x="0" y="40"/>
                                </a:lnTo>
                                <a:lnTo>
                                  <a:pt x="8" y="19"/>
                                </a:lnTo>
                                <a:lnTo>
                                  <a:pt x="18" y="0"/>
                                </a:lnTo>
                                <a:moveTo>
                                  <a:pt x="30" y="10785"/>
                                </a:moveTo>
                                <a:lnTo>
                                  <a:pt x="20" y="10770"/>
                                </a:lnTo>
                                <a:lnTo>
                                  <a:pt x="27" y="10782"/>
                                </a:lnTo>
                                <a:lnTo>
                                  <a:pt x="30" y="10785"/>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Line 48"/>
                        <wps:cNvCnPr>
                          <a:cxnSpLocks noChangeShapeType="1"/>
                        </wps:cNvCnPr>
                        <wps:spPr bwMode="auto">
                          <a:xfrm>
                            <a:off x="713" y="358"/>
                            <a:ext cx="0" cy="230"/>
                          </a:xfrm>
                          <a:prstGeom prst="line">
                            <a:avLst/>
                          </a:prstGeom>
                          <a:noFill/>
                          <a:ln w="825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52" name="AutoShape 47"/>
                        <wps:cNvSpPr>
                          <a:spLocks/>
                        </wps:cNvSpPr>
                        <wps:spPr bwMode="auto">
                          <a:xfrm>
                            <a:off x="660" y="322"/>
                            <a:ext cx="15695" cy="11304"/>
                          </a:xfrm>
                          <a:custGeom>
                            <a:avLst/>
                            <a:gdLst>
                              <a:gd name="T0" fmla="+- 0 679 660"/>
                              <a:gd name="T1" fmla="*/ T0 w 15695"/>
                              <a:gd name="T2" fmla="+- 0 692 322"/>
                              <a:gd name="T3" fmla="*/ 692 h 11304"/>
                              <a:gd name="T4" fmla="+- 0 685 660"/>
                              <a:gd name="T5" fmla="*/ T4 w 15695"/>
                              <a:gd name="T6" fmla="+- 0 641 322"/>
                              <a:gd name="T7" fmla="*/ 641 h 11304"/>
                              <a:gd name="T8" fmla="+- 0 891 660"/>
                              <a:gd name="T9" fmla="*/ T8 w 15695"/>
                              <a:gd name="T10" fmla="+- 0 11466 322"/>
                              <a:gd name="T11" fmla="*/ 11466 h 11304"/>
                              <a:gd name="T12" fmla="+- 0 824 660"/>
                              <a:gd name="T13" fmla="*/ T12 w 15695"/>
                              <a:gd name="T14" fmla="+- 0 11450 322"/>
                              <a:gd name="T15" fmla="*/ 11450 h 11304"/>
                              <a:gd name="T16" fmla="+- 0 808 660"/>
                              <a:gd name="T17" fmla="*/ T16 w 15695"/>
                              <a:gd name="T18" fmla="+- 0 11443 322"/>
                              <a:gd name="T19" fmla="*/ 11443 h 11304"/>
                              <a:gd name="T20" fmla="+- 0 800 660"/>
                              <a:gd name="T21" fmla="*/ T20 w 15695"/>
                              <a:gd name="T22" fmla="+- 0 11439 322"/>
                              <a:gd name="T23" fmla="*/ 11439 h 11304"/>
                              <a:gd name="T24" fmla="+- 0 771 660"/>
                              <a:gd name="T25" fmla="*/ T24 w 15695"/>
                              <a:gd name="T26" fmla="+- 0 11421 322"/>
                              <a:gd name="T27" fmla="*/ 11421 h 11304"/>
                              <a:gd name="T28" fmla="+- 0 749 660"/>
                              <a:gd name="T29" fmla="*/ T28 w 15695"/>
                              <a:gd name="T30" fmla="+- 0 11403 322"/>
                              <a:gd name="T31" fmla="*/ 11403 h 11304"/>
                              <a:gd name="T32" fmla="+- 0 720 660"/>
                              <a:gd name="T33" fmla="*/ T32 w 15695"/>
                              <a:gd name="T34" fmla="+- 0 11370 322"/>
                              <a:gd name="T35" fmla="*/ 11370 h 11304"/>
                              <a:gd name="T36" fmla="+- 0 691 660"/>
                              <a:gd name="T37" fmla="*/ T36 w 15695"/>
                              <a:gd name="T38" fmla="+- 0 11316 322"/>
                              <a:gd name="T39" fmla="*/ 11316 h 11304"/>
                              <a:gd name="T40" fmla="+- 0 681 660"/>
                              <a:gd name="T41" fmla="*/ T40 w 15695"/>
                              <a:gd name="T42" fmla="+- 0 11265 322"/>
                              <a:gd name="T43" fmla="*/ 11265 h 11304"/>
                              <a:gd name="T44" fmla="+- 0 660 660"/>
                              <a:gd name="T45" fmla="*/ T44 w 15695"/>
                              <a:gd name="T46" fmla="+- 0 11542 322"/>
                              <a:gd name="T47" fmla="*/ 11542 h 11304"/>
                              <a:gd name="T48" fmla="+- 0 683 660"/>
                              <a:gd name="T49" fmla="*/ T48 w 15695"/>
                              <a:gd name="T50" fmla="+- 0 11287 322"/>
                              <a:gd name="T51" fmla="*/ 11287 h 11304"/>
                              <a:gd name="T52" fmla="+- 0 699 660"/>
                              <a:gd name="T53" fmla="*/ T52 w 15695"/>
                              <a:gd name="T54" fmla="+- 0 11336 322"/>
                              <a:gd name="T55" fmla="*/ 11336 h 11304"/>
                              <a:gd name="T56" fmla="+- 0 754 660"/>
                              <a:gd name="T57" fmla="*/ T56 w 15695"/>
                              <a:gd name="T58" fmla="+- 0 11595 322"/>
                              <a:gd name="T59" fmla="*/ 11595 h 11304"/>
                              <a:gd name="T60" fmla="+- 0 838 660"/>
                              <a:gd name="T61" fmla="*/ T60 w 15695"/>
                              <a:gd name="T62" fmla="+- 0 11619 322"/>
                              <a:gd name="T63" fmla="*/ 11619 h 11304"/>
                              <a:gd name="T64" fmla="+- 0 887 660"/>
                              <a:gd name="T65" fmla="*/ T64 w 15695"/>
                              <a:gd name="T66" fmla="+- 0 11466 322"/>
                              <a:gd name="T67" fmla="*/ 11466 h 11304"/>
                              <a:gd name="T68" fmla="+- 0 891 660"/>
                              <a:gd name="T69" fmla="*/ T68 w 15695"/>
                              <a:gd name="T70" fmla="+- 0 11466 322"/>
                              <a:gd name="T71" fmla="*/ 11466 h 11304"/>
                              <a:gd name="T72" fmla="+- 0 917 660"/>
                              <a:gd name="T73" fmla="*/ T72 w 15695"/>
                              <a:gd name="T74" fmla="+- 0 11467 322"/>
                              <a:gd name="T75" fmla="*/ 11467 h 11304"/>
                              <a:gd name="T76" fmla="+- 0 15956 660"/>
                              <a:gd name="T77" fmla="*/ T76 w 15695"/>
                              <a:gd name="T78" fmla="+- 0 11467 322"/>
                              <a:gd name="T79" fmla="*/ 11467 h 11304"/>
                              <a:gd name="T80" fmla="+- 0 15973 660"/>
                              <a:gd name="T81" fmla="*/ T80 w 15695"/>
                              <a:gd name="T82" fmla="+- 0 11466 322"/>
                              <a:gd name="T83" fmla="*/ 11466 h 11304"/>
                              <a:gd name="T84" fmla="+- 0 15997 660"/>
                              <a:gd name="T85" fmla="*/ T84 w 15695"/>
                              <a:gd name="T86" fmla="+- 0 11463 322"/>
                              <a:gd name="T87" fmla="*/ 11463 h 11304"/>
                              <a:gd name="T88" fmla="+- 0 16030 660"/>
                              <a:gd name="T89" fmla="*/ T88 w 15695"/>
                              <a:gd name="T90" fmla="+- 0 11454 322"/>
                              <a:gd name="T91" fmla="*/ 11454 h 11304"/>
                              <a:gd name="T92" fmla="+- 0 16048 660"/>
                              <a:gd name="T93" fmla="*/ T92 w 15695"/>
                              <a:gd name="T94" fmla="+- 0 11447 322"/>
                              <a:gd name="T95" fmla="*/ 11447 h 11304"/>
                              <a:gd name="T96" fmla="+- 0 16048 660"/>
                              <a:gd name="T97" fmla="*/ T96 w 15695"/>
                              <a:gd name="T98" fmla="+- 0 11447 322"/>
                              <a:gd name="T99" fmla="*/ 11447 h 11304"/>
                              <a:gd name="T100" fmla="+- 0 16325 660"/>
                              <a:gd name="T101" fmla="*/ T100 w 15695"/>
                              <a:gd name="T102" fmla="+- 0 546 322"/>
                              <a:gd name="T103" fmla="*/ 546 h 11304"/>
                              <a:gd name="T104" fmla="+- 0 16183 660"/>
                              <a:gd name="T105" fmla="*/ T104 w 15695"/>
                              <a:gd name="T106" fmla="+- 0 663 322"/>
                              <a:gd name="T107" fmla="*/ 663 h 11304"/>
                              <a:gd name="T108" fmla="+- 0 16179 660"/>
                              <a:gd name="T109" fmla="*/ T108 w 15695"/>
                              <a:gd name="T110" fmla="+- 0 600 322"/>
                              <a:gd name="T111" fmla="*/ 600 h 11304"/>
                              <a:gd name="T112" fmla="+- 0 16139 660"/>
                              <a:gd name="T113" fmla="*/ T112 w 15695"/>
                              <a:gd name="T114" fmla="+- 0 354 322"/>
                              <a:gd name="T115" fmla="*/ 354 h 11304"/>
                              <a:gd name="T116" fmla="+- 0 16066 660"/>
                              <a:gd name="T117" fmla="*/ T116 w 15695"/>
                              <a:gd name="T118" fmla="+- 0 326 322"/>
                              <a:gd name="T119" fmla="*/ 326 h 11304"/>
                              <a:gd name="T120" fmla="+- 0 15985 660"/>
                              <a:gd name="T121" fmla="*/ T120 w 15695"/>
                              <a:gd name="T122" fmla="+- 0 322 322"/>
                              <a:gd name="T123" fmla="*/ 322 h 11304"/>
                              <a:gd name="T124" fmla="+- 0 911 660"/>
                              <a:gd name="T125" fmla="*/ T124 w 15695"/>
                              <a:gd name="T126" fmla="+- 0 322 322"/>
                              <a:gd name="T127" fmla="*/ 322 h 11304"/>
                              <a:gd name="T128" fmla="+- 0 816 660"/>
                              <a:gd name="T129" fmla="*/ T128 w 15695"/>
                              <a:gd name="T130" fmla="+- 0 322 322"/>
                              <a:gd name="T131" fmla="*/ 322 h 11304"/>
                              <a:gd name="T132" fmla="+- 0 754 660"/>
                              <a:gd name="T133" fmla="*/ T132 w 15695"/>
                              <a:gd name="T134" fmla="+- 0 342 322"/>
                              <a:gd name="T135" fmla="*/ 342 h 11304"/>
                              <a:gd name="T136" fmla="+- 0 710 660"/>
                              <a:gd name="T137" fmla="*/ T136 w 15695"/>
                              <a:gd name="T138" fmla="+- 0 581 322"/>
                              <a:gd name="T139" fmla="*/ 581 h 11304"/>
                              <a:gd name="T140" fmla="+- 0 688 660"/>
                              <a:gd name="T141" fmla="*/ T140 w 15695"/>
                              <a:gd name="T142" fmla="+- 0 628 322"/>
                              <a:gd name="T143" fmla="*/ 628 h 11304"/>
                              <a:gd name="T144" fmla="+- 0 696 660"/>
                              <a:gd name="T145" fmla="*/ T144 w 15695"/>
                              <a:gd name="T146" fmla="+- 0 607 322"/>
                              <a:gd name="T147" fmla="*/ 607 h 11304"/>
                              <a:gd name="T148" fmla="+- 0 719 660"/>
                              <a:gd name="T149" fmla="*/ T148 w 15695"/>
                              <a:gd name="T150" fmla="+- 0 567 322"/>
                              <a:gd name="T151" fmla="*/ 567 h 11304"/>
                              <a:gd name="T152" fmla="+- 0 746 660"/>
                              <a:gd name="T153" fmla="*/ T152 w 15695"/>
                              <a:gd name="T154" fmla="+- 0 537 322"/>
                              <a:gd name="T155" fmla="*/ 537 h 11304"/>
                              <a:gd name="T156" fmla="+- 0 765 660"/>
                              <a:gd name="T157" fmla="*/ T156 w 15695"/>
                              <a:gd name="T158" fmla="+- 0 520 322"/>
                              <a:gd name="T159" fmla="*/ 520 h 11304"/>
                              <a:gd name="T160" fmla="+- 0 769 660"/>
                              <a:gd name="T161" fmla="*/ T160 w 15695"/>
                              <a:gd name="T162" fmla="+- 0 517 322"/>
                              <a:gd name="T163" fmla="*/ 517 h 11304"/>
                              <a:gd name="T164" fmla="+- 0 800 660"/>
                              <a:gd name="T165" fmla="*/ T164 w 15695"/>
                              <a:gd name="T166" fmla="+- 0 498 322"/>
                              <a:gd name="T167" fmla="*/ 498 h 11304"/>
                              <a:gd name="T168" fmla="+- 0 846 660"/>
                              <a:gd name="T169" fmla="*/ T168 w 15695"/>
                              <a:gd name="T170" fmla="+- 0 479 322"/>
                              <a:gd name="T171" fmla="*/ 479 h 11304"/>
                              <a:gd name="T172" fmla="+- 0 876 660"/>
                              <a:gd name="T173" fmla="*/ T172 w 15695"/>
                              <a:gd name="T174" fmla="+- 0 473 322"/>
                              <a:gd name="T175" fmla="*/ 473 h 11304"/>
                              <a:gd name="T176" fmla="+- 0 15973 660"/>
                              <a:gd name="T177" fmla="*/ T176 w 15695"/>
                              <a:gd name="T178" fmla="+- 0 471 322"/>
                              <a:gd name="T179" fmla="*/ 471 h 11304"/>
                              <a:gd name="T180" fmla="+- 0 15997 660"/>
                              <a:gd name="T181" fmla="*/ T180 w 15695"/>
                              <a:gd name="T182" fmla="+- 0 474 322"/>
                              <a:gd name="T183" fmla="*/ 474 h 11304"/>
                              <a:gd name="T184" fmla="+- 0 16041 660"/>
                              <a:gd name="T185" fmla="*/ T184 w 15695"/>
                              <a:gd name="T186" fmla="+- 0 487 322"/>
                              <a:gd name="T187" fmla="*/ 487 h 11304"/>
                              <a:gd name="T188" fmla="+- 0 16102 660"/>
                              <a:gd name="T189" fmla="*/ T188 w 15695"/>
                              <a:gd name="T190" fmla="+- 0 522 322"/>
                              <a:gd name="T191" fmla="*/ 522 h 11304"/>
                              <a:gd name="T192" fmla="+- 0 16144 660"/>
                              <a:gd name="T193" fmla="*/ T192 w 15695"/>
                              <a:gd name="T194" fmla="+- 0 566 322"/>
                              <a:gd name="T195" fmla="*/ 566 h 11304"/>
                              <a:gd name="T196" fmla="+- 0 16185 660"/>
                              <a:gd name="T197" fmla="*/ T196 w 15695"/>
                              <a:gd name="T198" fmla="+- 0 11242 322"/>
                              <a:gd name="T199" fmla="*/ 11242 h 11304"/>
                              <a:gd name="T200" fmla="+- 0 16156 660"/>
                              <a:gd name="T201" fmla="*/ T200 w 15695"/>
                              <a:gd name="T202" fmla="+- 0 11353 322"/>
                              <a:gd name="T203" fmla="*/ 11353 h 11304"/>
                              <a:gd name="T204" fmla="+- 0 16139 660"/>
                              <a:gd name="T205" fmla="*/ T204 w 15695"/>
                              <a:gd name="T206" fmla="+- 0 11377 322"/>
                              <a:gd name="T207" fmla="*/ 11377 h 11304"/>
                              <a:gd name="T208" fmla="+- 0 16107 660"/>
                              <a:gd name="T209" fmla="*/ T208 w 15695"/>
                              <a:gd name="T210" fmla="+- 0 11410 322"/>
                              <a:gd name="T211" fmla="*/ 11410 h 11304"/>
                              <a:gd name="T212" fmla="+- 0 16096 660"/>
                              <a:gd name="T213" fmla="*/ T212 w 15695"/>
                              <a:gd name="T214" fmla="+- 0 11419 322"/>
                              <a:gd name="T215" fmla="*/ 11419 h 11304"/>
                              <a:gd name="T216" fmla="+- 0 16081 660"/>
                              <a:gd name="T217" fmla="*/ T216 w 15695"/>
                              <a:gd name="T218" fmla="+- 0 11430 322"/>
                              <a:gd name="T219" fmla="*/ 11430 h 11304"/>
                              <a:gd name="T220" fmla="+- 0 16048 660"/>
                              <a:gd name="T221" fmla="*/ T220 w 15695"/>
                              <a:gd name="T222" fmla="+- 0 11447 322"/>
                              <a:gd name="T223" fmla="*/ 11447 h 11304"/>
                              <a:gd name="T224" fmla="+- 0 16103 660"/>
                              <a:gd name="T225" fmla="*/ T224 w 15695"/>
                              <a:gd name="T226" fmla="+- 0 11598 322"/>
                              <a:gd name="T227" fmla="*/ 11598 h 11304"/>
                              <a:gd name="T228" fmla="+- 0 16173 660"/>
                              <a:gd name="T229" fmla="*/ T228 w 15695"/>
                              <a:gd name="T230" fmla="+- 0 11564 322"/>
                              <a:gd name="T231" fmla="*/ 11564 h 11304"/>
                              <a:gd name="T232" fmla="+- 0 16180 660"/>
                              <a:gd name="T233" fmla="*/ T232 w 15695"/>
                              <a:gd name="T234" fmla="+- 0 11291 322"/>
                              <a:gd name="T235" fmla="*/ 11291 h 11304"/>
                              <a:gd name="T236" fmla="+- 0 16233 660"/>
                              <a:gd name="T237" fmla="*/ T236 w 15695"/>
                              <a:gd name="T238" fmla="+- 0 11518 322"/>
                              <a:gd name="T239" fmla="*/ 11518 h 11304"/>
                              <a:gd name="T240" fmla="+- 0 16352 660"/>
                              <a:gd name="T241" fmla="*/ T240 w 15695"/>
                              <a:gd name="T242" fmla="+- 0 11273 322"/>
                              <a:gd name="T243" fmla="*/ 11273 h 1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695" h="11304">
                                <a:moveTo>
                                  <a:pt x="25" y="55"/>
                                </a:moveTo>
                                <a:lnTo>
                                  <a:pt x="20" y="350"/>
                                </a:lnTo>
                                <a:lnTo>
                                  <a:pt x="19" y="368"/>
                                </a:lnTo>
                                <a:lnTo>
                                  <a:pt x="19" y="370"/>
                                </a:lnTo>
                                <a:lnTo>
                                  <a:pt x="24" y="323"/>
                                </a:lnTo>
                                <a:lnTo>
                                  <a:pt x="25" y="320"/>
                                </a:lnTo>
                                <a:lnTo>
                                  <a:pt x="25" y="55"/>
                                </a:lnTo>
                                <a:moveTo>
                                  <a:pt x="25" y="319"/>
                                </a:moveTo>
                                <a:lnTo>
                                  <a:pt x="25" y="320"/>
                                </a:lnTo>
                                <a:lnTo>
                                  <a:pt x="25" y="319"/>
                                </a:lnTo>
                                <a:moveTo>
                                  <a:pt x="231" y="11144"/>
                                </a:moveTo>
                                <a:lnTo>
                                  <a:pt x="216" y="11142"/>
                                </a:lnTo>
                                <a:lnTo>
                                  <a:pt x="208" y="11141"/>
                                </a:lnTo>
                                <a:lnTo>
                                  <a:pt x="185" y="11135"/>
                                </a:lnTo>
                                <a:lnTo>
                                  <a:pt x="164" y="11128"/>
                                </a:lnTo>
                                <a:lnTo>
                                  <a:pt x="160" y="11126"/>
                                </a:lnTo>
                                <a:lnTo>
                                  <a:pt x="148" y="11121"/>
                                </a:lnTo>
                                <a:lnTo>
                                  <a:pt x="145" y="11120"/>
                                </a:lnTo>
                                <a:lnTo>
                                  <a:pt x="144" y="11119"/>
                                </a:lnTo>
                                <a:lnTo>
                                  <a:pt x="140" y="11117"/>
                                </a:lnTo>
                                <a:lnTo>
                                  <a:pt x="127" y="11110"/>
                                </a:lnTo>
                                <a:lnTo>
                                  <a:pt x="124" y="11108"/>
                                </a:lnTo>
                                <a:lnTo>
                                  <a:pt x="111" y="11099"/>
                                </a:lnTo>
                                <a:lnTo>
                                  <a:pt x="111" y="11098"/>
                                </a:lnTo>
                                <a:lnTo>
                                  <a:pt x="109" y="11097"/>
                                </a:lnTo>
                                <a:lnTo>
                                  <a:pt x="106" y="11095"/>
                                </a:lnTo>
                                <a:lnTo>
                                  <a:pt x="89" y="11081"/>
                                </a:lnTo>
                                <a:lnTo>
                                  <a:pt x="86" y="11078"/>
                                </a:lnTo>
                                <a:lnTo>
                                  <a:pt x="73" y="11065"/>
                                </a:lnTo>
                                <a:lnTo>
                                  <a:pt x="62" y="11051"/>
                                </a:lnTo>
                                <a:lnTo>
                                  <a:pt x="60" y="11048"/>
                                </a:lnTo>
                                <a:lnTo>
                                  <a:pt x="50" y="11033"/>
                                </a:lnTo>
                                <a:lnTo>
                                  <a:pt x="38" y="11010"/>
                                </a:lnTo>
                                <a:lnTo>
                                  <a:pt x="37" y="11007"/>
                                </a:lnTo>
                                <a:lnTo>
                                  <a:pt x="31" y="10994"/>
                                </a:lnTo>
                                <a:lnTo>
                                  <a:pt x="28" y="10986"/>
                                </a:lnTo>
                                <a:lnTo>
                                  <a:pt x="25" y="10973"/>
                                </a:lnTo>
                                <a:lnTo>
                                  <a:pt x="21" y="10947"/>
                                </a:lnTo>
                                <a:lnTo>
                                  <a:pt x="21" y="10943"/>
                                </a:lnTo>
                                <a:lnTo>
                                  <a:pt x="19" y="10924"/>
                                </a:lnTo>
                                <a:lnTo>
                                  <a:pt x="19" y="10922"/>
                                </a:lnTo>
                                <a:lnTo>
                                  <a:pt x="19" y="10920"/>
                                </a:lnTo>
                                <a:lnTo>
                                  <a:pt x="0" y="11220"/>
                                </a:lnTo>
                                <a:lnTo>
                                  <a:pt x="25" y="11237"/>
                                </a:lnTo>
                                <a:lnTo>
                                  <a:pt x="20" y="10943"/>
                                </a:lnTo>
                                <a:lnTo>
                                  <a:pt x="21" y="10951"/>
                                </a:lnTo>
                                <a:lnTo>
                                  <a:pt x="23" y="10965"/>
                                </a:lnTo>
                                <a:lnTo>
                                  <a:pt x="25" y="11237"/>
                                </a:lnTo>
                                <a:lnTo>
                                  <a:pt x="32" y="11242"/>
                                </a:lnTo>
                                <a:lnTo>
                                  <a:pt x="36" y="11007"/>
                                </a:lnTo>
                                <a:lnTo>
                                  <a:pt x="39" y="11014"/>
                                </a:lnTo>
                                <a:lnTo>
                                  <a:pt x="46" y="11026"/>
                                </a:lnTo>
                                <a:lnTo>
                                  <a:pt x="59" y="11257"/>
                                </a:lnTo>
                                <a:lnTo>
                                  <a:pt x="66" y="11260"/>
                                </a:lnTo>
                                <a:lnTo>
                                  <a:pt x="94" y="11273"/>
                                </a:lnTo>
                                <a:lnTo>
                                  <a:pt x="101" y="11276"/>
                                </a:lnTo>
                                <a:lnTo>
                                  <a:pt x="131" y="11286"/>
                                </a:lnTo>
                                <a:lnTo>
                                  <a:pt x="170" y="11296"/>
                                </a:lnTo>
                                <a:lnTo>
                                  <a:pt x="178" y="11297"/>
                                </a:lnTo>
                                <a:lnTo>
                                  <a:pt x="210" y="11302"/>
                                </a:lnTo>
                                <a:lnTo>
                                  <a:pt x="218" y="11303"/>
                                </a:lnTo>
                                <a:lnTo>
                                  <a:pt x="212" y="11142"/>
                                </a:lnTo>
                                <a:lnTo>
                                  <a:pt x="227" y="11144"/>
                                </a:lnTo>
                                <a:lnTo>
                                  <a:pt x="231" y="11144"/>
                                </a:lnTo>
                                <a:moveTo>
                                  <a:pt x="257" y="11145"/>
                                </a:moveTo>
                                <a:lnTo>
                                  <a:pt x="235" y="11144"/>
                                </a:lnTo>
                                <a:lnTo>
                                  <a:pt x="231" y="11144"/>
                                </a:lnTo>
                                <a:lnTo>
                                  <a:pt x="257" y="11145"/>
                                </a:lnTo>
                                <a:moveTo>
                                  <a:pt x="15289" y="11304"/>
                                </a:moveTo>
                                <a:lnTo>
                                  <a:pt x="15284" y="11145"/>
                                </a:lnTo>
                                <a:lnTo>
                                  <a:pt x="257" y="11145"/>
                                </a:lnTo>
                                <a:lnTo>
                                  <a:pt x="255" y="11145"/>
                                </a:lnTo>
                                <a:lnTo>
                                  <a:pt x="251" y="11304"/>
                                </a:lnTo>
                                <a:lnTo>
                                  <a:pt x="15289" y="11304"/>
                                </a:lnTo>
                                <a:moveTo>
                                  <a:pt x="15296" y="11145"/>
                                </a:moveTo>
                                <a:lnTo>
                                  <a:pt x="15287" y="11145"/>
                                </a:lnTo>
                                <a:lnTo>
                                  <a:pt x="15289" y="11145"/>
                                </a:lnTo>
                                <a:lnTo>
                                  <a:pt x="15296" y="11145"/>
                                </a:lnTo>
                                <a:moveTo>
                                  <a:pt x="15313" y="11144"/>
                                </a:moveTo>
                                <a:lnTo>
                                  <a:pt x="15309" y="11144"/>
                                </a:lnTo>
                                <a:lnTo>
                                  <a:pt x="15296" y="11145"/>
                                </a:lnTo>
                                <a:lnTo>
                                  <a:pt x="15313" y="11144"/>
                                </a:lnTo>
                                <a:moveTo>
                                  <a:pt x="15337" y="11141"/>
                                </a:moveTo>
                                <a:lnTo>
                                  <a:pt x="15313" y="11144"/>
                                </a:lnTo>
                                <a:lnTo>
                                  <a:pt x="15317" y="11144"/>
                                </a:lnTo>
                                <a:lnTo>
                                  <a:pt x="15337" y="11141"/>
                                </a:lnTo>
                                <a:moveTo>
                                  <a:pt x="15370" y="11132"/>
                                </a:moveTo>
                                <a:lnTo>
                                  <a:pt x="15359" y="11135"/>
                                </a:lnTo>
                                <a:lnTo>
                                  <a:pt x="15363" y="11134"/>
                                </a:lnTo>
                                <a:lnTo>
                                  <a:pt x="15370" y="11132"/>
                                </a:lnTo>
                                <a:moveTo>
                                  <a:pt x="15388" y="11125"/>
                                </a:moveTo>
                                <a:lnTo>
                                  <a:pt x="15377" y="11129"/>
                                </a:lnTo>
                                <a:lnTo>
                                  <a:pt x="15370" y="11132"/>
                                </a:lnTo>
                                <a:lnTo>
                                  <a:pt x="15381" y="11128"/>
                                </a:lnTo>
                                <a:lnTo>
                                  <a:pt x="15388" y="11125"/>
                                </a:lnTo>
                                <a:moveTo>
                                  <a:pt x="15695" y="364"/>
                                </a:moveTo>
                                <a:lnTo>
                                  <a:pt x="15693" y="341"/>
                                </a:lnTo>
                                <a:lnTo>
                                  <a:pt x="15688" y="296"/>
                                </a:lnTo>
                                <a:lnTo>
                                  <a:pt x="15665" y="224"/>
                                </a:lnTo>
                                <a:lnTo>
                                  <a:pt x="15628" y="159"/>
                                </a:lnTo>
                                <a:lnTo>
                                  <a:pt x="15579" y="102"/>
                                </a:lnTo>
                                <a:lnTo>
                                  <a:pt x="15544" y="73"/>
                                </a:lnTo>
                                <a:lnTo>
                                  <a:pt x="15523" y="341"/>
                                </a:lnTo>
                                <a:lnTo>
                                  <a:pt x="15521" y="327"/>
                                </a:lnTo>
                                <a:lnTo>
                                  <a:pt x="15520" y="323"/>
                                </a:lnTo>
                                <a:lnTo>
                                  <a:pt x="15519" y="319"/>
                                </a:lnTo>
                                <a:lnTo>
                                  <a:pt x="15519" y="278"/>
                                </a:lnTo>
                                <a:lnTo>
                                  <a:pt x="15520" y="55"/>
                                </a:lnTo>
                                <a:lnTo>
                                  <a:pt x="15513" y="51"/>
                                </a:lnTo>
                                <a:lnTo>
                                  <a:pt x="15486" y="36"/>
                                </a:lnTo>
                                <a:lnTo>
                                  <a:pt x="15479" y="32"/>
                                </a:lnTo>
                                <a:lnTo>
                                  <a:pt x="15451" y="20"/>
                                </a:lnTo>
                                <a:lnTo>
                                  <a:pt x="15443" y="17"/>
                                </a:lnTo>
                                <a:lnTo>
                                  <a:pt x="15414" y="6"/>
                                </a:lnTo>
                                <a:lnTo>
                                  <a:pt x="15406" y="4"/>
                                </a:lnTo>
                                <a:lnTo>
                                  <a:pt x="15389" y="0"/>
                                </a:lnTo>
                                <a:lnTo>
                                  <a:pt x="15375" y="0"/>
                                </a:lnTo>
                                <a:lnTo>
                                  <a:pt x="15366" y="0"/>
                                </a:lnTo>
                                <a:lnTo>
                                  <a:pt x="15325" y="0"/>
                                </a:lnTo>
                                <a:lnTo>
                                  <a:pt x="15289" y="0"/>
                                </a:lnTo>
                                <a:lnTo>
                                  <a:pt x="255" y="0"/>
                                </a:lnTo>
                                <a:lnTo>
                                  <a:pt x="255" y="147"/>
                                </a:lnTo>
                                <a:lnTo>
                                  <a:pt x="251" y="0"/>
                                </a:lnTo>
                                <a:lnTo>
                                  <a:pt x="210" y="0"/>
                                </a:lnTo>
                                <a:lnTo>
                                  <a:pt x="208" y="0"/>
                                </a:lnTo>
                                <a:lnTo>
                                  <a:pt x="169" y="0"/>
                                </a:lnTo>
                                <a:lnTo>
                                  <a:pt x="156" y="0"/>
                                </a:lnTo>
                                <a:lnTo>
                                  <a:pt x="139" y="4"/>
                                </a:lnTo>
                                <a:lnTo>
                                  <a:pt x="131" y="6"/>
                                </a:lnTo>
                                <a:lnTo>
                                  <a:pt x="101" y="17"/>
                                </a:lnTo>
                                <a:lnTo>
                                  <a:pt x="94" y="20"/>
                                </a:lnTo>
                                <a:lnTo>
                                  <a:pt x="66" y="32"/>
                                </a:lnTo>
                                <a:lnTo>
                                  <a:pt x="59" y="36"/>
                                </a:lnTo>
                                <a:lnTo>
                                  <a:pt x="57" y="248"/>
                                </a:lnTo>
                                <a:lnTo>
                                  <a:pt x="50" y="259"/>
                                </a:lnTo>
                                <a:lnTo>
                                  <a:pt x="46" y="266"/>
                                </a:lnTo>
                                <a:lnTo>
                                  <a:pt x="59" y="36"/>
                                </a:lnTo>
                                <a:lnTo>
                                  <a:pt x="32" y="51"/>
                                </a:lnTo>
                                <a:lnTo>
                                  <a:pt x="28" y="306"/>
                                </a:lnTo>
                                <a:lnTo>
                                  <a:pt x="25" y="319"/>
                                </a:lnTo>
                                <a:lnTo>
                                  <a:pt x="30" y="303"/>
                                </a:lnTo>
                                <a:lnTo>
                                  <a:pt x="31" y="298"/>
                                </a:lnTo>
                                <a:lnTo>
                                  <a:pt x="36" y="285"/>
                                </a:lnTo>
                                <a:lnTo>
                                  <a:pt x="39" y="279"/>
                                </a:lnTo>
                                <a:lnTo>
                                  <a:pt x="46" y="266"/>
                                </a:lnTo>
                                <a:lnTo>
                                  <a:pt x="48" y="263"/>
                                </a:lnTo>
                                <a:lnTo>
                                  <a:pt x="59" y="245"/>
                                </a:lnTo>
                                <a:lnTo>
                                  <a:pt x="62" y="241"/>
                                </a:lnTo>
                                <a:lnTo>
                                  <a:pt x="71" y="231"/>
                                </a:lnTo>
                                <a:lnTo>
                                  <a:pt x="74" y="227"/>
                                </a:lnTo>
                                <a:lnTo>
                                  <a:pt x="86" y="215"/>
                                </a:lnTo>
                                <a:lnTo>
                                  <a:pt x="86" y="214"/>
                                </a:lnTo>
                                <a:lnTo>
                                  <a:pt x="88" y="212"/>
                                </a:lnTo>
                                <a:lnTo>
                                  <a:pt x="92" y="209"/>
                                </a:lnTo>
                                <a:lnTo>
                                  <a:pt x="105" y="198"/>
                                </a:lnTo>
                                <a:lnTo>
                                  <a:pt x="109" y="195"/>
                                </a:lnTo>
                                <a:lnTo>
                                  <a:pt x="124" y="185"/>
                                </a:lnTo>
                                <a:lnTo>
                                  <a:pt x="127" y="183"/>
                                </a:lnTo>
                                <a:lnTo>
                                  <a:pt x="134" y="179"/>
                                </a:lnTo>
                                <a:lnTo>
                                  <a:pt x="140" y="176"/>
                                </a:lnTo>
                                <a:lnTo>
                                  <a:pt x="144" y="174"/>
                                </a:lnTo>
                                <a:lnTo>
                                  <a:pt x="145" y="173"/>
                                </a:lnTo>
                                <a:lnTo>
                                  <a:pt x="163" y="165"/>
                                </a:lnTo>
                                <a:lnTo>
                                  <a:pt x="186" y="157"/>
                                </a:lnTo>
                                <a:lnTo>
                                  <a:pt x="189" y="156"/>
                                </a:lnTo>
                                <a:lnTo>
                                  <a:pt x="204" y="153"/>
                                </a:lnTo>
                                <a:lnTo>
                                  <a:pt x="208" y="152"/>
                                </a:lnTo>
                                <a:lnTo>
                                  <a:pt x="216" y="151"/>
                                </a:lnTo>
                                <a:lnTo>
                                  <a:pt x="231" y="149"/>
                                </a:lnTo>
                                <a:lnTo>
                                  <a:pt x="259" y="147"/>
                                </a:lnTo>
                                <a:lnTo>
                                  <a:pt x="15284" y="147"/>
                                </a:lnTo>
                                <a:lnTo>
                                  <a:pt x="15313" y="149"/>
                                </a:lnTo>
                                <a:lnTo>
                                  <a:pt x="15337" y="152"/>
                                </a:lnTo>
                                <a:lnTo>
                                  <a:pt x="15341" y="153"/>
                                </a:lnTo>
                                <a:lnTo>
                                  <a:pt x="15343" y="153"/>
                                </a:lnTo>
                                <a:lnTo>
                                  <a:pt x="15358" y="157"/>
                                </a:lnTo>
                                <a:lnTo>
                                  <a:pt x="15381" y="165"/>
                                </a:lnTo>
                                <a:lnTo>
                                  <a:pt x="15403" y="175"/>
                                </a:lnTo>
                                <a:lnTo>
                                  <a:pt x="15420" y="185"/>
                                </a:lnTo>
                                <a:lnTo>
                                  <a:pt x="15440" y="198"/>
                                </a:lnTo>
                                <a:lnTo>
                                  <a:pt x="15442" y="200"/>
                                </a:lnTo>
                                <a:lnTo>
                                  <a:pt x="15446" y="204"/>
                                </a:lnTo>
                                <a:lnTo>
                                  <a:pt x="15456" y="212"/>
                                </a:lnTo>
                                <a:lnTo>
                                  <a:pt x="15470" y="227"/>
                                </a:lnTo>
                                <a:lnTo>
                                  <a:pt x="15484" y="244"/>
                                </a:lnTo>
                                <a:lnTo>
                                  <a:pt x="15496" y="263"/>
                                </a:lnTo>
                                <a:lnTo>
                                  <a:pt x="15506" y="282"/>
                                </a:lnTo>
                                <a:lnTo>
                                  <a:pt x="15523" y="345"/>
                                </a:lnTo>
                                <a:lnTo>
                                  <a:pt x="15525" y="10920"/>
                                </a:lnTo>
                                <a:lnTo>
                                  <a:pt x="15523" y="10947"/>
                                </a:lnTo>
                                <a:lnTo>
                                  <a:pt x="15509" y="11002"/>
                                </a:lnTo>
                                <a:lnTo>
                                  <a:pt x="15506" y="11010"/>
                                </a:lnTo>
                                <a:lnTo>
                                  <a:pt x="15496" y="11031"/>
                                </a:lnTo>
                                <a:lnTo>
                                  <a:pt x="15485" y="11047"/>
                                </a:lnTo>
                                <a:lnTo>
                                  <a:pt x="15482" y="11051"/>
                                </a:lnTo>
                                <a:lnTo>
                                  <a:pt x="15479" y="11055"/>
                                </a:lnTo>
                                <a:lnTo>
                                  <a:pt x="15471" y="11065"/>
                                </a:lnTo>
                                <a:lnTo>
                                  <a:pt x="15458" y="11079"/>
                                </a:lnTo>
                                <a:lnTo>
                                  <a:pt x="15453" y="11083"/>
                                </a:lnTo>
                                <a:lnTo>
                                  <a:pt x="15447" y="11088"/>
                                </a:lnTo>
                                <a:lnTo>
                                  <a:pt x="15439" y="11095"/>
                                </a:lnTo>
                                <a:lnTo>
                                  <a:pt x="15436" y="11097"/>
                                </a:lnTo>
                                <a:lnTo>
                                  <a:pt x="15436" y="11098"/>
                                </a:lnTo>
                                <a:lnTo>
                                  <a:pt x="15436" y="11097"/>
                                </a:lnTo>
                                <a:lnTo>
                                  <a:pt x="15434" y="11098"/>
                                </a:lnTo>
                                <a:lnTo>
                                  <a:pt x="15434" y="11099"/>
                                </a:lnTo>
                                <a:lnTo>
                                  <a:pt x="15421" y="11108"/>
                                </a:lnTo>
                                <a:lnTo>
                                  <a:pt x="15417" y="11110"/>
                                </a:lnTo>
                                <a:lnTo>
                                  <a:pt x="15411" y="11114"/>
                                </a:lnTo>
                                <a:lnTo>
                                  <a:pt x="15401" y="11119"/>
                                </a:lnTo>
                                <a:lnTo>
                                  <a:pt x="15388" y="11125"/>
                                </a:lnTo>
                                <a:lnTo>
                                  <a:pt x="15398" y="11121"/>
                                </a:lnTo>
                                <a:lnTo>
                                  <a:pt x="15406" y="11288"/>
                                </a:lnTo>
                                <a:lnTo>
                                  <a:pt x="15414" y="11286"/>
                                </a:lnTo>
                                <a:lnTo>
                                  <a:pt x="15443" y="11276"/>
                                </a:lnTo>
                                <a:lnTo>
                                  <a:pt x="15451" y="11273"/>
                                </a:lnTo>
                                <a:lnTo>
                                  <a:pt x="15479" y="11260"/>
                                </a:lnTo>
                                <a:lnTo>
                                  <a:pt x="15486" y="11257"/>
                                </a:lnTo>
                                <a:lnTo>
                                  <a:pt x="15513" y="11242"/>
                                </a:lnTo>
                                <a:lnTo>
                                  <a:pt x="15520" y="11237"/>
                                </a:lnTo>
                                <a:lnTo>
                                  <a:pt x="15519" y="11014"/>
                                </a:lnTo>
                                <a:lnTo>
                                  <a:pt x="15519" y="10974"/>
                                </a:lnTo>
                                <a:lnTo>
                                  <a:pt x="15520" y="10969"/>
                                </a:lnTo>
                                <a:lnTo>
                                  <a:pt x="15521" y="10965"/>
                                </a:lnTo>
                                <a:lnTo>
                                  <a:pt x="15523" y="10951"/>
                                </a:lnTo>
                                <a:lnTo>
                                  <a:pt x="15544" y="11220"/>
                                </a:lnTo>
                                <a:lnTo>
                                  <a:pt x="15573" y="11196"/>
                                </a:lnTo>
                                <a:lnTo>
                                  <a:pt x="15623" y="11141"/>
                                </a:lnTo>
                                <a:lnTo>
                                  <a:pt x="15662" y="11076"/>
                                </a:lnTo>
                                <a:lnTo>
                                  <a:pt x="15686" y="11005"/>
                                </a:lnTo>
                                <a:lnTo>
                                  <a:pt x="15692" y="10951"/>
                                </a:lnTo>
                                <a:lnTo>
                                  <a:pt x="15695" y="10928"/>
                                </a:lnTo>
                                <a:lnTo>
                                  <a:pt x="15695" y="36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46"/>
                        <wps:cNvSpPr>
                          <a:spLocks/>
                        </wps:cNvSpPr>
                        <wps:spPr bwMode="auto">
                          <a:xfrm>
                            <a:off x="1495" y="344"/>
                            <a:ext cx="8463" cy="11063"/>
                          </a:xfrm>
                          <a:custGeom>
                            <a:avLst/>
                            <a:gdLst>
                              <a:gd name="T0" fmla="+- 0 9958 1495"/>
                              <a:gd name="T1" fmla="*/ T0 w 8463"/>
                              <a:gd name="T2" fmla="+- 0 3232 344"/>
                              <a:gd name="T3" fmla="*/ 3232 h 11063"/>
                              <a:gd name="T4" fmla="+- 0 9909 1495"/>
                              <a:gd name="T5" fmla="*/ T4 w 8463"/>
                              <a:gd name="T6" fmla="+- 0 2727 344"/>
                              <a:gd name="T7" fmla="*/ 2727 h 11063"/>
                              <a:gd name="T8" fmla="+- 0 9909 1495"/>
                              <a:gd name="T9" fmla="*/ T8 w 8463"/>
                              <a:gd name="T10" fmla="+- 0 3232 344"/>
                              <a:gd name="T11" fmla="*/ 3232 h 11063"/>
                              <a:gd name="T12" fmla="+- 0 9873 1495"/>
                              <a:gd name="T13" fmla="*/ T12 w 8463"/>
                              <a:gd name="T14" fmla="+- 0 2568 344"/>
                              <a:gd name="T15" fmla="*/ 2568 h 11063"/>
                              <a:gd name="T16" fmla="+- 0 9779 1495"/>
                              <a:gd name="T17" fmla="*/ T16 w 8463"/>
                              <a:gd name="T18" fmla="+- 0 2270 344"/>
                              <a:gd name="T19" fmla="*/ 2270 h 11063"/>
                              <a:gd name="T20" fmla="+- 0 9598 1495"/>
                              <a:gd name="T21" fmla="*/ T20 w 8463"/>
                              <a:gd name="T22" fmla="+- 0 1882 344"/>
                              <a:gd name="T23" fmla="*/ 1882 h 11063"/>
                              <a:gd name="T24" fmla="+- 0 9450 1495"/>
                              <a:gd name="T25" fmla="*/ T24 w 8463"/>
                              <a:gd name="T26" fmla="+- 0 1642 344"/>
                              <a:gd name="T27" fmla="*/ 1642 h 11063"/>
                              <a:gd name="T28" fmla="+- 0 9351 1495"/>
                              <a:gd name="T29" fmla="*/ T28 w 8463"/>
                              <a:gd name="T30" fmla="+- 0 1503 344"/>
                              <a:gd name="T31" fmla="*/ 1503 h 11063"/>
                              <a:gd name="T32" fmla="+- 0 9178 1495"/>
                              <a:gd name="T33" fmla="*/ T32 w 8463"/>
                              <a:gd name="T34" fmla="+- 0 1291 344"/>
                              <a:gd name="T35" fmla="*/ 1291 h 11063"/>
                              <a:gd name="T36" fmla="+- 0 8908 1495"/>
                              <a:gd name="T37" fmla="*/ T36 w 8463"/>
                              <a:gd name="T38" fmla="+- 0 1015 344"/>
                              <a:gd name="T39" fmla="*/ 1015 h 11063"/>
                              <a:gd name="T40" fmla="+- 0 8729 1495"/>
                              <a:gd name="T41" fmla="*/ T40 w 8463"/>
                              <a:gd name="T42" fmla="+- 0 857 344"/>
                              <a:gd name="T43" fmla="*/ 857 h 11063"/>
                              <a:gd name="T44" fmla="+- 0 8474 1495"/>
                              <a:gd name="T45" fmla="*/ T44 w 8463"/>
                              <a:gd name="T46" fmla="+- 0 660 344"/>
                              <a:gd name="T47" fmla="*/ 660 h 11063"/>
                              <a:gd name="T48" fmla="+- 0 8252 1495"/>
                              <a:gd name="T49" fmla="*/ T48 w 8463"/>
                              <a:gd name="T50" fmla="+- 0 511 344"/>
                              <a:gd name="T51" fmla="*/ 511 h 11063"/>
                              <a:gd name="T52" fmla="+- 0 8005 1495"/>
                              <a:gd name="T53" fmla="*/ T52 w 8463"/>
                              <a:gd name="T54" fmla="+- 0 368 344"/>
                              <a:gd name="T55" fmla="*/ 368 h 11063"/>
                              <a:gd name="T56" fmla="+- 0 7958 1495"/>
                              <a:gd name="T57" fmla="*/ T56 w 8463"/>
                              <a:gd name="T58" fmla="+- 0 344 344"/>
                              <a:gd name="T59" fmla="*/ 344 h 11063"/>
                              <a:gd name="T60" fmla="+- 0 8015 1495"/>
                              <a:gd name="T61" fmla="*/ T60 w 8463"/>
                              <a:gd name="T62" fmla="+- 0 424 344"/>
                              <a:gd name="T63" fmla="*/ 424 h 11063"/>
                              <a:gd name="T64" fmla="+- 0 8162 1495"/>
                              <a:gd name="T65" fmla="*/ T64 w 8463"/>
                              <a:gd name="T66" fmla="+- 0 509 344"/>
                              <a:gd name="T67" fmla="*/ 509 h 11063"/>
                              <a:gd name="T68" fmla="+- 0 8445 1495"/>
                              <a:gd name="T69" fmla="*/ T68 w 8463"/>
                              <a:gd name="T70" fmla="+- 0 695 344"/>
                              <a:gd name="T71" fmla="*/ 695 h 11063"/>
                              <a:gd name="T72" fmla="+- 0 8609 1495"/>
                              <a:gd name="T73" fmla="*/ T72 w 8463"/>
                              <a:gd name="T74" fmla="+- 0 820 344"/>
                              <a:gd name="T75" fmla="*/ 820 h 11063"/>
                              <a:gd name="T76" fmla="+- 0 8963 1495"/>
                              <a:gd name="T77" fmla="*/ T76 w 8463"/>
                              <a:gd name="T78" fmla="+- 0 1132 344"/>
                              <a:gd name="T79" fmla="*/ 1132 h 11063"/>
                              <a:gd name="T80" fmla="+- 0 9227 1495"/>
                              <a:gd name="T81" fmla="*/ T80 w 8463"/>
                              <a:gd name="T82" fmla="+- 0 1422 344"/>
                              <a:gd name="T83" fmla="*/ 1422 h 11063"/>
                              <a:gd name="T84" fmla="+- 0 9392 1495"/>
                              <a:gd name="T85" fmla="*/ T84 w 8463"/>
                              <a:gd name="T86" fmla="+- 0 1641 344"/>
                              <a:gd name="T87" fmla="*/ 1641 h 11063"/>
                              <a:gd name="T88" fmla="+- 0 9613 1495"/>
                              <a:gd name="T89" fmla="*/ T88 w 8463"/>
                              <a:gd name="T90" fmla="+- 0 2010 344"/>
                              <a:gd name="T91" fmla="*/ 2010 h 11063"/>
                              <a:gd name="T92" fmla="+- 0 9783 1495"/>
                              <a:gd name="T93" fmla="*/ T92 w 8463"/>
                              <a:gd name="T94" fmla="+- 0 2428 344"/>
                              <a:gd name="T95" fmla="*/ 2428 h 11063"/>
                              <a:gd name="T96" fmla="+- 0 9861 1495"/>
                              <a:gd name="T97" fmla="*/ T96 w 8463"/>
                              <a:gd name="T98" fmla="+- 0 2734 344"/>
                              <a:gd name="T99" fmla="*/ 2734 h 11063"/>
                              <a:gd name="T100" fmla="+- 0 9903 1495"/>
                              <a:gd name="T101" fmla="*/ T100 w 8463"/>
                              <a:gd name="T102" fmla="+- 0 3061 344"/>
                              <a:gd name="T103" fmla="*/ 3061 h 11063"/>
                              <a:gd name="T104" fmla="+- 0 9899 1495"/>
                              <a:gd name="T105" fmla="*/ T104 w 8463"/>
                              <a:gd name="T106" fmla="+- 0 3502 344"/>
                              <a:gd name="T107" fmla="*/ 3502 h 11063"/>
                              <a:gd name="T108" fmla="+- 0 9889 1495"/>
                              <a:gd name="T109" fmla="*/ T108 w 8463"/>
                              <a:gd name="T110" fmla="+- 0 3594 344"/>
                              <a:gd name="T111" fmla="*/ 3594 h 11063"/>
                              <a:gd name="T112" fmla="+- 0 9821 1495"/>
                              <a:gd name="T113" fmla="*/ T112 w 8463"/>
                              <a:gd name="T114" fmla="+- 0 3976 344"/>
                              <a:gd name="T115" fmla="*/ 3976 h 11063"/>
                              <a:gd name="T116" fmla="+- 0 9735 1495"/>
                              <a:gd name="T117" fmla="*/ T116 w 8463"/>
                              <a:gd name="T118" fmla="+- 0 4277 344"/>
                              <a:gd name="T119" fmla="*/ 4277 h 11063"/>
                              <a:gd name="T120" fmla="+- 0 9569 1495"/>
                              <a:gd name="T121" fmla="*/ T120 w 8463"/>
                              <a:gd name="T122" fmla="+- 0 4700 344"/>
                              <a:gd name="T123" fmla="*/ 4700 h 11063"/>
                              <a:gd name="T124" fmla="+- 0 9404 1495"/>
                              <a:gd name="T125" fmla="*/ T124 w 8463"/>
                              <a:gd name="T126" fmla="+- 0 5030 344"/>
                              <a:gd name="T127" fmla="*/ 5030 h 11063"/>
                              <a:gd name="T128" fmla="+- 0 9273 1495"/>
                              <a:gd name="T129" fmla="*/ T128 w 8463"/>
                              <a:gd name="T130" fmla="+- 0 5258 344"/>
                              <a:gd name="T131" fmla="*/ 5258 h 11063"/>
                              <a:gd name="T132" fmla="+- 0 9045 1495"/>
                              <a:gd name="T133" fmla="*/ T132 w 8463"/>
                              <a:gd name="T134" fmla="+- 0 5611 344"/>
                              <a:gd name="T135" fmla="*/ 5611 h 11063"/>
                              <a:gd name="T136" fmla="+- 0 8674 1495"/>
                              <a:gd name="T137" fmla="*/ T136 w 8463"/>
                              <a:gd name="T138" fmla="+- 0 6100 344"/>
                              <a:gd name="T139" fmla="*/ 6100 h 11063"/>
                              <a:gd name="T140" fmla="+- 0 8346 1495"/>
                              <a:gd name="T141" fmla="*/ T140 w 8463"/>
                              <a:gd name="T142" fmla="+- 0 6483 344"/>
                              <a:gd name="T143" fmla="*/ 6483 h 11063"/>
                              <a:gd name="T144" fmla="+- 0 7970 1495"/>
                              <a:gd name="T145" fmla="*/ T144 w 8463"/>
                              <a:gd name="T146" fmla="+- 0 6878 344"/>
                              <a:gd name="T147" fmla="*/ 6878 h 11063"/>
                              <a:gd name="T148" fmla="+- 0 7393 1495"/>
                              <a:gd name="T149" fmla="*/ T148 w 8463"/>
                              <a:gd name="T150" fmla="+- 0 7425 344"/>
                              <a:gd name="T151" fmla="*/ 7425 h 11063"/>
                              <a:gd name="T152" fmla="+- 0 7070 1495"/>
                              <a:gd name="T153" fmla="*/ T152 w 8463"/>
                              <a:gd name="T154" fmla="+- 0 7708 344"/>
                              <a:gd name="T155" fmla="*/ 7708 h 11063"/>
                              <a:gd name="T156" fmla="+- 0 6353 1495"/>
                              <a:gd name="T157" fmla="*/ T156 w 8463"/>
                              <a:gd name="T158" fmla="+- 0 8289 344"/>
                              <a:gd name="T159" fmla="*/ 8289 h 11063"/>
                              <a:gd name="T160" fmla="+- 0 5751 1495"/>
                              <a:gd name="T161" fmla="*/ T160 w 8463"/>
                              <a:gd name="T162" fmla="+- 0 8740 344"/>
                              <a:gd name="T163" fmla="*/ 8740 h 11063"/>
                              <a:gd name="T164" fmla="+- 0 4615 1495"/>
                              <a:gd name="T165" fmla="*/ T164 w 8463"/>
                              <a:gd name="T166" fmla="+- 0 9522 344"/>
                              <a:gd name="T167" fmla="*/ 9522 h 11063"/>
                              <a:gd name="T168" fmla="+- 0 3024 1495"/>
                              <a:gd name="T169" fmla="*/ T168 w 8463"/>
                              <a:gd name="T170" fmla="+- 0 10507 344"/>
                              <a:gd name="T171" fmla="*/ 10507 h 11063"/>
                              <a:gd name="T172" fmla="+- 0 1520 1495"/>
                              <a:gd name="T173" fmla="*/ T172 w 8463"/>
                              <a:gd name="T174" fmla="+- 0 11407 344"/>
                              <a:gd name="T175" fmla="*/ 11407 h 11063"/>
                              <a:gd name="T176" fmla="+- 0 3333 1495"/>
                              <a:gd name="T177" fmla="*/ T176 w 8463"/>
                              <a:gd name="T178" fmla="+- 0 10377 344"/>
                              <a:gd name="T179" fmla="*/ 10377 h 11063"/>
                              <a:gd name="T180" fmla="+- 0 4395 1495"/>
                              <a:gd name="T181" fmla="*/ T180 w 8463"/>
                              <a:gd name="T182" fmla="+- 0 9719 344"/>
                              <a:gd name="T183" fmla="*/ 9719 h 11063"/>
                              <a:gd name="T184" fmla="+- 0 5566 1495"/>
                              <a:gd name="T185" fmla="*/ T184 w 8463"/>
                              <a:gd name="T186" fmla="+- 0 8929 344"/>
                              <a:gd name="T187" fmla="*/ 8929 h 11063"/>
                              <a:gd name="T188" fmla="+- 0 6190 1495"/>
                              <a:gd name="T189" fmla="*/ T188 w 8463"/>
                              <a:gd name="T190" fmla="+- 0 8473 344"/>
                              <a:gd name="T191" fmla="*/ 8473 h 11063"/>
                              <a:gd name="T192" fmla="+- 0 6756 1495"/>
                              <a:gd name="T193" fmla="*/ T192 w 8463"/>
                              <a:gd name="T194" fmla="+- 0 8029 344"/>
                              <a:gd name="T195" fmla="*/ 8029 h 11063"/>
                              <a:gd name="T196" fmla="+- 0 7427 1495"/>
                              <a:gd name="T197" fmla="*/ T196 w 8463"/>
                              <a:gd name="T198" fmla="+- 0 7458 344"/>
                              <a:gd name="T199" fmla="*/ 7458 h 11063"/>
                              <a:gd name="T200" fmla="+- 0 7869 1495"/>
                              <a:gd name="T201" fmla="*/ T200 w 8463"/>
                              <a:gd name="T202" fmla="+- 0 7043 344"/>
                              <a:gd name="T203" fmla="*/ 7043 h 11063"/>
                              <a:gd name="T204" fmla="+- 0 8383 1495"/>
                              <a:gd name="T205" fmla="*/ T204 w 8463"/>
                              <a:gd name="T206" fmla="+- 0 6512 344"/>
                              <a:gd name="T207" fmla="*/ 6512 h 11063"/>
                              <a:gd name="T208" fmla="+- 0 8813 1495"/>
                              <a:gd name="T209" fmla="*/ T208 w 8463"/>
                              <a:gd name="T210" fmla="+- 0 6002 344"/>
                              <a:gd name="T211" fmla="*/ 6002 h 11063"/>
                              <a:gd name="T212" fmla="+- 0 9166 1495"/>
                              <a:gd name="T213" fmla="*/ T212 w 8463"/>
                              <a:gd name="T214" fmla="+- 0 5515 344"/>
                              <a:gd name="T215" fmla="*/ 5515 h 11063"/>
                              <a:gd name="T216" fmla="+- 0 9384 1495"/>
                              <a:gd name="T217" fmla="*/ T216 w 8463"/>
                              <a:gd name="T218" fmla="+- 0 5165 344"/>
                              <a:gd name="T219" fmla="*/ 5165 h 11063"/>
                              <a:gd name="T220" fmla="+- 0 9562 1495"/>
                              <a:gd name="T221" fmla="*/ T220 w 8463"/>
                              <a:gd name="T222" fmla="+- 0 4827 344"/>
                              <a:gd name="T223" fmla="*/ 4827 h 11063"/>
                              <a:gd name="T224" fmla="+- 0 9621 1495"/>
                              <a:gd name="T225" fmla="*/ T224 w 8463"/>
                              <a:gd name="T226" fmla="+- 0 4700 344"/>
                              <a:gd name="T227" fmla="*/ 4700 h 11063"/>
                              <a:gd name="T228" fmla="+- 0 9745 1495"/>
                              <a:gd name="T229" fmla="*/ T228 w 8463"/>
                              <a:gd name="T230" fmla="+- 0 4395 344"/>
                              <a:gd name="T231" fmla="*/ 4395 h 11063"/>
                              <a:gd name="T232" fmla="+- 0 9814 1495"/>
                              <a:gd name="T233" fmla="*/ T232 w 8463"/>
                              <a:gd name="T234" fmla="+- 0 4187 344"/>
                              <a:gd name="T235" fmla="*/ 4187 h 11063"/>
                              <a:gd name="T236" fmla="+- 0 9890 1495"/>
                              <a:gd name="T237" fmla="*/ T236 w 8463"/>
                              <a:gd name="T238" fmla="+- 0 3887 344"/>
                              <a:gd name="T239" fmla="*/ 3887 h 11063"/>
                              <a:gd name="T240" fmla="+- 0 9937 1495"/>
                              <a:gd name="T241" fmla="*/ T240 w 8463"/>
                              <a:gd name="T242" fmla="+- 0 3599 344"/>
                              <a:gd name="T243" fmla="*/ 3599 h 11063"/>
                              <a:gd name="T244" fmla="+- 0 9954 1495"/>
                              <a:gd name="T245" fmla="*/ T244 w 8463"/>
                              <a:gd name="T246" fmla="+- 0 3410 344"/>
                              <a:gd name="T247" fmla="*/ 3410 h 11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463" h="11063">
                                <a:moveTo>
                                  <a:pt x="8410" y="3066"/>
                                </a:moveTo>
                                <a:lnTo>
                                  <a:pt x="8410" y="3067"/>
                                </a:lnTo>
                                <a:lnTo>
                                  <a:pt x="8410" y="3066"/>
                                </a:lnTo>
                                <a:moveTo>
                                  <a:pt x="8463" y="2888"/>
                                </a:moveTo>
                                <a:lnTo>
                                  <a:pt x="8457" y="2715"/>
                                </a:lnTo>
                                <a:lnTo>
                                  <a:pt x="8456" y="2714"/>
                                </a:lnTo>
                                <a:lnTo>
                                  <a:pt x="8440" y="2546"/>
                                </a:lnTo>
                                <a:lnTo>
                                  <a:pt x="8440" y="2545"/>
                                </a:lnTo>
                                <a:lnTo>
                                  <a:pt x="8414" y="2383"/>
                                </a:lnTo>
                                <a:lnTo>
                                  <a:pt x="8414" y="2888"/>
                                </a:lnTo>
                                <a:lnTo>
                                  <a:pt x="8414" y="2890"/>
                                </a:lnTo>
                                <a:lnTo>
                                  <a:pt x="8414" y="2889"/>
                                </a:lnTo>
                                <a:lnTo>
                                  <a:pt x="8414" y="2888"/>
                                </a:lnTo>
                                <a:lnTo>
                                  <a:pt x="8414" y="2383"/>
                                </a:lnTo>
                                <a:lnTo>
                                  <a:pt x="8413" y="2382"/>
                                </a:lnTo>
                                <a:lnTo>
                                  <a:pt x="8379" y="2225"/>
                                </a:lnTo>
                                <a:lnTo>
                                  <a:pt x="8378" y="2224"/>
                                </a:lnTo>
                                <a:lnTo>
                                  <a:pt x="8335" y="2074"/>
                                </a:lnTo>
                                <a:lnTo>
                                  <a:pt x="8335" y="2071"/>
                                </a:lnTo>
                                <a:lnTo>
                                  <a:pt x="8289" y="1939"/>
                                </a:lnTo>
                                <a:lnTo>
                                  <a:pt x="8284" y="1926"/>
                                </a:lnTo>
                                <a:lnTo>
                                  <a:pt x="8284" y="1925"/>
                                </a:lnTo>
                                <a:lnTo>
                                  <a:pt x="8226" y="1785"/>
                                </a:lnTo>
                                <a:lnTo>
                                  <a:pt x="8226" y="1783"/>
                                </a:lnTo>
                                <a:lnTo>
                                  <a:pt x="8162" y="1648"/>
                                </a:lnTo>
                                <a:lnTo>
                                  <a:pt x="8103" y="1538"/>
                                </a:lnTo>
                                <a:lnTo>
                                  <a:pt x="8092" y="1518"/>
                                </a:lnTo>
                                <a:lnTo>
                                  <a:pt x="8092" y="1517"/>
                                </a:lnTo>
                                <a:lnTo>
                                  <a:pt x="8018" y="1393"/>
                                </a:lnTo>
                                <a:lnTo>
                                  <a:pt x="8017" y="1392"/>
                                </a:lnTo>
                                <a:lnTo>
                                  <a:pt x="7955" y="1298"/>
                                </a:lnTo>
                                <a:lnTo>
                                  <a:pt x="7939" y="1274"/>
                                </a:lnTo>
                                <a:lnTo>
                                  <a:pt x="7938" y="1273"/>
                                </a:lnTo>
                                <a:lnTo>
                                  <a:pt x="7874" y="1185"/>
                                </a:lnTo>
                                <a:lnTo>
                                  <a:pt x="7856" y="1160"/>
                                </a:lnTo>
                                <a:lnTo>
                                  <a:pt x="7856" y="1159"/>
                                </a:lnTo>
                                <a:lnTo>
                                  <a:pt x="7791" y="1077"/>
                                </a:lnTo>
                                <a:lnTo>
                                  <a:pt x="7771" y="1051"/>
                                </a:lnTo>
                                <a:lnTo>
                                  <a:pt x="7770" y="1050"/>
                                </a:lnTo>
                                <a:lnTo>
                                  <a:pt x="7683" y="948"/>
                                </a:lnTo>
                                <a:lnTo>
                                  <a:pt x="7683" y="947"/>
                                </a:lnTo>
                                <a:lnTo>
                                  <a:pt x="7594" y="850"/>
                                </a:lnTo>
                                <a:lnTo>
                                  <a:pt x="7593" y="850"/>
                                </a:lnTo>
                                <a:lnTo>
                                  <a:pt x="7504" y="758"/>
                                </a:lnTo>
                                <a:lnTo>
                                  <a:pt x="7503" y="757"/>
                                </a:lnTo>
                                <a:lnTo>
                                  <a:pt x="7413" y="671"/>
                                </a:lnTo>
                                <a:lnTo>
                                  <a:pt x="7413" y="670"/>
                                </a:lnTo>
                                <a:lnTo>
                                  <a:pt x="7359" y="621"/>
                                </a:lnTo>
                                <a:lnTo>
                                  <a:pt x="7323" y="589"/>
                                </a:lnTo>
                                <a:lnTo>
                                  <a:pt x="7322" y="589"/>
                                </a:lnTo>
                                <a:lnTo>
                                  <a:pt x="7234" y="513"/>
                                </a:lnTo>
                                <a:lnTo>
                                  <a:pt x="7233" y="513"/>
                                </a:lnTo>
                                <a:lnTo>
                                  <a:pt x="7146" y="442"/>
                                </a:lnTo>
                                <a:lnTo>
                                  <a:pt x="7061" y="377"/>
                                </a:lnTo>
                                <a:lnTo>
                                  <a:pt x="7061" y="376"/>
                                </a:lnTo>
                                <a:lnTo>
                                  <a:pt x="6979" y="316"/>
                                </a:lnTo>
                                <a:lnTo>
                                  <a:pt x="6901" y="261"/>
                                </a:lnTo>
                                <a:lnTo>
                                  <a:pt x="6827" y="211"/>
                                </a:lnTo>
                                <a:lnTo>
                                  <a:pt x="6826" y="211"/>
                                </a:lnTo>
                                <a:lnTo>
                                  <a:pt x="6758" y="167"/>
                                </a:lnTo>
                                <a:lnTo>
                                  <a:pt x="6757" y="167"/>
                                </a:lnTo>
                                <a:lnTo>
                                  <a:pt x="6694" y="128"/>
                                </a:lnTo>
                                <a:lnTo>
                                  <a:pt x="6652" y="103"/>
                                </a:lnTo>
                                <a:lnTo>
                                  <a:pt x="6637" y="94"/>
                                </a:lnTo>
                                <a:lnTo>
                                  <a:pt x="6587" y="65"/>
                                </a:lnTo>
                                <a:lnTo>
                                  <a:pt x="6510" y="24"/>
                                </a:lnTo>
                                <a:lnTo>
                                  <a:pt x="6509" y="24"/>
                                </a:lnTo>
                                <a:lnTo>
                                  <a:pt x="6484" y="10"/>
                                </a:lnTo>
                                <a:lnTo>
                                  <a:pt x="6469" y="3"/>
                                </a:lnTo>
                                <a:lnTo>
                                  <a:pt x="6468" y="2"/>
                                </a:lnTo>
                                <a:lnTo>
                                  <a:pt x="6463" y="0"/>
                                </a:lnTo>
                                <a:lnTo>
                                  <a:pt x="6441" y="40"/>
                                </a:lnTo>
                                <a:lnTo>
                                  <a:pt x="6446" y="42"/>
                                </a:lnTo>
                                <a:lnTo>
                                  <a:pt x="6461" y="50"/>
                                </a:lnTo>
                                <a:lnTo>
                                  <a:pt x="6486" y="62"/>
                                </a:lnTo>
                                <a:lnTo>
                                  <a:pt x="6520" y="80"/>
                                </a:lnTo>
                                <a:lnTo>
                                  <a:pt x="6519" y="80"/>
                                </a:lnTo>
                                <a:lnTo>
                                  <a:pt x="6562" y="104"/>
                                </a:lnTo>
                                <a:lnTo>
                                  <a:pt x="6561" y="103"/>
                                </a:lnTo>
                                <a:lnTo>
                                  <a:pt x="6668" y="165"/>
                                </a:lnTo>
                                <a:lnTo>
                                  <a:pt x="6667" y="165"/>
                                </a:lnTo>
                                <a:lnTo>
                                  <a:pt x="6730" y="204"/>
                                </a:lnTo>
                                <a:lnTo>
                                  <a:pt x="6799" y="248"/>
                                </a:lnTo>
                                <a:lnTo>
                                  <a:pt x="6798" y="248"/>
                                </a:lnTo>
                                <a:lnTo>
                                  <a:pt x="6872" y="297"/>
                                </a:lnTo>
                                <a:lnTo>
                                  <a:pt x="6950" y="351"/>
                                </a:lnTo>
                                <a:lnTo>
                                  <a:pt x="6949" y="351"/>
                                </a:lnTo>
                                <a:lnTo>
                                  <a:pt x="7031" y="411"/>
                                </a:lnTo>
                                <a:lnTo>
                                  <a:pt x="7030" y="411"/>
                                </a:lnTo>
                                <a:lnTo>
                                  <a:pt x="7115" y="476"/>
                                </a:lnTo>
                                <a:lnTo>
                                  <a:pt x="7114" y="476"/>
                                </a:lnTo>
                                <a:lnTo>
                                  <a:pt x="7201" y="546"/>
                                </a:lnTo>
                                <a:lnTo>
                                  <a:pt x="7289" y="622"/>
                                </a:lnTo>
                                <a:lnTo>
                                  <a:pt x="7289" y="621"/>
                                </a:lnTo>
                                <a:lnTo>
                                  <a:pt x="7378" y="702"/>
                                </a:lnTo>
                                <a:lnTo>
                                  <a:pt x="7468" y="788"/>
                                </a:lnTo>
                                <a:lnTo>
                                  <a:pt x="7557" y="879"/>
                                </a:lnTo>
                                <a:lnTo>
                                  <a:pt x="7558" y="880"/>
                                </a:lnTo>
                                <a:lnTo>
                                  <a:pt x="7646" y="976"/>
                                </a:lnTo>
                                <a:lnTo>
                                  <a:pt x="7645" y="976"/>
                                </a:lnTo>
                                <a:lnTo>
                                  <a:pt x="7732" y="1078"/>
                                </a:lnTo>
                                <a:lnTo>
                                  <a:pt x="7732" y="1077"/>
                                </a:lnTo>
                                <a:lnTo>
                                  <a:pt x="7817" y="1185"/>
                                </a:lnTo>
                                <a:lnTo>
                                  <a:pt x="7816" y="1184"/>
                                </a:lnTo>
                                <a:lnTo>
                                  <a:pt x="7898" y="1298"/>
                                </a:lnTo>
                                <a:lnTo>
                                  <a:pt x="7897" y="1297"/>
                                </a:lnTo>
                                <a:lnTo>
                                  <a:pt x="7976" y="1416"/>
                                </a:lnTo>
                                <a:lnTo>
                                  <a:pt x="7975" y="1415"/>
                                </a:lnTo>
                                <a:lnTo>
                                  <a:pt x="8049" y="1539"/>
                                </a:lnTo>
                                <a:lnTo>
                                  <a:pt x="8118" y="1667"/>
                                </a:lnTo>
                                <a:lnTo>
                                  <a:pt x="8118" y="1666"/>
                                </a:lnTo>
                                <a:lnTo>
                                  <a:pt x="8181" y="1801"/>
                                </a:lnTo>
                                <a:lnTo>
                                  <a:pt x="8238" y="1940"/>
                                </a:lnTo>
                                <a:lnTo>
                                  <a:pt x="8238" y="1939"/>
                                </a:lnTo>
                                <a:lnTo>
                                  <a:pt x="8289" y="2085"/>
                                </a:lnTo>
                                <a:lnTo>
                                  <a:pt x="8288" y="2084"/>
                                </a:lnTo>
                                <a:lnTo>
                                  <a:pt x="8332" y="2235"/>
                                </a:lnTo>
                                <a:lnTo>
                                  <a:pt x="8331" y="2234"/>
                                </a:lnTo>
                                <a:lnTo>
                                  <a:pt x="8366" y="2390"/>
                                </a:lnTo>
                                <a:lnTo>
                                  <a:pt x="8366" y="2391"/>
                                </a:lnTo>
                                <a:lnTo>
                                  <a:pt x="8366" y="2390"/>
                                </a:lnTo>
                                <a:lnTo>
                                  <a:pt x="8366" y="2391"/>
                                </a:lnTo>
                                <a:lnTo>
                                  <a:pt x="8392" y="2552"/>
                                </a:lnTo>
                                <a:lnTo>
                                  <a:pt x="8392" y="2550"/>
                                </a:lnTo>
                                <a:lnTo>
                                  <a:pt x="8408" y="2718"/>
                                </a:lnTo>
                                <a:lnTo>
                                  <a:pt x="8408" y="2717"/>
                                </a:lnTo>
                                <a:lnTo>
                                  <a:pt x="8414" y="2889"/>
                                </a:lnTo>
                                <a:lnTo>
                                  <a:pt x="8414" y="2890"/>
                                </a:lnTo>
                                <a:lnTo>
                                  <a:pt x="8410" y="3067"/>
                                </a:lnTo>
                                <a:lnTo>
                                  <a:pt x="8410" y="3069"/>
                                </a:lnTo>
                                <a:lnTo>
                                  <a:pt x="8404" y="3158"/>
                                </a:lnTo>
                                <a:lnTo>
                                  <a:pt x="8404" y="3157"/>
                                </a:lnTo>
                                <a:lnTo>
                                  <a:pt x="8404" y="3158"/>
                                </a:lnTo>
                                <a:lnTo>
                                  <a:pt x="8394" y="3250"/>
                                </a:lnTo>
                                <a:lnTo>
                                  <a:pt x="8394" y="3249"/>
                                </a:lnTo>
                                <a:lnTo>
                                  <a:pt x="8394" y="3250"/>
                                </a:lnTo>
                                <a:lnTo>
                                  <a:pt x="8382" y="3343"/>
                                </a:lnTo>
                                <a:lnTo>
                                  <a:pt x="8367" y="3438"/>
                                </a:lnTo>
                                <a:lnTo>
                                  <a:pt x="8348" y="3535"/>
                                </a:lnTo>
                                <a:lnTo>
                                  <a:pt x="8348" y="3534"/>
                                </a:lnTo>
                                <a:lnTo>
                                  <a:pt x="8326" y="3632"/>
                                </a:lnTo>
                                <a:lnTo>
                                  <a:pt x="8301" y="3731"/>
                                </a:lnTo>
                                <a:lnTo>
                                  <a:pt x="8272" y="3832"/>
                                </a:lnTo>
                                <a:lnTo>
                                  <a:pt x="8272" y="3831"/>
                                </a:lnTo>
                                <a:lnTo>
                                  <a:pt x="8240" y="3934"/>
                                </a:lnTo>
                                <a:lnTo>
                                  <a:pt x="8240" y="3933"/>
                                </a:lnTo>
                                <a:lnTo>
                                  <a:pt x="8204" y="4037"/>
                                </a:lnTo>
                                <a:lnTo>
                                  <a:pt x="8164" y="4142"/>
                                </a:lnTo>
                                <a:lnTo>
                                  <a:pt x="8165" y="4141"/>
                                </a:lnTo>
                                <a:lnTo>
                                  <a:pt x="8121" y="4248"/>
                                </a:lnTo>
                                <a:lnTo>
                                  <a:pt x="8074" y="4356"/>
                                </a:lnTo>
                                <a:lnTo>
                                  <a:pt x="8074" y="4355"/>
                                </a:lnTo>
                                <a:lnTo>
                                  <a:pt x="8023" y="4465"/>
                                </a:lnTo>
                                <a:lnTo>
                                  <a:pt x="8023" y="4464"/>
                                </a:lnTo>
                                <a:lnTo>
                                  <a:pt x="7968" y="4575"/>
                                </a:lnTo>
                                <a:lnTo>
                                  <a:pt x="7909" y="4686"/>
                                </a:lnTo>
                                <a:lnTo>
                                  <a:pt x="7909" y="4687"/>
                                </a:lnTo>
                                <a:lnTo>
                                  <a:pt x="7846" y="4800"/>
                                </a:lnTo>
                                <a:lnTo>
                                  <a:pt x="7778" y="4915"/>
                                </a:lnTo>
                                <a:lnTo>
                                  <a:pt x="7778" y="4914"/>
                                </a:lnTo>
                                <a:lnTo>
                                  <a:pt x="7706" y="5031"/>
                                </a:lnTo>
                                <a:lnTo>
                                  <a:pt x="7707" y="5030"/>
                                </a:lnTo>
                                <a:lnTo>
                                  <a:pt x="7630" y="5148"/>
                                </a:lnTo>
                                <a:lnTo>
                                  <a:pt x="7549" y="5267"/>
                                </a:lnTo>
                                <a:lnTo>
                                  <a:pt x="7550" y="5267"/>
                                </a:lnTo>
                                <a:lnTo>
                                  <a:pt x="7464" y="5387"/>
                                </a:lnTo>
                                <a:lnTo>
                                  <a:pt x="7374" y="5509"/>
                                </a:lnTo>
                                <a:lnTo>
                                  <a:pt x="7279" y="5632"/>
                                </a:lnTo>
                                <a:lnTo>
                                  <a:pt x="7179" y="5757"/>
                                </a:lnTo>
                                <a:lnTo>
                                  <a:pt x="7179" y="5756"/>
                                </a:lnTo>
                                <a:lnTo>
                                  <a:pt x="7074" y="5883"/>
                                </a:lnTo>
                                <a:lnTo>
                                  <a:pt x="7075" y="5883"/>
                                </a:lnTo>
                                <a:lnTo>
                                  <a:pt x="6965" y="6010"/>
                                </a:lnTo>
                                <a:lnTo>
                                  <a:pt x="6850" y="6139"/>
                                </a:lnTo>
                                <a:lnTo>
                                  <a:pt x="6851" y="6139"/>
                                </a:lnTo>
                                <a:lnTo>
                                  <a:pt x="6730" y="6269"/>
                                </a:lnTo>
                                <a:lnTo>
                                  <a:pt x="6731" y="6269"/>
                                </a:lnTo>
                                <a:lnTo>
                                  <a:pt x="6605" y="6401"/>
                                </a:lnTo>
                                <a:lnTo>
                                  <a:pt x="6606" y="6401"/>
                                </a:lnTo>
                                <a:lnTo>
                                  <a:pt x="6475" y="6534"/>
                                </a:lnTo>
                                <a:lnTo>
                                  <a:pt x="6339" y="6669"/>
                                </a:lnTo>
                                <a:lnTo>
                                  <a:pt x="6197" y="6805"/>
                                </a:lnTo>
                                <a:lnTo>
                                  <a:pt x="6198" y="6805"/>
                                </a:lnTo>
                                <a:lnTo>
                                  <a:pt x="6051" y="6942"/>
                                </a:lnTo>
                                <a:lnTo>
                                  <a:pt x="5898" y="7081"/>
                                </a:lnTo>
                                <a:lnTo>
                                  <a:pt x="5739" y="7222"/>
                                </a:lnTo>
                                <a:lnTo>
                                  <a:pt x="5740" y="7222"/>
                                </a:lnTo>
                                <a:lnTo>
                                  <a:pt x="5575" y="7364"/>
                                </a:lnTo>
                                <a:lnTo>
                                  <a:pt x="5576" y="7363"/>
                                </a:lnTo>
                                <a:lnTo>
                                  <a:pt x="5575" y="7364"/>
                                </a:lnTo>
                                <a:lnTo>
                                  <a:pt x="5405" y="7507"/>
                                </a:lnTo>
                                <a:lnTo>
                                  <a:pt x="5229" y="7652"/>
                                </a:lnTo>
                                <a:lnTo>
                                  <a:pt x="5229" y="7651"/>
                                </a:lnTo>
                                <a:lnTo>
                                  <a:pt x="5047" y="7798"/>
                                </a:lnTo>
                                <a:lnTo>
                                  <a:pt x="4858" y="7945"/>
                                </a:lnTo>
                                <a:lnTo>
                                  <a:pt x="4859" y="7945"/>
                                </a:lnTo>
                                <a:lnTo>
                                  <a:pt x="4664" y="8094"/>
                                </a:lnTo>
                                <a:lnTo>
                                  <a:pt x="4463" y="8245"/>
                                </a:lnTo>
                                <a:lnTo>
                                  <a:pt x="4256" y="8397"/>
                                </a:lnTo>
                                <a:lnTo>
                                  <a:pt x="4256" y="8396"/>
                                </a:lnTo>
                                <a:lnTo>
                                  <a:pt x="4042" y="8550"/>
                                </a:lnTo>
                                <a:lnTo>
                                  <a:pt x="3822" y="8705"/>
                                </a:lnTo>
                                <a:lnTo>
                                  <a:pt x="3594" y="8861"/>
                                </a:lnTo>
                                <a:lnTo>
                                  <a:pt x="3595" y="8861"/>
                                </a:lnTo>
                                <a:lnTo>
                                  <a:pt x="3120" y="9178"/>
                                </a:lnTo>
                                <a:lnTo>
                                  <a:pt x="2872" y="9338"/>
                                </a:lnTo>
                                <a:lnTo>
                                  <a:pt x="2873" y="9338"/>
                                </a:lnTo>
                                <a:lnTo>
                                  <a:pt x="2357" y="9664"/>
                                </a:lnTo>
                                <a:lnTo>
                                  <a:pt x="2088" y="9829"/>
                                </a:lnTo>
                                <a:lnTo>
                                  <a:pt x="1529" y="10163"/>
                                </a:lnTo>
                                <a:lnTo>
                                  <a:pt x="940" y="10503"/>
                                </a:lnTo>
                                <a:lnTo>
                                  <a:pt x="634" y="10675"/>
                                </a:lnTo>
                                <a:lnTo>
                                  <a:pt x="635" y="10675"/>
                                </a:lnTo>
                                <a:lnTo>
                                  <a:pt x="0" y="11024"/>
                                </a:lnTo>
                                <a:lnTo>
                                  <a:pt x="25" y="11063"/>
                                </a:lnTo>
                                <a:lnTo>
                                  <a:pt x="659" y="10713"/>
                                </a:lnTo>
                                <a:lnTo>
                                  <a:pt x="660" y="10713"/>
                                </a:lnTo>
                                <a:lnTo>
                                  <a:pt x="966" y="10541"/>
                                </a:lnTo>
                                <a:lnTo>
                                  <a:pt x="1555" y="10201"/>
                                </a:lnTo>
                                <a:lnTo>
                                  <a:pt x="1838" y="10033"/>
                                </a:lnTo>
                                <a:lnTo>
                                  <a:pt x="1839" y="10032"/>
                                </a:lnTo>
                                <a:lnTo>
                                  <a:pt x="2115" y="9866"/>
                                </a:lnTo>
                                <a:lnTo>
                                  <a:pt x="2384" y="9701"/>
                                </a:lnTo>
                                <a:lnTo>
                                  <a:pt x="2646" y="9537"/>
                                </a:lnTo>
                                <a:lnTo>
                                  <a:pt x="2900" y="9375"/>
                                </a:lnTo>
                                <a:lnTo>
                                  <a:pt x="3148" y="9214"/>
                                </a:lnTo>
                                <a:lnTo>
                                  <a:pt x="3389" y="9055"/>
                                </a:lnTo>
                                <a:lnTo>
                                  <a:pt x="3623" y="8897"/>
                                </a:lnTo>
                                <a:lnTo>
                                  <a:pt x="3851" y="8740"/>
                                </a:lnTo>
                                <a:lnTo>
                                  <a:pt x="4071" y="8585"/>
                                </a:lnTo>
                                <a:lnTo>
                                  <a:pt x="4072" y="8585"/>
                                </a:lnTo>
                                <a:lnTo>
                                  <a:pt x="4285" y="8432"/>
                                </a:lnTo>
                                <a:lnTo>
                                  <a:pt x="4286" y="8431"/>
                                </a:lnTo>
                                <a:lnTo>
                                  <a:pt x="4332" y="8397"/>
                                </a:lnTo>
                                <a:lnTo>
                                  <a:pt x="4695" y="8129"/>
                                </a:lnTo>
                                <a:lnTo>
                                  <a:pt x="4695" y="8128"/>
                                </a:lnTo>
                                <a:lnTo>
                                  <a:pt x="4890" y="7979"/>
                                </a:lnTo>
                                <a:lnTo>
                                  <a:pt x="5078" y="7831"/>
                                </a:lnTo>
                                <a:lnTo>
                                  <a:pt x="5079" y="7831"/>
                                </a:lnTo>
                                <a:lnTo>
                                  <a:pt x="5261" y="7685"/>
                                </a:lnTo>
                                <a:lnTo>
                                  <a:pt x="5301" y="7652"/>
                                </a:lnTo>
                                <a:lnTo>
                                  <a:pt x="5438" y="7540"/>
                                </a:lnTo>
                                <a:lnTo>
                                  <a:pt x="5608" y="7396"/>
                                </a:lnTo>
                                <a:lnTo>
                                  <a:pt x="5773" y="7254"/>
                                </a:lnTo>
                                <a:lnTo>
                                  <a:pt x="5932" y="7114"/>
                                </a:lnTo>
                                <a:lnTo>
                                  <a:pt x="5932" y="7113"/>
                                </a:lnTo>
                                <a:lnTo>
                                  <a:pt x="6085" y="6974"/>
                                </a:lnTo>
                                <a:lnTo>
                                  <a:pt x="6232" y="6836"/>
                                </a:lnTo>
                                <a:lnTo>
                                  <a:pt x="6374" y="6700"/>
                                </a:lnTo>
                                <a:lnTo>
                                  <a:pt x="6374" y="6699"/>
                                </a:lnTo>
                                <a:lnTo>
                                  <a:pt x="6511" y="6564"/>
                                </a:lnTo>
                                <a:lnTo>
                                  <a:pt x="6642" y="6431"/>
                                </a:lnTo>
                                <a:lnTo>
                                  <a:pt x="6767" y="6299"/>
                                </a:lnTo>
                                <a:lnTo>
                                  <a:pt x="6767" y="6298"/>
                                </a:lnTo>
                                <a:lnTo>
                                  <a:pt x="6888" y="6168"/>
                                </a:lnTo>
                                <a:lnTo>
                                  <a:pt x="7003" y="6038"/>
                                </a:lnTo>
                                <a:lnTo>
                                  <a:pt x="7113" y="5910"/>
                                </a:lnTo>
                                <a:lnTo>
                                  <a:pt x="7218" y="5784"/>
                                </a:lnTo>
                                <a:lnTo>
                                  <a:pt x="7239" y="5757"/>
                                </a:lnTo>
                                <a:lnTo>
                                  <a:pt x="7318" y="5658"/>
                                </a:lnTo>
                                <a:lnTo>
                                  <a:pt x="7414" y="5535"/>
                                </a:lnTo>
                                <a:lnTo>
                                  <a:pt x="7414" y="5534"/>
                                </a:lnTo>
                                <a:lnTo>
                                  <a:pt x="7504" y="5412"/>
                                </a:lnTo>
                                <a:lnTo>
                                  <a:pt x="7590" y="5291"/>
                                </a:lnTo>
                                <a:lnTo>
                                  <a:pt x="7671" y="5171"/>
                                </a:lnTo>
                                <a:lnTo>
                                  <a:pt x="7748" y="5053"/>
                                </a:lnTo>
                                <a:lnTo>
                                  <a:pt x="7762" y="5030"/>
                                </a:lnTo>
                                <a:lnTo>
                                  <a:pt x="7821" y="4936"/>
                                </a:lnTo>
                                <a:lnTo>
                                  <a:pt x="7833" y="4915"/>
                                </a:lnTo>
                                <a:lnTo>
                                  <a:pt x="7889" y="4821"/>
                                </a:lnTo>
                                <a:lnTo>
                                  <a:pt x="7889" y="4820"/>
                                </a:lnTo>
                                <a:lnTo>
                                  <a:pt x="7952" y="4707"/>
                                </a:lnTo>
                                <a:lnTo>
                                  <a:pt x="7952" y="4706"/>
                                </a:lnTo>
                                <a:lnTo>
                                  <a:pt x="8012" y="4594"/>
                                </a:lnTo>
                                <a:lnTo>
                                  <a:pt x="8067" y="4483"/>
                                </a:lnTo>
                                <a:lnTo>
                                  <a:pt x="8068" y="4482"/>
                                </a:lnTo>
                                <a:lnTo>
                                  <a:pt x="8076" y="4465"/>
                                </a:lnTo>
                                <a:lnTo>
                                  <a:pt x="8119" y="4373"/>
                                </a:lnTo>
                                <a:lnTo>
                                  <a:pt x="8119" y="4372"/>
                                </a:lnTo>
                                <a:lnTo>
                                  <a:pt x="8126" y="4356"/>
                                </a:lnTo>
                                <a:lnTo>
                                  <a:pt x="8166" y="4264"/>
                                </a:lnTo>
                                <a:lnTo>
                                  <a:pt x="8167" y="4264"/>
                                </a:lnTo>
                                <a:lnTo>
                                  <a:pt x="8210" y="4157"/>
                                </a:lnTo>
                                <a:lnTo>
                                  <a:pt x="8216" y="4141"/>
                                </a:lnTo>
                                <a:lnTo>
                                  <a:pt x="8250" y="4051"/>
                                </a:lnTo>
                                <a:lnTo>
                                  <a:pt x="8286" y="3947"/>
                                </a:lnTo>
                                <a:lnTo>
                                  <a:pt x="8286" y="3946"/>
                                </a:lnTo>
                                <a:lnTo>
                                  <a:pt x="8290" y="3934"/>
                                </a:lnTo>
                                <a:lnTo>
                                  <a:pt x="8319" y="3844"/>
                                </a:lnTo>
                                <a:lnTo>
                                  <a:pt x="8319" y="3843"/>
                                </a:lnTo>
                                <a:lnTo>
                                  <a:pt x="8322" y="3832"/>
                                </a:lnTo>
                                <a:lnTo>
                                  <a:pt x="8348" y="3742"/>
                                </a:lnTo>
                                <a:lnTo>
                                  <a:pt x="8373" y="3642"/>
                                </a:lnTo>
                                <a:lnTo>
                                  <a:pt x="8373" y="3641"/>
                                </a:lnTo>
                                <a:lnTo>
                                  <a:pt x="8395" y="3543"/>
                                </a:lnTo>
                                <a:lnTo>
                                  <a:pt x="8396" y="3542"/>
                                </a:lnTo>
                                <a:lnTo>
                                  <a:pt x="8397" y="3535"/>
                                </a:lnTo>
                                <a:lnTo>
                                  <a:pt x="8414" y="3445"/>
                                </a:lnTo>
                                <a:lnTo>
                                  <a:pt x="8430" y="3349"/>
                                </a:lnTo>
                                <a:lnTo>
                                  <a:pt x="8442" y="3255"/>
                                </a:lnTo>
                                <a:lnTo>
                                  <a:pt x="8442" y="3254"/>
                                </a:lnTo>
                                <a:lnTo>
                                  <a:pt x="8452" y="3161"/>
                                </a:lnTo>
                                <a:lnTo>
                                  <a:pt x="8452" y="3157"/>
                                </a:lnTo>
                                <a:lnTo>
                                  <a:pt x="8459" y="3069"/>
                                </a:lnTo>
                                <a:lnTo>
                                  <a:pt x="8459" y="3066"/>
                                </a:lnTo>
                                <a:lnTo>
                                  <a:pt x="8463" y="2890"/>
                                </a:lnTo>
                                <a:lnTo>
                                  <a:pt x="8463" y="2888"/>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Rectangle 45"/>
                        <wps:cNvSpPr>
                          <a:spLocks noChangeArrowheads="1"/>
                        </wps:cNvSpPr>
                        <wps:spPr bwMode="auto">
                          <a:xfrm>
                            <a:off x="1859" y="1181"/>
                            <a:ext cx="13149" cy="9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365" y="972"/>
                            <a:ext cx="14107" cy="1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3491" y="1269"/>
                            <a:ext cx="1371" cy="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w16se="http://schemas.microsoft.com/office/word/2015/wordml/symex">
            <w:pict>
              <v:group w14:anchorId="5882AD93" id="Group 41" o:spid="_x0000_s1026" style="position:absolute;margin-left:25.45pt;margin-top:19.5pt;width:803.25pt;height:565.2pt;z-index:-251661824;mso-position-horizontal-relative:page;mso-position-vertical-relative:page" coordorigin="509,322" coordsize="15846,1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">
                <v:shape id="Freeform 58" o:spid="_x0000_s1027" style="position:absolute;left:594;top:390;width:15676;height:11157;visibility:visible;mso-wrap-style:square;v-text-anchor:top" coordsize="15676,1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" path="m15355,l321,,244,8,174,33,112,72,62,122,25,183,4,251,,300,,10856r16,95l48,11015r46,54l152,11112r68,29l295,11156r26,1l15355,11157r77,-9l15503,11123r61,-38l15614,11034r37,-60l15672,10905r4,-49l15676,300r-10,-72l15640,162r-41,-58l15545,57r-65,-34l15407,4,15355,xe" fillcolor="#2c2a2b" stroked="f">
                  <v:path arrowok="t" o:connecttype="custom" o:connectlocs="15355,390;321,390;244,398;174,423;112,462;62,512;25,573;4,641;0,690;0,11246;16,11341;48,11405;94,11459;152,11502;220,11531;295,11546;321,11547;15355,11547;15432,11538;15503,11513;15564,11475;15614,11424;15651,11364;15672,11295;15676,11246;15676,690;15666,618;15640,552;15599,494;15545,447;15480,413;15407,394;15355,390" o:connectangles="0,0,0,0,0,0,0,0,0,0,0,0,0,0,0,0,0,0,0,0,0,0,0,0,0,0,0,0,0,0,0,0,0"/>
                </v:shape>
                <v:line id="Line 57" o:spid="_x0000_s1028" style="position:absolute;visibility:visible;mso-wrap-style:square" from="16192,377" to="1619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" strokecolor="#393738" strokeweight="1.25pt"/>
                <v:line id="Line 56" o:spid="_x0000_s1029" style="position:absolute;visibility:visible;mso-wrap-style:square" from="16192,11273" to="16192,1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" strokecolor="#393738" strokeweight="1.25pt"/>
                <v:shape id="AutoShape 55" o:spid="_x0000_s1030" style="position:absolute;left:692;top:474;width:15374;height:11152;visibility:visible;mso-wrap-style:square;v-text-anchor:top" coordsize="15374,1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" path="m27,11105l14,10874r-7,-12l4,10855,,11090r27,15m169,2l157,4r-3,1l169,2m176,r-7,2l172,1,176,t49,10993l203,10992r-8,l180,10990r6,161l219,11152r4,-159l225,10993t15149,143l15367,10985r-1,-16l15345,10977r-60,15l225,10993r15027,l15257,11152r4,l15294,11151r8,-1l15334,11145r9,-1l15374,11136e" fillcolor="#393738" stroked="f">
                  <v:path arrowok="t" o:connecttype="custom" o:connectlocs="27,11579;14,11348;7,11336;4,11329;0,11564;27,11579;169,476;157,478;154,479;169,476;176,474;169,476;172,475;176,474;225,11467;203,11466;195,11466;180,11464;186,11625;219,11626;223,11467;225,11467;15374,11610;15367,11459;15366,11443;15345,11451;15285,11466;225,11467;15252,11467;15257,11626;15261,11626;15294,11625;15302,11624;15334,11619;15343,11618;15374,11610" o:connectangles="0,0,0,0,0,0,0,0,0,0,0,0,0,0,0,0,0,0,0,0,0,0,0,0,0,0,0,0,0,0,0,0,0,0,0,0"/>
                </v:shape>
                <v:line id="Line 54" o:spid="_x0000_s1031" style="position:absolute;visibility:visible;mso-wrap-style:square" from="683,11265" to="683,1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" strokecolor="#393738" strokeweight=".25pt"/>
                <v:shape id="AutoShape 53" o:spid="_x0000_s1032" style="position:absolute;left:509;top:377;width:225;height:11165;visibility:visible;mso-wrap-style:square;v-text-anchor:top" coordsize="225,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" path="m175,268r-1,4l172,286r,5l175,268m176,l122,42,72,97,34,162,9,233,,309,,10873r8,69l31,11014r37,65l117,11136r34,29l170,10865,170,313r1,-18l176,t49,172l213,186r-3,4l225,172e" fillcolor="#393738" stroked="f">
                  <v:path arrowok="t" o:connecttype="custom" o:connectlocs="175,645;174,649;172,663;172,668;175,645;176,377;122,419;72,474;34,539;9,610;0,686;0,11250;8,11319;31,11391;68,11456;117,11513;151,11542;170,11242;170,690;171,672;176,377;225,549;213,563;210,567;225,549" o:connectangles="0,0,0,0,0,0,0,0,0,0,0,0,0,0,0,0,0,0,0,0,0,0,0,0,0"/>
                </v:shape>
                <v:line id="Line 52" o:spid="_x0000_s1033" style="position:absolute;visibility:visible;mso-wrap-style:square" from="913,322" to="91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" strokecolor="#393738" strokeweight=".2pt"/>
                <v:shape id="Freeform 51" o:spid="_x0000_s1034" style="position:absolute;left:684;top:11291;width:14;height:41;visibility:visible;mso-wrap-style:square;v-text-anchor:top" coordsize="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" path="m,l1,4,4,17r3,8l14,41,6,21,,xe" fillcolor="#393738" stroked="f">
                  <v:path arrowok="t" o:connecttype="custom" o:connectlocs="0,11291;1,11295;4,11308;7,11316;14,11332;6,11312;0,11291" o:connectangles="0,0,0,0,0,0,0"/>
                </v:shape>
                <v:line id="Line 50" o:spid="_x0000_s1035" style="position:absolute;visibility:visible;mso-wrap-style:square" from="689,373" to="689,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" strokecolor="#393738" strokeweight=".35pt"/>
                <v:shape id="AutoShape 49" o:spid="_x0000_s1036" style="position:absolute;left:690;top:585;width:30;height:10785;visibility:visible;mso-wrap-style:square;v-text-anchor:top" coordsize="30,1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" path="m18,l9,16,6,22,1,35,,40,8,19,18,m30,10785r-10,-15l27,10782r3,3e" fillcolor="#393738" stroked="f">
                  <v:path arrowok="t" o:connecttype="custom" o:connectlocs="18,585;9,601;6,607;1,620;0,625;8,604;18,585;30,11370;20,11355;27,11367;30,11370" o:connectangles="0,0,0,0,0,0,0,0,0,0,0"/>
                </v:shape>
                <v:line id="Line 48" o:spid="_x0000_s1037" style="position:absolute;visibility:visible;mso-wrap-style:square" from="713,358" to="713,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" strokecolor="#393738" strokeweight=".65pt"/>
                <v:shape id="AutoShape 47" o:spid="_x0000_s1038" style="position:absolute;left:660;top:322;width:15695;height:11304;visibility:visible;mso-wrap-style:square;v-text-anchor:top" coordsize="15695,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" path="m25,55l20,350r-1,18l19,370r5,-47l25,320,25,55t,264l25,320r,-1m231,11144r-15,-2l208,11141r-23,-6l164,11128r-4,-2l148,11121r-3,-1l144,11119r-4,-2l127,11110r-3,-2l111,11099r,-1l109,11097r-3,-2l89,11081r-3,-3l73,11065r-11,-14l60,11048r-10,-15l38,11010r-1,-3l31,10994r-3,-8l25,10973r-4,-26l21,10943r-2,-19l19,10922r,-2l,11220r25,17l20,10943r1,8l23,10965r2,272l32,11242r4,-235l39,11014r7,12l59,11257r7,3l94,11273r7,3l131,11286r39,10l178,11297r32,5l218,11303r-6,-161l227,11144r4,m257,11145r-22,-1l231,11144r26,1m15289,11304r-5,-159l257,11145r-2,l251,11304r15038,m15296,11145r-9,l15289,11145r7,m15313,11144r-4,l15296,11145r17,-1m15337,11141r-24,3l15317,11144r20,-3m15370,11132r-11,3l15363,11134r7,-2m15388,11125r-11,4l15370,11132r11,-4l15388,11125m15695,364r-2,-23l15688,296r-23,-72l15628,159r-49,-57l15544,73r-21,268l15521,327r-1,-4l15519,319r,-41l15520,55r-7,-4l15486,36r-7,-4l15451,20r-8,-3l15414,6r-8,-2l15389,r-14,l15366,r-41,l15289,,255,r,147l251,,210,r-2,l169,,156,,139,4r-8,2l101,17r-7,3l66,32r-7,4l57,248r-7,11l46,266,59,36,32,51,28,306r-3,13l30,303r1,-5l36,285r3,-6l46,266r2,-3l59,245r3,-4l71,231r3,-4l86,215r,-1l88,212r4,-3l105,198r4,-3l124,185r3,-2l134,179r6,-3l144,174r1,-1l163,165r23,-8l189,156r15,-3l208,152r8,-1l231,149r28,-2l15284,147r29,2l15337,152r4,1l15343,153r15,4l15381,165r22,10l15420,185r20,13l15442,200r4,4l15456,212r14,15l15484,244r12,19l15506,282r17,63l15525,10920r-2,27l15509,11002r-3,8l15496,11031r-11,16l15482,11051r-3,4l15471,11065r-13,14l15453,11083r-6,5l15439,11095r-3,2l15436,11098r,-1l15434,11098r,1l15421,11108r-4,2l15411,11114r-10,5l15388,11125r10,-4l15406,11288r8,-2l15443,11276r8,-3l15479,11260r7,-3l15513,11242r7,-5l15519,11014r,-40l15520,10969r1,-4l15523,10951r21,269l15573,11196r50,-55l15662,11076r24,-71l15692,10951r3,-23l15695,364e" fillcolor="#393738" stroked="f">
                  <v:path arrowok="t" o:connecttype="custom" o:connectlocs="19,692;25,641;231,11466;164,11450;148,11443;140,11439;111,11421;89,11403;60,11370;31,11316;21,11265;0,11542;23,11287;39,11336;94,11595;178,11619;227,11466;231,11466;257,11467;15296,11467;15313,11466;15337,11463;15370,11454;15388,11447;15388,11447;15665,546;15523,663;15519,600;15479,354;15406,326;15325,322;251,322;156,322;94,342;50,581;28,628;36,607;59,567;86,537;105,520;109,517;140,498;186,479;216,473;15313,471;15337,474;15381,487;15442,522;15484,566;15525,11242;15496,11353;15479,11377;15447,11410;15436,11419;15421,11430;15388,11447;15443,11598;15513,11564;15520,11291;15573,11518;15692,11273" o:connectangles="0,0,0,0,0,0,0,0,0,0,0,0,0,0,0,0,0,0,0,0,0,0,0,0,0,0,0,0,0,0,0,0,0,0,0,0,0,0,0,0,0,0,0,0,0,0,0,0,0,0,0,0,0,0,0,0,0,0,0,0,0"/>
                </v:shape>
                <v:shape id="AutoShape 46" o:spid="_x0000_s1039" style="position:absolute;left:1495;top:344;width:8463;height:11063;visibility:visible;mso-wrap-style:square;v-text-anchor:top" coordsize="8463,1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" path="m8410,3066r,1l8410,3066t53,-178l8457,2715r-1,-1l8440,2546r,-1l8414,2383r,505l8414,2890r,-1l8414,2888r,-505l8413,2382r-34,-157l8378,2224r-43,-150l8335,2071r-46,-132l8284,1926r,-1l8226,1785r,-2l8162,1648r-59,-110l8092,1518r,-1l8018,1393r-1,-1l7955,1298r-16,-24l7938,1273r-64,-88l7856,1160r,-1l7791,1077r-20,-26l7770,1050,7683,948r,-1l7594,850r-1,l7504,758r-1,-1l7413,671r,-1l7359,621r-36,-32l7322,589r-88,-76l7233,513r-87,-71l7061,377r,-1l6979,316r-78,-55l6827,211r-1,l6758,167r-1,l6694,128r-42,-25l6637,94,6587,65,6510,24r-1,l6484,10,6469,3r-1,-1l6463,r-22,40l6446,42r15,8l6486,62r34,18l6519,80r43,24l6561,103r107,62l6667,165r63,39l6799,248r-1,l6872,297r78,54l6949,351r82,60l7030,411r85,65l7114,476r87,70l7289,622r,-1l7378,702r90,86l7557,879r1,1l7646,976r-1,l7732,1078r,-1l7817,1185r-1,-1l7898,1298r-1,-1l7976,1416r-1,-1l8049,1539r69,128l8118,1666r63,135l8238,1940r,-1l8289,2085r-1,-1l8332,2235r-1,-1l8366,2390r,1l8366,2390r,1l8392,2552r,-2l8408,2718r,-1l8414,2889r,1l8410,3067r,2l8404,3158r,-1l8404,3158r-10,92l8394,3249r,1l8382,3343r-15,95l8348,3535r,-1l8326,3632r-25,99l8272,3832r,-1l8240,3934r,-1l8204,4037r-40,105l8165,4141r-44,107l8074,4356r,-1l8023,4465r,-1l7968,4575r-59,111l7909,4687r-63,113l7778,4915r,-1l7706,5031r1,-1l7630,5148r-81,119l7550,5267r-86,120l7374,5509r-95,123l7179,5757r,-1l7074,5883r1,l6965,6010r-115,129l6851,6139r-121,130l6731,6269r-126,132l6606,6401r-131,133l6339,6669r-142,136l6198,6805r-147,137l5898,7081r-159,141l5740,7222r-165,142l5576,7363r-1,1l5405,7507r-176,145l5229,7651r-182,147l4858,7945r1,l4664,8094r-201,151l4256,8397r,-1l4042,8550r-220,155l3594,8861r1,l3120,9178r-248,160l2873,9338r-516,326l2088,9829r-559,334l940,10503r-306,172l635,10675,,11024r25,39l659,10713r1,l966,10541r589,-340l1838,10033r1,-1l2115,9866r269,-165l2646,9537r254,-162l3148,9214r241,-159l3623,8897r228,-157l4071,8585r1,l4285,8432r1,-1l4332,8397r363,-268l4695,8128r195,-149l5078,7831r1,l5261,7685r40,-33l5438,7540r170,-144l5773,7254r159,-140l5932,7113r153,-139l6232,6836r142,-136l6374,6699r137,-135l6642,6431r125,-132l6767,6298r121,-130l7003,6038r110,-128l7218,5784r21,-27l7318,5658r96,-123l7414,5534r90,-122l7590,5291r81,-120l7748,5053r14,-23l7821,4936r12,-21l7889,4821r,-1l7952,4707r,-1l8012,4594r55,-111l8068,4482r8,-17l8119,4373r,-1l8126,4356r40,-92l8167,4264r43,-107l8216,4141r34,-90l8286,3947r,-1l8290,3934r29,-90l8319,3843r3,-11l8348,3742r25,-100l8373,3641r22,-98l8396,3542r1,-7l8414,3445r16,-96l8442,3255r,-1l8452,3161r,-4l8459,3069r,-3l8463,2890r,-2e" fillcolor="#ff3342" stroked="f">
                  <v:path arrowok="t" o:connecttype="custom" o:connectlocs="8463,3232;8414,2727;8414,3232;8378,2568;8284,2270;8103,1882;7955,1642;7856,1503;7683,1291;7413,1015;7234,857;6979,660;6757,511;6510,368;6463,344;6520,424;6667,509;6950,695;7114,820;7468,1132;7732,1422;7897,1641;8118,2010;8288,2428;8366,2734;8408,3061;8404,3502;8394,3594;8326,3976;8240,4277;8074,4700;7909,5030;7778,5258;7550,5611;7179,6100;6851,6483;6475,6878;5898,7425;5575,7708;4858,8289;4256,8740;3120,9522;1529,10507;25,11407;1838,10377;2900,9719;4071,8929;4695,8473;5261,8029;5932,7458;6374,7043;6888,6512;7318,6002;7671,5515;7889,5165;8067,4827;8126,4700;8250,4395;8319,4187;8395,3887;8442,3599;8459,3410" o:connectangles="0,0,0,0,0,0,0,0,0,0,0,0,0,0,0,0,0,0,0,0,0,0,0,0,0,0,0,0,0,0,0,0,0,0,0,0,0,0,0,0,0,0,0,0,0,0,0,0,0,0,0,0,0,0,0,0,0,0,0,0,0,0"/>
                </v:shape>
                <v:rect id="Rectangle 45" o:spid="_x0000_s1040" style="position:absolute;left:1859;top:1181;width:13149;height:9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" stroked="f"/>
                <v:shape id="Picture 44" o:spid="_x0000_s1041" type="#_x0000_t75" style="position:absolute;left:1365;top:972;width:14107;height:10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">
                  <v:imagedata r:id="rId32" o:title=""/>
                </v:shape>
                <v:shape id="Picture 43" o:spid="_x0000_s1042" type="#_x0000_t75" style="position:absolute;left:13491;top:1269;width:1371;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">
                  <v:imagedata r:id="rId38" o:title=""/>
                </v:shape>
                <w10:wrap anchorx="page" anchory="page"/>
              </v:group>
            </w:pict>
          </mc:Fallback>
        </mc:AlternateContent>
      </w:r>
    </w:p>
    <w:p w:rsidR="00735E30" w:rsidRDefault="00735E30">
      <w:pPr>
        <w:rPr>
          <w:sz w:val="13"/>
        </w:rPr>
        <w:sectPr w:rsidR="00735E30">
          <w:pgSz w:w="16860" w:h="11900" w:orient="landscape"/>
          <w:pgMar w:top="1100" w:right="920" w:bottom="280" w:left="1120" w:header="720" w:footer="720" w:gutter="0"/>
          <w:cols w:space="720"/>
        </w:sectPr>
      </w:pPr>
    </w:p>
    <w:p w:rsidR="00735E30" w:rsidRDefault="00F51F00">
      <w:pPr>
        <w:spacing w:before="92"/>
        <w:ind w:left="903"/>
        <w:rPr>
          <w:b/>
          <w:color w:val="575757"/>
          <w:sz w:val="28"/>
        </w:rPr>
      </w:pPr>
      <w:r>
        <w:rPr>
          <w:b/>
          <w:color w:val="575757"/>
          <w:sz w:val="28"/>
        </w:rPr>
        <w:lastRenderedPageBreak/>
        <w:t>Our Schools</w:t>
      </w:r>
    </w:p>
    <w:p w:rsidR="00971FCD" w:rsidRDefault="00971FCD">
      <w:pPr>
        <w:spacing w:before="92"/>
        <w:ind w:left="903"/>
        <w:rPr>
          <w:b/>
          <w:sz w:val="28"/>
        </w:rPr>
      </w:pPr>
    </w:p>
    <w:p w:rsidR="00735E30" w:rsidRDefault="00F51F00">
      <w:pPr>
        <w:pStyle w:val="Heading2"/>
        <w:spacing w:before="19"/>
        <w:ind w:left="903" w:right="23"/>
      </w:pPr>
      <w:r>
        <w:rPr>
          <w:color w:val="666666"/>
          <w:spacing w:val="-5"/>
        </w:rPr>
        <w:t xml:space="preserve">At </w:t>
      </w:r>
      <w:r>
        <w:rPr>
          <w:color w:val="666666"/>
        </w:rPr>
        <w:t xml:space="preserve">Barclay Primary School, </w:t>
      </w:r>
      <w:proofErr w:type="spellStart"/>
      <w:r>
        <w:rPr>
          <w:color w:val="666666"/>
        </w:rPr>
        <w:t>Sybourn</w:t>
      </w:r>
      <w:proofErr w:type="spellEnd"/>
      <w:r>
        <w:rPr>
          <w:color w:val="666666"/>
        </w:rPr>
        <w:t xml:space="preserve"> Primary Schoo</w:t>
      </w:r>
      <w:r w:rsidR="00D574A9">
        <w:rPr>
          <w:color w:val="666666"/>
        </w:rPr>
        <w:t>l, Brook House</w:t>
      </w:r>
      <w:r w:rsidR="00821ADC">
        <w:rPr>
          <w:color w:val="666666"/>
        </w:rPr>
        <w:t xml:space="preserve"> Primary School, Maple Grove Primary School, Leigh Beck Junior School</w:t>
      </w:r>
      <w:r>
        <w:rPr>
          <w:color w:val="666666"/>
        </w:rPr>
        <w:t xml:space="preserve"> and Thomas </w:t>
      </w:r>
      <w:proofErr w:type="spellStart"/>
      <w:r>
        <w:rPr>
          <w:color w:val="666666"/>
        </w:rPr>
        <w:t>Gamuel</w:t>
      </w:r>
      <w:proofErr w:type="spellEnd"/>
      <w:r>
        <w:rPr>
          <w:color w:val="666666"/>
        </w:rPr>
        <w:t xml:space="preserve"> Primary School, </w:t>
      </w:r>
      <w:r>
        <w:rPr>
          <w:color w:val="666666"/>
          <w:spacing w:val="1"/>
        </w:rPr>
        <w:t xml:space="preserve">we </w:t>
      </w:r>
      <w:r>
        <w:rPr>
          <w:color w:val="666666"/>
        </w:rPr>
        <w:t>believe that all children and students have</w:t>
      </w:r>
      <w:r>
        <w:rPr>
          <w:color w:val="666666"/>
          <w:spacing w:val="-17"/>
        </w:rPr>
        <w:t xml:space="preserve"> </w:t>
      </w:r>
      <w:r>
        <w:rPr>
          <w:color w:val="666666"/>
        </w:rPr>
        <w:t>a</w:t>
      </w:r>
      <w:r>
        <w:rPr>
          <w:color w:val="666666"/>
          <w:spacing w:val="-13"/>
        </w:rPr>
        <w:t xml:space="preserve"> </w:t>
      </w:r>
      <w:r>
        <w:rPr>
          <w:color w:val="666666"/>
        </w:rPr>
        <w:t>right</w:t>
      </w:r>
      <w:r>
        <w:rPr>
          <w:color w:val="666666"/>
          <w:spacing w:val="-14"/>
        </w:rPr>
        <w:t xml:space="preserve"> </w:t>
      </w:r>
      <w:r>
        <w:rPr>
          <w:color w:val="666666"/>
        </w:rPr>
        <w:t>to</w:t>
      </w:r>
      <w:r>
        <w:rPr>
          <w:color w:val="666666"/>
          <w:spacing w:val="-14"/>
        </w:rPr>
        <w:t xml:space="preserve"> </w:t>
      </w:r>
      <w:r>
        <w:rPr>
          <w:color w:val="666666"/>
        </w:rPr>
        <w:t>have</w:t>
      </w:r>
      <w:r>
        <w:rPr>
          <w:color w:val="666666"/>
          <w:spacing w:val="-17"/>
        </w:rPr>
        <w:t xml:space="preserve"> </w:t>
      </w:r>
      <w:r>
        <w:rPr>
          <w:color w:val="666666"/>
        </w:rPr>
        <w:t>an</w:t>
      </w:r>
      <w:r>
        <w:rPr>
          <w:color w:val="666666"/>
          <w:spacing w:val="-12"/>
        </w:rPr>
        <w:t xml:space="preserve"> </w:t>
      </w:r>
      <w:r>
        <w:rPr>
          <w:color w:val="666666"/>
        </w:rPr>
        <w:t>excellent</w:t>
      </w:r>
      <w:r>
        <w:rPr>
          <w:color w:val="666666"/>
          <w:spacing w:val="-15"/>
        </w:rPr>
        <w:t xml:space="preserve"> </w:t>
      </w:r>
      <w:r>
        <w:rPr>
          <w:color w:val="666666"/>
        </w:rPr>
        <w:t>education</w:t>
      </w:r>
      <w:r>
        <w:rPr>
          <w:color w:val="666666"/>
          <w:spacing w:val="-15"/>
        </w:rPr>
        <w:t xml:space="preserve"> </w:t>
      </w:r>
      <w:r>
        <w:rPr>
          <w:color w:val="666666"/>
        </w:rPr>
        <w:t>in</w:t>
      </w:r>
      <w:r>
        <w:rPr>
          <w:color w:val="666666"/>
          <w:spacing w:val="-14"/>
        </w:rPr>
        <w:t xml:space="preserve"> </w:t>
      </w:r>
      <w:r>
        <w:rPr>
          <w:color w:val="666666"/>
        </w:rPr>
        <w:t>order</w:t>
      </w:r>
      <w:r>
        <w:rPr>
          <w:color w:val="666666"/>
          <w:spacing w:val="-13"/>
        </w:rPr>
        <w:t xml:space="preserve"> </w:t>
      </w:r>
      <w:r>
        <w:rPr>
          <w:color w:val="666666"/>
        </w:rPr>
        <w:t>to</w:t>
      </w:r>
      <w:r>
        <w:rPr>
          <w:color w:val="666666"/>
          <w:spacing w:val="-14"/>
        </w:rPr>
        <w:t xml:space="preserve"> </w:t>
      </w:r>
      <w:r>
        <w:rPr>
          <w:color w:val="666666"/>
        </w:rPr>
        <w:t>give</w:t>
      </w:r>
      <w:r>
        <w:rPr>
          <w:color w:val="666666"/>
          <w:spacing w:val="-17"/>
        </w:rPr>
        <w:t xml:space="preserve"> </w:t>
      </w:r>
      <w:r>
        <w:rPr>
          <w:color w:val="666666"/>
        </w:rPr>
        <w:t>them</w:t>
      </w:r>
      <w:r>
        <w:rPr>
          <w:color w:val="666666"/>
          <w:spacing w:val="-12"/>
        </w:rPr>
        <w:t xml:space="preserve"> </w:t>
      </w:r>
      <w:r>
        <w:rPr>
          <w:color w:val="666666"/>
        </w:rPr>
        <w:t xml:space="preserve">the best life chances irrespective of race, colour, creed </w:t>
      </w:r>
      <w:r>
        <w:rPr>
          <w:color w:val="666666"/>
          <w:spacing w:val="1"/>
        </w:rPr>
        <w:t xml:space="preserve">or </w:t>
      </w:r>
      <w:r>
        <w:rPr>
          <w:color w:val="666666"/>
        </w:rPr>
        <w:t>circumstance. We have high aspirations for our children, staff and communities.</w:t>
      </w:r>
      <w:r>
        <w:rPr>
          <w:color w:val="666666"/>
          <w:spacing w:val="-18"/>
        </w:rPr>
        <w:t xml:space="preserve"> </w:t>
      </w:r>
      <w:r>
        <w:rPr>
          <w:color w:val="666666"/>
          <w:spacing w:val="-5"/>
        </w:rPr>
        <w:t>At</w:t>
      </w:r>
      <w:r>
        <w:rPr>
          <w:color w:val="666666"/>
          <w:spacing w:val="-8"/>
        </w:rPr>
        <w:t xml:space="preserve"> </w:t>
      </w:r>
      <w:r>
        <w:rPr>
          <w:color w:val="666666"/>
        </w:rPr>
        <w:t>the</w:t>
      </w:r>
      <w:r>
        <w:rPr>
          <w:color w:val="666666"/>
          <w:spacing w:val="-7"/>
        </w:rPr>
        <w:t xml:space="preserve"> </w:t>
      </w:r>
      <w:r>
        <w:rPr>
          <w:color w:val="666666"/>
        </w:rPr>
        <w:t>heart</w:t>
      </w:r>
      <w:r>
        <w:rPr>
          <w:color w:val="666666"/>
          <w:spacing w:val="-10"/>
        </w:rPr>
        <w:t xml:space="preserve"> </w:t>
      </w:r>
      <w:r>
        <w:rPr>
          <w:color w:val="666666"/>
        </w:rPr>
        <w:t>of</w:t>
      </w:r>
      <w:r>
        <w:rPr>
          <w:color w:val="666666"/>
          <w:spacing w:val="-8"/>
        </w:rPr>
        <w:t xml:space="preserve"> </w:t>
      </w:r>
      <w:r>
        <w:rPr>
          <w:color w:val="666666"/>
        </w:rPr>
        <w:t>our</w:t>
      </w:r>
      <w:r>
        <w:rPr>
          <w:color w:val="666666"/>
          <w:spacing w:val="-9"/>
        </w:rPr>
        <w:t xml:space="preserve"> </w:t>
      </w:r>
      <w:r>
        <w:rPr>
          <w:color w:val="666666"/>
        </w:rPr>
        <w:t>schools,</w:t>
      </w:r>
      <w:r>
        <w:rPr>
          <w:color w:val="666666"/>
          <w:spacing w:val="-14"/>
        </w:rPr>
        <w:t xml:space="preserve"> </w:t>
      </w:r>
      <w:r>
        <w:rPr>
          <w:color w:val="666666"/>
        </w:rPr>
        <w:t>are</w:t>
      </w:r>
      <w:r>
        <w:rPr>
          <w:color w:val="666666"/>
          <w:spacing w:val="-11"/>
        </w:rPr>
        <w:t xml:space="preserve"> </w:t>
      </w:r>
      <w:r>
        <w:rPr>
          <w:color w:val="666666"/>
        </w:rPr>
        <w:t>dedicated</w:t>
      </w:r>
      <w:r>
        <w:rPr>
          <w:color w:val="666666"/>
          <w:spacing w:val="-13"/>
        </w:rPr>
        <w:t xml:space="preserve"> </w:t>
      </w:r>
      <w:r>
        <w:rPr>
          <w:color w:val="666666"/>
        </w:rPr>
        <w:t>staff</w:t>
      </w:r>
      <w:r>
        <w:rPr>
          <w:color w:val="666666"/>
          <w:spacing w:val="-6"/>
        </w:rPr>
        <w:t xml:space="preserve"> </w:t>
      </w:r>
      <w:r>
        <w:rPr>
          <w:color w:val="666666"/>
        </w:rPr>
        <w:t>teams who</w:t>
      </w:r>
      <w:r>
        <w:rPr>
          <w:color w:val="666666"/>
          <w:spacing w:val="-13"/>
        </w:rPr>
        <w:t xml:space="preserve"> </w:t>
      </w:r>
      <w:r>
        <w:rPr>
          <w:color w:val="666666"/>
        </w:rPr>
        <w:t>are</w:t>
      </w:r>
      <w:r>
        <w:rPr>
          <w:color w:val="666666"/>
          <w:spacing w:val="-12"/>
        </w:rPr>
        <w:t xml:space="preserve"> </w:t>
      </w:r>
      <w:r>
        <w:rPr>
          <w:color w:val="666666"/>
        </w:rPr>
        <w:t>committed</w:t>
      </w:r>
      <w:r>
        <w:rPr>
          <w:color w:val="666666"/>
          <w:spacing w:val="-16"/>
        </w:rPr>
        <w:t xml:space="preserve"> </w:t>
      </w:r>
      <w:r>
        <w:rPr>
          <w:color w:val="666666"/>
        </w:rPr>
        <w:t>to</w:t>
      </w:r>
      <w:r>
        <w:rPr>
          <w:color w:val="666666"/>
          <w:spacing w:val="-11"/>
        </w:rPr>
        <w:t xml:space="preserve"> </w:t>
      </w:r>
      <w:r>
        <w:rPr>
          <w:color w:val="666666"/>
        </w:rPr>
        <w:t>being</w:t>
      </w:r>
      <w:r>
        <w:rPr>
          <w:color w:val="666666"/>
          <w:spacing w:val="-12"/>
        </w:rPr>
        <w:t xml:space="preserve"> </w:t>
      </w:r>
      <w:r>
        <w:rPr>
          <w:color w:val="666666"/>
        </w:rPr>
        <w:t>part</w:t>
      </w:r>
      <w:r>
        <w:rPr>
          <w:color w:val="666666"/>
          <w:spacing w:val="-10"/>
        </w:rPr>
        <w:t xml:space="preserve"> </w:t>
      </w:r>
      <w:r>
        <w:rPr>
          <w:color w:val="666666"/>
        </w:rPr>
        <w:t>of</w:t>
      </w:r>
      <w:r>
        <w:rPr>
          <w:color w:val="666666"/>
          <w:spacing w:val="-6"/>
        </w:rPr>
        <w:t xml:space="preserve"> </w:t>
      </w:r>
      <w:r>
        <w:rPr>
          <w:color w:val="666666"/>
        </w:rPr>
        <w:t>schools</w:t>
      </w:r>
      <w:r>
        <w:rPr>
          <w:color w:val="666666"/>
          <w:spacing w:val="-14"/>
        </w:rPr>
        <w:t xml:space="preserve"> </w:t>
      </w:r>
      <w:r>
        <w:rPr>
          <w:color w:val="666666"/>
        </w:rPr>
        <w:t>that</w:t>
      </w:r>
      <w:r>
        <w:rPr>
          <w:color w:val="666666"/>
          <w:spacing w:val="-11"/>
        </w:rPr>
        <w:t xml:space="preserve"> </w:t>
      </w:r>
      <w:r>
        <w:rPr>
          <w:color w:val="666666"/>
        </w:rPr>
        <w:t>enable</w:t>
      </w:r>
      <w:r>
        <w:rPr>
          <w:color w:val="666666"/>
          <w:spacing w:val="-12"/>
        </w:rPr>
        <w:t xml:space="preserve"> </w:t>
      </w:r>
      <w:r>
        <w:rPr>
          <w:color w:val="666666"/>
        </w:rPr>
        <w:t>all</w:t>
      </w:r>
      <w:r>
        <w:rPr>
          <w:color w:val="666666"/>
          <w:spacing w:val="-7"/>
        </w:rPr>
        <w:t xml:space="preserve"> </w:t>
      </w:r>
      <w:r>
        <w:rPr>
          <w:color w:val="666666"/>
        </w:rPr>
        <w:t>staff</w:t>
      </w:r>
      <w:r>
        <w:rPr>
          <w:color w:val="666666"/>
          <w:spacing w:val="-11"/>
        </w:rPr>
        <w:t xml:space="preserve"> </w:t>
      </w:r>
      <w:r>
        <w:rPr>
          <w:color w:val="666666"/>
        </w:rPr>
        <w:t>and students to make outstanding</w:t>
      </w:r>
      <w:r>
        <w:rPr>
          <w:color w:val="666666"/>
          <w:spacing w:val="-24"/>
        </w:rPr>
        <w:t xml:space="preserve"> </w:t>
      </w:r>
      <w:r>
        <w:rPr>
          <w:color w:val="666666"/>
        </w:rPr>
        <w:t>progress.</w:t>
      </w:r>
    </w:p>
    <w:p w:rsidR="00735E30" w:rsidRDefault="00735E30">
      <w:pPr>
        <w:pStyle w:val="BodyText"/>
        <w:rPr>
          <w:b/>
          <w:sz w:val="25"/>
        </w:rPr>
      </w:pPr>
    </w:p>
    <w:p w:rsidR="00735E30" w:rsidRDefault="00F51F00">
      <w:pPr>
        <w:pStyle w:val="BodyText"/>
        <w:ind w:left="903"/>
        <w:jc w:val="both"/>
      </w:pPr>
      <w:r>
        <w:rPr>
          <w:color w:val="666666"/>
          <w:spacing w:val="5"/>
        </w:rPr>
        <w:t xml:space="preserve">We </w:t>
      </w:r>
      <w:r>
        <w:rPr>
          <w:color w:val="666666"/>
        </w:rPr>
        <w:t>believe that obstacles and barriers both real and perceived can be</w:t>
      </w:r>
      <w:r>
        <w:rPr>
          <w:color w:val="666666"/>
          <w:spacing w:val="-11"/>
        </w:rPr>
        <w:t xml:space="preserve"> </w:t>
      </w:r>
      <w:r>
        <w:rPr>
          <w:color w:val="666666"/>
        </w:rPr>
        <w:t>overcome</w:t>
      </w:r>
      <w:r>
        <w:rPr>
          <w:color w:val="666666"/>
          <w:spacing w:val="-18"/>
        </w:rPr>
        <w:t xml:space="preserve"> </w:t>
      </w:r>
      <w:r>
        <w:rPr>
          <w:color w:val="666666"/>
        </w:rPr>
        <w:t>by</w:t>
      </w:r>
      <w:r>
        <w:rPr>
          <w:color w:val="666666"/>
          <w:spacing w:val="-16"/>
        </w:rPr>
        <w:t xml:space="preserve"> </w:t>
      </w:r>
      <w:r>
        <w:rPr>
          <w:color w:val="666666"/>
        </w:rPr>
        <w:t>clear,</w:t>
      </w:r>
      <w:r>
        <w:rPr>
          <w:color w:val="666666"/>
          <w:spacing w:val="-11"/>
        </w:rPr>
        <w:t xml:space="preserve"> </w:t>
      </w:r>
      <w:r>
        <w:rPr>
          <w:color w:val="666666"/>
        </w:rPr>
        <w:t>strategic</w:t>
      </w:r>
      <w:r>
        <w:rPr>
          <w:color w:val="666666"/>
          <w:spacing w:val="-14"/>
        </w:rPr>
        <w:t xml:space="preserve"> </w:t>
      </w:r>
      <w:r>
        <w:rPr>
          <w:color w:val="666666"/>
        </w:rPr>
        <w:t>and</w:t>
      </w:r>
      <w:r>
        <w:rPr>
          <w:color w:val="666666"/>
          <w:spacing w:val="-11"/>
        </w:rPr>
        <w:t xml:space="preserve"> </w:t>
      </w:r>
      <w:r>
        <w:rPr>
          <w:color w:val="666666"/>
        </w:rPr>
        <w:t>targeted</w:t>
      </w:r>
      <w:r>
        <w:rPr>
          <w:color w:val="666666"/>
          <w:spacing w:val="-16"/>
        </w:rPr>
        <w:t xml:space="preserve"> </w:t>
      </w:r>
      <w:r>
        <w:rPr>
          <w:color w:val="666666"/>
        </w:rPr>
        <w:t>support</w:t>
      </w:r>
      <w:r>
        <w:rPr>
          <w:color w:val="666666"/>
          <w:spacing w:val="-15"/>
        </w:rPr>
        <w:t xml:space="preserve"> </w:t>
      </w:r>
      <w:r>
        <w:rPr>
          <w:color w:val="666666"/>
        </w:rPr>
        <w:t>that</w:t>
      </w:r>
      <w:r>
        <w:rPr>
          <w:color w:val="666666"/>
          <w:spacing w:val="-11"/>
        </w:rPr>
        <w:t xml:space="preserve"> </w:t>
      </w:r>
      <w:r>
        <w:rPr>
          <w:color w:val="666666"/>
        </w:rPr>
        <w:t>creates</w:t>
      </w:r>
      <w:r>
        <w:rPr>
          <w:color w:val="666666"/>
          <w:spacing w:val="-7"/>
        </w:rPr>
        <w:t xml:space="preserve"> </w:t>
      </w:r>
      <w:r>
        <w:rPr>
          <w:color w:val="666666"/>
        </w:rPr>
        <w:t>culture change</w:t>
      </w:r>
      <w:r>
        <w:rPr>
          <w:color w:val="666666"/>
          <w:spacing w:val="-18"/>
        </w:rPr>
        <w:t xml:space="preserve"> </w:t>
      </w:r>
      <w:r>
        <w:rPr>
          <w:color w:val="666666"/>
        </w:rPr>
        <w:t>based</w:t>
      </w:r>
      <w:r>
        <w:rPr>
          <w:color w:val="666666"/>
          <w:spacing w:val="-18"/>
        </w:rPr>
        <w:t xml:space="preserve"> </w:t>
      </w:r>
      <w:r>
        <w:rPr>
          <w:color w:val="666666"/>
        </w:rPr>
        <w:t>on</w:t>
      </w:r>
      <w:r>
        <w:rPr>
          <w:color w:val="666666"/>
          <w:spacing w:val="-15"/>
        </w:rPr>
        <w:t xml:space="preserve"> </w:t>
      </w:r>
      <w:r>
        <w:rPr>
          <w:color w:val="666666"/>
        </w:rPr>
        <w:t>sharing</w:t>
      </w:r>
      <w:r>
        <w:rPr>
          <w:color w:val="666666"/>
          <w:spacing w:val="-18"/>
        </w:rPr>
        <w:t xml:space="preserve"> </w:t>
      </w:r>
      <w:r>
        <w:rPr>
          <w:color w:val="666666"/>
        </w:rPr>
        <w:t>good</w:t>
      </w:r>
      <w:r>
        <w:rPr>
          <w:color w:val="666666"/>
          <w:spacing w:val="-15"/>
        </w:rPr>
        <w:t xml:space="preserve"> </w:t>
      </w:r>
      <w:r>
        <w:rPr>
          <w:color w:val="666666"/>
        </w:rPr>
        <w:t>and</w:t>
      </w:r>
      <w:r>
        <w:rPr>
          <w:color w:val="666666"/>
          <w:spacing w:val="-13"/>
        </w:rPr>
        <w:t xml:space="preserve"> </w:t>
      </w:r>
      <w:r>
        <w:rPr>
          <w:color w:val="666666"/>
        </w:rPr>
        <w:t>outstanding</w:t>
      </w:r>
      <w:r>
        <w:rPr>
          <w:color w:val="666666"/>
          <w:spacing w:val="-22"/>
        </w:rPr>
        <w:t xml:space="preserve"> </w:t>
      </w:r>
      <w:r>
        <w:rPr>
          <w:color w:val="666666"/>
        </w:rPr>
        <w:t>practice,</w:t>
      </w:r>
      <w:r>
        <w:rPr>
          <w:color w:val="666666"/>
          <w:spacing w:val="-15"/>
        </w:rPr>
        <w:t xml:space="preserve"> </w:t>
      </w:r>
      <w:r>
        <w:rPr>
          <w:color w:val="666666"/>
        </w:rPr>
        <w:t>collegiality,</w:t>
      </w:r>
      <w:r>
        <w:rPr>
          <w:color w:val="666666"/>
          <w:spacing w:val="-17"/>
        </w:rPr>
        <w:t xml:space="preserve"> </w:t>
      </w:r>
      <w:r>
        <w:rPr>
          <w:color w:val="666666"/>
        </w:rPr>
        <w:t>and a relentless pursuit of excellence. This underpins our high expectations and</w:t>
      </w:r>
      <w:r>
        <w:rPr>
          <w:color w:val="666666"/>
          <w:spacing w:val="-12"/>
        </w:rPr>
        <w:t xml:space="preserve"> </w:t>
      </w:r>
      <w:r>
        <w:rPr>
          <w:color w:val="666666"/>
        </w:rPr>
        <w:t>action</w:t>
      </w:r>
      <w:r>
        <w:rPr>
          <w:color w:val="666666"/>
          <w:spacing w:val="-14"/>
        </w:rPr>
        <w:t xml:space="preserve"> </w:t>
      </w:r>
      <w:r>
        <w:rPr>
          <w:color w:val="666666"/>
        </w:rPr>
        <w:t>and</w:t>
      </w:r>
      <w:r>
        <w:rPr>
          <w:color w:val="666666"/>
          <w:spacing w:val="-12"/>
        </w:rPr>
        <w:t xml:space="preserve"> </w:t>
      </w:r>
      <w:r>
        <w:rPr>
          <w:color w:val="666666"/>
        </w:rPr>
        <w:t>drives</w:t>
      </w:r>
      <w:r>
        <w:rPr>
          <w:color w:val="666666"/>
          <w:spacing w:val="-10"/>
        </w:rPr>
        <w:t xml:space="preserve"> </w:t>
      </w:r>
      <w:r>
        <w:rPr>
          <w:color w:val="666666"/>
        </w:rPr>
        <w:t>all</w:t>
      </w:r>
      <w:r>
        <w:rPr>
          <w:color w:val="666666"/>
          <w:spacing w:val="-10"/>
        </w:rPr>
        <w:t xml:space="preserve"> </w:t>
      </w:r>
      <w:r>
        <w:rPr>
          <w:color w:val="666666"/>
        </w:rPr>
        <w:t>the</w:t>
      </w:r>
      <w:r>
        <w:rPr>
          <w:color w:val="666666"/>
          <w:spacing w:val="-9"/>
        </w:rPr>
        <w:t xml:space="preserve"> </w:t>
      </w:r>
      <w:r>
        <w:rPr>
          <w:color w:val="666666"/>
        </w:rPr>
        <w:t>staff</w:t>
      </w:r>
      <w:r>
        <w:rPr>
          <w:color w:val="666666"/>
          <w:spacing w:val="-9"/>
        </w:rPr>
        <w:t xml:space="preserve"> </w:t>
      </w:r>
      <w:r>
        <w:rPr>
          <w:color w:val="666666"/>
        </w:rPr>
        <w:t>to</w:t>
      </w:r>
      <w:r>
        <w:rPr>
          <w:color w:val="666666"/>
          <w:spacing w:val="-12"/>
        </w:rPr>
        <w:t xml:space="preserve"> </w:t>
      </w:r>
      <w:r>
        <w:rPr>
          <w:color w:val="666666"/>
        </w:rPr>
        <w:t>provide</w:t>
      </w:r>
      <w:r>
        <w:rPr>
          <w:color w:val="666666"/>
          <w:spacing w:val="-7"/>
        </w:rPr>
        <w:t xml:space="preserve"> </w:t>
      </w:r>
      <w:r>
        <w:rPr>
          <w:color w:val="666666"/>
        </w:rPr>
        <w:t>opportunities</w:t>
      </w:r>
      <w:r>
        <w:rPr>
          <w:color w:val="666666"/>
          <w:spacing w:val="-17"/>
        </w:rPr>
        <w:t xml:space="preserve"> </w:t>
      </w:r>
      <w:r>
        <w:rPr>
          <w:color w:val="666666"/>
        </w:rPr>
        <w:t>for</w:t>
      </w:r>
      <w:r>
        <w:rPr>
          <w:color w:val="666666"/>
          <w:spacing w:val="-11"/>
        </w:rPr>
        <w:t xml:space="preserve"> </w:t>
      </w:r>
      <w:r>
        <w:rPr>
          <w:color w:val="666666"/>
        </w:rPr>
        <w:t>our</w:t>
      </w:r>
      <w:r>
        <w:rPr>
          <w:color w:val="666666"/>
          <w:spacing w:val="-11"/>
        </w:rPr>
        <w:t xml:space="preserve"> </w:t>
      </w:r>
      <w:r>
        <w:rPr>
          <w:color w:val="666666"/>
        </w:rPr>
        <w:t>children in order for them to reach the highest possible levels of attainment and achieve exceptionally well in all walks of</w:t>
      </w:r>
      <w:r>
        <w:rPr>
          <w:color w:val="666666"/>
          <w:spacing w:val="-24"/>
        </w:rPr>
        <w:t xml:space="preserve"> </w:t>
      </w:r>
      <w:r>
        <w:rPr>
          <w:color w:val="666666"/>
        </w:rPr>
        <w:t>life.</w:t>
      </w:r>
    </w:p>
    <w:p w:rsidR="00735E30" w:rsidRDefault="00735E30">
      <w:pPr>
        <w:pStyle w:val="BodyText"/>
        <w:spacing w:before="5"/>
        <w:rPr>
          <w:sz w:val="24"/>
        </w:rPr>
      </w:pPr>
    </w:p>
    <w:p w:rsidR="00735E30" w:rsidRDefault="00F51F00">
      <w:pPr>
        <w:pStyle w:val="BodyText"/>
        <w:ind w:left="903"/>
      </w:pPr>
      <w:r>
        <w:rPr>
          <w:color w:val="666666"/>
        </w:rPr>
        <w:t>We believe that outstanding teaching and learning must be central to every decision made and every development introduced.</w:t>
      </w:r>
    </w:p>
    <w:p w:rsidR="00735E30" w:rsidRDefault="00735E30">
      <w:pPr>
        <w:pStyle w:val="BodyText"/>
        <w:spacing w:before="1"/>
        <w:rPr>
          <w:sz w:val="24"/>
        </w:rPr>
      </w:pPr>
    </w:p>
    <w:p w:rsidR="00735E30" w:rsidRDefault="00F51F00" w:rsidP="00971FCD">
      <w:pPr>
        <w:pStyle w:val="BodyText"/>
        <w:ind w:left="903" w:right="60"/>
        <w:jc w:val="both"/>
        <w:rPr>
          <w:sz w:val="22"/>
        </w:rPr>
      </w:pPr>
      <w:r>
        <w:rPr>
          <w:color w:val="666666"/>
        </w:rPr>
        <w:t>We are inclusive, caring schools where every child matters, we recognise that all children have talents and abilities to celebrate, and part of our role is to help children to discover these. We challenge and develop our children to become curious, autonomous learners who are inspired and stimulated through a rich and varied curriculum that is appropriate to individual needs. We develop children’s learning skills and by setting high expectations and exacting standards, we prepare our children to flourish, have high self-esteem and self-belief.</w:t>
      </w:r>
      <w:r w:rsidR="0054707C" w:rsidRPr="0054707C">
        <w:rPr>
          <w:noProof/>
          <w:lang w:bidi="ar-SA"/>
        </w:rPr>
        <w:t xml:space="preserve"> </w:t>
      </w:r>
      <w:r>
        <w:br w:type="column"/>
      </w:r>
    </w:p>
    <w:p w:rsidR="00735E30" w:rsidRDefault="00735E30">
      <w:pPr>
        <w:pStyle w:val="BodyText"/>
        <w:rPr>
          <w:sz w:val="22"/>
        </w:rPr>
      </w:pPr>
    </w:p>
    <w:p w:rsidR="00735E30" w:rsidRDefault="00735E30">
      <w:pPr>
        <w:pStyle w:val="BodyText"/>
        <w:spacing w:before="6"/>
        <w:rPr>
          <w:sz w:val="19"/>
        </w:rPr>
      </w:pPr>
    </w:p>
    <w:p w:rsidR="00A42F6F" w:rsidRDefault="00A42F6F">
      <w:pPr>
        <w:pStyle w:val="BodyText"/>
        <w:ind w:left="554" w:right="1516"/>
        <w:jc w:val="both"/>
        <w:rPr>
          <w:color w:val="575757"/>
        </w:rPr>
      </w:pPr>
    </w:p>
    <w:p w:rsidR="00735E30" w:rsidRDefault="00F51F00">
      <w:pPr>
        <w:pStyle w:val="BodyText"/>
        <w:ind w:left="554" w:right="1516"/>
        <w:jc w:val="both"/>
      </w:pPr>
      <w:r>
        <w:rPr>
          <w:color w:val="575757"/>
        </w:rPr>
        <w:t>We believe that teacher learning and continued professional development is central to our success. Teachers will be given opportunity and challenged to continuously improve practice.</w:t>
      </w:r>
    </w:p>
    <w:p w:rsidR="00735E30" w:rsidRDefault="00735E30">
      <w:pPr>
        <w:pStyle w:val="BodyText"/>
        <w:spacing w:before="8"/>
        <w:rPr>
          <w:sz w:val="19"/>
        </w:rPr>
      </w:pPr>
    </w:p>
    <w:p w:rsidR="00735E30" w:rsidRDefault="00F51F00">
      <w:pPr>
        <w:pStyle w:val="BodyText"/>
        <w:spacing w:before="1"/>
        <w:ind w:left="554"/>
      </w:pPr>
      <w:r>
        <w:rPr>
          <w:color w:val="575757"/>
        </w:rPr>
        <w:t>Teachers will be supported to:</w:t>
      </w:r>
    </w:p>
    <w:p w:rsidR="00735E30" w:rsidRDefault="00F51F00">
      <w:pPr>
        <w:pStyle w:val="ListParagraph"/>
        <w:numPr>
          <w:ilvl w:val="0"/>
          <w:numId w:val="2"/>
        </w:numPr>
        <w:tabs>
          <w:tab w:val="left" w:pos="1263"/>
          <w:tab w:val="left" w:pos="1264"/>
        </w:tabs>
        <w:spacing w:before="6" w:line="234" w:lineRule="exact"/>
        <w:ind w:hanging="360"/>
        <w:rPr>
          <w:sz w:val="20"/>
        </w:rPr>
      </w:pPr>
      <w:r>
        <w:rPr>
          <w:color w:val="575757"/>
          <w:position w:val="1"/>
          <w:sz w:val="20"/>
        </w:rPr>
        <w:t>Adapt to changing demographics and</w:t>
      </w:r>
      <w:r>
        <w:rPr>
          <w:color w:val="575757"/>
          <w:spacing w:val="-29"/>
          <w:position w:val="1"/>
          <w:sz w:val="20"/>
        </w:rPr>
        <w:t xml:space="preserve"> </w:t>
      </w:r>
      <w:r>
        <w:rPr>
          <w:color w:val="575757"/>
          <w:position w:val="1"/>
          <w:sz w:val="20"/>
        </w:rPr>
        <w:t>environments</w:t>
      </w:r>
    </w:p>
    <w:p w:rsidR="00735E30" w:rsidRDefault="00F51F00">
      <w:pPr>
        <w:pStyle w:val="ListParagraph"/>
        <w:numPr>
          <w:ilvl w:val="0"/>
          <w:numId w:val="2"/>
        </w:numPr>
        <w:tabs>
          <w:tab w:val="left" w:pos="1255"/>
          <w:tab w:val="left" w:pos="1257"/>
        </w:tabs>
        <w:spacing w:before="15" w:line="208" w:lineRule="auto"/>
        <w:ind w:right="1148" w:hanging="360"/>
        <w:rPr>
          <w:sz w:val="20"/>
        </w:rPr>
      </w:pPr>
      <w:r>
        <w:rPr>
          <w:color w:val="575757"/>
          <w:position w:val="1"/>
          <w:sz w:val="20"/>
        </w:rPr>
        <w:t>Facilitate and lead outstanding learning opportunities and</w:t>
      </w:r>
      <w:r>
        <w:rPr>
          <w:color w:val="575757"/>
          <w:sz w:val="20"/>
        </w:rPr>
        <w:t xml:space="preserve"> experiences for</w:t>
      </w:r>
      <w:r>
        <w:rPr>
          <w:color w:val="575757"/>
          <w:spacing w:val="-12"/>
          <w:sz w:val="20"/>
        </w:rPr>
        <w:t xml:space="preserve"> </w:t>
      </w:r>
      <w:r>
        <w:rPr>
          <w:color w:val="575757"/>
          <w:sz w:val="20"/>
        </w:rPr>
        <w:t>children</w:t>
      </w:r>
    </w:p>
    <w:p w:rsidR="00735E30" w:rsidRDefault="00F51F00">
      <w:pPr>
        <w:pStyle w:val="ListParagraph"/>
        <w:numPr>
          <w:ilvl w:val="0"/>
          <w:numId w:val="2"/>
        </w:numPr>
        <w:tabs>
          <w:tab w:val="left" w:pos="1255"/>
          <w:tab w:val="left" w:pos="1257"/>
        </w:tabs>
        <w:spacing w:before="17" w:line="208" w:lineRule="auto"/>
        <w:ind w:right="970" w:hanging="360"/>
        <w:rPr>
          <w:sz w:val="20"/>
        </w:rPr>
      </w:pPr>
      <w:r>
        <w:rPr>
          <w:color w:val="575757"/>
          <w:position w:val="1"/>
          <w:sz w:val="20"/>
        </w:rPr>
        <w:t>Become outstanding teachers and learning must be central</w:t>
      </w:r>
      <w:r>
        <w:rPr>
          <w:color w:val="575757"/>
          <w:sz w:val="20"/>
        </w:rPr>
        <w:t xml:space="preserve"> to</w:t>
      </w:r>
      <w:r>
        <w:rPr>
          <w:color w:val="575757"/>
          <w:spacing w:val="-4"/>
          <w:sz w:val="20"/>
        </w:rPr>
        <w:t xml:space="preserve"> </w:t>
      </w:r>
      <w:r>
        <w:rPr>
          <w:color w:val="575757"/>
          <w:sz w:val="20"/>
        </w:rPr>
        <w:t>every</w:t>
      </w:r>
      <w:r>
        <w:rPr>
          <w:color w:val="575757"/>
          <w:spacing w:val="-12"/>
          <w:sz w:val="20"/>
        </w:rPr>
        <w:t xml:space="preserve"> </w:t>
      </w:r>
      <w:r>
        <w:rPr>
          <w:color w:val="575757"/>
          <w:sz w:val="20"/>
        </w:rPr>
        <w:t>decision</w:t>
      </w:r>
      <w:r>
        <w:rPr>
          <w:color w:val="575757"/>
          <w:spacing w:val="-6"/>
          <w:sz w:val="20"/>
        </w:rPr>
        <w:t xml:space="preserve"> </w:t>
      </w:r>
      <w:r>
        <w:rPr>
          <w:color w:val="575757"/>
          <w:sz w:val="20"/>
        </w:rPr>
        <w:t>made</w:t>
      </w:r>
      <w:r>
        <w:rPr>
          <w:color w:val="575757"/>
          <w:spacing w:val="-6"/>
          <w:sz w:val="20"/>
        </w:rPr>
        <w:t xml:space="preserve"> </w:t>
      </w:r>
      <w:r>
        <w:rPr>
          <w:color w:val="575757"/>
          <w:sz w:val="20"/>
        </w:rPr>
        <w:t>and</w:t>
      </w:r>
      <w:r>
        <w:rPr>
          <w:color w:val="575757"/>
          <w:spacing w:val="-4"/>
          <w:sz w:val="20"/>
        </w:rPr>
        <w:t xml:space="preserve"> </w:t>
      </w:r>
      <w:r>
        <w:rPr>
          <w:color w:val="575757"/>
          <w:sz w:val="20"/>
        </w:rPr>
        <w:t>every</w:t>
      </w:r>
      <w:r>
        <w:rPr>
          <w:color w:val="575757"/>
          <w:spacing w:val="-12"/>
          <w:sz w:val="20"/>
        </w:rPr>
        <w:t xml:space="preserve"> </w:t>
      </w:r>
      <w:r>
        <w:rPr>
          <w:color w:val="575757"/>
          <w:sz w:val="20"/>
        </w:rPr>
        <w:t>development</w:t>
      </w:r>
      <w:r>
        <w:rPr>
          <w:color w:val="575757"/>
          <w:spacing w:val="-13"/>
          <w:sz w:val="20"/>
        </w:rPr>
        <w:t xml:space="preserve"> </w:t>
      </w:r>
      <w:r>
        <w:rPr>
          <w:color w:val="575757"/>
          <w:sz w:val="20"/>
        </w:rPr>
        <w:t>introduced.</w:t>
      </w:r>
    </w:p>
    <w:p w:rsidR="00735E30" w:rsidRDefault="00735E30">
      <w:pPr>
        <w:pStyle w:val="BodyText"/>
        <w:spacing w:before="8"/>
        <w:rPr>
          <w:sz w:val="19"/>
        </w:rPr>
      </w:pPr>
    </w:p>
    <w:p w:rsidR="00735E30" w:rsidRDefault="00F51F00">
      <w:pPr>
        <w:pStyle w:val="BodyText"/>
        <w:ind w:left="554" w:right="1153"/>
        <w:jc w:val="both"/>
      </w:pPr>
      <w:r>
        <w:rPr>
          <w:color w:val="575757"/>
        </w:rPr>
        <w:t xml:space="preserve">As a </w:t>
      </w:r>
      <w:r w:rsidR="00971FCD">
        <w:rPr>
          <w:color w:val="575757"/>
        </w:rPr>
        <w:t>Trust</w:t>
      </w:r>
      <w:r>
        <w:rPr>
          <w:color w:val="575757"/>
        </w:rPr>
        <w:t xml:space="preserve">, we are committed to ensuring that we train, develop and recruit outstanding professionals so that we provide only the best for all our pupils. Through our links with quality tertiary providers we have access to the most up to date research and training that is at the forefront of educational development and transformation. Through effective use of this professional and leadership development we are able to provide learning </w:t>
      </w:r>
      <w:r w:rsidR="004A7F3C">
        <w:rPr>
          <w:color w:val="575757"/>
        </w:rPr>
        <w:t>journeys</w:t>
      </w:r>
      <w:r>
        <w:rPr>
          <w:color w:val="575757"/>
        </w:rPr>
        <w:t xml:space="preserve"> for aspiring professionals at all levels to develop into outstanding practitioners and leaders within our school.</w:t>
      </w:r>
    </w:p>
    <w:p w:rsidR="00735E30" w:rsidRDefault="00735E30">
      <w:pPr>
        <w:pStyle w:val="BodyText"/>
      </w:pPr>
    </w:p>
    <w:p w:rsidR="00735E30" w:rsidRDefault="00F51F00">
      <w:pPr>
        <w:pStyle w:val="BodyText"/>
        <w:ind w:left="554" w:right="919"/>
        <w:jc w:val="both"/>
      </w:pPr>
      <w:r>
        <w:rPr>
          <w:color w:val="575757"/>
          <w:spacing w:val="5"/>
        </w:rPr>
        <w:t>We</w:t>
      </w:r>
      <w:r>
        <w:rPr>
          <w:color w:val="575757"/>
          <w:spacing w:val="-19"/>
        </w:rPr>
        <w:t xml:space="preserve"> </w:t>
      </w:r>
      <w:r>
        <w:rPr>
          <w:color w:val="575757"/>
        </w:rPr>
        <w:t>are</w:t>
      </w:r>
      <w:r>
        <w:rPr>
          <w:color w:val="575757"/>
          <w:spacing w:val="-11"/>
        </w:rPr>
        <w:t xml:space="preserve"> </w:t>
      </w:r>
      <w:r>
        <w:rPr>
          <w:color w:val="575757"/>
        </w:rPr>
        <w:t>on</w:t>
      </w:r>
      <w:r>
        <w:rPr>
          <w:color w:val="575757"/>
          <w:spacing w:val="-12"/>
        </w:rPr>
        <w:t xml:space="preserve"> </w:t>
      </w:r>
      <w:r>
        <w:rPr>
          <w:color w:val="575757"/>
        </w:rPr>
        <w:t>the</w:t>
      </w:r>
      <w:r>
        <w:rPr>
          <w:color w:val="575757"/>
          <w:spacing w:val="-12"/>
        </w:rPr>
        <w:t xml:space="preserve"> </w:t>
      </w:r>
      <w:r>
        <w:rPr>
          <w:color w:val="575757"/>
        </w:rPr>
        <w:t>journey</w:t>
      </w:r>
      <w:r>
        <w:rPr>
          <w:color w:val="575757"/>
          <w:spacing w:val="-20"/>
        </w:rPr>
        <w:t xml:space="preserve"> </w:t>
      </w:r>
      <w:r>
        <w:rPr>
          <w:color w:val="575757"/>
        </w:rPr>
        <w:t>towards</w:t>
      </w:r>
      <w:r>
        <w:rPr>
          <w:color w:val="575757"/>
          <w:spacing w:val="-15"/>
        </w:rPr>
        <w:t xml:space="preserve"> </w:t>
      </w:r>
      <w:r>
        <w:rPr>
          <w:color w:val="575757"/>
        </w:rPr>
        <w:t>being</w:t>
      </w:r>
      <w:r>
        <w:rPr>
          <w:color w:val="575757"/>
          <w:spacing w:val="-12"/>
        </w:rPr>
        <w:t xml:space="preserve"> </w:t>
      </w:r>
      <w:r>
        <w:rPr>
          <w:color w:val="575757"/>
        </w:rPr>
        <w:t>schools</w:t>
      </w:r>
      <w:r>
        <w:rPr>
          <w:color w:val="575757"/>
          <w:spacing w:val="-13"/>
        </w:rPr>
        <w:t xml:space="preserve"> </w:t>
      </w:r>
      <w:r>
        <w:rPr>
          <w:color w:val="575757"/>
        </w:rPr>
        <w:t>that</w:t>
      </w:r>
      <w:r>
        <w:rPr>
          <w:color w:val="575757"/>
          <w:spacing w:val="-14"/>
        </w:rPr>
        <w:t xml:space="preserve"> </w:t>
      </w:r>
      <w:r>
        <w:rPr>
          <w:color w:val="575757"/>
        </w:rPr>
        <w:t>continually</w:t>
      </w:r>
      <w:r>
        <w:rPr>
          <w:color w:val="575757"/>
          <w:spacing w:val="-13"/>
        </w:rPr>
        <w:t xml:space="preserve"> </w:t>
      </w:r>
      <w:proofErr w:type="gramStart"/>
      <w:r>
        <w:rPr>
          <w:color w:val="575757"/>
        </w:rPr>
        <w:t>develop</w:t>
      </w:r>
      <w:proofErr w:type="gramEnd"/>
      <w:r>
        <w:rPr>
          <w:color w:val="575757"/>
        </w:rPr>
        <w:t xml:space="preserve"> and provide high quality education to our local communities and become a group of strong self-sustainable and self-sufficient institutions</w:t>
      </w:r>
      <w:r>
        <w:rPr>
          <w:color w:val="575757"/>
          <w:spacing w:val="-6"/>
        </w:rPr>
        <w:t xml:space="preserve"> </w:t>
      </w:r>
      <w:r>
        <w:rPr>
          <w:color w:val="575757"/>
        </w:rPr>
        <w:t>working</w:t>
      </w:r>
      <w:r>
        <w:rPr>
          <w:color w:val="575757"/>
          <w:spacing w:val="-10"/>
        </w:rPr>
        <w:t xml:space="preserve"> </w:t>
      </w:r>
      <w:r>
        <w:rPr>
          <w:color w:val="575757"/>
        </w:rPr>
        <w:t>and</w:t>
      </w:r>
      <w:r>
        <w:rPr>
          <w:color w:val="575757"/>
          <w:spacing w:val="-6"/>
        </w:rPr>
        <w:t xml:space="preserve"> </w:t>
      </w:r>
      <w:r>
        <w:rPr>
          <w:color w:val="575757"/>
        </w:rPr>
        <w:t>contributing</w:t>
      </w:r>
      <w:r>
        <w:rPr>
          <w:color w:val="575757"/>
          <w:spacing w:val="-8"/>
        </w:rPr>
        <w:t xml:space="preserve"> </w:t>
      </w:r>
      <w:r>
        <w:rPr>
          <w:color w:val="575757"/>
        </w:rPr>
        <w:t>within</w:t>
      </w:r>
      <w:r>
        <w:rPr>
          <w:color w:val="575757"/>
          <w:spacing w:val="-8"/>
        </w:rPr>
        <w:t xml:space="preserve"> </w:t>
      </w:r>
      <w:r>
        <w:rPr>
          <w:color w:val="575757"/>
        </w:rPr>
        <w:t>the</w:t>
      </w:r>
      <w:r>
        <w:rPr>
          <w:color w:val="575757"/>
          <w:spacing w:val="-3"/>
        </w:rPr>
        <w:t xml:space="preserve"> </w:t>
      </w:r>
      <w:r>
        <w:rPr>
          <w:color w:val="575757"/>
        </w:rPr>
        <w:t>Lion</w:t>
      </w:r>
      <w:r>
        <w:rPr>
          <w:color w:val="575757"/>
          <w:spacing w:val="-15"/>
        </w:rPr>
        <w:t xml:space="preserve"> </w:t>
      </w:r>
      <w:r>
        <w:rPr>
          <w:color w:val="575757"/>
        </w:rPr>
        <w:t>Academy</w:t>
      </w:r>
      <w:r>
        <w:rPr>
          <w:color w:val="575757"/>
          <w:spacing w:val="-21"/>
        </w:rPr>
        <w:t xml:space="preserve"> </w:t>
      </w:r>
      <w:r>
        <w:rPr>
          <w:color w:val="575757"/>
        </w:rPr>
        <w:t>Trust.</w:t>
      </w:r>
    </w:p>
    <w:p w:rsidR="00735E30" w:rsidRDefault="00735E30">
      <w:pPr>
        <w:pStyle w:val="BodyText"/>
        <w:spacing w:before="8"/>
        <w:rPr>
          <w:sz w:val="19"/>
        </w:rPr>
      </w:pPr>
    </w:p>
    <w:p w:rsidR="00735E30" w:rsidRDefault="0054707C">
      <w:pPr>
        <w:pStyle w:val="Heading2"/>
        <w:spacing w:before="1"/>
        <w:ind w:right="1179"/>
      </w:pPr>
      <w:r>
        <w:rPr>
          <w:noProof/>
          <w:lang w:bidi="ar-SA"/>
        </w:rPr>
        <w:drawing>
          <wp:anchor distT="0" distB="0" distL="114300" distR="114300" simplePos="0" relativeHeight="251663872" behindDoc="0" locked="0" layoutInCell="1" allowOverlap="1" wp14:anchorId="79E9A44C" wp14:editId="1350DF9D">
            <wp:simplePos x="0" y="0"/>
            <wp:positionH relativeFrom="column">
              <wp:posOffset>1885950</wp:posOffset>
            </wp:positionH>
            <wp:positionV relativeFrom="paragraph">
              <wp:posOffset>432435</wp:posOffset>
            </wp:positionV>
            <wp:extent cx="1191260" cy="501650"/>
            <wp:effectExtent l="0" t="0" r="0" b="0"/>
            <wp:wrapNone/>
            <wp:docPr id="10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126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51F00">
        <w:rPr>
          <w:color w:val="DF1517"/>
        </w:rPr>
        <w:t>The Lion Academy Trust believes that access to outstanding education is a right for all our children and young people.</w:t>
      </w:r>
    </w:p>
    <w:p w:rsidR="00735E30" w:rsidRDefault="00735E30">
      <w:pPr>
        <w:sectPr w:rsidR="00735E30">
          <w:type w:val="continuous"/>
          <w:pgSz w:w="16860" w:h="11900" w:orient="landscape"/>
          <w:pgMar w:top="1100" w:right="920" w:bottom="280" w:left="1120" w:header="720" w:footer="720" w:gutter="0"/>
          <w:cols w:num="2" w:space="720" w:equalWidth="0">
            <w:col w:w="7248" w:space="40"/>
            <w:col w:w="7532"/>
          </w:cols>
        </w:sectPr>
      </w:pPr>
    </w:p>
    <w:p w:rsidR="00735E30" w:rsidRDefault="0054707C">
      <w:pPr>
        <w:pStyle w:val="BodyText"/>
        <w:spacing w:before="9"/>
        <w:rPr>
          <w:b/>
          <w:sz w:val="19"/>
        </w:rPr>
      </w:pPr>
      <w:r>
        <w:rPr>
          <w:noProof/>
          <w:lang w:bidi="ar-SA"/>
        </w:rPr>
        <w:lastRenderedPageBreak/>
        <w:drawing>
          <wp:anchor distT="0" distB="0" distL="114300" distR="114300" simplePos="0" relativeHeight="251658752" behindDoc="0" locked="0" layoutInCell="1" allowOverlap="1" wp14:anchorId="0AB37DE0" wp14:editId="22F09F04">
            <wp:simplePos x="0" y="0"/>
            <wp:positionH relativeFrom="column">
              <wp:posOffset>4762500</wp:posOffset>
            </wp:positionH>
            <wp:positionV relativeFrom="paragraph">
              <wp:posOffset>73025</wp:posOffset>
            </wp:positionV>
            <wp:extent cx="1459132" cy="715010"/>
            <wp:effectExtent l="0" t="0" r="8255" b="8890"/>
            <wp:wrapNone/>
            <wp:docPr id="5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6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59132" cy="7150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660800" behindDoc="0" locked="0" layoutInCell="1" allowOverlap="1" wp14:anchorId="54322460" wp14:editId="22AA51B1">
            <wp:simplePos x="0" y="0"/>
            <wp:positionH relativeFrom="column">
              <wp:posOffset>8058150</wp:posOffset>
            </wp:positionH>
            <wp:positionV relativeFrom="paragraph">
              <wp:posOffset>123825</wp:posOffset>
            </wp:positionV>
            <wp:extent cx="692150" cy="740410"/>
            <wp:effectExtent l="0" t="0" r="0" b="0"/>
            <wp:wrapNone/>
            <wp:docPr id="10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2150"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735E30" w:rsidRDefault="0054707C">
      <w:pPr>
        <w:pStyle w:val="BodyText"/>
        <w:spacing w:before="93"/>
        <w:ind w:left="903" w:right="7841"/>
        <w:jc w:val="both"/>
      </w:pPr>
      <w:r>
        <w:rPr>
          <w:noProof/>
          <w:lang w:bidi="ar-SA"/>
        </w:rPr>
        <w:drawing>
          <wp:anchor distT="0" distB="0" distL="114300" distR="114300" simplePos="0" relativeHeight="251659776" behindDoc="0" locked="0" layoutInCell="1" allowOverlap="1" wp14:anchorId="19280C48" wp14:editId="306BED57">
            <wp:simplePos x="0" y="0"/>
            <wp:positionH relativeFrom="column">
              <wp:posOffset>6449695</wp:posOffset>
            </wp:positionH>
            <wp:positionV relativeFrom="paragraph">
              <wp:posOffset>367030</wp:posOffset>
            </wp:positionV>
            <wp:extent cx="1332865" cy="466725"/>
            <wp:effectExtent l="0" t="0" r="635" b="9525"/>
            <wp:wrapNone/>
            <wp:docPr id="7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60"/>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286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51F00">
        <w:rPr>
          <w:color w:val="666666"/>
        </w:rPr>
        <w:t>We aim to work closely with our parents, other schools and organisations, building partnerships, which benefit, not only our children, but others in the wider community, both on a local, national and global level.</w:t>
      </w:r>
    </w:p>
    <w:p w:rsidR="00735E30" w:rsidRDefault="00735E30">
      <w:pPr>
        <w:jc w:val="both"/>
        <w:sectPr w:rsidR="00735E30">
          <w:type w:val="continuous"/>
          <w:pgSz w:w="16860" w:h="11900" w:orient="landscape"/>
          <w:pgMar w:top="1100" w:right="920" w:bottom="280" w:left="1120" w:header="720" w:footer="720" w:gutter="0"/>
          <w:cols w:space="720"/>
        </w:sectPr>
      </w:pPr>
    </w:p>
    <w:p w:rsidR="00735E30" w:rsidRDefault="00797EC4">
      <w:pPr>
        <w:pStyle w:val="BodyText"/>
      </w:pPr>
      <w:r>
        <w:rPr>
          <w:noProof/>
          <w:lang w:bidi="ar-SA"/>
        </w:rPr>
        <w:lastRenderedPageBreak/>
        <mc:AlternateContent>
          <mc:Choice Requires="wpg">
            <w:drawing>
              <wp:anchor distT="0" distB="0" distL="114300" distR="114300" simplePos="0" relativeHeight="251655680" behindDoc="1" locked="0" layoutInCell="1" allowOverlap="1" wp14:anchorId="296342B0" wp14:editId="600232CE">
                <wp:simplePos x="0" y="0"/>
                <wp:positionH relativeFrom="page">
                  <wp:posOffset>288290</wp:posOffset>
                </wp:positionH>
                <wp:positionV relativeFrom="margin">
                  <wp:align>bottom</wp:align>
                </wp:positionV>
                <wp:extent cx="10062210" cy="7318375"/>
                <wp:effectExtent l="0" t="0" r="0" b="0"/>
                <wp:wrapNone/>
                <wp:docPr id="2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2210" cy="7318375"/>
                          <a:chOff x="539" y="69"/>
                          <a:chExt cx="15846" cy="11525"/>
                        </a:xfrm>
                      </wpg:grpSpPr>
                      <wps:wsp>
                        <wps:cNvPr id="22" name="Freeform 40"/>
                        <wps:cNvSpPr>
                          <a:spLocks/>
                        </wps:cNvSpPr>
                        <wps:spPr bwMode="auto">
                          <a:xfrm>
                            <a:off x="624" y="193"/>
                            <a:ext cx="15676" cy="11157"/>
                          </a:xfrm>
                          <a:custGeom>
                            <a:avLst/>
                            <a:gdLst>
                              <a:gd name="T0" fmla="+- 0 15979 624"/>
                              <a:gd name="T1" fmla="*/ T0 w 15676"/>
                              <a:gd name="T2" fmla="+- 0 193 193"/>
                              <a:gd name="T3" fmla="*/ 193 h 11157"/>
                              <a:gd name="T4" fmla="+- 0 945 624"/>
                              <a:gd name="T5" fmla="*/ T4 w 15676"/>
                              <a:gd name="T6" fmla="+- 0 193 193"/>
                              <a:gd name="T7" fmla="*/ 193 h 11157"/>
                              <a:gd name="T8" fmla="+- 0 868 624"/>
                              <a:gd name="T9" fmla="*/ T8 w 15676"/>
                              <a:gd name="T10" fmla="+- 0 201 193"/>
                              <a:gd name="T11" fmla="*/ 201 h 11157"/>
                              <a:gd name="T12" fmla="+- 0 798 624"/>
                              <a:gd name="T13" fmla="*/ T12 w 15676"/>
                              <a:gd name="T14" fmla="+- 0 226 193"/>
                              <a:gd name="T15" fmla="*/ 226 h 11157"/>
                              <a:gd name="T16" fmla="+- 0 736 624"/>
                              <a:gd name="T17" fmla="*/ T16 w 15676"/>
                              <a:gd name="T18" fmla="+- 0 265 193"/>
                              <a:gd name="T19" fmla="*/ 265 h 11157"/>
                              <a:gd name="T20" fmla="+- 0 686 624"/>
                              <a:gd name="T21" fmla="*/ T20 w 15676"/>
                              <a:gd name="T22" fmla="+- 0 315 193"/>
                              <a:gd name="T23" fmla="*/ 315 h 11157"/>
                              <a:gd name="T24" fmla="+- 0 649 624"/>
                              <a:gd name="T25" fmla="*/ T24 w 15676"/>
                              <a:gd name="T26" fmla="+- 0 376 193"/>
                              <a:gd name="T27" fmla="*/ 376 h 11157"/>
                              <a:gd name="T28" fmla="+- 0 628 624"/>
                              <a:gd name="T29" fmla="*/ T28 w 15676"/>
                              <a:gd name="T30" fmla="+- 0 444 193"/>
                              <a:gd name="T31" fmla="*/ 444 h 11157"/>
                              <a:gd name="T32" fmla="+- 0 624 624"/>
                              <a:gd name="T33" fmla="*/ T32 w 15676"/>
                              <a:gd name="T34" fmla="+- 0 493 193"/>
                              <a:gd name="T35" fmla="*/ 493 h 11157"/>
                              <a:gd name="T36" fmla="+- 0 624 624"/>
                              <a:gd name="T37" fmla="*/ T36 w 15676"/>
                              <a:gd name="T38" fmla="+- 0 11049 193"/>
                              <a:gd name="T39" fmla="*/ 11049 h 11157"/>
                              <a:gd name="T40" fmla="+- 0 640 624"/>
                              <a:gd name="T41" fmla="*/ T40 w 15676"/>
                              <a:gd name="T42" fmla="+- 0 11144 193"/>
                              <a:gd name="T43" fmla="*/ 11144 h 11157"/>
                              <a:gd name="T44" fmla="+- 0 672 624"/>
                              <a:gd name="T45" fmla="*/ T44 w 15676"/>
                              <a:gd name="T46" fmla="+- 0 11208 193"/>
                              <a:gd name="T47" fmla="*/ 11208 h 11157"/>
                              <a:gd name="T48" fmla="+- 0 718 624"/>
                              <a:gd name="T49" fmla="*/ T48 w 15676"/>
                              <a:gd name="T50" fmla="+- 0 11262 193"/>
                              <a:gd name="T51" fmla="*/ 11262 h 11157"/>
                              <a:gd name="T52" fmla="+- 0 776 624"/>
                              <a:gd name="T53" fmla="*/ T52 w 15676"/>
                              <a:gd name="T54" fmla="+- 0 11305 193"/>
                              <a:gd name="T55" fmla="*/ 11305 h 11157"/>
                              <a:gd name="T56" fmla="+- 0 844 624"/>
                              <a:gd name="T57" fmla="*/ T56 w 15676"/>
                              <a:gd name="T58" fmla="+- 0 11334 193"/>
                              <a:gd name="T59" fmla="*/ 11334 h 11157"/>
                              <a:gd name="T60" fmla="+- 0 919 624"/>
                              <a:gd name="T61" fmla="*/ T60 w 15676"/>
                              <a:gd name="T62" fmla="+- 0 11349 193"/>
                              <a:gd name="T63" fmla="*/ 11349 h 11157"/>
                              <a:gd name="T64" fmla="+- 0 945 624"/>
                              <a:gd name="T65" fmla="*/ T64 w 15676"/>
                              <a:gd name="T66" fmla="+- 0 11350 193"/>
                              <a:gd name="T67" fmla="*/ 11350 h 11157"/>
                              <a:gd name="T68" fmla="+- 0 15979 624"/>
                              <a:gd name="T69" fmla="*/ T68 w 15676"/>
                              <a:gd name="T70" fmla="+- 0 11350 193"/>
                              <a:gd name="T71" fmla="*/ 11350 h 11157"/>
                              <a:gd name="T72" fmla="+- 0 16056 624"/>
                              <a:gd name="T73" fmla="*/ T72 w 15676"/>
                              <a:gd name="T74" fmla="+- 0 11341 193"/>
                              <a:gd name="T75" fmla="*/ 11341 h 11157"/>
                              <a:gd name="T76" fmla="+- 0 16127 624"/>
                              <a:gd name="T77" fmla="*/ T76 w 15676"/>
                              <a:gd name="T78" fmla="+- 0 11316 193"/>
                              <a:gd name="T79" fmla="*/ 11316 h 11157"/>
                              <a:gd name="T80" fmla="+- 0 16188 624"/>
                              <a:gd name="T81" fmla="*/ T80 w 15676"/>
                              <a:gd name="T82" fmla="+- 0 11278 193"/>
                              <a:gd name="T83" fmla="*/ 11278 h 11157"/>
                              <a:gd name="T84" fmla="+- 0 16238 624"/>
                              <a:gd name="T85" fmla="*/ T84 w 15676"/>
                              <a:gd name="T86" fmla="+- 0 11227 193"/>
                              <a:gd name="T87" fmla="*/ 11227 h 11157"/>
                              <a:gd name="T88" fmla="+- 0 16275 624"/>
                              <a:gd name="T89" fmla="*/ T88 w 15676"/>
                              <a:gd name="T90" fmla="+- 0 11167 193"/>
                              <a:gd name="T91" fmla="*/ 11167 h 11157"/>
                              <a:gd name="T92" fmla="+- 0 16296 624"/>
                              <a:gd name="T93" fmla="*/ T92 w 15676"/>
                              <a:gd name="T94" fmla="+- 0 11098 193"/>
                              <a:gd name="T95" fmla="*/ 11098 h 11157"/>
                              <a:gd name="T96" fmla="+- 0 16300 624"/>
                              <a:gd name="T97" fmla="*/ T96 w 15676"/>
                              <a:gd name="T98" fmla="+- 0 11049 193"/>
                              <a:gd name="T99" fmla="*/ 11049 h 11157"/>
                              <a:gd name="T100" fmla="+- 0 16300 624"/>
                              <a:gd name="T101" fmla="*/ T100 w 15676"/>
                              <a:gd name="T102" fmla="+- 0 493 193"/>
                              <a:gd name="T103" fmla="*/ 493 h 11157"/>
                              <a:gd name="T104" fmla="+- 0 16290 624"/>
                              <a:gd name="T105" fmla="*/ T104 w 15676"/>
                              <a:gd name="T106" fmla="+- 0 421 193"/>
                              <a:gd name="T107" fmla="*/ 421 h 11157"/>
                              <a:gd name="T108" fmla="+- 0 16264 624"/>
                              <a:gd name="T109" fmla="*/ T108 w 15676"/>
                              <a:gd name="T110" fmla="+- 0 355 193"/>
                              <a:gd name="T111" fmla="*/ 355 h 11157"/>
                              <a:gd name="T112" fmla="+- 0 16223 624"/>
                              <a:gd name="T113" fmla="*/ T112 w 15676"/>
                              <a:gd name="T114" fmla="+- 0 297 193"/>
                              <a:gd name="T115" fmla="*/ 297 h 11157"/>
                              <a:gd name="T116" fmla="+- 0 16169 624"/>
                              <a:gd name="T117" fmla="*/ T116 w 15676"/>
                              <a:gd name="T118" fmla="+- 0 250 193"/>
                              <a:gd name="T119" fmla="*/ 250 h 11157"/>
                              <a:gd name="T120" fmla="+- 0 16104 624"/>
                              <a:gd name="T121" fmla="*/ T120 w 15676"/>
                              <a:gd name="T122" fmla="+- 0 216 193"/>
                              <a:gd name="T123" fmla="*/ 216 h 11157"/>
                              <a:gd name="T124" fmla="+- 0 16031 624"/>
                              <a:gd name="T125" fmla="*/ T124 w 15676"/>
                              <a:gd name="T126" fmla="+- 0 197 193"/>
                              <a:gd name="T127" fmla="*/ 197 h 11157"/>
                              <a:gd name="T128" fmla="+- 0 15979 624"/>
                              <a:gd name="T129" fmla="*/ T128 w 15676"/>
                              <a:gd name="T130" fmla="+- 0 193 193"/>
                              <a:gd name="T131" fmla="*/ 193 h 1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676" h="11157">
                                <a:moveTo>
                                  <a:pt x="15355" y="0"/>
                                </a:moveTo>
                                <a:lnTo>
                                  <a:pt x="321" y="0"/>
                                </a:lnTo>
                                <a:lnTo>
                                  <a:pt x="244" y="8"/>
                                </a:lnTo>
                                <a:lnTo>
                                  <a:pt x="174" y="33"/>
                                </a:lnTo>
                                <a:lnTo>
                                  <a:pt x="112" y="72"/>
                                </a:lnTo>
                                <a:lnTo>
                                  <a:pt x="62" y="122"/>
                                </a:lnTo>
                                <a:lnTo>
                                  <a:pt x="25" y="183"/>
                                </a:lnTo>
                                <a:lnTo>
                                  <a:pt x="4" y="251"/>
                                </a:lnTo>
                                <a:lnTo>
                                  <a:pt x="0" y="300"/>
                                </a:lnTo>
                                <a:lnTo>
                                  <a:pt x="0" y="10856"/>
                                </a:lnTo>
                                <a:lnTo>
                                  <a:pt x="16" y="10951"/>
                                </a:lnTo>
                                <a:lnTo>
                                  <a:pt x="48" y="11015"/>
                                </a:lnTo>
                                <a:lnTo>
                                  <a:pt x="94" y="11069"/>
                                </a:lnTo>
                                <a:lnTo>
                                  <a:pt x="152" y="11112"/>
                                </a:lnTo>
                                <a:lnTo>
                                  <a:pt x="220" y="11141"/>
                                </a:lnTo>
                                <a:lnTo>
                                  <a:pt x="295" y="11156"/>
                                </a:lnTo>
                                <a:lnTo>
                                  <a:pt x="321" y="11157"/>
                                </a:lnTo>
                                <a:lnTo>
                                  <a:pt x="15355" y="11157"/>
                                </a:lnTo>
                                <a:lnTo>
                                  <a:pt x="15432" y="11148"/>
                                </a:lnTo>
                                <a:lnTo>
                                  <a:pt x="15503" y="11123"/>
                                </a:lnTo>
                                <a:lnTo>
                                  <a:pt x="15564" y="11085"/>
                                </a:lnTo>
                                <a:lnTo>
                                  <a:pt x="15614" y="11034"/>
                                </a:lnTo>
                                <a:lnTo>
                                  <a:pt x="15651" y="10974"/>
                                </a:lnTo>
                                <a:lnTo>
                                  <a:pt x="15672" y="10905"/>
                                </a:lnTo>
                                <a:lnTo>
                                  <a:pt x="15676" y="10856"/>
                                </a:lnTo>
                                <a:lnTo>
                                  <a:pt x="15676" y="300"/>
                                </a:lnTo>
                                <a:lnTo>
                                  <a:pt x="15666" y="228"/>
                                </a:lnTo>
                                <a:lnTo>
                                  <a:pt x="15640" y="162"/>
                                </a:lnTo>
                                <a:lnTo>
                                  <a:pt x="15599" y="104"/>
                                </a:lnTo>
                                <a:lnTo>
                                  <a:pt x="15545" y="57"/>
                                </a:lnTo>
                                <a:lnTo>
                                  <a:pt x="15480" y="23"/>
                                </a:lnTo>
                                <a:lnTo>
                                  <a:pt x="15407" y="4"/>
                                </a:lnTo>
                                <a:lnTo>
                                  <a:pt x="15355" y="0"/>
                                </a:lnTo>
                                <a:close/>
                              </a:path>
                            </a:pathLst>
                          </a:custGeom>
                          <a:solidFill>
                            <a:srgbClr val="2C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Line 39"/>
                        <wps:cNvCnPr>
                          <a:cxnSpLocks noChangeShapeType="1"/>
                        </wps:cNvCnPr>
                        <wps:spPr bwMode="auto">
                          <a:xfrm>
                            <a:off x="16222" y="180"/>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24" name="Line 38"/>
                        <wps:cNvCnPr>
                          <a:cxnSpLocks noChangeShapeType="1"/>
                        </wps:cNvCnPr>
                        <wps:spPr bwMode="auto">
                          <a:xfrm>
                            <a:off x="16222" y="11076"/>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25" name="AutoShape 37"/>
                        <wps:cNvSpPr>
                          <a:spLocks/>
                        </wps:cNvSpPr>
                        <wps:spPr bwMode="auto">
                          <a:xfrm>
                            <a:off x="722" y="277"/>
                            <a:ext cx="15374" cy="11152"/>
                          </a:xfrm>
                          <a:custGeom>
                            <a:avLst/>
                            <a:gdLst>
                              <a:gd name="T0" fmla="+- 0 749 722"/>
                              <a:gd name="T1" fmla="*/ T0 w 15374"/>
                              <a:gd name="T2" fmla="+- 0 11382 277"/>
                              <a:gd name="T3" fmla="*/ 11382 h 11152"/>
                              <a:gd name="T4" fmla="+- 0 736 722"/>
                              <a:gd name="T5" fmla="*/ T4 w 15374"/>
                              <a:gd name="T6" fmla="+- 0 11151 277"/>
                              <a:gd name="T7" fmla="*/ 11151 h 11152"/>
                              <a:gd name="T8" fmla="+- 0 729 722"/>
                              <a:gd name="T9" fmla="*/ T8 w 15374"/>
                              <a:gd name="T10" fmla="+- 0 11139 277"/>
                              <a:gd name="T11" fmla="*/ 11139 h 11152"/>
                              <a:gd name="T12" fmla="+- 0 726 722"/>
                              <a:gd name="T13" fmla="*/ T12 w 15374"/>
                              <a:gd name="T14" fmla="+- 0 11132 277"/>
                              <a:gd name="T15" fmla="*/ 11132 h 11152"/>
                              <a:gd name="T16" fmla="+- 0 722 722"/>
                              <a:gd name="T17" fmla="*/ T16 w 15374"/>
                              <a:gd name="T18" fmla="+- 0 11367 277"/>
                              <a:gd name="T19" fmla="*/ 11367 h 11152"/>
                              <a:gd name="T20" fmla="+- 0 749 722"/>
                              <a:gd name="T21" fmla="*/ T20 w 15374"/>
                              <a:gd name="T22" fmla="+- 0 11382 277"/>
                              <a:gd name="T23" fmla="*/ 11382 h 11152"/>
                              <a:gd name="T24" fmla="+- 0 891 722"/>
                              <a:gd name="T25" fmla="*/ T24 w 15374"/>
                              <a:gd name="T26" fmla="+- 0 279 277"/>
                              <a:gd name="T27" fmla="*/ 279 h 11152"/>
                              <a:gd name="T28" fmla="+- 0 879 722"/>
                              <a:gd name="T29" fmla="*/ T28 w 15374"/>
                              <a:gd name="T30" fmla="+- 0 281 277"/>
                              <a:gd name="T31" fmla="*/ 281 h 11152"/>
                              <a:gd name="T32" fmla="+- 0 876 722"/>
                              <a:gd name="T33" fmla="*/ T32 w 15374"/>
                              <a:gd name="T34" fmla="+- 0 282 277"/>
                              <a:gd name="T35" fmla="*/ 282 h 11152"/>
                              <a:gd name="T36" fmla="+- 0 891 722"/>
                              <a:gd name="T37" fmla="*/ T36 w 15374"/>
                              <a:gd name="T38" fmla="+- 0 279 277"/>
                              <a:gd name="T39" fmla="*/ 279 h 11152"/>
                              <a:gd name="T40" fmla="+- 0 898 722"/>
                              <a:gd name="T41" fmla="*/ T40 w 15374"/>
                              <a:gd name="T42" fmla="+- 0 277 277"/>
                              <a:gd name="T43" fmla="*/ 277 h 11152"/>
                              <a:gd name="T44" fmla="+- 0 891 722"/>
                              <a:gd name="T45" fmla="*/ T44 w 15374"/>
                              <a:gd name="T46" fmla="+- 0 279 277"/>
                              <a:gd name="T47" fmla="*/ 279 h 11152"/>
                              <a:gd name="T48" fmla="+- 0 894 722"/>
                              <a:gd name="T49" fmla="*/ T48 w 15374"/>
                              <a:gd name="T50" fmla="+- 0 278 277"/>
                              <a:gd name="T51" fmla="*/ 278 h 11152"/>
                              <a:gd name="T52" fmla="+- 0 898 722"/>
                              <a:gd name="T53" fmla="*/ T52 w 15374"/>
                              <a:gd name="T54" fmla="+- 0 277 277"/>
                              <a:gd name="T55" fmla="*/ 277 h 11152"/>
                              <a:gd name="T56" fmla="+- 0 947 722"/>
                              <a:gd name="T57" fmla="*/ T56 w 15374"/>
                              <a:gd name="T58" fmla="+- 0 11270 277"/>
                              <a:gd name="T59" fmla="*/ 11270 h 11152"/>
                              <a:gd name="T60" fmla="+- 0 925 722"/>
                              <a:gd name="T61" fmla="*/ T60 w 15374"/>
                              <a:gd name="T62" fmla="+- 0 11269 277"/>
                              <a:gd name="T63" fmla="*/ 11269 h 11152"/>
                              <a:gd name="T64" fmla="+- 0 917 722"/>
                              <a:gd name="T65" fmla="*/ T64 w 15374"/>
                              <a:gd name="T66" fmla="+- 0 11269 277"/>
                              <a:gd name="T67" fmla="*/ 11269 h 11152"/>
                              <a:gd name="T68" fmla="+- 0 902 722"/>
                              <a:gd name="T69" fmla="*/ T68 w 15374"/>
                              <a:gd name="T70" fmla="+- 0 11267 277"/>
                              <a:gd name="T71" fmla="*/ 11267 h 11152"/>
                              <a:gd name="T72" fmla="+- 0 908 722"/>
                              <a:gd name="T73" fmla="*/ T72 w 15374"/>
                              <a:gd name="T74" fmla="+- 0 11428 277"/>
                              <a:gd name="T75" fmla="*/ 11428 h 11152"/>
                              <a:gd name="T76" fmla="+- 0 941 722"/>
                              <a:gd name="T77" fmla="*/ T76 w 15374"/>
                              <a:gd name="T78" fmla="+- 0 11429 277"/>
                              <a:gd name="T79" fmla="*/ 11429 h 11152"/>
                              <a:gd name="T80" fmla="+- 0 945 722"/>
                              <a:gd name="T81" fmla="*/ T80 w 15374"/>
                              <a:gd name="T82" fmla="+- 0 11270 277"/>
                              <a:gd name="T83" fmla="*/ 11270 h 11152"/>
                              <a:gd name="T84" fmla="+- 0 947 722"/>
                              <a:gd name="T85" fmla="*/ T84 w 15374"/>
                              <a:gd name="T86" fmla="+- 0 11270 277"/>
                              <a:gd name="T87" fmla="*/ 11270 h 11152"/>
                              <a:gd name="T88" fmla="+- 0 16096 722"/>
                              <a:gd name="T89" fmla="*/ T88 w 15374"/>
                              <a:gd name="T90" fmla="+- 0 11413 277"/>
                              <a:gd name="T91" fmla="*/ 11413 h 11152"/>
                              <a:gd name="T92" fmla="+- 0 16089 722"/>
                              <a:gd name="T93" fmla="*/ T92 w 15374"/>
                              <a:gd name="T94" fmla="+- 0 11262 277"/>
                              <a:gd name="T95" fmla="*/ 11262 h 11152"/>
                              <a:gd name="T96" fmla="+- 0 16088 722"/>
                              <a:gd name="T97" fmla="*/ T96 w 15374"/>
                              <a:gd name="T98" fmla="+- 0 11246 277"/>
                              <a:gd name="T99" fmla="*/ 11246 h 11152"/>
                              <a:gd name="T100" fmla="+- 0 16067 722"/>
                              <a:gd name="T101" fmla="*/ T100 w 15374"/>
                              <a:gd name="T102" fmla="+- 0 11254 277"/>
                              <a:gd name="T103" fmla="*/ 11254 h 11152"/>
                              <a:gd name="T104" fmla="+- 0 16007 722"/>
                              <a:gd name="T105" fmla="*/ T104 w 15374"/>
                              <a:gd name="T106" fmla="+- 0 11269 277"/>
                              <a:gd name="T107" fmla="*/ 11269 h 11152"/>
                              <a:gd name="T108" fmla="+- 0 947 722"/>
                              <a:gd name="T109" fmla="*/ T108 w 15374"/>
                              <a:gd name="T110" fmla="+- 0 11270 277"/>
                              <a:gd name="T111" fmla="*/ 11270 h 11152"/>
                              <a:gd name="T112" fmla="+- 0 15974 722"/>
                              <a:gd name="T113" fmla="*/ T112 w 15374"/>
                              <a:gd name="T114" fmla="+- 0 11270 277"/>
                              <a:gd name="T115" fmla="*/ 11270 h 11152"/>
                              <a:gd name="T116" fmla="+- 0 15979 722"/>
                              <a:gd name="T117" fmla="*/ T116 w 15374"/>
                              <a:gd name="T118" fmla="+- 0 11429 277"/>
                              <a:gd name="T119" fmla="*/ 11429 h 11152"/>
                              <a:gd name="T120" fmla="+- 0 15983 722"/>
                              <a:gd name="T121" fmla="*/ T120 w 15374"/>
                              <a:gd name="T122" fmla="+- 0 11429 277"/>
                              <a:gd name="T123" fmla="*/ 11429 h 11152"/>
                              <a:gd name="T124" fmla="+- 0 16016 722"/>
                              <a:gd name="T125" fmla="*/ T124 w 15374"/>
                              <a:gd name="T126" fmla="+- 0 11428 277"/>
                              <a:gd name="T127" fmla="*/ 11428 h 11152"/>
                              <a:gd name="T128" fmla="+- 0 16024 722"/>
                              <a:gd name="T129" fmla="*/ T128 w 15374"/>
                              <a:gd name="T130" fmla="+- 0 11427 277"/>
                              <a:gd name="T131" fmla="*/ 11427 h 11152"/>
                              <a:gd name="T132" fmla="+- 0 16056 722"/>
                              <a:gd name="T133" fmla="*/ T132 w 15374"/>
                              <a:gd name="T134" fmla="+- 0 11422 277"/>
                              <a:gd name="T135" fmla="*/ 11422 h 11152"/>
                              <a:gd name="T136" fmla="+- 0 16065 722"/>
                              <a:gd name="T137" fmla="*/ T136 w 15374"/>
                              <a:gd name="T138" fmla="+- 0 11421 277"/>
                              <a:gd name="T139" fmla="*/ 11421 h 11152"/>
                              <a:gd name="T140" fmla="+- 0 16096 722"/>
                              <a:gd name="T141" fmla="*/ T140 w 15374"/>
                              <a:gd name="T142" fmla="+- 0 11413 277"/>
                              <a:gd name="T143" fmla="*/ 11413 h 1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374" h="11152">
                                <a:moveTo>
                                  <a:pt x="27" y="11105"/>
                                </a:moveTo>
                                <a:lnTo>
                                  <a:pt x="14" y="10874"/>
                                </a:lnTo>
                                <a:lnTo>
                                  <a:pt x="7" y="10862"/>
                                </a:lnTo>
                                <a:lnTo>
                                  <a:pt x="4" y="10855"/>
                                </a:lnTo>
                                <a:lnTo>
                                  <a:pt x="0" y="11090"/>
                                </a:lnTo>
                                <a:lnTo>
                                  <a:pt x="27" y="11105"/>
                                </a:lnTo>
                                <a:moveTo>
                                  <a:pt x="169" y="2"/>
                                </a:moveTo>
                                <a:lnTo>
                                  <a:pt x="157" y="4"/>
                                </a:lnTo>
                                <a:lnTo>
                                  <a:pt x="154" y="5"/>
                                </a:lnTo>
                                <a:lnTo>
                                  <a:pt x="169" y="2"/>
                                </a:lnTo>
                                <a:moveTo>
                                  <a:pt x="176" y="0"/>
                                </a:moveTo>
                                <a:lnTo>
                                  <a:pt x="169" y="2"/>
                                </a:lnTo>
                                <a:lnTo>
                                  <a:pt x="172" y="1"/>
                                </a:lnTo>
                                <a:lnTo>
                                  <a:pt x="176" y="0"/>
                                </a:lnTo>
                                <a:moveTo>
                                  <a:pt x="225" y="10993"/>
                                </a:moveTo>
                                <a:lnTo>
                                  <a:pt x="203" y="10992"/>
                                </a:lnTo>
                                <a:lnTo>
                                  <a:pt x="195" y="10992"/>
                                </a:lnTo>
                                <a:lnTo>
                                  <a:pt x="180" y="10990"/>
                                </a:lnTo>
                                <a:lnTo>
                                  <a:pt x="186" y="11151"/>
                                </a:lnTo>
                                <a:lnTo>
                                  <a:pt x="219" y="11152"/>
                                </a:lnTo>
                                <a:lnTo>
                                  <a:pt x="223" y="10993"/>
                                </a:lnTo>
                                <a:lnTo>
                                  <a:pt x="225" y="10993"/>
                                </a:lnTo>
                                <a:moveTo>
                                  <a:pt x="15374" y="11136"/>
                                </a:moveTo>
                                <a:lnTo>
                                  <a:pt x="15367" y="10985"/>
                                </a:lnTo>
                                <a:lnTo>
                                  <a:pt x="15366" y="10969"/>
                                </a:lnTo>
                                <a:lnTo>
                                  <a:pt x="15345" y="10977"/>
                                </a:lnTo>
                                <a:lnTo>
                                  <a:pt x="15285" y="10992"/>
                                </a:lnTo>
                                <a:lnTo>
                                  <a:pt x="225" y="10993"/>
                                </a:lnTo>
                                <a:lnTo>
                                  <a:pt x="15252" y="10993"/>
                                </a:lnTo>
                                <a:lnTo>
                                  <a:pt x="15257" y="11152"/>
                                </a:lnTo>
                                <a:lnTo>
                                  <a:pt x="15261" y="11152"/>
                                </a:lnTo>
                                <a:lnTo>
                                  <a:pt x="15294" y="11151"/>
                                </a:lnTo>
                                <a:lnTo>
                                  <a:pt x="15302" y="11150"/>
                                </a:lnTo>
                                <a:lnTo>
                                  <a:pt x="15334" y="11145"/>
                                </a:lnTo>
                                <a:lnTo>
                                  <a:pt x="15343" y="11144"/>
                                </a:lnTo>
                                <a:lnTo>
                                  <a:pt x="15374" y="11136"/>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Line 36"/>
                        <wps:cNvCnPr>
                          <a:cxnSpLocks noChangeShapeType="1"/>
                        </wps:cNvCnPr>
                        <wps:spPr bwMode="auto">
                          <a:xfrm>
                            <a:off x="713" y="11068"/>
                            <a:ext cx="0" cy="294"/>
                          </a:xfrm>
                          <a:prstGeom prst="line">
                            <a:avLst/>
                          </a:prstGeom>
                          <a:noFill/>
                          <a:ln w="31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27" name="AutoShape 35"/>
                        <wps:cNvSpPr>
                          <a:spLocks/>
                        </wps:cNvSpPr>
                        <wps:spPr bwMode="auto">
                          <a:xfrm>
                            <a:off x="539" y="180"/>
                            <a:ext cx="225" cy="11165"/>
                          </a:xfrm>
                          <a:custGeom>
                            <a:avLst/>
                            <a:gdLst>
                              <a:gd name="T0" fmla="+- 0 714 539"/>
                              <a:gd name="T1" fmla="*/ T0 w 225"/>
                              <a:gd name="T2" fmla="+- 0 448 180"/>
                              <a:gd name="T3" fmla="*/ 448 h 11165"/>
                              <a:gd name="T4" fmla="+- 0 713 539"/>
                              <a:gd name="T5" fmla="*/ T4 w 225"/>
                              <a:gd name="T6" fmla="+- 0 452 180"/>
                              <a:gd name="T7" fmla="*/ 452 h 11165"/>
                              <a:gd name="T8" fmla="+- 0 711 539"/>
                              <a:gd name="T9" fmla="*/ T8 w 225"/>
                              <a:gd name="T10" fmla="+- 0 466 180"/>
                              <a:gd name="T11" fmla="*/ 466 h 11165"/>
                              <a:gd name="T12" fmla="+- 0 711 539"/>
                              <a:gd name="T13" fmla="*/ T12 w 225"/>
                              <a:gd name="T14" fmla="+- 0 471 180"/>
                              <a:gd name="T15" fmla="*/ 471 h 11165"/>
                              <a:gd name="T16" fmla="+- 0 714 539"/>
                              <a:gd name="T17" fmla="*/ T16 w 225"/>
                              <a:gd name="T18" fmla="+- 0 448 180"/>
                              <a:gd name="T19" fmla="*/ 448 h 11165"/>
                              <a:gd name="T20" fmla="+- 0 715 539"/>
                              <a:gd name="T21" fmla="*/ T20 w 225"/>
                              <a:gd name="T22" fmla="+- 0 180 180"/>
                              <a:gd name="T23" fmla="*/ 180 h 11165"/>
                              <a:gd name="T24" fmla="+- 0 661 539"/>
                              <a:gd name="T25" fmla="*/ T24 w 225"/>
                              <a:gd name="T26" fmla="+- 0 222 180"/>
                              <a:gd name="T27" fmla="*/ 222 h 11165"/>
                              <a:gd name="T28" fmla="+- 0 611 539"/>
                              <a:gd name="T29" fmla="*/ T28 w 225"/>
                              <a:gd name="T30" fmla="+- 0 277 180"/>
                              <a:gd name="T31" fmla="*/ 277 h 11165"/>
                              <a:gd name="T32" fmla="+- 0 573 539"/>
                              <a:gd name="T33" fmla="*/ T32 w 225"/>
                              <a:gd name="T34" fmla="+- 0 342 180"/>
                              <a:gd name="T35" fmla="*/ 342 h 11165"/>
                              <a:gd name="T36" fmla="+- 0 548 539"/>
                              <a:gd name="T37" fmla="*/ T36 w 225"/>
                              <a:gd name="T38" fmla="+- 0 413 180"/>
                              <a:gd name="T39" fmla="*/ 413 h 11165"/>
                              <a:gd name="T40" fmla="+- 0 539 539"/>
                              <a:gd name="T41" fmla="*/ T40 w 225"/>
                              <a:gd name="T42" fmla="+- 0 489 180"/>
                              <a:gd name="T43" fmla="*/ 489 h 11165"/>
                              <a:gd name="T44" fmla="+- 0 539 539"/>
                              <a:gd name="T45" fmla="*/ T44 w 225"/>
                              <a:gd name="T46" fmla="+- 0 11053 180"/>
                              <a:gd name="T47" fmla="*/ 11053 h 11165"/>
                              <a:gd name="T48" fmla="+- 0 547 539"/>
                              <a:gd name="T49" fmla="*/ T48 w 225"/>
                              <a:gd name="T50" fmla="+- 0 11122 180"/>
                              <a:gd name="T51" fmla="*/ 11122 h 11165"/>
                              <a:gd name="T52" fmla="+- 0 570 539"/>
                              <a:gd name="T53" fmla="*/ T52 w 225"/>
                              <a:gd name="T54" fmla="+- 0 11194 180"/>
                              <a:gd name="T55" fmla="*/ 11194 h 11165"/>
                              <a:gd name="T56" fmla="+- 0 607 539"/>
                              <a:gd name="T57" fmla="*/ T56 w 225"/>
                              <a:gd name="T58" fmla="+- 0 11259 180"/>
                              <a:gd name="T59" fmla="*/ 11259 h 11165"/>
                              <a:gd name="T60" fmla="+- 0 656 539"/>
                              <a:gd name="T61" fmla="*/ T60 w 225"/>
                              <a:gd name="T62" fmla="+- 0 11316 180"/>
                              <a:gd name="T63" fmla="*/ 11316 h 11165"/>
                              <a:gd name="T64" fmla="+- 0 690 539"/>
                              <a:gd name="T65" fmla="*/ T64 w 225"/>
                              <a:gd name="T66" fmla="+- 0 11345 180"/>
                              <a:gd name="T67" fmla="*/ 11345 h 11165"/>
                              <a:gd name="T68" fmla="+- 0 709 539"/>
                              <a:gd name="T69" fmla="*/ T68 w 225"/>
                              <a:gd name="T70" fmla="+- 0 11045 180"/>
                              <a:gd name="T71" fmla="*/ 11045 h 11165"/>
                              <a:gd name="T72" fmla="+- 0 709 539"/>
                              <a:gd name="T73" fmla="*/ T72 w 225"/>
                              <a:gd name="T74" fmla="+- 0 493 180"/>
                              <a:gd name="T75" fmla="*/ 493 h 11165"/>
                              <a:gd name="T76" fmla="+- 0 710 539"/>
                              <a:gd name="T77" fmla="*/ T76 w 225"/>
                              <a:gd name="T78" fmla="+- 0 475 180"/>
                              <a:gd name="T79" fmla="*/ 475 h 11165"/>
                              <a:gd name="T80" fmla="+- 0 715 539"/>
                              <a:gd name="T81" fmla="*/ T80 w 225"/>
                              <a:gd name="T82" fmla="+- 0 180 180"/>
                              <a:gd name="T83" fmla="*/ 180 h 11165"/>
                              <a:gd name="T84" fmla="+- 0 764 539"/>
                              <a:gd name="T85" fmla="*/ T84 w 225"/>
                              <a:gd name="T86" fmla="+- 0 352 180"/>
                              <a:gd name="T87" fmla="*/ 352 h 11165"/>
                              <a:gd name="T88" fmla="+- 0 752 539"/>
                              <a:gd name="T89" fmla="*/ T88 w 225"/>
                              <a:gd name="T90" fmla="+- 0 366 180"/>
                              <a:gd name="T91" fmla="*/ 366 h 11165"/>
                              <a:gd name="T92" fmla="+- 0 749 539"/>
                              <a:gd name="T93" fmla="*/ T92 w 225"/>
                              <a:gd name="T94" fmla="+- 0 370 180"/>
                              <a:gd name="T95" fmla="*/ 370 h 11165"/>
                              <a:gd name="T96" fmla="+- 0 764 539"/>
                              <a:gd name="T97" fmla="*/ T96 w 225"/>
                              <a:gd name="T98" fmla="+- 0 352 180"/>
                              <a:gd name="T99" fmla="*/ 352 h 11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5" h="11165">
                                <a:moveTo>
                                  <a:pt x="175" y="268"/>
                                </a:moveTo>
                                <a:lnTo>
                                  <a:pt x="174" y="272"/>
                                </a:lnTo>
                                <a:lnTo>
                                  <a:pt x="172" y="286"/>
                                </a:lnTo>
                                <a:lnTo>
                                  <a:pt x="172" y="291"/>
                                </a:lnTo>
                                <a:lnTo>
                                  <a:pt x="175" y="268"/>
                                </a:lnTo>
                                <a:moveTo>
                                  <a:pt x="176" y="0"/>
                                </a:moveTo>
                                <a:lnTo>
                                  <a:pt x="122" y="42"/>
                                </a:lnTo>
                                <a:lnTo>
                                  <a:pt x="72" y="97"/>
                                </a:lnTo>
                                <a:lnTo>
                                  <a:pt x="34" y="162"/>
                                </a:lnTo>
                                <a:lnTo>
                                  <a:pt x="9" y="233"/>
                                </a:lnTo>
                                <a:lnTo>
                                  <a:pt x="0" y="309"/>
                                </a:lnTo>
                                <a:lnTo>
                                  <a:pt x="0" y="10873"/>
                                </a:lnTo>
                                <a:lnTo>
                                  <a:pt x="8" y="10942"/>
                                </a:lnTo>
                                <a:lnTo>
                                  <a:pt x="31" y="11014"/>
                                </a:lnTo>
                                <a:lnTo>
                                  <a:pt x="68" y="11079"/>
                                </a:lnTo>
                                <a:lnTo>
                                  <a:pt x="117" y="11136"/>
                                </a:lnTo>
                                <a:lnTo>
                                  <a:pt x="151" y="11165"/>
                                </a:lnTo>
                                <a:lnTo>
                                  <a:pt x="170" y="10865"/>
                                </a:lnTo>
                                <a:lnTo>
                                  <a:pt x="170" y="313"/>
                                </a:lnTo>
                                <a:lnTo>
                                  <a:pt x="171" y="295"/>
                                </a:lnTo>
                                <a:lnTo>
                                  <a:pt x="176" y="0"/>
                                </a:lnTo>
                                <a:moveTo>
                                  <a:pt x="225" y="172"/>
                                </a:moveTo>
                                <a:lnTo>
                                  <a:pt x="213" y="186"/>
                                </a:lnTo>
                                <a:lnTo>
                                  <a:pt x="210" y="190"/>
                                </a:lnTo>
                                <a:lnTo>
                                  <a:pt x="225" y="172"/>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Line 34"/>
                        <wps:cNvCnPr>
                          <a:cxnSpLocks noChangeShapeType="1"/>
                        </wps:cNvCnPr>
                        <wps:spPr bwMode="auto">
                          <a:xfrm>
                            <a:off x="943" y="125"/>
                            <a:ext cx="0" cy="147"/>
                          </a:xfrm>
                          <a:prstGeom prst="line">
                            <a:avLst/>
                          </a:prstGeom>
                          <a:noFill/>
                          <a:ln w="254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29" name="Freeform 33"/>
                        <wps:cNvSpPr>
                          <a:spLocks/>
                        </wps:cNvSpPr>
                        <wps:spPr bwMode="auto">
                          <a:xfrm>
                            <a:off x="714" y="11094"/>
                            <a:ext cx="14" cy="41"/>
                          </a:xfrm>
                          <a:custGeom>
                            <a:avLst/>
                            <a:gdLst>
                              <a:gd name="T0" fmla="+- 0 714 714"/>
                              <a:gd name="T1" fmla="*/ T0 w 14"/>
                              <a:gd name="T2" fmla="+- 0 11094 11094"/>
                              <a:gd name="T3" fmla="*/ 11094 h 41"/>
                              <a:gd name="T4" fmla="+- 0 715 714"/>
                              <a:gd name="T5" fmla="*/ T4 w 14"/>
                              <a:gd name="T6" fmla="+- 0 11098 11094"/>
                              <a:gd name="T7" fmla="*/ 11098 h 41"/>
                              <a:gd name="T8" fmla="+- 0 718 714"/>
                              <a:gd name="T9" fmla="*/ T8 w 14"/>
                              <a:gd name="T10" fmla="+- 0 11111 11094"/>
                              <a:gd name="T11" fmla="*/ 11111 h 41"/>
                              <a:gd name="T12" fmla="+- 0 721 714"/>
                              <a:gd name="T13" fmla="*/ T12 w 14"/>
                              <a:gd name="T14" fmla="+- 0 11119 11094"/>
                              <a:gd name="T15" fmla="*/ 11119 h 41"/>
                              <a:gd name="T16" fmla="+- 0 728 714"/>
                              <a:gd name="T17" fmla="*/ T16 w 14"/>
                              <a:gd name="T18" fmla="+- 0 11135 11094"/>
                              <a:gd name="T19" fmla="*/ 11135 h 41"/>
                              <a:gd name="T20" fmla="+- 0 720 714"/>
                              <a:gd name="T21" fmla="*/ T20 w 14"/>
                              <a:gd name="T22" fmla="+- 0 11115 11094"/>
                              <a:gd name="T23" fmla="*/ 11115 h 41"/>
                              <a:gd name="T24" fmla="+- 0 714 714"/>
                              <a:gd name="T25" fmla="*/ T24 w 14"/>
                              <a:gd name="T26" fmla="+- 0 11094 11094"/>
                              <a:gd name="T27" fmla="*/ 11094 h 41"/>
                            </a:gdLst>
                            <a:ahLst/>
                            <a:cxnLst>
                              <a:cxn ang="0">
                                <a:pos x="T1" y="T3"/>
                              </a:cxn>
                              <a:cxn ang="0">
                                <a:pos x="T5" y="T7"/>
                              </a:cxn>
                              <a:cxn ang="0">
                                <a:pos x="T9" y="T11"/>
                              </a:cxn>
                              <a:cxn ang="0">
                                <a:pos x="T13" y="T15"/>
                              </a:cxn>
                              <a:cxn ang="0">
                                <a:pos x="T17" y="T19"/>
                              </a:cxn>
                              <a:cxn ang="0">
                                <a:pos x="T21" y="T23"/>
                              </a:cxn>
                              <a:cxn ang="0">
                                <a:pos x="T25" y="T27"/>
                              </a:cxn>
                            </a:cxnLst>
                            <a:rect l="0" t="0" r="r" b="b"/>
                            <a:pathLst>
                              <a:path w="14" h="41">
                                <a:moveTo>
                                  <a:pt x="0" y="0"/>
                                </a:moveTo>
                                <a:lnTo>
                                  <a:pt x="1" y="4"/>
                                </a:lnTo>
                                <a:lnTo>
                                  <a:pt x="4" y="17"/>
                                </a:lnTo>
                                <a:lnTo>
                                  <a:pt x="7" y="25"/>
                                </a:lnTo>
                                <a:lnTo>
                                  <a:pt x="14" y="41"/>
                                </a:lnTo>
                                <a:lnTo>
                                  <a:pt x="6" y="21"/>
                                </a:lnTo>
                                <a:lnTo>
                                  <a:pt x="0" y="0"/>
                                </a:lnTo>
                                <a:close/>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Line 32"/>
                        <wps:cNvCnPr>
                          <a:cxnSpLocks noChangeShapeType="1"/>
                        </wps:cNvCnPr>
                        <wps:spPr bwMode="auto">
                          <a:xfrm>
                            <a:off x="719" y="176"/>
                            <a:ext cx="0" cy="269"/>
                          </a:xfrm>
                          <a:prstGeom prst="line">
                            <a:avLst/>
                          </a:prstGeom>
                          <a:noFill/>
                          <a:ln w="444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31" name="AutoShape 31"/>
                        <wps:cNvSpPr>
                          <a:spLocks/>
                        </wps:cNvSpPr>
                        <wps:spPr bwMode="auto">
                          <a:xfrm>
                            <a:off x="720" y="388"/>
                            <a:ext cx="30" cy="10785"/>
                          </a:xfrm>
                          <a:custGeom>
                            <a:avLst/>
                            <a:gdLst>
                              <a:gd name="T0" fmla="+- 0 738 720"/>
                              <a:gd name="T1" fmla="*/ T0 w 30"/>
                              <a:gd name="T2" fmla="+- 0 388 388"/>
                              <a:gd name="T3" fmla="*/ 388 h 10785"/>
                              <a:gd name="T4" fmla="+- 0 729 720"/>
                              <a:gd name="T5" fmla="*/ T4 w 30"/>
                              <a:gd name="T6" fmla="+- 0 404 388"/>
                              <a:gd name="T7" fmla="*/ 404 h 10785"/>
                              <a:gd name="T8" fmla="+- 0 726 720"/>
                              <a:gd name="T9" fmla="*/ T8 w 30"/>
                              <a:gd name="T10" fmla="+- 0 410 388"/>
                              <a:gd name="T11" fmla="*/ 410 h 10785"/>
                              <a:gd name="T12" fmla="+- 0 721 720"/>
                              <a:gd name="T13" fmla="*/ T12 w 30"/>
                              <a:gd name="T14" fmla="+- 0 423 388"/>
                              <a:gd name="T15" fmla="*/ 423 h 10785"/>
                              <a:gd name="T16" fmla="+- 0 720 720"/>
                              <a:gd name="T17" fmla="*/ T16 w 30"/>
                              <a:gd name="T18" fmla="+- 0 428 388"/>
                              <a:gd name="T19" fmla="*/ 428 h 10785"/>
                              <a:gd name="T20" fmla="+- 0 728 720"/>
                              <a:gd name="T21" fmla="*/ T20 w 30"/>
                              <a:gd name="T22" fmla="+- 0 407 388"/>
                              <a:gd name="T23" fmla="*/ 407 h 10785"/>
                              <a:gd name="T24" fmla="+- 0 738 720"/>
                              <a:gd name="T25" fmla="*/ T24 w 30"/>
                              <a:gd name="T26" fmla="+- 0 388 388"/>
                              <a:gd name="T27" fmla="*/ 388 h 10785"/>
                              <a:gd name="T28" fmla="+- 0 750 720"/>
                              <a:gd name="T29" fmla="*/ T28 w 30"/>
                              <a:gd name="T30" fmla="+- 0 11173 388"/>
                              <a:gd name="T31" fmla="*/ 11173 h 10785"/>
                              <a:gd name="T32" fmla="+- 0 740 720"/>
                              <a:gd name="T33" fmla="*/ T32 w 30"/>
                              <a:gd name="T34" fmla="+- 0 11158 388"/>
                              <a:gd name="T35" fmla="*/ 11158 h 10785"/>
                              <a:gd name="T36" fmla="+- 0 747 720"/>
                              <a:gd name="T37" fmla="*/ T36 w 30"/>
                              <a:gd name="T38" fmla="+- 0 11170 388"/>
                              <a:gd name="T39" fmla="*/ 11170 h 10785"/>
                              <a:gd name="T40" fmla="+- 0 750 720"/>
                              <a:gd name="T41" fmla="*/ T40 w 30"/>
                              <a:gd name="T42" fmla="+- 0 11173 388"/>
                              <a:gd name="T43" fmla="*/ 11173 h 10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0785">
                                <a:moveTo>
                                  <a:pt x="18" y="0"/>
                                </a:moveTo>
                                <a:lnTo>
                                  <a:pt x="9" y="16"/>
                                </a:lnTo>
                                <a:lnTo>
                                  <a:pt x="6" y="22"/>
                                </a:lnTo>
                                <a:lnTo>
                                  <a:pt x="1" y="35"/>
                                </a:lnTo>
                                <a:lnTo>
                                  <a:pt x="0" y="40"/>
                                </a:lnTo>
                                <a:lnTo>
                                  <a:pt x="8" y="19"/>
                                </a:lnTo>
                                <a:lnTo>
                                  <a:pt x="18" y="0"/>
                                </a:lnTo>
                                <a:moveTo>
                                  <a:pt x="30" y="10785"/>
                                </a:moveTo>
                                <a:lnTo>
                                  <a:pt x="20" y="10770"/>
                                </a:lnTo>
                                <a:lnTo>
                                  <a:pt x="27" y="10782"/>
                                </a:lnTo>
                                <a:lnTo>
                                  <a:pt x="30" y="10785"/>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Line 30"/>
                        <wps:cNvCnPr>
                          <a:cxnSpLocks noChangeShapeType="1"/>
                        </wps:cNvCnPr>
                        <wps:spPr bwMode="auto">
                          <a:xfrm>
                            <a:off x="743" y="161"/>
                            <a:ext cx="0" cy="230"/>
                          </a:xfrm>
                          <a:prstGeom prst="line">
                            <a:avLst/>
                          </a:prstGeom>
                          <a:noFill/>
                          <a:ln w="825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33" name="AutoShape 29"/>
                        <wps:cNvSpPr>
                          <a:spLocks/>
                        </wps:cNvSpPr>
                        <wps:spPr bwMode="auto">
                          <a:xfrm>
                            <a:off x="690" y="125"/>
                            <a:ext cx="15695" cy="11304"/>
                          </a:xfrm>
                          <a:custGeom>
                            <a:avLst/>
                            <a:gdLst>
                              <a:gd name="T0" fmla="+- 0 709 690"/>
                              <a:gd name="T1" fmla="*/ T0 w 15695"/>
                              <a:gd name="T2" fmla="+- 0 495 125"/>
                              <a:gd name="T3" fmla="*/ 495 h 11304"/>
                              <a:gd name="T4" fmla="+- 0 715 690"/>
                              <a:gd name="T5" fmla="*/ T4 w 15695"/>
                              <a:gd name="T6" fmla="+- 0 444 125"/>
                              <a:gd name="T7" fmla="*/ 444 h 11304"/>
                              <a:gd name="T8" fmla="+- 0 921 690"/>
                              <a:gd name="T9" fmla="*/ T8 w 15695"/>
                              <a:gd name="T10" fmla="+- 0 11269 125"/>
                              <a:gd name="T11" fmla="*/ 11269 h 11304"/>
                              <a:gd name="T12" fmla="+- 0 854 690"/>
                              <a:gd name="T13" fmla="*/ T12 w 15695"/>
                              <a:gd name="T14" fmla="+- 0 11253 125"/>
                              <a:gd name="T15" fmla="*/ 11253 h 11304"/>
                              <a:gd name="T16" fmla="+- 0 838 690"/>
                              <a:gd name="T17" fmla="*/ T16 w 15695"/>
                              <a:gd name="T18" fmla="+- 0 11246 125"/>
                              <a:gd name="T19" fmla="*/ 11246 h 11304"/>
                              <a:gd name="T20" fmla="+- 0 834 690"/>
                              <a:gd name="T21" fmla="*/ T20 w 15695"/>
                              <a:gd name="T22" fmla="+- 0 11244 125"/>
                              <a:gd name="T23" fmla="*/ 11244 h 11304"/>
                              <a:gd name="T24" fmla="+- 0 817 690"/>
                              <a:gd name="T25" fmla="*/ T24 w 15695"/>
                              <a:gd name="T26" fmla="+- 0 11235 125"/>
                              <a:gd name="T27" fmla="*/ 11235 h 11304"/>
                              <a:gd name="T28" fmla="+- 0 799 690"/>
                              <a:gd name="T29" fmla="*/ T28 w 15695"/>
                              <a:gd name="T30" fmla="+- 0 11222 125"/>
                              <a:gd name="T31" fmla="*/ 11222 h 11304"/>
                              <a:gd name="T32" fmla="+- 0 763 690"/>
                              <a:gd name="T33" fmla="*/ T32 w 15695"/>
                              <a:gd name="T34" fmla="+- 0 11190 125"/>
                              <a:gd name="T35" fmla="*/ 11190 h 11304"/>
                              <a:gd name="T36" fmla="+- 0 728 690"/>
                              <a:gd name="T37" fmla="*/ T36 w 15695"/>
                              <a:gd name="T38" fmla="+- 0 11135 125"/>
                              <a:gd name="T39" fmla="*/ 11135 h 11304"/>
                              <a:gd name="T40" fmla="+- 0 715 690"/>
                              <a:gd name="T41" fmla="*/ T40 w 15695"/>
                              <a:gd name="T42" fmla="+- 0 11098 125"/>
                              <a:gd name="T43" fmla="*/ 11098 h 11304"/>
                              <a:gd name="T44" fmla="+- 0 709 690"/>
                              <a:gd name="T45" fmla="*/ T44 w 15695"/>
                              <a:gd name="T46" fmla="+- 0 11047 125"/>
                              <a:gd name="T47" fmla="*/ 11047 h 11304"/>
                              <a:gd name="T48" fmla="+- 0 710 690"/>
                              <a:gd name="T49" fmla="*/ T48 w 15695"/>
                              <a:gd name="T50" fmla="+- 0 11068 125"/>
                              <a:gd name="T51" fmla="*/ 11068 h 11304"/>
                              <a:gd name="T52" fmla="+- 0 722 690"/>
                              <a:gd name="T53" fmla="*/ T52 w 15695"/>
                              <a:gd name="T54" fmla="+- 0 11367 125"/>
                              <a:gd name="T55" fmla="*/ 11367 h 11304"/>
                              <a:gd name="T56" fmla="+- 0 749 690"/>
                              <a:gd name="T57" fmla="*/ T56 w 15695"/>
                              <a:gd name="T58" fmla="+- 0 11382 125"/>
                              <a:gd name="T59" fmla="*/ 11382 h 11304"/>
                              <a:gd name="T60" fmla="+- 0 821 690"/>
                              <a:gd name="T61" fmla="*/ T60 w 15695"/>
                              <a:gd name="T62" fmla="+- 0 11411 125"/>
                              <a:gd name="T63" fmla="*/ 11411 h 11304"/>
                              <a:gd name="T64" fmla="+- 0 908 690"/>
                              <a:gd name="T65" fmla="*/ T64 w 15695"/>
                              <a:gd name="T66" fmla="+- 0 11428 125"/>
                              <a:gd name="T67" fmla="*/ 11428 h 11304"/>
                              <a:gd name="T68" fmla="+- 0 947 690"/>
                              <a:gd name="T69" fmla="*/ T68 w 15695"/>
                              <a:gd name="T70" fmla="+- 0 11270 125"/>
                              <a:gd name="T71" fmla="*/ 11270 h 11304"/>
                              <a:gd name="T72" fmla="+- 0 15979 690"/>
                              <a:gd name="T73" fmla="*/ T72 w 15695"/>
                              <a:gd name="T74" fmla="+- 0 11429 125"/>
                              <a:gd name="T75" fmla="*/ 11429 h 11304"/>
                              <a:gd name="T76" fmla="+- 0 941 690"/>
                              <a:gd name="T77" fmla="*/ T76 w 15695"/>
                              <a:gd name="T78" fmla="+- 0 11429 125"/>
                              <a:gd name="T79" fmla="*/ 11429 h 11304"/>
                              <a:gd name="T80" fmla="+- 0 15979 690"/>
                              <a:gd name="T81" fmla="*/ T80 w 15695"/>
                              <a:gd name="T82" fmla="+- 0 11270 125"/>
                              <a:gd name="T83" fmla="*/ 11270 h 11304"/>
                              <a:gd name="T84" fmla="+- 0 15986 690"/>
                              <a:gd name="T85" fmla="*/ T84 w 15695"/>
                              <a:gd name="T86" fmla="+- 0 11270 125"/>
                              <a:gd name="T87" fmla="*/ 11270 h 11304"/>
                              <a:gd name="T88" fmla="+- 0 16007 690"/>
                              <a:gd name="T89" fmla="*/ T88 w 15695"/>
                              <a:gd name="T90" fmla="+- 0 11269 125"/>
                              <a:gd name="T91" fmla="*/ 11269 h 11304"/>
                              <a:gd name="T92" fmla="+- 0 16053 690"/>
                              <a:gd name="T93" fmla="*/ T92 w 15695"/>
                              <a:gd name="T94" fmla="+- 0 11259 125"/>
                              <a:gd name="T95" fmla="*/ 11259 h 11304"/>
                              <a:gd name="T96" fmla="+- 0 16060 690"/>
                              <a:gd name="T97" fmla="*/ T96 w 15695"/>
                              <a:gd name="T98" fmla="+- 0 11257 125"/>
                              <a:gd name="T99" fmla="*/ 11257 h 11304"/>
                              <a:gd name="T100" fmla="+- 0 16383 690"/>
                              <a:gd name="T101" fmla="*/ T100 w 15695"/>
                              <a:gd name="T102" fmla="+- 0 466 125"/>
                              <a:gd name="T103" fmla="*/ 466 h 11304"/>
                              <a:gd name="T104" fmla="+- 0 16269 690"/>
                              <a:gd name="T105" fmla="*/ T104 w 15695"/>
                              <a:gd name="T106" fmla="+- 0 227 125"/>
                              <a:gd name="T107" fmla="*/ 227 h 11304"/>
                              <a:gd name="T108" fmla="+- 0 16210 690"/>
                              <a:gd name="T109" fmla="*/ T108 w 15695"/>
                              <a:gd name="T110" fmla="+- 0 448 125"/>
                              <a:gd name="T111" fmla="*/ 448 h 11304"/>
                              <a:gd name="T112" fmla="+- 0 16203 690"/>
                              <a:gd name="T113" fmla="*/ T112 w 15695"/>
                              <a:gd name="T114" fmla="+- 0 176 125"/>
                              <a:gd name="T115" fmla="*/ 176 h 11304"/>
                              <a:gd name="T116" fmla="+- 0 16133 690"/>
                              <a:gd name="T117" fmla="*/ T116 w 15695"/>
                              <a:gd name="T118" fmla="+- 0 142 125"/>
                              <a:gd name="T119" fmla="*/ 142 h 11304"/>
                              <a:gd name="T120" fmla="+- 0 16065 690"/>
                              <a:gd name="T121" fmla="*/ T120 w 15695"/>
                              <a:gd name="T122" fmla="+- 0 125 125"/>
                              <a:gd name="T123" fmla="*/ 125 h 11304"/>
                              <a:gd name="T124" fmla="+- 0 945 690"/>
                              <a:gd name="T125" fmla="*/ T124 w 15695"/>
                              <a:gd name="T126" fmla="+- 0 125 125"/>
                              <a:gd name="T127" fmla="*/ 125 h 11304"/>
                              <a:gd name="T128" fmla="+- 0 898 690"/>
                              <a:gd name="T129" fmla="*/ T128 w 15695"/>
                              <a:gd name="T130" fmla="+- 0 125 125"/>
                              <a:gd name="T131" fmla="*/ 125 h 11304"/>
                              <a:gd name="T132" fmla="+- 0 821 690"/>
                              <a:gd name="T133" fmla="*/ T132 w 15695"/>
                              <a:gd name="T134" fmla="+- 0 131 125"/>
                              <a:gd name="T135" fmla="*/ 131 h 11304"/>
                              <a:gd name="T136" fmla="+- 0 749 690"/>
                              <a:gd name="T137" fmla="*/ T136 w 15695"/>
                              <a:gd name="T138" fmla="+- 0 161 125"/>
                              <a:gd name="T139" fmla="*/ 161 h 11304"/>
                              <a:gd name="T140" fmla="+- 0 749 690"/>
                              <a:gd name="T141" fmla="*/ T140 w 15695"/>
                              <a:gd name="T142" fmla="+- 0 161 125"/>
                              <a:gd name="T143" fmla="*/ 161 h 11304"/>
                              <a:gd name="T144" fmla="+- 0 720 690"/>
                              <a:gd name="T145" fmla="*/ T144 w 15695"/>
                              <a:gd name="T146" fmla="+- 0 428 125"/>
                              <a:gd name="T147" fmla="*/ 428 h 11304"/>
                              <a:gd name="T148" fmla="+- 0 736 690"/>
                              <a:gd name="T149" fmla="*/ T148 w 15695"/>
                              <a:gd name="T150" fmla="+- 0 391 125"/>
                              <a:gd name="T151" fmla="*/ 391 h 11304"/>
                              <a:gd name="T152" fmla="+- 0 761 690"/>
                              <a:gd name="T153" fmla="*/ T152 w 15695"/>
                              <a:gd name="T154" fmla="+- 0 356 125"/>
                              <a:gd name="T155" fmla="*/ 356 h 11304"/>
                              <a:gd name="T156" fmla="+- 0 778 690"/>
                              <a:gd name="T157" fmla="*/ T156 w 15695"/>
                              <a:gd name="T158" fmla="+- 0 337 125"/>
                              <a:gd name="T159" fmla="*/ 337 h 11304"/>
                              <a:gd name="T160" fmla="+- 0 799 690"/>
                              <a:gd name="T161" fmla="*/ T160 w 15695"/>
                              <a:gd name="T162" fmla="+- 0 320 125"/>
                              <a:gd name="T163" fmla="*/ 320 h 11304"/>
                              <a:gd name="T164" fmla="+- 0 817 690"/>
                              <a:gd name="T165" fmla="*/ T164 w 15695"/>
                              <a:gd name="T166" fmla="+- 0 308 125"/>
                              <a:gd name="T167" fmla="*/ 308 h 11304"/>
                              <a:gd name="T168" fmla="+- 0 834 690"/>
                              <a:gd name="T169" fmla="*/ T168 w 15695"/>
                              <a:gd name="T170" fmla="+- 0 299 125"/>
                              <a:gd name="T171" fmla="*/ 299 h 11304"/>
                              <a:gd name="T172" fmla="+- 0 879 690"/>
                              <a:gd name="T173" fmla="*/ T172 w 15695"/>
                              <a:gd name="T174" fmla="+- 0 281 125"/>
                              <a:gd name="T175" fmla="*/ 281 h 11304"/>
                              <a:gd name="T176" fmla="+- 0 921 690"/>
                              <a:gd name="T177" fmla="*/ T176 w 15695"/>
                              <a:gd name="T178" fmla="+- 0 274 125"/>
                              <a:gd name="T179" fmla="*/ 274 h 11304"/>
                              <a:gd name="T180" fmla="+- 0 16027 690"/>
                              <a:gd name="T181" fmla="*/ T180 w 15695"/>
                              <a:gd name="T182" fmla="+- 0 277 125"/>
                              <a:gd name="T183" fmla="*/ 277 h 11304"/>
                              <a:gd name="T184" fmla="+- 0 16033 690"/>
                              <a:gd name="T185" fmla="*/ T184 w 15695"/>
                              <a:gd name="T186" fmla="+- 0 278 125"/>
                              <a:gd name="T187" fmla="*/ 278 h 11304"/>
                              <a:gd name="T188" fmla="+- 0 16110 690"/>
                              <a:gd name="T189" fmla="*/ T188 w 15695"/>
                              <a:gd name="T190" fmla="+- 0 310 125"/>
                              <a:gd name="T191" fmla="*/ 310 h 11304"/>
                              <a:gd name="T192" fmla="+- 0 16146 690"/>
                              <a:gd name="T193" fmla="*/ T192 w 15695"/>
                              <a:gd name="T194" fmla="+- 0 337 125"/>
                              <a:gd name="T195" fmla="*/ 337 h 11304"/>
                              <a:gd name="T196" fmla="+- 0 16196 690"/>
                              <a:gd name="T197" fmla="*/ T196 w 15695"/>
                              <a:gd name="T198" fmla="+- 0 407 125"/>
                              <a:gd name="T199" fmla="*/ 407 h 11304"/>
                              <a:gd name="T200" fmla="+- 0 16199 690"/>
                              <a:gd name="T201" fmla="*/ T200 w 15695"/>
                              <a:gd name="T202" fmla="+- 0 11127 125"/>
                              <a:gd name="T203" fmla="*/ 11127 h 11304"/>
                              <a:gd name="T204" fmla="+- 0 16175 690"/>
                              <a:gd name="T205" fmla="*/ T204 w 15695"/>
                              <a:gd name="T206" fmla="+- 0 11172 125"/>
                              <a:gd name="T207" fmla="*/ 11172 h 11304"/>
                              <a:gd name="T208" fmla="+- 0 16148 690"/>
                              <a:gd name="T209" fmla="*/ T208 w 15695"/>
                              <a:gd name="T210" fmla="+- 0 11204 125"/>
                              <a:gd name="T211" fmla="*/ 11204 h 11304"/>
                              <a:gd name="T212" fmla="+- 0 16126 690"/>
                              <a:gd name="T213" fmla="*/ T212 w 15695"/>
                              <a:gd name="T214" fmla="+- 0 11222 125"/>
                              <a:gd name="T215" fmla="*/ 11222 h 11304"/>
                              <a:gd name="T216" fmla="+- 0 16124 690"/>
                              <a:gd name="T217" fmla="*/ T216 w 15695"/>
                              <a:gd name="T218" fmla="+- 0 11223 125"/>
                              <a:gd name="T219" fmla="*/ 11223 h 11304"/>
                              <a:gd name="T220" fmla="+- 0 16101 690"/>
                              <a:gd name="T221" fmla="*/ T220 w 15695"/>
                              <a:gd name="T222" fmla="+- 0 11239 125"/>
                              <a:gd name="T223" fmla="*/ 11239 h 11304"/>
                              <a:gd name="T224" fmla="+- 0 16096 690"/>
                              <a:gd name="T225" fmla="*/ T224 w 15695"/>
                              <a:gd name="T226" fmla="+- 0 11413 125"/>
                              <a:gd name="T227" fmla="*/ 11413 h 11304"/>
                              <a:gd name="T228" fmla="+- 0 16169 690"/>
                              <a:gd name="T229" fmla="*/ T228 w 15695"/>
                              <a:gd name="T230" fmla="+- 0 11385 125"/>
                              <a:gd name="T231" fmla="*/ 11385 h 11304"/>
                              <a:gd name="T232" fmla="+- 0 16209 690"/>
                              <a:gd name="T233" fmla="*/ T232 w 15695"/>
                              <a:gd name="T234" fmla="+- 0 11139 125"/>
                              <a:gd name="T235" fmla="*/ 11139 h 11304"/>
                              <a:gd name="T236" fmla="+- 0 16213 690"/>
                              <a:gd name="T237" fmla="*/ T236 w 15695"/>
                              <a:gd name="T238" fmla="+- 0 11076 125"/>
                              <a:gd name="T239" fmla="*/ 11076 h 11304"/>
                              <a:gd name="T240" fmla="+- 0 16352 690"/>
                              <a:gd name="T241" fmla="*/ T240 w 15695"/>
                              <a:gd name="T242" fmla="+- 0 11201 125"/>
                              <a:gd name="T243" fmla="*/ 11201 h 11304"/>
                              <a:gd name="T244" fmla="+- 0 16385 690"/>
                              <a:gd name="T245" fmla="*/ T244 w 15695"/>
                              <a:gd name="T246" fmla="+- 0 489 125"/>
                              <a:gd name="T247" fmla="*/ 489 h 1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695" h="11304">
                                <a:moveTo>
                                  <a:pt x="25" y="55"/>
                                </a:moveTo>
                                <a:lnTo>
                                  <a:pt x="20" y="350"/>
                                </a:lnTo>
                                <a:lnTo>
                                  <a:pt x="19" y="368"/>
                                </a:lnTo>
                                <a:lnTo>
                                  <a:pt x="19" y="370"/>
                                </a:lnTo>
                                <a:lnTo>
                                  <a:pt x="24" y="323"/>
                                </a:lnTo>
                                <a:lnTo>
                                  <a:pt x="25" y="320"/>
                                </a:lnTo>
                                <a:lnTo>
                                  <a:pt x="25" y="55"/>
                                </a:lnTo>
                                <a:moveTo>
                                  <a:pt x="25" y="319"/>
                                </a:moveTo>
                                <a:lnTo>
                                  <a:pt x="25" y="320"/>
                                </a:lnTo>
                                <a:lnTo>
                                  <a:pt x="25" y="319"/>
                                </a:lnTo>
                                <a:moveTo>
                                  <a:pt x="231" y="11144"/>
                                </a:moveTo>
                                <a:lnTo>
                                  <a:pt x="216" y="11142"/>
                                </a:lnTo>
                                <a:lnTo>
                                  <a:pt x="208" y="11141"/>
                                </a:lnTo>
                                <a:lnTo>
                                  <a:pt x="185" y="11135"/>
                                </a:lnTo>
                                <a:lnTo>
                                  <a:pt x="164" y="11128"/>
                                </a:lnTo>
                                <a:lnTo>
                                  <a:pt x="160" y="11126"/>
                                </a:lnTo>
                                <a:lnTo>
                                  <a:pt x="148" y="11121"/>
                                </a:lnTo>
                                <a:lnTo>
                                  <a:pt x="145" y="11120"/>
                                </a:lnTo>
                                <a:lnTo>
                                  <a:pt x="147" y="11121"/>
                                </a:lnTo>
                                <a:lnTo>
                                  <a:pt x="145" y="11120"/>
                                </a:lnTo>
                                <a:lnTo>
                                  <a:pt x="144" y="11119"/>
                                </a:lnTo>
                                <a:lnTo>
                                  <a:pt x="140" y="11117"/>
                                </a:lnTo>
                                <a:lnTo>
                                  <a:pt x="127" y="11110"/>
                                </a:lnTo>
                                <a:lnTo>
                                  <a:pt x="124" y="11108"/>
                                </a:lnTo>
                                <a:lnTo>
                                  <a:pt x="111" y="11099"/>
                                </a:lnTo>
                                <a:lnTo>
                                  <a:pt x="111" y="11098"/>
                                </a:lnTo>
                                <a:lnTo>
                                  <a:pt x="109" y="11097"/>
                                </a:lnTo>
                                <a:lnTo>
                                  <a:pt x="106" y="11095"/>
                                </a:lnTo>
                                <a:lnTo>
                                  <a:pt x="89" y="11081"/>
                                </a:lnTo>
                                <a:lnTo>
                                  <a:pt x="86" y="11078"/>
                                </a:lnTo>
                                <a:lnTo>
                                  <a:pt x="73" y="11065"/>
                                </a:lnTo>
                                <a:lnTo>
                                  <a:pt x="62" y="11051"/>
                                </a:lnTo>
                                <a:lnTo>
                                  <a:pt x="60" y="11048"/>
                                </a:lnTo>
                                <a:lnTo>
                                  <a:pt x="50" y="11033"/>
                                </a:lnTo>
                                <a:lnTo>
                                  <a:pt x="38" y="11010"/>
                                </a:lnTo>
                                <a:lnTo>
                                  <a:pt x="37" y="11007"/>
                                </a:lnTo>
                                <a:lnTo>
                                  <a:pt x="31" y="10994"/>
                                </a:lnTo>
                                <a:lnTo>
                                  <a:pt x="28" y="10986"/>
                                </a:lnTo>
                                <a:lnTo>
                                  <a:pt x="25" y="10973"/>
                                </a:lnTo>
                                <a:lnTo>
                                  <a:pt x="21" y="10947"/>
                                </a:lnTo>
                                <a:lnTo>
                                  <a:pt x="21" y="10943"/>
                                </a:lnTo>
                                <a:lnTo>
                                  <a:pt x="19" y="10924"/>
                                </a:lnTo>
                                <a:lnTo>
                                  <a:pt x="19" y="10922"/>
                                </a:lnTo>
                                <a:lnTo>
                                  <a:pt x="19" y="10920"/>
                                </a:lnTo>
                                <a:lnTo>
                                  <a:pt x="0" y="11220"/>
                                </a:lnTo>
                                <a:lnTo>
                                  <a:pt x="25" y="11237"/>
                                </a:lnTo>
                                <a:lnTo>
                                  <a:pt x="20" y="10943"/>
                                </a:lnTo>
                                <a:lnTo>
                                  <a:pt x="21" y="10951"/>
                                </a:lnTo>
                                <a:lnTo>
                                  <a:pt x="23" y="10965"/>
                                </a:lnTo>
                                <a:lnTo>
                                  <a:pt x="25" y="11237"/>
                                </a:lnTo>
                                <a:lnTo>
                                  <a:pt x="32" y="11242"/>
                                </a:lnTo>
                                <a:lnTo>
                                  <a:pt x="36" y="11007"/>
                                </a:lnTo>
                                <a:lnTo>
                                  <a:pt x="39" y="11014"/>
                                </a:lnTo>
                                <a:lnTo>
                                  <a:pt x="46" y="11026"/>
                                </a:lnTo>
                                <a:lnTo>
                                  <a:pt x="59" y="11257"/>
                                </a:lnTo>
                                <a:lnTo>
                                  <a:pt x="66" y="11260"/>
                                </a:lnTo>
                                <a:lnTo>
                                  <a:pt x="94" y="11273"/>
                                </a:lnTo>
                                <a:lnTo>
                                  <a:pt x="101" y="11276"/>
                                </a:lnTo>
                                <a:lnTo>
                                  <a:pt x="131" y="11286"/>
                                </a:lnTo>
                                <a:lnTo>
                                  <a:pt x="170" y="11296"/>
                                </a:lnTo>
                                <a:lnTo>
                                  <a:pt x="178" y="11297"/>
                                </a:lnTo>
                                <a:lnTo>
                                  <a:pt x="210" y="11302"/>
                                </a:lnTo>
                                <a:lnTo>
                                  <a:pt x="218" y="11303"/>
                                </a:lnTo>
                                <a:lnTo>
                                  <a:pt x="212" y="11142"/>
                                </a:lnTo>
                                <a:lnTo>
                                  <a:pt x="227" y="11144"/>
                                </a:lnTo>
                                <a:lnTo>
                                  <a:pt x="231" y="11144"/>
                                </a:lnTo>
                                <a:moveTo>
                                  <a:pt x="257" y="11145"/>
                                </a:moveTo>
                                <a:lnTo>
                                  <a:pt x="235" y="11144"/>
                                </a:lnTo>
                                <a:lnTo>
                                  <a:pt x="231" y="11144"/>
                                </a:lnTo>
                                <a:lnTo>
                                  <a:pt x="257" y="11145"/>
                                </a:lnTo>
                                <a:moveTo>
                                  <a:pt x="15289" y="11304"/>
                                </a:moveTo>
                                <a:lnTo>
                                  <a:pt x="15284" y="11145"/>
                                </a:lnTo>
                                <a:lnTo>
                                  <a:pt x="257" y="11145"/>
                                </a:lnTo>
                                <a:lnTo>
                                  <a:pt x="255" y="11145"/>
                                </a:lnTo>
                                <a:lnTo>
                                  <a:pt x="251" y="11304"/>
                                </a:lnTo>
                                <a:lnTo>
                                  <a:pt x="15289" y="11304"/>
                                </a:lnTo>
                                <a:moveTo>
                                  <a:pt x="15296" y="11145"/>
                                </a:moveTo>
                                <a:lnTo>
                                  <a:pt x="15287" y="11145"/>
                                </a:lnTo>
                                <a:lnTo>
                                  <a:pt x="15289" y="11145"/>
                                </a:lnTo>
                                <a:lnTo>
                                  <a:pt x="15296" y="11145"/>
                                </a:lnTo>
                                <a:moveTo>
                                  <a:pt x="15313" y="11144"/>
                                </a:moveTo>
                                <a:lnTo>
                                  <a:pt x="15309" y="11144"/>
                                </a:lnTo>
                                <a:lnTo>
                                  <a:pt x="15296" y="11145"/>
                                </a:lnTo>
                                <a:lnTo>
                                  <a:pt x="15313" y="11144"/>
                                </a:lnTo>
                                <a:moveTo>
                                  <a:pt x="15337" y="11141"/>
                                </a:moveTo>
                                <a:lnTo>
                                  <a:pt x="15313" y="11144"/>
                                </a:lnTo>
                                <a:lnTo>
                                  <a:pt x="15317" y="11144"/>
                                </a:lnTo>
                                <a:lnTo>
                                  <a:pt x="15337" y="11141"/>
                                </a:lnTo>
                                <a:moveTo>
                                  <a:pt x="15370" y="11132"/>
                                </a:moveTo>
                                <a:lnTo>
                                  <a:pt x="15359" y="11135"/>
                                </a:lnTo>
                                <a:lnTo>
                                  <a:pt x="15363" y="11134"/>
                                </a:lnTo>
                                <a:lnTo>
                                  <a:pt x="15370" y="11132"/>
                                </a:lnTo>
                                <a:moveTo>
                                  <a:pt x="15388" y="11125"/>
                                </a:moveTo>
                                <a:lnTo>
                                  <a:pt x="15377" y="11129"/>
                                </a:lnTo>
                                <a:lnTo>
                                  <a:pt x="15370" y="11132"/>
                                </a:lnTo>
                                <a:lnTo>
                                  <a:pt x="15381" y="11128"/>
                                </a:lnTo>
                                <a:lnTo>
                                  <a:pt x="15388" y="11125"/>
                                </a:lnTo>
                                <a:moveTo>
                                  <a:pt x="15695" y="364"/>
                                </a:moveTo>
                                <a:lnTo>
                                  <a:pt x="15693" y="341"/>
                                </a:lnTo>
                                <a:lnTo>
                                  <a:pt x="15688" y="296"/>
                                </a:lnTo>
                                <a:lnTo>
                                  <a:pt x="15665" y="224"/>
                                </a:lnTo>
                                <a:lnTo>
                                  <a:pt x="15628" y="159"/>
                                </a:lnTo>
                                <a:lnTo>
                                  <a:pt x="15579" y="102"/>
                                </a:lnTo>
                                <a:lnTo>
                                  <a:pt x="15544" y="73"/>
                                </a:lnTo>
                                <a:lnTo>
                                  <a:pt x="15523" y="341"/>
                                </a:lnTo>
                                <a:lnTo>
                                  <a:pt x="15521" y="327"/>
                                </a:lnTo>
                                <a:lnTo>
                                  <a:pt x="15520" y="323"/>
                                </a:lnTo>
                                <a:lnTo>
                                  <a:pt x="15519" y="319"/>
                                </a:lnTo>
                                <a:lnTo>
                                  <a:pt x="15519" y="278"/>
                                </a:lnTo>
                                <a:lnTo>
                                  <a:pt x="15520" y="55"/>
                                </a:lnTo>
                                <a:lnTo>
                                  <a:pt x="15513" y="51"/>
                                </a:lnTo>
                                <a:lnTo>
                                  <a:pt x="15486" y="36"/>
                                </a:lnTo>
                                <a:lnTo>
                                  <a:pt x="15479" y="32"/>
                                </a:lnTo>
                                <a:lnTo>
                                  <a:pt x="15451" y="20"/>
                                </a:lnTo>
                                <a:lnTo>
                                  <a:pt x="15443" y="17"/>
                                </a:lnTo>
                                <a:lnTo>
                                  <a:pt x="15414" y="6"/>
                                </a:lnTo>
                                <a:lnTo>
                                  <a:pt x="15406" y="4"/>
                                </a:lnTo>
                                <a:lnTo>
                                  <a:pt x="15389" y="0"/>
                                </a:lnTo>
                                <a:lnTo>
                                  <a:pt x="15375" y="0"/>
                                </a:lnTo>
                                <a:lnTo>
                                  <a:pt x="15366" y="0"/>
                                </a:lnTo>
                                <a:lnTo>
                                  <a:pt x="15325" y="0"/>
                                </a:lnTo>
                                <a:lnTo>
                                  <a:pt x="15289" y="0"/>
                                </a:lnTo>
                                <a:lnTo>
                                  <a:pt x="255" y="0"/>
                                </a:lnTo>
                                <a:lnTo>
                                  <a:pt x="255" y="147"/>
                                </a:lnTo>
                                <a:lnTo>
                                  <a:pt x="251" y="0"/>
                                </a:lnTo>
                                <a:lnTo>
                                  <a:pt x="210" y="0"/>
                                </a:lnTo>
                                <a:lnTo>
                                  <a:pt x="208" y="0"/>
                                </a:lnTo>
                                <a:lnTo>
                                  <a:pt x="169" y="0"/>
                                </a:lnTo>
                                <a:lnTo>
                                  <a:pt x="156" y="0"/>
                                </a:lnTo>
                                <a:lnTo>
                                  <a:pt x="139" y="4"/>
                                </a:lnTo>
                                <a:lnTo>
                                  <a:pt x="131" y="6"/>
                                </a:lnTo>
                                <a:lnTo>
                                  <a:pt x="101" y="17"/>
                                </a:lnTo>
                                <a:lnTo>
                                  <a:pt x="94" y="20"/>
                                </a:lnTo>
                                <a:lnTo>
                                  <a:pt x="66" y="32"/>
                                </a:lnTo>
                                <a:lnTo>
                                  <a:pt x="59" y="36"/>
                                </a:lnTo>
                                <a:lnTo>
                                  <a:pt x="57" y="248"/>
                                </a:lnTo>
                                <a:lnTo>
                                  <a:pt x="50" y="259"/>
                                </a:lnTo>
                                <a:lnTo>
                                  <a:pt x="46" y="266"/>
                                </a:lnTo>
                                <a:lnTo>
                                  <a:pt x="59" y="36"/>
                                </a:lnTo>
                                <a:lnTo>
                                  <a:pt x="32" y="51"/>
                                </a:lnTo>
                                <a:lnTo>
                                  <a:pt x="28" y="306"/>
                                </a:lnTo>
                                <a:lnTo>
                                  <a:pt x="25" y="319"/>
                                </a:lnTo>
                                <a:lnTo>
                                  <a:pt x="30" y="303"/>
                                </a:lnTo>
                                <a:lnTo>
                                  <a:pt x="31" y="298"/>
                                </a:lnTo>
                                <a:lnTo>
                                  <a:pt x="36" y="285"/>
                                </a:lnTo>
                                <a:lnTo>
                                  <a:pt x="39" y="279"/>
                                </a:lnTo>
                                <a:lnTo>
                                  <a:pt x="46" y="266"/>
                                </a:lnTo>
                                <a:lnTo>
                                  <a:pt x="48" y="263"/>
                                </a:lnTo>
                                <a:lnTo>
                                  <a:pt x="59" y="245"/>
                                </a:lnTo>
                                <a:lnTo>
                                  <a:pt x="62" y="241"/>
                                </a:lnTo>
                                <a:lnTo>
                                  <a:pt x="71" y="231"/>
                                </a:lnTo>
                                <a:lnTo>
                                  <a:pt x="74" y="227"/>
                                </a:lnTo>
                                <a:lnTo>
                                  <a:pt x="86" y="215"/>
                                </a:lnTo>
                                <a:lnTo>
                                  <a:pt x="86" y="214"/>
                                </a:lnTo>
                                <a:lnTo>
                                  <a:pt x="88" y="212"/>
                                </a:lnTo>
                                <a:lnTo>
                                  <a:pt x="92" y="209"/>
                                </a:lnTo>
                                <a:lnTo>
                                  <a:pt x="105" y="198"/>
                                </a:lnTo>
                                <a:lnTo>
                                  <a:pt x="109" y="195"/>
                                </a:lnTo>
                                <a:lnTo>
                                  <a:pt x="124" y="185"/>
                                </a:lnTo>
                                <a:lnTo>
                                  <a:pt x="127" y="183"/>
                                </a:lnTo>
                                <a:lnTo>
                                  <a:pt x="133" y="180"/>
                                </a:lnTo>
                                <a:lnTo>
                                  <a:pt x="134" y="179"/>
                                </a:lnTo>
                                <a:lnTo>
                                  <a:pt x="140" y="176"/>
                                </a:lnTo>
                                <a:lnTo>
                                  <a:pt x="144" y="174"/>
                                </a:lnTo>
                                <a:lnTo>
                                  <a:pt x="145" y="173"/>
                                </a:lnTo>
                                <a:lnTo>
                                  <a:pt x="163" y="165"/>
                                </a:lnTo>
                                <a:lnTo>
                                  <a:pt x="186" y="157"/>
                                </a:lnTo>
                                <a:lnTo>
                                  <a:pt x="189" y="156"/>
                                </a:lnTo>
                                <a:lnTo>
                                  <a:pt x="204" y="153"/>
                                </a:lnTo>
                                <a:lnTo>
                                  <a:pt x="208" y="152"/>
                                </a:lnTo>
                                <a:lnTo>
                                  <a:pt x="216" y="151"/>
                                </a:lnTo>
                                <a:lnTo>
                                  <a:pt x="231" y="149"/>
                                </a:lnTo>
                                <a:lnTo>
                                  <a:pt x="259" y="147"/>
                                </a:lnTo>
                                <a:lnTo>
                                  <a:pt x="15284" y="147"/>
                                </a:lnTo>
                                <a:lnTo>
                                  <a:pt x="15313" y="149"/>
                                </a:lnTo>
                                <a:lnTo>
                                  <a:pt x="15337" y="152"/>
                                </a:lnTo>
                                <a:lnTo>
                                  <a:pt x="15341" y="153"/>
                                </a:lnTo>
                                <a:lnTo>
                                  <a:pt x="15343" y="153"/>
                                </a:lnTo>
                                <a:lnTo>
                                  <a:pt x="15358" y="157"/>
                                </a:lnTo>
                                <a:lnTo>
                                  <a:pt x="15381" y="165"/>
                                </a:lnTo>
                                <a:lnTo>
                                  <a:pt x="15403" y="175"/>
                                </a:lnTo>
                                <a:lnTo>
                                  <a:pt x="15420" y="185"/>
                                </a:lnTo>
                                <a:lnTo>
                                  <a:pt x="15440" y="198"/>
                                </a:lnTo>
                                <a:lnTo>
                                  <a:pt x="15442" y="200"/>
                                </a:lnTo>
                                <a:lnTo>
                                  <a:pt x="15446" y="204"/>
                                </a:lnTo>
                                <a:lnTo>
                                  <a:pt x="15456" y="212"/>
                                </a:lnTo>
                                <a:lnTo>
                                  <a:pt x="15470" y="227"/>
                                </a:lnTo>
                                <a:lnTo>
                                  <a:pt x="15484" y="244"/>
                                </a:lnTo>
                                <a:lnTo>
                                  <a:pt x="15496" y="263"/>
                                </a:lnTo>
                                <a:lnTo>
                                  <a:pt x="15506" y="282"/>
                                </a:lnTo>
                                <a:lnTo>
                                  <a:pt x="15523" y="345"/>
                                </a:lnTo>
                                <a:lnTo>
                                  <a:pt x="15525" y="10920"/>
                                </a:lnTo>
                                <a:lnTo>
                                  <a:pt x="15523" y="10947"/>
                                </a:lnTo>
                                <a:lnTo>
                                  <a:pt x="15509" y="11002"/>
                                </a:lnTo>
                                <a:lnTo>
                                  <a:pt x="15506" y="11010"/>
                                </a:lnTo>
                                <a:lnTo>
                                  <a:pt x="15496" y="11031"/>
                                </a:lnTo>
                                <a:lnTo>
                                  <a:pt x="15485" y="11047"/>
                                </a:lnTo>
                                <a:lnTo>
                                  <a:pt x="15482" y="11051"/>
                                </a:lnTo>
                                <a:lnTo>
                                  <a:pt x="15479" y="11055"/>
                                </a:lnTo>
                                <a:lnTo>
                                  <a:pt x="15471" y="11065"/>
                                </a:lnTo>
                                <a:lnTo>
                                  <a:pt x="15458" y="11079"/>
                                </a:lnTo>
                                <a:lnTo>
                                  <a:pt x="15453" y="11083"/>
                                </a:lnTo>
                                <a:lnTo>
                                  <a:pt x="15447" y="11088"/>
                                </a:lnTo>
                                <a:lnTo>
                                  <a:pt x="15439" y="11095"/>
                                </a:lnTo>
                                <a:lnTo>
                                  <a:pt x="15436" y="11097"/>
                                </a:lnTo>
                                <a:lnTo>
                                  <a:pt x="15436" y="11098"/>
                                </a:lnTo>
                                <a:lnTo>
                                  <a:pt x="15436" y="11097"/>
                                </a:lnTo>
                                <a:lnTo>
                                  <a:pt x="15434" y="11098"/>
                                </a:lnTo>
                                <a:lnTo>
                                  <a:pt x="15434" y="11099"/>
                                </a:lnTo>
                                <a:lnTo>
                                  <a:pt x="15421" y="11108"/>
                                </a:lnTo>
                                <a:lnTo>
                                  <a:pt x="15417" y="11110"/>
                                </a:lnTo>
                                <a:lnTo>
                                  <a:pt x="15411" y="11114"/>
                                </a:lnTo>
                                <a:lnTo>
                                  <a:pt x="15401" y="11119"/>
                                </a:lnTo>
                                <a:lnTo>
                                  <a:pt x="15388" y="11125"/>
                                </a:lnTo>
                                <a:lnTo>
                                  <a:pt x="15398" y="11121"/>
                                </a:lnTo>
                                <a:lnTo>
                                  <a:pt x="15406" y="11288"/>
                                </a:lnTo>
                                <a:lnTo>
                                  <a:pt x="15414" y="11286"/>
                                </a:lnTo>
                                <a:lnTo>
                                  <a:pt x="15443" y="11276"/>
                                </a:lnTo>
                                <a:lnTo>
                                  <a:pt x="15451" y="11273"/>
                                </a:lnTo>
                                <a:lnTo>
                                  <a:pt x="15479" y="11260"/>
                                </a:lnTo>
                                <a:lnTo>
                                  <a:pt x="15486" y="11257"/>
                                </a:lnTo>
                                <a:lnTo>
                                  <a:pt x="15513" y="11242"/>
                                </a:lnTo>
                                <a:lnTo>
                                  <a:pt x="15520" y="11237"/>
                                </a:lnTo>
                                <a:lnTo>
                                  <a:pt x="15519" y="11014"/>
                                </a:lnTo>
                                <a:lnTo>
                                  <a:pt x="15519" y="10974"/>
                                </a:lnTo>
                                <a:lnTo>
                                  <a:pt x="15520" y="10969"/>
                                </a:lnTo>
                                <a:lnTo>
                                  <a:pt x="15521" y="10965"/>
                                </a:lnTo>
                                <a:lnTo>
                                  <a:pt x="15523" y="10951"/>
                                </a:lnTo>
                                <a:lnTo>
                                  <a:pt x="15544" y="11220"/>
                                </a:lnTo>
                                <a:lnTo>
                                  <a:pt x="15573" y="11196"/>
                                </a:lnTo>
                                <a:lnTo>
                                  <a:pt x="15623" y="11141"/>
                                </a:lnTo>
                                <a:lnTo>
                                  <a:pt x="15662" y="11076"/>
                                </a:lnTo>
                                <a:lnTo>
                                  <a:pt x="15686" y="11005"/>
                                </a:lnTo>
                                <a:lnTo>
                                  <a:pt x="15692" y="10951"/>
                                </a:lnTo>
                                <a:lnTo>
                                  <a:pt x="15695" y="10928"/>
                                </a:lnTo>
                                <a:lnTo>
                                  <a:pt x="15695" y="36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28"/>
                        <wps:cNvSpPr>
                          <a:spLocks/>
                        </wps:cNvSpPr>
                        <wps:spPr bwMode="auto">
                          <a:xfrm>
                            <a:off x="3802" y="69"/>
                            <a:ext cx="8463" cy="11428"/>
                          </a:xfrm>
                          <a:custGeom>
                            <a:avLst/>
                            <a:gdLst>
                              <a:gd name="T0" fmla="+- 0 12259 3802"/>
                              <a:gd name="T1" fmla="*/ T0 w 8463"/>
                              <a:gd name="T2" fmla="+- 0 2873 69"/>
                              <a:gd name="T3" fmla="*/ 2873 h 11428"/>
                              <a:gd name="T4" fmla="+- 0 12216 3802"/>
                              <a:gd name="T5" fmla="*/ T4 w 8463"/>
                              <a:gd name="T6" fmla="+- 0 3054 69"/>
                              <a:gd name="T7" fmla="*/ 3054 h 11428"/>
                              <a:gd name="T8" fmla="+- 0 12215 3802"/>
                              <a:gd name="T9" fmla="*/ T8 w 8463"/>
                              <a:gd name="T10" fmla="+- 0 2529 69"/>
                              <a:gd name="T11" fmla="*/ 2529 h 11428"/>
                              <a:gd name="T12" fmla="+- 0 12091 3802"/>
                              <a:gd name="T13" fmla="*/ T12 w 8463"/>
                              <a:gd name="T14" fmla="+- 0 2072 69"/>
                              <a:gd name="T15" fmla="*/ 2072 h 11428"/>
                              <a:gd name="T16" fmla="+- 0 11964 3802"/>
                              <a:gd name="T17" fmla="*/ T16 w 8463"/>
                              <a:gd name="T18" fmla="+- 0 1772 69"/>
                              <a:gd name="T19" fmla="*/ 1772 h 11428"/>
                              <a:gd name="T20" fmla="+- 0 11819 3802"/>
                              <a:gd name="T21" fmla="*/ T20 w 8463"/>
                              <a:gd name="T22" fmla="+- 0 1507 69"/>
                              <a:gd name="T23" fmla="*/ 1507 h 11428"/>
                              <a:gd name="T24" fmla="+- 0 11658 3802"/>
                              <a:gd name="T25" fmla="*/ T24 w 8463"/>
                              <a:gd name="T26" fmla="+- 0 1266 69"/>
                              <a:gd name="T27" fmla="*/ 1266 h 11428"/>
                              <a:gd name="T28" fmla="+- 0 11395 3802"/>
                              <a:gd name="T29" fmla="*/ T28 w 8463"/>
                              <a:gd name="T30" fmla="+- 0 946 69"/>
                              <a:gd name="T31" fmla="*/ 946 h 11428"/>
                              <a:gd name="T32" fmla="+- 0 11124 3802"/>
                              <a:gd name="T33" fmla="*/ T32 w 8463"/>
                              <a:gd name="T34" fmla="+- 0 677 69"/>
                              <a:gd name="T35" fmla="*/ 677 h 11428"/>
                              <a:gd name="T36" fmla="+- 0 10829 3802"/>
                              <a:gd name="T37" fmla="*/ T36 w 8463"/>
                              <a:gd name="T38" fmla="+- 0 431 69"/>
                              <a:gd name="T39" fmla="*/ 431 h 11428"/>
                              <a:gd name="T40" fmla="+- 0 10629 3802"/>
                              <a:gd name="T41" fmla="*/ T40 w 8463"/>
                              <a:gd name="T42" fmla="+- 0 287 69"/>
                              <a:gd name="T43" fmla="*/ 287 h 11428"/>
                              <a:gd name="T44" fmla="+- 0 10439 3802"/>
                              <a:gd name="T45" fmla="*/ T44 w 8463"/>
                              <a:gd name="T46" fmla="+- 0 166 69"/>
                              <a:gd name="T47" fmla="*/ 166 h 11428"/>
                              <a:gd name="T48" fmla="+- 0 10271 3802"/>
                              <a:gd name="T49" fmla="*/ T48 w 8463"/>
                              <a:gd name="T50" fmla="+- 0 71 69"/>
                              <a:gd name="T51" fmla="*/ 71 h 11428"/>
                              <a:gd name="T52" fmla="+- 0 10288 3802"/>
                              <a:gd name="T53" fmla="*/ T52 w 8463"/>
                              <a:gd name="T54" fmla="+- 0 133 69"/>
                              <a:gd name="T55" fmla="*/ 133 h 11428"/>
                              <a:gd name="T56" fmla="+- 0 10469 3802"/>
                              <a:gd name="T57" fmla="*/ T56 w 8463"/>
                              <a:gd name="T58" fmla="+- 0 239 69"/>
                              <a:gd name="T59" fmla="*/ 239 h 11428"/>
                              <a:gd name="T60" fmla="+- 0 10752 3802"/>
                              <a:gd name="T61" fmla="*/ T60 w 8463"/>
                              <a:gd name="T62" fmla="+- 0 432 69"/>
                              <a:gd name="T63" fmla="*/ 432 h 11428"/>
                              <a:gd name="T64" fmla="+- 0 11003 3802"/>
                              <a:gd name="T65" fmla="*/ T64 w 8463"/>
                              <a:gd name="T66" fmla="+- 0 633 69"/>
                              <a:gd name="T67" fmla="*/ 633 h 11428"/>
                              <a:gd name="T68" fmla="+- 0 11360 3802"/>
                              <a:gd name="T69" fmla="*/ T68 w 8463"/>
                              <a:gd name="T70" fmla="+- 0 977 69"/>
                              <a:gd name="T71" fmla="*/ 977 h 11428"/>
                              <a:gd name="T72" fmla="+- 0 11618 3802"/>
                              <a:gd name="T73" fmla="*/ T72 w 8463"/>
                              <a:gd name="T74" fmla="+- 0 1292 69"/>
                              <a:gd name="T75" fmla="*/ 1292 h 11428"/>
                              <a:gd name="T76" fmla="+- 0 11920 3802"/>
                              <a:gd name="T77" fmla="*/ T76 w 8463"/>
                              <a:gd name="T78" fmla="+- 0 1791 69"/>
                              <a:gd name="T79" fmla="*/ 1791 h 11428"/>
                              <a:gd name="T80" fmla="+- 0 12090 3802"/>
                              <a:gd name="T81" fmla="*/ T80 w 8463"/>
                              <a:gd name="T82" fmla="+- 0 2222 69"/>
                              <a:gd name="T83" fmla="*/ 2222 h 11428"/>
                              <a:gd name="T84" fmla="+- 0 12168 3802"/>
                              <a:gd name="T85" fmla="*/ T84 w 8463"/>
                              <a:gd name="T86" fmla="+- 0 2538 69"/>
                              <a:gd name="T87" fmla="*/ 2538 h 11428"/>
                              <a:gd name="T88" fmla="+- 0 12216 3802"/>
                              <a:gd name="T89" fmla="*/ T88 w 8463"/>
                              <a:gd name="T90" fmla="+- 0 3054 69"/>
                              <a:gd name="T91" fmla="*/ 3054 h 11428"/>
                              <a:gd name="T92" fmla="+- 0 12196 3802"/>
                              <a:gd name="T93" fmla="*/ T92 w 8463"/>
                              <a:gd name="T94" fmla="+- 0 3426 69"/>
                              <a:gd name="T95" fmla="*/ 3426 h 11428"/>
                              <a:gd name="T96" fmla="+- 0 12150 3802"/>
                              <a:gd name="T97" fmla="*/ T96 w 8463"/>
                              <a:gd name="T98" fmla="+- 0 3719 69"/>
                              <a:gd name="T99" fmla="*/ 3719 h 11428"/>
                              <a:gd name="T100" fmla="+- 0 12042 3802"/>
                              <a:gd name="T101" fmla="*/ T100 w 8463"/>
                              <a:gd name="T102" fmla="+- 0 4132 69"/>
                              <a:gd name="T103" fmla="*/ 4132 h 11428"/>
                              <a:gd name="T104" fmla="+- 0 11876 3802"/>
                              <a:gd name="T105" fmla="*/ T104 w 8463"/>
                              <a:gd name="T106" fmla="+- 0 4568 69"/>
                              <a:gd name="T107" fmla="*/ 4568 h 11428"/>
                              <a:gd name="T108" fmla="+- 0 11648 3802"/>
                              <a:gd name="T109" fmla="*/ T108 w 8463"/>
                              <a:gd name="T110" fmla="+- 0 5027 69"/>
                              <a:gd name="T111" fmla="*/ 5027 h 11428"/>
                              <a:gd name="T112" fmla="+- 0 11432 3802"/>
                              <a:gd name="T113" fmla="*/ T112 w 8463"/>
                              <a:gd name="T114" fmla="+- 0 5386 69"/>
                              <a:gd name="T115" fmla="*/ 5386 h 11428"/>
                              <a:gd name="T116" fmla="+- 0 11081 3802"/>
                              <a:gd name="T117" fmla="*/ T116 w 8463"/>
                              <a:gd name="T118" fmla="+- 0 5887 69"/>
                              <a:gd name="T119" fmla="*/ 5887 h 11428"/>
                              <a:gd name="T120" fmla="+- 0 10767 3802"/>
                              <a:gd name="T121" fmla="*/ T120 w 8463"/>
                              <a:gd name="T122" fmla="+- 0 6277 69"/>
                              <a:gd name="T123" fmla="*/ 6277 h 11428"/>
                              <a:gd name="T124" fmla="+- 0 10408 3802"/>
                              <a:gd name="T125" fmla="*/ T124 w 8463"/>
                              <a:gd name="T126" fmla="+- 0 6681 69"/>
                              <a:gd name="T127" fmla="*/ 6681 h 11428"/>
                              <a:gd name="T128" fmla="+- 0 9700 3802"/>
                              <a:gd name="T129" fmla="*/ T128 w 8463"/>
                              <a:gd name="T130" fmla="+- 0 7384 69"/>
                              <a:gd name="T131" fmla="*/ 7384 h 11428"/>
                              <a:gd name="T132" fmla="+- 0 9031 3802"/>
                              <a:gd name="T133" fmla="*/ T132 w 8463"/>
                              <a:gd name="T134" fmla="+- 0 7973 69"/>
                              <a:gd name="T135" fmla="*/ 7973 h 11428"/>
                              <a:gd name="T136" fmla="+- 0 8058 3802"/>
                              <a:gd name="T137" fmla="*/ T136 w 8463"/>
                              <a:gd name="T138" fmla="+- 0 8743 69"/>
                              <a:gd name="T139" fmla="*/ 8743 h 11428"/>
                              <a:gd name="T140" fmla="+- 0 7163 3802"/>
                              <a:gd name="T141" fmla="*/ T140 w 8463"/>
                              <a:gd name="T142" fmla="+- 0 9385 69"/>
                              <a:gd name="T143" fmla="*/ 9385 h 11428"/>
                              <a:gd name="T144" fmla="+- 0 5614 3802"/>
                              <a:gd name="T145" fmla="*/ T144 w 8463"/>
                              <a:gd name="T146" fmla="+- 0 10394 69"/>
                              <a:gd name="T147" fmla="*/ 10394 h 11428"/>
                              <a:gd name="T148" fmla="+- 0 3827 3802"/>
                              <a:gd name="T149" fmla="*/ T148 w 8463"/>
                              <a:gd name="T150" fmla="+- 0 11497 69"/>
                              <a:gd name="T151" fmla="*/ 11497 h 11428"/>
                              <a:gd name="T152" fmla="+- 0 5357 3802"/>
                              <a:gd name="T153" fmla="*/ T152 w 8463"/>
                              <a:gd name="T154" fmla="+- 0 10606 69"/>
                              <a:gd name="T155" fmla="*/ 10606 h 11428"/>
                              <a:gd name="T156" fmla="+- 0 7191 3802"/>
                              <a:gd name="T157" fmla="*/ T156 w 8463"/>
                              <a:gd name="T158" fmla="+- 0 9422 69"/>
                              <a:gd name="T159" fmla="*/ 9422 h 11428"/>
                              <a:gd name="T160" fmla="+- 0 8135 3802"/>
                              <a:gd name="T161" fmla="*/ T160 w 8463"/>
                              <a:gd name="T162" fmla="+- 0 8743 69"/>
                              <a:gd name="T163" fmla="*/ 8743 h 11428"/>
                              <a:gd name="T164" fmla="+- 0 9063 3802"/>
                              <a:gd name="T165" fmla="*/ T164 w 8463"/>
                              <a:gd name="T166" fmla="+- 0 8008 69"/>
                              <a:gd name="T167" fmla="*/ 8008 h 11428"/>
                              <a:gd name="T168" fmla="+- 0 10034 3802"/>
                              <a:gd name="T169" fmla="*/ T168 w 8463"/>
                              <a:gd name="T170" fmla="+- 0 7131 69"/>
                              <a:gd name="T171" fmla="*/ 7131 h 11428"/>
                              <a:gd name="T172" fmla="+- 0 10569 3802"/>
                              <a:gd name="T173" fmla="*/ T172 w 8463"/>
                              <a:gd name="T174" fmla="+- 0 6575 69"/>
                              <a:gd name="T175" fmla="*/ 6575 h 11428"/>
                              <a:gd name="T176" fmla="+- 0 11020 3802"/>
                              <a:gd name="T177" fmla="*/ T176 w 8463"/>
                              <a:gd name="T178" fmla="+- 0 6043 69"/>
                              <a:gd name="T179" fmla="*/ 6043 h 11428"/>
                              <a:gd name="T180" fmla="+- 0 11306 3802"/>
                              <a:gd name="T181" fmla="*/ T180 w 8463"/>
                              <a:gd name="T182" fmla="+- 0 5659 69"/>
                              <a:gd name="T183" fmla="*/ 5659 h 11428"/>
                              <a:gd name="T184" fmla="+- 0 11488 3802"/>
                              <a:gd name="T185" fmla="*/ T184 w 8463"/>
                              <a:gd name="T186" fmla="+- 0 5387 69"/>
                              <a:gd name="T187" fmla="*/ 5387 h 11428"/>
                              <a:gd name="T188" fmla="+- 0 11691 3802"/>
                              <a:gd name="T189" fmla="*/ T188 w 8463"/>
                              <a:gd name="T190" fmla="+- 0 5048 69"/>
                              <a:gd name="T191" fmla="*/ 5048 h 11428"/>
                              <a:gd name="T192" fmla="+- 0 11869 3802"/>
                              <a:gd name="T193" fmla="*/ T192 w 8463"/>
                              <a:gd name="T194" fmla="+- 0 4700 69"/>
                              <a:gd name="T195" fmla="*/ 4700 h 11428"/>
                              <a:gd name="T196" fmla="+- 0 11969 3802"/>
                              <a:gd name="T197" fmla="*/ T196 w 8463"/>
                              <a:gd name="T198" fmla="+- 0 4473 69"/>
                              <a:gd name="T199" fmla="*/ 4473 h 11428"/>
                              <a:gd name="T200" fmla="+- 0 12088 3802"/>
                              <a:gd name="T201" fmla="*/ T200 w 8463"/>
                              <a:gd name="T202" fmla="+- 0 4146 69"/>
                              <a:gd name="T203" fmla="*/ 4146 h 11428"/>
                              <a:gd name="T204" fmla="+- 0 12175 3802"/>
                              <a:gd name="T205" fmla="*/ T204 w 8463"/>
                              <a:gd name="T206" fmla="+- 0 3830 69"/>
                              <a:gd name="T207" fmla="*/ 3830 h 11428"/>
                              <a:gd name="T208" fmla="+- 0 12216 3802"/>
                              <a:gd name="T209" fmla="*/ T208 w 8463"/>
                              <a:gd name="T210" fmla="+- 0 3627 69"/>
                              <a:gd name="T211" fmla="*/ 3627 h 11428"/>
                              <a:gd name="T212" fmla="+- 0 12254 3802"/>
                              <a:gd name="T213" fmla="*/ T212 w 8463"/>
                              <a:gd name="T214" fmla="+- 0 3330 69"/>
                              <a:gd name="T215" fmla="*/ 3330 h 11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463" h="11428">
                                <a:moveTo>
                                  <a:pt x="8410" y="3167"/>
                                </a:moveTo>
                                <a:lnTo>
                                  <a:pt x="8410" y="3168"/>
                                </a:lnTo>
                                <a:lnTo>
                                  <a:pt x="8410" y="3167"/>
                                </a:lnTo>
                                <a:moveTo>
                                  <a:pt x="8463" y="2983"/>
                                </a:moveTo>
                                <a:lnTo>
                                  <a:pt x="8457" y="2804"/>
                                </a:lnTo>
                                <a:lnTo>
                                  <a:pt x="8456" y="2803"/>
                                </a:lnTo>
                                <a:lnTo>
                                  <a:pt x="8440" y="2630"/>
                                </a:lnTo>
                                <a:lnTo>
                                  <a:pt x="8440" y="2629"/>
                                </a:lnTo>
                                <a:lnTo>
                                  <a:pt x="8414" y="2461"/>
                                </a:lnTo>
                                <a:lnTo>
                                  <a:pt x="8414" y="2983"/>
                                </a:lnTo>
                                <a:lnTo>
                                  <a:pt x="8414" y="2985"/>
                                </a:lnTo>
                                <a:lnTo>
                                  <a:pt x="8414" y="2984"/>
                                </a:lnTo>
                                <a:lnTo>
                                  <a:pt x="8414" y="2983"/>
                                </a:lnTo>
                                <a:lnTo>
                                  <a:pt x="8414" y="2461"/>
                                </a:lnTo>
                                <a:lnTo>
                                  <a:pt x="8413" y="2460"/>
                                </a:lnTo>
                                <a:lnTo>
                                  <a:pt x="8379" y="2298"/>
                                </a:lnTo>
                                <a:lnTo>
                                  <a:pt x="8378" y="2297"/>
                                </a:lnTo>
                                <a:lnTo>
                                  <a:pt x="8335" y="2142"/>
                                </a:lnTo>
                                <a:lnTo>
                                  <a:pt x="8335" y="2140"/>
                                </a:lnTo>
                                <a:lnTo>
                                  <a:pt x="8289" y="2003"/>
                                </a:lnTo>
                                <a:lnTo>
                                  <a:pt x="8284" y="1989"/>
                                </a:lnTo>
                                <a:lnTo>
                                  <a:pt x="8284" y="1988"/>
                                </a:lnTo>
                                <a:lnTo>
                                  <a:pt x="8226" y="1843"/>
                                </a:lnTo>
                                <a:lnTo>
                                  <a:pt x="8226" y="1842"/>
                                </a:lnTo>
                                <a:lnTo>
                                  <a:pt x="8162" y="1703"/>
                                </a:lnTo>
                                <a:lnTo>
                                  <a:pt x="8162" y="1702"/>
                                </a:lnTo>
                                <a:lnTo>
                                  <a:pt x="8102" y="1588"/>
                                </a:lnTo>
                                <a:lnTo>
                                  <a:pt x="8092" y="1568"/>
                                </a:lnTo>
                                <a:lnTo>
                                  <a:pt x="8092" y="1567"/>
                                </a:lnTo>
                                <a:lnTo>
                                  <a:pt x="8018" y="1439"/>
                                </a:lnTo>
                                <a:lnTo>
                                  <a:pt x="8017" y="1438"/>
                                </a:lnTo>
                                <a:lnTo>
                                  <a:pt x="7955" y="1340"/>
                                </a:lnTo>
                                <a:lnTo>
                                  <a:pt x="7939" y="1315"/>
                                </a:lnTo>
                                <a:lnTo>
                                  <a:pt x="7938" y="1315"/>
                                </a:lnTo>
                                <a:lnTo>
                                  <a:pt x="7874" y="1224"/>
                                </a:lnTo>
                                <a:lnTo>
                                  <a:pt x="7856" y="1198"/>
                                </a:lnTo>
                                <a:lnTo>
                                  <a:pt x="7856" y="1197"/>
                                </a:lnTo>
                                <a:lnTo>
                                  <a:pt x="7771" y="1085"/>
                                </a:lnTo>
                                <a:lnTo>
                                  <a:pt x="7770" y="1085"/>
                                </a:lnTo>
                                <a:lnTo>
                                  <a:pt x="7683" y="979"/>
                                </a:lnTo>
                                <a:lnTo>
                                  <a:pt x="7683" y="978"/>
                                </a:lnTo>
                                <a:lnTo>
                                  <a:pt x="7594" y="878"/>
                                </a:lnTo>
                                <a:lnTo>
                                  <a:pt x="7593" y="877"/>
                                </a:lnTo>
                                <a:lnTo>
                                  <a:pt x="7504" y="783"/>
                                </a:lnTo>
                                <a:lnTo>
                                  <a:pt x="7413" y="693"/>
                                </a:lnTo>
                                <a:lnTo>
                                  <a:pt x="7413" y="692"/>
                                </a:lnTo>
                                <a:lnTo>
                                  <a:pt x="7358" y="641"/>
                                </a:lnTo>
                                <a:lnTo>
                                  <a:pt x="7323" y="608"/>
                                </a:lnTo>
                                <a:lnTo>
                                  <a:pt x="7322" y="608"/>
                                </a:lnTo>
                                <a:lnTo>
                                  <a:pt x="7234" y="530"/>
                                </a:lnTo>
                                <a:lnTo>
                                  <a:pt x="7233" y="529"/>
                                </a:lnTo>
                                <a:lnTo>
                                  <a:pt x="7146" y="456"/>
                                </a:lnTo>
                                <a:lnTo>
                                  <a:pt x="7061" y="389"/>
                                </a:lnTo>
                                <a:lnTo>
                                  <a:pt x="7061" y="388"/>
                                </a:lnTo>
                                <a:lnTo>
                                  <a:pt x="7027" y="362"/>
                                </a:lnTo>
                                <a:lnTo>
                                  <a:pt x="6979" y="326"/>
                                </a:lnTo>
                                <a:lnTo>
                                  <a:pt x="6951" y="306"/>
                                </a:lnTo>
                                <a:lnTo>
                                  <a:pt x="6901" y="270"/>
                                </a:lnTo>
                                <a:lnTo>
                                  <a:pt x="6901" y="269"/>
                                </a:lnTo>
                                <a:lnTo>
                                  <a:pt x="6881" y="255"/>
                                </a:lnTo>
                                <a:lnTo>
                                  <a:pt x="6827" y="218"/>
                                </a:lnTo>
                                <a:lnTo>
                                  <a:pt x="6826" y="218"/>
                                </a:lnTo>
                                <a:lnTo>
                                  <a:pt x="6758" y="172"/>
                                </a:lnTo>
                                <a:lnTo>
                                  <a:pt x="6757" y="172"/>
                                </a:lnTo>
                                <a:lnTo>
                                  <a:pt x="6694" y="132"/>
                                </a:lnTo>
                                <a:lnTo>
                                  <a:pt x="6652" y="106"/>
                                </a:lnTo>
                                <a:lnTo>
                                  <a:pt x="6637" y="97"/>
                                </a:lnTo>
                                <a:lnTo>
                                  <a:pt x="6612" y="82"/>
                                </a:lnTo>
                                <a:lnTo>
                                  <a:pt x="6587" y="67"/>
                                </a:lnTo>
                                <a:lnTo>
                                  <a:pt x="6510" y="24"/>
                                </a:lnTo>
                                <a:lnTo>
                                  <a:pt x="6509" y="24"/>
                                </a:lnTo>
                                <a:lnTo>
                                  <a:pt x="6484" y="10"/>
                                </a:lnTo>
                                <a:lnTo>
                                  <a:pt x="6469" y="2"/>
                                </a:lnTo>
                                <a:lnTo>
                                  <a:pt x="6468" y="2"/>
                                </a:lnTo>
                                <a:lnTo>
                                  <a:pt x="6463" y="0"/>
                                </a:lnTo>
                                <a:lnTo>
                                  <a:pt x="6441" y="40"/>
                                </a:lnTo>
                                <a:lnTo>
                                  <a:pt x="6446" y="43"/>
                                </a:lnTo>
                                <a:lnTo>
                                  <a:pt x="6461" y="51"/>
                                </a:lnTo>
                                <a:lnTo>
                                  <a:pt x="6486" y="64"/>
                                </a:lnTo>
                                <a:lnTo>
                                  <a:pt x="6520" y="83"/>
                                </a:lnTo>
                                <a:lnTo>
                                  <a:pt x="6519" y="82"/>
                                </a:lnTo>
                                <a:lnTo>
                                  <a:pt x="6562" y="107"/>
                                </a:lnTo>
                                <a:lnTo>
                                  <a:pt x="6561" y="106"/>
                                </a:lnTo>
                                <a:lnTo>
                                  <a:pt x="6668" y="170"/>
                                </a:lnTo>
                                <a:lnTo>
                                  <a:pt x="6667" y="170"/>
                                </a:lnTo>
                                <a:lnTo>
                                  <a:pt x="6730" y="210"/>
                                </a:lnTo>
                                <a:lnTo>
                                  <a:pt x="6799" y="256"/>
                                </a:lnTo>
                                <a:lnTo>
                                  <a:pt x="6798" y="255"/>
                                </a:lnTo>
                                <a:lnTo>
                                  <a:pt x="6872" y="307"/>
                                </a:lnTo>
                                <a:lnTo>
                                  <a:pt x="6872" y="306"/>
                                </a:lnTo>
                                <a:lnTo>
                                  <a:pt x="6950" y="363"/>
                                </a:lnTo>
                                <a:lnTo>
                                  <a:pt x="6949" y="362"/>
                                </a:lnTo>
                                <a:lnTo>
                                  <a:pt x="7031" y="424"/>
                                </a:lnTo>
                                <a:lnTo>
                                  <a:pt x="7030" y="424"/>
                                </a:lnTo>
                                <a:lnTo>
                                  <a:pt x="7115" y="491"/>
                                </a:lnTo>
                                <a:lnTo>
                                  <a:pt x="7114" y="491"/>
                                </a:lnTo>
                                <a:lnTo>
                                  <a:pt x="7201" y="564"/>
                                </a:lnTo>
                                <a:lnTo>
                                  <a:pt x="7289" y="642"/>
                                </a:lnTo>
                                <a:lnTo>
                                  <a:pt x="7289" y="641"/>
                                </a:lnTo>
                                <a:lnTo>
                                  <a:pt x="7378" y="725"/>
                                </a:lnTo>
                                <a:lnTo>
                                  <a:pt x="7468" y="814"/>
                                </a:lnTo>
                                <a:lnTo>
                                  <a:pt x="7468" y="813"/>
                                </a:lnTo>
                                <a:lnTo>
                                  <a:pt x="7558" y="908"/>
                                </a:lnTo>
                                <a:lnTo>
                                  <a:pt x="7557" y="908"/>
                                </a:lnTo>
                                <a:lnTo>
                                  <a:pt x="7646" y="1008"/>
                                </a:lnTo>
                                <a:lnTo>
                                  <a:pt x="7645" y="1008"/>
                                </a:lnTo>
                                <a:lnTo>
                                  <a:pt x="7732" y="1113"/>
                                </a:lnTo>
                                <a:lnTo>
                                  <a:pt x="7817" y="1224"/>
                                </a:lnTo>
                                <a:lnTo>
                                  <a:pt x="7816" y="1223"/>
                                </a:lnTo>
                                <a:lnTo>
                                  <a:pt x="7898" y="1340"/>
                                </a:lnTo>
                                <a:lnTo>
                                  <a:pt x="7897" y="1339"/>
                                </a:lnTo>
                                <a:lnTo>
                                  <a:pt x="7976" y="1462"/>
                                </a:lnTo>
                                <a:lnTo>
                                  <a:pt x="7975" y="1461"/>
                                </a:lnTo>
                                <a:lnTo>
                                  <a:pt x="8049" y="1589"/>
                                </a:lnTo>
                                <a:lnTo>
                                  <a:pt x="8118" y="1722"/>
                                </a:lnTo>
                                <a:lnTo>
                                  <a:pt x="8118" y="1721"/>
                                </a:lnTo>
                                <a:lnTo>
                                  <a:pt x="8181" y="1860"/>
                                </a:lnTo>
                                <a:lnTo>
                                  <a:pt x="8238" y="2004"/>
                                </a:lnTo>
                                <a:lnTo>
                                  <a:pt x="8238" y="2003"/>
                                </a:lnTo>
                                <a:lnTo>
                                  <a:pt x="8289" y="2154"/>
                                </a:lnTo>
                                <a:lnTo>
                                  <a:pt x="8288" y="2153"/>
                                </a:lnTo>
                                <a:lnTo>
                                  <a:pt x="8332" y="2309"/>
                                </a:lnTo>
                                <a:lnTo>
                                  <a:pt x="8331" y="2308"/>
                                </a:lnTo>
                                <a:lnTo>
                                  <a:pt x="8366" y="2468"/>
                                </a:lnTo>
                                <a:lnTo>
                                  <a:pt x="8366" y="2469"/>
                                </a:lnTo>
                                <a:lnTo>
                                  <a:pt x="8366" y="2468"/>
                                </a:lnTo>
                                <a:lnTo>
                                  <a:pt x="8366" y="2469"/>
                                </a:lnTo>
                                <a:lnTo>
                                  <a:pt x="8392" y="2636"/>
                                </a:lnTo>
                                <a:lnTo>
                                  <a:pt x="8392" y="2634"/>
                                </a:lnTo>
                                <a:lnTo>
                                  <a:pt x="8408" y="2807"/>
                                </a:lnTo>
                                <a:lnTo>
                                  <a:pt x="8408" y="2806"/>
                                </a:lnTo>
                                <a:lnTo>
                                  <a:pt x="8414" y="2984"/>
                                </a:lnTo>
                                <a:lnTo>
                                  <a:pt x="8414" y="2985"/>
                                </a:lnTo>
                                <a:lnTo>
                                  <a:pt x="8410" y="3168"/>
                                </a:lnTo>
                                <a:lnTo>
                                  <a:pt x="8410" y="3170"/>
                                </a:lnTo>
                                <a:lnTo>
                                  <a:pt x="8404" y="3262"/>
                                </a:lnTo>
                                <a:lnTo>
                                  <a:pt x="8404" y="3261"/>
                                </a:lnTo>
                                <a:lnTo>
                                  <a:pt x="8404" y="3262"/>
                                </a:lnTo>
                                <a:lnTo>
                                  <a:pt x="8394" y="3357"/>
                                </a:lnTo>
                                <a:lnTo>
                                  <a:pt x="8394" y="3356"/>
                                </a:lnTo>
                                <a:lnTo>
                                  <a:pt x="8394" y="3357"/>
                                </a:lnTo>
                                <a:lnTo>
                                  <a:pt x="8382" y="3453"/>
                                </a:lnTo>
                                <a:lnTo>
                                  <a:pt x="8367" y="3551"/>
                                </a:lnTo>
                                <a:lnTo>
                                  <a:pt x="8348" y="3651"/>
                                </a:lnTo>
                                <a:lnTo>
                                  <a:pt x="8348" y="3650"/>
                                </a:lnTo>
                                <a:lnTo>
                                  <a:pt x="8326" y="3752"/>
                                </a:lnTo>
                                <a:lnTo>
                                  <a:pt x="8326" y="3751"/>
                                </a:lnTo>
                                <a:lnTo>
                                  <a:pt x="8301" y="3854"/>
                                </a:lnTo>
                                <a:lnTo>
                                  <a:pt x="8272" y="3958"/>
                                </a:lnTo>
                                <a:lnTo>
                                  <a:pt x="8240" y="4064"/>
                                </a:lnTo>
                                <a:lnTo>
                                  <a:pt x="8240" y="4063"/>
                                </a:lnTo>
                                <a:lnTo>
                                  <a:pt x="8204" y="4170"/>
                                </a:lnTo>
                                <a:lnTo>
                                  <a:pt x="8164" y="4278"/>
                                </a:lnTo>
                                <a:lnTo>
                                  <a:pt x="8165" y="4278"/>
                                </a:lnTo>
                                <a:lnTo>
                                  <a:pt x="8121" y="4388"/>
                                </a:lnTo>
                                <a:lnTo>
                                  <a:pt x="8121" y="4387"/>
                                </a:lnTo>
                                <a:lnTo>
                                  <a:pt x="8074" y="4499"/>
                                </a:lnTo>
                                <a:lnTo>
                                  <a:pt x="8023" y="4612"/>
                                </a:lnTo>
                                <a:lnTo>
                                  <a:pt x="8023" y="4611"/>
                                </a:lnTo>
                                <a:lnTo>
                                  <a:pt x="7968" y="4726"/>
                                </a:lnTo>
                                <a:lnTo>
                                  <a:pt x="7968" y="4725"/>
                                </a:lnTo>
                                <a:lnTo>
                                  <a:pt x="7909" y="4841"/>
                                </a:lnTo>
                                <a:lnTo>
                                  <a:pt x="7846" y="4958"/>
                                </a:lnTo>
                                <a:lnTo>
                                  <a:pt x="7778" y="5077"/>
                                </a:lnTo>
                                <a:lnTo>
                                  <a:pt x="7778" y="5076"/>
                                </a:lnTo>
                                <a:lnTo>
                                  <a:pt x="7706" y="5196"/>
                                </a:lnTo>
                                <a:lnTo>
                                  <a:pt x="7707" y="5196"/>
                                </a:lnTo>
                                <a:lnTo>
                                  <a:pt x="7630" y="5318"/>
                                </a:lnTo>
                                <a:lnTo>
                                  <a:pt x="7630" y="5317"/>
                                </a:lnTo>
                                <a:lnTo>
                                  <a:pt x="7549" y="5441"/>
                                </a:lnTo>
                                <a:lnTo>
                                  <a:pt x="7550" y="5440"/>
                                </a:lnTo>
                                <a:lnTo>
                                  <a:pt x="7464" y="5565"/>
                                </a:lnTo>
                                <a:lnTo>
                                  <a:pt x="7374" y="5691"/>
                                </a:lnTo>
                                <a:lnTo>
                                  <a:pt x="7374" y="5690"/>
                                </a:lnTo>
                                <a:lnTo>
                                  <a:pt x="7279" y="5818"/>
                                </a:lnTo>
                                <a:lnTo>
                                  <a:pt x="7179" y="5947"/>
                                </a:lnTo>
                                <a:lnTo>
                                  <a:pt x="7179" y="5946"/>
                                </a:lnTo>
                                <a:lnTo>
                                  <a:pt x="7074" y="6077"/>
                                </a:lnTo>
                                <a:lnTo>
                                  <a:pt x="7075" y="6077"/>
                                </a:lnTo>
                                <a:lnTo>
                                  <a:pt x="6965" y="6209"/>
                                </a:lnTo>
                                <a:lnTo>
                                  <a:pt x="6965" y="6208"/>
                                </a:lnTo>
                                <a:lnTo>
                                  <a:pt x="6850" y="6342"/>
                                </a:lnTo>
                                <a:lnTo>
                                  <a:pt x="6851" y="6341"/>
                                </a:lnTo>
                                <a:lnTo>
                                  <a:pt x="6730" y="6476"/>
                                </a:lnTo>
                                <a:lnTo>
                                  <a:pt x="6731" y="6476"/>
                                </a:lnTo>
                                <a:lnTo>
                                  <a:pt x="6605" y="6612"/>
                                </a:lnTo>
                                <a:lnTo>
                                  <a:pt x="6606" y="6612"/>
                                </a:lnTo>
                                <a:lnTo>
                                  <a:pt x="6475" y="6750"/>
                                </a:lnTo>
                                <a:lnTo>
                                  <a:pt x="6339" y="6889"/>
                                </a:lnTo>
                                <a:lnTo>
                                  <a:pt x="6198" y="7029"/>
                                </a:lnTo>
                                <a:lnTo>
                                  <a:pt x="6197" y="7030"/>
                                </a:lnTo>
                                <a:lnTo>
                                  <a:pt x="6051" y="7171"/>
                                </a:lnTo>
                                <a:lnTo>
                                  <a:pt x="5898" y="7315"/>
                                </a:lnTo>
                                <a:lnTo>
                                  <a:pt x="5739" y="7460"/>
                                </a:lnTo>
                                <a:lnTo>
                                  <a:pt x="5740" y="7460"/>
                                </a:lnTo>
                                <a:lnTo>
                                  <a:pt x="5575" y="7606"/>
                                </a:lnTo>
                                <a:lnTo>
                                  <a:pt x="5576" y="7606"/>
                                </a:lnTo>
                                <a:lnTo>
                                  <a:pt x="5405" y="7754"/>
                                </a:lnTo>
                                <a:lnTo>
                                  <a:pt x="5229" y="7904"/>
                                </a:lnTo>
                                <a:lnTo>
                                  <a:pt x="5047" y="8055"/>
                                </a:lnTo>
                                <a:lnTo>
                                  <a:pt x="4858" y="8207"/>
                                </a:lnTo>
                                <a:lnTo>
                                  <a:pt x="4859" y="8207"/>
                                </a:lnTo>
                                <a:lnTo>
                                  <a:pt x="4664" y="8361"/>
                                </a:lnTo>
                                <a:lnTo>
                                  <a:pt x="4463" y="8517"/>
                                </a:lnTo>
                                <a:lnTo>
                                  <a:pt x="4256" y="8674"/>
                                </a:lnTo>
                                <a:lnTo>
                                  <a:pt x="4256" y="8673"/>
                                </a:lnTo>
                                <a:lnTo>
                                  <a:pt x="4042" y="8832"/>
                                </a:lnTo>
                                <a:lnTo>
                                  <a:pt x="3822" y="8992"/>
                                </a:lnTo>
                                <a:lnTo>
                                  <a:pt x="3594" y="9153"/>
                                </a:lnTo>
                                <a:lnTo>
                                  <a:pt x="3595" y="9153"/>
                                </a:lnTo>
                                <a:lnTo>
                                  <a:pt x="3361" y="9316"/>
                                </a:lnTo>
                                <a:lnTo>
                                  <a:pt x="3120" y="9481"/>
                                </a:lnTo>
                                <a:lnTo>
                                  <a:pt x="2872" y="9646"/>
                                </a:lnTo>
                                <a:lnTo>
                                  <a:pt x="2873" y="9646"/>
                                </a:lnTo>
                                <a:lnTo>
                                  <a:pt x="2618" y="9814"/>
                                </a:lnTo>
                                <a:lnTo>
                                  <a:pt x="2357" y="9983"/>
                                </a:lnTo>
                                <a:lnTo>
                                  <a:pt x="1812" y="10325"/>
                                </a:lnTo>
                                <a:lnTo>
                                  <a:pt x="1529" y="10498"/>
                                </a:lnTo>
                                <a:lnTo>
                                  <a:pt x="940" y="10850"/>
                                </a:lnTo>
                                <a:lnTo>
                                  <a:pt x="634" y="11028"/>
                                </a:lnTo>
                                <a:lnTo>
                                  <a:pt x="635" y="11027"/>
                                </a:lnTo>
                                <a:lnTo>
                                  <a:pt x="0" y="11388"/>
                                </a:lnTo>
                                <a:lnTo>
                                  <a:pt x="25" y="11428"/>
                                </a:lnTo>
                                <a:lnTo>
                                  <a:pt x="346" y="11247"/>
                                </a:lnTo>
                                <a:lnTo>
                                  <a:pt x="659" y="11067"/>
                                </a:lnTo>
                                <a:lnTo>
                                  <a:pt x="660" y="11067"/>
                                </a:lnTo>
                                <a:lnTo>
                                  <a:pt x="727" y="11028"/>
                                </a:lnTo>
                                <a:lnTo>
                                  <a:pt x="966" y="10889"/>
                                </a:lnTo>
                                <a:lnTo>
                                  <a:pt x="1555" y="10537"/>
                                </a:lnTo>
                                <a:lnTo>
                                  <a:pt x="1838" y="10364"/>
                                </a:lnTo>
                                <a:lnTo>
                                  <a:pt x="1839" y="10364"/>
                                </a:lnTo>
                                <a:lnTo>
                                  <a:pt x="2115" y="10192"/>
                                </a:lnTo>
                                <a:lnTo>
                                  <a:pt x="2646" y="9852"/>
                                </a:lnTo>
                                <a:lnTo>
                                  <a:pt x="3148" y="9518"/>
                                </a:lnTo>
                                <a:lnTo>
                                  <a:pt x="3389" y="9353"/>
                                </a:lnTo>
                                <a:lnTo>
                                  <a:pt x="3851" y="9029"/>
                                </a:lnTo>
                                <a:lnTo>
                                  <a:pt x="4071" y="8868"/>
                                </a:lnTo>
                                <a:lnTo>
                                  <a:pt x="4072" y="8868"/>
                                </a:lnTo>
                                <a:lnTo>
                                  <a:pt x="4285" y="8710"/>
                                </a:lnTo>
                                <a:lnTo>
                                  <a:pt x="4286" y="8710"/>
                                </a:lnTo>
                                <a:lnTo>
                                  <a:pt x="4333" y="8674"/>
                                </a:lnTo>
                                <a:lnTo>
                                  <a:pt x="4493" y="8553"/>
                                </a:lnTo>
                                <a:lnTo>
                                  <a:pt x="4695" y="8397"/>
                                </a:lnTo>
                                <a:lnTo>
                                  <a:pt x="4890" y="8243"/>
                                </a:lnTo>
                                <a:lnTo>
                                  <a:pt x="5078" y="8090"/>
                                </a:lnTo>
                                <a:lnTo>
                                  <a:pt x="5079" y="8090"/>
                                </a:lnTo>
                                <a:lnTo>
                                  <a:pt x="5261" y="7939"/>
                                </a:lnTo>
                                <a:lnTo>
                                  <a:pt x="5438" y="7789"/>
                                </a:lnTo>
                                <a:lnTo>
                                  <a:pt x="5773" y="7494"/>
                                </a:lnTo>
                                <a:lnTo>
                                  <a:pt x="5773" y="7493"/>
                                </a:lnTo>
                                <a:lnTo>
                                  <a:pt x="5932" y="7348"/>
                                </a:lnTo>
                                <a:lnTo>
                                  <a:pt x="6085" y="7204"/>
                                </a:lnTo>
                                <a:lnTo>
                                  <a:pt x="6232" y="7062"/>
                                </a:lnTo>
                                <a:lnTo>
                                  <a:pt x="6374" y="6921"/>
                                </a:lnTo>
                                <a:lnTo>
                                  <a:pt x="6374" y="6920"/>
                                </a:lnTo>
                                <a:lnTo>
                                  <a:pt x="6510" y="6781"/>
                                </a:lnTo>
                                <a:lnTo>
                                  <a:pt x="6511" y="6781"/>
                                </a:lnTo>
                                <a:lnTo>
                                  <a:pt x="6642" y="6643"/>
                                </a:lnTo>
                                <a:lnTo>
                                  <a:pt x="6767" y="6506"/>
                                </a:lnTo>
                                <a:lnTo>
                                  <a:pt x="6888" y="6371"/>
                                </a:lnTo>
                                <a:lnTo>
                                  <a:pt x="6914" y="6341"/>
                                </a:lnTo>
                                <a:lnTo>
                                  <a:pt x="7003" y="6237"/>
                                </a:lnTo>
                                <a:lnTo>
                                  <a:pt x="7026" y="6209"/>
                                </a:lnTo>
                                <a:lnTo>
                                  <a:pt x="7113" y="6105"/>
                                </a:lnTo>
                                <a:lnTo>
                                  <a:pt x="7218" y="5974"/>
                                </a:lnTo>
                                <a:lnTo>
                                  <a:pt x="7239" y="5947"/>
                                </a:lnTo>
                                <a:lnTo>
                                  <a:pt x="7318" y="5845"/>
                                </a:lnTo>
                                <a:lnTo>
                                  <a:pt x="7414" y="5717"/>
                                </a:lnTo>
                                <a:lnTo>
                                  <a:pt x="7433" y="5691"/>
                                </a:lnTo>
                                <a:lnTo>
                                  <a:pt x="7504" y="5591"/>
                                </a:lnTo>
                                <a:lnTo>
                                  <a:pt x="7504" y="5590"/>
                                </a:lnTo>
                                <a:lnTo>
                                  <a:pt x="7590" y="5466"/>
                                </a:lnTo>
                                <a:lnTo>
                                  <a:pt x="7590" y="5465"/>
                                </a:lnTo>
                                <a:lnTo>
                                  <a:pt x="7606" y="5440"/>
                                </a:lnTo>
                                <a:lnTo>
                                  <a:pt x="7671" y="5342"/>
                                </a:lnTo>
                                <a:lnTo>
                                  <a:pt x="7671" y="5341"/>
                                </a:lnTo>
                                <a:lnTo>
                                  <a:pt x="7686" y="5318"/>
                                </a:lnTo>
                                <a:lnTo>
                                  <a:pt x="7748" y="5220"/>
                                </a:lnTo>
                                <a:lnTo>
                                  <a:pt x="7748" y="5219"/>
                                </a:lnTo>
                                <a:lnTo>
                                  <a:pt x="7821" y="5099"/>
                                </a:lnTo>
                                <a:lnTo>
                                  <a:pt x="7834" y="5077"/>
                                </a:lnTo>
                                <a:lnTo>
                                  <a:pt x="7889" y="4980"/>
                                </a:lnTo>
                                <a:lnTo>
                                  <a:pt x="7889" y="4979"/>
                                </a:lnTo>
                                <a:lnTo>
                                  <a:pt x="7952" y="4862"/>
                                </a:lnTo>
                                <a:lnTo>
                                  <a:pt x="7952" y="4861"/>
                                </a:lnTo>
                                <a:lnTo>
                                  <a:pt x="8012" y="4746"/>
                                </a:lnTo>
                                <a:lnTo>
                                  <a:pt x="8012" y="4745"/>
                                </a:lnTo>
                                <a:lnTo>
                                  <a:pt x="8021" y="4726"/>
                                </a:lnTo>
                                <a:lnTo>
                                  <a:pt x="8067" y="4631"/>
                                </a:lnTo>
                                <a:lnTo>
                                  <a:pt x="8068" y="4630"/>
                                </a:lnTo>
                                <a:lnTo>
                                  <a:pt x="8076" y="4612"/>
                                </a:lnTo>
                                <a:lnTo>
                                  <a:pt x="8119" y="4517"/>
                                </a:lnTo>
                                <a:lnTo>
                                  <a:pt x="8119" y="4516"/>
                                </a:lnTo>
                                <a:lnTo>
                                  <a:pt x="8166" y="4405"/>
                                </a:lnTo>
                                <a:lnTo>
                                  <a:pt x="8167" y="4404"/>
                                </a:lnTo>
                                <a:lnTo>
                                  <a:pt x="8173" y="4388"/>
                                </a:lnTo>
                                <a:lnTo>
                                  <a:pt x="8210" y="4294"/>
                                </a:lnTo>
                                <a:lnTo>
                                  <a:pt x="8210" y="4293"/>
                                </a:lnTo>
                                <a:lnTo>
                                  <a:pt x="8250" y="4185"/>
                                </a:lnTo>
                                <a:lnTo>
                                  <a:pt x="8250" y="4184"/>
                                </a:lnTo>
                                <a:lnTo>
                                  <a:pt x="8286" y="4077"/>
                                </a:lnTo>
                                <a:lnTo>
                                  <a:pt x="8286" y="4076"/>
                                </a:lnTo>
                                <a:lnTo>
                                  <a:pt x="8290" y="4064"/>
                                </a:lnTo>
                                <a:lnTo>
                                  <a:pt x="8319" y="3970"/>
                                </a:lnTo>
                                <a:lnTo>
                                  <a:pt x="8348" y="3865"/>
                                </a:lnTo>
                                <a:lnTo>
                                  <a:pt x="8373" y="3762"/>
                                </a:lnTo>
                                <a:lnTo>
                                  <a:pt x="8373" y="3761"/>
                                </a:lnTo>
                                <a:lnTo>
                                  <a:pt x="8375" y="3752"/>
                                </a:lnTo>
                                <a:lnTo>
                                  <a:pt x="8395" y="3660"/>
                                </a:lnTo>
                                <a:lnTo>
                                  <a:pt x="8396" y="3659"/>
                                </a:lnTo>
                                <a:lnTo>
                                  <a:pt x="8397" y="3651"/>
                                </a:lnTo>
                                <a:lnTo>
                                  <a:pt x="8414" y="3559"/>
                                </a:lnTo>
                                <a:lnTo>
                                  <a:pt x="8414" y="3558"/>
                                </a:lnTo>
                                <a:lnTo>
                                  <a:pt x="8430" y="3460"/>
                                </a:lnTo>
                                <a:lnTo>
                                  <a:pt x="8430" y="3459"/>
                                </a:lnTo>
                                <a:lnTo>
                                  <a:pt x="8442" y="3362"/>
                                </a:lnTo>
                                <a:lnTo>
                                  <a:pt x="8442" y="3361"/>
                                </a:lnTo>
                                <a:lnTo>
                                  <a:pt x="8452" y="3265"/>
                                </a:lnTo>
                                <a:lnTo>
                                  <a:pt x="8452" y="3261"/>
                                </a:lnTo>
                                <a:lnTo>
                                  <a:pt x="8459" y="3170"/>
                                </a:lnTo>
                                <a:lnTo>
                                  <a:pt x="8459" y="3167"/>
                                </a:lnTo>
                                <a:lnTo>
                                  <a:pt x="8463" y="2985"/>
                                </a:lnTo>
                                <a:lnTo>
                                  <a:pt x="8463" y="2983"/>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Rectangle 27"/>
                        <wps:cNvSpPr>
                          <a:spLocks noChangeArrowheads="1"/>
                        </wps:cNvSpPr>
                        <wps:spPr bwMode="auto">
                          <a:xfrm>
                            <a:off x="992" y="1160"/>
                            <a:ext cx="7346" cy="51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25" y="1025"/>
                            <a:ext cx="7880" cy="5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Rectangle 25"/>
                        <wps:cNvSpPr>
                          <a:spLocks noChangeArrowheads="1"/>
                        </wps:cNvSpPr>
                        <wps:spPr bwMode="auto">
                          <a:xfrm>
                            <a:off x="7397" y="4344"/>
                            <a:ext cx="8272" cy="67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096" y="4168"/>
                            <a:ext cx="8874" cy="7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AutoShape 23"/>
                        <wps:cNvSpPr>
                          <a:spLocks/>
                        </wps:cNvSpPr>
                        <wps:spPr bwMode="auto">
                          <a:xfrm>
                            <a:off x="7536" y="5918"/>
                            <a:ext cx="7979" cy="3025"/>
                          </a:xfrm>
                          <a:custGeom>
                            <a:avLst/>
                            <a:gdLst>
                              <a:gd name="T0" fmla="+- 0 15515 7536"/>
                              <a:gd name="T1" fmla="*/ T0 w 7979"/>
                              <a:gd name="T2" fmla="+- 0 8436 5918"/>
                              <a:gd name="T3" fmla="*/ 8436 h 3025"/>
                              <a:gd name="T4" fmla="+- 0 7536 7536"/>
                              <a:gd name="T5" fmla="*/ T4 w 7979"/>
                              <a:gd name="T6" fmla="+- 0 8436 5918"/>
                              <a:gd name="T7" fmla="*/ 8436 h 3025"/>
                              <a:gd name="T8" fmla="+- 0 7536 7536"/>
                              <a:gd name="T9" fmla="*/ T8 w 7979"/>
                              <a:gd name="T10" fmla="+- 0 8688 5918"/>
                              <a:gd name="T11" fmla="*/ 8688 h 3025"/>
                              <a:gd name="T12" fmla="+- 0 7536 7536"/>
                              <a:gd name="T13" fmla="*/ T12 w 7979"/>
                              <a:gd name="T14" fmla="+- 0 8943 5918"/>
                              <a:gd name="T15" fmla="*/ 8943 h 3025"/>
                              <a:gd name="T16" fmla="+- 0 15515 7536"/>
                              <a:gd name="T17" fmla="*/ T16 w 7979"/>
                              <a:gd name="T18" fmla="+- 0 8943 5918"/>
                              <a:gd name="T19" fmla="*/ 8943 h 3025"/>
                              <a:gd name="T20" fmla="+- 0 15515 7536"/>
                              <a:gd name="T21" fmla="*/ T20 w 7979"/>
                              <a:gd name="T22" fmla="+- 0 8688 5918"/>
                              <a:gd name="T23" fmla="*/ 8688 h 3025"/>
                              <a:gd name="T24" fmla="+- 0 15515 7536"/>
                              <a:gd name="T25" fmla="*/ T24 w 7979"/>
                              <a:gd name="T26" fmla="+- 0 8436 5918"/>
                              <a:gd name="T27" fmla="*/ 8436 h 3025"/>
                              <a:gd name="T28" fmla="+- 0 15515 7536"/>
                              <a:gd name="T29" fmla="*/ T28 w 7979"/>
                              <a:gd name="T30" fmla="+- 0 5918 5918"/>
                              <a:gd name="T31" fmla="*/ 5918 h 3025"/>
                              <a:gd name="T32" fmla="+- 0 7536 7536"/>
                              <a:gd name="T33" fmla="*/ T32 w 7979"/>
                              <a:gd name="T34" fmla="+- 0 5918 5918"/>
                              <a:gd name="T35" fmla="*/ 5918 h 3025"/>
                              <a:gd name="T36" fmla="+- 0 7536 7536"/>
                              <a:gd name="T37" fmla="*/ T36 w 7979"/>
                              <a:gd name="T38" fmla="+- 0 6172 5918"/>
                              <a:gd name="T39" fmla="*/ 6172 h 3025"/>
                              <a:gd name="T40" fmla="+- 0 15515 7536"/>
                              <a:gd name="T41" fmla="*/ T40 w 7979"/>
                              <a:gd name="T42" fmla="+- 0 6172 5918"/>
                              <a:gd name="T43" fmla="*/ 6172 h 3025"/>
                              <a:gd name="T44" fmla="+- 0 15515 7536"/>
                              <a:gd name="T45" fmla="*/ T44 w 7979"/>
                              <a:gd name="T46" fmla="+- 0 5918 5918"/>
                              <a:gd name="T47" fmla="*/ 5918 h 3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979" h="3025">
                                <a:moveTo>
                                  <a:pt x="7979" y="2518"/>
                                </a:moveTo>
                                <a:lnTo>
                                  <a:pt x="0" y="2518"/>
                                </a:lnTo>
                                <a:lnTo>
                                  <a:pt x="0" y="2770"/>
                                </a:lnTo>
                                <a:lnTo>
                                  <a:pt x="0" y="3025"/>
                                </a:lnTo>
                                <a:lnTo>
                                  <a:pt x="7979" y="3025"/>
                                </a:lnTo>
                                <a:lnTo>
                                  <a:pt x="7979" y="2770"/>
                                </a:lnTo>
                                <a:lnTo>
                                  <a:pt x="7979" y="2518"/>
                                </a:lnTo>
                                <a:moveTo>
                                  <a:pt x="7979" y="0"/>
                                </a:moveTo>
                                <a:lnTo>
                                  <a:pt x="0" y="0"/>
                                </a:lnTo>
                                <a:lnTo>
                                  <a:pt x="0" y="254"/>
                                </a:lnTo>
                                <a:lnTo>
                                  <a:pt x="7979" y="254"/>
                                </a:lnTo>
                                <a:lnTo>
                                  <a:pt x="797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7A5FB7C" id="Group 22" o:spid="_x0000_s1026" style="position:absolute;margin-left:22.7pt;margin-top:0;width:792.3pt;height:576.25pt;z-index:-251660800;mso-position-horizontal-relative:page;mso-position-vertical:bottom;mso-position-vertical-relative:margin" coordorigin="539,69" coordsize="15846,11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">
                <v:shape id="Freeform 40" o:spid="_x0000_s1027" style="position:absolute;left:624;top:193;width:15676;height:11157;visibility:visible;mso-wrap-style:square;v-text-anchor:top" coordsize="15676,1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NUsMA&#10;AADbAAAADwAAAGRycy9kb3ducmV2LnhtbESPwWrDMBBE74H+g9hCb4ls05TiWjbB1JCSU5Mcelys&#10;rWVirYylOs7fV4FCj8PMvGGKarGDmGnyvWMF6SYBQdw63XOn4Hxq1q8gfEDWODgmBTfyUJUPqwJz&#10;7a78SfMxdCJC2OeowIQw5lL61pBFv3EjcfS+3WQxRDl1Uk94jXA7yCxJXqTFnuOCwZFqQ+3l+GMV&#10;bLf+MJ/fnz9SrL+ouSV63xut1NPjsnsDEWgJ/+G/9l4ryDK4f4k/QJ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UNUsMAAADbAAAADwAAAAAAAAAAAAAAAACYAgAAZHJzL2Rv&#10;d25yZXYueG1sUEsFBgAAAAAEAAQA9QAAAIgDAAAAAA==&#10;" path="m15355,l321,,244,8,174,33,112,72,62,122,25,183,4,251,,300,,10856r16,95l48,11015r46,54l152,11112r68,29l295,11156r26,1l15355,11157r77,-9l15503,11123r61,-38l15614,11034r37,-60l15672,10905r4,-49l15676,300r-10,-72l15640,162r-41,-58l15545,57r-65,-34l15407,4,15355,xe" fillcolor="#2c2a2b" stroked="f">
                  <v:path arrowok="t" o:connecttype="custom" o:connectlocs="15355,193;321,193;244,201;174,226;112,265;62,315;25,376;4,444;0,493;0,11049;16,11144;48,11208;94,11262;152,11305;220,11334;295,11349;321,11350;15355,11350;15432,11341;15503,11316;15564,11278;15614,11227;15651,11167;15672,11098;15676,11049;15676,493;15666,421;15640,355;15599,297;15545,250;15480,216;15407,197;15355,193" o:connectangles="0,0,0,0,0,0,0,0,0,0,0,0,0,0,0,0,0,0,0,0,0,0,0,0,0,0,0,0,0,0,0,0,0"/>
                </v:shape>
                <v:line id="Line 39" o:spid="_x0000_s1028" style="position:absolute;visibility:visible;mso-wrap-style:square" from="16222,180" to="1622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4f8MAAADbAAAADwAAAGRycy9kb3ducmV2LnhtbESPQWvCQBSE7wX/w/IEL0U3WioaXUUE&#10;wUsojR48PrLPJJp9G3bXGP99t1DocZiZb5j1tjeN6Mj52rKC6SQBQVxYXXOp4Hw6jBcgfEDW2Fgm&#10;BS/ysN0M3taYavvkb+ryUIoIYZ+igiqENpXSFxUZ9BPbEkfvap3BEKUrpXb4jHDTyFmSzKXBmuNC&#10;hS3tKyru+cMoyL4+u6lz3en9Uta9PCyzW64zpUbDfrcCEagP/+G/9lErmH3A75f4A+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LeH/DAAAA2wAAAA8AAAAAAAAAAAAA&#10;AAAAoQIAAGRycy9kb3ducmV2LnhtbFBLBQYAAAAABAAEAPkAAACRAwAAAAA=&#10;" strokecolor="#393738" strokeweight="1.25pt"/>
                <v:line id="Line 38" o:spid="_x0000_s1029" style="position:absolute;visibility:visible;mso-wrap-style:square" from="16222,11076" to="16222,11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LgC8MAAADbAAAADwAAAGRycy9kb3ducmV2LnhtbESPQWvCQBSE7wX/w/IEL0U3SisaXUUE&#10;wUsojR48PrLPJJp9G3bXGP99t1DocZiZb5j1tjeN6Mj52rKC6SQBQVxYXXOp4Hw6jBcgfEDW2Fgm&#10;BS/ysN0M3taYavvkb+ryUIoIYZ+igiqENpXSFxUZ9BPbEkfvap3BEKUrpXb4jHDTyFmSzKXBmuNC&#10;hS3tKyru+cMoyL4+u6lz3en9Uta9PCyzW64zpUbDfrcCEagP/+G/9lErmH3A75f4A+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i4AvDAAAA2wAAAA8AAAAAAAAAAAAA&#10;AAAAoQIAAGRycy9kb3ducmV2LnhtbFBLBQYAAAAABAAEAPkAAACRAwAAAAA=&#10;" strokecolor="#393738" strokeweight="1.25pt"/>
                <v:shape id="AutoShape 37" o:spid="_x0000_s1030" style="position:absolute;left:722;top:277;width:15374;height:11152;visibility:visible;mso-wrap-style:square;v-text-anchor:top" coordsize="15374,1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hoMQA&#10;AADbAAAADwAAAGRycy9kb3ducmV2LnhtbESPzWrDMBCE74W8g9hAb43ckJrgRAmN25DSQ/4fYGNt&#10;bBNrZSTVcd++KhR6HGbmG2a+7E0jOnK+tqzgeZSAIC6srrlUcD6tn6YgfEDW2FgmBd/kYbkYPMwx&#10;0/bOB+qOoRQRwj5DBVUIbSalLyoy6Ee2JY7e1TqDIUpXSu3wHuGmkeMkSaXBmuNChS3lFRW345dR&#10;4Lertwt2u3yTvpvJfvKJeepSpR6H/esMRKA+/If/2h9awfgFfr/EH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RYaDEAAAA2wAAAA8AAAAAAAAAAAAAAAAAmAIAAGRycy9k&#10;b3ducmV2LnhtbFBLBQYAAAAABAAEAPUAAACJAwAAAAA=&#10;" path="m27,11105l14,10874r-7,-12l4,10855,,11090r27,15m169,2l157,4r-3,1l169,2m176,r-7,2l172,1,176,t49,10993l203,10992r-8,l180,10990r6,161l219,11152r4,-159l225,10993t15149,143l15367,10985r-1,-16l15345,10977r-60,15l225,10993r15027,l15257,11152r4,l15294,11151r8,-1l15334,11145r9,-1l15374,11136e" fillcolor="#393738" stroked="f">
                  <v:path arrowok="t" o:connecttype="custom" o:connectlocs="27,11382;14,11151;7,11139;4,11132;0,11367;27,11382;169,279;157,281;154,282;169,279;176,277;169,279;172,278;176,277;225,11270;203,11269;195,11269;180,11267;186,11428;219,11429;223,11270;225,11270;15374,11413;15367,11262;15366,11246;15345,11254;15285,11269;225,11270;15252,11270;15257,11429;15261,11429;15294,11428;15302,11427;15334,11422;15343,11421;15374,11413" o:connectangles="0,0,0,0,0,0,0,0,0,0,0,0,0,0,0,0,0,0,0,0,0,0,0,0,0,0,0,0,0,0,0,0,0,0,0,0"/>
                </v:shape>
                <v:line id="Line 36" o:spid="_x0000_s1031" style="position:absolute;visibility:visible;mso-wrap-style:square" from="713,11068" to="713,11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H/c8MAAADbAAAADwAAAGRycy9kb3ducmV2LnhtbESP0WoCMRRE3wv9h3ALvhTNaq3IapQi&#10;WPRR7QdcNtfd1eRmm0R32683guDjMDNnmPmys0ZcyYfasYLhIANBXDhdc6ng57DuT0GEiKzROCYF&#10;fxRguXh9mWOuXcs7uu5jKRKEQ44KqhibXMpQVGQxDFxDnLyj8xZjkr6U2mOb4NbIUZZNpMWa00KF&#10;Da0qKs77i1Ww9b+fx+xkvt/x8nEw/+2Yzt1Gqd5b9zUDEamLz/CjvdEKRhO4f0k/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x/3PDAAAA2wAAAA8AAAAAAAAAAAAA&#10;AAAAoQIAAGRycy9kb3ducmV2LnhtbFBLBQYAAAAABAAEAPkAAACRAwAAAAA=&#10;" strokecolor="#393738" strokeweight=".25pt"/>
                <v:shape id="AutoShape 35" o:spid="_x0000_s1032" style="position:absolute;left:539;top:180;width:225;height:11165;visibility:visible;mso-wrap-style:square;v-text-anchor:top" coordsize="225,11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TR1MUA&#10;AADbAAAADwAAAGRycy9kb3ducmV2LnhtbESPQWvCQBSE70L/w/IKvemmHqKkrlIsEilejB5yfGRf&#10;k9Ts25hdTdpf7wqCx2FmvmEWq8E04kqdqy0reJ9EIIgLq2suFRwPm/EchPPIGhvLpOCPHKyWL6MF&#10;Jtr2vKdr5ksRIOwSVFB53yZSuqIig25iW+Lg/djOoA+yK6XusA9w08hpFMXSYM1hocKW1hUVp+xi&#10;FOyyNO1PcXzJ19+/pkjx67zN/5V6ex0+P0B4Gvwz/GhvtYLpDO5fw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NHUxQAAANsAAAAPAAAAAAAAAAAAAAAAAJgCAABkcnMv&#10;ZG93bnJldi54bWxQSwUGAAAAAAQABAD1AAAAigMAAAAA&#10;" path="m175,268r-1,4l172,286r,5l175,268m176,l122,42,72,97,34,162,9,233,,309,,10873r8,69l31,11014r37,65l117,11136r34,29l170,10865,170,313r1,-18l176,t49,172l213,186r-3,4l225,172e" fillcolor="#393738" stroked="f">
                  <v:path arrowok="t" o:connecttype="custom" o:connectlocs="175,448;174,452;172,466;172,471;175,448;176,180;122,222;72,277;34,342;9,413;0,489;0,11053;8,11122;31,11194;68,11259;117,11316;151,11345;170,11045;170,493;171,475;176,180;225,352;213,366;210,370;225,352" o:connectangles="0,0,0,0,0,0,0,0,0,0,0,0,0,0,0,0,0,0,0,0,0,0,0,0,0"/>
                </v:shape>
                <v:line id="Line 34" o:spid="_x0000_s1033" style="position:absolute;visibility:visible;mso-wrap-style:square" from="943,125" to="943,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BVWMIAAADbAAAADwAAAGRycy9kb3ducmV2LnhtbESPwW7CMAyG75N4h8hI3EYCSNPoCAjY&#10;0LjsAOwBrMZrqjVO1QRa3h4fJu1o/f4/f15thtCoG3WpjmxhNjWgiMvoaq4sfF8Oz6+gUkZ22EQm&#10;C3dKsFmPnlZYuNjziW7nXCmBcCrQgs+5LbROpaeAaRpbYsl+Yhcwy9hV2nXYCzw0em7Miw5Ys1zw&#10;2NLeU/l7vgbRMG3Kx8/lYffx3pu9X3hHX4O1k/GwfQOVacj/y3/to7MwF1n5RQC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XBVWMIAAADbAAAADwAAAAAAAAAAAAAA&#10;AAChAgAAZHJzL2Rvd25yZXYueG1sUEsFBgAAAAAEAAQA+QAAAJADAAAAAA==&#10;" strokecolor="#393738" strokeweight=".2pt"/>
                <v:shape id="Freeform 33" o:spid="_x0000_s1034" style="position:absolute;left:714;top:11094;width:14;height:41;visibility:visible;mso-wrap-style:square;v-text-anchor:top" coordsize="1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kT8IA&#10;AADbAAAADwAAAGRycy9kb3ducmV2LnhtbESPy2rDMBBF94H8g5hAN6GRY+gjrmUTAiXd1vGmu8Ga&#10;2KbSyFhy7P59FSh0ebmPw83LxRpxo9H3jhXsdwkI4sbpnlsF9eX98RWED8gajWNS8EMeymK9yjHT&#10;buZPulWhFXGEfYYKuhCGTErfdGTR79xAHL2rGy2GKMdW6hHnOG6NTJPkWVrsORI6HOjUUfNdTTZy&#10;XWu0rkx9+nqqL/3LdN4mgZV62CzHNxCBlvAf/mt/aAXpAe5f4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qRPwgAAANsAAAAPAAAAAAAAAAAAAAAAAJgCAABkcnMvZG93&#10;bnJldi54bWxQSwUGAAAAAAQABAD1AAAAhwMAAAAA&#10;" path="m,l1,4,4,17r3,8l14,41,6,21,,xe" fillcolor="#393738" stroked="f">
                  <v:path arrowok="t" o:connecttype="custom" o:connectlocs="0,11094;1,11098;4,11111;7,11119;14,11135;6,11115;0,11094" o:connectangles="0,0,0,0,0,0,0"/>
                </v:shape>
                <v:line id="Line 32" o:spid="_x0000_s1035" style="position:absolute;visibility:visible;mso-wrap-style:square" from="719,176" to="71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RiBMAAAADbAAAADwAAAGRycy9kb3ducmV2LnhtbERPS0vDQBC+C/0Pywi92Y2tSojdhFIQ&#10;ehJMCl6H7OSB2dmQnaaxv757EDx+fO99sbhBzTSF3rOB500Cirj2tufWwLn6eEpBBUG2OHgmA78U&#10;oMhXD3vMrL/yF82ltCqGcMjQQCcyZlqHuiOHYeNH4sg1fnIoEU6tthNeY7gb9DZJ3rTDnmNDhyMd&#10;O6p/yosz8Hls5Fa9vI5VWuNubgZJy28xZv24HN5BCS3yL/5zn6yBXVwfv8QfoPM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uEYgTAAAAA2wAAAA8AAAAAAAAAAAAAAAAA&#10;oQIAAGRycy9kb3ducmV2LnhtbFBLBQYAAAAABAAEAPkAAACOAwAAAAA=&#10;" strokecolor="#393738" strokeweight=".35pt"/>
                <v:shape id="AutoShape 31" o:spid="_x0000_s1036" style="position:absolute;left:720;top:388;width:30;height:10785;visibility:visible;mso-wrap-style:square;v-text-anchor:top" coordsize="30,10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BuscIA&#10;AADbAAAADwAAAGRycy9kb3ducmV2LnhtbESPT4vCMBTE78J+h/AW9qZJV6lLNYorLHgS/7HnZ/Ns&#10;i81LaaLWb28EweMwM79hpvPO1uJKra8ca0gGCgRx7kzFhYbD/q//A8IHZIO1Y9JwJw/z2Udviplx&#10;N97SdRcKESHsM9RQhtBkUvq8JIt+4Bri6J1cazFE2RbStHiLcFvLb6VSabHiuFBiQ8uS8vPuYjX8&#10;H9WB14k6puNzWi14VPzmw43WX5/dYgIiUBfe4Vd7ZTQME3h+iT9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QG6xwgAAANsAAAAPAAAAAAAAAAAAAAAAAJgCAABkcnMvZG93&#10;bnJldi54bWxQSwUGAAAAAAQABAD1AAAAhwMAAAAA&#10;" path="m18,l9,16,6,22,1,35,,40,8,19,18,m30,10785r-10,-15l27,10782r3,3e" fillcolor="#393738" stroked="f">
                  <v:path arrowok="t" o:connecttype="custom" o:connectlocs="18,388;9,404;6,410;1,423;0,428;8,407;18,388;30,11173;20,11158;27,11170;30,11173" o:connectangles="0,0,0,0,0,0,0,0,0,0,0"/>
                </v:shape>
                <v:line id="Line 30" o:spid="_x0000_s1037" style="position:absolute;visibility:visible;mso-wrap-style:square" from="743,161" to="743,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yjsUAAADbAAAADwAAAGRycy9kb3ducmV2LnhtbESPT2vCQBTE70K/w/IKvemmKdQSXcUW&#10;WtIeDMaC10f2mQSzb0N286ffvisIHoeZ+Q2z3k6mEQN1rras4HkRgSAurK65VPB7/Jy/gXAeWWNj&#10;mRT8kYPt5mG2xkTbkQ805L4UAcIuQQWV920ipSsqMugWtiUO3tl2Bn2QXSl1h2OAm0bGUfQqDdYc&#10;Fips6aOi4pL3RsHy+/zexqc+/xoaTn+Op2y3p0ypp8dptwLhafL38K2dagUvMVy/hB8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GyjsUAAADbAAAADwAAAAAAAAAA&#10;AAAAAAChAgAAZHJzL2Rvd25yZXYueG1sUEsFBgAAAAAEAAQA+QAAAJMDAAAAAA==&#10;" strokecolor="#393738" strokeweight=".65pt"/>
                <v:shape id="AutoShape 29" o:spid="_x0000_s1038" style="position:absolute;left:690;top:125;width:15695;height:11304;visibility:visible;mso-wrap-style:square;v-text-anchor:top" coordsize="15695,1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3at8YA&#10;AADbAAAADwAAAGRycy9kb3ducmV2LnhtbESPQWsCMRSE7wX/Q3hCbzWrUtHVKGJbqIceqiJ4e2ye&#10;m8XNy3YT19Rf3xQKPQ4z8w2zWEVbi45aXzlWMBxkIIgLpysuFRz2b09TED4ga6wdk4Jv8rBa9h4W&#10;mGt340/qdqEUCcI+RwUmhCaX0heGLPqBa4iTd3atxZBkW0rd4i3BbS1HWTaRFitOCwYb2hgqLrur&#10;VfBy6k7ddfJ8/JhtXu/7w9Bs41dU6rEf13MQgWL4D/+137WC8Rh+v6Qf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3at8YAAADbAAAADwAAAAAAAAAAAAAAAACYAgAAZHJz&#10;L2Rvd25yZXYueG1sUEsFBgAAAAAEAAQA9QAAAIsDAAAAAA==&#10;" path="m25,55l20,350r-1,18l19,370r5,-47l25,320,25,55t,264l25,320r,-1m231,11144r-15,-2l208,11141r-23,-6l164,11128r-4,-2l148,11121r-3,-1l147,11121r-2,-1l144,11119r-4,-2l127,11110r-3,-2l111,11099r,-1l109,11097r-3,-2l89,11081r-3,-3l73,11065r-11,-14l60,11048r-10,-15l38,11010r-1,-3l31,10994r-3,-8l25,10973r-4,-26l21,10943r-2,-19l19,10922r,-2l,11220r25,17l20,10943r1,8l23,10965r2,272l32,11242r4,-235l39,11014r7,12l59,11257r7,3l94,11273r7,3l131,11286r39,10l178,11297r32,5l218,11303r-6,-161l227,11144r4,m257,11145r-22,-1l231,11144r26,1m15289,11304r-5,-159l257,11145r-2,l251,11304r15038,m15296,11145r-9,l15289,11145r7,m15313,11144r-4,l15296,11145r17,-1m15337,11141r-24,3l15317,11144r20,-3m15370,11132r-11,3l15363,11134r7,-2m15388,11125r-11,4l15370,11132r11,-4l15388,11125m15695,364r-2,-23l15688,296r-23,-72l15628,159r-49,-57l15544,73r-21,268l15521,327r-1,-4l15519,319r,-41l15520,55r-7,-4l15486,36r-7,-4l15451,20r-8,-3l15414,6r-8,-2l15389,r-14,l15366,r-41,l15289,,255,r,147l251,,210,r-2,l169,,156,,139,4r-8,2l101,17r-7,3l66,32r-7,4l57,248r-7,11l46,266,59,36,32,51,28,306r-3,13l30,303r1,-5l36,285r3,-6l46,266r2,-3l59,245r3,-4l71,231r3,-4l86,215r,-1l88,212r4,-3l105,198r4,-3l124,185r3,-2l133,180r1,-1l140,176r4,-2l145,173r18,-8l186,157r3,-1l204,153r4,-1l216,151r15,-2l259,147r15025,l15313,149r24,3l15341,153r2,l15358,157r23,8l15403,175r17,10l15440,198r2,2l15446,204r10,8l15470,227r14,17l15496,263r10,19l15523,345r2,10575l15523,10947r-14,55l15506,11010r-10,21l15485,11047r-3,4l15479,11055r-8,10l15458,11079r-5,4l15447,11088r-8,7l15436,11097r,1l15436,11097r-2,1l15434,11099r-13,9l15417,11110r-6,4l15401,11119r-13,6l15398,11121r8,167l15414,11286r29,-10l15451,11273r28,-13l15486,11257r27,-15l15520,11237r-1,-223l15519,10974r1,-5l15521,10965r2,-14l15544,11220r29,-24l15623,11141r39,-65l15686,11005r6,-54l15695,10928r,-10564e" fillcolor="#393738" stroked="f">
                  <v:path arrowok="t" o:connecttype="custom" o:connectlocs="19,495;25,444;231,11269;164,11253;148,11246;144,11244;127,11235;109,11222;73,11190;38,11135;25,11098;19,11047;20,11068;32,11367;59,11382;131,11411;218,11428;257,11270;15289,11429;251,11429;15289,11270;15296,11270;15317,11269;15363,11259;15370,11257;15693,466;15579,227;15520,448;15513,176;15443,142;15375,125;255,125;208,125;131,131;59,161;59,161;30,428;46,391;71,356;88,337;109,320;127,308;144,299;189,281;231,274;15337,277;15343,278;15420,310;15456,337;15506,407;15509,11127;15485,11172;15458,11204;15436,11222;15434,11223;15411,11239;15406,11413;15479,11385;15519,11139;15523,11076;15662,11201;15695,489" o:connectangles="0,0,0,0,0,0,0,0,0,0,0,0,0,0,0,0,0,0,0,0,0,0,0,0,0,0,0,0,0,0,0,0,0,0,0,0,0,0,0,0,0,0,0,0,0,0,0,0,0,0,0,0,0,0,0,0,0,0,0,0,0,0"/>
                </v:shape>
                <v:shape id="AutoShape 28" o:spid="_x0000_s1039" style="position:absolute;left:3802;top:69;width:8463;height:11428;visibility:visible;mso-wrap-style:square;v-text-anchor:top" coordsize="8463,1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R6jsIA&#10;AADbAAAADwAAAGRycy9kb3ducmV2LnhtbESPQYvCMBSE7wv+h/AEb2uqLkWqUUQQ9qhWxOOjebbB&#10;5qU22Vr99WZhYY/DzHzDLNe9rUVHrTeOFUzGCQjiwmnDpYJTvvucg/ABWWPtmBQ8ycN6NfhYYqbd&#10;gw/UHUMpIoR9hgqqEJpMSl9UZNGPXUMcvatrLYYo21LqFh8Rbms5TZJUWjQcFypsaFtRcTv+WAXp&#10;c/9Ku/uFTD7b5aewP5tmMlVqNOw3CxCB+vAf/mt/awWzL/j9En+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NHqOwgAAANsAAAAPAAAAAAAAAAAAAAAAAJgCAABkcnMvZG93&#10;bnJldi54bWxQSwUGAAAAAAQABAD1AAAAhwMAAAAA&#10;" path="m8410,3167r,1l8410,3167t53,-184l8457,2804r-1,-1l8440,2630r,-1l8414,2461r,522l8414,2985r,-1l8414,2983r,-522l8413,2460r-34,-162l8378,2297r-43,-155l8335,2140r-46,-137l8284,1989r,-1l8226,1843r,-1l8162,1703r,-1l8102,1588r-10,-20l8092,1567r-74,-128l8017,1438r-62,-98l7939,1315r-1,l7874,1224r-18,-26l7856,1197r-85,-112l7770,1085,7683,979r,-1l7594,878r-1,-1l7504,783r-91,-90l7413,692r-55,-51l7323,608r-1,l7234,530r-1,-1l7146,456r-85,-67l7061,388r-34,-26l6979,326r-28,-20l6901,270r,-1l6881,255r-54,-37l6826,218r-68,-46l6757,172r-63,-40l6652,106r-15,-9l6612,82,6587,67,6510,24r-1,l6484,10,6469,2r-1,l6463,r-22,40l6446,43r15,8l6486,64r34,19l6519,82r43,25l6561,106r107,64l6667,170r63,40l6799,256r-1,-1l6872,307r,-1l6950,363r-1,-1l7031,424r-1,l7115,491r-1,l7201,564r88,78l7289,641r89,84l7468,814r,-1l7558,908r-1,l7646,1008r-1,l7732,1113r85,111l7816,1223r82,117l7897,1339r79,123l7975,1461r74,128l8118,1722r,-1l8181,1860r57,144l8238,2003r51,151l8288,2153r44,156l8331,2308r35,160l8366,2469r,-1l8366,2469r26,167l8392,2634r16,173l8408,2806r6,178l8414,2985r-4,183l8410,3170r-6,92l8404,3261r,1l8394,3357r,-1l8394,3357r-12,96l8367,3551r-19,100l8348,3650r-22,102l8326,3751r-25,103l8272,3958r-32,106l8240,4063r-36,107l8164,4278r1,l8121,4388r,-1l8074,4499r-51,113l8023,4611r-55,115l7968,4725r-59,116l7846,4958r-68,119l7778,5076r-72,120l7707,5196r-77,122l7630,5317r-81,124l7550,5440r-86,125l7374,5691r,-1l7279,5818r-100,129l7179,5946r-105,131l7075,6077r-110,132l6965,6208r-115,134l6851,6341r-121,135l6731,6476r-126,136l6606,6612r-131,138l6339,6889r-141,140l6197,7030r-146,141l5898,7315r-159,145l5740,7460r-165,146l5576,7606r-171,148l5229,7904r-182,151l4858,8207r1,l4664,8361r-201,156l4256,8674r,-1l4042,8832r-220,160l3594,9153r1,l3361,9316r-241,165l2872,9646r1,l2618,9814r-261,169l1812,10325r-283,173l940,10850r-306,178l635,11027,,11388r25,40l346,11247r313,-180l660,11067r67,-39l966,10889r589,-352l1838,10364r1,l2115,10192r531,-340l3148,9518r241,-165l3851,9029r220,-161l4072,8868r213,-158l4286,8710r47,-36l4493,8553r202,-156l4890,8243r188,-153l5079,8090r182,-151l5438,7789r335,-295l5773,7493r159,-145l6085,7204r147,-142l6374,6921r,-1l6510,6781r1,l6642,6643r125,-137l6888,6371r26,-30l7003,6237r23,-28l7113,6105r105,-131l7239,5947r79,-102l7414,5717r19,-26l7504,5591r,-1l7590,5466r,-1l7606,5440r65,-98l7671,5341r15,-23l7748,5220r,-1l7821,5099r13,-22l7889,4980r,-1l7952,4862r,-1l8012,4746r,-1l8021,4726r46,-95l8068,4630r8,-18l8119,4517r,-1l8166,4405r1,-1l8173,4388r37,-94l8210,4293r40,-108l8250,4184r36,-107l8286,4076r4,-12l8319,3970r29,-105l8373,3762r,-1l8375,3752r20,-92l8396,3659r1,-8l8414,3559r,-1l8430,3460r,-1l8442,3362r,-1l8452,3265r,-4l8459,3170r,-3l8463,2985r,-2e" fillcolor="#ff3342" stroked="f">
                  <v:path arrowok="t" o:connecttype="custom" o:connectlocs="8457,2873;8414,3054;8413,2529;8289,2072;8162,1772;8017,1507;7856,1266;7593,946;7322,677;7027,431;6827,287;6637,166;6469,71;6486,133;6667,239;6950,432;7201,633;7558,977;7816,1292;8118,1791;8288,2222;8366,2538;8414,3054;8394,3426;8348,3719;8240,4132;8074,4568;7846,5027;7630,5386;7279,5887;6965,6277;6606,6681;5898,7384;5229,7973;4256,8743;3361,9385;1812,10394;25,11497;1555,10606;3389,9422;4333,8743;5261,8008;6232,7131;6767,6575;7218,6043;7504,5659;7686,5387;7889,5048;8067,4700;8167,4473;8286,4146;8373,3830;8414,3627;8452,3330" o:connectangles="0,0,0,0,0,0,0,0,0,0,0,0,0,0,0,0,0,0,0,0,0,0,0,0,0,0,0,0,0,0,0,0,0,0,0,0,0,0,0,0,0,0,0,0,0,0,0,0,0,0,0,0,0,0"/>
                </v:shape>
                <v:rect id="Rectangle 27" o:spid="_x0000_s1040" style="position:absolute;left:992;top:1160;width:7346;height:5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pk3sIA&#10;AADbAAAADwAAAGRycy9kb3ducmV2LnhtbESPQYvCMBSE78L+h/AW9qaJqxatRpEFYUE9rC54fTTP&#10;tti81CZq/fdGEDwOM/MNM1u0thJXanzpWEO/p0AQZ86UnGv436+6YxA+IBusHJOGO3lYzD86M0yN&#10;u/EfXXchFxHCPkUNRQh1KqXPCrLoe64mjt7RNRZDlE0uTYO3CLeV/FYqkRZLjgsF1vRTUHbaXawG&#10;TIbmvD0ONvv1JcFJ3qrV6KC0/vpsl1MQgdrwDr/av0bDYAT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mTewgAAANsAAAAPAAAAAAAAAAAAAAAAAJgCAABkcnMvZG93&#10;bnJldi54bWxQSwUGAAAAAAQABAD1AAAAhwM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41" type="#_x0000_t75" style="position:absolute;left:725;top:1025;width:7880;height:5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OTwzGAAAA2wAAAA8AAABkcnMvZG93bnJldi54bWxEj1trwkAUhN8L/oflCL7VTS+KRlcpBcWH&#10;Uow3fDxmT5Ng9mzIrnH777uFQh+HmfmGmS+DqUVHrassK3gaJiCIc6srLhQc9qvHCQjnkTXWlknB&#10;NzlYLnoPc0y1vXNG3c4XIkLYpaig9L5JpXR5SQbd0DbE0fuyrUEfZVtI3eI9wk0tn5NkLA1WHBdK&#10;bOi9pPy6uxkFq2OTvYbLNRtV08+P0b5bh+35pNSgH95mIDwF/x/+a2+0gpcx/H6JP0A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o5PDMYAAADbAAAADwAAAAAAAAAAAAAA&#10;AACfAgAAZHJzL2Rvd25yZXYueG1sUEsFBgAAAAAEAAQA9wAAAJIDAAAAAA==&#10;">
                  <v:imagedata r:id="rId40" o:title=""/>
                </v:shape>
                <v:rect id="Rectangle 25" o:spid="_x0000_s1042" style="position:absolute;left:7397;top:4344;width:8272;height:6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fMsQA&#10;AADbAAAADwAAAGRycy9kb3ducmV2LnhtbESPQWvCQBSE70L/w/IKveluq6aaugmlIAjqobHQ6yP7&#10;TEKzb9Psqum/7wqCx2FmvmFW+WBbcabeN441PE8UCOLSmYYrDV+H9XgBwgdkg61j0vBHHvLsYbTC&#10;1LgLf9K5CJWIEPYpaqhD6FIpfVmTRT9xHXH0jq63GKLsK2l6vES4beWLUom02HBcqLGjj5rKn+Jk&#10;NWAyM7/743R32J4SXFaDWs+/ldZPj8P7G4hAQ7iHb+2N0TB9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0XzLEAAAA2wAAAA8AAAAAAAAAAAAAAAAAmAIAAGRycy9k&#10;b3ducmV2LnhtbFBLBQYAAAAABAAEAPUAAACJAwAAAAA=&#10;" stroked="f"/>
                <v:shape id="Picture 24" o:spid="_x0000_s1043" type="#_x0000_t75" style="position:absolute;left:7096;top:4168;width:8874;height:7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dfuXDAAAA2wAAAA8AAABkcnMvZG93bnJldi54bWxET8tqwkAU3Rf8h+EK3dVJH4pGRykFSxdF&#10;THzg8pq5TYKZOyEzjdO/7ywEl4fzXqyCaURPnastK3geJSCIC6trLhXsd+unKQjnkTU2lknBHzlY&#10;LQcPC0y1vXJGfe5LEUPYpaig8r5NpXRFRQbdyLbEkfuxnUEfYVdK3eE1hptGviTJRBqsOTZU2NJH&#10;RcUl/zUK1oc2ewvnSzauZ5vv8a7/DNvTUanHYXifg/AU/F18c39pBa9xbPwSf4B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F1+5cMAAADbAAAADwAAAAAAAAAAAAAAAACf&#10;AgAAZHJzL2Rvd25yZXYueG1sUEsFBgAAAAAEAAQA9wAAAI8DAAAAAA==&#10;">
                  <v:imagedata r:id="rId40" o:title=""/>
                </v:shape>
                <v:shape id="AutoShape 23" o:spid="_x0000_s1044" style="position:absolute;left:7536;top:5918;width:7979;height:3025;visibility:visible;mso-wrap-style:square;v-text-anchor:top" coordsize="7979,3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UQ4MIA&#10;AADbAAAADwAAAGRycy9kb3ducmV2LnhtbESPQWsCMRSE74X+h/AK3mrWSktdjbIIgqCXaqDXx+a5&#10;Wdy8bJOo6783hUKPw8x8wyxWg+vElUJsPSuYjAsQxLU3LTcK9HHz+gkiJmSDnWdScKcIq+Xz0wJL&#10;42/8RddDakSGcCxRgU2pL6WMtSWHcex74uydfHCYsgyNNAFvGe46+VYUH9Jhy3nBYk9rS/X5cHEK&#10;Kr2297DbV3t90dp1P+b9+5SUGr0M1RxEoiH9h//aW6NgOoPfL/k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RDgwgAAANsAAAAPAAAAAAAAAAAAAAAAAJgCAABkcnMvZG93&#10;bnJldi54bWxQSwUGAAAAAAQABAD1AAAAhwMAAAAA&#10;" path="m7979,2518l,2518r,252l,3025r7979,l7979,2770r,-252m7979,l,,,254r7979,l7979,e" stroked="f">
                  <v:path arrowok="t" o:connecttype="custom" o:connectlocs="7979,8436;0,8436;0,8688;0,8943;7979,8943;7979,8688;7979,8436;7979,5918;0,5918;0,6172;7979,6172;7979,5918" o:connectangles="0,0,0,0,0,0,0,0,0,0,0,0"/>
                </v:shape>
                <w10:wrap anchorx="page" anchory="margin"/>
              </v:group>
            </w:pict>
          </mc:Fallback>
        </mc:AlternateContent>
      </w:r>
    </w:p>
    <w:p w:rsidR="00735E30" w:rsidRDefault="00F51F00">
      <w:pPr>
        <w:spacing w:before="264"/>
        <w:ind w:left="104"/>
        <w:rPr>
          <w:sz w:val="36"/>
        </w:rPr>
      </w:pPr>
      <w:r>
        <w:rPr>
          <w:color w:val="575757"/>
          <w:sz w:val="36"/>
        </w:rPr>
        <w:t>How to apply</w:t>
      </w:r>
    </w:p>
    <w:p w:rsidR="00735E30" w:rsidRDefault="00F51F00">
      <w:pPr>
        <w:spacing w:before="258"/>
        <w:ind w:left="104"/>
      </w:pPr>
      <w:r>
        <w:rPr>
          <w:color w:val="575757"/>
        </w:rPr>
        <w:t>To apply please forward:</w:t>
      </w:r>
    </w:p>
    <w:p w:rsidR="00735E30" w:rsidRDefault="00735E30">
      <w:pPr>
        <w:pStyle w:val="BodyText"/>
        <w:spacing w:before="5"/>
        <w:rPr>
          <w:sz w:val="24"/>
        </w:rPr>
      </w:pPr>
    </w:p>
    <w:p w:rsidR="00735E30" w:rsidRDefault="00F51F00">
      <w:pPr>
        <w:pStyle w:val="ListParagraph"/>
        <w:numPr>
          <w:ilvl w:val="0"/>
          <w:numId w:val="1"/>
        </w:numPr>
        <w:tabs>
          <w:tab w:val="left" w:pos="824"/>
          <w:tab w:val="left" w:pos="825"/>
        </w:tabs>
        <w:spacing w:before="1" w:line="268" w:lineRule="exact"/>
        <w:ind w:hanging="360"/>
      </w:pPr>
      <w:r>
        <w:rPr>
          <w:color w:val="575757"/>
        </w:rPr>
        <w:t>A completed Application</w:t>
      </w:r>
      <w:r>
        <w:rPr>
          <w:color w:val="575757"/>
          <w:spacing w:val="-3"/>
        </w:rPr>
        <w:t xml:space="preserve"> </w:t>
      </w:r>
      <w:r>
        <w:rPr>
          <w:color w:val="575757"/>
        </w:rPr>
        <w:t>Form</w:t>
      </w:r>
    </w:p>
    <w:p w:rsidR="00735E30" w:rsidRDefault="00F51F00">
      <w:pPr>
        <w:pStyle w:val="ListParagraph"/>
        <w:numPr>
          <w:ilvl w:val="0"/>
          <w:numId w:val="1"/>
        </w:numPr>
        <w:tabs>
          <w:tab w:val="left" w:pos="824"/>
          <w:tab w:val="left" w:pos="825"/>
        </w:tabs>
        <w:spacing w:line="265" w:lineRule="exact"/>
        <w:ind w:hanging="360"/>
      </w:pPr>
      <w:r>
        <w:rPr>
          <w:color w:val="575757"/>
        </w:rPr>
        <w:t>Application monitoring</w:t>
      </w:r>
      <w:r>
        <w:rPr>
          <w:color w:val="575757"/>
          <w:spacing w:val="-5"/>
        </w:rPr>
        <w:t xml:space="preserve"> </w:t>
      </w:r>
      <w:r>
        <w:rPr>
          <w:color w:val="575757"/>
        </w:rPr>
        <w:t>form</w:t>
      </w:r>
    </w:p>
    <w:p w:rsidR="00735E30" w:rsidRDefault="00735E30">
      <w:pPr>
        <w:pStyle w:val="BodyText"/>
        <w:spacing w:before="9"/>
        <w:rPr>
          <w:sz w:val="23"/>
        </w:rPr>
      </w:pPr>
    </w:p>
    <w:p w:rsidR="00735E30" w:rsidRDefault="00F51F00">
      <w:pPr>
        <w:spacing w:line="228" w:lineRule="auto"/>
        <w:ind w:left="104" w:right="8034"/>
      </w:pPr>
      <w:r>
        <w:rPr>
          <w:color w:val="575757"/>
        </w:rPr>
        <w:t>Candidates who are invited to interview will have a further opportunity to explore the content and context of these responses.</w:t>
      </w:r>
    </w:p>
    <w:p w:rsidR="00735E30" w:rsidRDefault="00735E30">
      <w:pPr>
        <w:spacing w:line="228" w:lineRule="auto"/>
        <w:sectPr w:rsidR="00735E30">
          <w:pgSz w:w="16860" w:h="11900" w:orient="landscape"/>
          <w:pgMar w:top="1100" w:right="920" w:bottom="280" w:left="1120" w:header="720" w:footer="720" w:gutter="0"/>
          <w:cols w:space="720"/>
        </w:sectPr>
      </w:pPr>
    </w:p>
    <w:p w:rsidR="00735E30" w:rsidRDefault="00735E30">
      <w:pPr>
        <w:pStyle w:val="BodyText"/>
        <w:spacing w:before="1"/>
        <w:rPr>
          <w:sz w:val="24"/>
        </w:rPr>
      </w:pPr>
    </w:p>
    <w:p w:rsidR="00735E30" w:rsidRDefault="00F51F00">
      <w:pPr>
        <w:spacing w:line="506" w:lineRule="auto"/>
        <w:ind w:left="104" w:right="4"/>
        <w:rPr>
          <w:color w:val="0000FF"/>
          <w:u w:val="single" w:color="0000FF"/>
        </w:rPr>
      </w:pPr>
      <w:r>
        <w:rPr>
          <w:color w:val="575757"/>
        </w:rPr>
        <w:t xml:space="preserve">Please send your completed application by email to: </w:t>
      </w:r>
      <w:hyperlink r:id="rId41" w:history="1">
        <w:r w:rsidR="00522BEB" w:rsidRPr="006B7273">
          <w:rPr>
            <w:rStyle w:val="Hyperlink"/>
            <w:u w:color="0000FF"/>
          </w:rPr>
          <w:t>school@maplegroveprimary.net</w:t>
        </w:r>
      </w:hyperlink>
    </w:p>
    <w:p w:rsidR="00643A2F" w:rsidRDefault="0040375C">
      <w:pPr>
        <w:spacing w:line="506" w:lineRule="auto"/>
        <w:ind w:left="104" w:right="4"/>
      </w:pPr>
      <w:hyperlink r:id="rId42" w:history="1">
        <w:r w:rsidR="00522BEB">
          <w:rPr>
            <w:rStyle w:val="Hyperlink"/>
          </w:rPr>
          <w:t>K.egl</w:t>
        </w:r>
        <w:r w:rsidR="00643A2F" w:rsidRPr="00721EF1">
          <w:rPr>
            <w:rStyle w:val="Hyperlink"/>
          </w:rPr>
          <w:t>eton@maplegroveprimary.net</w:t>
        </w:r>
      </w:hyperlink>
      <w:r w:rsidR="00643A2F">
        <w:rPr>
          <w:color w:val="575757"/>
        </w:rPr>
        <w:t xml:space="preserve"> </w:t>
      </w:r>
    </w:p>
    <w:p w:rsidR="00665215" w:rsidRDefault="00F51F00">
      <w:pPr>
        <w:spacing w:before="23"/>
        <w:ind w:left="103"/>
      </w:pPr>
      <w:r>
        <w:br w:type="column"/>
      </w:r>
    </w:p>
    <w:p w:rsidR="00735E30" w:rsidRDefault="00F51F00">
      <w:pPr>
        <w:spacing w:before="23"/>
        <w:ind w:left="103"/>
        <w:rPr>
          <w:sz w:val="36"/>
        </w:rPr>
      </w:pPr>
      <w:r>
        <w:rPr>
          <w:color w:val="575757"/>
          <w:sz w:val="36"/>
        </w:rPr>
        <w:t>Recruitment process</w:t>
      </w:r>
    </w:p>
    <w:p w:rsidR="00735E30" w:rsidRDefault="00F51F00">
      <w:pPr>
        <w:spacing w:before="188"/>
        <w:ind w:left="103"/>
      </w:pPr>
      <w:r>
        <w:rPr>
          <w:color w:val="575757"/>
        </w:rPr>
        <w:t>The recruitment process:</w:t>
      </w:r>
    </w:p>
    <w:p w:rsidR="00735E30" w:rsidRDefault="00735E30">
      <w:pPr>
        <w:pStyle w:val="BodyText"/>
        <w:spacing w:before="10"/>
        <w:rPr>
          <w:sz w:val="21"/>
        </w:rPr>
      </w:pPr>
    </w:p>
    <w:p w:rsidR="00735E30" w:rsidRDefault="00F51F00">
      <w:pPr>
        <w:spacing w:line="458" w:lineRule="auto"/>
        <w:ind w:left="106" w:right="1712" w:hanging="3"/>
        <w:rPr>
          <w:color w:val="575757"/>
        </w:rPr>
      </w:pPr>
      <w:r>
        <w:rPr>
          <w:color w:val="575757"/>
        </w:rPr>
        <w:t xml:space="preserve">We will treat all enquiries, formal and informal in confidence. </w:t>
      </w:r>
      <w:r>
        <w:rPr>
          <w:color w:val="666666"/>
        </w:rPr>
        <w:t xml:space="preserve">Potential applicants are welcome to visit the Schools within the trust. </w:t>
      </w:r>
      <w:r>
        <w:rPr>
          <w:color w:val="575757"/>
        </w:rPr>
        <w:t xml:space="preserve">The closing date for applications is </w:t>
      </w:r>
      <w:r w:rsidR="005B6D01">
        <w:rPr>
          <w:b/>
          <w:color w:val="000000" w:themeColor="text1"/>
        </w:rPr>
        <w:t>20</w:t>
      </w:r>
      <w:r w:rsidR="005B6D01" w:rsidRPr="005B6D01">
        <w:rPr>
          <w:b/>
          <w:color w:val="000000" w:themeColor="text1"/>
          <w:vertAlign w:val="superscript"/>
        </w:rPr>
        <w:t>th</w:t>
      </w:r>
      <w:r w:rsidR="005B6D01">
        <w:rPr>
          <w:b/>
          <w:color w:val="000000" w:themeColor="text1"/>
        </w:rPr>
        <w:t xml:space="preserve"> May 2018</w:t>
      </w:r>
      <w:r w:rsidR="00971FCD" w:rsidRPr="00797EC4">
        <w:rPr>
          <w:color w:val="000000" w:themeColor="text1"/>
        </w:rPr>
        <w:t xml:space="preserve"> </w:t>
      </w:r>
      <w:r>
        <w:rPr>
          <w:color w:val="575757"/>
        </w:rPr>
        <w:t>at 12 noon.</w:t>
      </w:r>
    </w:p>
    <w:p w:rsidR="00735E30" w:rsidRDefault="00643A2F" w:rsidP="00643A2F">
      <w:pPr>
        <w:spacing w:line="458" w:lineRule="auto"/>
        <w:ind w:left="106" w:right="1712" w:hanging="3"/>
      </w:pPr>
      <w:r>
        <w:rPr>
          <w:color w:val="575757"/>
        </w:rPr>
        <w:t>Interviews will be arranged with candidates.</w:t>
      </w:r>
    </w:p>
    <w:p w:rsidR="00735E30" w:rsidRDefault="00735E30">
      <w:pPr>
        <w:pStyle w:val="BodyText"/>
        <w:spacing w:before="6"/>
        <w:rPr>
          <w:sz w:val="22"/>
        </w:rPr>
      </w:pPr>
    </w:p>
    <w:p w:rsidR="00735E30" w:rsidRDefault="00F51F00">
      <w:pPr>
        <w:spacing w:line="228" w:lineRule="auto"/>
        <w:ind w:left="106" w:right="522"/>
      </w:pPr>
      <w:r>
        <w:rPr>
          <w:color w:val="575757"/>
        </w:rPr>
        <w:t>Candidates will have the opportunity to spend time with key people involved in the school.</w:t>
      </w:r>
    </w:p>
    <w:p w:rsidR="00735E30" w:rsidRDefault="00735E30">
      <w:pPr>
        <w:pStyle w:val="BodyText"/>
        <w:spacing w:before="10"/>
        <w:rPr>
          <w:sz w:val="21"/>
        </w:rPr>
      </w:pPr>
    </w:p>
    <w:p w:rsidR="00735E30" w:rsidRDefault="00F51F00">
      <w:pPr>
        <w:spacing w:line="246" w:lineRule="exact"/>
        <w:ind w:left="106"/>
      </w:pPr>
      <w:r>
        <w:rPr>
          <w:color w:val="666666"/>
        </w:rPr>
        <w:t xml:space="preserve">Alternatively, find out more </w:t>
      </w:r>
      <w:r w:rsidRPr="001A6C85">
        <w:rPr>
          <w:color w:val="666666"/>
        </w:rPr>
        <w:t>information and download an application</w:t>
      </w:r>
      <w:r>
        <w:rPr>
          <w:color w:val="666666"/>
        </w:rPr>
        <w:t xml:space="preserve"> pack from</w:t>
      </w:r>
    </w:p>
    <w:p w:rsidR="00735E30" w:rsidRPr="00FA2165" w:rsidRDefault="00F51F00" w:rsidP="00FA2165">
      <w:pPr>
        <w:spacing w:line="246" w:lineRule="exact"/>
        <w:ind w:left="106"/>
        <w:rPr>
          <w:b/>
        </w:rPr>
        <w:sectPr w:rsidR="00735E30" w:rsidRPr="00FA2165">
          <w:type w:val="continuous"/>
          <w:pgSz w:w="16860" w:h="11900" w:orient="landscape"/>
          <w:pgMar w:top="1100" w:right="920" w:bottom="280" w:left="1120" w:header="720" w:footer="720" w:gutter="0"/>
          <w:cols w:num="2" w:space="720" w:equalWidth="0">
            <w:col w:w="5204" w:space="1107"/>
            <w:col w:w="8509"/>
          </w:cols>
        </w:sectPr>
      </w:pPr>
      <w:proofErr w:type="gramStart"/>
      <w:r>
        <w:rPr>
          <w:b/>
          <w:color w:val="666666"/>
        </w:rPr>
        <w:t>the</w:t>
      </w:r>
      <w:proofErr w:type="gramEnd"/>
      <w:r>
        <w:rPr>
          <w:b/>
          <w:color w:val="666666"/>
        </w:rPr>
        <w:t xml:space="preserve"> Lion Academy Trust Website </w:t>
      </w:r>
      <w:hyperlink r:id="rId43">
        <w:r>
          <w:rPr>
            <w:b/>
            <w:color w:val="0000FF"/>
          </w:rPr>
          <w:t>www.lionacademytrust.net</w:t>
        </w:r>
      </w:hyperlink>
    </w:p>
    <w:p w:rsidR="00735E30" w:rsidRDefault="00735E30" w:rsidP="00FA2165">
      <w:pPr>
        <w:pStyle w:val="BodyText"/>
        <w:spacing w:before="4"/>
        <w:rPr>
          <w:rFonts w:ascii="Times New Roman"/>
          <w:sz w:val="17"/>
        </w:rPr>
      </w:pPr>
    </w:p>
    <w:sectPr w:rsidR="00735E30">
      <w:pgSz w:w="16860" w:h="11900" w:orient="landscape"/>
      <w:pgMar w:top="1100" w:right="920" w:bottom="280" w:left="11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02FF" w:usb1="4000E47F" w:usb2="0000002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3A0F"/>
    <w:multiLevelType w:val="multilevel"/>
    <w:tmpl w:val="17740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953048"/>
    <w:multiLevelType w:val="hybridMultilevel"/>
    <w:tmpl w:val="F724AEF6"/>
    <w:lvl w:ilvl="0" w:tplc="8248A3AE">
      <w:numFmt w:val="bullet"/>
      <w:lvlText w:val=""/>
      <w:lvlJc w:val="left"/>
      <w:pPr>
        <w:ind w:left="6920" w:hanging="360"/>
      </w:pPr>
      <w:rPr>
        <w:rFonts w:ascii="Symbol" w:eastAsia="Symbol" w:hAnsi="Symbol" w:cs="Symbol" w:hint="default"/>
        <w:w w:val="99"/>
        <w:sz w:val="20"/>
        <w:szCs w:val="20"/>
        <w:lang w:val="en-GB" w:eastAsia="en-GB" w:bidi="en-GB"/>
      </w:rPr>
    </w:lvl>
    <w:lvl w:ilvl="1" w:tplc="F7787124">
      <w:numFmt w:val="bullet"/>
      <w:lvlText w:val="•"/>
      <w:lvlJc w:val="left"/>
      <w:pPr>
        <w:ind w:left="7848" w:hanging="360"/>
      </w:pPr>
      <w:rPr>
        <w:rFonts w:hint="default"/>
        <w:lang w:val="en-GB" w:eastAsia="en-GB" w:bidi="en-GB"/>
      </w:rPr>
    </w:lvl>
    <w:lvl w:ilvl="2" w:tplc="084A70A6">
      <w:numFmt w:val="bullet"/>
      <w:lvlText w:val="•"/>
      <w:lvlJc w:val="left"/>
      <w:pPr>
        <w:ind w:left="8776" w:hanging="360"/>
      </w:pPr>
      <w:rPr>
        <w:rFonts w:hint="default"/>
        <w:lang w:val="en-GB" w:eastAsia="en-GB" w:bidi="en-GB"/>
      </w:rPr>
    </w:lvl>
    <w:lvl w:ilvl="3" w:tplc="18F86168">
      <w:numFmt w:val="bullet"/>
      <w:lvlText w:val="•"/>
      <w:lvlJc w:val="left"/>
      <w:pPr>
        <w:ind w:left="9704" w:hanging="360"/>
      </w:pPr>
      <w:rPr>
        <w:rFonts w:hint="default"/>
        <w:lang w:val="en-GB" w:eastAsia="en-GB" w:bidi="en-GB"/>
      </w:rPr>
    </w:lvl>
    <w:lvl w:ilvl="4" w:tplc="275EC3F4">
      <w:numFmt w:val="bullet"/>
      <w:lvlText w:val="•"/>
      <w:lvlJc w:val="left"/>
      <w:pPr>
        <w:ind w:left="10632" w:hanging="360"/>
      </w:pPr>
      <w:rPr>
        <w:rFonts w:hint="default"/>
        <w:lang w:val="en-GB" w:eastAsia="en-GB" w:bidi="en-GB"/>
      </w:rPr>
    </w:lvl>
    <w:lvl w:ilvl="5" w:tplc="14EE3690">
      <w:numFmt w:val="bullet"/>
      <w:lvlText w:val="•"/>
      <w:lvlJc w:val="left"/>
      <w:pPr>
        <w:ind w:left="11560" w:hanging="360"/>
      </w:pPr>
      <w:rPr>
        <w:rFonts w:hint="default"/>
        <w:lang w:val="en-GB" w:eastAsia="en-GB" w:bidi="en-GB"/>
      </w:rPr>
    </w:lvl>
    <w:lvl w:ilvl="6" w:tplc="9C12C52A">
      <w:numFmt w:val="bullet"/>
      <w:lvlText w:val="•"/>
      <w:lvlJc w:val="left"/>
      <w:pPr>
        <w:ind w:left="12488" w:hanging="360"/>
      </w:pPr>
      <w:rPr>
        <w:rFonts w:hint="default"/>
        <w:lang w:val="en-GB" w:eastAsia="en-GB" w:bidi="en-GB"/>
      </w:rPr>
    </w:lvl>
    <w:lvl w:ilvl="7" w:tplc="7180B9C2">
      <w:numFmt w:val="bullet"/>
      <w:lvlText w:val="•"/>
      <w:lvlJc w:val="left"/>
      <w:pPr>
        <w:ind w:left="13416" w:hanging="360"/>
      </w:pPr>
      <w:rPr>
        <w:rFonts w:hint="default"/>
        <w:lang w:val="en-GB" w:eastAsia="en-GB" w:bidi="en-GB"/>
      </w:rPr>
    </w:lvl>
    <w:lvl w:ilvl="8" w:tplc="F5EA93E8">
      <w:numFmt w:val="bullet"/>
      <w:lvlText w:val="•"/>
      <w:lvlJc w:val="left"/>
      <w:pPr>
        <w:ind w:left="14344" w:hanging="360"/>
      </w:pPr>
      <w:rPr>
        <w:rFonts w:hint="default"/>
        <w:lang w:val="en-GB" w:eastAsia="en-GB" w:bidi="en-GB"/>
      </w:rPr>
    </w:lvl>
  </w:abstractNum>
  <w:abstractNum w:abstractNumId="2">
    <w:nsid w:val="39F1098A"/>
    <w:multiLevelType w:val="multilevel"/>
    <w:tmpl w:val="3FBA5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17E2174"/>
    <w:multiLevelType w:val="hybridMultilevel"/>
    <w:tmpl w:val="30FEE468"/>
    <w:lvl w:ilvl="0" w:tplc="FA74B7CC">
      <w:numFmt w:val="bullet"/>
      <w:lvlText w:val=""/>
      <w:lvlJc w:val="left"/>
      <w:pPr>
        <w:ind w:left="6186" w:hanging="142"/>
      </w:pPr>
      <w:rPr>
        <w:rFonts w:ascii="Symbol" w:eastAsia="Symbol" w:hAnsi="Symbol" w:cs="Symbol" w:hint="default"/>
        <w:color w:val="666666"/>
        <w:w w:val="99"/>
        <w:sz w:val="20"/>
        <w:szCs w:val="20"/>
        <w:lang w:val="en-GB" w:eastAsia="en-GB" w:bidi="en-GB"/>
      </w:rPr>
    </w:lvl>
    <w:lvl w:ilvl="1" w:tplc="923A5B0C">
      <w:numFmt w:val="bullet"/>
      <w:lvlText w:val="•"/>
      <w:lvlJc w:val="left"/>
      <w:pPr>
        <w:ind w:left="7044" w:hanging="142"/>
      </w:pPr>
      <w:rPr>
        <w:rFonts w:hint="default"/>
        <w:lang w:val="en-GB" w:eastAsia="en-GB" w:bidi="en-GB"/>
      </w:rPr>
    </w:lvl>
    <w:lvl w:ilvl="2" w:tplc="38EE6B4E">
      <w:numFmt w:val="bullet"/>
      <w:lvlText w:val="•"/>
      <w:lvlJc w:val="left"/>
      <w:pPr>
        <w:ind w:left="7908" w:hanging="142"/>
      </w:pPr>
      <w:rPr>
        <w:rFonts w:hint="default"/>
        <w:lang w:val="en-GB" w:eastAsia="en-GB" w:bidi="en-GB"/>
      </w:rPr>
    </w:lvl>
    <w:lvl w:ilvl="3" w:tplc="EB40B640">
      <w:numFmt w:val="bullet"/>
      <w:lvlText w:val="•"/>
      <w:lvlJc w:val="left"/>
      <w:pPr>
        <w:ind w:left="8772" w:hanging="142"/>
      </w:pPr>
      <w:rPr>
        <w:rFonts w:hint="default"/>
        <w:lang w:val="en-GB" w:eastAsia="en-GB" w:bidi="en-GB"/>
      </w:rPr>
    </w:lvl>
    <w:lvl w:ilvl="4" w:tplc="46E672C6">
      <w:numFmt w:val="bullet"/>
      <w:lvlText w:val="•"/>
      <w:lvlJc w:val="left"/>
      <w:pPr>
        <w:ind w:left="9636" w:hanging="142"/>
      </w:pPr>
      <w:rPr>
        <w:rFonts w:hint="default"/>
        <w:lang w:val="en-GB" w:eastAsia="en-GB" w:bidi="en-GB"/>
      </w:rPr>
    </w:lvl>
    <w:lvl w:ilvl="5" w:tplc="BA7E0456">
      <w:numFmt w:val="bullet"/>
      <w:lvlText w:val="•"/>
      <w:lvlJc w:val="left"/>
      <w:pPr>
        <w:ind w:left="10500" w:hanging="142"/>
      </w:pPr>
      <w:rPr>
        <w:rFonts w:hint="default"/>
        <w:lang w:val="en-GB" w:eastAsia="en-GB" w:bidi="en-GB"/>
      </w:rPr>
    </w:lvl>
    <w:lvl w:ilvl="6" w:tplc="B22CBA06">
      <w:numFmt w:val="bullet"/>
      <w:lvlText w:val="•"/>
      <w:lvlJc w:val="left"/>
      <w:pPr>
        <w:ind w:left="11364" w:hanging="142"/>
      </w:pPr>
      <w:rPr>
        <w:rFonts w:hint="default"/>
        <w:lang w:val="en-GB" w:eastAsia="en-GB" w:bidi="en-GB"/>
      </w:rPr>
    </w:lvl>
    <w:lvl w:ilvl="7" w:tplc="1110D8A4">
      <w:numFmt w:val="bullet"/>
      <w:lvlText w:val="•"/>
      <w:lvlJc w:val="left"/>
      <w:pPr>
        <w:ind w:left="12228" w:hanging="142"/>
      </w:pPr>
      <w:rPr>
        <w:rFonts w:hint="default"/>
        <w:lang w:val="en-GB" w:eastAsia="en-GB" w:bidi="en-GB"/>
      </w:rPr>
    </w:lvl>
    <w:lvl w:ilvl="8" w:tplc="C032DAEC">
      <w:numFmt w:val="bullet"/>
      <w:lvlText w:val="•"/>
      <w:lvlJc w:val="left"/>
      <w:pPr>
        <w:ind w:left="13092" w:hanging="142"/>
      </w:pPr>
      <w:rPr>
        <w:rFonts w:hint="default"/>
        <w:lang w:val="en-GB" w:eastAsia="en-GB" w:bidi="en-GB"/>
      </w:rPr>
    </w:lvl>
  </w:abstractNum>
  <w:abstractNum w:abstractNumId="4">
    <w:nsid w:val="5B7D1DA4"/>
    <w:multiLevelType w:val="hybridMultilevel"/>
    <w:tmpl w:val="9FBEC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51C2C3E"/>
    <w:multiLevelType w:val="hybridMultilevel"/>
    <w:tmpl w:val="FEA6C1F0"/>
    <w:lvl w:ilvl="0" w:tplc="85A0CD6A">
      <w:numFmt w:val="bullet"/>
      <w:lvlText w:val=""/>
      <w:lvlJc w:val="left"/>
      <w:pPr>
        <w:ind w:left="824" w:hanging="361"/>
      </w:pPr>
      <w:rPr>
        <w:rFonts w:ascii="Symbol" w:eastAsia="Symbol" w:hAnsi="Symbol" w:cs="Symbol" w:hint="default"/>
        <w:color w:val="575757"/>
        <w:w w:val="100"/>
        <w:sz w:val="22"/>
        <w:szCs w:val="22"/>
        <w:lang w:val="en-GB" w:eastAsia="en-GB" w:bidi="en-GB"/>
      </w:rPr>
    </w:lvl>
    <w:lvl w:ilvl="1" w:tplc="EEC6CA00">
      <w:numFmt w:val="bullet"/>
      <w:lvlText w:val="•"/>
      <w:lvlJc w:val="left"/>
      <w:pPr>
        <w:ind w:left="2220" w:hanging="361"/>
      </w:pPr>
      <w:rPr>
        <w:rFonts w:hint="default"/>
        <w:lang w:val="en-GB" w:eastAsia="en-GB" w:bidi="en-GB"/>
      </w:rPr>
    </w:lvl>
    <w:lvl w:ilvl="2" w:tplc="0F62911E">
      <w:numFmt w:val="bullet"/>
      <w:lvlText w:val="•"/>
      <w:lvlJc w:val="left"/>
      <w:pPr>
        <w:ind w:left="3620" w:hanging="361"/>
      </w:pPr>
      <w:rPr>
        <w:rFonts w:hint="default"/>
        <w:lang w:val="en-GB" w:eastAsia="en-GB" w:bidi="en-GB"/>
      </w:rPr>
    </w:lvl>
    <w:lvl w:ilvl="3" w:tplc="C95A0490">
      <w:numFmt w:val="bullet"/>
      <w:lvlText w:val="•"/>
      <w:lvlJc w:val="left"/>
      <w:pPr>
        <w:ind w:left="5020" w:hanging="361"/>
      </w:pPr>
      <w:rPr>
        <w:rFonts w:hint="default"/>
        <w:lang w:val="en-GB" w:eastAsia="en-GB" w:bidi="en-GB"/>
      </w:rPr>
    </w:lvl>
    <w:lvl w:ilvl="4" w:tplc="86D2BAAC">
      <w:numFmt w:val="bullet"/>
      <w:lvlText w:val="•"/>
      <w:lvlJc w:val="left"/>
      <w:pPr>
        <w:ind w:left="6420" w:hanging="361"/>
      </w:pPr>
      <w:rPr>
        <w:rFonts w:hint="default"/>
        <w:lang w:val="en-GB" w:eastAsia="en-GB" w:bidi="en-GB"/>
      </w:rPr>
    </w:lvl>
    <w:lvl w:ilvl="5" w:tplc="D8CA5AD0">
      <w:numFmt w:val="bullet"/>
      <w:lvlText w:val="•"/>
      <w:lvlJc w:val="left"/>
      <w:pPr>
        <w:ind w:left="7820" w:hanging="361"/>
      </w:pPr>
      <w:rPr>
        <w:rFonts w:hint="default"/>
        <w:lang w:val="en-GB" w:eastAsia="en-GB" w:bidi="en-GB"/>
      </w:rPr>
    </w:lvl>
    <w:lvl w:ilvl="6" w:tplc="6CA459E0">
      <w:numFmt w:val="bullet"/>
      <w:lvlText w:val="•"/>
      <w:lvlJc w:val="left"/>
      <w:pPr>
        <w:ind w:left="9220" w:hanging="361"/>
      </w:pPr>
      <w:rPr>
        <w:rFonts w:hint="default"/>
        <w:lang w:val="en-GB" w:eastAsia="en-GB" w:bidi="en-GB"/>
      </w:rPr>
    </w:lvl>
    <w:lvl w:ilvl="7" w:tplc="37F4ED54">
      <w:numFmt w:val="bullet"/>
      <w:lvlText w:val="•"/>
      <w:lvlJc w:val="left"/>
      <w:pPr>
        <w:ind w:left="10620" w:hanging="361"/>
      </w:pPr>
      <w:rPr>
        <w:rFonts w:hint="default"/>
        <w:lang w:val="en-GB" w:eastAsia="en-GB" w:bidi="en-GB"/>
      </w:rPr>
    </w:lvl>
    <w:lvl w:ilvl="8" w:tplc="36B07430">
      <w:numFmt w:val="bullet"/>
      <w:lvlText w:val="•"/>
      <w:lvlJc w:val="left"/>
      <w:pPr>
        <w:ind w:left="12020" w:hanging="361"/>
      </w:pPr>
      <w:rPr>
        <w:rFonts w:hint="default"/>
        <w:lang w:val="en-GB" w:eastAsia="en-GB" w:bidi="en-GB"/>
      </w:rPr>
    </w:lvl>
  </w:abstractNum>
  <w:abstractNum w:abstractNumId="6">
    <w:nsid w:val="6CC35184"/>
    <w:multiLevelType w:val="hybridMultilevel"/>
    <w:tmpl w:val="0B6A28EC"/>
    <w:lvl w:ilvl="0" w:tplc="4168A918">
      <w:numFmt w:val="bullet"/>
      <w:lvlText w:val=""/>
      <w:lvlJc w:val="left"/>
      <w:pPr>
        <w:ind w:left="1275" w:hanging="348"/>
      </w:pPr>
      <w:rPr>
        <w:rFonts w:ascii="Symbol" w:eastAsia="Symbol" w:hAnsi="Symbol" w:cs="Symbol" w:hint="default"/>
        <w:color w:val="575757"/>
        <w:w w:val="99"/>
        <w:sz w:val="20"/>
        <w:szCs w:val="20"/>
        <w:lang w:val="en-GB" w:eastAsia="en-GB" w:bidi="en-GB"/>
      </w:rPr>
    </w:lvl>
    <w:lvl w:ilvl="1" w:tplc="758E3C56">
      <w:numFmt w:val="bullet"/>
      <w:lvlText w:val="•"/>
      <w:lvlJc w:val="left"/>
      <w:pPr>
        <w:ind w:left="1905" w:hanging="348"/>
      </w:pPr>
      <w:rPr>
        <w:rFonts w:hint="default"/>
        <w:lang w:val="en-GB" w:eastAsia="en-GB" w:bidi="en-GB"/>
      </w:rPr>
    </w:lvl>
    <w:lvl w:ilvl="2" w:tplc="07FA550C">
      <w:numFmt w:val="bullet"/>
      <w:lvlText w:val="•"/>
      <w:lvlJc w:val="left"/>
      <w:pPr>
        <w:ind w:left="2530" w:hanging="348"/>
      </w:pPr>
      <w:rPr>
        <w:rFonts w:hint="default"/>
        <w:lang w:val="en-GB" w:eastAsia="en-GB" w:bidi="en-GB"/>
      </w:rPr>
    </w:lvl>
    <w:lvl w:ilvl="3" w:tplc="396AE424">
      <w:numFmt w:val="bullet"/>
      <w:lvlText w:val="•"/>
      <w:lvlJc w:val="left"/>
      <w:pPr>
        <w:ind w:left="3155" w:hanging="348"/>
      </w:pPr>
      <w:rPr>
        <w:rFonts w:hint="default"/>
        <w:lang w:val="en-GB" w:eastAsia="en-GB" w:bidi="en-GB"/>
      </w:rPr>
    </w:lvl>
    <w:lvl w:ilvl="4" w:tplc="B87AA862">
      <w:numFmt w:val="bullet"/>
      <w:lvlText w:val="•"/>
      <w:lvlJc w:val="left"/>
      <w:pPr>
        <w:ind w:left="3780" w:hanging="348"/>
      </w:pPr>
      <w:rPr>
        <w:rFonts w:hint="default"/>
        <w:lang w:val="en-GB" w:eastAsia="en-GB" w:bidi="en-GB"/>
      </w:rPr>
    </w:lvl>
    <w:lvl w:ilvl="5" w:tplc="5F56F3C6">
      <w:numFmt w:val="bullet"/>
      <w:lvlText w:val="•"/>
      <w:lvlJc w:val="left"/>
      <w:pPr>
        <w:ind w:left="4406" w:hanging="348"/>
      </w:pPr>
      <w:rPr>
        <w:rFonts w:hint="default"/>
        <w:lang w:val="en-GB" w:eastAsia="en-GB" w:bidi="en-GB"/>
      </w:rPr>
    </w:lvl>
    <w:lvl w:ilvl="6" w:tplc="82B8616E">
      <w:numFmt w:val="bullet"/>
      <w:lvlText w:val="•"/>
      <w:lvlJc w:val="left"/>
      <w:pPr>
        <w:ind w:left="5031" w:hanging="348"/>
      </w:pPr>
      <w:rPr>
        <w:rFonts w:hint="default"/>
        <w:lang w:val="en-GB" w:eastAsia="en-GB" w:bidi="en-GB"/>
      </w:rPr>
    </w:lvl>
    <w:lvl w:ilvl="7" w:tplc="36E0A39C">
      <w:numFmt w:val="bullet"/>
      <w:lvlText w:val="•"/>
      <w:lvlJc w:val="left"/>
      <w:pPr>
        <w:ind w:left="5656" w:hanging="348"/>
      </w:pPr>
      <w:rPr>
        <w:rFonts w:hint="default"/>
        <w:lang w:val="en-GB" w:eastAsia="en-GB" w:bidi="en-GB"/>
      </w:rPr>
    </w:lvl>
    <w:lvl w:ilvl="8" w:tplc="402A0A26">
      <w:numFmt w:val="bullet"/>
      <w:lvlText w:val="•"/>
      <w:lvlJc w:val="left"/>
      <w:pPr>
        <w:ind w:left="6281" w:hanging="348"/>
      </w:pPr>
      <w:rPr>
        <w:rFonts w:hint="default"/>
        <w:lang w:val="en-GB" w:eastAsia="en-GB" w:bidi="en-GB"/>
      </w:rPr>
    </w:lvl>
  </w:abstractNum>
  <w:num w:numId="1">
    <w:abstractNumId w:val="5"/>
  </w:num>
  <w:num w:numId="2">
    <w:abstractNumId w:val="6"/>
  </w:num>
  <w:num w:numId="3">
    <w:abstractNumId w:val="3"/>
  </w:num>
  <w:num w:numId="4">
    <w:abstractNumId w:val="2"/>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E30"/>
    <w:rsid w:val="00034877"/>
    <w:rsid w:val="001A6C85"/>
    <w:rsid w:val="001E5845"/>
    <w:rsid w:val="002041F8"/>
    <w:rsid w:val="00321BA7"/>
    <w:rsid w:val="00324D08"/>
    <w:rsid w:val="003B4817"/>
    <w:rsid w:val="0040375C"/>
    <w:rsid w:val="00490DEB"/>
    <w:rsid w:val="004A7F3C"/>
    <w:rsid w:val="004F661B"/>
    <w:rsid w:val="00522BEB"/>
    <w:rsid w:val="0054707C"/>
    <w:rsid w:val="005B05DA"/>
    <w:rsid w:val="005B6D01"/>
    <w:rsid w:val="006105F4"/>
    <w:rsid w:val="00635C7E"/>
    <w:rsid w:val="00643A2F"/>
    <w:rsid w:val="00665215"/>
    <w:rsid w:val="00696CB6"/>
    <w:rsid w:val="00735E30"/>
    <w:rsid w:val="00797EC4"/>
    <w:rsid w:val="007D2B79"/>
    <w:rsid w:val="007E4BA7"/>
    <w:rsid w:val="007E6545"/>
    <w:rsid w:val="00820F52"/>
    <w:rsid w:val="00821ADC"/>
    <w:rsid w:val="00865388"/>
    <w:rsid w:val="00897F1F"/>
    <w:rsid w:val="00971FCD"/>
    <w:rsid w:val="00A42F6F"/>
    <w:rsid w:val="00A53CEA"/>
    <w:rsid w:val="00A56774"/>
    <w:rsid w:val="00B86E07"/>
    <w:rsid w:val="00B97E39"/>
    <w:rsid w:val="00BA15F7"/>
    <w:rsid w:val="00C041D1"/>
    <w:rsid w:val="00C35394"/>
    <w:rsid w:val="00C86537"/>
    <w:rsid w:val="00D018D6"/>
    <w:rsid w:val="00D574A9"/>
    <w:rsid w:val="00E11808"/>
    <w:rsid w:val="00E45AD5"/>
    <w:rsid w:val="00E50338"/>
    <w:rsid w:val="00F51F00"/>
    <w:rsid w:val="00F56F6C"/>
    <w:rsid w:val="00FA21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spacing w:before="7"/>
      <w:ind w:left="490"/>
      <w:outlineLvl w:val="0"/>
    </w:pPr>
    <w:rPr>
      <w:sz w:val="44"/>
      <w:szCs w:val="44"/>
    </w:rPr>
  </w:style>
  <w:style w:type="paragraph" w:styleId="Heading2">
    <w:name w:val="heading 2"/>
    <w:basedOn w:val="Normal"/>
    <w:uiPriority w:val="1"/>
    <w:qFormat/>
    <w:pPr>
      <w:ind w:left="554"/>
      <w:jc w:val="both"/>
      <w:outlineLvl w:val="1"/>
    </w:pPr>
    <w:rPr>
      <w:b/>
      <w:bCs/>
      <w:sz w:val="20"/>
      <w:szCs w:val="20"/>
    </w:rPr>
  </w:style>
  <w:style w:type="paragraph" w:styleId="Heading3">
    <w:name w:val="heading 3"/>
    <w:basedOn w:val="Normal"/>
    <w:next w:val="Normal"/>
    <w:link w:val="Heading3Char"/>
    <w:uiPriority w:val="9"/>
    <w:semiHidden/>
    <w:unhideWhenUsed/>
    <w:qFormat/>
    <w:rsid w:val="002041F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6186"/>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B48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817"/>
    <w:rPr>
      <w:rFonts w:ascii="Segoe UI" w:eastAsia="Arial" w:hAnsi="Segoe UI" w:cs="Segoe UI"/>
      <w:sz w:val="18"/>
      <w:szCs w:val="18"/>
      <w:lang w:val="en-GB" w:eastAsia="en-GB" w:bidi="en-GB"/>
    </w:rPr>
  </w:style>
  <w:style w:type="character" w:customStyle="1" w:styleId="Heading3Char">
    <w:name w:val="Heading 3 Char"/>
    <w:basedOn w:val="DefaultParagraphFont"/>
    <w:link w:val="Heading3"/>
    <w:uiPriority w:val="9"/>
    <w:semiHidden/>
    <w:rsid w:val="002041F8"/>
    <w:rPr>
      <w:rFonts w:asciiTheme="majorHAnsi" w:eastAsiaTheme="majorEastAsia" w:hAnsiTheme="majorHAnsi" w:cstheme="majorBidi"/>
      <w:color w:val="243F60" w:themeColor="accent1" w:themeShade="7F"/>
      <w:sz w:val="24"/>
      <w:szCs w:val="24"/>
      <w:lang w:val="en-GB" w:eastAsia="en-GB" w:bidi="en-GB"/>
    </w:rPr>
  </w:style>
  <w:style w:type="paragraph" w:styleId="NormalWeb">
    <w:name w:val="Normal (Web)"/>
    <w:basedOn w:val="Normal"/>
    <w:uiPriority w:val="99"/>
    <w:unhideWhenUsed/>
    <w:rsid w:val="005B05D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Hyperlink">
    <w:name w:val="Hyperlink"/>
    <w:basedOn w:val="DefaultParagraphFont"/>
    <w:uiPriority w:val="99"/>
    <w:unhideWhenUsed/>
    <w:rsid w:val="00643A2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spacing w:before="7"/>
      <w:ind w:left="490"/>
      <w:outlineLvl w:val="0"/>
    </w:pPr>
    <w:rPr>
      <w:sz w:val="44"/>
      <w:szCs w:val="44"/>
    </w:rPr>
  </w:style>
  <w:style w:type="paragraph" w:styleId="Heading2">
    <w:name w:val="heading 2"/>
    <w:basedOn w:val="Normal"/>
    <w:uiPriority w:val="1"/>
    <w:qFormat/>
    <w:pPr>
      <w:ind w:left="554"/>
      <w:jc w:val="both"/>
      <w:outlineLvl w:val="1"/>
    </w:pPr>
    <w:rPr>
      <w:b/>
      <w:bCs/>
      <w:sz w:val="20"/>
      <w:szCs w:val="20"/>
    </w:rPr>
  </w:style>
  <w:style w:type="paragraph" w:styleId="Heading3">
    <w:name w:val="heading 3"/>
    <w:basedOn w:val="Normal"/>
    <w:next w:val="Normal"/>
    <w:link w:val="Heading3Char"/>
    <w:uiPriority w:val="9"/>
    <w:semiHidden/>
    <w:unhideWhenUsed/>
    <w:qFormat/>
    <w:rsid w:val="002041F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6186"/>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B48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817"/>
    <w:rPr>
      <w:rFonts w:ascii="Segoe UI" w:eastAsia="Arial" w:hAnsi="Segoe UI" w:cs="Segoe UI"/>
      <w:sz w:val="18"/>
      <w:szCs w:val="18"/>
      <w:lang w:val="en-GB" w:eastAsia="en-GB" w:bidi="en-GB"/>
    </w:rPr>
  </w:style>
  <w:style w:type="character" w:customStyle="1" w:styleId="Heading3Char">
    <w:name w:val="Heading 3 Char"/>
    <w:basedOn w:val="DefaultParagraphFont"/>
    <w:link w:val="Heading3"/>
    <w:uiPriority w:val="9"/>
    <w:semiHidden/>
    <w:rsid w:val="002041F8"/>
    <w:rPr>
      <w:rFonts w:asciiTheme="majorHAnsi" w:eastAsiaTheme="majorEastAsia" w:hAnsiTheme="majorHAnsi" w:cstheme="majorBidi"/>
      <w:color w:val="243F60" w:themeColor="accent1" w:themeShade="7F"/>
      <w:sz w:val="24"/>
      <w:szCs w:val="24"/>
      <w:lang w:val="en-GB" w:eastAsia="en-GB" w:bidi="en-GB"/>
    </w:rPr>
  </w:style>
  <w:style w:type="paragraph" w:styleId="NormalWeb">
    <w:name w:val="Normal (Web)"/>
    <w:basedOn w:val="Normal"/>
    <w:uiPriority w:val="99"/>
    <w:unhideWhenUsed/>
    <w:rsid w:val="005B05D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Hyperlink">
    <w:name w:val="Hyperlink"/>
    <w:basedOn w:val="DefaultParagraphFont"/>
    <w:uiPriority w:val="99"/>
    <w:unhideWhenUsed/>
    <w:rsid w:val="00643A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hyperlink" Target="mailto:K.eggleton@maplegroveprimary.net"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19.jpeg"/><Relationship Id="rId41" Type="http://schemas.openxmlformats.org/officeDocument/2006/relationships/hyperlink" Target="mailto:school@maplegroveprimary.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18.jpe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2.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7.png"/><Relationship Id="rId30" Type="http://schemas.openxmlformats.org/officeDocument/2006/relationships/image" Target="media/image21.jpeg"/><Relationship Id="rId35" Type="http://schemas.openxmlformats.org/officeDocument/2006/relationships/image" Target="media/image29.jpeg"/><Relationship Id="rId43" Type="http://schemas.openxmlformats.org/officeDocument/2006/relationships/hyperlink" Target="http://www.lionacademytru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B70FB2-DAA4-4DB1-A18D-DF41DA42C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ED5BC9CD</Template>
  <TotalTime>2</TotalTime>
  <Pages>6</Pages>
  <Words>684</Words>
  <Characters>3904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Zahreen Tariq</dc:creator>
  <cp:lastModifiedBy>Miss.Egleton</cp:lastModifiedBy>
  <cp:revision>5</cp:revision>
  <cp:lastPrinted>2017-11-24T12:02:00Z</cp:lastPrinted>
  <dcterms:created xsi:type="dcterms:W3CDTF">2018-03-01T09:29:00Z</dcterms:created>
  <dcterms:modified xsi:type="dcterms:W3CDTF">2018-05-10T17:54:00Z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2016-11-16T00:00:00Z</vt:filetime>
  </property>
  <property fmtid="{D5CDD505-2E9C-101B-9397-08002B2CF9AE}" pid="3" name="Creator">
    <vt:lpwstr>Microsoft® Word 2013</vt:lpwstr>
  </property>
  <property fmtid="{D5CDD505-2E9C-101B-9397-08002B2CF9AE}" pid="4" name="LastSaved">
    <vt:filetime>2017-10-31T00:00:00Z</vt:filetime>
  </property>
</Properties>
</file>