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0CAE" w:rsidRPr="00B06DC3" w:rsidRDefault="00C00CAE" w:rsidP="00C00CAE">
      <w:pPr>
        <w:spacing w:line="276" w:lineRule="auto"/>
        <w:ind w:left="-540" w:right="-492"/>
        <w:jc w:val="both"/>
        <w:rPr>
          <w:rFonts w:asciiTheme="majorHAnsi" w:hAnsiTheme="majorHAnsi" w:cs="Arial"/>
          <w:sz w:val="20"/>
          <w:szCs w:val="20"/>
        </w:rPr>
      </w:pPr>
      <w:r w:rsidRPr="00B06DC3">
        <w:rPr>
          <w:rFonts w:asciiTheme="majorHAnsi" w:hAnsiTheme="majorHAnsi" w:cs="Arial"/>
          <w:sz w:val="20"/>
          <w:szCs w:val="20"/>
        </w:rPr>
        <w:t>Dear prospective candidate,</w:t>
      </w:r>
    </w:p>
    <w:p w:rsidR="00C00CAE" w:rsidRPr="00B06DC3" w:rsidRDefault="00C00CAE" w:rsidP="00C00CAE">
      <w:pPr>
        <w:spacing w:line="276" w:lineRule="auto"/>
        <w:ind w:left="-540" w:right="-492"/>
        <w:jc w:val="both"/>
        <w:rPr>
          <w:rFonts w:asciiTheme="majorHAnsi" w:hAnsiTheme="majorHAnsi" w:cs="Arial"/>
          <w:sz w:val="20"/>
          <w:szCs w:val="20"/>
        </w:rPr>
      </w:pPr>
    </w:p>
    <w:p w:rsidR="00C00CAE" w:rsidRPr="00B06DC3" w:rsidRDefault="00C00CAE" w:rsidP="00C00CAE">
      <w:pPr>
        <w:spacing w:line="276" w:lineRule="auto"/>
        <w:ind w:left="-540" w:right="-492"/>
        <w:jc w:val="both"/>
        <w:rPr>
          <w:rFonts w:asciiTheme="majorHAnsi" w:hAnsiTheme="majorHAnsi" w:cs="Arial"/>
          <w:sz w:val="20"/>
          <w:szCs w:val="20"/>
        </w:rPr>
      </w:pPr>
      <w:r w:rsidRPr="00B06DC3">
        <w:rPr>
          <w:rFonts w:asciiTheme="majorHAnsi" w:hAnsiTheme="majorHAnsi" w:cs="Arial"/>
          <w:sz w:val="20"/>
          <w:szCs w:val="20"/>
        </w:rPr>
        <w:t>Thank you for showing an</w:t>
      </w:r>
      <w:r w:rsidR="00794467" w:rsidRPr="00B06DC3">
        <w:rPr>
          <w:rFonts w:asciiTheme="majorHAnsi" w:hAnsiTheme="majorHAnsi" w:cs="Arial"/>
          <w:sz w:val="20"/>
          <w:szCs w:val="20"/>
        </w:rPr>
        <w:t xml:space="preserve"> interest in the Principal role.</w:t>
      </w:r>
      <w:r w:rsidRPr="00B06DC3">
        <w:rPr>
          <w:rFonts w:asciiTheme="majorHAnsi" w:hAnsiTheme="majorHAnsi" w:cs="Arial"/>
          <w:sz w:val="20"/>
          <w:szCs w:val="20"/>
        </w:rPr>
        <w:t xml:space="preserve"> I am pleased to write to you on behalf of the Drive Team and hope you find the information pack useful. However, to really discover how unique and special we think our school is, we would encourage you to visit the website and the school Facebook page.  Here you will gain a much deeper insight into our ethos and our values and importantly, how the focus on building a strong community through collaboration has le</w:t>
      </w:r>
      <w:r w:rsidR="00B06DC3" w:rsidRPr="00B06DC3">
        <w:rPr>
          <w:rFonts w:asciiTheme="majorHAnsi" w:hAnsiTheme="majorHAnsi" w:cs="Arial"/>
          <w:sz w:val="20"/>
          <w:szCs w:val="20"/>
        </w:rPr>
        <w:t>d to successful outcomes for our</w:t>
      </w:r>
      <w:r w:rsidRPr="00B06DC3">
        <w:rPr>
          <w:rFonts w:asciiTheme="majorHAnsi" w:hAnsiTheme="majorHAnsi" w:cs="Arial"/>
          <w:sz w:val="20"/>
          <w:szCs w:val="20"/>
        </w:rPr>
        <w:t xml:space="preserve"> pupils.</w:t>
      </w:r>
    </w:p>
    <w:p w:rsidR="00C00CAE" w:rsidRPr="00B06DC3" w:rsidRDefault="00C00CAE" w:rsidP="00C00CAE">
      <w:pPr>
        <w:spacing w:line="276" w:lineRule="auto"/>
        <w:ind w:left="-540" w:right="-492"/>
        <w:jc w:val="both"/>
        <w:rPr>
          <w:rFonts w:asciiTheme="majorHAnsi" w:hAnsiTheme="majorHAnsi" w:cs="Arial"/>
          <w:sz w:val="20"/>
          <w:szCs w:val="20"/>
        </w:rPr>
      </w:pPr>
    </w:p>
    <w:p w:rsidR="00C00CAE" w:rsidRPr="00B06DC3" w:rsidRDefault="00794467" w:rsidP="00C00CAE">
      <w:pPr>
        <w:spacing w:line="276" w:lineRule="auto"/>
        <w:ind w:left="-540" w:right="-492"/>
        <w:jc w:val="both"/>
        <w:rPr>
          <w:rFonts w:asciiTheme="majorHAnsi" w:hAnsiTheme="majorHAnsi" w:cs="Arial"/>
          <w:sz w:val="20"/>
          <w:szCs w:val="20"/>
        </w:rPr>
      </w:pPr>
      <w:r w:rsidRPr="00B06DC3">
        <w:rPr>
          <w:rFonts w:asciiTheme="majorHAnsi" w:hAnsiTheme="majorHAnsi" w:cs="Arial"/>
          <w:sz w:val="20"/>
          <w:szCs w:val="20"/>
        </w:rPr>
        <w:t>In May 2017 the school was</w:t>
      </w:r>
      <w:r w:rsidR="00C00CAE" w:rsidRPr="00B06DC3">
        <w:rPr>
          <w:rFonts w:asciiTheme="majorHAnsi" w:hAnsiTheme="majorHAnsi" w:cs="Arial"/>
          <w:sz w:val="20"/>
          <w:szCs w:val="20"/>
        </w:rPr>
        <w:t xml:space="preserve"> graded ‘Good’ with outstanding features in our first OFSTED inspection since conversion to Academy status. </w:t>
      </w:r>
      <w:r w:rsidRPr="00B06DC3">
        <w:rPr>
          <w:rFonts w:asciiTheme="majorHAnsi" w:hAnsiTheme="majorHAnsi" w:cs="Arial"/>
          <w:sz w:val="20"/>
          <w:szCs w:val="20"/>
        </w:rPr>
        <w:t>More recently, i</w:t>
      </w:r>
      <w:r w:rsidR="00C00CAE" w:rsidRPr="00B06DC3">
        <w:rPr>
          <w:rFonts w:asciiTheme="majorHAnsi" w:hAnsiTheme="majorHAnsi" w:cs="Arial"/>
          <w:sz w:val="20"/>
          <w:szCs w:val="20"/>
        </w:rPr>
        <w:t>n November 2017 a Cha</w:t>
      </w:r>
      <w:r w:rsidRPr="00B06DC3">
        <w:rPr>
          <w:rFonts w:asciiTheme="majorHAnsi" w:hAnsiTheme="majorHAnsi" w:cs="Arial"/>
          <w:sz w:val="20"/>
          <w:szCs w:val="20"/>
        </w:rPr>
        <w:t>llenge Partners review found our</w:t>
      </w:r>
      <w:r w:rsidR="00C00CAE" w:rsidRPr="00B06DC3">
        <w:rPr>
          <w:rFonts w:asciiTheme="majorHAnsi" w:hAnsiTheme="majorHAnsi" w:cs="Arial"/>
          <w:sz w:val="20"/>
          <w:szCs w:val="20"/>
        </w:rPr>
        <w:t xml:space="preserve"> school to be Outstanding in all areas. There is strong parent engagement and good links to the local community including other schools in the area. Most of all</w:t>
      </w:r>
      <w:r w:rsidRPr="00B06DC3">
        <w:rPr>
          <w:rFonts w:asciiTheme="majorHAnsi" w:hAnsiTheme="majorHAnsi" w:cs="Arial"/>
          <w:sz w:val="20"/>
          <w:szCs w:val="20"/>
        </w:rPr>
        <w:t>,</w:t>
      </w:r>
      <w:r w:rsidR="00C00CAE" w:rsidRPr="00B06DC3">
        <w:rPr>
          <w:rFonts w:asciiTheme="majorHAnsi" w:hAnsiTheme="majorHAnsi" w:cs="Arial"/>
          <w:sz w:val="20"/>
          <w:szCs w:val="20"/>
        </w:rPr>
        <w:t xml:space="preserve"> the school has an enthusiastic and talented team of teachers and staff who provide the very best education and opportunities for each and every one of our pupils.</w:t>
      </w:r>
    </w:p>
    <w:p w:rsidR="00C00CAE" w:rsidRPr="00B06DC3" w:rsidRDefault="00C00CAE" w:rsidP="00C00CAE">
      <w:pPr>
        <w:spacing w:line="276" w:lineRule="auto"/>
        <w:ind w:left="-540" w:right="-492"/>
        <w:jc w:val="both"/>
        <w:rPr>
          <w:rFonts w:asciiTheme="majorHAnsi" w:hAnsiTheme="majorHAnsi" w:cs="Arial"/>
          <w:sz w:val="20"/>
          <w:szCs w:val="20"/>
        </w:rPr>
      </w:pPr>
    </w:p>
    <w:p w:rsidR="00C00CAE" w:rsidRPr="00B06DC3" w:rsidRDefault="00C00CAE" w:rsidP="00C00CAE">
      <w:pPr>
        <w:spacing w:line="276" w:lineRule="auto"/>
        <w:ind w:left="-540" w:right="-492"/>
        <w:jc w:val="both"/>
        <w:rPr>
          <w:rFonts w:asciiTheme="majorHAnsi" w:hAnsiTheme="majorHAnsi" w:cs="Arial"/>
          <w:sz w:val="20"/>
          <w:szCs w:val="20"/>
        </w:rPr>
      </w:pPr>
      <w:r w:rsidRPr="00B06DC3">
        <w:rPr>
          <w:rFonts w:asciiTheme="majorHAnsi" w:hAnsiTheme="majorHAnsi" w:cs="Arial"/>
          <w:sz w:val="20"/>
          <w:szCs w:val="20"/>
        </w:rPr>
        <w:t>Community involvement has been a special feature on</w:t>
      </w:r>
      <w:r w:rsidR="00794467" w:rsidRPr="00B06DC3">
        <w:rPr>
          <w:rFonts w:asciiTheme="majorHAnsi" w:hAnsiTheme="majorHAnsi" w:cs="Arial"/>
          <w:sz w:val="20"/>
          <w:szCs w:val="20"/>
        </w:rPr>
        <w:t xml:space="preserve"> our school improvement journey. T</w:t>
      </w:r>
      <w:r w:rsidRPr="00B06DC3">
        <w:rPr>
          <w:rFonts w:asciiTheme="majorHAnsi" w:hAnsiTheme="majorHAnsi" w:cs="Arial"/>
          <w:sz w:val="20"/>
          <w:szCs w:val="20"/>
        </w:rPr>
        <w:t>his involvement is brought to life throughout the school grounds and, when you take a tour of t</w:t>
      </w:r>
      <w:r w:rsidR="00B06DC3" w:rsidRPr="00B06DC3">
        <w:rPr>
          <w:rFonts w:asciiTheme="majorHAnsi" w:hAnsiTheme="majorHAnsi" w:cs="Arial"/>
          <w:sz w:val="20"/>
          <w:szCs w:val="20"/>
        </w:rPr>
        <w:t>he school</w:t>
      </w:r>
      <w:r w:rsidRPr="00B06DC3">
        <w:rPr>
          <w:rFonts w:asciiTheme="majorHAnsi" w:hAnsiTheme="majorHAnsi" w:cs="Arial"/>
          <w:sz w:val="20"/>
          <w:szCs w:val="20"/>
        </w:rPr>
        <w:t>, you will discover how members of our growing school family have worked together with staff to create wonderful and unique l</w:t>
      </w:r>
      <w:r w:rsidR="00B06DC3" w:rsidRPr="00B06DC3">
        <w:rPr>
          <w:rFonts w:asciiTheme="majorHAnsi" w:hAnsiTheme="majorHAnsi" w:cs="Arial"/>
          <w:sz w:val="20"/>
          <w:szCs w:val="20"/>
        </w:rPr>
        <w:t xml:space="preserve">earning spaces for our children.  </w:t>
      </w:r>
    </w:p>
    <w:p w:rsidR="0035717F" w:rsidRPr="00B06DC3" w:rsidRDefault="0035717F" w:rsidP="00C00CAE">
      <w:pPr>
        <w:spacing w:line="276" w:lineRule="auto"/>
        <w:ind w:left="-540" w:right="-492"/>
        <w:jc w:val="both"/>
        <w:rPr>
          <w:rFonts w:asciiTheme="majorHAnsi" w:hAnsiTheme="majorHAnsi" w:cs="Arial"/>
          <w:sz w:val="20"/>
          <w:szCs w:val="20"/>
        </w:rPr>
      </w:pPr>
    </w:p>
    <w:p w:rsidR="00C00CAE" w:rsidRPr="00B06DC3" w:rsidRDefault="00C00CAE" w:rsidP="00C00CAE">
      <w:pPr>
        <w:spacing w:line="276" w:lineRule="auto"/>
        <w:ind w:left="-540" w:right="-492"/>
        <w:jc w:val="both"/>
        <w:rPr>
          <w:rFonts w:asciiTheme="majorHAnsi" w:hAnsiTheme="majorHAnsi" w:cs="Arial"/>
          <w:sz w:val="20"/>
          <w:szCs w:val="20"/>
        </w:rPr>
      </w:pPr>
      <w:r w:rsidRPr="00B06DC3">
        <w:rPr>
          <w:rFonts w:asciiTheme="majorHAnsi" w:hAnsiTheme="majorHAnsi" w:cs="Arial"/>
          <w:sz w:val="20"/>
          <w:szCs w:val="20"/>
        </w:rPr>
        <w:t>The school is becoming inc</w:t>
      </w:r>
      <w:r w:rsidR="00794467" w:rsidRPr="00B06DC3">
        <w:rPr>
          <w:rFonts w:asciiTheme="majorHAnsi" w:hAnsiTheme="majorHAnsi" w:cs="Arial"/>
          <w:sz w:val="20"/>
          <w:szCs w:val="20"/>
        </w:rPr>
        <w:t>reasingly popular in the area and</w:t>
      </w:r>
      <w:r w:rsidRPr="00B06DC3">
        <w:rPr>
          <w:rFonts w:asciiTheme="majorHAnsi" w:hAnsiTheme="majorHAnsi" w:cs="Arial"/>
          <w:sz w:val="20"/>
          <w:szCs w:val="20"/>
        </w:rPr>
        <w:t xml:space="preserve"> pupil numbers have increased by over 60% in just three years. The children are amazing, they are resilient, full of fun and they are proud of their school. They take a great deal of pride in their learning and enjoy many adventurous opportunities including taking responsibility for the schools animals. Our children take pride in their behaviour</w:t>
      </w:r>
      <w:r w:rsidR="004551AE" w:rsidRPr="00B06DC3">
        <w:rPr>
          <w:rFonts w:asciiTheme="majorHAnsi" w:hAnsiTheme="majorHAnsi" w:cs="Arial"/>
          <w:sz w:val="20"/>
          <w:szCs w:val="20"/>
        </w:rPr>
        <w:t>,</w:t>
      </w:r>
      <w:r w:rsidRPr="00B06DC3">
        <w:rPr>
          <w:rFonts w:asciiTheme="majorHAnsi" w:hAnsiTheme="majorHAnsi" w:cs="Arial"/>
          <w:sz w:val="20"/>
          <w:szCs w:val="20"/>
        </w:rPr>
        <w:t xml:space="preserve"> are absolutely absorbed in their learning and they make good progress. </w:t>
      </w:r>
    </w:p>
    <w:p w:rsidR="00C00CAE" w:rsidRPr="00B06DC3" w:rsidRDefault="00C00CAE" w:rsidP="00C00CAE">
      <w:pPr>
        <w:spacing w:line="276" w:lineRule="auto"/>
        <w:ind w:left="-540" w:right="-492"/>
        <w:jc w:val="both"/>
        <w:rPr>
          <w:rFonts w:asciiTheme="majorHAnsi" w:hAnsiTheme="majorHAnsi" w:cs="Arial"/>
          <w:sz w:val="20"/>
          <w:szCs w:val="20"/>
        </w:rPr>
      </w:pPr>
    </w:p>
    <w:p w:rsidR="00C00CAE" w:rsidRPr="00B06DC3" w:rsidRDefault="00C00CAE" w:rsidP="00C00CAE">
      <w:pPr>
        <w:spacing w:line="276" w:lineRule="auto"/>
        <w:ind w:left="-540" w:right="-492"/>
        <w:jc w:val="both"/>
        <w:rPr>
          <w:rFonts w:asciiTheme="majorHAnsi" w:hAnsiTheme="majorHAnsi" w:cs="Arial"/>
          <w:sz w:val="20"/>
          <w:szCs w:val="20"/>
        </w:rPr>
      </w:pPr>
      <w:r w:rsidRPr="00B06DC3">
        <w:rPr>
          <w:rFonts w:asciiTheme="majorHAnsi" w:hAnsiTheme="majorHAnsi" w:cs="Arial"/>
          <w:sz w:val="20"/>
          <w:szCs w:val="20"/>
        </w:rPr>
        <w:t>This opportunity has aris</w:t>
      </w:r>
      <w:r w:rsidR="006E13E4" w:rsidRPr="00B06DC3">
        <w:rPr>
          <w:rFonts w:asciiTheme="majorHAnsi" w:hAnsiTheme="majorHAnsi" w:cs="Arial"/>
          <w:sz w:val="20"/>
          <w:szCs w:val="20"/>
        </w:rPr>
        <w:t>en due to the Principal being promoted to</w:t>
      </w:r>
      <w:r w:rsidRPr="00B06DC3">
        <w:rPr>
          <w:rFonts w:asciiTheme="majorHAnsi" w:hAnsiTheme="majorHAnsi" w:cs="Arial"/>
          <w:sz w:val="20"/>
          <w:szCs w:val="20"/>
        </w:rPr>
        <w:t xml:space="preserve"> Regional Executive Principal for the Ad</w:t>
      </w:r>
      <w:r w:rsidR="006E13E4" w:rsidRPr="00B06DC3">
        <w:rPr>
          <w:rFonts w:asciiTheme="majorHAnsi" w:hAnsiTheme="majorHAnsi" w:cs="Arial"/>
          <w:sz w:val="20"/>
          <w:szCs w:val="20"/>
        </w:rPr>
        <w:t>v</w:t>
      </w:r>
      <w:r w:rsidR="00B06DC3" w:rsidRPr="00B06DC3">
        <w:rPr>
          <w:rFonts w:asciiTheme="majorHAnsi" w:hAnsiTheme="majorHAnsi" w:cs="Arial"/>
          <w:sz w:val="20"/>
          <w:szCs w:val="20"/>
        </w:rPr>
        <w:t>enture Learning Academy Trust. T</w:t>
      </w:r>
      <w:r w:rsidRPr="00B06DC3">
        <w:rPr>
          <w:rFonts w:asciiTheme="majorHAnsi" w:hAnsiTheme="majorHAnsi" w:cs="Arial"/>
          <w:sz w:val="20"/>
          <w:szCs w:val="20"/>
        </w:rPr>
        <w:t xml:space="preserve">here is no doubt that </w:t>
      </w:r>
      <w:r w:rsidR="004551AE" w:rsidRPr="00B06DC3">
        <w:rPr>
          <w:rFonts w:asciiTheme="majorHAnsi" w:hAnsiTheme="majorHAnsi" w:cs="Arial"/>
          <w:sz w:val="20"/>
          <w:szCs w:val="20"/>
        </w:rPr>
        <w:t>this is a great time for a new P</w:t>
      </w:r>
      <w:r w:rsidRPr="00B06DC3">
        <w:rPr>
          <w:rFonts w:asciiTheme="majorHAnsi" w:hAnsiTheme="majorHAnsi" w:cs="Arial"/>
          <w:sz w:val="20"/>
          <w:szCs w:val="20"/>
        </w:rPr>
        <w:t>ri</w:t>
      </w:r>
      <w:r w:rsidR="006E13E4" w:rsidRPr="00B06DC3">
        <w:rPr>
          <w:rFonts w:asciiTheme="majorHAnsi" w:hAnsiTheme="majorHAnsi" w:cs="Arial"/>
          <w:sz w:val="20"/>
          <w:szCs w:val="20"/>
        </w:rPr>
        <w:t>ncipal to join the school as it continues</w:t>
      </w:r>
      <w:r w:rsidRPr="00B06DC3">
        <w:rPr>
          <w:rFonts w:asciiTheme="majorHAnsi" w:hAnsiTheme="majorHAnsi" w:cs="Arial"/>
          <w:sz w:val="20"/>
          <w:szCs w:val="20"/>
        </w:rPr>
        <w:t xml:space="preserve"> its school improvement journey </w:t>
      </w:r>
      <w:r w:rsidR="006E13E4" w:rsidRPr="00B06DC3">
        <w:rPr>
          <w:rFonts w:asciiTheme="majorHAnsi" w:hAnsiTheme="majorHAnsi" w:cs="Arial"/>
          <w:sz w:val="20"/>
          <w:szCs w:val="20"/>
        </w:rPr>
        <w:t>to outstanding</w:t>
      </w:r>
      <w:r w:rsidRPr="00B06DC3">
        <w:rPr>
          <w:rFonts w:asciiTheme="majorHAnsi" w:hAnsiTheme="majorHAnsi" w:cs="Arial"/>
          <w:sz w:val="20"/>
          <w:szCs w:val="20"/>
        </w:rPr>
        <w:t>.</w:t>
      </w:r>
    </w:p>
    <w:p w:rsidR="00C00CAE" w:rsidRPr="00B06DC3" w:rsidRDefault="00C00CAE" w:rsidP="00C00CAE">
      <w:pPr>
        <w:spacing w:line="276" w:lineRule="auto"/>
        <w:ind w:left="-540" w:right="-492"/>
        <w:jc w:val="both"/>
        <w:rPr>
          <w:rFonts w:asciiTheme="majorHAnsi" w:hAnsiTheme="majorHAnsi" w:cs="Arial"/>
          <w:sz w:val="20"/>
          <w:szCs w:val="20"/>
        </w:rPr>
      </w:pPr>
    </w:p>
    <w:p w:rsidR="00C00CAE" w:rsidRPr="00B06DC3" w:rsidRDefault="00C00CAE" w:rsidP="00C00CAE">
      <w:pPr>
        <w:spacing w:line="276" w:lineRule="auto"/>
        <w:ind w:left="-540" w:right="-492"/>
        <w:jc w:val="both"/>
        <w:rPr>
          <w:rFonts w:asciiTheme="majorHAnsi" w:hAnsiTheme="majorHAnsi" w:cs="Arial"/>
          <w:sz w:val="20"/>
          <w:szCs w:val="20"/>
        </w:rPr>
      </w:pPr>
      <w:r w:rsidRPr="00B06DC3">
        <w:rPr>
          <w:rFonts w:asciiTheme="majorHAnsi" w:hAnsiTheme="majorHAnsi" w:cs="Arial"/>
          <w:sz w:val="20"/>
          <w:szCs w:val="20"/>
        </w:rPr>
        <w:t>We are looking for a passionate, resilient, dedicated professional with the character, skill and the emotional intelligence needed to lead a whole school community in to the next phase of its development.</w:t>
      </w:r>
    </w:p>
    <w:p w:rsidR="00C00CAE" w:rsidRPr="00B06DC3" w:rsidRDefault="00C00CAE" w:rsidP="00C00CAE">
      <w:pPr>
        <w:spacing w:line="276" w:lineRule="auto"/>
        <w:ind w:left="-540" w:right="-492"/>
        <w:jc w:val="both"/>
        <w:rPr>
          <w:rFonts w:asciiTheme="majorHAnsi" w:hAnsiTheme="majorHAnsi" w:cs="Arial"/>
          <w:sz w:val="20"/>
          <w:szCs w:val="20"/>
        </w:rPr>
      </w:pPr>
    </w:p>
    <w:p w:rsidR="00C00CAE" w:rsidRPr="00B06DC3" w:rsidRDefault="00C00CAE" w:rsidP="00C00CAE">
      <w:pPr>
        <w:spacing w:line="276" w:lineRule="auto"/>
        <w:ind w:left="-540" w:right="-492"/>
        <w:jc w:val="both"/>
        <w:rPr>
          <w:rFonts w:asciiTheme="majorHAnsi" w:hAnsiTheme="majorHAnsi" w:cs="Arial"/>
          <w:sz w:val="20"/>
          <w:szCs w:val="20"/>
        </w:rPr>
      </w:pPr>
      <w:r w:rsidRPr="00B06DC3">
        <w:rPr>
          <w:rFonts w:asciiTheme="majorHAnsi" w:hAnsiTheme="majorHAnsi" w:cs="Arial"/>
          <w:sz w:val="20"/>
          <w:szCs w:val="20"/>
        </w:rPr>
        <w:t>We look forward to meeting you</w:t>
      </w:r>
    </w:p>
    <w:p w:rsidR="00C00CAE" w:rsidRPr="00B06DC3" w:rsidRDefault="00C00CAE" w:rsidP="00C00CAE">
      <w:pPr>
        <w:spacing w:line="276" w:lineRule="auto"/>
        <w:ind w:left="-540" w:right="-492"/>
        <w:jc w:val="both"/>
        <w:rPr>
          <w:rFonts w:asciiTheme="majorHAnsi" w:hAnsiTheme="majorHAnsi" w:cs="Arial"/>
          <w:sz w:val="20"/>
          <w:szCs w:val="20"/>
        </w:rPr>
      </w:pPr>
    </w:p>
    <w:p w:rsidR="00625504" w:rsidRPr="00B06DC3" w:rsidRDefault="00625504" w:rsidP="00C00CAE">
      <w:pPr>
        <w:spacing w:line="276" w:lineRule="auto"/>
        <w:ind w:left="-540" w:right="-492"/>
        <w:jc w:val="both"/>
        <w:rPr>
          <w:rFonts w:asciiTheme="majorHAnsi" w:hAnsiTheme="majorHAnsi" w:cs="Arial"/>
          <w:sz w:val="20"/>
          <w:szCs w:val="20"/>
        </w:rPr>
      </w:pPr>
      <w:r w:rsidRPr="00B06DC3">
        <w:rPr>
          <w:rFonts w:asciiTheme="majorHAnsi" w:hAnsiTheme="majorHAnsi" w:cs="Arial"/>
          <w:sz w:val="20"/>
          <w:szCs w:val="20"/>
        </w:rPr>
        <w:t>Yours sincerely,</w:t>
      </w:r>
    </w:p>
    <w:p w:rsidR="00625504" w:rsidRPr="00B06DC3" w:rsidRDefault="00625504" w:rsidP="00C00CAE">
      <w:pPr>
        <w:spacing w:line="276" w:lineRule="auto"/>
        <w:ind w:left="-540" w:right="-492"/>
        <w:jc w:val="both"/>
        <w:rPr>
          <w:rFonts w:asciiTheme="majorHAnsi" w:hAnsiTheme="majorHAnsi" w:cs="Arial"/>
          <w:sz w:val="20"/>
          <w:szCs w:val="20"/>
        </w:rPr>
      </w:pPr>
    </w:p>
    <w:p w:rsidR="00625504" w:rsidRPr="00B06DC3" w:rsidRDefault="00625504" w:rsidP="00C00CAE">
      <w:pPr>
        <w:spacing w:line="276" w:lineRule="auto"/>
        <w:ind w:left="-540" w:right="-492"/>
        <w:jc w:val="both"/>
        <w:rPr>
          <w:rFonts w:asciiTheme="majorHAnsi" w:hAnsiTheme="majorHAnsi" w:cs="Arial"/>
          <w:sz w:val="20"/>
          <w:szCs w:val="20"/>
        </w:rPr>
      </w:pPr>
    </w:p>
    <w:p w:rsidR="00625504" w:rsidRPr="00B06DC3" w:rsidRDefault="00625504" w:rsidP="00C00CAE">
      <w:pPr>
        <w:spacing w:line="276" w:lineRule="auto"/>
        <w:ind w:left="-540" w:right="-492"/>
        <w:jc w:val="both"/>
        <w:rPr>
          <w:rFonts w:asciiTheme="majorHAnsi" w:hAnsiTheme="majorHAnsi" w:cs="Arial"/>
          <w:sz w:val="20"/>
          <w:szCs w:val="20"/>
        </w:rPr>
      </w:pPr>
    </w:p>
    <w:p w:rsidR="00625504" w:rsidRPr="00B06DC3" w:rsidRDefault="00C00CAE" w:rsidP="00C00CAE">
      <w:pPr>
        <w:spacing w:line="276" w:lineRule="auto"/>
        <w:ind w:left="-540" w:right="-492"/>
        <w:jc w:val="both"/>
        <w:rPr>
          <w:rFonts w:asciiTheme="majorHAnsi" w:hAnsiTheme="majorHAnsi" w:cs="Arial"/>
          <w:b/>
          <w:sz w:val="20"/>
          <w:szCs w:val="20"/>
        </w:rPr>
      </w:pPr>
      <w:r w:rsidRPr="00B06DC3">
        <w:rPr>
          <w:rFonts w:asciiTheme="majorHAnsi" w:hAnsiTheme="majorHAnsi" w:cs="Arial"/>
          <w:b/>
          <w:sz w:val="20"/>
          <w:szCs w:val="20"/>
        </w:rPr>
        <w:t>Mrs Shelley Jamieson</w:t>
      </w:r>
    </w:p>
    <w:p w:rsidR="00964E2E" w:rsidRPr="00B06DC3" w:rsidRDefault="00C00CAE" w:rsidP="00C00CAE">
      <w:pPr>
        <w:spacing w:line="276" w:lineRule="auto"/>
        <w:ind w:left="-540" w:right="-492"/>
        <w:jc w:val="both"/>
        <w:rPr>
          <w:rFonts w:ascii="Arial" w:hAnsi="Arial" w:cs="Arial"/>
          <w:sz w:val="16"/>
          <w:szCs w:val="20"/>
        </w:rPr>
      </w:pPr>
      <w:r w:rsidRPr="00B06DC3">
        <w:rPr>
          <w:rFonts w:asciiTheme="majorHAnsi" w:hAnsiTheme="majorHAnsi" w:cs="Arial"/>
          <w:sz w:val="20"/>
          <w:szCs w:val="20"/>
        </w:rPr>
        <w:t>Drive Team Chair</w:t>
      </w:r>
      <w:bookmarkStart w:id="0" w:name="_GoBack"/>
      <w:bookmarkEnd w:id="0"/>
    </w:p>
    <w:sectPr w:rsidR="00964E2E" w:rsidRPr="00B06DC3" w:rsidSect="00B03E3F">
      <w:headerReference w:type="default" r:id="rId7"/>
      <w:footerReference w:type="default" r:id="rId8"/>
      <w:headerReference w:type="first" r:id="rId9"/>
      <w:pgSz w:w="11900" w:h="16840"/>
      <w:pgMar w:top="2665" w:right="1871" w:bottom="2835" w:left="1701" w:header="709" w:footer="224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2290" w:rsidRDefault="005B2290" w:rsidP="00625504">
      <w:r>
        <w:separator/>
      </w:r>
    </w:p>
  </w:endnote>
  <w:endnote w:type="continuationSeparator" w:id="0">
    <w:p w:rsidR="005B2290" w:rsidRDefault="005B2290" w:rsidP="00625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91A" w:rsidRDefault="00F63B39">
    <w:pPr>
      <w:pStyle w:val="Footer"/>
    </w:pPr>
    <w:r>
      <w:rPr>
        <w:noProof/>
        <w:lang w:eastAsia="en-GB"/>
      </w:rPr>
      <mc:AlternateContent>
        <mc:Choice Requires="wpg">
          <w:drawing>
            <wp:anchor distT="0" distB="0" distL="114300" distR="114300" simplePos="0" relativeHeight="251664384" behindDoc="0" locked="0" layoutInCell="1" allowOverlap="1">
              <wp:simplePos x="0" y="0"/>
              <wp:positionH relativeFrom="column">
                <wp:posOffset>-846181</wp:posOffset>
              </wp:positionH>
              <wp:positionV relativeFrom="paragraph">
                <wp:posOffset>532264</wp:posOffset>
              </wp:positionV>
              <wp:extent cx="5855970" cy="857250"/>
              <wp:effectExtent l="4445" t="4445" r="0" b="508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5970" cy="857250"/>
                        <a:chOff x="1073609" y="1104564"/>
                        <a:chExt cx="58561" cy="8574"/>
                      </a:xfrm>
                    </wpg:grpSpPr>
                    <pic:pic xmlns:pic="http://schemas.openxmlformats.org/drawingml/2006/picture">
                      <pic:nvPicPr>
                        <pic:cNvPr id="5" name="Picture 2" descr="stonewall-schoolchamps-logo-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14637" y="1105060"/>
                          <a:ext cx="9071" cy="795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6"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91288" y="1105332"/>
                          <a:ext cx="15613" cy="780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7" name="Picture 4" descr="Woodland Trust silver_colou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73609" y="1104564"/>
                          <a:ext cx="8453" cy="845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8" name="Picture 5" descr="Ofsted_Good_GP_Colou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24551" y="1105485"/>
                          <a:ext cx="7620" cy="76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9" name="Picture 6" descr="Healthy Schools logo 2017-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82062" y="1104658"/>
                          <a:ext cx="8466" cy="846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1" name="Picture 7" descr="SCHOOL GAMES-L1-3-mark-2017-gol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07925" y="1105867"/>
                          <a:ext cx="7271" cy="727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EF5ED75" id="Group 2" o:spid="_x0000_s1026" style="position:absolute;margin-left:-66.65pt;margin-top:41.9pt;width:461.1pt;height:67.5pt;z-index:251664384" coordorigin="10736,11045" coordsize="585,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CQU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&#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10;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eXxO+tVjo95V9z0sRadV3L1UtR7NxM0blR8Ve5H&#10;JLkZU0VF090iki1ReDpGqWbeevqfN036BZ2rjp1gze/p2bax8jFVHRw2WPkuScNF093jezVOxz2n&#10;hbiuLUxsiMXSSyqRNX0IvFy/QhwkXRq+vgamBr0FMCGAANlb4PnQZdldHtxdbc1TWLPdWbnue3lk&#10;aqOjwWLe6NHt10VPebXiKvcrY4nIvEzffDf6SrtjpvmuqOUrLHluoVn3bDK9qo5mJoPcxHJroqeN&#10;PzqvcrWMcnaVB2rS8GpJcemj7S6R/kN/VU74k0TX0mYYyRE1n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JsAAAAABSZ2h0bG9uZwAACbA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TOEJJTQQMAAAAABPpAAAAAQAAAKAAAACgAAAB4AABLAAA&#10;ABPNABgAAf/Y/+0ADEFkb2JlX0NNAAH/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f/9Dv+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0e/5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S7/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f/9Pv+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1O/5&#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V7/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f/9bv+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T&#10;7/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&#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WG69p31Ob1EH7uTcex/aXCnO&#10;gXtol9EYZOh6HwP82Qe9spLCQxSj5HsR4jCEIfNmzYVdmzZsVdh95YtS8zXB+ygoPmf+bcJ7W2kv&#10;JBDEKsfw9zk6srRLGFYU6DqfE92wFURmzZsC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YhdWkV6npzLyHbxH+ri+bFWJXnlqeEl&#10;rc+ovh0b/mnCuSzniNHjdfmpzoObDavPEtppNkRm+QJwytPLtzOQZf3S+/X/AIHJjmxtULY6fDp6&#10;cIhuerHqcFZs2B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f&#10;/9bv+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f/9fv+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0e/5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1O/5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V7/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f/9bv+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1+/5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Zs2bFXZ&#10;s2bFXZs2bFXZs2bFXZs2bFXZs2bFXZs2bFXZs2bFXZs2bFXZs2bFXZs2bFXZs2bFXZs2bFXZs2bF&#10;XZs2bFXZs2bFXZs2bFXZs2bFXZs2bFXZs2bFXZs2bFXZs2bFXZs2bFXZs2bFXZs2bFXZs2bFXZs2&#10;bFXZs2bFXZs2bFXZs2bFXZs2bFXZs2bFXZs2bFXZs2bFXZs2bFXZs2bFXZs2bFXZs2bFX//Q7/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dmzZsVdmzZsVdmzZsVdmzZsVdmzZsVdmzZsVdmzZsVdmzZsVdmzZsVdmzZsVd&#10;mzZsVdmzZsVdmzZsVdmzZsVdmzZsVdmzZsVdmzZsVdmzZsVdmzZsVdmzZsVdmzZsVdmzZsVdmzZs&#10;VdmzZsVdmzZsVdmzZsVdmzZsVdmzZsVdmzZsVdmzZsVdmzZsVdmzZsVdmzZsVdmzZsVdmzZsVdmz&#10;ZsVdmzZsVdmzZsVf/9Hv+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tonewall-schoolchamps-logo-black" style="position:absolute;left:11146;top:11050;width:91;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" fillcolor="#5b9bd5" strokecolor="black [0]" strokeweight="2pt">
                <v:imagedata r:id="rId7" o:title="stonewall-schoolchamps-logo-black"/>
                <v:shadow color="black [0]"/>
              </v:shape>
              <v:shape id="Picture 3" o:spid="_x0000_s1028" type="#_x0000_t75" style="position:absolute;left:10912;top:11053;width:157;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" fillcolor="#5b9bd5" strokecolor="black [0]" strokeweight="2pt">
                <v:imagedata r:id="rId8" o:title=""/>
                <v:shadow color="black [0]"/>
              </v:shape>
              <v:shape id="Picture 4" o:spid="_x0000_s1029" type="#_x0000_t75" alt="Woodland Trust silver_colour" style="position:absolute;left:10736;top:11045;width:84;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" fillcolor="#5b9bd5" strokecolor="black [0]" strokeweight="2pt">
                <v:imagedata r:id="rId9" o:title="Woodland Trust silver_colour"/>
                <v:shadow color="black [0]"/>
              </v:shape>
              <v:shape id="Picture 5" o:spid="_x0000_s1030" type="#_x0000_t75" alt="Ofsted_Good_GP_Colour" style="position:absolute;left:11245;top:11054;width:76;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" fillcolor="#5b9bd5" strokecolor="black [0]" strokeweight="2pt">
                <v:imagedata r:id="rId10" o:title="Ofsted_Good_GP_Colour"/>
                <v:shadow color="black [0]"/>
              </v:shape>
              <v:shape id="Picture 6" o:spid="_x0000_s1031" type="#_x0000_t75" alt="Healthy Schools logo 2017-19" style="position:absolute;left:10820;top:11046;width:85;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" fillcolor="#5b9bd5" strokecolor="black [0]" strokeweight="2pt">
                <v:imagedata r:id="rId11" o:title="Healthy Schools logo 2017-19"/>
                <v:shadow color="black [0]"/>
              </v:shape>
              <v:shape id="Picture 7" o:spid="_x0000_s1032" type="#_x0000_t75" alt="SCHOOL GAMES-L1-3-mark-2017-gold" style="position:absolute;left:11079;top:11058;width:72;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" fillcolor="#5b9bd5" strokecolor="black [0]" strokeweight="2pt">
                <v:imagedata r:id="rId12" o:title="SCHOOL GAMES-L1-3-mark-2017-gold"/>
                <v:shadow color="black [0]"/>
              </v:shape>
            </v:group>
          </w:pict>
        </mc:Fallback>
      </mc:AlternateContent>
    </w:r>
    <w:r w:rsidR="00F77F0E">
      <w:rPr>
        <w:noProof/>
        <w:lang w:eastAsia="en-GB"/>
      </w:rPr>
      <mc:AlternateContent>
        <mc:Choice Requires="wps">
          <w:drawing>
            <wp:anchor distT="0" distB="0" distL="114300" distR="114300" simplePos="0" relativeHeight="251634688" behindDoc="0" locked="0" layoutInCell="1" allowOverlap="1">
              <wp:simplePos x="0" y="0"/>
              <wp:positionH relativeFrom="column">
                <wp:posOffset>-32385</wp:posOffset>
              </wp:positionH>
              <wp:positionV relativeFrom="paragraph">
                <wp:posOffset>422910</wp:posOffset>
              </wp:positionV>
              <wp:extent cx="4819650" cy="9810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4819650" cy="981075"/>
                      </a:xfrm>
                      <a:prstGeom prst="rect">
                        <a:avLst/>
                      </a:prstGeom>
                      <a:solidFill>
                        <a:sysClr val="window" lastClr="FFFFFF"/>
                      </a:solidFill>
                      <a:ln w="9525" cap="flat" cmpd="sng" algn="ctr">
                        <a:solidFill>
                          <a:sysClr val="window" lastClr="FFFFFF"/>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18C688" id="Rectangle 4" o:spid="_x0000_s1026" style="position:absolute;margin-left:-2.55pt;margin-top:33.3pt;width:379.5pt;height:77.25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" fillcolor="window" strokecolor="window"/>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2290" w:rsidRDefault="005B2290" w:rsidP="00625504">
      <w:r>
        <w:separator/>
      </w:r>
    </w:p>
  </w:footnote>
  <w:footnote w:type="continuationSeparator" w:id="0">
    <w:p w:rsidR="005B2290" w:rsidRDefault="005B2290" w:rsidP="006255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E64" w:rsidRDefault="007E6ED9" w:rsidP="008B517E">
    <w:pPr>
      <w:pStyle w:val="Header"/>
      <w:tabs>
        <w:tab w:val="clear" w:pos="4320"/>
        <w:tab w:val="clear" w:pos="8640"/>
        <w:tab w:val="left" w:pos="3040"/>
      </w:tabs>
    </w:pP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-1156335</wp:posOffset>
              </wp:positionH>
              <wp:positionV relativeFrom="paragraph">
                <wp:posOffset>-412115</wp:posOffset>
              </wp:positionV>
              <wp:extent cx="7617460" cy="10772775"/>
              <wp:effectExtent l="0" t="0" r="2540" b="9525"/>
              <wp:wrapNone/>
              <wp:docPr id="1" name="Group 1"/>
              <wp:cNvGraphicFramePr/>
              <a:graphic xmlns:a="http://schemas.openxmlformats.org/drawingml/2006/main">
                <a:graphicData uri="http://schemas.microsoft.com/office/word/2010/wordprocessingGroup">
                  <wpg:wgp>
                    <wpg:cNvGrpSpPr/>
                    <wpg:grpSpPr>
                      <a:xfrm>
                        <a:off x="0" y="0"/>
                        <a:ext cx="7617460" cy="10772775"/>
                        <a:chOff x="0" y="0"/>
                        <a:chExt cx="7617460" cy="10772775"/>
                      </a:xfrm>
                    </wpg:grpSpPr>
                    <wpg:grpSp>
                      <wpg:cNvPr id="15" name="Group 15"/>
                      <wpg:cNvGrpSpPr/>
                      <wpg:grpSpPr>
                        <a:xfrm>
                          <a:off x="0" y="0"/>
                          <a:ext cx="7617460" cy="10772775"/>
                          <a:chOff x="0" y="-219"/>
                          <a:chExt cx="7617460" cy="10772775"/>
                        </a:xfrm>
                      </wpg:grpSpPr>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219"/>
                            <a:ext cx="7617460" cy="1077277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cx5="http://schemas.microsoft.com/office/drawing/2016/5/11/chartex" xmlns:cx4="http://schemas.microsoft.com/office/drawing/2016/5/10/chartex" xmlns:cx3="http://schemas.microsoft.com/office/drawing/2016/5/9/chartex" xmlns:cx2="http://schemas.microsoft.com/office/drawing/2015/10/21/chartex"/>
                            </a:ext>
                          </a:extLst>
                        </pic:spPr>
                      </pic:pic>
                      <wps:wsp>
                        <wps:cNvPr id="217" name="Text Box 2"/>
                        <wps:cNvSpPr txBox="1">
                          <a:spLocks noChangeArrowheads="1"/>
                        </wps:cNvSpPr>
                        <wps:spPr bwMode="auto">
                          <a:xfrm>
                            <a:off x="894693" y="9585875"/>
                            <a:ext cx="4918710" cy="914400"/>
                          </a:xfrm>
                          <a:prstGeom prst="rect">
                            <a:avLst/>
                          </a:prstGeom>
                          <a:solidFill>
                            <a:srgbClr val="FFFFFF"/>
                          </a:solidFill>
                          <a:ln w="9525">
                            <a:noFill/>
                            <a:miter lim="800000"/>
                            <a:headEnd/>
                            <a:tailEnd/>
                          </a:ln>
                        </wps:spPr>
                        <wps:txbx>
                          <w:txbxContent>
                            <w:p w:rsidR="00F77F0E" w:rsidRDefault="00F77F0E"/>
                          </w:txbxContent>
                        </wps:txbx>
                        <wps:bodyPr rot="0" vert="horz" wrap="square" lIns="91440" tIns="45720" rIns="91440" bIns="45720" anchor="t" anchorCtr="0">
                          <a:noAutofit/>
                        </wps:bodyPr>
                      </wps:wsp>
                    </wpg:grpSp>
                    <pic:pic xmlns:pic="http://schemas.openxmlformats.org/drawingml/2006/picture">
                      <pic:nvPicPr>
                        <pic:cNvPr id="10" name="Picture 10"/>
                        <pic:cNvPicPr>
                          <a:picLocks noChangeAspect="1"/>
                        </pic:cNvPicPr>
                      </pic:nvPicPr>
                      <pic:blipFill>
                        <a:blip r:embed="rId2"/>
                        <a:stretch>
                          <a:fillRect/>
                        </a:stretch>
                      </pic:blipFill>
                      <pic:spPr>
                        <a:xfrm>
                          <a:off x="5401660" y="152400"/>
                          <a:ext cx="1257300" cy="1257300"/>
                        </a:xfrm>
                        <a:prstGeom prst="rect">
                          <a:avLst/>
                        </a:prstGeom>
                      </pic:spPr>
                    </pic:pic>
                  </wpg:wgp>
                </a:graphicData>
              </a:graphic>
              <wp14:sizeRelV relativeFrom="margin">
                <wp14:pctHeight>0</wp14:pctHeight>
              </wp14:sizeRelV>
            </wp:anchor>
          </w:drawing>
        </mc:Choice>
        <mc:Fallback>
          <w:pict>
            <v:group id="Group 1" o:spid="_x0000_s1026" style="position:absolute;margin-left:-91.05pt;margin-top:-32.45pt;width:599.8pt;height:848.25pt;z-index:251662336;mso-height-relative:margin" coordsize="76174,1077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Gk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kjAAAAAFJnaHRsb25nAAAGd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">
              <v:group id="Group 15" o:spid="_x0000_s1027" style="position:absolute;width:76174;height:107727" coordorigin=",-2" coordsize="76174,107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top:-2;width:76174;height:107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">
                  <v:imagedata r:id="rId3" o:title=""/>
                  <v:path arrowok="t"/>
                </v:shape>
                <v:shapetype id="_x0000_t202" coordsize="21600,21600" o:spt="202" path="m,l,21600r21600,l21600,xe">
                  <v:stroke joinstyle="miter"/>
                  <v:path gradientshapeok="t" o:connecttype="rect"/>
                </v:shapetype>
                <v:shape id="Text Box 2" o:spid="_x0000_s1029" type="#_x0000_t202" style="position:absolute;left:8946;top:95858;width:4918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F77F0E" w:rsidRDefault="00F77F0E"/>
                    </w:txbxContent>
                  </v:textbox>
                </v:shape>
              </v:group>
              <v:shape id="Picture 10" o:spid="_x0000_s1030" type="#_x0000_t75" style="position:absolute;left:54016;top:1524;width:12573;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">
                <v:imagedata r:id="rId4" o:title=""/>
                <v:path arrowok="t"/>
              </v:shape>
            </v:group>
          </w:pict>
        </mc:Fallback>
      </mc:AlternateContent>
    </w:r>
    <w:r w:rsidR="008B517E">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AAF" w:rsidRDefault="00DA52B4" w:rsidP="00DA52B4">
    <w:pPr>
      <w:pStyle w:val="Header"/>
      <w:tabs>
        <w:tab w:val="clear" w:pos="4320"/>
        <w:tab w:val="clear" w:pos="8640"/>
        <w:tab w:val="left" w:pos="1020"/>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E3F"/>
    <w:rsid w:val="00026E24"/>
    <w:rsid w:val="000824D3"/>
    <w:rsid w:val="00095435"/>
    <w:rsid w:val="001133AE"/>
    <w:rsid w:val="001171BE"/>
    <w:rsid w:val="001B16F6"/>
    <w:rsid w:val="001F5080"/>
    <w:rsid w:val="002032B4"/>
    <w:rsid w:val="00243A20"/>
    <w:rsid w:val="0025245B"/>
    <w:rsid w:val="002C02D7"/>
    <w:rsid w:val="002E791D"/>
    <w:rsid w:val="00340E75"/>
    <w:rsid w:val="0035717F"/>
    <w:rsid w:val="003E4E64"/>
    <w:rsid w:val="003E54C2"/>
    <w:rsid w:val="00454383"/>
    <w:rsid w:val="004551AE"/>
    <w:rsid w:val="00460605"/>
    <w:rsid w:val="00561BD6"/>
    <w:rsid w:val="005A6AAF"/>
    <w:rsid w:val="005B2290"/>
    <w:rsid w:val="005F2A8E"/>
    <w:rsid w:val="00625504"/>
    <w:rsid w:val="006E13E4"/>
    <w:rsid w:val="006F0E1A"/>
    <w:rsid w:val="00793D81"/>
    <w:rsid w:val="00794467"/>
    <w:rsid w:val="007E6ED9"/>
    <w:rsid w:val="0082291A"/>
    <w:rsid w:val="008606A1"/>
    <w:rsid w:val="008B517E"/>
    <w:rsid w:val="008E48C3"/>
    <w:rsid w:val="009556B7"/>
    <w:rsid w:val="009627A4"/>
    <w:rsid w:val="00964E2E"/>
    <w:rsid w:val="009B76C5"/>
    <w:rsid w:val="009C52C6"/>
    <w:rsid w:val="009C6026"/>
    <w:rsid w:val="009D1F17"/>
    <w:rsid w:val="00AB74CE"/>
    <w:rsid w:val="00B03E3F"/>
    <w:rsid w:val="00B06DC3"/>
    <w:rsid w:val="00B138CC"/>
    <w:rsid w:val="00B24D20"/>
    <w:rsid w:val="00BE47AD"/>
    <w:rsid w:val="00C00CAE"/>
    <w:rsid w:val="00C353D1"/>
    <w:rsid w:val="00CA5750"/>
    <w:rsid w:val="00DA52B4"/>
    <w:rsid w:val="00E177CE"/>
    <w:rsid w:val="00E81BE5"/>
    <w:rsid w:val="00E85651"/>
    <w:rsid w:val="00F039AC"/>
    <w:rsid w:val="00F22576"/>
    <w:rsid w:val="00F2341B"/>
    <w:rsid w:val="00F2378D"/>
    <w:rsid w:val="00F63B39"/>
    <w:rsid w:val="00F77F0E"/>
    <w:rsid w:val="00F94FF2"/>
    <w:rsid w:val="00FC7CD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C3C74DA"/>
  <w14:defaultImageDpi w14:val="300"/>
  <w15:docId w15:val="{192F9F46-63D4-4F3F-89AA-83C35C1BB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100CE1"/>
    <w:rPr>
      <w:rFonts w:ascii="Lucida Grande" w:hAnsi="Lucida Grande"/>
      <w:sz w:val="18"/>
      <w:szCs w:val="18"/>
    </w:rPr>
  </w:style>
  <w:style w:type="paragraph" w:styleId="Header">
    <w:name w:val="header"/>
    <w:basedOn w:val="Normal"/>
    <w:link w:val="HeaderChar"/>
    <w:uiPriority w:val="99"/>
    <w:unhideWhenUsed/>
    <w:rsid w:val="00625504"/>
    <w:pPr>
      <w:tabs>
        <w:tab w:val="center" w:pos="4320"/>
        <w:tab w:val="right" w:pos="8640"/>
      </w:tabs>
    </w:pPr>
  </w:style>
  <w:style w:type="character" w:customStyle="1" w:styleId="HeaderChar">
    <w:name w:val="Header Char"/>
    <w:basedOn w:val="DefaultParagraphFont"/>
    <w:link w:val="Header"/>
    <w:uiPriority w:val="99"/>
    <w:rsid w:val="00625504"/>
    <w:rPr>
      <w:sz w:val="24"/>
      <w:szCs w:val="24"/>
      <w:lang w:eastAsia="en-US"/>
    </w:rPr>
  </w:style>
  <w:style w:type="paragraph" w:styleId="Footer">
    <w:name w:val="footer"/>
    <w:basedOn w:val="Normal"/>
    <w:link w:val="FooterChar"/>
    <w:uiPriority w:val="99"/>
    <w:unhideWhenUsed/>
    <w:rsid w:val="00625504"/>
    <w:pPr>
      <w:tabs>
        <w:tab w:val="center" w:pos="4320"/>
        <w:tab w:val="right" w:pos="8640"/>
      </w:tabs>
    </w:pPr>
  </w:style>
  <w:style w:type="character" w:customStyle="1" w:styleId="FooterChar">
    <w:name w:val="Footer Char"/>
    <w:basedOn w:val="DefaultParagraphFont"/>
    <w:link w:val="Footer"/>
    <w:uiPriority w:val="99"/>
    <w:rsid w:val="00625504"/>
    <w:rPr>
      <w:sz w:val="24"/>
      <w:szCs w:val="24"/>
      <w:lang w:eastAsia="en-US"/>
    </w:rPr>
  </w:style>
  <w:style w:type="table" w:styleId="TableGrid">
    <w:name w:val="Table Grid"/>
    <w:basedOn w:val="TableNormal"/>
    <w:uiPriority w:val="59"/>
    <w:rsid w:val="00625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BE47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jpeg"/><Relationship Id="rId7" Type="http://schemas.openxmlformats.org/officeDocument/2006/relationships/image" Target="media/image11.jpeg"/><Relationship Id="rId12" Type="http://schemas.openxmlformats.org/officeDocument/2006/relationships/image" Target="media/image16.jpeg"/><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image" Target="media/image10.jpeg"/><Relationship Id="rId11" Type="http://schemas.openxmlformats.org/officeDocument/2006/relationships/image" Target="media/image15.jpeg"/><Relationship Id="rId5" Type="http://schemas.openxmlformats.org/officeDocument/2006/relationships/image" Target="media/image9.jpeg"/><Relationship Id="rId10" Type="http://schemas.openxmlformats.org/officeDocument/2006/relationships/image" Target="media/image14.png"/><Relationship Id="rId4" Type="http://schemas.openxmlformats.org/officeDocument/2006/relationships/image" Target="media/image8.png"/><Relationship Id="rId9"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onamiller\Documents\Schools\ALAT%20Schools\Gulval\Letterheads\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B7BAC-8557-4376-8287-FAD61C3E9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TEMPLATE.dotx</Template>
  <TotalTime>4</TotalTime>
  <Pages>1</Pages>
  <Words>370</Words>
  <Characters>2114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Pure Creative</Company>
  <LinksUpToDate>false</LinksUpToDate>
  <CharactersWithSpaces>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Miller</dc:creator>
  <cp:lastModifiedBy>Paul Baker</cp:lastModifiedBy>
  <cp:revision>3</cp:revision>
  <cp:lastPrinted>2014-03-03T17:11:00Z</cp:lastPrinted>
  <dcterms:created xsi:type="dcterms:W3CDTF">2017-11-30T22:24:00Z</dcterms:created>
  <dcterms:modified xsi:type="dcterms:W3CDTF">2017-12-02T20:40:00Z</dcterms:modified>
</cp:coreProperties>
</file>