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5C" w:rsidRDefault="00D9737F">
      <w:pPr>
        <w:pStyle w:val="BodyText"/>
        <w:rPr>
          <w:rFonts w:ascii="Times New Roman"/>
          <w:sz w:val="20"/>
        </w:rPr>
      </w:pPr>
      <w:r>
        <w:rPr>
          <w:noProof/>
          <w:lang w:val="en-GB" w:eastAsia="en-GB"/>
        </w:rPr>
        <mc:AlternateContent>
          <mc:Choice Requires="wpg">
            <w:drawing>
              <wp:anchor distT="0" distB="0" distL="114300" distR="114300" simplePos="0" relativeHeight="503293312" behindDoc="0" locked="0" layoutInCell="1" allowOverlap="1">
                <wp:simplePos x="0" y="0"/>
                <wp:positionH relativeFrom="page">
                  <wp:align>right</wp:align>
                </wp:positionH>
                <wp:positionV relativeFrom="paragraph">
                  <wp:posOffset>9525</wp:posOffset>
                </wp:positionV>
                <wp:extent cx="7572375" cy="2809875"/>
                <wp:effectExtent l="4445" t="0" r="5080" b="0"/>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16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197"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198"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1"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a:noFill/>
                              </a14:hiddenFill>
                            </a:ext>
                          </a:extLst>
                        </wps:spPr>
                        <wps:bodyPr/>
                      </wps:wsp>
                      <wps:wsp>
                        <wps:cNvPr id="202"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a:noFill/>
                              </a14:hiddenFill>
                            </a:ext>
                          </a:extLst>
                        </wps:spPr>
                        <wps:bodyPr/>
                      </wps:wsp>
                      <wps:wsp>
                        <wps:cNvPr id="203"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4"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205"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a:noFill/>
                              </a14:hiddenFill>
                            </a:ext>
                          </a:extLst>
                        </wps:spPr>
                        <wps:bodyPr/>
                      </wps:wsp>
                      <wps:wsp>
                        <wps:cNvPr id="223"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a:noFill/>
                              </a14:hiddenFill>
                            </a:ext>
                          </a:extLst>
                        </wps:spPr>
                        <wps:bodyPr/>
                      </wps:wsp>
                      <wps:wsp>
                        <wps:cNvPr id="224"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6"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a:noFill/>
                              </a14:hiddenFill>
                            </a:ext>
                          </a:extLst>
                        </wps:spPr>
                        <wps:bodyPr/>
                      </wps:wsp>
                      <wps:wsp>
                        <wps:cNvPr id="227"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8"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56"/>
                        <wps:cNvSpPr>
                          <a:spLocks/>
                        </wps:cNvSpPr>
                        <wps:spPr bwMode="auto">
                          <a:xfrm>
                            <a:off x="10654" y="10924"/>
                            <a:ext cx="736" cy="57"/>
                          </a:xfrm>
                          <a:custGeom>
                            <a:avLst/>
                            <a:gdLst>
                              <a:gd name="T0" fmla="*/ 45396 w 11598"/>
                              <a:gd name="T1" fmla="*/ 9691 h 896"/>
                              <a:gd name="T2" fmla="*/ 0 w 11598"/>
                              <a:gd name="T3" fmla="*/ 14435 h 896"/>
                              <a:gd name="T4" fmla="*/ 73647 w 11598"/>
                              <a:gd name="T5" fmla="*/ 15374 h 896"/>
                              <a:gd name="T6" fmla="*/ 45396 w 11598"/>
                              <a:gd name="T7" fmla="*/ 9691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98" h="896">
                                <a:moveTo>
                                  <a:pt x="7149" y="0"/>
                                </a:moveTo>
                                <a:lnTo>
                                  <a:pt x="0" y="747"/>
                                </a:lnTo>
                                <a:lnTo>
                                  <a:pt x="11598" y="895"/>
                                </a:lnTo>
                                <a:lnTo>
                                  <a:pt x="71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D33CB" id="Group 2" o:spid="_x0000_s1026" style="position:absolute;margin-left:545.05pt;margin-top:.75pt;width:596.25pt;height:221.25pt;z-index:503293312;mso-position-horizontal:right;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imjDAAAA3AAAAA8AAABkcnMvZG93bnJldi54bWxET01rwkAQvQv9D8sUetNNPYimrmIrBUEo&#10;NIn3ITvNps3Ohuw2ifn1XaHgbR7vc7b70Taip87XjhU8LxIQxKXTNVcKivx9vgbhA7LGxjEpuJKH&#10;/e5htsVUu4E/qc9CJWII+xQVmBDaVEpfGrLoF64ljtyX6yyGCLtK6g6HGG4buUySlbRYc2ww2NKb&#10;ofIn+7UKjm01FpvpUHy/mtPlw5+P13M+KfX0OB5eQAQaw1387z7pOH+1hNsz8QK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OKaMMAAADcAAAADwAAAAAAAAAAAAAAAACf&#10;AgAAZHJzL2Rvd25yZXYueG1sUEsFBgAAAAAEAAQA9wAAAI8DAAAAAA==&#10;">
                  <v:imagedata r:id="rId43" o:title=""/>
                </v:shape>
                <v:shape id="Freeform 4" o:spid="_x0000_s1028" style="position:absolute;left:10654;top:10827;width:99;height:185;visibility:visible;mso-wrap-style:square;v-text-anchor:top" coordsize="1565,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jK8MA&#10;AADcAAAADwAAAGRycy9kb3ducmV2LnhtbERPS0vDQBC+C/6HZYTe7MbWlhK7LVIpqNBDHwePQ3bM&#10;BrOzaXZM4r93C4Xe5uN7znI9+Fp11MYqsIGncQaKuAi24tLA6bh9XICKgmyxDkwG/ijCenV/t8Tc&#10;hp731B2kVCmEY44GnEiTax0LRx7jODTEifsOrUdJsC21bbFP4b7Wkyyba48VpwaHDW0cFT+HX29g&#10;v/PSx/Pm3Hf1ZObets/y8fllzOhheH0BJTTITXx1v9s0fz6Fy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jK8MAAADcAAAADwAAAAAAAAAAAAAAAACYAgAAZHJzL2Rv&#10;d25yZXYueG1sUEsFBgAAAAAEAAQA9QAAAIgDA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KxrBAAAA3AAAAA8AAABkcnMvZG93bnJldi54bWxET02LwjAQvS/4H8II3tZUEVm6RpEFQVSU&#10;rR48Ds1sW7aZhCbW6q83guBtHu9zZovO1KKlxleWFYyGCQji3OqKCwWn4+rzC4QPyBpry6TgRh4W&#10;897HDFNtr/xLbRYKEUPYp6igDMGlUvq8JIN+aB1x5P5sYzBE2BRSN3iN4aaW4ySZSoMVx4YSHf2U&#10;lP9nF6Og3Rx3rR25fRGWW2fOeLjdxwelBv1u+Q0iUBfe4pd7reP86QS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YKxrBAAAA3AAAAA8AAAAAAAAAAAAAAAAAnwIA&#10;AGRycy9kb3ducmV2LnhtbFBLBQYAAAAABAAEAPcAAACNAwAAAAA=&#10;">
                  <v:imagedata r:id="rId44" o:title=""/>
                </v:shape>
                <v:shape id="Picture 6" o:spid="_x0000_s1030" type="#_x0000_t75" style="position:absolute;left:10753;top:10827;width:63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aIDCAAAA3AAAAA8AAABkcnMvZG93bnJldi54bWxET0trwkAQvhf8D8sI3nRjpaLRVaQgeGgP&#10;2vq6DdnJA7OzIbuJ8d93BaG3+fies1x3phQt1a6wrGA8ikAQJ1YXnCn4/dkOZyCcR9ZYWiYFD3Kw&#10;XvXelhhre+c9tQefiRDCLkYFufdVLKVLcjLoRrYiDlxqa4M+wDqTusZ7CDelfI+iqTRYcGjIsaLP&#10;nJLboTEK2saldvLlvy/nY8Mnus6jRzpXatDvNgsQnjr/L365dzrMn37A85lw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GiAwgAAANwAAAAPAAAAAAAAAAAAAAAAAJ8C&#10;AABkcnMvZG93bnJldi54bWxQSwUGAAAAAAQABAD3AAAAjgMAAAAA&#10;">
                  <v:imagedata r:id="rId45" o:title=""/>
                </v:shape>
                <v:shape id="Picture 7" o:spid="_x0000_s1031" type="#_x0000_t75" style="position:absolute;left:11194;top:10827;width:11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eDDAAAA3AAAAA8AAABkcnMvZG93bnJldi54bWxET01rwkAQvQv+h2WE3nSjhyAxq4go2kOF&#10;qhV6G7LTJDQ7G3e3Jv77bqHgbR7vc/JVbxpxJ+drywqmkwQEcWF1zaWCy3k3noPwAVljY5kUPMjD&#10;ajkc5Jhp2/E73U+hFDGEfYYKqhDaTEpfVGTQT2xLHLkv6wyGCF0ptcMuhptGzpIklQZrjg0VtrSp&#10;qPg+/RgF209/XR/nt7OzeNvb1+tb97HVSr2M+vUCRKA+PMX/7oOO89MU/p6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4MMAAADcAAAADwAAAAAAAAAAAAAAAACf&#10;AgAAZHJzL2Rvd25yZXYueG1sUEsFBgAAAAAEAAQA9wAAAI8DAAAAAA==&#10;">
                  <v:imagedata r:id="rId46" o:title=""/>
                </v:shape>
                <v:shape id="Picture 8" o:spid="_x0000_s1032" type="#_x0000_t75" style="position:absolute;left:10998;top:10827;width:13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7xXEAAAA3AAAAA8AAABkcnMvZG93bnJldi54bWxET01rwkAQvRf8D8sIXkqzUWgsaVaRiGAP&#10;hWp78TZkp8mS7GzIrib++26h0Ns83ucU28l24kaDN44VLJMUBHHltOFawdfn4ekFhA/IGjvHpOBO&#10;Hrab2UOBuXYjn+h2DrWIIexzVNCE0OdS+qohiz5xPXHkvt1gMUQ41FIPOMZw28lVmmbSouHY0GBP&#10;ZUNVe75aBeW+rcfndp2d3qfV28djaS7uYpRazKfdK4hAU/gX/7mPOs7P1vD7TLx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07xXEAAAA3AAAAA8AAAAAAAAAAAAAAAAA&#10;nwIAAGRycy9kb3ducmV2LnhtbFBLBQYAAAAABAAEAPcAAACQAwAAAAA=&#10;">
                  <v:imagedata r:id="rId47" o:title=""/>
                </v:shape>
                <v:shape id="Picture 9" o:spid="_x0000_s1033" type="#_x0000_t75" style="position:absolute;left:11289;top:10837;width:42;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x5zHAAAA3AAAAA8AAABkcnMvZG93bnJldi54bWxEj0FrwkAQhe+F/odlCr3VTQsNJbqKhrZU&#10;L7VWBG9DdswGs7Npdqvx3zuHQm8zvDfvfTOZDb5VJ+pjE9jA4ygDRVwF23BtYPv99vACKiZki21g&#10;MnChCLPp7c0ECxvO/EWnTaqVhHAs0IBLqSu0jpUjj3EUOmLRDqH3mGTta217PEu4b/VTluXaY8PS&#10;4LCj0lF13Px6A7t1nrLj+8r9LJb759d9V8ZPXxpzfzfMx6ASDenf/Hf9YQU/F1p5Ri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Dx5zHAAAA3AAAAA8AAAAAAAAAAAAA&#10;AAAAnwIAAGRycy9kb3ducmV2LnhtbFBLBQYAAAAABAAEAPcAAACTAwAAAAA=&#10;">
                  <v:imagedata r:id="rId48" o:title=""/>
                </v:shape>
                <v:shape id="Picture 10" o:spid="_x0000_s1034" type="#_x0000_t75" style="position:absolute;left:11280;top:10827;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UvCAAAA3AAAAA8AAABkcnMvZG93bnJldi54bWxET99rwjAQfhf2P4Qb+DbTichWjeJEQSgT&#10;dfp+NmfarbnUJmr335vBwLf7+H7eeNraSlyp8aVjBa+9BARx7nTJRsH+a/nyBsIHZI2VY1LwSx6m&#10;k6fOGFPtbryl6y4YEUPYp6igCKFOpfR5QRZ9z9XEkTu5xmKIsDFSN3iL4baS/SQZSoslx4YCa5oX&#10;lP/sLlbBhzkfPmfZItsssu+10XgYmGOlVPe5nY1ABGrDQ/zvXuk4f/gOf8/EC+Tk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KVLwgAAANwAAAAPAAAAAAAAAAAAAAAAAJ8C&#10;AABkcnMvZG93bnJldi54bWxQSwUGAAAAAAQABAD3AAAAjgMAAAAA&#10;">
                  <v:imagedata r:id="rId49" o:title=""/>
                </v:shape>
                <v:shape id="Picture 11" o:spid="_x0000_s1035" type="#_x0000_t75" style="position:absolute;left:11064;top:10827;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kjGAAAA3AAAAA8AAABkcnMvZG93bnJldi54bWxEj09rwkAQxe8Fv8MyBW910xZaja5SSksF&#10;vfgn4HHMTpPU7GzIriZ++85B8DbDe/Peb2aL3tXqQm2oPBt4HiWgiHNvKy4M7HffT2NQISJbrD2T&#10;gSsFWMwHDzNMre94Q5dtLJSEcEjRQBljk2od8pIchpFviEX79a3DKGtbaNtiJ+Gu1i9J8qYdViwN&#10;JTb0WVJ+2p6dgWyyXK33mc1sd3z9+tnodfw7jI0ZPvYfU1CR+ng3366XVvDfBV+ekQn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6D2SMYAAADcAAAADwAAAAAAAAAAAAAA&#10;AACfAgAAZHJzL2Rvd25yZXYueG1sUEsFBgAAAAAEAAQA9wAAAJIDAAAAAA==&#10;">
                  <v:imagedata r:id="rId50" o:title=""/>
                </v:shape>
                <v:shape id="Picture 12" o:spid="_x0000_s1036" type="#_x0000_t75" style="position:absolute;left:11342;top:10827;width:48;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hHzFAAAA3AAAAA8AAABkcnMvZG93bnJldi54bWxEj09rwkAQxe+C32GZQm91Y6FFo6vUlorg&#10;of6FHofsNAnJzobsRtNv7xwEbzO8N+/9Zr7sXa0u1IbSs4HxKAFFnHlbcm7gdPx+mYAKEdli7ZkM&#10;/FOA5WI4mGNq/ZX3dDnEXEkIhxQNFDE2qdYhK8hhGPmGWLQ/3zqMsra5ti1eJdzV+jVJ3rXDkqWh&#10;wIY+C8qqQ+cMrHjb2W2CO72enH+mv1/V27irjHl+6j9moCL18WG+X2+s4E8FX5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94R8xQAAANwAAAAPAAAAAAAAAAAAAAAA&#10;AJ8CAABkcnMvZG93bnJldi54bWxQSwUGAAAAAAQABAD3AAAAkQMAAAAA&#10;">
                  <v:imagedata r:id="rId51" o:title=""/>
                </v:shape>
                <v:shape id="Picture 13" o:spid="_x0000_s1037" type="#_x0000_t75" style="position:absolute;left:11275;top:10827;width:25;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3cvDAAAA3AAAAA8AAABkcnMvZG93bnJldi54bWxET9tqAjEQfS/4D2GEvhTN2oVSV6OI0CIU&#10;C97Qx2Ez7i5uJksSdevXG0Ho2xzOdcbT1tTiQs5XlhUM+gkI4tzqigsF281X7xOED8gaa8uk4I88&#10;TCedlzFm2l55RZd1KEQMYZ+hgjKEJpPS5yUZ9H3bEEfuaJ3BEKErpHZ4jeGmlu9J8iENVhwbSmxo&#10;XlJ+Wp+NgtVmr89L98Y/u990d1t8p6k9sFKv3XY2AhGoDf/ip3uh4/zhAB7PxAv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dy8MAAADcAAAADwAAAAAAAAAAAAAAAACf&#10;AgAAZHJzL2Rvd25yZXYueG1sUEsFBgAAAAAEAAQA9wAAAI8DAAAAAA==&#10;">
                  <v:imagedata r:id="rId52" o:title=""/>
                </v:shape>
                <v:shape id="Picture 14" o:spid="_x0000_s1038" type="#_x0000_t75" style="position:absolute;left:11336;top:10827;width:54;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4srAAAAA3AAAAA8AAABkcnMvZG93bnJldi54bWxET02LwjAQvS/4H8IIXhZN9VC0GqUIBa+6&#10;gh6HZmyLzaQmsdZ/bxYW9jaP9zmb3WBa0ZPzjWUF81kCgri0uuFKwfmnmC5B+ICssbVMCt7kYbcd&#10;fW0w0/bFR+pPoRIxhH2GCuoQukxKX9Zk0M9sRxy5m3UGQ4SuktrhK4abVi6SJJUGG44NNXa0r6m8&#10;n55Gwf6c4/Pqisel+M5z2adpc2gfSk3GQ74GEWgI/+I/90HH+asF/D4TL5D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viysAAAADcAAAADwAAAAAAAAAAAAAAAACfAgAA&#10;ZHJzL2Rvd25yZXYueG1sUEsFBgAAAAAEAAQA9wAAAIwDAAAAAA==&#10;">
                  <v:imagedata r:id="rId53" o:title=""/>
                </v:shape>
                <v:shape id="AutoShape 15" o:spid="_x0000_s1039" style="position:absolute;left:10754;top:10854;width:17;height:1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kKsEA&#10;AADcAAAADwAAAGRycy9kb3ducmV2LnhtbERPTYvCMBC9C/sfwix407QKotUoUljxIKvb1fvQjG2x&#10;mXSbqN1/bwTB2zze5yxWnanFjVpXWVYQDyMQxLnVFRcKjr9fgykI55E11pZJwT85WC0/egtMtL3z&#10;D90yX4gQwi5BBaX3TSKly0sy6Ia2IQ7c2bYGfYBtIXWL9xBuajmKook0WHFoKLGhtKT8kl2NArr+&#10;NYfT93ETT/aUVjaa7fxJK9X/7NZzEJ46/xa/3Fsd5s/G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5CrBAAAA3AAAAA8AAAAAAAAAAAAAAAAAmAIAAGRycy9kb3du&#10;cmV2LnhtbFBLBQYAAAAABAAEAPUAAACGAw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cXcQA&#10;AADcAAAADwAAAGRycy9kb3ducmV2LnhtbESPQWvCQBCF7wX/wzJCb3VjqGJTV1EhUCyFavU+ZKfZ&#10;aHY2ZLdJ/PduodDbDO/N+94s14OtRUetrxwrmE4SEMSF0xWXCk5f+dMChA/IGmvHpOBGHtar0cMS&#10;M+16PlB3DKWIIewzVGBCaDIpfWHIop+4hjhq3661GOLallK32MdwW8s0SebSYsWRYLChnaHievyx&#10;EbKX6cc8ef88a8LtzNSHRX4xSj2Oh80riEBD+Df/Xb/pWP/lGX6fi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3F3EAAAA3AAAAA8AAAAAAAAAAAAAAAAAmAIAAGRycy9k&#10;b3ducmV2LnhtbFBLBQYAAAAABAAEAPUAAACJAw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3HMQA&#10;AADcAAAADwAAAGRycy9kb3ducmV2LnhtbESPzarCMBCF94LvEEa4G9FUwb9qFBEVN3ehFtwOzdhW&#10;m0lpova+vREuuJvhnDnfmcWqMaV4Uu0KywoG/QgEcWp1wZmC5LzrTUE4j6yxtEwK/sjBatluLTDW&#10;9sVHep58JkIIuxgV5N5XsZQuzcmg69uKOGhXWxv0Ya0zqWt8hXBTymEUjaXBggMhx4o2OaX308ME&#10;7u52uwy2D/t7MPtJdz1MLi5JlPrpNOs5CE+N/5r/rw861J+N4PNMmE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NxzEAAAA3AAAAA8AAAAAAAAAAAAAAAAAmAIAAGRycy9k&#10;b3ducmV2LnhtbFBLBQYAAAAABAAEAPUAAACJAw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8IsMAAADcAAAADwAAAGRycy9kb3ducmV2LnhtbERPTWvCQBC9F/oflil4q5t4kCa6BhFK&#10;DQhiWvA6ZKfZ2Oxsmt3G+O/dQqG3ebzPWReT7cRIg28dK0jnCQji2umWGwUf76/PLyB8QNbYOSYF&#10;N/JQbB4f1phrd+UTjVVoRAxhn6MCE0KfS+lrQxb93PXEkft0g8UQ4dBIPeA1httOLpJkKS22HBsM&#10;9rQzVH9VP1bB6e2Y6fpc3Uo+ZKkpvy9hv7goNXuatisQgabwL/5z73Wcny3h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vCLDAAAA3AAAAA8AAAAAAAAAAAAA&#10;AAAAoQIAAGRycy9kb3ducmV2LnhtbFBLBQYAAAAABAAEAPkAAACRAwAAAAA=&#10;" strokecolor="#fdfdfd" strokeweight="1.0567mm"/>
                <v:line id="Line 19" o:spid="_x0000_s1043" style="position:absolute;visibility:visible;mso-wrap-style:square" from="10799,10856" to="10803,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V+8MAAADcAAAADwAAAGRycy9kb3ducmV2LnhtbERPS2vCQBC+C/6HZYTedGMPbY2uIj7A&#10;ij2YePA4ZMckmJ1Ns2tM++tdodDbfHzPmS06U4mWGldaVjAeRSCIM6tLzhWc0u3wA4TzyBory6Tg&#10;hxws5v3eDGNt73ykNvG5CCHsYlRQeF/HUrqsIINuZGviwF1sY9AH2ORSN3gP4aaSr1H0Jg2WHBoK&#10;rGlVUHZNbkaB/7L7/PuzTTYlnQ9rfU2jOv1V6mXQLacgPHX+X/zn3ukwf/IO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slfvDAAAA3AAAAA8AAAAAAAAAAAAA&#10;AAAAoQIAAGRycy9kb3ducmV2LnhtbFBLBQYAAAAABAAEAPkAAACRAwAAAAA=&#10;" strokecolor="#fdfdfd" strokeweight=".79342mm"/>
                <v:shape id="AutoShape 20" o:spid="_x0000_s1044" style="position:absolute;left:10806;top:10858;width:6;height:13;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tMMA&#10;AADcAAAADwAAAGRycy9kb3ducmV2LnhtbESPQWsCMRCF74X+hzCF3mrWlha7GkUEQXrRVXsfNuNm&#10;cTMJm1S3/nrnUOhthvfmvW9mi8F36kJ9agMbGI8KUMR1sC03Bo6H9csEVMrIFrvAZOCXEizmjw8z&#10;LG24ckWXfW6UhHAq0YDLOZZap9qRxzQKkVi0U+g9Zln7RtserxLuO/1aFB/aY8vS4DDSylF93v94&#10;A99FYBtp53Zf79XbsYrabm9bY56fhuUUVKYh/5v/rjdW8D+FVp6RC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XtMMAAADcAAAADwAAAAAAAAAAAAAAAACYAgAAZHJzL2Rv&#10;d25yZXYueG1sUEsFBgAAAAAEAAQA9QAAAIgD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mesAA&#10;AADcAAAADwAAAGRycy9kb3ducmV2LnhtbERPTYvCMBC9C/6HMMLeNNWDa6tpEUFwxctWvQ/J2Bab&#10;SWmy2v33RljY2zze52yKwbbiQb1vHCuYzxIQxNqZhisFl/N+ugLhA7LB1jEp+CUPRT4ebTAz7snf&#10;9ChDJWII+wwV1CF0mZRe12TRz1xHHLmb6y2GCPtKmh6fMdy2cpEkS2mx4dhQY0e7mvS9/LEKvHOX&#10;62L7eV8ey5U+pvPT4fSllfqYDNs1iEBD+Bf/uQ8mzk9TeD8TL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cmesAAAADcAAAADwAAAAAAAAAAAAAAAACYAgAAZHJzL2Rvd25y&#10;ZXYueG1sUEsFBgAAAAAEAAQA9QAAAIUDA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1NsQAAADcAAAADwAAAGRycy9kb3ducmV2LnhtbESPzWrDMBCE74W+g9hCbrWcHEriRgmh&#10;UJpAINgp9LpYW8uJtXIt1T9vHwUKPQ4z8w2z3o62ET11vnasYJ6kIIhLp2uuFHye35+XIHxA1tg4&#10;JgUTedhuHh/WmGk3cE59ESoRIewzVGBCaDMpfWnIok9cSxy9b9dZDFF2ldQdDhFuG7lI0xdpsea4&#10;YLClN0Pltfi1CvKP00qXX8V04ONqbg4/l7BfXJSaPY27VxCBxvAf/mvvtYJIhPu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3U2xAAAANwAAAAPAAAAAAAAAAAA&#10;AAAAAKECAABkcnMvZG93bnJldi54bWxQSwUGAAAAAAQABAD5AAAAkgMAAAAA&#10;" strokecolor="#fdfdfd" strokeweight="1.0567mm"/>
                <v:line id="Line 23" o:spid="_x0000_s1047" style="position:absolute;visibility:visible;mso-wrap-style:square" from="10828,10860" to="10836,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CcUAAADcAAAADwAAAGRycy9kb3ducmV2LnhtbESPQWvCQBSE7wX/w/KE3ppNIlhJXUUU&#10;saVeNOL5NfuahGbfhuyapP76bqHQ4zAz3zDL9Wga0VPnassKkigGQVxYXXOp4JLvnxYgnEfW2Fgm&#10;Bd/kYL2aPCwx03bgE/VnX4oAYZehgsr7NpPSFRUZdJFtiYP3aTuDPsiulLrDIcBNI9M4nkuDNYeF&#10;ClvaVlR8nW9GweG4OM7eNvnzB/skb+/vu+slyZV6nI6bFxCeRv8f/mu/agVpnM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CcUAAADcAAAADwAAAAAAAAAA&#10;AAAAAAChAgAAZHJzL2Rvd25yZXYueG1sUEsFBgAAAAAEAAQA+QAAAJMDAAAAAA==&#10;" strokecolor="#fdfdfd" strokeweight=".81811mm"/>
                <v:line id="Line 24" o:spid="_x0000_s1048" style="position:absolute;visibility:visible;mso-wrap-style:square" from="10830,10856" to="10834,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AsQAAADcAAAADwAAAGRycy9kb3ducmV2LnhtbESPQWvCQBSE7wX/w/IEb3XXgEVSVylB&#10;xVPB2CLeHtnXbGj2bciuJv333ULB4zAz3zDr7ehacac+NJ41LOYKBHHlTcO1ho/z/nkFIkRkg61n&#10;0vBDAbabydMac+MHPtG9jLVIEA45arAxdrmUobLkMMx9R5y8L987jEn2tTQ9DgnuWpkp9SIdNpwW&#10;LHZUWKq+y5vTcFweipX7PNW74XItlG3LbP9eaD2bjm+vICKN8RH+bx+Nhkx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lsCxAAAANwAAAAPAAAAAAAAAAAA&#10;AAAAAKECAABkcnMvZG93bnJldi54bWxQSwUGAAAAAAQABAD5AAAAkgMAAAAA&#10;" strokecolor="#fdfdfd" strokeweight="1.1637mm"/>
                <v:line id="Line 25" o:spid="_x0000_s1049" style="position:absolute;visibility:visible;mso-wrap-style:square" from="10839,10859" to="10839,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rQcQAAADcAAAADwAAAGRycy9kb3ducmV2LnhtbESPQWvCQBSE74L/YXlCb7oxBampqxRB&#10;VCiIUfD6yL5mY7NvY3ar8d+7QsHjMDPfMLNFZ2txpdZXjhWMRwkI4sLpiksFx8Nq+AHCB2SNtWNS&#10;cCcPi3m/N8NMuxvv6ZqHUkQI+wwVmBCaTEpfGLLoR64hjt6Pay2GKNtS6hZvEW5rmSbJRFqsOC4Y&#10;bGhpqPjN/6yC/Xo31cUpv2/5ezo228s5bNKzUm+D7usTRKAuvML/7Y1WkCbv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etBxAAAANwAAAAPAAAAAAAAAAAA&#10;AAAAAKECAABkcnMvZG93bnJldi54bWxQSwUGAAAAAAQABAD5AAAAkgMAAAAA&#10;" strokecolor="#fdfdfd" strokeweight="1.0567mm"/>
                <v:line id="Line 26" o:spid="_x0000_s1050" style="position:absolute;visibility:visible;mso-wrap-style:square" from="10837,10856" to="1084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d8UAAADcAAAADwAAAGRycy9kb3ducmV2LnhtbESPQWvCQBSE70L/w/IKvZndSpESXUWs&#10;hbbUg4kHj4/sMwlm38bsNqb++q5Q8DjMzDfMfDnYRvTU+dqxhudEgSAunKm51LDP38evIHxANtg4&#10;Jg2/5GG5eBjNMTXuwjvqs1CKCGGfooYqhDaV0hcVWfSJa4mjd3SdxRBlV0rT4SXCbSMnSk2lxZrj&#10;QoUtrSsqTtmP1RC27qs8f/bZpqbD95s55arNr1o/PQ6rGYhAQ7iH/9sfRsNEvcD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d8UAAADcAAAADwAAAAAAAAAA&#10;AAAAAAChAgAAZHJzL2Rvd25yZXYueG1sUEsFBgAAAAAEAAQA+QAAAJMDAAAAAA==&#10;" strokecolor="#fdfdfd" strokeweight=".79342mm"/>
                <v:shape id="AutoShape 27" o:spid="_x0000_s1051" style="position:absolute;left:10843;top:10858;width:14;height:14;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WP8QA&#10;AADcAAAADwAAAGRycy9kb3ducmV2LnhtbESPQWvCQBSE74L/YXlCL6HZjVRpU1cRW6EXD6al50f2&#10;mYRm34bsmqT/3i0UPA4z8w2z2U22FQP1vnGsIUsVCOLSmYYrDV+fx8dnED4gG2wdk4Zf8rDbzmcb&#10;zI0b+UxDESoRIexz1FCH0OVS+rImiz51HXH0Lq63GKLsK2l6HCPctnKp1FpabDgu1NjRoabyp7ja&#10;SMneukR9Zyf79OL2dkCq3i+J1g+Laf8KItAU7uH/9ofRsFQr+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1j/EAAAA3AAAAA8AAAAAAAAAAAAAAAAAmAIAAGRycy9k&#10;b3ducmV2LnhtbFBLBQYAAAAABAAEAPUAAACJAw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JcIA&#10;AADcAAAADwAAAGRycy9kb3ducmV2LnhtbESPQYvCMBSE74L/ITxhb5rag+xWUxFB9Kq7l709mmdb&#10;27yEJrbVX79ZEDwOM/MNs9mOphU9db62rGC5SEAQF1bXXCr4+T7MP0H4gKyxtUwKHuRhm08nG8y0&#10;HfhM/SWUIkLYZ6igCsFlUvqiIoN+YR1x9K62Mxii7EqpOxwi3LQyTZKVNFhzXKjQ0b6iorncjYKb&#10;TI9fQ3PYn3vf79z15tLn6Vepj9m4W4MINIZ3+NU+aQVpsoL/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GIlwgAAANwAAAAPAAAAAAAAAAAAAAAAAJgCAABkcnMvZG93&#10;bnJldi54bWxQSwUGAAAAAAQABAD1AAAAhwM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0cIA&#10;AADcAAAADwAAAGRycy9kb3ducmV2LnhtbESPW2sCMRCF3wX/Qxihb5q4UJXVKFUQSkvB6/uwGTdr&#10;N5NlE3X775tCwcfDuXycxapztbhTGyrPGsYjBYK48KbiUsPpuB3OQISIbLD2TBp+KMBq2e8tMDf+&#10;wXu6H2Ip0giHHDXYGJtcylBYchhGviFO3sW3DmOSbSlNi4807mqZKTWRDitOBIsNbSwV34ebS5AP&#10;mX1N1OfubAjXr7bez7ZXq/XLoHubg4jUxWf4v/1uNGRqCn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bRwgAAANwAAAAPAAAAAAAAAAAAAAAAAJgCAABkcnMvZG93&#10;bnJldi54bWxQSwUGAAAAAAQABAD1AAAAhwM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cDe7AAAA3AAAAA8AAABkcnMvZG93bnJldi54bWxET8kKwjAQvQv+QxjBm6Z6UKlGEcHl6kLP&#10;QzOmxWZSm2jr35uD4PHx9tWms5V4U+NLxwom4wQEce50yUbB7bofLUD4gKyxckwKPuRhs+73Vphq&#10;1/KZ3pdgRAxhn6KCIoQ6ldLnBVn0Y1cTR+7uGoshwsZI3WAbw20lp0kykxZLjg0F1rQrKH9cXlbB&#10;/TDXz2PuNcqrnpuTybCdZEoNB912CSJQF/7in/ukFUyTuDaeiUd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JYcDe7AAAA3AAAAA8AAAAAAAAAAAAAAAAAnwIAAGRycy9k&#10;b3ducmV2LnhtbFBLBQYAAAAABAAEAPcAAACHAwAAAAA=&#10;">
                  <v:imagedata r:id="rId54" o:title=""/>
                </v:shape>
                <v:shape id="Picture 31" o:spid="_x0000_s1055" type="#_x0000_t75" style="position:absolute;left:10934;top:10854;width:13;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MYfEAAAA3AAAAA8AAABkcnMvZG93bnJldi54bWxEj92KwjAUhO8XfIdwBO/WVAV/qlFEUARh&#10;YVVE747NsS02J6WJtr79ZkHwcpiZb5jZojGFeFLlcssKet0IBHFidc6pguNh/T0G4TyyxsIyKXiR&#10;g8W89TXDWNuaf+m596kIEHYxKsi8L2MpXZKRQde1JXHwbrYy6IOsUqkrrAPcFLIfRUNpMOewkGFJ&#10;q4yS+/5hFIxOmvxmcDS23l0O6zPufu7bq1KddrOcgvDU+E/43d5qBf1oAv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MYfEAAAA3AAAAA8AAAAAAAAAAAAAAAAA&#10;nwIAAGRycy9kb3ducmV2LnhtbFBLBQYAAAAABAAEAPcAAACQAwAAAAA=&#10;">
                  <v:imagedata r:id="rId55" o:title=""/>
                </v:shape>
                <v:shape id="Picture 32" o:spid="_x0000_s1056" type="#_x0000_t75" style="position:absolute;left:10949;top:10858;width:13;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oq9AAAA3AAAAA8AAABkcnMvZG93bnJldi54bWxET70KwjAQ3gXfIZzgIpqqIFKNIoriomAV&#10;XI/mbIvNpTTR1rc3g+D48f0v160pxZtqV1hWMB5FIIhTqwvOFNyu++EchPPIGkvLpOBDDtarbmeJ&#10;sbYNX+id+EyEEHYxKsi9r2IpXZqTQTeyFXHgHrY26AOsM6lrbEK4KeUkimbSYMGhIceKtjmlz+Rl&#10;FOhDdZreP/K6a1K0zTSiUzY4K9XvtZsFCE+t/4t/7qNWMBm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FH+ir0AAADcAAAADwAAAAAAAAAAAAAAAACfAgAAZHJz&#10;L2Rvd25yZXYueG1sUEsFBgAAAAAEAAQA9wAAAIkDAAAAAA==&#10;">
                  <v:imagedata r:id="rId56" o:title=""/>
                </v:shape>
                <v:shape id="Picture 33" o:spid="_x0000_s1057" type="#_x0000_t75" style="position:absolute;left:10964;top:10858;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JdnEAAAA3AAAAA8AAABkcnMvZG93bnJldi54bWxEj0FrwkAUhO8F/8PyBG91k4BFU1fRFKU5&#10;Vntob4/sMwlm3y7ZbZL++26h0OMwM98w2/1kOjFQ71vLCtJlAoK4srrlWsH79fS4BuEDssbOMin4&#10;Jg/73exhi7m2I7/RcAm1iBD2OSpoQnC5lL5qyKBfWkccvZvtDYYo+1rqHscIN53MkuRJGmw5LjTo&#10;qGioul++jIINlm5zfKGyKj5WVKzZmXPyqdRiPh2eQQSawn/4r/2qFWRpC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IJdnEAAAA3AAAAA8AAAAAAAAAAAAAAAAA&#10;nwIAAGRycy9kb3ducmV2LnhtbFBLBQYAAAAABAAEAPcAAACQAwAAAAA=&#10;">
                  <v:imagedata r:id="rId57" o:title=""/>
                </v:shape>
                <v:shape id="Picture 34" o:spid="_x0000_s1058" type="#_x0000_t75" style="position:absolute;left:10985;top:10854;width:28;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81W/AAAA3AAAAA8AAABkcnMvZG93bnJldi54bWxEj0sLwjAQhO+C/yGs4E1TexCpRhEfUI8+&#10;8Lw0a1ttNqWJWv31RhA8DjPzDTNbtKYSD2pcaVnBaBiBIM6sLjlXcDpuBxMQziNrrCyTghc5WMy7&#10;nRkm2j55T4+Dz0WAsEtQQeF9nUjpsoIMuqGtiYN3sY1BH2STS93gM8BNJeMoGkuDJYeFAmtaFZTd&#10;DnejIKMd766bNr37/Lyu3HstV+lRqX6vXU5BeGr9P/xrp1pBPIrheyYcAT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AfNVvwAAANwAAAAPAAAAAAAAAAAAAAAAAJ8CAABk&#10;cnMvZG93bnJldi54bWxQSwUGAAAAAAQABAD3AAAAiwMAAAAA&#10;">
                  <v:imagedata r:id="rId58" o:title=""/>
                </v:shape>
                <v:shape id="Picture 35" o:spid="_x0000_s1059" type="#_x0000_t75" style="position:absolute;left:11018;top:10854;width:16;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LzXEAAAA3AAAAA8AAABkcnMvZG93bnJldi54bWxEj0GLwjAUhO+C/yG8BW+a1oVVqlEWQXBx&#10;YbEW8fhonm2xeSlNrPXfmwXB4zAz3zDLdW9q0VHrKssK4kkEgji3uuJCQXbcjucgnEfWWFsmBQ9y&#10;sF4NB0tMtL3zgbrUFyJA2CWooPS+SaR0eUkG3cQ2xMG72NagD7ItpG7xHuCmltMo+pIGKw4LJTa0&#10;KSm/pjejoJud/34smc3pfJSzU7zP5offTKnRR/+9AOGp9+/wq73TCqbxJ/yfC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LzXEAAAA3AAAAA8AAAAAAAAAAAAAAAAA&#10;nwIAAGRycy9kb3ducmV2LnhtbFBLBQYAAAAABAAEAPcAAACQAwAAAAA=&#10;">
                  <v:imagedata r:id="rId59" o:title=""/>
                </v:shape>
                <v:shape id="Picture 36" o:spid="_x0000_s1060" type="#_x0000_t75" style="position:absolute;left:11036;top:10854;width:3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NrEAAAA3AAAAA8AAABkcnMvZG93bnJldi54bWxEj0FrwkAUhO+C/2F5hd70RamlpK5ShGIR&#10;L2pbr6/Z1yQ1+zZkV5P8e7cgeBxm5htmvuxspS7c+NKJhsk4AcWSOVNKruHz8D56AeUDiaHKCWvo&#10;2cNyMRzMKTWulR1f9iFXESI+JQ1FCHWK6LOCLfmxq1mi9+saSyHKJkfTUBvhtsJpkjyjpVLiQkE1&#10;rwrOTvuz1TDr3bbFTfj+6v/w5yjrdX/Co9aPD93bK6jAXbiHb+0Po2E6eYL/M/EI4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NrEAAAA3AAAAA8AAAAAAAAAAAAAAAAA&#10;nwIAAGRycy9kb3ducmV2LnhtbFBLBQYAAAAABAAEAPcAAACQAwAAAAA=&#10;">
                  <v:imagedata r:id="rId60" o:title=""/>
                </v:shape>
                <v:shape id="Picture 37" o:spid="_x0000_s1061" type="#_x0000_t75" style="position:absolute;left:10671;top:10835;width:73;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3VHGAAAA3AAAAA8AAABkcnMvZG93bnJldi54bWxEj0FrwkAUhO8F/8PyhN7qRltFoqtIRQh6&#10;aqrg8Zl9JsHs23R31dRf3y0Uehxm5htmvuxMI27kfG1ZwXCQgCAurK65VLD/3LxMQfiArLGxTAq+&#10;ycNy0XuaY6rtnT/olodSRAj7FBVUIbSplL6oyKAf2JY4emfrDIYoXSm1w3uEm0aOkmQiDdYcFyps&#10;6b2i4pJfjYK33fT1a7y9ZI91dnLn8pAf+VQr9dzvVjMQgbrwH/5rZ1rBaDiG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dUcYAAADcAAAADwAAAAAAAAAAAAAA&#10;AACfAgAAZHJzL2Rvd25yZXYueG1sUEsFBgAAAAAEAAQA9wAAAJIDAAAAAA==&#10;">
                  <v:imagedata r:id="rId61" o:title=""/>
                </v:shape>
                <v:shape id="Picture 38" o:spid="_x0000_s1062" type="#_x0000_t75" style="position:absolute;left:10753;top:10881;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GVjHAAAA3AAAAA8AAABkcnMvZG93bnJldi54bWxEj0FrwkAUhO+C/2F5Qi+iGwVtSF1FBKkg&#10;PWgj4u01+5qkZt+G7BrTf98tCB6HmfmGWaw6U4mWGldaVjAZRyCIM6tLzhWkn9tRDMJ5ZI2VZVLw&#10;Sw5Wy35vgYm2dz5Qe/S5CBB2CSoovK8TKV1WkEE3tjVx8L5tY9AH2eRSN3gPcFPJaRTNpcGSw0KB&#10;NW0Kyq7Hm1EwvK6/fm679PIaz2bnNj7tP9L3vVIvg279BsJT55/hR3unFUwnc/g/E4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GVjHAAAA3AAAAA8AAAAAAAAAAAAA&#10;AAAAnwIAAGRycy9kb3ducmV2LnhtbFBLBQYAAAAABAAEAPcAAACTAwAAAAA=&#10;">
                  <v:imagedata r:id="rId62" o:title=""/>
                </v:shape>
                <v:shape id="AutoShape 39" o:spid="_x0000_s1063" style="position:absolute;left:10768;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lNsYA&#10;AADcAAAADwAAAGRycy9kb3ducmV2LnhtbESPT0sDMRTE74LfITyhN5vdQlXWpqUIgtAi9I8Hb4/N&#10;62bb5GVJ4nbrpzeFgsdhZn7DzBaDs6KnEFvPCspxAYK49rrlRsF+9/74AiImZI3WMym4UITF/P5u&#10;hpX2Z95Qv02NyBCOFSowKXWVlLE25DCOfUecvYMPDlOWoZE64DnDnZWToniSDlvOCwY7ejNUn7Y/&#10;ToE2x8/l7+aries+6KMtv6d2NVVq9DAsX0EkGtJ/+Nb+0Aom5TNcz+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lNsYAAADcAAAADwAAAAAAAAAAAAAAAACYAgAAZHJz&#10;L2Rvd25yZXYueG1sUEsFBgAAAAAEAAQA9QAAAIsDA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0cMA&#10;AADcAAAADwAAAGRycy9kb3ducmV2LnhtbERPTU/CQBC9m/gfNkPixcAWNMRUFqIkJJyMYA0ch+64&#10;LXZnm85a6r9nDyYeX973YjX4RvXUSR3YwHSSgSIug63ZGSg+NuMnUBKRLTaBycAvCayWtzcLzG24&#10;8I76fXQqhbDkaKCKsc21lrIijzIJLXHivkLnMSbYOW07vKRw3+hZls21x5pTQ4UtrSsqv/c/3sDx&#10;9fDoirk4Kd4fzrKt3/rT570xd6Ph5RlUpCH+i//cW2tgNk1r0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0cMAAADcAAAADwAAAAAAAAAAAAAAAACYAgAAZHJzL2Rv&#10;d25yZXYueG1sUEsFBgAAAAAEAAQA9QAAAIgD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aSsYA&#10;AADcAAAADwAAAGRycy9kb3ducmV2LnhtbESPQUvDQBSE74L/YXmCF2k3rVJq7LZUQeipaE2px2f2&#10;uYnNvg15a5r+e1cQPA4z8w2zWA2+UT11Ugc2MBlnoIjLYGt2Boq359EclERki01gMnAmgdXy8mKB&#10;uQ0nfqV+F51KEJYcDVQxtrnWUlbkUcahJU7eZ+g8xiQ7p22HpwT3jZ5m2Ux7rDktVNjSU0Xlcfft&#10;Dbw/Hu5cMRMnxcvtl2zqbf+xvzHm+mpYP4CKNMT/8F97Yw1MJ/f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aSsYAAADcAAAADwAAAAAAAAAAAAAAAACYAgAAZHJz&#10;L2Rvd25yZXYueG1sUEsFBgAAAAAEAAQA9QAAAIsD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8IA&#10;AADcAAAADwAAAGRycy9kb3ducmV2LnhtbERPTWsCMRC9F/wPYYTeatYFS1mNIoJQUARte/A2bMbN&#10;ajJZknTd+uubQ6HHx/terAZnRU8htp4VTCcFCOLa65YbBZ8f25c3EDEha7SeScEPRVgtR08LrLS/&#10;85H6U2pEDuFYoQKTUldJGWtDDuPEd8SZu/jgMGUYGqkD3nO4s7IsilfpsOXcYLCjjaH6dvp2CrS5&#10;HtaP41cT933QVzs9z+xuptTzeFjPQSQa0r/4z/2uFZRlnp/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7f/wgAAANwAAAAPAAAAAAAAAAAAAAAAAJgCAABkcnMvZG93&#10;bnJldi54bWxQSwUGAAAAAAQABAD1AAAAhwM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VbcQA&#10;AADcAAAADwAAAGRycy9kb3ducmV2LnhtbESPW4vCMBSE34X9D+Es7JumLXihGmVZEVwFwcuLb4fm&#10;2Babk5JE7f77jSD4OMzMN8xs0ZlG3Mn52rKCdJCAIC6srrlUcDqu+hMQPiBrbCyTgj/ysJh/9GaY&#10;a/vgPd0PoRQRwj5HBVUIbS6lLyoy6Ae2JY7exTqDIUpXSu3wEeGmkVmSjKTBmuNChS39VFRcDzej&#10;4Hd8Sz0nm82yleew3Q23w3XnlPr67L6nIAJ14R1+tddaQZal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W3EAAAA3AAAAA8AAAAAAAAAAAAAAAAAmAIAAGRycy9k&#10;b3ducmV2LnhtbFBLBQYAAAAABAAEAPUAAACJAw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O8MAAADcAAAADwAAAGRycy9kb3ducmV2LnhtbESPQWsCMRSE7wX/Q3iCt5o1Bylbo5RF&#10;QShKa6W9Pjavu8HNy5Kkuv57Iwg9DjPzDbNYDa4TZwrRetYwmxYgiGtvLDcajl+b5xcQMSEb7DyT&#10;hitFWC1HTwssjb/wJ50PqREZwrFEDW1KfSllrFtyGKe+J87erw8OU5ahkSbgJcNdJ1VRzKVDy3mh&#10;xZ6qlurT4c9p2Ft1/am6d7K76jQEtS++1x9HrSfj4e0VRKIh/Ycf7a3RoJSC+5l8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EzvDAAAA3AAAAA8AAAAAAAAAAAAA&#10;AAAAoQIAAGRycy9kb3ducmV2LnhtbFBLBQYAAAAABAAEAPkAAACRAwAAAAA=&#10;" strokecolor="#fdfdfd" strokeweight=".2395mm"/>
                <v:line id="Line 45" o:spid="_x0000_s1069" style="position:absolute;visibility:visible;mso-wrap-style:square" from="10804,10881" to="10805,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4QsMAAADcAAAADwAAAGRycy9kb3ducmV2LnhtbESPQYvCMBSE74L/ITxhb5q2CyJdo4io&#10;LHsoWL3s7dE822LzUppY23+/WRA8DjPzDbPeDqYRPXWutqwgXkQgiAuray4VXC/H+QqE88gaG8uk&#10;YCQH2810ssZU2yefqc99KQKEXYoKKu/bVEpXVGTQLWxLHLyb7Qz6ILtS6g6fAW4amUTRUhqsOSxU&#10;2NK+ouKeP4yC264/5jGPcsyy0yn++XWHDFdKfcyG3RcIT4N/h1/tb60gST7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ELDAAAA3AAAAA8AAAAAAAAAAAAA&#10;AAAAoQIAAGRycy9kb3ducmV2LnhtbFBLBQYAAAAABAAEAPkAAACRAwAAAAA=&#10;" strokecolor="#fdfdfd" strokeweight=".45136mm"/>
                <v:shape id="AutoShape 46" o:spid="_x0000_s1070" style="position:absolute;left:10806;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x/MUA&#10;AADcAAAADwAAAGRycy9kb3ducmV2LnhtbESPQWsCMRSE74X+h/AK3mrWRUvZGkUKhYJS0LaH3h6b&#10;52Y1eVmSdF399Y0g9DjMzDfMfDk4K3oKsfWsYDIuQBDXXrfcKPj6fHt8BhETskbrmRScKcJycX83&#10;x0r7E2+p36VGZAjHChWYlLpKylgbchjHviPO3t4HhynL0Egd8JThzsqyKJ6kw5bzgsGOXg3Vx92v&#10;U6DN4WN12X43cdMHfbCTn5ldz5QaPQyrFxCJhvQfvrXftYKynML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LH8xQAAANwAAAAPAAAAAAAAAAAAAAAAAJgCAABkcnMv&#10;ZG93bnJldi54bWxQSwUGAAAAAAQABAD1AAAAigM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v7cYAAADcAAAADwAAAGRycy9kb3ducmV2LnhtbESPQWsCMRSE7wX/Q3iCl1ITF1pkNYqI&#10;gqWlUK3bHh+b5+7i5mVJom7/fVMo9DjMzDfMfNnbVlzJh8axhslYgSAunWm40vBx2D5MQYSIbLB1&#10;TBq+KcByMbibY27cjd/puo+VSBAOOWqoY+xyKUNZk8Uwdh1x8k7OW4xJ+koaj7cEt63MlHqSFhtO&#10;CzV2tK6pPO8vVkNHLxNVfPKXN2/F630R1Ob4vNF6NOxXMxCR+vgf/mvvjIYse4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3GAAAA3AAAAA8AAAAAAAAA&#10;AAAAAAAAoQIAAGRycy9kb3ducmV2LnhtbFBLBQYAAAAABAAEAPkAAACUAwAAAAA=&#10;" strokecolor="#fdfdfd" strokeweight=".26417mm"/>
                <v:line id="Line 48" o:spid="_x0000_s1072" style="position:absolute;visibility:visible;mso-wrap-style:square" from="10814,10884" to="1081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vnMYAAADcAAAADwAAAGRycy9kb3ducmV2LnhtbESPQWvCQBSE70L/w/IEL1I3SUsqqavU&#10;gFC8JUqht0f2NQlm34bsGtP++m6h4HGYmW+YzW4ynRhpcK1lBfEqAkFcWd1yreB8OjyuQTiPrLGz&#10;TAq+ycFu+zDbYKbtjQsaS1+LAGGXoYLG+z6T0lUNGXQr2xMH78sOBn2QQy31gLcAN51MoiiVBlsO&#10;Cw32lDdUXcqrUXA8jh/Ll5895dXT+jOuW3vC4lmpxXx6ewXhafL38H/7XStIkh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r5zGAAAA3AAAAA8AAAAAAAAA&#10;AAAAAAAAoQIAAGRycy9kb3ducmV2LnhtbFBLBQYAAAAABAAEAPkAAACUAwAAAAA=&#10;" strokecolor="#fdfdfd" strokeweight=".23978mm"/>
                <v:line id="Line 49" o:spid="_x0000_s1073" style="position:absolute;visibility:visible;mso-wrap-style:square" from="10820,10881" to="10820,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UAcYAAADcAAAADwAAAGRycy9kb3ducmV2LnhtbESPQWsCMRSE7wX/Q3iCl1IT99DKahQR&#10;BUtLoVq3PT42z93FzcuSRN3++6ZQ6HGYmW+Y+bK3rbiSD41jDZOxAkFcOtNwpeHjsH2YgggR2WDr&#10;mDR8U4DlYnA3x9y4G7/TdR8rkSAcctRQx9jlUoayJoth7Dri5J2ctxiT9JU0Hm8JbluZKfUoLTac&#10;FmrsaF1Ted5frIaOXiaq+OQvb96K1/siqM3xeaP1aNivZiAi9fE//NfeGQ1Z9g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1AHGAAAA3AAAAA8AAAAAAAAA&#10;AAAAAAAAoQIAAGRycy9kb3ducmV2LnhtbFBLBQYAAAAABAAEAPkAAACUAwAAAAA=&#10;" strokecolor="#fdfdfd" strokeweight=".26417mm"/>
                <v:shape id="AutoShape 50" o:spid="_x0000_s1074" style="position:absolute;left:10822;top:10883;width:7;height:7;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AMAA&#10;AADcAAAADwAAAGRycy9kb3ducmV2LnhtbERPTYvCMBC9L/gfwgh7W1PLIlJNiwoL6s1alvU2NGNb&#10;bCalydr6781B8Ph43+tsNK24U+8aywrmswgEcWl1w5WC4vzztQThPLLG1jIpeJCDLJ18rDHRduAT&#10;3XNfiRDCLkEFtfddIqUrazLoZrYjDtzV9gZ9gH0ldY9DCDetjKNoIQ02HBpq7GhXU3nL/40Cuzwe&#10;hlPO5V9rvre/Jn4UF8qV+pyOmxUIT6N/i1/uvVYQx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hGAMAAAADcAAAADwAAAAAAAAAAAAAAAACYAgAAZHJzL2Rvd25y&#10;ZXYueG1sUEsFBgAAAAAEAAQA9QAAAIUDA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iMUA&#10;AADcAAAADwAAAGRycy9kb3ducmV2LnhtbESPS2vDMBCE74X+B7GF3Bq5hjSNGyXkUUNIodA87ou1&#10;tU2tlW0ptvPvo0Chx2FmvmHmy8FUoqPWlZYVvIwjEMSZ1SXnCk7H9PkNhPPIGivLpOBKDpaLx4c5&#10;Jtr2/E3dweciQNglqKDwvk6kdFlBBt3Y1sTB+7GtQR9km0vdYh/gppJxFL1KgyWHhQJr2hSU/R4u&#10;RsEkxWnjmn3ffaTr7Tluvjr6vCg1ehpW7yA8Df4//NfeaQVxPIP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IxQAAANwAAAAPAAAAAAAAAAAAAAAAAJgCAABkcnMv&#10;ZG93bnJldi54bWxQSwUGAAAAAAQABAD1AAAAigM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MZrBAAAA3AAAAA8AAABkcnMvZG93bnJldi54bWxET89rwjAUvgv7H8ITvMhMdTJmNcoUBrvs&#10;YC3s+miebWjzUpKonX+9OQw8fny/N7vBduJKPhjHCuazDARx5bThWkF5+nr9ABEissbOMSn4owC7&#10;7ctog7l2Nz7StYi1SCEcclTQxNjnUoaqIYth5nrixJ2dtxgT9LXUHm8p3HZykWXv0qLh1NBgT4eG&#10;qra4WAVtzytTGG71kfzPvlxe7O99qtRkPHyuQUQa4lP87/7WChZvaX4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MZrBAAAA3AAAAA8AAAAAAAAAAAAAAAAAnwIA&#10;AGRycy9kb3ducmV2LnhtbFBLBQYAAAAABAAEAPcAAACNAwAAAAA=&#10;">
                  <v:imagedata r:id="rId63" o:title=""/>
                </v:shape>
                <v:shape id="Picture 53" o:spid="_x0000_s1077" type="#_x0000_t75" style="position:absolute;left:10870;top:10881;width:1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22DGAAAA3AAAAA8AAABkcnMvZG93bnJldi54bWxEj0FrwkAUhO9C/8PyCl6KbkxLkdRVRFAs&#10;Ylujh/b2yL4mi9m3Ibtq/PduoeBxmJlvmMmss7U4U+uNYwWjYQKCuHDacKngsF8OxiB8QNZYOyYF&#10;V/Iwmz70Jphpd+EdnfNQighhn6GCKoQmk9IXFVn0Q9cQR+/XtRZDlG0pdYuXCLe1TJPkVVo0HBcq&#10;bGhRUXHMT1bBJn1xK/P0vg0fi6/vz5+VIXfIleo/dvM3EIG6cA//t9daQfo8gr8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bYMYAAADcAAAADwAAAAAAAAAAAAAA&#10;AACfAgAAZHJzL2Rvd25yZXYueG1sUEsFBgAAAAAEAAQA9wAAAJIDAAAAAA==&#10;">
                  <v:imagedata r:id="rId64" o:title=""/>
                </v:shape>
                <v:shape id="Picture 54" o:spid="_x0000_s1078" type="#_x0000_t75" style="position:absolute;left:10889;top:10880;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WebGAAAA3AAAAA8AAABkcnMvZG93bnJldi54bWxEj09rAjEUxO8Fv0N4grea7QpStkaxtbXV&#10;ntQe6u25efuHJi/LJur67Y1Q8DjMzG+YyayzRpyo9bVjBU/DBARx7nTNpYKf3cfjMwgfkDUax6Tg&#10;Qh5m097DBDPtzryh0zaUIkLYZ6igCqHJpPR5RRb90DXE0StcazFE2ZZSt3iOcGtkmiRjabHmuFBh&#10;Q28V5X/bo1Ww2oXD/vD7vRibojCfi/Vr/r7cKDXod/MXEIG6cA//t7+0gnSU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5Z5sYAAADcAAAADwAAAAAAAAAAAAAA&#10;AACfAgAAZHJzL2Rvd25yZXYueG1sUEsFBgAAAAAEAAQA9wAAAJIDAAAAAA==&#10;">
                  <v:imagedata r:id="rId65" o:title=""/>
                </v:shape>
                <v:shape id="Picture 55" o:spid="_x0000_s1079" type="#_x0000_t75" style="position:absolute;left:10924;top:10880;width:2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aRnDAAAA3AAAAA8AAABkcnMvZG93bnJldi54bWxEj0FrwkAUhO8F/8PyBG91YwKlRldRIdSL&#10;SFU8P7LPZDH7Nma3Gv+9Wyj0OMzMN8x82dtG3KnzxrGCyTgBQVw6bbhScDoW758gfEDW2DgmBU/y&#10;sFwM3uaYa/fgb7ofQiUihH2OCuoQ2lxKX9Zk0Y9dSxy9i+sshii7SuoOHxFuG5kmyYe0aDgu1NjS&#10;pqbyevixCqbTm0mySVqsTdHuv/ZPfeb1TqnRsF/NQATqw3/4r73VCtIsg9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pGcMAAADcAAAADwAAAAAAAAAAAAAAAACf&#10;AgAAZHJzL2Rvd25yZXYueG1sUEsFBgAAAAAEAAQA9wAAAI8DAAAAAA==&#10;">
                  <v:imagedata r:id="rId66" o:title=""/>
                </v:shape>
                <v:shape id="Freeform 56" o:spid="_x0000_s1080" style="position:absolute;left:10654;top:10924;width:736;height:57;visibility:visible;mso-wrap-style:square;v-text-anchor:top" coordsize="1159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brMQA&#10;AADcAAAADwAAAGRycy9kb3ducmV2LnhtbESPQWvCQBSE74L/YXlCb7oxltJEV5GipbdiFM+P7DMb&#10;zb5Ns6um/fVdodDjMDPfMItVbxtxo87XjhVMJwkI4tLpmisFh/12/ArCB2SNjWNS8E0eVsvhYIG5&#10;dnfe0a0IlYgQ9jkqMCG0uZS+NGTRT1xLHL2T6yyGKLtK6g7vEW4bmSbJi7RYc1ww2NKbofJSXK2C&#10;is8/aX3MPrOvkJ02hTk7ft8r9TTq13MQgfrwH/5rf2gF6ewZH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26zEAAAA3AAAAA8AAAAAAAAAAAAAAAAAmAIAAGRycy9k&#10;b3ducmV2LnhtbFBLBQYAAAAABAAEAPUAAACJAwAAAAA=&#10;" path="m7149,l,747,11598,895,7149,xe" fillcolor="#fdfdfd" stroked="f">
                  <v:path arrowok="t" o:connecttype="custom" o:connectlocs="2881,617;0,918;4674,978;2881,617" o:connectangles="0,0,0,0"/>
                </v:shape>
                <v:shape id="Picture 57" o:spid="_x0000_s1081" type="#_x0000_t75" style="position:absolute;left:11150;top:10853;width:4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8W/FAAAA3AAAAA8AAABkcnMvZG93bnJldi54bWxEj0FrAjEUhO8F/0N4greaVWmV1ShaKBRK&#10;qe6K58fmuVncvCxJ1G1/fVMo9DjMzDfMatPbVtzIh8axgsk4A0FcOd1wreBYvj4uQISIrLF1TAq+&#10;KMBmPXhYYa7dnQ90K2ItEoRDjgpMjF0uZagMWQxj1xEn7+y8xZikr6X2eE9w28pplj1Liw2nBYMd&#10;vRiqLsXVKtif5vj+8Zl9+3K+Ky7masru3Cs1GvbbJYhIffwP/7XftILp7Al+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FvxQAAANwAAAAPAAAAAAAAAAAAAAAA&#10;AJ8CAABkcnMvZG93bnJldi54bWxQSwUGAAAAAAQABAD3AAAAkQMAAAAA&#10;">
                  <v:imagedata r:id="rId67" o:title=""/>
                </v:shape>
                <v:shape id="Picture 58" o:spid="_x0000_s1082" type="#_x0000_t75" style="position:absolute;left:11197;top:10853;width:23;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dk7GAAAA3AAAAA8AAABkcnMvZG93bnJldi54bWxEj09rwkAUxO+FfoflFbzVjX9qJXUVWyp4&#10;KEKj6PWRfc0Gs29DdhtjPr1bKHgcZuY3zGLV2Uq01PjSsYLRMAFBnDtdcqHgsN88z0H4gKyxckwK&#10;ruRhtXx8WGCq3YW/qc1CISKEfYoKTAh1KqXPDVn0Q1cTR+/HNRZDlE0hdYOXCLeVHCfJTFosOS4Y&#10;rOnDUH7Ofq2CV//Sms369Lnb90jv06/+aKpeqcFTt34DEagL9/B/e6sVjCcz+Ds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V2TsYAAADcAAAADwAAAAAAAAAAAAAA&#10;AACfAgAAZHJzL2Rvd25yZXYueG1sUEsFBgAAAAAEAAQA9wAAAJIDAAAAAA==&#10;">
                  <v:imagedata r:id="rId68" o:title=""/>
                </v:shape>
                <v:shape id="Picture 59" o:spid="_x0000_s1083" type="#_x0000_t75" style="position:absolute;left:11224;top:10853;width:35;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fSbFAAAA3AAAAA8AAABkcnMvZG93bnJldi54bWxEj0FrwkAUhO8F/8PyhN7qxqRUjW6CCIUW&#10;L1Y96O2x+0yC2bchu2r677uFQo/DzHzDrMrBtuJOvW8cK5hOEhDE2pmGKwXHw/vLHIQPyAZbx6Tg&#10;mzyUxehphblxD/6i+z5UIkLY56igDqHLpfS6Jot+4jri6F1cbzFE2VfS9PiIcNvKNEnepMWG40KN&#10;HW1q0tf9zSrQO8pwt3lNZ+dLe1pkevsZTlulnsfDegki0BD+w3/tD6MgzWbweyYe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H0mxQAAANwAAAAPAAAAAAAAAAAAAAAA&#10;AJ8CAABkcnMvZG93bnJldi54bWxQSwUGAAAAAAQABAD3AAAAkQMAAAAA&#10;">
                  <v:imagedata r:id="rId69" o:title=""/>
                </v:shape>
                <v:shape id="Picture 60" o:spid="_x0000_s1084" type="#_x0000_t75" style="position:absolute;left:11263;top:10853;width:44;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hjrEAAAA3AAAAA8AAABkcnMvZG93bnJldi54bWxET01rwkAQvRf8D8sUvJRmU4ttSF2lCGIv&#10;FRqNXsfsmASzsyG7muTfdw+FHh/ve7EaTCPu1LnasoKXKAZBXFhdc6ngsN88JyCcR9bYWCYFIzlY&#10;LScPC0y17fmH7pkvRQhhl6KCyvs2ldIVFRl0kW2JA3exnUEfYFdK3WEfwk0jZ3H8Jg3WHBoqbGld&#10;UXHNbkbBNnva5jY/j5f3+jhvk9P3eZdrpaaPw+cHCE+D/xf/ub+0gtlrWBv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hjrEAAAA3AAAAA8AAAAAAAAAAAAAAAAA&#10;nwIAAGRycy9kb3ducmV2LnhtbFBLBQYAAAAABAAEAPcAAACQAwAAAAA=&#10;">
                  <v:imagedata r:id="rId70" o:title=""/>
                </v:shape>
                <v:shape id="Picture 61" o:spid="_x0000_s1085" type="#_x0000_t75" style="position:absolute;left:11310;top:10853;width:18;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AUXFAAAA3AAAAA8AAABkcnMvZG93bnJldi54bWxEj19rwkAQxN8L/Q7HFnwpumkKUqOniFTQ&#10;0hetf16X3DYJze2Fu1PTb98rFPo4zMxvmNmit626sg+NEw1PowwUS+lMI5WGw8d6+AIqRBJDrRPW&#10;8M0BFvP7uxkVxt1kx9d9rFSCSChIQx1jVyCGsmZLYeQ6luR9Om8pJukrNJ5uCW5bzLNsjJYaSQs1&#10;dbyqufzaX6yGs6HTW46PvHodL9+3R1zj2bdaDx765RRU5D7+h//aG6Mhf57A75l0BHD+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wFFxQAAANwAAAAPAAAAAAAAAAAAAAAA&#10;AJ8CAABkcnMvZG93bnJldi54bWxQSwUGAAAAAAQABAD3AAAAkQMAAAAA&#10;">
                  <v:imagedata r:id="rId71" o:title=""/>
                </v:shape>
                <v:shape id="AutoShape 62" o:spid="_x0000_s1086" style="position:absolute;left:11331;top:10853;width:4;height:8;visibility:visible;mso-wrap-style:square;v-text-anchor:top" coordsize="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X+8IA&#10;AADcAAAADwAAAGRycy9kb3ducmV2LnhtbERPz2vCMBS+D/wfwhO8iKaWMaQaRYShh11mBa/P5plW&#10;m5euiW3975fDYMeP7/d6O9hadNT6yrGCxTwBQVw4XbFRcM4/Z0sQPiBrrB2Tghd52G5Gb2vMtOv5&#10;m7pTMCKGsM9QQRlCk0npi5Is+rlriCN3c63FEGFrpG6xj+G2lmmSfEiLFceGEhval1Q8Tk+rIJ9W&#10;Mr3019fia8r3vNuZ+8/BKDUZD7sViEBD+Bf/uY9aQfo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df7wgAAANwAAAAPAAAAAAAAAAAAAAAAAJgCAABkcnMvZG93&#10;bnJldi54bWxQSwUGAAAAAAQABAD1AAAAhwM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7" type="#_x0000_t75" style="position:absolute;left:11339;top:10853;width:15;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fV/FAAAA3AAAAA8AAABkcnMvZG93bnJldi54bWxEj0FrwkAUhO+C/2F5Qi+iG6WKjW6CCLY9&#10;FRq152f2NUnNvg27W03/fbcg9DjMzDfMJu9NK67kfGNZwWyagCAurW64UnA87CcrED4ga2wtk4If&#10;8pBnw8EGU21v/E7XIlQiQtinqKAOoUul9GVNBv3UdsTR+7TOYIjSVVI7vEW4aeU8SZbSYMNxocaO&#10;djWVl+LbKCh7J78+Ts2St8/7Y3F+GT8t6E2ph1G/XYMI1If/8L39qhXMH2fwdyY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n1fxQAAANwAAAAPAAAAAAAAAAAAAAAA&#10;AJ8CAABkcnMvZG93bnJldi54bWxQSwUGAAAAAAQABAD3AAAAkQMAAAAA&#10;">
                  <v:imagedata r:id="rId72" o:title=""/>
                </v:shape>
                <v:shape id="Picture 64" o:spid="_x0000_s1088" type="#_x0000_t75" style="position:absolute;left:11271;top:10867;width:1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irbEAAAA3AAAAA8AAABkcnMvZG93bnJldi54bWxEj0uLwkAQhO+C/2FowZtODCKadZRFfB48&#10;+Djs3ppMmwQzPSEzatxfvyMIHouq+oqazhtTijvVrrCsYNCPQBCnVhecKTifVr0xCOeRNZaWScGT&#10;HMxn7dYUE20ffKD70WciQNglqCD3vkqkdGlOBl3fVsTBu9jaoA+yzqSu8RHgppRxFI2kwYLDQo4V&#10;LXJKr8ebUbDk9Xi73v/iLuLB5Tp5bv72P6xUt9N8f4Hw1PhP+N3eagXxMIbX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irbEAAAA3AAAAA8AAAAAAAAAAAAAAAAA&#10;nwIAAGRycy9kb3ducmV2LnhtbFBLBQYAAAAABAAEAPcAAACQAwAAAAA=&#10;">
                  <v:imagedata r:id="rId73" o:title=""/>
                </v:shape>
                <v:shape id="Picture 65" o:spid="_x0000_s1089" type="#_x0000_t75" style="position:absolute;left:11288;top:10868;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f3nFAAAA3AAAAA8AAABkcnMvZG93bnJldi54bWxEj0FrAjEUhO+C/yE8wZtma0uR1SjFUlpo&#10;D9VWvL7dPDeLm5c1ibr++6YgeBxm5htmvuxsI87kQ+1YwcM4A0FcOl1zpeD35200BREissbGMSm4&#10;UoDlot+bY67dhdd03sRKJAiHHBWYGNtcylAashjGriVO3t55izFJX0nt8ZLgtpGTLHuWFmtOCwZb&#10;WhkqD5uTVXDwurhmhflacfH6uV0f37/tcafUcNC9zEBE6uI9fGt/aAWTp0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Un95xQAAANwAAAAPAAAAAAAAAAAAAAAA&#10;AJ8CAABkcnMvZG93bnJldi54bWxQSwUGAAAAAAQABAD3AAAAkQMAAAAA&#10;">
                  <v:imagedata r:id="rId74" o:title=""/>
                </v:shape>
                <v:shape id="Picture 66" o:spid="_x0000_s1090" type="#_x0000_t75" style="position:absolute;left:11308;top:10868;width:1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mLbEAAAA3AAAAA8AAABkcnMvZG93bnJldi54bWxEj0GLwjAUhO+C/yE8wZumW0S0a5RFXJHV&#10;i9WDe3s0z7bYvJQma7v/3giCx2FmvmEWq85U4k6NKy0r+BhHIIgzq0vOFZxP36MZCOeRNVaWScE/&#10;OVgt+70FJtq2fKR76nMRIOwSVFB4XydSuqwgg25sa+LgXW1j0AfZ5FI32Aa4qWQcRVNpsOSwUGBN&#10;64KyW/pnFNDvNU7zrkazn98OP9vLZmfas1LDQff1CcJT59/hV3unFcST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mLbEAAAA3AAAAA8AAAAAAAAAAAAAAAAA&#10;nwIAAGRycy9kb3ducmV2LnhtbFBLBQYAAAAABAAEAPcAAACQAwAAAAA=&#10;">
                  <v:imagedata r:id="rId75" o:title=""/>
                </v:shape>
                <v:shape id="Picture 67" o:spid="_x0000_s1091" type="#_x0000_t75" style="position:absolute;left:11332;top:10868;width: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hGjHAAAA3AAAAA8AAABkcnMvZG93bnJldi54bWxEj0FrAjEUhO8F/0N4gpdSs9q6ymoUkQoF&#10;6aG2BY+PzXOzunlZN1G3/fWNUPA4zMw3zGzR2kpcqPGlYwWDfgKCOHe65ELB1+f6aQLCB2SNlWNS&#10;8EMeFvPOwwwz7a78QZdtKESEsM9QgQmhzqT0uSGLvu9q4ujtXWMxRNkUUjd4jXBbyWGSpNJiyXHB&#10;YE0rQ/lxe7YKdvoXd+vz+PXwPNiY6v0xPaXfqVK9brucggjUhnv4v/2mFQxfRn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thGjHAAAA3AAAAA8AAAAAAAAAAAAA&#10;AAAAnwIAAGRycy9kb3ducmV2LnhtbFBLBQYAAAAABAAEAPcAAACTAwAAAAA=&#10;">
                  <v:imagedata r:id="rId76" o:title=""/>
                </v:shape>
                <v:shape id="Picture 68" o:spid="_x0000_s1092" type="#_x0000_t75" style="position:absolute;left:11195;top:10882;width:24;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c+DIAAAA3AAAAA8AAABkcnMvZG93bnJldi54bWxEj1FrwkAQhN+F/odjC30RvTRU0dRTiqVQ&#10;ChVqFfRtm9smwdxeyK0a++u9QqGPw8x8w8wWnavVidpQeTZwP0xAEefeVlwY2Hy+DCaggiBbrD2T&#10;gQsFWMxvejPMrD/zB53WUqgI4ZChgVKkybQOeUkOw9A3xNH79q1DibIttG3xHOGu1mmSjLXDiuNC&#10;iQ0tS8oP66Mz8Hx5m36lP8twWO22+1F/JNXuXYy5u+2eHkEJdfIf/mu/WgPpwxh+z8Qj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yHPgyAAAANwAAAAPAAAAAAAAAAAA&#10;AAAAAJ8CAABkcnMvZG93bnJldi54bWxQSwUGAAAAAAQABAD3AAAAlAMAAAAA&#10;">
                  <v:imagedata r:id="rId77" o:title=""/>
                </v:shape>
                <v:shape id="Picture 69" o:spid="_x0000_s1093" type="#_x0000_t75" style="position:absolute;left:11210;top:10882;width:144;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NBHGAAAA3AAAAA8AAABkcnMvZG93bnJldi54bWxEj0FrAjEUhO+C/yE8oTfN1pYqq1GkIBS8&#10;dFdpPT43r5u0m5dlE3XbX98UCh6HmfmGWa5714gLdcF6VnA/yUAQV15brhUc9tvxHESIyBobz6Tg&#10;mwKsV8PBEnPtr1zQpYy1SBAOOSowMba5lKEy5DBMfEucvA/fOYxJdrXUHV4T3DVymmVP0qHltGCw&#10;pWdD1Vd5dgpe5WFT/hxP78Xn9qE/HY3dvRVWqbtRv1mAiNTHW/i//aIVTB9n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Y0EcYAAADcAAAADwAAAAAAAAAAAAAA&#10;AACfAgAAZHJzL2Rvd25yZXYueG1sUEsFBgAAAAAEAAQA9wAAAJIDAAAAAA==&#10;">
                  <v:imagedata r:id="rId78" o:title=""/>
                </v:shape>
                <w10:wrap anchorx="page"/>
              </v:group>
            </w:pict>
          </mc:Fallback>
        </mc:AlternateContent>
      </w: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63F14" w:rsidRDefault="007C4D4B" w:rsidP="007C4D4B">
      <w:pPr>
        <w:spacing w:line="861" w:lineRule="exact"/>
        <w:ind w:left="2160" w:right="3021" w:firstLine="720"/>
        <w:jc w:val="center"/>
        <w:rPr>
          <w:b/>
          <w:color w:val="00AFEF"/>
          <w:sz w:val="72"/>
        </w:rPr>
      </w:pPr>
      <w:r>
        <w:rPr>
          <w:b/>
          <w:color w:val="00AFEF"/>
          <w:sz w:val="72"/>
        </w:rPr>
        <w:t xml:space="preserve">    </w:t>
      </w:r>
    </w:p>
    <w:p w:rsidR="00763F14" w:rsidRDefault="00763F14" w:rsidP="007C4D4B">
      <w:pPr>
        <w:spacing w:line="861" w:lineRule="exact"/>
        <w:ind w:left="2160" w:right="3021" w:firstLine="720"/>
        <w:jc w:val="center"/>
        <w:rPr>
          <w:b/>
          <w:color w:val="00AFEF"/>
          <w:sz w:val="72"/>
        </w:rPr>
      </w:pPr>
    </w:p>
    <w:p w:rsidR="00763F14" w:rsidRDefault="00763F14" w:rsidP="007C4D4B">
      <w:pPr>
        <w:spacing w:line="861" w:lineRule="exact"/>
        <w:ind w:left="2160" w:right="3021" w:firstLine="720"/>
        <w:jc w:val="center"/>
        <w:rPr>
          <w:b/>
          <w:color w:val="00AFEF"/>
          <w:sz w:val="72"/>
        </w:rPr>
      </w:pPr>
      <w:r>
        <w:rPr>
          <w:noProof/>
          <w:lang w:val="en-GB" w:eastAsia="en-GB"/>
        </w:rPr>
        <w:drawing>
          <wp:anchor distT="0" distB="0" distL="114300" distR="114300" simplePos="0" relativeHeight="503294336" behindDoc="0" locked="0" layoutInCell="1" allowOverlap="1">
            <wp:simplePos x="0" y="0"/>
            <wp:positionH relativeFrom="page">
              <wp:align>center</wp:align>
            </wp:positionH>
            <wp:positionV relativeFrom="paragraph">
              <wp:posOffset>8255</wp:posOffset>
            </wp:positionV>
            <wp:extent cx="4953000" cy="1018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5118" t="36865" r="49367" b="50140"/>
                    <a:stretch/>
                  </pic:blipFill>
                  <pic:spPr bwMode="auto">
                    <a:xfrm>
                      <a:off x="0" y="0"/>
                      <a:ext cx="4953000" cy="1018540"/>
                    </a:xfrm>
                    <a:prstGeom prst="rect">
                      <a:avLst/>
                    </a:prstGeom>
                    <a:ln>
                      <a:noFill/>
                    </a:ln>
                    <a:extLst>
                      <a:ext uri="{53640926-AAD7-44D8-BBD7-CCE9431645EC}">
                        <a14:shadowObscured xmlns:a14="http://schemas.microsoft.com/office/drawing/2010/main"/>
                      </a:ext>
                    </a:extLst>
                  </pic:spPr>
                </pic:pic>
              </a:graphicData>
            </a:graphic>
          </wp:anchor>
        </w:drawing>
      </w:r>
    </w:p>
    <w:p w:rsidR="00763F14" w:rsidRDefault="00763F14" w:rsidP="007C4D4B">
      <w:pPr>
        <w:spacing w:line="861" w:lineRule="exact"/>
        <w:ind w:left="2160" w:right="3021" w:firstLine="720"/>
        <w:jc w:val="center"/>
        <w:rPr>
          <w:b/>
          <w:color w:val="365F91" w:themeColor="accent1" w:themeShade="BF"/>
          <w:sz w:val="72"/>
        </w:rPr>
      </w:pPr>
    </w:p>
    <w:p w:rsidR="00763F14" w:rsidRDefault="00763F14" w:rsidP="007C4D4B">
      <w:pPr>
        <w:spacing w:line="861" w:lineRule="exact"/>
        <w:ind w:left="2160" w:right="3021" w:firstLine="720"/>
        <w:jc w:val="center"/>
        <w:rPr>
          <w:b/>
          <w:color w:val="365F91" w:themeColor="accent1" w:themeShade="BF"/>
          <w:sz w:val="72"/>
        </w:rPr>
      </w:pPr>
    </w:p>
    <w:p w:rsidR="00186C5C" w:rsidRPr="00763F14" w:rsidRDefault="00455D24" w:rsidP="007C4D4B">
      <w:pPr>
        <w:spacing w:line="861" w:lineRule="exact"/>
        <w:ind w:left="2160" w:right="3021" w:firstLine="720"/>
        <w:jc w:val="center"/>
        <w:rPr>
          <w:b/>
          <w:color w:val="365F91" w:themeColor="accent1" w:themeShade="BF"/>
          <w:sz w:val="72"/>
        </w:rPr>
      </w:pPr>
      <w:r>
        <w:rPr>
          <w:b/>
          <w:color w:val="365F91" w:themeColor="accent1" w:themeShade="BF"/>
          <w:sz w:val="72"/>
        </w:rPr>
        <w:t xml:space="preserve">Primary </w:t>
      </w:r>
      <w:r w:rsidR="00102915" w:rsidRPr="00763F14">
        <w:rPr>
          <w:b/>
          <w:color w:val="365F91" w:themeColor="accent1" w:themeShade="BF"/>
          <w:sz w:val="72"/>
        </w:rPr>
        <w:t>Class</w:t>
      </w:r>
      <w:r w:rsidR="007C4D4B" w:rsidRPr="00763F14">
        <w:rPr>
          <w:b/>
          <w:color w:val="365F91" w:themeColor="accent1" w:themeShade="BF"/>
          <w:sz w:val="72"/>
        </w:rPr>
        <w:t xml:space="preserve"> Teacher</w:t>
      </w:r>
    </w:p>
    <w:p w:rsidR="00186C5C" w:rsidRPr="00763F14" w:rsidRDefault="007C4D4B">
      <w:pPr>
        <w:spacing w:line="879" w:lineRule="exact"/>
        <w:ind w:left="3681" w:right="3021"/>
        <w:jc w:val="center"/>
        <w:rPr>
          <w:b/>
          <w:color w:val="365F91" w:themeColor="accent1" w:themeShade="BF"/>
          <w:sz w:val="72"/>
        </w:rPr>
      </w:pPr>
      <w:r w:rsidRPr="00763F14">
        <w:rPr>
          <w:b/>
          <w:color w:val="365F91" w:themeColor="accent1" w:themeShade="BF"/>
          <w:sz w:val="72"/>
        </w:rPr>
        <w:t>Application Pack</w:t>
      </w:r>
    </w:p>
    <w:p w:rsidR="00186C5C" w:rsidRDefault="00186C5C">
      <w:pPr>
        <w:spacing w:line="879" w:lineRule="exact"/>
        <w:jc w:val="center"/>
        <w:rPr>
          <w:sz w:val="72"/>
        </w:rPr>
        <w:sectPr w:rsidR="00186C5C">
          <w:type w:val="continuous"/>
          <w:pgSz w:w="11930" w:h="16850"/>
          <w:pgMar w:top="0" w:right="220" w:bottom="0" w:left="0" w:header="720" w:footer="720" w:gutter="0"/>
          <w:cols w:space="720"/>
        </w:sectPr>
      </w:pPr>
    </w:p>
    <w:p w:rsidR="00186C5C" w:rsidRDefault="00D9737F">
      <w:pPr>
        <w:pStyle w:val="BodyText"/>
        <w:rPr>
          <w:sz w:val="20"/>
        </w:rPr>
      </w:pPr>
      <w:r>
        <w:rPr>
          <w:noProof/>
          <w:sz w:val="20"/>
          <w:lang w:val="en-GB" w:eastAsia="en-GB"/>
        </w:rPr>
        <w:lastRenderedPageBreak/>
        <mc:AlternateContent>
          <mc:Choice Requires="wpg">
            <w:drawing>
              <wp:inline distT="0" distB="0" distL="0" distR="0">
                <wp:extent cx="7414260" cy="2314575"/>
                <wp:effectExtent l="0" t="0" r="0" b="0"/>
                <wp:docPr id="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260" cy="2314575"/>
                          <a:chOff x="0" y="0"/>
                          <a:chExt cx="11676" cy="3645"/>
                        </a:xfrm>
                      </wpg:grpSpPr>
                      <pic:pic xmlns:pic="http://schemas.openxmlformats.org/drawingml/2006/picture">
                        <pic:nvPicPr>
                          <pic:cNvPr id="51"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6" y="317"/>
                            <a:ext cx="980" cy="100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167"/>
                        <wps:cNvSpPr>
                          <a:spLocks/>
                        </wps:cNvSpPr>
                        <wps:spPr bwMode="auto">
                          <a:xfrm>
                            <a:off x="0" y="0"/>
                            <a:ext cx="1579" cy="2920"/>
                          </a:xfrm>
                          <a:custGeom>
                            <a:avLst/>
                            <a:gdLst>
                              <a:gd name="T0" fmla="*/ 1578 w 1579"/>
                              <a:gd name="T1" fmla="*/ 0 h 2920"/>
                              <a:gd name="T2" fmla="*/ 0 w 1579"/>
                              <a:gd name="T3" fmla="*/ 0 h 2920"/>
                              <a:gd name="T4" fmla="*/ 0 w 1579"/>
                              <a:gd name="T5" fmla="*/ 2920 h 2920"/>
                              <a:gd name="T6" fmla="*/ 1578 w 1579"/>
                              <a:gd name="T7" fmla="*/ 2706 h 2920"/>
                              <a:gd name="T8" fmla="*/ 1578 w 1579"/>
                              <a:gd name="T9" fmla="*/ 0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9" h="2920">
                                <a:moveTo>
                                  <a:pt x="1578" y="0"/>
                                </a:moveTo>
                                <a:lnTo>
                                  <a:pt x="0" y="0"/>
                                </a:lnTo>
                                <a:lnTo>
                                  <a:pt x="0" y="2920"/>
                                </a:lnTo>
                                <a:lnTo>
                                  <a:pt x="1578" y="2706"/>
                                </a:lnTo>
                                <a:lnTo>
                                  <a:pt x="1578"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0" y="542"/>
                            <a:ext cx="4195"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78" y="0"/>
                            <a:ext cx="10037" cy="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521" y="0"/>
                            <a:ext cx="1792"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34" y="0"/>
                            <a:ext cx="2188" cy="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027" y="150"/>
                            <a:ext cx="658"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79" y="0"/>
                            <a:ext cx="217"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79" y="0"/>
                            <a:ext cx="2197" cy="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860" y="0"/>
                            <a:ext cx="755"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05" y="0"/>
                            <a:ext cx="38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54" y="0"/>
                            <a:ext cx="861" cy="104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56"/>
                        <wps:cNvSpPr>
                          <a:spLocks/>
                        </wps:cNvSpPr>
                        <wps:spPr bwMode="auto">
                          <a:xfrm>
                            <a:off x="1599" y="426"/>
                            <a:ext cx="269" cy="267"/>
                          </a:xfrm>
                          <a:custGeom>
                            <a:avLst/>
                            <a:gdLst>
                              <a:gd name="T0" fmla="*/ 162 w 269"/>
                              <a:gd name="T1" fmla="*/ 426 h 267"/>
                              <a:gd name="T2" fmla="*/ 108 w 269"/>
                              <a:gd name="T3" fmla="*/ 426 h 267"/>
                              <a:gd name="T4" fmla="*/ 0 w 269"/>
                              <a:gd name="T5" fmla="*/ 693 h 267"/>
                              <a:gd name="T6" fmla="*/ 74 w 269"/>
                              <a:gd name="T7" fmla="*/ 693 h 267"/>
                              <a:gd name="T8" fmla="*/ 89 w 269"/>
                              <a:gd name="T9" fmla="*/ 654 h 267"/>
                              <a:gd name="T10" fmla="*/ 253 w 269"/>
                              <a:gd name="T11" fmla="*/ 654 h 267"/>
                              <a:gd name="T12" fmla="*/ 231 w 269"/>
                              <a:gd name="T13" fmla="*/ 600 h 267"/>
                              <a:gd name="T14" fmla="*/ 107 w 269"/>
                              <a:gd name="T15" fmla="*/ 600 h 267"/>
                              <a:gd name="T16" fmla="*/ 135 w 269"/>
                              <a:gd name="T17" fmla="*/ 509 h 267"/>
                              <a:gd name="T18" fmla="*/ 195 w 269"/>
                              <a:gd name="T19" fmla="*/ 509 h 267"/>
                              <a:gd name="T20" fmla="*/ 162 w 269"/>
                              <a:gd name="T21" fmla="*/ 426 h 267"/>
                              <a:gd name="T22" fmla="*/ 253 w 269"/>
                              <a:gd name="T23" fmla="*/ 654 h 267"/>
                              <a:gd name="T24" fmla="*/ 182 w 269"/>
                              <a:gd name="T25" fmla="*/ 654 h 267"/>
                              <a:gd name="T26" fmla="*/ 194 w 269"/>
                              <a:gd name="T27" fmla="*/ 693 h 267"/>
                              <a:gd name="T28" fmla="*/ 269 w 269"/>
                              <a:gd name="T29" fmla="*/ 693 h 267"/>
                              <a:gd name="T30" fmla="*/ 253 w 269"/>
                              <a:gd name="T31" fmla="*/ 654 h 267"/>
                              <a:gd name="T32" fmla="*/ 195 w 269"/>
                              <a:gd name="T33" fmla="*/ 509 h 267"/>
                              <a:gd name="T34" fmla="*/ 135 w 269"/>
                              <a:gd name="T35" fmla="*/ 509 h 267"/>
                              <a:gd name="T36" fmla="*/ 164 w 269"/>
                              <a:gd name="T37" fmla="*/ 600 h 267"/>
                              <a:gd name="T38" fmla="*/ 231 w 269"/>
                              <a:gd name="T39" fmla="*/ 600 h 267"/>
                              <a:gd name="T40" fmla="*/ 195 w 269"/>
                              <a:gd name="T41" fmla="*/ 509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1"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1"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55"/>
                        <wps:cNvSpPr>
                          <a:spLocks/>
                        </wps:cNvSpPr>
                        <wps:spPr bwMode="auto">
                          <a:xfrm>
                            <a:off x="1874" y="486"/>
                            <a:ext cx="164" cy="215"/>
                          </a:xfrm>
                          <a:custGeom>
                            <a:avLst/>
                            <a:gdLst>
                              <a:gd name="T0" fmla="*/ 59 w 164"/>
                              <a:gd name="T1" fmla="*/ 633 h 215"/>
                              <a:gd name="T2" fmla="*/ 0 w 164"/>
                              <a:gd name="T3" fmla="*/ 633 h 215"/>
                              <a:gd name="T4" fmla="*/ 11 w 164"/>
                              <a:gd name="T5" fmla="*/ 666 h 215"/>
                              <a:gd name="T6" fmla="*/ 32 w 164"/>
                              <a:gd name="T7" fmla="*/ 687 h 215"/>
                              <a:gd name="T8" fmla="*/ 57 w 164"/>
                              <a:gd name="T9" fmla="*/ 698 h 215"/>
                              <a:gd name="T10" fmla="*/ 82 w 164"/>
                              <a:gd name="T11" fmla="*/ 701 h 215"/>
                              <a:gd name="T12" fmla="*/ 113 w 164"/>
                              <a:gd name="T13" fmla="*/ 696 h 215"/>
                              <a:gd name="T14" fmla="*/ 139 w 164"/>
                              <a:gd name="T15" fmla="*/ 682 h 215"/>
                              <a:gd name="T16" fmla="*/ 156 w 164"/>
                              <a:gd name="T17" fmla="*/ 660 h 215"/>
                              <a:gd name="T18" fmla="*/ 158 w 164"/>
                              <a:gd name="T19" fmla="*/ 653 h 215"/>
                              <a:gd name="T20" fmla="*/ 62 w 164"/>
                              <a:gd name="T21" fmla="*/ 653 h 215"/>
                              <a:gd name="T22" fmla="*/ 59 w 164"/>
                              <a:gd name="T23" fmla="*/ 633 h 215"/>
                              <a:gd name="T24" fmla="*/ 80 w 164"/>
                              <a:gd name="T25" fmla="*/ 486 h 215"/>
                              <a:gd name="T26" fmla="*/ 51 w 164"/>
                              <a:gd name="T27" fmla="*/ 491 h 215"/>
                              <a:gd name="T28" fmla="*/ 26 w 164"/>
                              <a:gd name="T29" fmla="*/ 504 h 215"/>
                              <a:gd name="T30" fmla="*/ 9 w 164"/>
                              <a:gd name="T31" fmla="*/ 525 h 215"/>
                              <a:gd name="T32" fmla="*/ 3 w 164"/>
                              <a:gd name="T33" fmla="*/ 552 h 215"/>
                              <a:gd name="T34" fmla="*/ 6 w 164"/>
                              <a:gd name="T35" fmla="*/ 570 h 215"/>
                              <a:gd name="T36" fmla="*/ 16 w 164"/>
                              <a:gd name="T37" fmla="*/ 585 h 215"/>
                              <a:gd name="T38" fmla="*/ 32 w 164"/>
                              <a:gd name="T39" fmla="*/ 596 h 215"/>
                              <a:gd name="T40" fmla="*/ 50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2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2 w 164"/>
                              <a:gd name="T65" fmla="*/ 569 h 215"/>
                              <a:gd name="T66" fmla="*/ 77 w 164"/>
                              <a:gd name="T67" fmla="*/ 564 h 215"/>
                              <a:gd name="T68" fmla="*/ 62 w 164"/>
                              <a:gd name="T69" fmla="*/ 558 h 215"/>
                              <a:gd name="T70" fmla="*/ 62 w 164"/>
                              <a:gd name="T71" fmla="*/ 542 h 215"/>
                              <a:gd name="T72" fmla="*/ 67 w 164"/>
                              <a:gd name="T73" fmla="*/ 534 h 215"/>
                              <a:gd name="T74" fmla="*/ 152 w 164"/>
                              <a:gd name="T75" fmla="*/ 534 h 215"/>
                              <a:gd name="T76" fmla="*/ 147 w 164"/>
                              <a:gd name="T77" fmla="*/ 517 h 215"/>
                              <a:gd name="T78" fmla="*/ 126 w 164"/>
                              <a:gd name="T79" fmla="*/ 498 h 215"/>
                              <a:gd name="T80" fmla="*/ 102 w 164"/>
                              <a:gd name="T81" fmla="*/ 488 h 215"/>
                              <a:gd name="T82" fmla="*/ 80 w 164"/>
                              <a:gd name="T83" fmla="*/ 486 h 215"/>
                              <a:gd name="T84" fmla="*/ 152 w 164"/>
                              <a:gd name="T85" fmla="*/ 534 h 215"/>
                              <a:gd name="T86" fmla="*/ 97 w 164"/>
                              <a:gd name="T87" fmla="*/ 534 h 215"/>
                              <a:gd name="T88" fmla="*/ 98 w 164"/>
                              <a:gd name="T89" fmla="*/ 545 h 215"/>
                              <a:gd name="T90" fmla="*/ 98 w 164"/>
                              <a:gd name="T91" fmla="*/ 549 h 215"/>
                              <a:gd name="T92" fmla="*/ 157 w 164"/>
                              <a:gd name="T93" fmla="*/ 549 h 215"/>
                              <a:gd name="T94" fmla="*/ 152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2" y="201"/>
                                </a:lnTo>
                                <a:lnTo>
                                  <a:pt x="57" y="212"/>
                                </a:lnTo>
                                <a:lnTo>
                                  <a:pt x="82" y="215"/>
                                </a:lnTo>
                                <a:lnTo>
                                  <a:pt x="113" y="210"/>
                                </a:lnTo>
                                <a:lnTo>
                                  <a:pt x="139" y="196"/>
                                </a:lnTo>
                                <a:lnTo>
                                  <a:pt x="156" y="174"/>
                                </a:lnTo>
                                <a:lnTo>
                                  <a:pt x="158" y="167"/>
                                </a:lnTo>
                                <a:lnTo>
                                  <a:pt x="62" y="167"/>
                                </a:lnTo>
                                <a:lnTo>
                                  <a:pt x="59" y="147"/>
                                </a:lnTo>
                                <a:close/>
                                <a:moveTo>
                                  <a:pt x="80" y="0"/>
                                </a:moveTo>
                                <a:lnTo>
                                  <a:pt x="51" y="5"/>
                                </a:lnTo>
                                <a:lnTo>
                                  <a:pt x="26" y="18"/>
                                </a:lnTo>
                                <a:lnTo>
                                  <a:pt x="9" y="39"/>
                                </a:lnTo>
                                <a:lnTo>
                                  <a:pt x="3" y="66"/>
                                </a:lnTo>
                                <a:lnTo>
                                  <a:pt x="6" y="84"/>
                                </a:lnTo>
                                <a:lnTo>
                                  <a:pt x="16" y="99"/>
                                </a:lnTo>
                                <a:lnTo>
                                  <a:pt x="32" y="110"/>
                                </a:lnTo>
                                <a:lnTo>
                                  <a:pt x="50"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2" y="72"/>
                                </a:lnTo>
                                <a:lnTo>
                                  <a:pt x="62" y="56"/>
                                </a:lnTo>
                                <a:lnTo>
                                  <a:pt x="67" y="48"/>
                                </a:lnTo>
                                <a:lnTo>
                                  <a:pt x="152" y="48"/>
                                </a:lnTo>
                                <a:lnTo>
                                  <a:pt x="147" y="31"/>
                                </a:lnTo>
                                <a:lnTo>
                                  <a:pt x="126" y="12"/>
                                </a:lnTo>
                                <a:lnTo>
                                  <a:pt x="102" y="2"/>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54"/>
                        <wps:cNvSpPr>
                          <a:spLocks/>
                        </wps:cNvSpPr>
                        <wps:spPr bwMode="auto">
                          <a:xfrm>
                            <a:off x="2062" y="486"/>
                            <a:ext cx="218" cy="275"/>
                          </a:xfrm>
                          <a:custGeom>
                            <a:avLst/>
                            <a:gdLst>
                              <a:gd name="T0" fmla="*/ 56 w 218"/>
                              <a:gd name="T1" fmla="*/ 492 h 275"/>
                              <a:gd name="T2" fmla="*/ 0 w 218"/>
                              <a:gd name="T3" fmla="*/ 492 h 275"/>
                              <a:gd name="T4" fmla="*/ 0 w 218"/>
                              <a:gd name="T5" fmla="*/ 761 h 275"/>
                              <a:gd name="T6" fmla="*/ 60 w 218"/>
                              <a:gd name="T7" fmla="*/ 761 h 275"/>
                              <a:gd name="T8" fmla="*/ 60 w 218"/>
                              <a:gd name="T9" fmla="*/ 675 h 275"/>
                              <a:gd name="T10" fmla="*/ 183 w 218"/>
                              <a:gd name="T11" fmla="*/ 675 h 275"/>
                              <a:gd name="T12" fmla="*/ 190 w 218"/>
                              <a:gd name="T13" fmla="*/ 669 h 275"/>
                              <a:gd name="T14" fmla="*/ 206 w 218"/>
                              <a:gd name="T15" fmla="*/ 644 h 275"/>
                              <a:gd name="T16" fmla="*/ 108 w 218"/>
                              <a:gd name="T17" fmla="*/ 644 h 275"/>
                              <a:gd name="T18" fmla="*/ 87 w 218"/>
                              <a:gd name="T19" fmla="*/ 639 h 275"/>
                              <a:gd name="T20" fmla="*/ 71 w 218"/>
                              <a:gd name="T21" fmla="*/ 628 h 275"/>
                              <a:gd name="T22" fmla="*/ 61 w 218"/>
                              <a:gd name="T23" fmla="*/ 611 h 275"/>
                              <a:gd name="T24" fmla="*/ 57 w 218"/>
                              <a:gd name="T25" fmla="*/ 593 h 275"/>
                              <a:gd name="T26" fmla="*/ 61 w 218"/>
                              <a:gd name="T27" fmla="*/ 575 h 275"/>
                              <a:gd name="T28" fmla="*/ 70 w 218"/>
                              <a:gd name="T29" fmla="*/ 559 h 275"/>
                              <a:gd name="T30" fmla="*/ 86 w 218"/>
                              <a:gd name="T31" fmla="*/ 546 h 275"/>
                              <a:gd name="T32" fmla="*/ 108 w 218"/>
                              <a:gd name="T33" fmla="*/ 542 h 275"/>
                              <a:gd name="T34" fmla="*/ 204 w 218"/>
                              <a:gd name="T35" fmla="*/ 542 h 275"/>
                              <a:gd name="T36" fmla="*/ 195 w 218"/>
                              <a:gd name="T37" fmla="*/ 523 h 275"/>
                              <a:gd name="T38" fmla="*/ 185 w 218"/>
                              <a:gd name="T39" fmla="*/ 515 h 275"/>
                              <a:gd name="T40" fmla="*/ 56 w 218"/>
                              <a:gd name="T41" fmla="*/ 515 h 275"/>
                              <a:gd name="T42" fmla="*/ 56 w 218"/>
                              <a:gd name="T43" fmla="*/ 492 h 275"/>
                              <a:gd name="T44" fmla="*/ 183 w 218"/>
                              <a:gd name="T45" fmla="*/ 675 h 275"/>
                              <a:gd name="T46" fmla="*/ 60 w 218"/>
                              <a:gd name="T47" fmla="*/ 675 h 275"/>
                              <a:gd name="T48" fmla="*/ 68 w 218"/>
                              <a:gd name="T49" fmla="*/ 682 h 275"/>
                              <a:gd name="T50" fmla="*/ 79 w 218"/>
                              <a:gd name="T51" fmla="*/ 691 h 275"/>
                              <a:gd name="T52" fmla="*/ 97 w 218"/>
                              <a:gd name="T53" fmla="*/ 698 h 275"/>
                              <a:gd name="T54" fmla="*/ 120 w 218"/>
                              <a:gd name="T55" fmla="*/ 701 h 275"/>
                              <a:gd name="T56" fmla="*/ 159 w 218"/>
                              <a:gd name="T57" fmla="*/ 692 h 275"/>
                              <a:gd name="T58" fmla="*/ 183 w 218"/>
                              <a:gd name="T59" fmla="*/ 675 h 275"/>
                              <a:gd name="T60" fmla="*/ 204 w 218"/>
                              <a:gd name="T61" fmla="*/ 542 h 275"/>
                              <a:gd name="T62" fmla="*/ 108 w 218"/>
                              <a:gd name="T63" fmla="*/ 542 h 275"/>
                              <a:gd name="T64" fmla="*/ 130 w 218"/>
                              <a:gd name="T65" fmla="*/ 546 h 275"/>
                              <a:gd name="T66" fmla="*/ 145 w 218"/>
                              <a:gd name="T67" fmla="*/ 559 h 275"/>
                              <a:gd name="T68" fmla="*/ 155 w 218"/>
                              <a:gd name="T69" fmla="*/ 575 h 275"/>
                              <a:gd name="T70" fmla="*/ 158 w 218"/>
                              <a:gd name="T71" fmla="*/ 593 h 275"/>
                              <a:gd name="T72" fmla="*/ 154 w 218"/>
                              <a:gd name="T73" fmla="*/ 611 h 275"/>
                              <a:gd name="T74" fmla="*/ 145 w 218"/>
                              <a:gd name="T75" fmla="*/ 628 h 275"/>
                              <a:gd name="T76" fmla="*/ 129 w 218"/>
                              <a:gd name="T77" fmla="*/ 639 h 275"/>
                              <a:gd name="T78" fmla="*/ 108 w 218"/>
                              <a:gd name="T79" fmla="*/ 644 h 275"/>
                              <a:gd name="T80" fmla="*/ 206 w 218"/>
                              <a:gd name="T81" fmla="*/ 644 h 275"/>
                              <a:gd name="T82" fmla="*/ 210 w 218"/>
                              <a:gd name="T83" fmla="*/ 636 h 275"/>
                              <a:gd name="T84" fmla="*/ 218 w 218"/>
                              <a:gd name="T85" fmla="*/ 596 h 275"/>
                              <a:gd name="T86" fmla="*/ 212 w 218"/>
                              <a:gd name="T87" fmla="*/ 559 h 275"/>
                              <a:gd name="T88" fmla="*/ 204 w 218"/>
                              <a:gd name="T89" fmla="*/ 542 h 275"/>
                              <a:gd name="T90" fmla="*/ 120 w 218"/>
                              <a:gd name="T91" fmla="*/ 486 h 275"/>
                              <a:gd name="T92" fmla="*/ 99 w 218"/>
                              <a:gd name="T93" fmla="*/ 488 h 275"/>
                              <a:gd name="T94" fmla="*/ 81 w 218"/>
                              <a:gd name="T95" fmla="*/ 495 h 275"/>
                              <a:gd name="T96" fmla="*/ 68 w 218"/>
                              <a:gd name="T97" fmla="*/ 504 h 275"/>
                              <a:gd name="T98" fmla="*/ 57 w 218"/>
                              <a:gd name="T99" fmla="*/ 515 h 275"/>
                              <a:gd name="T100" fmla="*/ 185 w 218"/>
                              <a:gd name="T101" fmla="*/ 515 h 275"/>
                              <a:gd name="T102" fmla="*/ 165 w 218"/>
                              <a:gd name="T103" fmla="*/ 497 h 275"/>
                              <a:gd name="T104" fmla="*/ 120 w 218"/>
                              <a:gd name="T105" fmla="*/ 486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5"/>
                                </a:lnTo>
                                <a:lnTo>
                                  <a:pt x="60" y="275"/>
                                </a:lnTo>
                                <a:lnTo>
                                  <a:pt x="60" y="189"/>
                                </a:lnTo>
                                <a:lnTo>
                                  <a:pt x="183"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3" y="189"/>
                                </a:moveTo>
                                <a:lnTo>
                                  <a:pt x="60" y="189"/>
                                </a:lnTo>
                                <a:lnTo>
                                  <a:pt x="68" y="196"/>
                                </a:lnTo>
                                <a:lnTo>
                                  <a:pt x="79" y="205"/>
                                </a:lnTo>
                                <a:lnTo>
                                  <a:pt x="97" y="212"/>
                                </a:lnTo>
                                <a:lnTo>
                                  <a:pt x="120" y="215"/>
                                </a:lnTo>
                                <a:lnTo>
                                  <a:pt x="159" y="206"/>
                                </a:lnTo>
                                <a:lnTo>
                                  <a:pt x="183"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2"/>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153"/>
                        <wps:cNvCnPr>
                          <a:cxnSpLocks noChangeShapeType="1"/>
                        </wps:cNvCnPr>
                        <wps:spPr bwMode="auto">
                          <a:xfrm>
                            <a:off x="2338"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67" name="Line 152"/>
                        <wps:cNvCnPr>
                          <a:cxnSpLocks noChangeShapeType="1"/>
                        </wps:cNvCnPr>
                        <wps:spPr bwMode="auto">
                          <a:xfrm>
                            <a:off x="2308"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68" name="AutoShape 151"/>
                        <wps:cNvSpPr>
                          <a:spLocks/>
                        </wps:cNvSpPr>
                        <wps:spPr bwMode="auto">
                          <a:xfrm>
                            <a:off x="2407" y="486"/>
                            <a:ext cx="107" cy="207"/>
                          </a:xfrm>
                          <a:custGeom>
                            <a:avLst/>
                            <a:gdLst>
                              <a:gd name="T0" fmla="*/ 55 w 107"/>
                              <a:gd name="T1" fmla="*/ 492 h 207"/>
                              <a:gd name="T2" fmla="*/ 0 w 107"/>
                              <a:gd name="T3" fmla="*/ 492 h 207"/>
                              <a:gd name="T4" fmla="*/ 0 w 107"/>
                              <a:gd name="T5" fmla="*/ 693 h 207"/>
                              <a:gd name="T6" fmla="*/ 60 w 107"/>
                              <a:gd name="T7" fmla="*/ 693 h 207"/>
                              <a:gd name="T8" fmla="*/ 60 w 107"/>
                              <a:gd name="T9" fmla="*/ 584 h 207"/>
                              <a:gd name="T10" fmla="*/ 63 w 107"/>
                              <a:gd name="T11" fmla="*/ 565 h 207"/>
                              <a:gd name="T12" fmla="*/ 73 w 107"/>
                              <a:gd name="T13" fmla="*/ 554 h 207"/>
                              <a:gd name="T14" fmla="*/ 88 w 107"/>
                              <a:gd name="T15" fmla="*/ 548 h 207"/>
                              <a:gd name="T16" fmla="*/ 106 w 107"/>
                              <a:gd name="T17" fmla="*/ 546 h 207"/>
                              <a:gd name="T18" fmla="*/ 106 w 107"/>
                              <a:gd name="T19" fmla="*/ 515 h 207"/>
                              <a:gd name="T20" fmla="*/ 55 w 107"/>
                              <a:gd name="T21" fmla="*/ 515 h 207"/>
                              <a:gd name="T22" fmla="*/ 55 w 107"/>
                              <a:gd name="T23" fmla="*/ 492 h 207"/>
                              <a:gd name="T24" fmla="*/ 106 w 107"/>
                              <a:gd name="T25" fmla="*/ 486 h 207"/>
                              <a:gd name="T26" fmla="*/ 85 w 107"/>
                              <a:gd name="T27" fmla="*/ 489 h 207"/>
                              <a:gd name="T28" fmla="*/ 70 w 107"/>
                              <a:gd name="T29" fmla="*/ 496 h 207"/>
                              <a:gd name="T30" fmla="*/ 62 w 107"/>
                              <a:gd name="T31" fmla="*/ 506 h 207"/>
                              <a:gd name="T32" fmla="*/ 57 w 107"/>
                              <a:gd name="T33" fmla="*/ 515 h 207"/>
                              <a:gd name="T34" fmla="*/ 106 w 107"/>
                              <a:gd name="T35" fmla="*/ 515 h 207"/>
                              <a:gd name="T36" fmla="*/ 106 w 107"/>
                              <a:gd name="T37" fmla="*/ 486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0"/>
                                </a:lnTo>
                                <a:lnTo>
                                  <a:pt x="62"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50"/>
                        <wps:cNvSpPr>
                          <a:spLocks/>
                        </wps:cNvSpPr>
                        <wps:spPr bwMode="auto">
                          <a:xfrm>
                            <a:off x="2524" y="486"/>
                            <a:ext cx="221" cy="215"/>
                          </a:xfrm>
                          <a:custGeom>
                            <a:avLst/>
                            <a:gdLst>
                              <a:gd name="T0" fmla="*/ 100 w 221"/>
                              <a:gd name="T1" fmla="*/ 486 h 215"/>
                              <a:gd name="T2" fmla="*/ 62 w 221"/>
                              <a:gd name="T3" fmla="*/ 493 h 215"/>
                              <a:gd name="T4" fmla="*/ 30 w 221"/>
                              <a:gd name="T5" fmla="*/ 515 h 215"/>
                              <a:gd name="T6" fmla="*/ 8 w 221"/>
                              <a:gd name="T7" fmla="*/ 548 h 215"/>
                              <a:gd name="T8" fmla="*/ 0 w 221"/>
                              <a:gd name="T9" fmla="*/ 593 h 215"/>
                              <a:gd name="T10" fmla="*/ 7 w 221"/>
                              <a:gd name="T11" fmla="*/ 633 h 215"/>
                              <a:gd name="T12" fmla="*/ 26 w 221"/>
                              <a:gd name="T13" fmla="*/ 668 h 215"/>
                              <a:gd name="T14" fmla="*/ 58 w 221"/>
                              <a:gd name="T15" fmla="*/ 692 h 215"/>
                              <a:gd name="T16" fmla="*/ 100 w 221"/>
                              <a:gd name="T17" fmla="*/ 701 h 215"/>
                              <a:gd name="T18" fmla="*/ 118 w 221"/>
                              <a:gd name="T19" fmla="*/ 699 h 215"/>
                              <a:gd name="T20" fmla="*/ 135 w 221"/>
                              <a:gd name="T21" fmla="*/ 694 h 215"/>
                              <a:gd name="T22" fmla="*/ 148 w 221"/>
                              <a:gd name="T23" fmla="*/ 685 h 215"/>
                              <a:gd name="T24" fmla="*/ 159 w 221"/>
                              <a:gd name="T25" fmla="*/ 672 h 215"/>
                              <a:gd name="T26" fmla="*/ 220 w 221"/>
                              <a:gd name="T27" fmla="*/ 672 h 215"/>
                              <a:gd name="T28" fmla="*/ 220 w 221"/>
                              <a:gd name="T29" fmla="*/ 644 h 215"/>
                              <a:gd name="T30" fmla="*/ 109 w 221"/>
                              <a:gd name="T31" fmla="*/ 644 h 215"/>
                              <a:gd name="T32" fmla="*/ 86 w 221"/>
                              <a:gd name="T33" fmla="*/ 638 h 215"/>
                              <a:gd name="T34" fmla="*/ 71 w 221"/>
                              <a:gd name="T35" fmla="*/ 626 h 215"/>
                              <a:gd name="T36" fmla="*/ 62 w 221"/>
                              <a:gd name="T37" fmla="*/ 609 h 215"/>
                              <a:gd name="T38" fmla="*/ 60 w 221"/>
                              <a:gd name="T39" fmla="*/ 594 h 215"/>
                              <a:gd name="T40" fmla="*/ 63 w 221"/>
                              <a:gd name="T41" fmla="*/ 576 h 215"/>
                              <a:gd name="T42" fmla="*/ 72 w 221"/>
                              <a:gd name="T43" fmla="*/ 559 h 215"/>
                              <a:gd name="T44" fmla="*/ 87 w 221"/>
                              <a:gd name="T45" fmla="*/ 546 h 215"/>
                              <a:gd name="T46" fmla="*/ 109 w 221"/>
                              <a:gd name="T47" fmla="*/ 542 h 215"/>
                              <a:gd name="T48" fmla="*/ 220 w 221"/>
                              <a:gd name="T49" fmla="*/ 542 h 215"/>
                              <a:gd name="T50" fmla="*/ 220 w 221"/>
                              <a:gd name="T51" fmla="*/ 515 h 215"/>
                              <a:gd name="T52" fmla="*/ 159 w 221"/>
                              <a:gd name="T53" fmla="*/ 515 h 215"/>
                              <a:gd name="T54" fmla="*/ 151 w 221"/>
                              <a:gd name="T55" fmla="*/ 504 h 215"/>
                              <a:gd name="T56" fmla="*/ 139 w 221"/>
                              <a:gd name="T57" fmla="*/ 495 h 215"/>
                              <a:gd name="T58" fmla="*/ 122 w 221"/>
                              <a:gd name="T59" fmla="*/ 489 h 215"/>
                              <a:gd name="T60" fmla="*/ 100 w 221"/>
                              <a:gd name="T61" fmla="*/ 486 h 215"/>
                              <a:gd name="T62" fmla="*/ 220 w 221"/>
                              <a:gd name="T63" fmla="*/ 672 h 215"/>
                              <a:gd name="T64" fmla="*/ 160 w 221"/>
                              <a:gd name="T65" fmla="*/ 672 h 215"/>
                              <a:gd name="T66" fmla="*/ 160 w 221"/>
                              <a:gd name="T67" fmla="*/ 693 h 215"/>
                              <a:gd name="T68" fmla="*/ 220 w 221"/>
                              <a:gd name="T69" fmla="*/ 693 h 215"/>
                              <a:gd name="T70" fmla="*/ 220 w 221"/>
                              <a:gd name="T71" fmla="*/ 672 h 215"/>
                              <a:gd name="T72" fmla="*/ 220 w 221"/>
                              <a:gd name="T73" fmla="*/ 542 h 215"/>
                              <a:gd name="T74" fmla="*/ 109 w 221"/>
                              <a:gd name="T75" fmla="*/ 542 h 215"/>
                              <a:gd name="T76" fmla="*/ 131 w 221"/>
                              <a:gd name="T77" fmla="*/ 546 h 215"/>
                              <a:gd name="T78" fmla="*/ 147 w 221"/>
                              <a:gd name="T79" fmla="*/ 558 h 215"/>
                              <a:gd name="T80" fmla="*/ 157 w 221"/>
                              <a:gd name="T81" fmla="*/ 574 h 215"/>
                              <a:gd name="T82" fmla="*/ 160 w 221"/>
                              <a:gd name="T83" fmla="*/ 593 h 215"/>
                              <a:gd name="T84" fmla="*/ 157 w 221"/>
                              <a:gd name="T85" fmla="*/ 609 h 215"/>
                              <a:gd name="T86" fmla="*/ 149 w 221"/>
                              <a:gd name="T87" fmla="*/ 625 h 215"/>
                              <a:gd name="T88" fmla="*/ 133 w 221"/>
                              <a:gd name="T89" fmla="*/ 638 h 215"/>
                              <a:gd name="T90" fmla="*/ 109 w 221"/>
                              <a:gd name="T91" fmla="*/ 644 h 215"/>
                              <a:gd name="T92" fmla="*/ 220 w 221"/>
                              <a:gd name="T93" fmla="*/ 644 h 215"/>
                              <a:gd name="T94" fmla="*/ 220 w 221"/>
                              <a:gd name="T95" fmla="*/ 542 h 215"/>
                              <a:gd name="T96" fmla="*/ 220 w 221"/>
                              <a:gd name="T97" fmla="*/ 492 h 215"/>
                              <a:gd name="T98" fmla="*/ 160 w 221"/>
                              <a:gd name="T99" fmla="*/ 492 h 215"/>
                              <a:gd name="T100" fmla="*/ 160 w 221"/>
                              <a:gd name="T101" fmla="*/ 515 h 215"/>
                              <a:gd name="T102" fmla="*/ 220 w 221"/>
                              <a:gd name="T103" fmla="*/ 515 h 215"/>
                              <a:gd name="T104" fmla="*/ 220 w 221"/>
                              <a:gd name="T105" fmla="*/ 492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7"/>
                                </a:lnTo>
                                <a:lnTo>
                                  <a:pt x="30" y="29"/>
                                </a:lnTo>
                                <a:lnTo>
                                  <a:pt x="8" y="62"/>
                                </a:lnTo>
                                <a:lnTo>
                                  <a:pt x="0" y="107"/>
                                </a:lnTo>
                                <a:lnTo>
                                  <a:pt x="7" y="147"/>
                                </a:lnTo>
                                <a:lnTo>
                                  <a:pt x="26" y="182"/>
                                </a:lnTo>
                                <a:lnTo>
                                  <a:pt x="58" y="206"/>
                                </a:lnTo>
                                <a:lnTo>
                                  <a:pt x="100" y="215"/>
                                </a:lnTo>
                                <a:lnTo>
                                  <a:pt x="118" y="213"/>
                                </a:lnTo>
                                <a:lnTo>
                                  <a:pt x="135" y="208"/>
                                </a:lnTo>
                                <a:lnTo>
                                  <a:pt x="148" y="199"/>
                                </a:lnTo>
                                <a:lnTo>
                                  <a:pt x="159" y="186"/>
                                </a:lnTo>
                                <a:lnTo>
                                  <a:pt x="220" y="186"/>
                                </a:lnTo>
                                <a:lnTo>
                                  <a:pt x="220" y="158"/>
                                </a:lnTo>
                                <a:lnTo>
                                  <a:pt x="109" y="158"/>
                                </a:lnTo>
                                <a:lnTo>
                                  <a:pt x="86" y="152"/>
                                </a:lnTo>
                                <a:lnTo>
                                  <a:pt x="71" y="140"/>
                                </a:lnTo>
                                <a:lnTo>
                                  <a:pt x="62" y="123"/>
                                </a:lnTo>
                                <a:lnTo>
                                  <a:pt x="60" y="108"/>
                                </a:lnTo>
                                <a:lnTo>
                                  <a:pt x="63" y="90"/>
                                </a:lnTo>
                                <a:lnTo>
                                  <a:pt x="72" y="73"/>
                                </a:lnTo>
                                <a:lnTo>
                                  <a:pt x="87" y="60"/>
                                </a:lnTo>
                                <a:lnTo>
                                  <a:pt x="109" y="56"/>
                                </a:lnTo>
                                <a:lnTo>
                                  <a:pt x="220" y="56"/>
                                </a:lnTo>
                                <a:lnTo>
                                  <a:pt x="220" y="29"/>
                                </a:lnTo>
                                <a:lnTo>
                                  <a:pt x="159" y="29"/>
                                </a:lnTo>
                                <a:lnTo>
                                  <a:pt x="151" y="18"/>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9"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49"/>
                        <wps:cNvCnPr>
                          <a:cxnSpLocks noChangeShapeType="1"/>
                        </wps:cNvCnPr>
                        <wps:spPr bwMode="auto">
                          <a:xfrm>
                            <a:off x="2825" y="539"/>
                            <a:ext cx="0" cy="154"/>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1" name="Line 148"/>
                        <wps:cNvCnPr>
                          <a:cxnSpLocks noChangeShapeType="1"/>
                        </wps:cNvCnPr>
                        <wps:spPr bwMode="auto">
                          <a:xfrm>
                            <a:off x="2767" y="515"/>
                            <a:ext cx="118" cy="0"/>
                          </a:xfrm>
                          <a:prstGeom prst="line">
                            <a:avLst/>
                          </a:prstGeom>
                          <a:noFill/>
                          <a:ln w="29591">
                            <a:solidFill>
                              <a:srgbClr val="FDFDFD"/>
                            </a:solidFill>
                            <a:round/>
                            <a:headEnd/>
                            <a:tailEnd/>
                          </a:ln>
                          <a:extLst>
                            <a:ext uri="{909E8E84-426E-40DD-AFC4-6F175D3DCCD1}">
                              <a14:hiddenFill xmlns:a14="http://schemas.microsoft.com/office/drawing/2010/main">
                                <a:noFill/>
                              </a14:hiddenFill>
                            </a:ext>
                          </a:extLst>
                        </wps:spPr>
                        <wps:bodyPr/>
                      </wps:wsp>
                      <wps:wsp>
                        <wps:cNvPr id="72" name="Line 147"/>
                        <wps:cNvCnPr>
                          <a:cxnSpLocks noChangeShapeType="1"/>
                        </wps:cNvCnPr>
                        <wps:spPr bwMode="auto">
                          <a:xfrm>
                            <a:off x="2795" y="459"/>
                            <a:ext cx="60" cy="0"/>
                          </a:xfrm>
                          <a:prstGeom prst="line">
                            <a:avLst/>
                          </a:prstGeom>
                          <a:noFill/>
                          <a:ln w="41910">
                            <a:solidFill>
                              <a:srgbClr val="FDFDFD"/>
                            </a:solidFill>
                            <a:round/>
                            <a:headEnd/>
                            <a:tailEnd/>
                          </a:ln>
                          <a:extLst>
                            <a:ext uri="{909E8E84-426E-40DD-AFC4-6F175D3DCCD1}">
                              <a14:hiddenFill xmlns:a14="http://schemas.microsoft.com/office/drawing/2010/main">
                                <a:noFill/>
                              </a14:hiddenFill>
                            </a:ext>
                          </a:extLst>
                        </wps:spPr>
                        <wps:bodyPr/>
                      </wps:wsp>
                      <wps:wsp>
                        <wps:cNvPr id="73" name="Line 146"/>
                        <wps:cNvCnPr>
                          <a:cxnSpLocks noChangeShapeType="1"/>
                        </wps:cNvCnPr>
                        <wps:spPr bwMode="auto">
                          <a:xfrm>
                            <a:off x="2936"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4" name="Line 145"/>
                        <wps:cNvCnPr>
                          <a:cxnSpLocks noChangeShapeType="1"/>
                        </wps:cNvCnPr>
                        <wps:spPr bwMode="auto">
                          <a:xfrm>
                            <a:off x="2906"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75" name="AutoShape 144"/>
                        <wps:cNvSpPr>
                          <a:spLocks/>
                        </wps:cNvSpPr>
                        <wps:spPr bwMode="auto">
                          <a:xfrm>
                            <a:off x="2994" y="486"/>
                            <a:ext cx="216" cy="213"/>
                          </a:xfrm>
                          <a:custGeom>
                            <a:avLst/>
                            <a:gdLst>
                              <a:gd name="T0" fmla="*/ 108 w 216"/>
                              <a:gd name="T1" fmla="*/ 486 h 213"/>
                              <a:gd name="T2" fmla="*/ 60 w 216"/>
                              <a:gd name="T3" fmla="*/ 496 h 213"/>
                              <a:gd name="T4" fmla="*/ 27 w 216"/>
                              <a:gd name="T5" fmla="*/ 521 h 213"/>
                              <a:gd name="T6" fmla="*/ 7 w 216"/>
                              <a:gd name="T7" fmla="*/ 555 h 213"/>
                              <a:gd name="T8" fmla="*/ 0 w 216"/>
                              <a:gd name="T9" fmla="*/ 593 h 213"/>
                              <a:gd name="T10" fmla="*/ 7 w 216"/>
                              <a:gd name="T11" fmla="*/ 630 h 213"/>
                              <a:gd name="T12" fmla="*/ 27 w 216"/>
                              <a:gd name="T13" fmla="*/ 664 h 213"/>
                              <a:gd name="T14" fmla="*/ 60 w 216"/>
                              <a:gd name="T15" fmla="*/ 689 h 213"/>
                              <a:gd name="T16" fmla="*/ 108 w 216"/>
                              <a:gd name="T17" fmla="*/ 699 h 213"/>
                              <a:gd name="T18" fmla="*/ 156 w 216"/>
                              <a:gd name="T19" fmla="*/ 689 h 213"/>
                              <a:gd name="T20" fmla="*/ 190 w 216"/>
                              <a:gd name="T21" fmla="*/ 664 h 213"/>
                              <a:gd name="T22" fmla="*/ 202 w 216"/>
                              <a:gd name="T23" fmla="*/ 644 h 213"/>
                              <a:gd name="T24" fmla="*/ 108 w 216"/>
                              <a:gd name="T25" fmla="*/ 644 h 213"/>
                              <a:gd name="T26" fmla="*/ 90 w 216"/>
                              <a:gd name="T27" fmla="*/ 640 h 213"/>
                              <a:gd name="T28" fmla="*/ 75 w 216"/>
                              <a:gd name="T29" fmla="*/ 629 h 213"/>
                              <a:gd name="T30" fmla="*/ 64 w 216"/>
                              <a:gd name="T31" fmla="*/ 613 h 213"/>
                              <a:gd name="T32" fmla="*/ 60 w 216"/>
                              <a:gd name="T33" fmla="*/ 593 h 213"/>
                              <a:gd name="T34" fmla="*/ 64 w 216"/>
                              <a:gd name="T35" fmla="*/ 573 h 213"/>
                              <a:gd name="T36" fmla="*/ 75 w 216"/>
                              <a:gd name="T37" fmla="*/ 556 h 213"/>
                              <a:gd name="T38" fmla="*/ 90 w 216"/>
                              <a:gd name="T39" fmla="*/ 546 h 213"/>
                              <a:gd name="T40" fmla="*/ 108 w 216"/>
                              <a:gd name="T41" fmla="*/ 542 h 213"/>
                              <a:gd name="T42" fmla="*/ 202 w 216"/>
                              <a:gd name="T43" fmla="*/ 542 h 213"/>
                              <a:gd name="T44" fmla="*/ 190 w 216"/>
                              <a:gd name="T45" fmla="*/ 521 h 213"/>
                              <a:gd name="T46" fmla="*/ 156 w 216"/>
                              <a:gd name="T47" fmla="*/ 496 h 213"/>
                              <a:gd name="T48" fmla="*/ 108 w 216"/>
                              <a:gd name="T49" fmla="*/ 486 h 213"/>
                              <a:gd name="T50" fmla="*/ 202 w 216"/>
                              <a:gd name="T51" fmla="*/ 542 h 213"/>
                              <a:gd name="T52" fmla="*/ 108 w 216"/>
                              <a:gd name="T53" fmla="*/ 542 h 213"/>
                              <a:gd name="T54" fmla="*/ 126 w 216"/>
                              <a:gd name="T55" fmla="*/ 546 h 213"/>
                              <a:gd name="T56" fmla="*/ 142 w 216"/>
                              <a:gd name="T57" fmla="*/ 556 h 213"/>
                              <a:gd name="T58" fmla="*/ 152 w 216"/>
                              <a:gd name="T59" fmla="*/ 573 h 213"/>
                              <a:gd name="T60" fmla="*/ 156 w 216"/>
                              <a:gd name="T61" fmla="*/ 593 h 213"/>
                              <a:gd name="T62" fmla="*/ 152 w 216"/>
                              <a:gd name="T63" fmla="*/ 613 h 213"/>
                              <a:gd name="T64" fmla="*/ 142 w 216"/>
                              <a:gd name="T65" fmla="*/ 629 h 213"/>
                              <a:gd name="T66" fmla="*/ 126 w 216"/>
                              <a:gd name="T67" fmla="*/ 640 h 213"/>
                              <a:gd name="T68" fmla="*/ 108 w 216"/>
                              <a:gd name="T69" fmla="*/ 644 h 213"/>
                              <a:gd name="T70" fmla="*/ 202 w 216"/>
                              <a:gd name="T71" fmla="*/ 644 h 213"/>
                              <a:gd name="T72" fmla="*/ 210 w 216"/>
                              <a:gd name="T73" fmla="*/ 630 h 213"/>
                              <a:gd name="T74" fmla="*/ 216 w 216"/>
                              <a:gd name="T75" fmla="*/ 593 h 213"/>
                              <a:gd name="T76" fmla="*/ 210 w 216"/>
                              <a:gd name="T77" fmla="*/ 555 h 213"/>
                              <a:gd name="T78" fmla="*/ 202 w 216"/>
                              <a:gd name="T79" fmla="*/ 542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7" y="35"/>
                                </a:lnTo>
                                <a:lnTo>
                                  <a:pt x="7" y="69"/>
                                </a:lnTo>
                                <a:lnTo>
                                  <a:pt x="0" y="107"/>
                                </a:lnTo>
                                <a:lnTo>
                                  <a:pt x="7" y="144"/>
                                </a:lnTo>
                                <a:lnTo>
                                  <a:pt x="27" y="178"/>
                                </a:lnTo>
                                <a:lnTo>
                                  <a:pt x="60" y="203"/>
                                </a:lnTo>
                                <a:lnTo>
                                  <a:pt x="108" y="213"/>
                                </a:lnTo>
                                <a:lnTo>
                                  <a:pt x="156" y="203"/>
                                </a:lnTo>
                                <a:lnTo>
                                  <a:pt x="190" y="178"/>
                                </a:lnTo>
                                <a:lnTo>
                                  <a:pt x="202" y="158"/>
                                </a:lnTo>
                                <a:lnTo>
                                  <a:pt x="108" y="158"/>
                                </a:lnTo>
                                <a:lnTo>
                                  <a:pt x="90" y="154"/>
                                </a:lnTo>
                                <a:lnTo>
                                  <a:pt x="75" y="143"/>
                                </a:lnTo>
                                <a:lnTo>
                                  <a:pt x="64" y="127"/>
                                </a:lnTo>
                                <a:lnTo>
                                  <a:pt x="60" y="107"/>
                                </a:lnTo>
                                <a:lnTo>
                                  <a:pt x="64" y="87"/>
                                </a:lnTo>
                                <a:lnTo>
                                  <a:pt x="75" y="70"/>
                                </a:lnTo>
                                <a:lnTo>
                                  <a:pt x="90" y="60"/>
                                </a:lnTo>
                                <a:lnTo>
                                  <a:pt x="108" y="56"/>
                                </a:lnTo>
                                <a:lnTo>
                                  <a:pt x="202" y="56"/>
                                </a:lnTo>
                                <a:lnTo>
                                  <a:pt x="190" y="35"/>
                                </a:lnTo>
                                <a:lnTo>
                                  <a:pt x="156" y="10"/>
                                </a:lnTo>
                                <a:lnTo>
                                  <a:pt x="108" y="0"/>
                                </a:lnTo>
                                <a:close/>
                                <a:moveTo>
                                  <a:pt x="202" y="56"/>
                                </a:moveTo>
                                <a:lnTo>
                                  <a:pt x="108" y="56"/>
                                </a:lnTo>
                                <a:lnTo>
                                  <a:pt x="126" y="60"/>
                                </a:lnTo>
                                <a:lnTo>
                                  <a:pt x="142" y="70"/>
                                </a:lnTo>
                                <a:lnTo>
                                  <a:pt x="152" y="87"/>
                                </a:lnTo>
                                <a:lnTo>
                                  <a:pt x="156" y="107"/>
                                </a:lnTo>
                                <a:lnTo>
                                  <a:pt x="152" y="127"/>
                                </a:lnTo>
                                <a:lnTo>
                                  <a:pt x="142" y="143"/>
                                </a:lnTo>
                                <a:lnTo>
                                  <a:pt x="126" y="154"/>
                                </a:lnTo>
                                <a:lnTo>
                                  <a:pt x="108" y="158"/>
                                </a:lnTo>
                                <a:lnTo>
                                  <a:pt x="202" y="158"/>
                                </a:lnTo>
                                <a:lnTo>
                                  <a:pt x="210" y="144"/>
                                </a:lnTo>
                                <a:lnTo>
                                  <a:pt x="216" y="107"/>
                                </a:lnTo>
                                <a:lnTo>
                                  <a:pt x="210" y="69"/>
                                </a:lnTo>
                                <a:lnTo>
                                  <a:pt x="202"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43"/>
                        <wps:cNvSpPr>
                          <a:spLocks/>
                        </wps:cNvSpPr>
                        <wps:spPr bwMode="auto">
                          <a:xfrm>
                            <a:off x="3239" y="486"/>
                            <a:ext cx="186" cy="207"/>
                          </a:xfrm>
                          <a:custGeom>
                            <a:avLst/>
                            <a:gdLst>
                              <a:gd name="T0" fmla="*/ 57 w 186"/>
                              <a:gd name="T1" fmla="*/ 492 h 207"/>
                              <a:gd name="T2" fmla="*/ 0 w 186"/>
                              <a:gd name="T3" fmla="*/ 492 h 207"/>
                              <a:gd name="T4" fmla="*/ 0 w 186"/>
                              <a:gd name="T5" fmla="*/ 693 h 207"/>
                              <a:gd name="T6" fmla="*/ 60 w 186"/>
                              <a:gd name="T7" fmla="*/ 693 h 207"/>
                              <a:gd name="T8" fmla="*/ 60 w 186"/>
                              <a:gd name="T9" fmla="*/ 584 h 207"/>
                              <a:gd name="T10" fmla="*/ 60 w 186"/>
                              <a:gd name="T11" fmla="*/ 572 h 207"/>
                              <a:gd name="T12" fmla="*/ 64 w 186"/>
                              <a:gd name="T13" fmla="*/ 558 h 207"/>
                              <a:gd name="T14" fmla="*/ 74 w 186"/>
                              <a:gd name="T15" fmla="*/ 546 h 207"/>
                              <a:gd name="T16" fmla="*/ 94 w 186"/>
                              <a:gd name="T17" fmla="*/ 542 h 207"/>
                              <a:gd name="T18" fmla="*/ 183 w 186"/>
                              <a:gd name="T19" fmla="*/ 542 h 207"/>
                              <a:gd name="T20" fmla="*/ 178 w 186"/>
                              <a:gd name="T21" fmla="*/ 524 h 207"/>
                              <a:gd name="T22" fmla="*/ 173 w 186"/>
                              <a:gd name="T23" fmla="*/ 515 h 207"/>
                              <a:gd name="T24" fmla="*/ 57 w 186"/>
                              <a:gd name="T25" fmla="*/ 515 h 207"/>
                              <a:gd name="T26" fmla="*/ 57 w 186"/>
                              <a:gd name="T27" fmla="*/ 492 h 207"/>
                              <a:gd name="T28" fmla="*/ 183 w 186"/>
                              <a:gd name="T29" fmla="*/ 542 h 207"/>
                              <a:gd name="T30" fmla="*/ 94 w 186"/>
                              <a:gd name="T31" fmla="*/ 542 h 207"/>
                              <a:gd name="T32" fmla="*/ 112 w 186"/>
                              <a:gd name="T33" fmla="*/ 546 h 207"/>
                              <a:gd name="T34" fmla="*/ 122 w 186"/>
                              <a:gd name="T35" fmla="*/ 557 h 207"/>
                              <a:gd name="T36" fmla="*/ 125 w 186"/>
                              <a:gd name="T37" fmla="*/ 571 h 207"/>
                              <a:gd name="T38" fmla="*/ 126 w 186"/>
                              <a:gd name="T39" fmla="*/ 584 h 207"/>
                              <a:gd name="T40" fmla="*/ 126 w 186"/>
                              <a:gd name="T41" fmla="*/ 693 h 207"/>
                              <a:gd name="T42" fmla="*/ 186 w 186"/>
                              <a:gd name="T43" fmla="*/ 693 h 207"/>
                              <a:gd name="T44" fmla="*/ 186 w 186"/>
                              <a:gd name="T45" fmla="*/ 569 h 207"/>
                              <a:gd name="T46" fmla="*/ 183 w 186"/>
                              <a:gd name="T47" fmla="*/ 543 h 207"/>
                              <a:gd name="T48" fmla="*/ 183 w 186"/>
                              <a:gd name="T49" fmla="*/ 542 h 207"/>
                              <a:gd name="T50" fmla="*/ 112 w 186"/>
                              <a:gd name="T51" fmla="*/ 486 h 207"/>
                              <a:gd name="T52" fmla="*/ 89 w 186"/>
                              <a:gd name="T53" fmla="*/ 489 h 207"/>
                              <a:gd name="T54" fmla="*/ 73 w 186"/>
                              <a:gd name="T55" fmla="*/ 496 h 207"/>
                              <a:gd name="T56" fmla="*/ 63 w 186"/>
                              <a:gd name="T57" fmla="*/ 506 h 207"/>
                              <a:gd name="T58" fmla="*/ 57 w 186"/>
                              <a:gd name="T59" fmla="*/ 515 h 207"/>
                              <a:gd name="T60" fmla="*/ 173 w 186"/>
                              <a:gd name="T61" fmla="*/ 515 h 207"/>
                              <a:gd name="T62" fmla="*/ 171 w 186"/>
                              <a:gd name="T63" fmla="*/ 512 h 207"/>
                              <a:gd name="T64" fmla="*/ 163 w 186"/>
                              <a:gd name="T65" fmla="*/ 503 h 207"/>
                              <a:gd name="T66" fmla="*/ 153 w 186"/>
                              <a:gd name="T67" fmla="*/ 496 h 207"/>
                              <a:gd name="T68" fmla="*/ 140 w 186"/>
                              <a:gd name="T69" fmla="*/ 491 h 207"/>
                              <a:gd name="T70" fmla="*/ 126 w 186"/>
                              <a:gd name="T71" fmla="*/ 487 h 207"/>
                              <a:gd name="T72" fmla="*/ 112 w 186"/>
                              <a:gd name="T73" fmla="*/ 486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0" y="86"/>
                                </a:lnTo>
                                <a:lnTo>
                                  <a:pt x="64" y="72"/>
                                </a:lnTo>
                                <a:lnTo>
                                  <a:pt x="74" y="60"/>
                                </a:lnTo>
                                <a:lnTo>
                                  <a:pt x="94" y="56"/>
                                </a:lnTo>
                                <a:lnTo>
                                  <a:pt x="183" y="56"/>
                                </a:lnTo>
                                <a:lnTo>
                                  <a:pt x="178" y="38"/>
                                </a:lnTo>
                                <a:lnTo>
                                  <a:pt x="173" y="29"/>
                                </a:lnTo>
                                <a:lnTo>
                                  <a:pt x="57" y="29"/>
                                </a:lnTo>
                                <a:lnTo>
                                  <a:pt x="57" y="6"/>
                                </a:lnTo>
                                <a:close/>
                                <a:moveTo>
                                  <a:pt x="183" y="56"/>
                                </a:moveTo>
                                <a:lnTo>
                                  <a:pt x="94" y="56"/>
                                </a:lnTo>
                                <a:lnTo>
                                  <a:pt x="112" y="60"/>
                                </a:lnTo>
                                <a:lnTo>
                                  <a:pt x="122" y="71"/>
                                </a:lnTo>
                                <a:lnTo>
                                  <a:pt x="125" y="85"/>
                                </a:lnTo>
                                <a:lnTo>
                                  <a:pt x="126" y="98"/>
                                </a:lnTo>
                                <a:lnTo>
                                  <a:pt x="126" y="207"/>
                                </a:lnTo>
                                <a:lnTo>
                                  <a:pt x="186" y="207"/>
                                </a:lnTo>
                                <a:lnTo>
                                  <a:pt x="186" y="83"/>
                                </a:lnTo>
                                <a:lnTo>
                                  <a:pt x="183" y="57"/>
                                </a:lnTo>
                                <a:lnTo>
                                  <a:pt x="183" y="56"/>
                                </a:lnTo>
                                <a:close/>
                                <a:moveTo>
                                  <a:pt x="112" y="0"/>
                                </a:moveTo>
                                <a:lnTo>
                                  <a:pt x="89" y="3"/>
                                </a:lnTo>
                                <a:lnTo>
                                  <a:pt x="73" y="10"/>
                                </a:lnTo>
                                <a:lnTo>
                                  <a:pt x="63" y="20"/>
                                </a:lnTo>
                                <a:lnTo>
                                  <a:pt x="57" y="29"/>
                                </a:lnTo>
                                <a:lnTo>
                                  <a:pt x="173" y="29"/>
                                </a:lnTo>
                                <a:lnTo>
                                  <a:pt x="171" y="26"/>
                                </a:lnTo>
                                <a:lnTo>
                                  <a:pt x="163" y="17"/>
                                </a:lnTo>
                                <a:lnTo>
                                  <a:pt x="153" y="10"/>
                                </a:lnTo>
                                <a:lnTo>
                                  <a:pt x="140" y="5"/>
                                </a:lnTo>
                                <a:lnTo>
                                  <a:pt x="126" y="1"/>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42"/>
                        <wps:cNvSpPr>
                          <a:spLocks/>
                        </wps:cNvSpPr>
                        <wps:spPr bwMode="auto">
                          <a:xfrm>
                            <a:off x="3450" y="486"/>
                            <a:ext cx="164" cy="215"/>
                          </a:xfrm>
                          <a:custGeom>
                            <a:avLst/>
                            <a:gdLst>
                              <a:gd name="T0" fmla="*/ 58 w 164"/>
                              <a:gd name="T1" fmla="*/ 633 h 215"/>
                              <a:gd name="T2" fmla="*/ 0 w 164"/>
                              <a:gd name="T3" fmla="*/ 633 h 215"/>
                              <a:gd name="T4" fmla="*/ 10 w 164"/>
                              <a:gd name="T5" fmla="*/ 666 h 215"/>
                              <a:gd name="T6" fmla="*/ 31 w 164"/>
                              <a:gd name="T7" fmla="*/ 687 h 215"/>
                              <a:gd name="T8" fmla="*/ 56 w 164"/>
                              <a:gd name="T9" fmla="*/ 698 h 215"/>
                              <a:gd name="T10" fmla="*/ 81 w 164"/>
                              <a:gd name="T11" fmla="*/ 701 h 215"/>
                              <a:gd name="T12" fmla="*/ 113 w 164"/>
                              <a:gd name="T13" fmla="*/ 696 h 215"/>
                              <a:gd name="T14" fmla="*/ 139 w 164"/>
                              <a:gd name="T15" fmla="*/ 682 h 215"/>
                              <a:gd name="T16" fmla="*/ 157 w 164"/>
                              <a:gd name="T17" fmla="*/ 660 h 215"/>
                              <a:gd name="T18" fmla="*/ 158 w 164"/>
                              <a:gd name="T19" fmla="*/ 653 h 215"/>
                              <a:gd name="T20" fmla="*/ 61 w 164"/>
                              <a:gd name="T21" fmla="*/ 653 h 215"/>
                              <a:gd name="T22" fmla="*/ 58 w 164"/>
                              <a:gd name="T23" fmla="*/ 633 h 215"/>
                              <a:gd name="T24" fmla="*/ 79 w 164"/>
                              <a:gd name="T25" fmla="*/ 486 h 215"/>
                              <a:gd name="T26" fmla="*/ 50 w 164"/>
                              <a:gd name="T27" fmla="*/ 491 h 215"/>
                              <a:gd name="T28" fmla="*/ 25 w 164"/>
                              <a:gd name="T29" fmla="*/ 504 h 215"/>
                              <a:gd name="T30" fmla="*/ 8 w 164"/>
                              <a:gd name="T31" fmla="*/ 525 h 215"/>
                              <a:gd name="T32" fmla="*/ 1 w 164"/>
                              <a:gd name="T33" fmla="*/ 552 h 215"/>
                              <a:gd name="T34" fmla="*/ 5 w 164"/>
                              <a:gd name="T35" fmla="*/ 570 h 215"/>
                              <a:gd name="T36" fmla="*/ 16 w 164"/>
                              <a:gd name="T37" fmla="*/ 585 h 215"/>
                              <a:gd name="T38" fmla="*/ 31 w 164"/>
                              <a:gd name="T39" fmla="*/ 596 h 215"/>
                              <a:gd name="T40" fmla="*/ 49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1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3 w 164"/>
                              <a:gd name="T65" fmla="*/ 569 h 215"/>
                              <a:gd name="T66" fmla="*/ 76 w 164"/>
                              <a:gd name="T67" fmla="*/ 564 h 215"/>
                              <a:gd name="T68" fmla="*/ 61 w 164"/>
                              <a:gd name="T69" fmla="*/ 558 h 215"/>
                              <a:gd name="T70" fmla="*/ 61 w 164"/>
                              <a:gd name="T71" fmla="*/ 542 h 215"/>
                              <a:gd name="T72" fmla="*/ 66 w 164"/>
                              <a:gd name="T73" fmla="*/ 534 h 215"/>
                              <a:gd name="T74" fmla="*/ 151 w 164"/>
                              <a:gd name="T75" fmla="*/ 534 h 215"/>
                              <a:gd name="T76" fmla="*/ 146 w 164"/>
                              <a:gd name="T77" fmla="*/ 517 h 215"/>
                              <a:gd name="T78" fmla="*/ 126 w 164"/>
                              <a:gd name="T79" fmla="*/ 498 h 215"/>
                              <a:gd name="T80" fmla="*/ 102 w 164"/>
                              <a:gd name="T81" fmla="*/ 488 h 215"/>
                              <a:gd name="T82" fmla="*/ 79 w 164"/>
                              <a:gd name="T83" fmla="*/ 486 h 215"/>
                              <a:gd name="T84" fmla="*/ 151 w 164"/>
                              <a:gd name="T85" fmla="*/ 534 h 215"/>
                              <a:gd name="T86" fmla="*/ 96 w 164"/>
                              <a:gd name="T87" fmla="*/ 534 h 215"/>
                              <a:gd name="T88" fmla="*/ 97 w 164"/>
                              <a:gd name="T89" fmla="*/ 545 h 215"/>
                              <a:gd name="T90" fmla="*/ 97 w 164"/>
                              <a:gd name="T91" fmla="*/ 549 h 215"/>
                              <a:gd name="T92" fmla="*/ 156 w 164"/>
                              <a:gd name="T93" fmla="*/ 549 h 215"/>
                              <a:gd name="T94" fmla="*/ 151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8" y="147"/>
                                </a:moveTo>
                                <a:lnTo>
                                  <a:pt x="0" y="147"/>
                                </a:lnTo>
                                <a:lnTo>
                                  <a:pt x="10" y="180"/>
                                </a:lnTo>
                                <a:lnTo>
                                  <a:pt x="31" y="201"/>
                                </a:lnTo>
                                <a:lnTo>
                                  <a:pt x="56" y="212"/>
                                </a:lnTo>
                                <a:lnTo>
                                  <a:pt x="81" y="215"/>
                                </a:lnTo>
                                <a:lnTo>
                                  <a:pt x="113" y="210"/>
                                </a:lnTo>
                                <a:lnTo>
                                  <a:pt x="139" y="196"/>
                                </a:lnTo>
                                <a:lnTo>
                                  <a:pt x="157" y="174"/>
                                </a:lnTo>
                                <a:lnTo>
                                  <a:pt x="158" y="167"/>
                                </a:lnTo>
                                <a:lnTo>
                                  <a:pt x="61" y="167"/>
                                </a:lnTo>
                                <a:lnTo>
                                  <a:pt x="58" y="147"/>
                                </a:lnTo>
                                <a:close/>
                                <a:moveTo>
                                  <a:pt x="79" y="0"/>
                                </a:moveTo>
                                <a:lnTo>
                                  <a:pt x="50" y="5"/>
                                </a:lnTo>
                                <a:lnTo>
                                  <a:pt x="25" y="18"/>
                                </a:lnTo>
                                <a:lnTo>
                                  <a:pt x="8" y="39"/>
                                </a:lnTo>
                                <a:lnTo>
                                  <a:pt x="1" y="66"/>
                                </a:lnTo>
                                <a:lnTo>
                                  <a:pt x="5" y="84"/>
                                </a:lnTo>
                                <a:lnTo>
                                  <a:pt x="16" y="99"/>
                                </a:lnTo>
                                <a:lnTo>
                                  <a:pt x="31" y="110"/>
                                </a:lnTo>
                                <a:lnTo>
                                  <a:pt x="49" y="119"/>
                                </a:lnTo>
                                <a:lnTo>
                                  <a:pt x="74" y="128"/>
                                </a:lnTo>
                                <a:lnTo>
                                  <a:pt x="91" y="134"/>
                                </a:lnTo>
                                <a:lnTo>
                                  <a:pt x="100" y="141"/>
                                </a:lnTo>
                                <a:lnTo>
                                  <a:pt x="103" y="150"/>
                                </a:lnTo>
                                <a:lnTo>
                                  <a:pt x="103" y="161"/>
                                </a:lnTo>
                                <a:lnTo>
                                  <a:pt x="91" y="167"/>
                                </a:lnTo>
                                <a:lnTo>
                                  <a:pt x="158" y="167"/>
                                </a:lnTo>
                                <a:lnTo>
                                  <a:pt x="163" y="146"/>
                                </a:lnTo>
                                <a:lnTo>
                                  <a:pt x="157" y="119"/>
                                </a:lnTo>
                                <a:lnTo>
                                  <a:pt x="140" y="102"/>
                                </a:lnTo>
                                <a:lnTo>
                                  <a:pt x="118" y="91"/>
                                </a:lnTo>
                                <a:lnTo>
                                  <a:pt x="93" y="83"/>
                                </a:lnTo>
                                <a:lnTo>
                                  <a:pt x="76" y="78"/>
                                </a:lnTo>
                                <a:lnTo>
                                  <a:pt x="61" y="72"/>
                                </a:lnTo>
                                <a:lnTo>
                                  <a:pt x="61" y="56"/>
                                </a:lnTo>
                                <a:lnTo>
                                  <a:pt x="66" y="48"/>
                                </a:lnTo>
                                <a:lnTo>
                                  <a:pt x="151" y="48"/>
                                </a:lnTo>
                                <a:lnTo>
                                  <a:pt x="146" y="31"/>
                                </a:lnTo>
                                <a:lnTo>
                                  <a:pt x="126" y="12"/>
                                </a:lnTo>
                                <a:lnTo>
                                  <a:pt x="102" y="2"/>
                                </a:lnTo>
                                <a:lnTo>
                                  <a:pt x="79" y="0"/>
                                </a:lnTo>
                                <a:close/>
                                <a:moveTo>
                                  <a:pt x="151" y="48"/>
                                </a:moveTo>
                                <a:lnTo>
                                  <a:pt x="96" y="48"/>
                                </a:lnTo>
                                <a:lnTo>
                                  <a:pt x="97" y="59"/>
                                </a:lnTo>
                                <a:lnTo>
                                  <a:pt x="97"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8" y="426"/>
                            <a:ext cx="68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26" y="426"/>
                            <a:ext cx="210"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70" y="488"/>
                            <a:ext cx="20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07" y="488"/>
                            <a:ext cx="303"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29" y="426"/>
                            <a:ext cx="45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53" y="426"/>
                            <a:ext cx="258"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43" y="426"/>
                            <a:ext cx="465"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7" y="123"/>
                            <a:ext cx="1147"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83" y="840"/>
                            <a:ext cx="152" cy="159"/>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32"/>
                        <wps:cNvSpPr>
                          <a:spLocks/>
                        </wps:cNvSpPr>
                        <wps:spPr bwMode="auto">
                          <a:xfrm>
                            <a:off x="1811" y="876"/>
                            <a:ext cx="119" cy="119"/>
                          </a:xfrm>
                          <a:custGeom>
                            <a:avLst/>
                            <a:gdLst>
                              <a:gd name="T0" fmla="*/ 73 w 119"/>
                              <a:gd name="T1" fmla="*/ 876 h 119"/>
                              <a:gd name="T2" fmla="*/ 60 w 119"/>
                              <a:gd name="T3" fmla="*/ 876 h 119"/>
                              <a:gd name="T4" fmla="*/ 36 w 119"/>
                              <a:gd name="T5" fmla="*/ 880 h 119"/>
                              <a:gd name="T6" fmla="*/ 17 w 119"/>
                              <a:gd name="T7" fmla="*/ 893 h 119"/>
                              <a:gd name="T8" fmla="*/ 4 w 119"/>
                              <a:gd name="T9" fmla="*/ 911 h 119"/>
                              <a:gd name="T10" fmla="*/ 0 w 119"/>
                              <a:gd name="T11" fmla="*/ 935 h 119"/>
                              <a:gd name="T12" fmla="*/ 4 w 119"/>
                              <a:gd name="T13" fmla="*/ 958 h 119"/>
                              <a:gd name="T14" fmla="*/ 17 w 119"/>
                              <a:gd name="T15" fmla="*/ 977 h 119"/>
                              <a:gd name="T16" fmla="*/ 36 w 119"/>
                              <a:gd name="T17" fmla="*/ 990 h 119"/>
                              <a:gd name="T18" fmla="*/ 60 w 119"/>
                              <a:gd name="T19" fmla="*/ 995 h 119"/>
                              <a:gd name="T20" fmla="*/ 73 w 119"/>
                              <a:gd name="T21" fmla="*/ 993 h 119"/>
                              <a:gd name="T22" fmla="*/ 85 w 119"/>
                              <a:gd name="T23" fmla="*/ 989 h 119"/>
                              <a:gd name="T24" fmla="*/ 96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5 w 119"/>
                              <a:gd name="T37" fmla="*/ 935 h 119"/>
                              <a:gd name="T38" fmla="*/ 18 w 119"/>
                              <a:gd name="T39" fmla="*/ 917 h 119"/>
                              <a:gd name="T40" fmla="*/ 28 w 119"/>
                              <a:gd name="T41" fmla="*/ 903 h 119"/>
                              <a:gd name="T42" fmla="*/ 42 w 119"/>
                              <a:gd name="T43" fmla="*/ 893 h 119"/>
                              <a:gd name="T44" fmla="*/ 60 w 119"/>
                              <a:gd name="T45" fmla="*/ 890 h 119"/>
                              <a:gd name="T46" fmla="*/ 95 w 119"/>
                              <a:gd name="T47" fmla="*/ 890 h 119"/>
                              <a:gd name="T48" fmla="*/ 92 w 119"/>
                              <a:gd name="T49" fmla="*/ 887 h 119"/>
                              <a:gd name="T50" fmla="*/ 83 w 119"/>
                              <a:gd name="T51" fmla="*/ 879 h 119"/>
                              <a:gd name="T52" fmla="*/ 73 w 119"/>
                              <a:gd name="T53" fmla="*/ 876 h 119"/>
                              <a:gd name="T54" fmla="*/ 118 w 119"/>
                              <a:gd name="T55" fmla="*/ 972 h 119"/>
                              <a:gd name="T56" fmla="*/ 104 w 119"/>
                              <a:gd name="T57" fmla="*/ 972 h 119"/>
                              <a:gd name="T58" fmla="*/ 104 w 119"/>
                              <a:gd name="T59" fmla="*/ 992 h 119"/>
                              <a:gd name="T60" fmla="*/ 118 w 119"/>
                              <a:gd name="T61" fmla="*/ 992 h 119"/>
                              <a:gd name="T62" fmla="*/ 118 w 119"/>
                              <a:gd name="T63" fmla="*/ 972 h 119"/>
                              <a:gd name="T64" fmla="*/ 95 w 119"/>
                              <a:gd name="T65" fmla="*/ 890 h 119"/>
                              <a:gd name="T66" fmla="*/ 60 w 119"/>
                              <a:gd name="T67" fmla="*/ 890 h 119"/>
                              <a:gd name="T68" fmla="*/ 77 w 119"/>
                              <a:gd name="T69" fmla="*/ 893 h 119"/>
                              <a:gd name="T70" fmla="*/ 92 w 119"/>
                              <a:gd name="T71" fmla="*/ 902 h 119"/>
                              <a:gd name="T72" fmla="*/ 101 w 119"/>
                              <a:gd name="T73" fmla="*/ 917 h 119"/>
                              <a:gd name="T74" fmla="*/ 104 w 119"/>
                              <a:gd name="T75" fmla="*/ 935 h 119"/>
                              <a:gd name="T76" fmla="*/ 101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8 w 119"/>
                              <a:gd name="T89" fmla="*/ 972 h 119"/>
                              <a:gd name="T90" fmla="*/ 118 w 119"/>
                              <a:gd name="T91" fmla="*/ 899 h 119"/>
                              <a:gd name="T92" fmla="*/ 104 w 119"/>
                              <a:gd name="T93" fmla="*/ 899 h 119"/>
                              <a:gd name="T94" fmla="*/ 100 w 119"/>
                              <a:gd name="T95" fmla="*/ 893 h 119"/>
                              <a:gd name="T96" fmla="*/ 97 w 119"/>
                              <a:gd name="T97" fmla="*/ 891 h 119"/>
                              <a:gd name="T98" fmla="*/ 95 w 119"/>
                              <a:gd name="T99" fmla="*/ 890 h 119"/>
                              <a:gd name="T100" fmla="*/ 118 w 119"/>
                              <a:gd name="T101" fmla="*/ 879 h 119"/>
                              <a:gd name="T102" fmla="*/ 104 w 119"/>
                              <a:gd name="T103" fmla="*/ 879 h 119"/>
                              <a:gd name="T104" fmla="*/ 104 w 119"/>
                              <a:gd name="T105" fmla="*/ 899 h 119"/>
                              <a:gd name="T106" fmla="*/ 118 w 119"/>
                              <a:gd name="T107" fmla="*/ 899 h 119"/>
                              <a:gd name="T108" fmla="*/ 118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4"/>
                                </a:lnTo>
                                <a:lnTo>
                                  <a:pt x="17" y="17"/>
                                </a:lnTo>
                                <a:lnTo>
                                  <a:pt x="4" y="35"/>
                                </a:lnTo>
                                <a:lnTo>
                                  <a:pt x="0" y="59"/>
                                </a:lnTo>
                                <a:lnTo>
                                  <a:pt x="4" y="82"/>
                                </a:lnTo>
                                <a:lnTo>
                                  <a:pt x="17" y="101"/>
                                </a:lnTo>
                                <a:lnTo>
                                  <a:pt x="36" y="114"/>
                                </a:lnTo>
                                <a:lnTo>
                                  <a:pt x="60" y="119"/>
                                </a:lnTo>
                                <a:lnTo>
                                  <a:pt x="73" y="117"/>
                                </a:lnTo>
                                <a:lnTo>
                                  <a:pt x="85" y="113"/>
                                </a:lnTo>
                                <a:lnTo>
                                  <a:pt x="96" y="106"/>
                                </a:lnTo>
                                <a:lnTo>
                                  <a:pt x="96" y="105"/>
                                </a:lnTo>
                                <a:lnTo>
                                  <a:pt x="60" y="105"/>
                                </a:lnTo>
                                <a:lnTo>
                                  <a:pt x="42" y="101"/>
                                </a:lnTo>
                                <a:lnTo>
                                  <a:pt x="28" y="91"/>
                                </a:lnTo>
                                <a:lnTo>
                                  <a:pt x="18" y="77"/>
                                </a:lnTo>
                                <a:lnTo>
                                  <a:pt x="15" y="59"/>
                                </a:lnTo>
                                <a:lnTo>
                                  <a:pt x="18" y="41"/>
                                </a:lnTo>
                                <a:lnTo>
                                  <a:pt x="28" y="27"/>
                                </a:lnTo>
                                <a:lnTo>
                                  <a:pt x="42" y="17"/>
                                </a:lnTo>
                                <a:lnTo>
                                  <a:pt x="60" y="14"/>
                                </a:lnTo>
                                <a:lnTo>
                                  <a:pt x="95" y="14"/>
                                </a:lnTo>
                                <a:lnTo>
                                  <a:pt x="92" y="11"/>
                                </a:lnTo>
                                <a:lnTo>
                                  <a:pt x="83" y="3"/>
                                </a:lnTo>
                                <a:lnTo>
                                  <a:pt x="73" y="0"/>
                                </a:lnTo>
                                <a:close/>
                                <a:moveTo>
                                  <a:pt x="118" y="96"/>
                                </a:moveTo>
                                <a:lnTo>
                                  <a:pt x="104" y="96"/>
                                </a:lnTo>
                                <a:lnTo>
                                  <a:pt x="104" y="116"/>
                                </a:lnTo>
                                <a:lnTo>
                                  <a:pt x="118" y="116"/>
                                </a:lnTo>
                                <a:lnTo>
                                  <a:pt x="118" y="96"/>
                                </a:lnTo>
                                <a:close/>
                                <a:moveTo>
                                  <a:pt x="95" y="14"/>
                                </a:moveTo>
                                <a:lnTo>
                                  <a:pt x="60" y="14"/>
                                </a:lnTo>
                                <a:lnTo>
                                  <a:pt x="77" y="17"/>
                                </a:lnTo>
                                <a:lnTo>
                                  <a:pt x="92" y="26"/>
                                </a:lnTo>
                                <a:lnTo>
                                  <a:pt x="101" y="41"/>
                                </a:lnTo>
                                <a:lnTo>
                                  <a:pt x="104" y="59"/>
                                </a:lnTo>
                                <a:lnTo>
                                  <a:pt x="101" y="77"/>
                                </a:lnTo>
                                <a:lnTo>
                                  <a:pt x="91" y="91"/>
                                </a:lnTo>
                                <a:lnTo>
                                  <a:pt x="77" y="101"/>
                                </a:lnTo>
                                <a:lnTo>
                                  <a:pt x="60" y="105"/>
                                </a:lnTo>
                                <a:lnTo>
                                  <a:pt x="96" y="105"/>
                                </a:lnTo>
                                <a:lnTo>
                                  <a:pt x="104" y="96"/>
                                </a:lnTo>
                                <a:lnTo>
                                  <a:pt x="118" y="96"/>
                                </a:lnTo>
                                <a:lnTo>
                                  <a:pt x="118" y="23"/>
                                </a:lnTo>
                                <a:lnTo>
                                  <a:pt x="104" y="23"/>
                                </a:lnTo>
                                <a:lnTo>
                                  <a:pt x="100" y="17"/>
                                </a:lnTo>
                                <a:lnTo>
                                  <a:pt x="97" y="15"/>
                                </a:lnTo>
                                <a:lnTo>
                                  <a:pt x="95" y="14"/>
                                </a:lnTo>
                                <a:close/>
                                <a:moveTo>
                                  <a:pt x="118" y="3"/>
                                </a:moveTo>
                                <a:lnTo>
                                  <a:pt x="104" y="3"/>
                                </a:lnTo>
                                <a:lnTo>
                                  <a:pt x="104"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31"/>
                        <wps:cNvSpPr>
                          <a:spLocks/>
                        </wps:cNvSpPr>
                        <wps:spPr bwMode="auto">
                          <a:xfrm>
                            <a:off x="1945" y="876"/>
                            <a:ext cx="71" cy="119"/>
                          </a:xfrm>
                          <a:custGeom>
                            <a:avLst/>
                            <a:gdLst>
                              <a:gd name="T0" fmla="*/ 15 w 71"/>
                              <a:gd name="T1" fmla="*/ 959 h 119"/>
                              <a:gd name="T2" fmla="*/ 0 w 71"/>
                              <a:gd name="T3" fmla="*/ 959 h 119"/>
                              <a:gd name="T4" fmla="*/ 3 w 71"/>
                              <a:gd name="T5" fmla="*/ 973 h 119"/>
                              <a:gd name="T6" fmla="*/ 10 w 71"/>
                              <a:gd name="T7" fmla="*/ 984 h 119"/>
                              <a:gd name="T8" fmla="*/ 21 w 71"/>
                              <a:gd name="T9" fmla="*/ 992 h 119"/>
                              <a:gd name="T10" fmla="*/ 35 w 71"/>
                              <a:gd name="T11" fmla="*/ 995 h 119"/>
                              <a:gd name="T12" fmla="*/ 49 w 71"/>
                              <a:gd name="T13" fmla="*/ 992 h 119"/>
                              <a:gd name="T14" fmla="*/ 61 w 71"/>
                              <a:gd name="T15" fmla="*/ 984 h 119"/>
                              <a:gd name="T16" fmla="*/ 63 w 71"/>
                              <a:gd name="T17" fmla="*/ 981 h 119"/>
                              <a:gd name="T18" fmla="*/ 24 w 71"/>
                              <a:gd name="T19" fmla="*/ 981 h 119"/>
                              <a:gd name="T20" fmla="*/ 15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2 w 71"/>
                              <a:gd name="T39" fmla="*/ 929 h 119"/>
                              <a:gd name="T40" fmla="*/ 18 w 71"/>
                              <a:gd name="T41" fmla="*/ 933 h 119"/>
                              <a:gd name="T42" fmla="*/ 23 w 71"/>
                              <a:gd name="T43" fmla="*/ 936 h 119"/>
                              <a:gd name="T44" fmla="*/ 35 w 71"/>
                              <a:gd name="T45" fmla="*/ 939 h 119"/>
                              <a:gd name="T46" fmla="*/ 50 w 71"/>
                              <a:gd name="T47" fmla="*/ 945 h 119"/>
                              <a:gd name="T48" fmla="*/ 56 w 71"/>
                              <a:gd name="T49" fmla="*/ 951 h 119"/>
                              <a:gd name="T50" fmla="*/ 56 w 71"/>
                              <a:gd name="T51" fmla="*/ 972 h 119"/>
                              <a:gd name="T52" fmla="*/ 47 w 71"/>
                              <a:gd name="T53" fmla="*/ 981 h 119"/>
                              <a:gd name="T54" fmla="*/ 63 w 71"/>
                              <a:gd name="T55" fmla="*/ 981 h 119"/>
                              <a:gd name="T56" fmla="*/ 68 w 71"/>
                              <a:gd name="T57" fmla="*/ 973 h 119"/>
                              <a:gd name="T58" fmla="*/ 71 w 71"/>
                              <a:gd name="T59" fmla="*/ 959 h 119"/>
                              <a:gd name="T60" fmla="*/ 71 w 71"/>
                              <a:gd name="T61" fmla="*/ 950 h 119"/>
                              <a:gd name="T62" fmla="*/ 68 w 71"/>
                              <a:gd name="T63" fmla="*/ 942 h 119"/>
                              <a:gd name="T64" fmla="*/ 62 w 71"/>
                              <a:gd name="T65" fmla="*/ 936 h 119"/>
                              <a:gd name="T66" fmla="*/ 56 w 71"/>
                              <a:gd name="T67" fmla="*/ 932 h 119"/>
                              <a:gd name="T68" fmla="*/ 51 w 71"/>
                              <a:gd name="T69" fmla="*/ 929 h 119"/>
                              <a:gd name="T70" fmla="*/ 39 w 71"/>
                              <a:gd name="T71" fmla="*/ 924 h 119"/>
                              <a:gd name="T72" fmla="*/ 24 w 71"/>
                              <a:gd name="T73" fmla="*/ 920 h 119"/>
                              <a:gd name="T74" fmla="*/ 18 w 71"/>
                              <a:gd name="T75" fmla="*/ 915 h 119"/>
                              <a:gd name="T76" fmla="*/ 18 w 71"/>
                              <a:gd name="T77" fmla="*/ 897 h 119"/>
                              <a:gd name="T78" fmla="*/ 27 w 71"/>
                              <a:gd name="T79" fmla="*/ 890 h 119"/>
                              <a:gd name="T80" fmla="*/ 62 w 71"/>
                              <a:gd name="T81" fmla="*/ 890 h 119"/>
                              <a:gd name="T82" fmla="*/ 59 w 71"/>
                              <a:gd name="T83" fmla="*/ 885 h 119"/>
                              <a:gd name="T84" fmla="*/ 49 w 71"/>
                              <a:gd name="T85" fmla="*/ 878 h 119"/>
                              <a:gd name="T86" fmla="*/ 36 w 71"/>
                              <a:gd name="T87" fmla="*/ 876 h 119"/>
                              <a:gd name="T88" fmla="*/ 62 w 71"/>
                              <a:gd name="T89" fmla="*/ 890 h 119"/>
                              <a:gd name="T90" fmla="*/ 45 w 71"/>
                              <a:gd name="T91" fmla="*/ 890 h 119"/>
                              <a:gd name="T92" fmla="*/ 51 w 71"/>
                              <a:gd name="T93" fmla="*/ 896 h 119"/>
                              <a:gd name="T94" fmla="*/ 53 w 71"/>
                              <a:gd name="T95" fmla="*/ 906 h 119"/>
                              <a:gd name="T96" fmla="*/ 68 w 71"/>
                              <a:gd name="T97" fmla="*/ 906 h 119"/>
                              <a:gd name="T98" fmla="*/ 65 w 71"/>
                              <a:gd name="T99" fmla="*/ 894 h 119"/>
                              <a:gd name="T100" fmla="*/ 62 w 71"/>
                              <a:gd name="T101" fmla="*/ 890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30"/>
                        <wps:cNvSpPr>
                          <a:spLocks/>
                        </wps:cNvSpPr>
                        <wps:spPr bwMode="auto">
                          <a:xfrm>
                            <a:off x="2023" y="876"/>
                            <a:ext cx="71" cy="119"/>
                          </a:xfrm>
                          <a:custGeom>
                            <a:avLst/>
                            <a:gdLst>
                              <a:gd name="T0" fmla="*/ 15 w 71"/>
                              <a:gd name="T1" fmla="*/ 959 h 119"/>
                              <a:gd name="T2" fmla="*/ 0 w 71"/>
                              <a:gd name="T3" fmla="*/ 959 h 119"/>
                              <a:gd name="T4" fmla="*/ 3 w 71"/>
                              <a:gd name="T5" fmla="*/ 973 h 119"/>
                              <a:gd name="T6" fmla="*/ 10 w 71"/>
                              <a:gd name="T7" fmla="*/ 984 h 119"/>
                              <a:gd name="T8" fmla="*/ 22 w 71"/>
                              <a:gd name="T9" fmla="*/ 992 h 119"/>
                              <a:gd name="T10" fmla="*/ 36 w 71"/>
                              <a:gd name="T11" fmla="*/ 995 h 119"/>
                              <a:gd name="T12" fmla="*/ 51 w 71"/>
                              <a:gd name="T13" fmla="*/ 992 h 119"/>
                              <a:gd name="T14" fmla="*/ 61 w 71"/>
                              <a:gd name="T15" fmla="*/ 984 h 119"/>
                              <a:gd name="T16" fmla="*/ 63 w 71"/>
                              <a:gd name="T17" fmla="*/ 981 h 119"/>
                              <a:gd name="T18" fmla="*/ 24 w 71"/>
                              <a:gd name="T19" fmla="*/ 981 h 119"/>
                              <a:gd name="T20" fmla="*/ 17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8 w 71"/>
                              <a:gd name="T39" fmla="*/ 933 h 119"/>
                              <a:gd name="T40" fmla="*/ 23 w 71"/>
                              <a:gd name="T41" fmla="*/ 936 h 119"/>
                              <a:gd name="T42" fmla="*/ 35 w 71"/>
                              <a:gd name="T43" fmla="*/ 939 h 119"/>
                              <a:gd name="T44" fmla="*/ 51 w 71"/>
                              <a:gd name="T45" fmla="*/ 945 h 119"/>
                              <a:gd name="T46" fmla="*/ 57 w 71"/>
                              <a:gd name="T47" fmla="*/ 951 h 119"/>
                              <a:gd name="T48" fmla="*/ 57 w 71"/>
                              <a:gd name="T49" fmla="*/ 972 h 119"/>
                              <a:gd name="T50" fmla="*/ 47 w 71"/>
                              <a:gd name="T51" fmla="*/ 981 h 119"/>
                              <a:gd name="T52" fmla="*/ 63 w 71"/>
                              <a:gd name="T53" fmla="*/ 981 h 119"/>
                              <a:gd name="T54" fmla="*/ 68 w 71"/>
                              <a:gd name="T55" fmla="*/ 973 h 119"/>
                              <a:gd name="T56" fmla="*/ 71 w 71"/>
                              <a:gd name="T57" fmla="*/ 959 h 119"/>
                              <a:gd name="T58" fmla="*/ 71 w 71"/>
                              <a:gd name="T59" fmla="*/ 950 h 119"/>
                              <a:gd name="T60" fmla="*/ 68 w 71"/>
                              <a:gd name="T61" fmla="*/ 942 h 119"/>
                              <a:gd name="T62" fmla="*/ 62 w 71"/>
                              <a:gd name="T63" fmla="*/ 936 h 119"/>
                              <a:gd name="T64" fmla="*/ 57 w 71"/>
                              <a:gd name="T65" fmla="*/ 932 h 119"/>
                              <a:gd name="T66" fmla="*/ 51 w 71"/>
                              <a:gd name="T67" fmla="*/ 929 h 119"/>
                              <a:gd name="T68" fmla="*/ 39 w 71"/>
                              <a:gd name="T69" fmla="*/ 924 h 119"/>
                              <a:gd name="T70" fmla="*/ 24 w 71"/>
                              <a:gd name="T71" fmla="*/ 920 h 119"/>
                              <a:gd name="T72" fmla="*/ 20 w 71"/>
                              <a:gd name="T73" fmla="*/ 915 h 119"/>
                              <a:gd name="T74" fmla="*/ 20 w 71"/>
                              <a:gd name="T75" fmla="*/ 897 h 119"/>
                              <a:gd name="T76" fmla="*/ 27 w 71"/>
                              <a:gd name="T77" fmla="*/ 890 h 119"/>
                              <a:gd name="T78" fmla="*/ 62 w 71"/>
                              <a:gd name="T79" fmla="*/ 890 h 119"/>
                              <a:gd name="T80" fmla="*/ 59 w 71"/>
                              <a:gd name="T81" fmla="*/ 885 h 119"/>
                              <a:gd name="T82" fmla="*/ 49 w 71"/>
                              <a:gd name="T83" fmla="*/ 878 h 119"/>
                              <a:gd name="T84" fmla="*/ 36 w 71"/>
                              <a:gd name="T85" fmla="*/ 876 h 119"/>
                              <a:gd name="T86" fmla="*/ 62 w 71"/>
                              <a:gd name="T87" fmla="*/ 890 h 119"/>
                              <a:gd name="T88" fmla="*/ 45 w 71"/>
                              <a:gd name="T89" fmla="*/ 890 h 119"/>
                              <a:gd name="T90" fmla="*/ 53 w 71"/>
                              <a:gd name="T91" fmla="*/ 896 h 119"/>
                              <a:gd name="T92" fmla="*/ 53 w 71"/>
                              <a:gd name="T93" fmla="*/ 906 h 119"/>
                              <a:gd name="T94" fmla="*/ 68 w 71"/>
                              <a:gd name="T95" fmla="*/ 906 h 119"/>
                              <a:gd name="T96" fmla="*/ 65 w 71"/>
                              <a:gd name="T97" fmla="*/ 894 h 119"/>
                              <a:gd name="T98" fmla="*/ 62 w 71"/>
                              <a:gd name="T99" fmla="*/ 890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62" y="60"/>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29"/>
                        <wps:cNvSpPr>
                          <a:spLocks/>
                        </wps:cNvSpPr>
                        <wps:spPr bwMode="auto">
                          <a:xfrm>
                            <a:off x="2106" y="876"/>
                            <a:ext cx="119" cy="119"/>
                          </a:xfrm>
                          <a:custGeom>
                            <a:avLst/>
                            <a:gdLst>
                              <a:gd name="T0" fmla="*/ 60 w 119"/>
                              <a:gd name="T1" fmla="*/ 876 h 119"/>
                              <a:gd name="T2" fmla="*/ 36 w 119"/>
                              <a:gd name="T3" fmla="*/ 881 h 119"/>
                              <a:gd name="T4" fmla="*/ 17 w 119"/>
                              <a:gd name="T5" fmla="*/ 893 h 119"/>
                              <a:gd name="T6" fmla="*/ 4 w 119"/>
                              <a:gd name="T7" fmla="*/ 912 h 119"/>
                              <a:gd name="T8" fmla="*/ 0 w 119"/>
                              <a:gd name="T9" fmla="*/ 935 h 119"/>
                              <a:gd name="T10" fmla="*/ 4 w 119"/>
                              <a:gd name="T11" fmla="*/ 958 h 119"/>
                              <a:gd name="T12" fmla="*/ 17 w 119"/>
                              <a:gd name="T13" fmla="*/ 977 h 119"/>
                              <a:gd name="T14" fmla="*/ 36 w 119"/>
                              <a:gd name="T15" fmla="*/ 990 h 119"/>
                              <a:gd name="T16" fmla="*/ 60 w 119"/>
                              <a:gd name="T17" fmla="*/ 995 h 119"/>
                              <a:gd name="T18" fmla="*/ 82 w 119"/>
                              <a:gd name="T19" fmla="*/ 990 h 119"/>
                              <a:gd name="T20" fmla="*/ 95 w 119"/>
                              <a:gd name="T21" fmla="*/ 981 h 119"/>
                              <a:gd name="T22" fmla="*/ 60 w 119"/>
                              <a:gd name="T23" fmla="*/ 981 h 119"/>
                              <a:gd name="T24" fmla="*/ 42 w 119"/>
                              <a:gd name="T25" fmla="*/ 977 h 119"/>
                              <a:gd name="T26" fmla="*/ 28 w 119"/>
                              <a:gd name="T27" fmla="*/ 968 h 119"/>
                              <a:gd name="T28" fmla="*/ 18 w 119"/>
                              <a:gd name="T29" fmla="*/ 953 h 119"/>
                              <a:gd name="T30" fmla="*/ 15 w 119"/>
                              <a:gd name="T31" fmla="*/ 936 h 119"/>
                              <a:gd name="T32" fmla="*/ 18 w 119"/>
                              <a:gd name="T33" fmla="*/ 918 h 119"/>
                              <a:gd name="T34" fmla="*/ 28 w 119"/>
                              <a:gd name="T35" fmla="*/ 903 h 119"/>
                              <a:gd name="T36" fmla="*/ 42 w 119"/>
                              <a:gd name="T37" fmla="*/ 893 h 119"/>
                              <a:gd name="T38" fmla="*/ 60 w 119"/>
                              <a:gd name="T39" fmla="*/ 890 h 119"/>
                              <a:gd name="T40" fmla="*/ 95 w 119"/>
                              <a:gd name="T41" fmla="*/ 890 h 119"/>
                              <a:gd name="T42" fmla="*/ 82 w 119"/>
                              <a:gd name="T43" fmla="*/ 881 h 119"/>
                              <a:gd name="T44" fmla="*/ 60 w 119"/>
                              <a:gd name="T45" fmla="*/ 876 h 119"/>
                              <a:gd name="T46" fmla="*/ 95 w 119"/>
                              <a:gd name="T47" fmla="*/ 890 h 119"/>
                              <a:gd name="T48" fmla="*/ 60 w 119"/>
                              <a:gd name="T49" fmla="*/ 890 h 119"/>
                              <a:gd name="T50" fmla="*/ 77 w 119"/>
                              <a:gd name="T51" fmla="*/ 893 h 119"/>
                              <a:gd name="T52" fmla="*/ 91 w 119"/>
                              <a:gd name="T53" fmla="*/ 902 h 119"/>
                              <a:gd name="T54" fmla="*/ 101 w 119"/>
                              <a:gd name="T55" fmla="*/ 917 h 119"/>
                              <a:gd name="T56" fmla="*/ 105 w 119"/>
                              <a:gd name="T57" fmla="*/ 935 h 119"/>
                              <a:gd name="T58" fmla="*/ 101 w 119"/>
                              <a:gd name="T59" fmla="*/ 953 h 119"/>
                              <a:gd name="T60" fmla="*/ 92 w 119"/>
                              <a:gd name="T61" fmla="*/ 967 h 119"/>
                              <a:gd name="T62" fmla="*/ 77 w 119"/>
                              <a:gd name="T63" fmla="*/ 977 h 119"/>
                              <a:gd name="T64" fmla="*/ 60 w 119"/>
                              <a:gd name="T65" fmla="*/ 981 h 119"/>
                              <a:gd name="T66" fmla="*/ 95 w 119"/>
                              <a:gd name="T67" fmla="*/ 981 h 119"/>
                              <a:gd name="T68" fmla="*/ 101 w 119"/>
                              <a:gd name="T69" fmla="*/ 977 h 119"/>
                              <a:gd name="T70" fmla="*/ 113 w 119"/>
                              <a:gd name="T71" fmla="*/ 958 h 119"/>
                              <a:gd name="T72" fmla="*/ 118 w 119"/>
                              <a:gd name="T73" fmla="*/ 935 h 119"/>
                              <a:gd name="T74" fmla="*/ 113 w 119"/>
                              <a:gd name="T75" fmla="*/ 912 h 119"/>
                              <a:gd name="T76" fmla="*/ 101 w 119"/>
                              <a:gd name="T77" fmla="*/ 893 h 119"/>
                              <a:gd name="T78" fmla="*/ 95 w 119"/>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6"/>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28"/>
                        <wps:cNvSpPr>
                          <a:spLocks/>
                        </wps:cNvSpPr>
                        <wps:spPr bwMode="auto">
                          <a:xfrm>
                            <a:off x="2239" y="876"/>
                            <a:ext cx="117" cy="119"/>
                          </a:xfrm>
                          <a:custGeom>
                            <a:avLst/>
                            <a:gdLst>
                              <a:gd name="T0" fmla="*/ 62 w 117"/>
                              <a:gd name="T1" fmla="*/ 876 h 119"/>
                              <a:gd name="T2" fmla="*/ 37 w 117"/>
                              <a:gd name="T3" fmla="*/ 881 h 119"/>
                              <a:gd name="T4" fmla="*/ 18 w 117"/>
                              <a:gd name="T5" fmla="*/ 893 h 119"/>
                              <a:gd name="T6" fmla="*/ 5 w 117"/>
                              <a:gd name="T7" fmla="*/ 912 h 119"/>
                              <a:gd name="T8" fmla="*/ 0 w 117"/>
                              <a:gd name="T9" fmla="*/ 935 h 119"/>
                              <a:gd name="T10" fmla="*/ 5 w 117"/>
                              <a:gd name="T11" fmla="*/ 958 h 119"/>
                              <a:gd name="T12" fmla="*/ 18 w 117"/>
                              <a:gd name="T13" fmla="*/ 977 h 119"/>
                              <a:gd name="T14" fmla="*/ 37 w 117"/>
                              <a:gd name="T15" fmla="*/ 990 h 119"/>
                              <a:gd name="T16" fmla="*/ 62 w 117"/>
                              <a:gd name="T17" fmla="*/ 995 h 119"/>
                              <a:gd name="T18" fmla="*/ 74 w 117"/>
                              <a:gd name="T19" fmla="*/ 995 h 119"/>
                              <a:gd name="T20" fmla="*/ 84 w 117"/>
                              <a:gd name="T21" fmla="*/ 992 h 119"/>
                              <a:gd name="T22" fmla="*/ 95 w 117"/>
                              <a:gd name="T23" fmla="*/ 986 h 119"/>
                              <a:gd name="T24" fmla="*/ 101 w 117"/>
                              <a:gd name="T25" fmla="*/ 981 h 119"/>
                              <a:gd name="T26" fmla="*/ 60 w 117"/>
                              <a:gd name="T27" fmla="*/ 981 h 119"/>
                              <a:gd name="T28" fmla="*/ 42 w 117"/>
                              <a:gd name="T29" fmla="*/ 977 h 119"/>
                              <a:gd name="T30" fmla="*/ 28 w 117"/>
                              <a:gd name="T31" fmla="*/ 967 h 119"/>
                              <a:gd name="T32" fmla="*/ 19 w 117"/>
                              <a:gd name="T33" fmla="*/ 953 h 119"/>
                              <a:gd name="T34" fmla="*/ 15 w 117"/>
                              <a:gd name="T35" fmla="*/ 935 h 119"/>
                              <a:gd name="T36" fmla="*/ 19 w 117"/>
                              <a:gd name="T37" fmla="*/ 917 h 119"/>
                              <a:gd name="T38" fmla="*/ 29 w 117"/>
                              <a:gd name="T39" fmla="*/ 902 h 119"/>
                              <a:gd name="T40" fmla="*/ 43 w 117"/>
                              <a:gd name="T41" fmla="*/ 893 h 119"/>
                              <a:gd name="T42" fmla="*/ 60 w 117"/>
                              <a:gd name="T43" fmla="*/ 890 h 119"/>
                              <a:gd name="T44" fmla="*/ 99 w 117"/>
                              <a:gd name="T45" fmla="*/ 890 h 119"/>
                              <a:gd name="T46" fmla="*/ 95 w 117"/>
                              <a:gd name="T47" fmla="*/ 886 h 119"/>
                              <a:gd name="T48" fmla="*/ 80 w 117"/>
                              <a:gd name="T49" fmla="*/ 879 h 119"/>
                              <a:gd name="T50" fmla="*/ 62 w 117"/>
                              <a:gd name="T51" fmla="*/ 876 h 119"/>
                              <a:gd name="T52" fmla="*/ 117 w 117"/>
                              <a:gd name="T53" fmla="*/ 959 h 119"/>
                              <a:gd name="T54" fmla="*/ 101 w 117"/>
                              <a:gd name="T55" fmla="*/ 959 h 119"/>
                              <a:gd name="T56" fmla="*/ 96 w 117"/>
                              <a:gd name="T57" fmla="*/ 965 h 119"/>
                              <a:gd name="T58" fmla="*/ 95 w 117"/>
                              <a:gd name="T59" fmla="*/ 966 h 119"/>
                              <a:gd name="T60" fmla="*/ 90 w 117"/>
                              <a:gd name="T61" fmla="*/ 969 h 119"/>
                              <a:gd name="T62" fmla="*/ 83 w 117"/>
                              <a:gd name="T63" fmla="*/ 977 h 119"/>
                              <a:gd name="T64" fmla="*/ 72 w 117"/>
                              <a:gd name="T65" fmla="*/ 981 h 119"/>
                              <a:gd name="T66" fmla="*/ 101 w 117"/>
                              <a:gd name="T67" fmla="*/ 981 h 119"/>
                              <a:gd name="T68" fmla="*/ 105 w 117"/>
                              <a:gd name="T69" fmla="*/ 978 h 119"/>
                              <a:gd name="T70" fmla="*/ 110 w 117"/>
                              <a:gd name="T71" fmla="*/ 972 h 119"/>
                              <a:gd name="T72" fmla="*/ 117 w 117"/>
                              <a:gd name="T73" fmla="*/ 959 h 119"/>
                              <a:gd name="T74" fmla="*/ 99 w 117"/>
                              <a:gd name="T75" fmla="*/ 890 h 119"/>
                              <a:gd name="T76" fmla="*/ 60 w 117"/>
                              <a:gd name="T77" fmla="*/ 890 h 119"/>
                              <a:gd name="T78" fmla="*/ 72 w 117"/>
                              <a:gd name="T79" fmla="*/ 891 h 119"/>
                              <a:gd name="T80" fmla="*/ 83 w 117"/>
                              <a:gd name="T81" fmla="*/ 896 h 119"/>
                              <a:gd name="T82" fmla="*/ 93 w 117"/>
                              <a:gd name="T83" fmla="*/ 903 h 119"/>
                              <a:gd name="T84" fmla="*/ 101 w 117"/>
                              <a:gd name="T85" fmla="*/ 914 h 119"/>
                              <a:gd name="T86" fmla="*/ 117 w 117"/>
                              <a:gd name="T87" fmla="*/ 914 h 119"/>
                              <a:gd name="T88" fmla="*/ 108 w 117"/>
                              <a:gd name="T89" fmla="*/ 898 h 119"/>
                              <a:gd name="T90" fmla="*/ 99 w 117"/>
                              <a:gd name="T91" fmla="*/ 890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5" y="110"/>
                                </a:lnTo>
                                <a:lnTo>
                                  <a:pt x="101" y="105"/>
                                </a:lnTo>
                                <a:lnTo>
                                  <a:pt x="60" y="105"/>
                                </a:lnTo>
                                <a:lnTo>
                                  <a:pt x="42" y="101"/>
                                </a:lnTo>
                                <a:lnTo>
                                  <a:pt x="28" y="91"/>
                                </a:lnTo>
                                <a:lnTo>
                                  <a:pt x="19" y="77"/>
                                </a:lnTo>
                                <a:lnTo>
                                  <a:pt x="15" y="59"/>
                                </a:lnTo>
                                <a:lnTo>
                                  <a:pt x="19" y="41"/>
                                </a:lnTo>
                                <a:lnTo>
                                  <a:pt x="29" y="26"/>
                                </a:lnTo>
                                <a:lnTo>
                                  <a:pt x="43" y="17"/>
                                </a:lnTo>
                                <a:lnTo>
                                  <a:pt x="60" y="14"/>
                                </a:lnTo>
                                <a:lnTo>
                                  <a:pt x="99" y="14"/>
                                </a:lnTo>
                                <a:lnTo>
                                  <a:pt x="95" y="10"/>
                                </a:lnTo>
                                <a:lnTo>
                                  <a:pt x="80" y="3"/>
                                </a:lnTo>
                                <a:lnTo>
                                  <a:pt x="62" y="0"/>
                                </a:lnTo>
                                <a:close/>
                                <a:moveTo>
                                  <a:pt x="117" y="83"/>
                                </a:moveTo>
                                <a:lnTo>
                                  <a:pt x="101" y="83"/>
                                </a:lnTo>
                                <a:lnTo>
                                  <a:pt x="96" y="89"/>
                                </a:lnTo>
                                <a:lnTo>
                                  <a:pt x="95" y="90"/>
                                </a:lnTo>
                                <a:lnTo>
                                  <a:pt x="90" y="93"/>
                                </a:lnTo>
                                <a:lnTo>
                                  <a:pt x="83" y="101"/>
                                </a:lnTo>
                                <a:lnTo>
                                  <a:pt x="72" y="105"/>
                                </a:lnTo>
                                <a:lnTo>
                                  <a:pt x="101" y="105"/>
                                </a:lnTo>
                                <a:lnTo>
                                  <a:pt x="105" y="102"/>
                                </a:lnTo>
                                <a:lnTo>
                                  <a:pt x="110" y="96"/>
                                </a:lnTo>
                                <a:lnTo>
                                  <a:pt x="117" y="83"/>
                                </a:lnTo>
                                <a:close/>
                                <a:moveTo>
                                  <a:pt x="99" y="14"/>
                                </a:moveTo>
                                <a:lnTo>
                                  <a:pt x="60" y="14"/>
                                </a:lnTo>
                                <a:lnTo>
                                  <a:pt x="72" y="15"/>
                                </a:lnTo>
                                <a:lnTo>
                                  <a:pt x="83" y="20"/>
                                </a:lnTo>
                                <a:lnTo>
                                  <a:pt x="93" y="27"/>
                                </a:lnTo>
                                <a:lnTo>
                                  <a:pt x="101"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7"/>
                        <wps:cNvCnPr>
                          <a:cxnSpLocks noChangeShapeType="1"/>
                        </wps:cNvCnPr>
                        <wps:spPr bwMode="auto">
                          <a:xfrm>
                            <a:off x="2384" y="879"/>
                            <a:ext cx="0" cy="113"/>
                          </a:xfrm>
                          <a:prstGeom prst="line">
                            <a:avLst/>
                          </a:prstGeom>
                          <a:noFill/>
                          <a:ln w="8626">
                            <a:solidFill>
                              <a:srgbClr val="FDFDFD"/>
                            </a:solidFill>
                            <a:round/>
                            <a:headEnd/>
                            <a:tailEnd/>
                          </a:ln>
                          <a:extLst>
                            <a:ext uri="{909E8E84-426E-40DD-AFC4-6F175D3DCCD1}">
                              <a14:hiddenFill xmlns:a14="http://schemas.microsoft.com/office/drawing/2010/main">
                                <a:noFill/>
                              </a14:hiddenFill>
                            </a:ext>
                          </a:extLst>
                        </wps:spPr>
                        <wps:bodyPr/>
                      </wps:wsp>
                      <wps:wsp>
                        <wps:cNvPr id="135" name="Line 126"/>
                        <wps:cNvCnPr>
                          <a:cxnSpLocks noChangeShapeType="1"/>
                        </wps:cNvCnPr>
                        <wps:spPr bwMode="auto">
                          <a:xfrm>
                            <a:off x="2377" y="853"/>
                            <a:ext cx="14" cy="0"/>
                          </a:xfrm>
                          <a:prstGeom prst="line">
                            <a:avLst/>
                          </a:prstGeom>
                          <a:noFill/>
                          <a:ln w="16256">
                            <a:solidFill>
                              <a:srgbClr val="FDFDFD"/>
                            </a:solidFill>
                            <a:round/>
                            <a:headEnd/>
                            <a:tailEnd/>
                          </a:ln>
                          <a:extLst>
                            <a:ext uri="{909E8E84-426E-40DD-AFC4-6F175D3DCCD1}">
                              <a14:hiddenFill xmlns:a14="http://schemas.microsoft.com/office/drawing/2010/main">
                                <a:noFill/>
                              </a14:hiddenFill>
                            </a:ext>
                          </a:extLst>
                        </wps:spPr>
                        <wps:bodyPr/>
                      </wps:wsp>
                      <wps:wsp>
                        <wps:cNvPr id="136" name="AutoShape 125"/>
                        <wps:cNvSpPr>
                          <a:spLocks/>
                        </wps:cNvSpPr>
                        <wps:spPr bwMode="auto">
                          <a:xfrm>
                            <a:off x="2411" y="876"/>
                            <a:ext cx="119" cy="119"/>
                          </a:xfrm>
                          <a:custGeom>
                            <a:avLst/>
                            <a:gdLst>
                              <a:gd name="T0" fmla="*/ 72 w 119"/>
                              <a:gd name="T1" fmla="*/ 876 h 119"/>
                              <a:gd name="T2" fmla="*/ 60 w 119"/>
                              <a:gd name="T3" fmla="*/ 876 h 119"/>
                              <a:gd name="T4" fmla="*/ 36 w 119"/>
                              <a:gd name="T5" fmla="*/ 880 h 119"/>
                              <a:gd name="T6" fmla="*/ 18 w 119"/>
                              <a:gd name="T7" fmla="*/ 893 h 119"/>
                              <a:gd name="T8" fmla="*/ 5 w 119"/>
                              <a:gd name="T9" fmla="*/ 911 h 119"/>
                              <a:gd name="T10" fmla="*/ 0 w 119"/>
                              <a:gd name="T11" fmla="*/ 935 h 119"/>
                              <a:gd name="T12" fmla="*/ 5 w 119"/>
                              <a:gd name="T13" fmla="*/ 958 h 119"/>
                              <a:gd name="T14" fmla="*/ 18 w 119"/>
                              <a:gd name="T15" fmla="*/ 977 h 119"/>
                              <a:gd name="T16" fmla="*/ 37 w 119"/>
                              <a:gd name="T17" fmla="*/ 990 h 119"/>
                              <a:gd name="T18" fmla="*/ 60 w 119"/>
                              <a:gd name="T19" fmla="*/ 995 h 119"/>
                              <a:gd name="T20" fmla="*/ 73 w 119"/>
                              <a:gd name="T21" fmla="*/ 993 h 119"/>
                              <a:gd name="T22" fmla="*/ 85 w 119"/>
                              <a:gd name="T23" fmla="*/ 989 h 119"/>
                              <a:gd name="T24" fmla="*/ 95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4 w 119"/>
                              <a:gd name="T37" fmla="*/ 935 h 119"/>
                              <a:gd name="T38" fmla="*/ 18 w 119"/>
                              <a:gd name="T39" fmla="*/ 917 h 119"/>
                              <a:gd name="T40" fmla="*/ 28 w 119"/>
                              <a:gd name="T41" fmla="*/ 903 h 119"/>
                              <a:gd name="T42" fmla="*/ 42 w 119"/>
                              <a:gd name="T43" fmla="*/ 893 h 119"/>
                              <a:gd name="T44" fmla="*/ 60 w 119"/>
                              <a:gd name="T45" fmla="*/ 890 h 119"/>
                              <a:gd name="T46" fmla="*/ 96 w 119"/>
                              <a:gd name="T47" fmla="*/ 890 h 119"/>
                              <a:gd name="T48" fmla="*/ 93 w 119"/>
                              <a:gd name="T49" fmla="*/ 887 h 119"/>
                              <a:gd name="T50" fmla="*/ 83 w 119"/>
                              <a:gd name="T51" fmla="*/ 879 h 119"/>
                              <a:gd name="T52" fmla="*/ 72 w 119"/>
                              <a:gd name="T53" fmla="*/ 876 h 119"/>
                              <a:gd name="T54" fmla="*/ 119 w 119"/>
                              <a:gd name="T55" fmla="*/ 972 h 119"/>
                              <a:gd name="T56" fmla="*/ 104 w 119"/>
                              <a:gd name="T57" fmla="*/ 972 h 119"/>
                              <a:gd name="T58" fmla="*/ 104 w 119"/>
                              <a:gd name="T59" fmla="*/ 992 h 119"/>
                              <a:gd name="T60" fmla="*/ 119 w 119"/>
                              <a:gd name="T61" fmla="*/ 992 h 119"/>
                              <a:gd name="T62" fmla="*/ 119 w 119"/>
                              <a:gd name="T63" fmla="*/ 972 h 119"/>
                              <a:gd name="T64" fmla="*/ 96 w 119"/>
                              <a:gd name="T65" fmla="*/ 890 h 119"/>
                              <a:gd name="T66" fmla="*/ 60 w 119"/>
                              <a:gd name="T67" fmla="*/ 890 h 119"/>
                              <a:gd name="T68" fmla="*/ 77 w 119"/>
                              <a:gd name="T69" fmla="*/ 893 h 119"/>
                              <a:gd name="T70" fmla="*/ 91 w 119"/>
                              <a:gd name="T71" fmla="*/ 902 h 119"/>
                              <a:gd name="T72" fmla="*/ 100 w 119"/>
                              <a:gd name="T73" fmla="*/ 917 h 119"/>
                              <a:gd name="T74" fmla="*/ 104 w 119"/>
                              <a:gd name="T75" fmla="*/ 935 h 119"/>
                              <a:gd name="T76" fmla="*/ 100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9 w 119"/>
                              <a:gd name="T89" fmla="*/ 972 h 119"/>
                              <a:gd name="T90" fmla="*/ 119 w 119"/>
                              <a:gd name="T91" fmla="*/ 899 h 119"/>
                              <a:gd name="T92" fmla="*/ 104 w 119"/>
                              <a:gd name="T93" fmla="*/ 899 h 119"/>
                              <a:gd name="T94" fmla="*/ 101 w 119"/>
                              <a:gd name="T95" fmla="*/ 893 h 119"/>
                              <a:gd name="T96" fmla="*/ 98 w 119"/>
                              <a:gd name="T97" fmla="*/ 891 h 119"/>
                              <a:gd name="T98" fmla="*/ 96 w 119"/>
                              <a:gd name="T99" fmla="*/ 890 h 119"/>
                              <a:gd name="T100" fmla="*/ 119 w 119"/>
                              <a:gd name="T101" fmla="*/ 879 h 119"/>
                              <a:gd name="T102" fmla="*/ 104 w 119"/>
                              <a:gd name="T103" fmla="*/ 879 h 119"/>
                              <a:gd name="T104" fmla="*/ 104 w 119"/>
                              <a:gd name="T105" fmla="*/ 899 h 119"/>
                              <a:gd name="T106" fmla="*/ 119 w 119"/>
                              <a:gd name="T107" fmla="*/ 899 h 119"/>
                              <a:gd name="T108" fmla="*/ 119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4"/>
                                </a:lnTo>
                                <a:lnTo>
                                  <a:pt x="18" y="17"/>
                                </a:lnTo>
                                <a:lnTo>
                                  <a:pt x="5" y="35"/>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8" y="91"/>
                                </a:lnTo>
                                <a:lnTo>
                                  <a:pt x="18" y="77"/>
                                </a:lnTo>
                                <a:lnTo>
                                  <a:pt x="14" y="59"/>
                                </a:lnTo>
                                <a:lnTo>
                                  <a:pt x="18" y="41"/>
                                </a:lnTo>
                                <a:lnTo>
                                  <a:pt x="28"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6"/>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4"/>
                        <wps:cNvCnPr>
                          <a:cxnSpLocks noChangeShapeType="1"/>
                        </wps:cNvCnPr>
                        <wps:spPr bwMode="auto">
                          <a:xfrm>
                            <a:off x="2576"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38" name="Line 123"/>
                        <wps:cNvCnPr>
                          <a:cxnSpLocks noChangeShapeType="1"/>
                        </wps:cNvCnPr>
                        <wps:spPr bwMode="auto">
                          <a:xfrm>
                            <a:off x="2545" y="886"/>
                            <a:ext cx="66" cy="0"/>
                          </a:xfrm>
                          <a:prstGeom prst="line">
                            <a:avLst/>
                          </a:prstGeom>
                          <a:noFill/>
                          <a:ln w="8636">
                            <a:solidFill>
                              <a:srgbClr val="FDFDFD"/>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2630"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40" name="AutoShape 121"/>
                        <wps:cNvSpPr>
                          <a:spLocks/>
                        </wps:cNvSpPr>
                        <wps:spPr bwMode="auto">
                          <a:xfrm>
                            <a:off x="2657" y="876"/>
                            <a:ext cx="120" cy="119"/>
                          </a:xfrm>
                          <a:custGeom>
                            <a:avLst/>
                            <a:gdLst>
                              <a:gd name="T0" fmla="*/ 60 w 120"/>
                              <a:gd name="T1" fmla="*/ 876 h 119"/>
                              <a:gd name="T2" fmla="*/ 37 w 120"/>
                              <a:gd name="T3" fmla="*/ 881 h 119"/>
                              <a:gd name="T4" fmla="*/ 18 w 120"/>
                              <a:gd name="T5" fmla="*/ 893 h 119"/>
                              <a:gd name="T6" fmla="*/ 5 w 120"/>
                              <a:gd name="T7" fmla="*/ 912 h 119"/>
                              <a:gd name="T8" fmla="*/ 0 w 120"/>
                              <a:gd name="T9" fmla="*/ 935 h 119"/>
                              <a:gd name="T10" fmla="*/ 5 w 120"/>
                              <a:gd name="T11" fmla="*/ 958 h 119"/>
                              <a:gd name="T12" fmla="*/ 18 w 120"/>
                              <a:gd name="T13" fmla="*/ 977 h 119"/>
                              <a:gd name="T14" fmla="*/ 37 w 120"/>
                              <a:gd name="T15" fmla="*/ 990 h 119"/>
                              <a:gd name="T16" fmla="*/ 60 w 120"/>
                              <a:gd name="T17" fmla="*/ 995 h 119"/>
                              <a:gd name="T18" fmla="*/ 83 w 120"/>
                              <a:gd name="T19" fmla="*/ 990 h 119"/>
                              <a:gd name="T20" fmla="*/ 96 w 120"/>
                              <a:gd name="T21" fmla="*/ 981 h 119"/>
                              <a:gd name="T22" fmla="*/ 60 w 120"/>
                              <a:gd name="T23" fmla="*/ 981 h 119"/>
                              <a:gd name="T24" fmla="*/ 42 w 120"/>
                              <a:gd name="T25" fmla="*/ 977 h 119"/>
                              <a:gd name="T26" fmla="*/ 28 w 120"/>
                              <a:gd name="T27" fmla="*/ 968 h 119"/>
                              <a:gd name="T28" fmla="*/ 19 w 120"/>
                              <a:gd name="T29" fmla="*/ 953 h 119"/>
                              <a:gd name="T30" fmla="*/ 15 w 120"/>
                              <a:gd name="T31" fmla="*/ 936 h 119"/>
                              <a:gd name="T32" fmla="*/ 19 w 120"/>
                              <a:gd name="T33" fmla="*/ 918 h 119"/>
                              <a:gd name="T34" fmla="*/ 28 w 120"/>
                              <a:gd name="T35" fmla="*/ 903 h 119"/>
                              <a:gd name="T36" fmla="*/ 42 w 120"/>
                              <a:gd name="T37" fmla="*/ 893 h 119"/>
                              <a:gd name="T38" fmla="*/ 60 w 120"/>
                              <a:gd name="T39" fmla="*/ 890 h 119"/>
                              <a:gd name="T40" fmla="*/ 97 w 120"/>
                              <a:gd name="T41" fmla="*/ 890 h 119"/>
                              <a:gd name="T42" fmla="*/ 83 w 120"/>
                              <a:gd name="T43" fmla="*/ 881 h 119"/>
                              <a:gd name="T44" fmla="*/ 60 w 120"/>
                              <a:gd name="T45" fmla="*/ 876 h 119"/>
                              <a:gd name="T46" fmla="*/ 97 w 120"/>
                              <a:gd name="T47" fmla="*/ 890 h 119"/>
                              <a:gd name="T48" fmla="*/ 60 w 120"/>
                              <a:gd name="T49" fmla="*/ 890 h 119"/>
                              <a:gd name="T50" fmla="*/ 77 w 120"/>
                              <a:gd name="T51" fmla="*/ 893 h 119"/>
                              <a:gd name="T52" fmla="*/ 92 w 120"/>
                              <a:gd name="T53" fmla="*/ 902 h 119"/>
                              <a:gd name="T54" fmla="*/ 101 w 120"/>
                              <a:gd name="T55" fmla="*/ 917 h 119"/>
                              <a:gd name="T56" fmla="*/ 105 w 120"/>
                              <a:gd name="T57" fmla="*/ 935 h 119"/>
                              <a:gd name="T58" fmla="*/ 102 w 120"/>
                              <a:gd name="T59" fmla="*/ 953 h 119"/>
                              <a:gd name="T60" fmla="*/ 92 w 120"/>
                              <a:gd name="T61" fmla="*/ 967 h 119"/>
                              <a:gd name="T62" fmla="*/ 78 w 120"/>
                              <a:gd name="T63" fmla="*/ 977 h 119"/>
                              <a:gd name="T64" fmla="*/ 60 w 120"/>
                              <a:gd name="T65" fmla="*/ 981 h 119"/>
                              <a:gd name="T66" fmla="*/ 96 w 120"/>
                              <a:gd name="T67" fmla="*/ 981 h 119"/>
                              <a:gd name="T68" fmla="*/ 102 w 120"/>
                              <a:gd name="T69" fmla="*/ 977 h 119"/>
                              <a:gd name="T70" fmla="*/ 115 w 120"/>
                              <a:gd name="T71" fmla="*/ 958 h 119"/>
                              <a:gd name="T72" fmla="*/ 120 w 120"/>
                              <a:gd name="T73" fmla="*/ 935 h 119"/>
                              <a:gd name="T74" fmla="*/ 115 w 120"/>
                              <a:gd name="T75" fmla="*/ 912 h 119"/>
                              <a:gd name="T76" fmla="*/ 102 w 120"/>
                              <a:gd name="T77" fmla="*/ 893 h 119"/>
                              <a:gd name="T78" fmla="*/ 97 w 120"/>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9" y="77"/>
                                </a:lnTo>
                                <a:lnTo>
                                  <a:pt x="15" y="60"/>
                                </a:lnTo>
                                <a:lnTo>
                                  <a:pt x="19" y="42"/>
                                </a:lnTo>
                                <a:lnTo>
                                  <a:pt x="28" y="27"/>
                                </a:lnTo>
                                <a:lnTo>
                                  <a:pt x="42" y="17"/>
                                </a:lnTo>
                                <a:lnTo>
                                  <a:pt x="60" y="14"/>
                                </a:lnTo>
                                <a:lnTo>
                                  <a:pt x="97" y="14"/>
                                </a:lnTo>
                                <a:lnTo>
                                  <a:pt x="83" y="5"/>
                                </a:lnTo>
                                <a:lnTo>
                                  <a:pt x="60" y="0"/>
                                </a:lnTo>
                                <a:close/>
                                <a:moveTo>
                                  <a:pt x="97" y="14"/>
                                </a:moveTo>
                                <a:lnTo>
                                  <a:pt x="60" y="14"/>
                                </a:lnTo>
                                <a:lnTo>
                                  <a:pt x="77" y="17"/>
                                </a:lnTo>
                                <a:lnTo>
                                  <a:pt x="92" y="26"/>
                                </a:lnTo>
                                <a:lnTo>
                                  <a:pt x="101" y="41"/>
                                </a:lnTo>
                                <a:lnTo>
                                  <a:pt x="105" y="59"/>
                                </a:lnTo>
                                <a:lnTo>
                                  <a:pt x="102" y="77"/>
                                </a:lnTo>
                                <a:lnTo>
                                  <a:pt x="92" y="91"/>
                                </a:lnTo>
                                <a:lnTo>
                                  <a:pt x="78" y="101"/>
                                </a:lnTo>
                                <a:lnTo>
                                  <a:pt x="60" y="105"/>
                                </a:lnTo>
                                <a:lnTo>
                                  <a:pt x="96" y="105"/>
                                </a:lnTo>
                                <a:lnTo>
                                  <a:pt x="102" y="101"/>
                                </a:lnTo>
                                <a:lnTo>
                                  <a:pt x="115" y="82"/>
                                </a:lnTo>
                                <a:lnTo>
                                  <a:pt x="120" y="59"/>
                                </a:lnTo>
                                <a:lnTo>
                                  <a:pt x="115" y="36"/>
                                </a:lnTo>
                                <a:lnTo>
                                  <a:pt x="102" y="17"/>
                                </a:lnTo>
                                <a:lnTo>
                                  <a:pt x="97"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0"/>
                        <wps:cNvSpPr>
                          <a:spLocks/>
                        </wps:cNvSpPr>
                        <wps:spPr bwMode="auto">
                          <a:xfrm>
                            <a:off x="2797" y="876"/>
                            <a:ext cx="99" cy="116"/>
                          </a:xfrm>
                          <a:custGeom>
                            <a:avLst/>
                            <a:gdLst>
                              <a:gd name="T0" fmla="*/ 15 w 99"/>
                              <a:gd name="T1" fmla="*/ 879 h 116"/>
                              <a:gd name="T2" fmla="*/ 0 w 99"/>
                              <a:gd name="T3" fmla="*/ 879 h 116"/>
                              <a:gd name="T4" fmla="*/ 0 w 99"/>
                              <a:gd name="T5" fmla="*/ 992 h 116"/>
                              <a:gd name="T6" fmla="*/ 15 w 99"/>
                              <a:gd name="T7" fmla="*/ 992 h 116"/>
                              <a:gd name="T8" fmla="*/ 15 w 99"/>
                              <a:gd name="T9" fmla="*/ 914 h 116"/>
                              <a:gd name="T10" fmla="*/ 18 w 99"/>
                              <a:gd name="T11" fmla="*/ 908 h 116"/>
                              <a:gd name="T12" fmla="*/ 24 w 99"/>
                              <a:gd name="T13" fmla="*/ 897 h 116"/>
                              <a:gd name="T14" fmla="*/ 28 w 99"/>
                              <a:gd name="T15" fmla="*/ 894 h 116"/>
                              <a:gd name="T16" fmla="*/ 15 w 99"/>
                              <a:gd name="T17" fmla="*/ 894 h 116"/>
                              <a:gd name="T18" fmla="*/ 15 w 99"/>
                              <a:gd name="T19" fmla="*/ 879 h 116"/>
                              <a:gd name="T20" fmla="*/ 83 w 99"/>
                              <a:gd name="T21" fmla="*/ 890 h 116"/>
                              <a:gd name="T22" fmla="*/ 58 w 99"/>
                              <a:gd name="T23" fmla="*/ 890 h 116"/>
                              <a:gd name="T24" fmla="*/ 66 w 99"/>
                              <a:gd name="T25" fmla="*/ 893 h 116"/>
                              <a:gd name="T26" fmla="*/ 72 w 99"/>
                              <a:gd name="T27" fmla="*/ 899 h 116"/>
                              <a:gd name="T28" fmla="*/ 81 w 99"/>
                              <a:gd name="T29" fmla="*/ 906 h 116"/>
                              <a:gd name="T30" fmla="*/ 85 w 99"/>
                              <a:gd name="T31" fmla="*/ 915 h 116"/>
                              <a:gd name="T32" fmla="*/ 85 w 99"/>
                              <a:gd name="T33" fmla="*/ 992 h 116"/>
                              <a:gd name="T34" fmla="*/ 99 w 99"/>
                              <a:gd name="T35" fmla="*/ 992 h 116"/>
                              <a:gd name="T36" fmla="*/ 99 w 99"/>
                              <a:gd name="T37" fmla="*/ 915 h 116"/>
                              <a:gd name="T38" fmla="*/ 96 w 99"/>
                              <a:gd name="T39" fmla="*/ 903 h 116"/>
                              <a:gd name="T40" fmla="*/ 88 w 99"/>
                              <a:gd name="T41" fmla="*/ 894 h 116"/>
                              <a:gd name="T42" fmla="*/ 83 w 99"/>
                              <a:gd name="T43" fmla="*/ 890 h 116"/>
                              <a:gd name="T44" fmla="*/ 49 w 99"/>
                              <a:gd name="T45" fmla="*/ 876 h 116"/>
                              <a:gd name="T46" fmla="*/ 42 w 99"/>
                              <a:gd name="T47" fmla="*/ 876 h 116"/>
                              <a:gd name="T48" fmla="*/ 37 w 99"/>
                              <a:gd name="T49" fmla="*/ 878 h 116"/>
                              <a:gd name="T50" fmla="*/ 25 w 99"/>
                              <a:gd name="T51" fmla="*/ 884 h 116"/>
                              <a:gd name="T52" fmla="*/ 22 w 99"/>
                              <a:gd name="T53" fmla="*/ 885 h 116"/>
                              <a:gd name="T54" fmla="*/ 15 w 99"/>
                              <a:gd name="T55" fmla="*/ 894 h 116"/>
                              <a:gd name="T56" fmla="*/ 28 w 99"/>
                              <a:gd name="T57" fmla="*/ 894 h 116"/>
                              <a:gd name="T58" fmla="*/ 36 w 99"/>
                              <a:gd name="T59" fmla="*/ 890 h 116"/>
                              <a:gd name="T60" fmla="*/ 83 w 99"/>
                              <a:gd name="T61" fmla="*/ 890 h 116"/>
                              <a:gd name="T62" fmla="*/ 80 w 99"/>
                              <a:gd name="T63" fmla="*/ 887 h 116"/>
                              <a:gd name="T64" fmla="*/ 71 w 99"/>
                              <a:gd name="T65" fmla="*/ 881 h 116"/>
                              <a:gd name="T66" fmla="*/ 60 w 99"/>
                              <a:gd name="T67" fmla="*/ 877 h 116"/>
                              <a:gd name="T68" fmla="*/ 49 w 99"/>
                              <a:gd name="T69" fmla="*/ 876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8" y="18"/>
                                </a:lnTo>
                                <a:lnTo>
                                  <a:pt x="15" y="18"/>
                                </a:lnTo>
                                <a:lnTo>
                                  <a:pt x="15" y="3"/>
                                </a:lnTo>
                                <a:close/>
                                <a:moveTo>
                                  <a:pt x="83" y="14"/>
                                </a:moveTo>
                                <a:lnTo>
                                  <a:pt x="58" y="14"/>
                                </a:lnTo>
                                <a:lnTo>
                                  <a:pt x="66" y="17"/>
                                </a:lnTo>
                                <a:lnTo>
                                  <a:pt x="72" y="23"/>
                                </a:lnTo>
                                <a:lnTo>
                                  <a:pt x="81" y="30"/>
                                </a:lnTo>
                                <a:lnTo>
                                  <a:pt x="85" y="39"/>
                                </a:lnTo>
                                <a:lnTo>
                                  <a:pt x="85" y="116"/>
                                </a:lnTo>
                                <a:lnTo>
                                  <a:pt x="99" y="116"/>
                                </a:lnTo>
                                <a:lnTo>
                                  <a:pt x="99" y="39"/>
                                </a:lnTo>
                                <a:lnTo>
                                  <a:pt x="96" y="27"/>
                                </a:lnTo>
                                <a:lnTo>
                                  <a:pt x="88" y="18"/>
                                </a:lnTo>
                                <a:lnTo>
                                  <a:pt x="83" y="14"/>
                                </a:lnTo>
                                <a:close/>
                                <a:moveTo>
                                  <a:pt x="49" y="0"/>
                                </a:moveTo>
                                <a:lnTo>
                                  <a:pt x="42" y="0"/>
                                </a:lnTo>
                                <a:lnTo>
                                  <a:pt x="37" y="2"/>
                                </a:lnTo>
                                <a:lnTo>
                                  <a:pt x="25" y="8"/>
                                </a:lnTo>
                                <a:lnTo>
                                  <a:pt x="22" y="9"/>
                                </a:lnTo>
                                <a:lnTo>
                                  <a:pt x="15" y="18"/>
                                </a:lnTo>
                                <a:lnTo>
                                  <a:pt x="28" y="18"/>
                                </a:lnTo>
                                <a:lnTo>
                                  <a:pt x="36" y="14"/>
                                </a:lnTo>
                                <a:lnTo>
                                  <a:pt x="83" y="14"/>
                                </a:lnTo>
                                <a:lnTo>
                                  <a:pt x="80" y="11"/>
                                </a:lnTo>
                                <a:lnTo>
                                  <a:pt x="71" y="5"/>
                                </a:lnTo>
                                <a:lnTo>
                                  <a:pt x="60" y="1"/>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66" y="840"/>
                            <a:ext cx="387"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3" y="840"/>
                            <a:ext cx="27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20" y="832"/>
                            <a:ext cx="47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71" y="832"/>
                            <a:ext cx="465" cy="167"/>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15"/>
                        <wps:cNvSpPr>
                          <a:spLocks/>
                        </wps:cNvSpPr>
                        <wps:spPr bwMode="auto">
                          <a:xfrm>
                            <a:off x="0" y="1527"/>
                            <a:ext cx="11616" cy="896"/>
                          </a:xfrm>
                          <a:custGeom>
                            <a:avLst/>
                            <a:gdLst>
                              <a:gd name="T0" fmla="*/ 7165 w 11616"/>
                              <a:gd name="T1" fmla="*/ 1527 h 896"/>
                              <a:gd name="T2" fmla="*/ 0 w 11616"/>
                              <a:gd name="T3" fmla="*/ 2275 h 896"/>
                              <a:gd name="T4" fmla="*/ 11616 w 11616"/>
                              <a:gd name="T5" fmla="*/ 2423 h 896"/>
                              <a:gd name="T6" fmla="*/ 7165 w 11616"/>
                              <a:gd name="T7" fmla="*/ 1527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16" h="896">
                                <a:moveTo>
                                  <a:pt x="7165" y="0"/>
                                </a:moveTo>
                                <a:lnTo>
                                  <a:pt x="0" y="748"/>
                                </a:lnTo>
                                <a:lnTo>
                                  <a:pt x="11616" y="896"/>
                                </a:lnTo>
                                <a:lnTo>
                                  <a:pt x="716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32" y="406"/>
                            <a:ext cx="692"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580" y="406"/>
                            <a:ext cx="35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998" y="406"/>
                            <a:ext cx="55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18" y="406"/>
                            <a:ext cx="68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358" y="412"/>
                            <a:ext cx="282" cy="113"/>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109"/>
                        <wps:cNvSpPr>
                          <a:spLocks/>
                        </wps:cNvSpPr>
                        <wps:spPr bwMode="auto">
                          <a:xfrm>
                            <a:off x="10679" y="412"/>
                            <a:ext cx="74" cy="112"/>
                          </a:xfrm>
                          <a:custGeom>
                            <a:avLst/>
                            <a:gdLst>
                              <a:gd name="T0" fmla="*/ 61 w 74"/>
                              <a:gd name="T1" fmla="*/ 495 h 112"/>
                              <a:gd name="T2" fmla="*/ 51 w 74"/>
                              <a:gd name="T3" fmla="*/ 495 h 112"/>
                              <a:gd name="T4" fmla="*/ 51 w 74"/>
                              <a:gd name="T5" fmla="*/ 524 h 112"/>
                              <a:gd name="T6" fmla="*/ 61 w 74"/>
                              <a:gd name="T7" fmla="*/ 524 h 112"/>
                              <a:gd name="T8" fmla="*/ 61 w 74"/>
                              <a:gd name="T9" fmla="*/ 495 h 112"/>
                              <a:gd name="T10" fmla="*/ 61 w 74"/>
                              <a:gd name="T11" fmla="*/ 412 h 112"/>
                              <a:gd name="T12" fmla="*/ 51 w 74"/>
                              <a:gd name="T13" fmla="*/ 412 h 112"/>
                              <a:gd name="T14" fmla="*/ 3 w 74"/>
                              <a:gd name="T15" fmla="*/ 482 h 112"/>
                              <a:gd name="T16" fmla="*/ 2 w 74"/>
                              <a:gd name="T17" fmla="*/ 485 h 112"/>
                              <a:gd name="T18" fmla="*/ 0 w 74"/>
                              <a:gd name="T19" fmla="*/ 488 h 112"/>
                              <a:gd name="T20" fmla="*/ 0 w 74"/>
                              <a:gd name="T21" fmla="*/ 495 h 112"/>
                              <a:gd name="T22" fmla="*/ 73 w 74"/>
                              <a:gd name="T23" fmla="*/ 495 h 112"/>
                              <a:gd name="T24" fmla="*/ 73 w 74"/>
                              <a:gd name="T25" fmla="*/ 486 h 112"/>
                              <a:gd name="T26" fmla="*/ 12 w 74"/>
                              <a:gd name="T27" fmla="*/ 486 h 112"/>
                              <a:gd name="T28" fmla="*/ 48 w 74"/>
                              <a:gd name="T29" fmla="*/ 432 h 112"/>
                              <a:gd name="T30" fmla="*/ 50 w 74"/>
                              <a:gd name="T31" fmla="*/ 430 h 112"/>
                              <a:gd name="T32" fmla="*/ 51 w 74"/>
                              <a:gd name="T33" fmla="*/ 427 h 112"/>
                              <a:gd name="T34" fmla="*/ 61 w 74"/>
                              <a:gd name="T35" fmla="*/ 427 h 112"/>
                              <a:gd name="T36" fmla="*/ 61 w 74"/>
                              <a:gd name="T37" fmla="*/ 412 h 112"/>
                              <a:gd name="T38" fmla="*/ 61 w 74"/>
                              <a:gd name="T39" fmla="*/ 427 h 112"/>
                              <a:gd name="T40" fmla="*/ 51 w 74"/>
                              <a:gd name="T41" fmla="*/ 427 h 112"/>
                              <a:gd name="T42" fmla="*/ 51 w 74"/>
                              <a:gd name="T43" fmla="*/ 486 h 112"/>
                              <a:gd name="T44" fmla="*/ 61 w 74"/>
                              <a:gd name="T45" fmla="*/ 486 h 112"/>
                              <a:gd name="T46" fmla="*/ 61 w 74"/>
                              <a:gd name="T47" fmla="*/ 427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2">
                                <a:moveTo>
                                  <a:pt x="61" y="83"/>
                                </a:moveTo>
                                <a:lnTo>
                                  <a:pt x="51" y="83"/>
                                </a:lnTo>
                                <a:lnTo>
                                  <a:pt x="51" y="112"/>
                                </a:lnTo>
                                <a:lnTo>
                                  <a:pt x="61" y="112"/>
                                </a:lnTo>
                                <a:lnTo>
                                  <a:pt x="61" y="83"/>
                                </a:lnTo>
                                <a:close/>
                                <a:moveTo>
                                  <a:pt x="61" y="0"/>
                                </a:moveTo>
                                <a:lnTo>
                                  <a:pt x="51" y="0"/>
                                </a:lnTo>
                                <a:lnTo>
                                  <a:pt x="3" y="70"/>
                                </a:lnTo>
                                <a:lnTo>
                                  <a:pt x="2" y="73"/>
                                </a:lnTo>
                                <a:lnTo>
                                  <a:pt x="0" y="76"/>
                                </a:lnTo>
                                <a:lnTo>
                                  <a:pt x="0" y="83"/>
                                </a:lnTo>
                                <a:lnTo>
                                  <a:pt x="73" y="83"/>
                                </a:lnTo>
                                <a:lnTo>
                                  <a:pt x="73" y="74"/>
                                </a:lnTo>
                                <a:lnTo>
                                  <a:pt x="12" y="74"/>
                                </a:lnTo>
                                <a:lnTo>
                                  <a:pt x="48" y="20"/>
                                </a:lnTo>
                                <a:lnTo>
                                  <a:pt x="50" y="18"/>
                                </a:lnTo>
                                <a:lnTo>
                                  <a:pt x="51" y="15"/>
                                </a:lnTo>
                                <a:lnTo>
                                  <a:pt x="61" y="15"/>
                                </a:lnTo>
                                <a:lnTo>
                                  <a:pt x="61" y="0"/>
                                </a:lnTo>
                                <a:close/>
                                <a:moveTo>
                                  <a:pt x="61" y="15"/>
                                </a:moveTo>
                                <a:lnTo>
                                  <a:pt x="51" y="15"/>
                                </a:lnTo>
                                <a:lnTo>
                                  <a:pt x="51" y="74"/>
                                </a:lnTo>
                                <a:lnTo>
                                  <a:pt x="61" y="74"/>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811" y="412"/>
                            <a:ext cx="232"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41" y="633"/>
                            <a:ext cx="211"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011" y="639"/>
                            <a:ext cx="25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313" y="639"/>
                            <a:ext cx="31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706" y="639"/>
                            <a:ext cx="33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538" y="860"/>
                            <a:ext cx="37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80" y="858"/>
                            <a:ext cx="2266" cy="383"/>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01"/>
                        <wps:cNvSpPr txBox="1">
                          <a:spLocks noChangeArrowheads="1"/>
                        </wps:cNvSpPr>
                        <wps:spPr bwMode="auto">
                          <a:xfrm>
                            <a:off x="60" y="150"/>
                            <a:ext cx="11616"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wps:txbx>
                        <wps:bodyPr rot="0" vert="horz" wrap="square" lIns="0" tIns="0" rIns="0" bIns="0" anchor="t" anchorCtr="0" upright="1">
                          <a:noAutofit/>
                        </wps:bodyPr>
                      </wps:wsp>
                    </wpg:wgp>
                  </a:graphicData>
                </a:graphic>
              </wp:inline>
            </w:drawing>
          </mc:Choice>
          <mc:Fallback>
            <w:pict>
              <v:group id="Group 100" o:spid="_x0000_s1026" style="width:583.8pt;height:182.25pt;mso-position-horizontal-relative:char;mso-position-vertical-relative:line" coordsize="11676,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">
                <v:shape id="Picture 168" o:spid="_x0000_s1027" type="#_x0000_t75" style="position:absolute;left:666;top:317;width:980;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UYjFAAAA2wAAAA8AAABkcnMvZG93bnJldi54bWxEj81qwzAQhO+FvIPYQG+NnEJL40QJ+aFg&#10;MBSaOPfF2lhurZWxVMfx01eFQo7DzHzDrDaDbURPna8dK5jPEhDEpdM1VwqK0/vTGwgfkDU2jknB&#10;jTxs1pOHFabaXfmT+mOoRISwT1GBCaFNpfSlIYt+5lri6F1cZzFE2VVSd3iNcNvI5yR5lRZrjgsG&#10;W9obKr+PP1bBoa2GYjFui6+dyc4fPj/c8tOo1ON02C5BBBrCPfzfzrSClz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lGIxQAAANsAAAAPAAAAAAAAAAAAAAAA&#10;AJ8CAABkcnMvZG93bnJldi54bWxQSwUGAAAAAAQABAD3AAAAkQMAAAAA&#10;">
                  <v:imagedata r:id="rId43" o:title=""/>
                </v:shape>
                <v:shape id="Freeform 167" o:spid="_x0000_s1028" style="position:absolute;width:1579;height:2920;visibility:visible;mso-wrap-style:square;v-text-anchor:top" coordsize="15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XsUA&#10;AADbAAAADwAAAGRycy9kb3ducmV2LnhtbESPQWvCQBCF74X+h2UKvdVNhYpEVxFLoRQPNRrR25gd&#10;k9jsbNjdmvjvu0LB4+PN+9686bw3jbiQ87VlBa+DBARxYXXNpYLt5uNlDMIHZI2NZVJwJQ/z2ePD&#10;FFNtO17TJQuliBD2KSqoQmhTKX1RkUE/sC1x9E7WGQxRulJqh12Em0YOk2QkDdYcGypsaVlR8ZP9&#10;mvjGcUW5899l1u39Id+9r76O57FSz0/9YgIiUB/ux//pT63gbQi3LRE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5exQAAANsAAAAPAAAAAAAAAAAAAAAAAJgCAABkcnMv&#10;ZG93bnJldi54bWxQSwUGAAAAAAQABAD1AAAAigMAAAAA&#10;" path="m1578,l,,,2920,1578,2706,1578,xe" fillcolor="#181212" stroked="f">
                  <v:path arrowok="t" o:connecttype="custom" o:connectlocs="1578,0;0,0;0,2920;1578,2706;1578,0" o:connectangles="0,0,0,0,0"/>
                </v:shape>
                <v:shape id="Picture 166" o:spid="_x0000_s1029" type="#_x0000_t75" style="position:absolute;left:1770;top:542;width:4195;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IyrDAAAA2wAAAA8AAABkcnMvZG93bnJldi54bWxEj0GLwjAUhO8L/ofwBG+aqihLNYoIgriy&#10;surB46N5tsXmJTSx1v31G0HY4zAz3zDzZWsq0VDtS8sKhoMEBHFmdcm5gvNp0/8E4QOyxsoyKXiS&#10;h+Wi8zHHVNsH/1BzDLmIEPYpKihCcKmUPivIoB9YRxy9q60NhijrXOoaHxFuKjlKkqk0WHJcKNDR&#10;uqDsdrwbBc3utG/s0H3nYfXlzAUPz9/RQalet13NQARqw3/43d5qBZMxv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jKsMAAADbAAAADwAAAAAAAAAAAAAAAACf&#10;AgAAZHJzL2Rvd25yZXYueG1sUEsFBgAAAAAEAAQA9wAAAI8DAAAAAA==&#10;">
                  <v:imagedata r:id="rId44" o:title=""/>
                </v:shape>
                <v:shape id="Picture 165" o:spid="_x0000_s1030" type="#_x0000_t75" style="position:absolute;left:1578;width:10037;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vb7CAAAA2wAAAA8AAABkcnMvZG93bnJldi54bWxEj0FrAjEUhO+F/ofwhN5q1tZKXY0iLYK3&#10;Vu3B42Pz3CzZvCxJ6m7/vSkIHoeZ+YZZrgfXiguF2HhWMBkXIIgrrxuuFfwct8/vIGJC1th6JgV/&#10;FGG9enxYYql9z3u6HFItMoRjiQpMSl0pZawMOYxj3xFn7+yDw5RlqKUO2Ge4a+VLUcykw4bzgsGO&#10;PgxV9vDrFITqdefitz2ZOdv+82tjt7WxSj2Nhs0CRKIh3cO39k4reJvC/5f8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9r2+wgAAANsAAAAPAAAAAAAAAAAAAAAAAJ8C&#10;AABkcnMvZG93bnJldi54bWxQSwUGAAAAAAQABAD3AAAAjgMAAAAA&#10;">
                  <v:imagedata r:id="rId114" o:title=""/>
                </v:shape>
                <v:shape id="Picture 164" o:spid="_x0000_s1031" type="#_x0000_t75" style="position:absolute;left:8521;width:1792;height: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SPfCAAAA2wAAAA8AAABkcnMvZG93bnJldi54bWxEj0uLwjAUhfeC/yHcgdnZtDJKqcYiouBi&#10;Fr5mf6e5tmWam9pErf9+IgguD+fxceZ5bxpxo87VlhUkUQyCuLC65lLB6bgZpSCcR9bYWCYFD3KQ&#10;L4aDOWba3nlPt4MvRRhhl6GCyvs2k9IVFRl0kW2Jg3e2nUEfZFdK3eE9jJtGjuN4Kg3WHAgVtrSq&#10;qPg7XE2AfBW/48fFrjHdrdLld/PTX66JUp8f/XIGwlPv3+FXe6sVTC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6Ej3wgAAANsAAAAPAAAAAAAAAAAAAAAAAJ8C&#10;AABkcnMvZG93bnJldi54bWxQSwUGAAAAAAQABAD3AAAAjgMAAAAA&#10;">
                  <v:imagedata r:id="rId115" o:title=""/>
                </v:shape>
                <v:shape id="Picture 163" o:spid="_x0000_s1032" type="#_x0000_t75" style="position:absolute;left:5434;width:2188;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n/XCAAAA2wAAAA8AAABkcnMvZG93bnJldi54bWxEj1FrwjAUhd+F/YdwB75psoEinbGMwkCY&#10;yFYFXy/NXVPW3NQm2vrvzWDg4+Gc8x3OOh9dK67Uh8azhpe5AkFcedNwreF4+JitQISIbLD1TBpu&#10;FCDfPE3WmBk/8Dddy1iLBOGQoQYbY5dJGSpLDsPcd8TJ+/G9w5hkX0vT45DgrpWvSi2lw4bTgsWO&#10;CkvVb3lxGvb+81RezltpayxV8aXMbjhHrafP4/sbiEhjfIT/21ujYbGEvy/p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J/1wgAAANsAAAAPAAAAAAAAAAAAAAAAAJ8C&#10;AABkcnMvZG93bnJldi54bWxQSwUGAAAAAAQABAD3AAAAjgMAAAAA&#10;">
                  <v:imagedata r:id="rId116" o:title=""/>
                </v:shape>
                <v:shape id="Picture 162" o:spid="_x0000_s1033" type="#_x0000_t75" style="position:absolute;left:10027;top:150;width:658;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3BnBAAAA2wAAAA8AAABkcnMvZG93bnJldi54bWxEj92KwjAUhO+FfYdwFrzTVMEfqlF2FUH0&#10;Su0DHJpjU2xOShNrfXsjCF4OM/MNs1x3thItNb50rGA0TEAQ506XXCjILrvBHIQPyBorx6TgSR7W&#10;q5/eElPtHnyi9hwKESHsU1RgQqhTKX1uyKIfupo4elfXWAxRNoXUDT4i3FZynCRTabHkuGCwpo2h&#10;/Ha+20hJ/mdHd5he84vJRtlRPrfbdqNU/7f7W4AI1IVv+NPeawWTGby/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i3BnBAAAA2wAAAA8AAAAAAAAAAAAAAAAAnwIA&#10;AGRycy9kb3ducmV2LnhtbFBLBQYAAAAABAAEAPcAAACNAwAAAAA=&#10;">
                  <v:imagedata r:id="rId117" o:title=""/>
                </v:shape>
                <v:shape id="Picture 161" o:spid="_x0000_s1034" type="#_x0000_t75" style="position:absolute;left:9879;width:21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40bBAAAA2wAAAA8AAABkcnMvZG93bnJldi54bWxET89rwjAUvgv+D+EJ3jRVsEhnlKIoiocx&#10;FWS3R/PWhjUvpYm2219vDoMdP77fq01va/Gk1hvHCmbTBARx4bThUsHtup8sQfiArLF2TAp+yMNm&#10;PRysMNOu4w96XkIpYgj7DBVUITSZlL6oyKKfuoY4cl+utRgibEupW+xiuK3lPElSadFwbKiwoW1F&#10;xfflYRWY5Wd3NPljd9jff9P8nL5bPEmlxqM+fwMRqA//4j/3UStYxLHx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N40bBAAAA2wAAAA8AAAAAAAAAAAAAAAAAnwIA&#10;AGRycy9kb3ducmV2LnhtbFBLBQYAAAAABAAEAPcAAACNAwAAAAA=&#10;">
                  <v:imagedata r:id="rId118" o:title=""/>
                </v:shape>
                <v:shape id="Picture 160" o:spid="_x0000_s1035" type="#_x0000_t75" style="position:absolute;left:6479;width:2197;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jxrFAAAA2wAAAA8AAABkcnMvZG93bnJldi54bWxEj0FrAjEUhO+F/ofwCr3VrELVbo1SRKXg&#10;QbSFXl83z83q5mWbpO76740geBxm5htmMutsLU7kQ+VYQb+XgSAunK64VPD9tXwZgwgRWWPtmBSc&#10;KcBs+vgwwVy7lrd02sVSJAiHHBWYGJtcylAYshh6riFO3t55izFJX0rtsU1wW8tBlg2lxYrTgsGG&#10;5oaK4+7fKvjd/vT9oD4Wi3Z+8KORWW3Wfyulnp+6j3cQkbp4D9/an1rB6xtcv6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o8axQAAANsAAAAPAAAAAAAAAAAAAAAA&#10;AJ8CAABkcnMvZG93bnJldi54bWxQSwUGAAAAAAQABAD3AAAAkQMAAAAA&#10;">
                  <v:imagedata r:id="rId119" o:title=""/>
                </v:shape>
                <v:shape id="Picture 159" o:spid="_x0000_s1036" type="#_x0000_t75" style="position:absolute;left:10860;width:755;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e8LAAAAA2wAAAA8AAABkcnMvZG93bnJldi54bWxET01rwkAQvRf6H5YpeKubFis1uooUi7UI&#10;xejF25Adk2B2NmTXGP+9cxB6fLzv2aJ3teqoDZVnA2/DBBRx7m3FhYHD/vv1E1SIyBZrz2TgRgEW&#10;8+enGabWX3lHXRYLJSEcUjRQxtikWoe8JIdh6Bti4U6+dRgFtoW2LV4l3NX6PUnG2mHF0lBiQ18l&#10;5efs4gyMV9avth8bv8wm6+7oRpr73z9jBi/9cgoqUh//xQ/3jxWfrJcv8gP0/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l7wsAAAADbAAAADwAAAAAAAAAAAAAAAACfAgAA&#10;ZHJzL2Rvd25yZXYueG1sUEsFBgAAAAAEAAQA9wAAAIwDAAAAAA==&#10;">
                  <v:imagedata r:id="rId120" o:title=""/>
                </v:shape>
                <v:shape id="Picture 158" o:spid="_x0000_s1037" type="#_x0000_t75" style="position:absolute;left:9805;width:38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27rDAAAA2wAAAA8AAABkcnMvZG93bnJldi54bWxEj0FLw0AUhO9C/8PyCt7spiIxxG5LEVv0&#10;4MHaH/DIvmZDs2/T3WcT/70rCB6HmfmGWW0m36srxdQFNrBcFKCIm2A7bg0cP3d3FagkyBb7wGTg&#10;mxJs1rObFdY2jPxB14O0KkM41WjAiQy11qlx5DEtwkCcvVOIHiXL2Gobccxw3+v7oii1x47zgsOB&#10;nh0158OXNzBe9KOcy23LR3Fx//ZevaSHypjb+bR9AiU0yX/4r/1qDZR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7busMAAADbAAAADwAAAAAAAAAAAAAAAACf&#10;AgAAZHJzL2Rvd25yZXYueG1sUEsFBgAAAAAEAAQA9wAAAI8DAAAAAA==&#10;">
                  <v:imagedata r:id="rId121" o:title=""/>
                </v:shape>
                <v:shape id="Picture 157" o:spid="_x0000_s1038" type="#_x0000_t75" style="position:absolute;left:10754;width:861;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y2rEAAAA2wAAAA8AAABkcnMvZG93bnJldi54bWxEj8FqwzAQRO+B/IPYQi+hkWuCCU7k0ARa&#10;evGhTqDXRdrYxtbKWKrj9uujQqHHYWbeMPvDbHsx0ehbxwqe1wkIYu1My7WCy/n1aQvCB2SDvWNS&#10;8E0eDsVyscfcuBt/0FSFWkQI+xwVNCEMuZReN2TRr91AHL2rGy2GKMdamhFvEW57mSZJJi22HBca&#10;HOjUkO6qL6tArrzW5Q+3b6d00x37rJyqz1Kpx4f5ZQci0Bz+w3/td6MgS+H3S/wB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y2rEAAAA2wAAAA8AAAAAAAAAAAAAAAAA&#10;nwIAAGRycy9kb3ducmV2LnhtbFBLBQYAAAAABAAEAPcAAACQAwAAAAA=&#10;">
                  <v:imagedata r:id="rId122" o:title=""/>
                </v:shape>
                <v:shape id="AutoShape 156" o:spid="_x0000_s1039" style="position:absolute;left:1599;top:426;width:269;height:26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xtsEA&#10;AADbAAAADwAAAGRycy9kb3ducmV2LnhtbESPzarCMBSE94LvEI7gTlMVilajiKC4uHj93R+aY1ts&#10;TmoTtfftzQXB5TAz3zCzRWNK8aTaFZYVDPoRCOLU6oIzBefTujcG4TyyxtIyKfgjB4t5uzXDRNsX&#10;H+h59JkIEHYJKsi9rxIpXZqTQde3FXHwrrY26IOsM6lrfAW4KeUwimJpsOCwkGNFq5zS2/FhFNDj&#10;Xu0vu/NmEP/SqrDR5MdftFLdTrOcgvDU+G/4095qBfEI/r+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MbbBAAAA2wAAAA8AAAAAAAAAAAAAAAAAmAIAAGRycy9kb3du&#10;cmV2LnhtbFBLBQYAAAAABAAEAPUAAACGAwAAAAA=&#10;" path="m162,l108,,,267r74,l89,228r164,l231,174r-124,l135,83r60,l162,xm253,228r-71,l194,267r75,l253,228xm195,83r-60,l164,174r67,l195,83xe" fillcolor="#fdfdfd" stroked="f">
                  <v:path arrowok="t" o:connecttype="custom" o:connectlocs="162,426;108,426;0,693;74,693;89,654;253,654;231,600;107,600;135,509;195,509;162,426;253,654;182,654;194,693;269,693;253,654;195,509;135,509;164,600;231,600;195,509" o:connectangles="0,0,0,0,0,0,0,0,0,0,0,0,0,0,0,0,0,0,0,0,0"/>
                </v:shape>
                <v:shape id="AutoShape 155" o:spid="_x0000_s1040" style="position:absolute;left:1874;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U1MIA&#10;AADbAAAADwAAAGRycy9kb3ducmV2LnhtbESPX2vCMBTF34V9h3CFvWmqbKVUo2wDYWwMtOr7pbk2&#10;dc1NabK2+/bLQPDxcP78OOvtaBvRU+drxwoW8wQEcel0zZWC03E3y0D4gKyxcUwKfsnDdvMwWWOu&#10;3cAH6otQiTjCPkcFJoQ2l9KXhiz6uWuJo3dxncUQZVdJ3eEQx20jl0mSSos1R4LBlt4Mld/Fj42Q&#10;D7n8SpPP/VkTvj6b5pDtrkapx+n4sgIRaAz38K39rhWkT/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NTUwgAAANsAAAAPAAAAAAAAAAAAAAAAAJgCAABkcnMvZG93&#10;bnJldi54bWxQSwUGAAAAAAQABAD1AAAAhwMAAAAA&#10;" path="m59,147l,147r11,33l32,201r25,11l82,215r31,-5l139,196r17,-22l158,167r-96,l59,147xm80,l51,5,26,18,9,39,3,66,6,84,16,99r16,11l50,119r24,9l91,134r9,7l103,150r,11l92,167r66,l163,146r-6,-27l140,102,118,91,92,83,77,78,62,72r,-16l67,48r85,l147,31,126,12,102,2,80,xm152,48r-55,l98,59r,4l157,63,152,48xe" fillcolor="#fdfdfd" stroked="f">
                  <v:path arrowok="t" o:connecttype="custom" o:connectlocs="59,633;0,633;11,666;32,687;57,698;82,701;113,696;139,682;156,660;158,653;62,653;59,633;80,486;51,491;26,504;9,525;3,552;6,570;16,585;32,596;50,605;74,614;91,620;100,627;103,636;103,647;92,653;158,653;163,632;157,605;140,588;118,577;92,569;77,564;62,558;62,542;67,534;152,534;147,517;126,498;102,488;80,486;152,534;97,534;98,545;98,549;157,549;152,534" o:connectangles="0,0,0,0,0,0,0,0,0,0,0,0,0,0,0,0,0,0,0,0,0,0,0,0,0,0,0,0,0,0,0,0,0,0,0,0,0,0,0,0,0,0,0,0,0,0,0,0"/>
                </v:shape>
                <v:shape id="AutoShape 154" o:spid="_x0000_s1041" style="position:absolute;left:2062;top:486;width:218;height:275;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VYcIA&#10;AADbAAAADwAAAGRycy9kb3ducmV2LnhtbESPS4vCMBSF9wP+h3AFN4OmCj6oRhFRceNiasHtpbm2&#10;1eamNFHrvzeCMMvDeXycxao1lXhQ40rLCoaDCARxZnXJuYL0tOvPQDiPrLGyTApe5GC17PwsMNb2&#10;yX/0SHwuwgi7GBUU3texlC4ryKAb2Jo4eBfbGPRBNrnUDT7DuKnkKIom0mDJgVBgTZuCsltyN4G7&#10;u17Pw+3dHg9mP/1dj9KzS1Olet12PQfhqfX/4W/7oBVMx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VhwgAAANsAAAAPAAAAAAAAAAAAAAAAAJgCAABkcnMvZG93&#10;bnJldi54bWxQSwUGAAAAAAQABAD1AAAAhwMAAAAA&#10;" path="m56,6l,6,,275r60,l60,189r123,l190,183r16,-25l108,158,87,153,71,142,61,125,57,107,61,89,70,73,86,60r22,-4l204,56,195,37,185,29,56,29,56,6xm183,189r-123,l68,196r11,9l97,212r23,3l159,206r24,-17xm204,56r-96,l130,60r15,13l155,89r3,18l154,125r-9,17l129,153r-21,5l206,158r4,-8l218,110,212,73,204,56xm120,l99,2,81,9,68,18,57,29r128,l165,11,120,xe" fillcolor="#fdfdfd" stroked="f">
                  <v:path arrowok="t" o:connecttype="custom" o:connectlocs="56,492;0,492;0,761;60,761;60,675;183,675;190,669;206,644;108,644;87,639;71,628;61,611;57,593;61,575;70,559;86,546;108,542;204,542;195,523;185,515;56,515;56,492;183,675;60,675;68,682;79,691;97,698;120,701;159,692;183,675;204,542;108,542;130,546;145,559;155,575;158,593;154,611;145,628;129,639;108,644;206,644;210,636;218,596;212,559;204,542;120,486;99,488;81,495;68,504;57,515;185,515;165,497;120,486" o:connectangles="0,0,0,0,0,0,0,0,0,0,0,0,0,0,0,0,0,0,0,0,0,0,0,0,0,0,0,0,0,0,0,0,0,0,0,0,0,0,0,0,0,0,0,0,0,0,0,0,0,0,0,0,0"/>
                </v:shape>
                <v:line id="Line 153" o:spid="_x0000_s1042" style="position:absolute;visibility:visible;mso-wrap-style:square" from="2338,492" to="233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XmcQAAADbAAAADwAAAGRycy9kb3ducmV2LnhtbESPQWvCQBSE74X+h+UVvOmmCkGiG5FC&#10;xVOhiUiPr9mXbDT7Ns1uNfXXu4VCj8PMfMOsN6PtxIUG3zpW8DxLQBBXTrfcKDiUr9MlCB+QNXaO&#10;ScEPedjkjw9rzLS78jtditCICGGfoQITQp9J6StDFv3M9cTRq91gMUQ5NFIPeI1w28l5kqTSYstx&#10;wWBPL4aqc/FtFew+a1Pamz4tDu6tKD+6r6OZo1KTp3G7AhFoDP/hv/ZeK0hT+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ZeZxAAAANsAAAAPAAAAAAAAAAAA&#10;AAAAAKECAABkcnMvZG93bnJldi54bWxQSwUGAAAAAAQABAD5AAAAkgMAAAAA&#10;" strokecolor="#fdfdfd" strokeweight="1.0571mm"/>
                <v:line id="Line 152" o:spid="_x0000_s1043" style="position:absolute;visibility:visible;mso-wrap-style:square" from="2308,448" to="236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TNsMAAADbAAAADwAAAGRycy9kb3ducmV2LnhtbESPUUvDQBCE3wX/w7GCb/ZiLFViL6Eq&#10;hQq+NPEHLLltEprbi3drG/31niD4OMzMN8y6mt2oThTi4NnA7SIDRdx6O3Bn4L3Z3jyAioJscfRM&#10;Br4oQlVeXqyxsP7MezrV0qkE4ViggV5kKrSObU8O48JPxMk7+OBQkgydtgHPCe5GnWfZSjscOC30&#10;ONFzT+2x/nQGNh+5k23wr9JMb83dy3e+pKfcmOurefMISmiW//Bfe2cNrO7h90v6Abr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kzbDAAAA2wAAAA8AAAAAAAAAAAAA&#10;AAAAoQIAAGRycy9kb3ducmV2LnhtbFBLBQYAAAAABAAEAPkAAACRAwAAAAA=&#10;" strokecolor="#fdfdfd" strokeweight="2.25pt"/>
                <v:shape id="AutoShape 151" o:spid="_x0000_s1044" style="position:absolute;left:2407;top:486;width:107;height:207;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8s74A&#10;AADbAAAADwAAAGRycy9kb3ducmV2LnhtbERPy4rCMBTdC/5DuMLsNHWGEalGEUEQN1of+0tzbYrN&#10;TWgyWv36yUJweTjv+bKzjbhTG2rHCsajDARx6XTNlYLzaTOcgggRWWPjmBQ8KcBy0e/NMdfuwQXd&#10;j7ESKYRDjgpMjD6XMpSGLIaR88SJu7rWYkywraRu8ZHCbSO/s2wiLdacGgx6Whsqb8c/q+CSOdae&#10;Duaw+y1+zoWXev/aK/U16FYzEJG6+BG/3VutYJLGpi/p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SvLO+AAAA2wAAAA8AAAAAAAAAAAAAAAAAmAIAAGRycy9kb3ducmV2&#10;LnhtbFBLBQYAAAAABAAEAPUAAACDAwAAAAA=&#10;" path="m55,6l,6,,207r60,l60,98,63,79,73,68,88,62r18,-2l106,29r-51,l55,6xm106,l85,3,70,10,62,20r-5,9l106,29,106,xe" fillcolor="#fdfdfd" stroked="f">
                  <v:path arrowok="t" o:connecttype="custom" o:connectlocs="55,492;0,492;0,693;60,693;60,584;63,565;73,554;88,548;106,546;106,515;55,515;55,492;106,486;85,489;70,496;62,506;57,515;106,515;106,486" o:connectangles="0,0,0,0,0,0,0,0,0,0,0,0,0,0,0,0,0,0,0"/>
                </v:shape>
                <v:shape id="AutoShape 150" o:spid="_x0000_s1045" style="position:absolute;left:2524;top:486;width:221;height:215;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cIA&#10;AADbAAAADwAAAGRycy9kb3ducmV2LnhtbESPQYvCMBSE74L/ITxhb5rqoWrXVGRhwRUvVr0/krdt&#10;afNSmqx2/70RBI/DzHzDbLaDbcWNel87VjCfJSCItTM1lwou5+/pCoQPyAZbx6Tgnzxs8/Fog5lx&#10;dz7RrQiliBD2GSqoQugyKb2uyKKfuY44er+utxii7EtperxHuG3lIklSabHmuFBhR18V6ab4swq8&#10;c5frYrds0kOx0of1/Lg//milPibD7hNEoCG8w6/23ihI1/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X95wgAAANsAAAAPAAAAAAAAAAAAAAAAAJgCAABkcnMvZG93&#10;bnJldi54bWxQSwUGAAAAAAQABAD1AAAAhwMAAAAA&#10;" path="m100,l62,7,30,29,8,62,,107r7,40l26,182r32,24l100,215r18,-2l135,208r13,-9l159,186r61,l220,158r-111,l86,152,71,140,62,123,60,108,63,90,72,73,87,60r22,-4l220,56r,-27l159,29,151,18,139,9,122,3,100,xm220,186r-60,l160,207r60,l220,186xm220,56r-111,l131,60r16,12l157,88r3,19l157,123r-8,16l133,152r-24,6l220,158r,-102xm220,6r-60,l160,29r60,l220,6xe" fillcolor="#fdfdfd" stroked="f">
                  <v:path arrowok="t" o:connecttype="custom" o:connectlocs="100,486;62,493;30,515;8,548;0,593;7,633;26,668;58,692;100,701;118,699;135,694;148,685;159,672;220,672;220,644;109,644;86,638;71,626;62,609;60,594;63,576;72,559;87,546;109,542;220,542;220,515;159,515;151,504;139,495;122,489;100,486;220,672;160,672;160,693;220,693;220,672;220,542;109,542;131,546;147,558;157,574;160,593;157,609;149,625;133,638;109,644;220,644;220,542;220,492;160,492;160,515;220,515;220,492" o:connectangles="0,0,0,0,0,0,0,0,0,0,0,0,0,0,0,0,0,0,0,0,0,0,0,0,0,0,0,0,0,0,0,0,0,0,0,0,0,0,0,0,0,0,0,0,0,0,0,0,0,0,0,0,0"/>
                </v:shape>
                <v:line id="Line 149" o:spid="_x0000_s1046" style="position:absolute;visibility:visible;mso-wrap-style:square" from="2825,539" to="282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q8EAAADbAAAADwAAAGRycy9kb3ducmV2LnhtbERPz2vCMBS+C/sfwht401SFOappEWFj&#10;p8FakR2fzbOpNi+1ybTbX78cBI8f3+91PthWXKn3jWMFs2kCgrhyuuFawa58m7yC8AFZY+uYFPyS&#10;hzx7Gq0x1e7GX3QtQi1iCPsUFZgQulRKXxmy6KeuI47c0fUWQ4R9LXWPtxhuWzlPkhdpseHYYLCj&#10;raHqXPxYBe+Hoyntnz4tdu6zKL/by97MUanx87BZgQg0hIf47v7QCpZxffwSf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TyrwQAAANsAAAAPAAAAAAAAAAAAAAAA&#10;AKECAABkcnMvZG93bnJldi54bWxQSwUGAAAAAAQABAD5AAAAjwMAAAAA&#10;" strokecolor="#fdfdfd" strokeweight="1.0571mm"/>
                <v:line id="Line 148" o:spid="_x0000_s1047" style="position:absolute;visibility:visible;mso-wrap-style:square" from="2767,515" to="288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2P8QAAADbAAAADwAAAGRycy9kb3ducmV2LnhtbESPQWsCMRSE7wX/Q3iCt5pdD7qsRimi&#10;0JOo9eDxsXlutm5e4ibVtb++KRR6HGbmG2ax6m0r7tSFxrGCfJyBIK6cbrhWcPrYvhYgQkTW2Dom&#10;BU8KsFoOXhZYavfgA92PsRYJwqFEBSZGX0oZKkMWw9h54uRdXGcxJtnVUnf4SHDbykmWTaXFhtOC&#10;QU9rQ9X1+GUV+P62mfrr6XZeu3xS7M6fpth/KzUa9m9zEJH6+B/+a79rBbM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3Y/xAAAANsAAAAPAAAAAAAAAAAA&#10;AAAAAKECAABkcnMvZG93bnJldi54bWxQSwUGAAAAAAQABAD5AAAAkgMAAAAA&#10;" strokecolor="#fdfdfd" strokeweight="2.33pt"/>
                <v:line id="Line 147" o:spid="_x0000_s1048" style="position:absolute;visibility:visible;mso-wrap-style:square" from="2795,459" to="285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IWsQAAADbAAAADwAAAGRycy9kb3ducmV2LnhtbESPQWvCQBSE74L/YXmCF6mbBlpL6ipS&#10;EYSqYAz0+sg+k2j2bciuGv+9KxQ8DjPzDTOdd6YWV2pdZVnB+zgCQZxbXXGhIDus3r5AOI+ssbZM&#10;Cu7kYD7r96aYaHvjPV1TX4gAYZeggtL7JpHS5SUZdGPbEAfvaFuDPsi2kLrFW4CbWsZR9CkNVhwW&#10;Smzop6T8nF6MgiX9bqI/naVZfopXH/V2RJvRTqnhoFt8g/DU+Vf4v73WCiYx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EhaxAAAANsAAAAPAAAAAAAAAAAA&#10;AAAAAKECAABkcnMvZG93bnJldi54bWxQSwUGAAAAAAQABAD5AAAAkgMAAAAA&#10;" strokecolor="#fdfdfd" strokeweight="3.3pt"/>
                <v:line id="Line 146" o:spid="_x0000_s1049" style="position:absolute;visibility:visible;mso-wrap-style:square" from="2936,492" to="293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i3MQAAADbAAAADwAAAGRycy9kb3ducmV2LnhtbESPQWvCQBSE70L/w/IKvemmClpSN1IK&#10;Sk+FJiI9vmZfstHs2zS71dRf7wqCx2FmvmGWq8G24ki9bxwreJ4kIIhLpxuuFWyL9fgFhA/IGlvH&#10;pOCfPKyyh9ESU+1O/EXHPNQiQtinqMCE0KVS+tKQRT9xHXH0KtdbDFH2tdQ9niLctnKaJHNpseG4&#10;YLCjd0PlIf+zCjY/lSnsWe9nW/eZF9/t785MUamnx+HtFUSgIdzDt/aHVrCYwfVL/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LcxAAAANsAAAAPAAAAAAAAAAAA&#10;AAAAAKECAABkcnMvZG93bnJldi54bWxQSwUGAAAAAAQABAD5AAAAkgMAAAAA&#10;" strokecolor="#fdfdfd" strokeweight="1.0571mm"/>
                <v:line id="Line 145" o:spid="_x0000_s1050" style="position:absolute;visibility:visible;mso-wrap-style:square" from="2906,448" to="29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bnMMAAADbAAAADwAAAGRycy9kb3ducmV2LnhtbESPUUvDQBCE3wX/w7FC3+zFtKjEXkJV&#10;ChV8aeMPWHLbJDS3F+/WNvrre4Lg4zAz3zCranKDOlGIvWcDd/MMFHHjbc+tgY96c/sIKgqyxcEz&#10;GfimCFV5fbXCwvoz7+i0l1YlCMcCDXQiY6F1bDpyGOd+JE7ewQeHkmRotQ14TnA36DzL7rXDntNC&#10;hyO9dNQc91/OwPozd7IJ/k3q8b1evP7kS3rOjZndTOsnUEKT/If/2ltr4GEJv1/SD9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5zDAAAA2wAAAA8AAAAAAAAAAAAA&#10;AAAAoQIAAGRycy9kb3ducmV2LnhtbFBLBQYAAAAABAAEAPkAAACRAwAAAAA=&#10;" strokecolor="#fdfdfd" strokeweight="2.25pt"/>
                <v:shape id="AutoShape 144" o:spid="_x0000_s1051" style="position:absolute;left:2994;top:486;width:216;height:213;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ZpMMA&#10;AADbAAAADwAAAGRycy9kb3ducmV2LnhtbESPQWvCQBSE74L/YXmCl1A3kdZqdA1BW+ilh2rp+ZF9&#10;JsHs25Bdk/jvu4WCx2FmvmF22Wga0VPnassKkkUMgriwuuZSwff5/WkNwnlkjY1lUnAnB9l+Otlh&#10;qu3AX9SffCkChF2KCirv21RKV1Rk0C1sSxy8i+0M+iC7UuoOhwA3jVzG8UoarDksVNjSoaLierqZ&#10;QEmObRT/JJ/meWNz0yOVb5dIqflszLcgPI3+Ef5vf2gFry/w9y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ZpMMAAADbAAAADwAAAAAAAAAAAAAAAACYAgAAZHJzL2Rv&#10;d25yZXYueG1sUEsFBgAAAAAEAAQA9QAAAIgDAAAAAA==&#10;" path="m108,l60,10,27,35,7,69,,107r7,37l27,178r33,25l108,213r48,-10l190,178r12,-20l108,158,90,154,75,143,64,127,60,107,64,87,75,70,90,60r18,-4l202,56,190,35,156,10,108,xm202,56r-94,l126,60r16,10l152,87r4,20l152,127r-10,16l126,154r-18,4l202,158r8,-14l216,107,210,69,202,56xe" fillcolor="#fdfdfd" stroked="f">
                  <v:path arrowok="t" o:connecttype="custom" o:connectlocs="108,486;60,496;27,521;7,555;0,593;7,630;27,664;60,689;108,699;156,689;190,664;202,644;108,644;90,640;75,629;64,613;60,593;64,573;75,556;90,546;108,542;202,542;190,521;156,496;108,486;202,542;108,542;126,546;142,556;152,573;156,593;152,613;142,629;126,640;108,644;202,644;210,630;216,593;210,555;202,542" o:connectangles="0,0,0,0,0,0,0,0,0,0,0,0,0,0,0,0,0,0,0,0,0,0,0,0,0,0,0,0,0,0,0,0,0,0,0,0,0,0,0,0"/>
                </v:shape>
                <v:shape id="AutoShape 143" o:spid="_x0000_s1052" style="position:absolute;left:3239;top:486;width:186;height:207;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JMIA&#10;AADbAAAADwAAAGRycy9kb3ducmV2LnhtbESPQYvCMBSE74L/ITxhbza1B1erUUQQveruxdujebbV&#10;5iU0sa376zcLCx6HmfmGWW8H04iOWl9bVjBLUhDEhdU1lwq+vw7TBQgfkDU2lknBizxsN+PRGnNt&#10;ez5TdwmliBD2OSqoQnC5lL6oyKBPrCOO3s22BkOUbSl1i32Em0ZmaTqXBmuOCxU62ldUPC5Po+Au&#10;s+Oyfxz25853O3e7u+zndFXqYzLsViACDeEd/m+ftILPO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kwgAAANsAAAAPAAAAAAAAAAAAAAAAAJgCAABkcnMvZG93&#10;bnJldi54bWxQSwUGAAAAAAQABAD1AAAAhwMAAAAA&#10;" path="m57,6l,6,,207r60,l60,98r,-12l64,72,74,60,94,56r89,l178,38r-5,-9l57,29,57,6xm183,56r-89,l112,60r10,11l125,85r1,13l126,207r60,l186,83,183,57r,-1xm112,l89,3,73,10,63,20r-6,9l173,29r-2,-3l163,17,153,10,140,5,126,1,112,xe" fillcolor="#fdfdfd" stroked="f">
                  <v:path arrowok="t" o:connecttype="custom" o:connectlocs="57,492;0,492;0,693;60,693;60,584;60,572;64,558;74,546;94,542;183,542;178,524;173,515;57,515;57,492;183,542;94,542;112,546;122,557;125,571;126,584;126,693;186,693;186,569;183,543;183,542;112,486;89,489;73,496;63,506;57,515;173,515;171,512;163,503;153,496;140,491;126,487;112,486" o:connectangles="0,0,0,0,0,0,0,0,0,0,0,0,0,0,0,0,0,0,0,0,0,0,0,0,0,0,0,0,0,0,0,0,0,0,0,0,0"/>
                </v:shape>
                <v:shape id="AutoShape 142" o:spid="_x0000_s1053" style="position:absolute;left:3450;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cfsAA&#10;AADbAAAADwAAAGRycy9kb3ducmV2LnhtbESPW4vCMBCF3wX/QxjBN00VvFCNooIgLgvr7X1oxqba&#10;TEoTtf77zcKCj4dz+TjzZWNL8aTaF44VDPoJCOLM6YJzBefTtjcF4QOyxtIxKXiTh+Wi3Zpjqt2L&#10;D/Q8hlzEEfYpKjAhVKmUPjNk0fddRRy9q6sthijrXOoaX3HclnKYJGNpseBIMFjRxlB2Pz5shOzl&#10;8HucfP1cNOF6ZMrDdHszSnU7zWoGIlATPuH/9k4rmEzg70v8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cfsAAAADbAAAADwAAAAAAAAAAAAAAAACYAgAAZHJzL2Rvd25y&#10;ZXYueG1sUEsFBgAAAAAEAAQA9QAAAIUDAAAAAA==&#10;" path="m58,147l,147r10,33l31,201r25,11l81,215r32,-5l139,196r18,-22l158,167r-97,l58,147xm79,l50,5,25,18,8,39,1,66,5,84,16,99r15,11l49,119r25,9l91,134r9,7l103,150r,11l91,167r67,l163,146r-6,-27l140,102,118,91,93,83,76,78,61,72r,-16l66,48r85,l146,31,126,12,102,2,79,xm151,48r-55,l97,59r,4l156,63,151,48xe" fillcolor="#fdfdfd" stroked="f">
                  <v:path arrowok="t" o:connecttype="custom" o:connectlocs="58,633;0,633;10,666;31,687;56,698;81,701;113,696;139,682;157,660;158,653;61,653;58,633;79,486;50,491;25,504;8,525;1,552;5,570;16,585;31,596;49,605;74,614;91,620;100,627;103,636;103,647;91,653;158,653;163,632;157,605;140,588;118,577;93,569;76,564;61,558;61,542;66,534;151,534;146,517;126,498;102,488;79,486;151,534;96,534;97,545;97,549;156,549;151,534" o:connectangles="0,0,0,0,0,0,0,0,0,0,0,0,0,0,0,0,0,0,0,0,0,0,0,0,0,0,0,0,0,0,0,0,0,0,0,0,0,0,0,0,0,0,0,0,0,0,0,0"/>
                </v:shape>
                <v:shape id="Picture 141" o:spid="_x0000_s1054" type="#_x0000_t75" style="position:absolute;left:3708;top:426;width:68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jTTCAAAA2wAAAA8AAABkcnMvZG93bnJldi54bWxETz1rwzAQ3QP9D+IK3WK5GdLgWjFxIVBM&#10;KTTp0G6HdbEcWydjqbHz76OhkPHxvvNitr240OhbxwqekxQEce10y42C7+N+uQHhA7LG3jEpuJKH&#10;YvuwyDHTbuIvuhxCI2II+wwVmBCGTEpfG7LoEzcQR+7kRoshwrGResQphttertJ0LS22HBsMDvRm&#10;qO4Of1ZBef4xH76r1iVVJ/NZ/XZThZ1ST4/z7hVEoDncxf/ud63gJY6NX+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Y00wgAAANsAAAAPAAAAAAAAAAAAAAAAAJ8C&#10;AABkcnMvZG93bnJldi54bWxQSwUGAAAAAAQABAD3AAAAjgMAAAAA&#10;">
                  <v:imagedata r:id="rId123" o:title=""/>
                </v:shape>
                <v:shape id="Picture 140" o:spid="_x0000_s1055" type="#_x0000_t75" style="position:absolute;left:4426;top:426;width:210;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tLEAAAA2wAAAA8AAABkcnMvZG93bnJldi54bWxEj82KwkAQhO+C7zC04EU2Ez3saswoIgjm&#10;sODfA/Rm2iSY6QmZUaNP7wjCHouq+opKl52pxY1aV1lWMI5iEMS51RUXCk7HzdcUhPPIGmvLpOBB&#10;DpaLfi/FRNs77+l28IUIEHYJKii9bxIpXV6SQRfZhjh4Z9sa9EG2hdQt3gPc1HISx9/SYMVhocSG&#10;1iXll8PVKPg1k91plsXTy/H596QNZ6P9LlNqOOhWcxCeOv8f/rS3WsHPDN5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ytLEAAAA2wAAAA8AAAAAAAAAAAAAAAAA&#10;nwIAAGRycy9kb3ducmV2LnhtbFBLBQYAAAAABAAEAPcAAACQAwAAAAA=&#10;">
                  <v:imagedata r:id="rId124" o:title=""/>
                </v:shape>
                <v:shape id="Picture 139" o:spid="_x0000_s1056" type="#_x0000_t75" style="position:absolute;left:4670;top:488;width:20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Q7DAAAA2wAAAA8AAABkcnMvZG93bnJldi54bWxET01rwkAQvRf8D8sIvdVNKxSJriIVoaVg&#10;qSmItyE7JtHsbJrdxLS/vnMQeny878VqcLXqqQ2VZwOPkwQUce5txYWBr2z7MAMVIrLF2jMZ+KEA&#10;q+XoboGp9Vf+pH4fCyUhHFI0UMbYpFqHvCSHYeIbYuFOvnUYBbaFti1eJdzV+ilJnrXDiqWhxIZe&#10;Ssov+85JSZcd++/z+28x3U0Pu67afKzfMmPux8N6DirSEP/FN/erNTCT9fJFf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ZDsMAAADbAAAADwAAAAAAAAAAAAAAAACf&#10;AgAAZHJzL2Rvd25yZXYueG1sUEsFBgAAAAAEAAQA9wAAAI8DAAAAAA==&#10;">
                  <v:imagedata r:id="rId125" o:title=""/>
                </v:shape>
                <v:shape id="Picture 138" o:spid="_x0000_s1057" type="#_x0000_t75" style="position:absolute;left:4907;top:488;width:30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P0TGAAAA2wAAAA8AAABkcnMvZG93bnJldi54bWxEj0FrwkAUhO+C/2F5Qm+6scE2pK6ihYJ6&#10;KY216O2RfSbB7NuQXU38926h0OMwM98w82VvanGj1lWWFUwnEQji3OqKCwXf+49xAsJ5ZI21ZVJw&#10;JwfLxXAwx1Tbjr/olvlCBAi7FBWU3jeplC4vyaCb2IY4eGfbGvRBtoXULXYBbmr5HEUv0mDFYaHE&#10;ht5Lyi/Z1ShoZpvXbH9ad6fP+Od42G3jQ3KMlXoa9as3EJ56/x/+a2+0gmQKv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E/RMYAAADbAAAADwAAAAAAAAAAAAAA&#10;AACfAgAAZHJzL2Rvd25yZXYueG1sUEsFBgAAAAAEAAQA9wAAAJIDAAAAAA==&#10;">
                  <v:imagedata r:id="rId126" o:title=""/>
                </v:shape>
                <v:shape id="Picture 137" o:spid="_x0000_s1058" type="#_x0000_t75" style="position:absolute;left:5229;top:426;width:451;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HyLCAAAA2wAAAA8AAABkcnMvZG93bnJldi54bWxEj82qwjAUhPeC7xCO4EY0tVxEq1FEEL3c&#10;lX/7Q3NsS5uT2kStb28uCC6HmfmGWaxaU4kHNa6wrGA8ikAQp1YXnCk4n7bDKQjnkTVWlknBixys&#10;lt3OAhNtn3ygx9FnIkDYJagg975OpHRpTgbdyNbEwbvaxqAPssmkbvAZ4KaScRRNpMGCw0KONW1y&#10;Ssvj3ShI43IyoJ/y9/KaHW7l+u+S+d1WqX6vXc9BeGr9N/xp77WCaQz/X8I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R8iwgAAANsAAAAPAAAAAAAAAAAAAAAAAJ8C&#10;AABkcnMvZG93bnJldi54bWxQSwUGAAAAAAQABAD3AAAAjgMAAAAA&#10;">
                  <v:imagedata r:id="rId127" o:title=""/>
                </v:shape>
                <v:shape id="Picture 136" o:spid="_x0000_s1059" type="#_x0000_t75" style="position:absolute;left:5753;top:426;width:25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pMLDAAAA2wAAAA8AAABkcnMvZG93bnJldi54bWxEj9GKwjAURN8X/IdwBV+WNVVxcatRVFzQ&#10;N239gEtzty02N6WJtuvXG0HwcZiZM8xi1ZlK3KhxpWUFo2EEgjizuuRcwTn9/ZqBcB5ZY2WZFPyT&#10;g9Wy97HAWNuWT3RLfC4ChF2MCgrv61hKlxVk0A1tTRy8P9sY9EE2udQNtgFuKjmOom9psOSwUGBN&#10;24KyS3I1Cu7lLv2cbtL9Nu2Ouj3efw7njVZq0O/WcxCeOv8Ov9p7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6kwsMAAADbAAAADwAAAAAAAAAAAAAAAACf&#10;AgAAZHJzL2Rvd25yZXYueG1sUEsFBgAAAAAEAAQA9wAAAI8DAAAAAA==&#10;">
                  <v:imagedata r:id="rId128" o:title=""/>
                </v:shape>
                <v:shape id="Picture 135" o:spid="_x0000_s1060" type="#_x0000_t75" style="position:absolute;left:6043;top:426;width:46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ajLCAAAA2wAAAA8AAABkcnMvZG93bnJldi54bWxEj0+LwjAUxO/CfofwFrxpuiJauo2yCAU9&#10;buvF27N5/eM2L6WJWr+9WRA8DjPzGybdjqYTNxpca1nB1zwCQVxa3XKt4FhksxiE88gaO8uk4EEO&#10;tpuPSYqJtnf+pVvuaxEg7BJU0HjfJ1K6siGDbm574uBVdjDogxxqqQe8B7jp5CKKVtJgy2GhwZ52&#10;DZV/+dUoKPbrtrgcH1ldGlnl4/WQnS8npaaf4883CE+jf4df7b1WEC/h/0v4A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7moywgAAANsAAAAPAAAAAAAAAAAAAAAAAJ8C&#10;AABkcnMvZG93bnJldi54bWxQSwUGAAAAAAQABAD3AAAAjgMAAAAA&#10;">
                  <v:imagedata r:id="rId129" o:title=""/>
                </v:shape>
                <v:shape id="Picture 134" o:spid="_x0000_s1061" type="#_x0000_t75" style="position:absolute;left:287;top:123;width:1147;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HnEAAAA2wAAAA8AAABkcnMvZG93bnJldi54bWxEj0FrwkAUhO9C/8PyCt5006BFoxsphUK9&#10;2FYrXh+7r0lI9m3Ibkz8991CweMwM98w291oG3GlzleOFTzNExDE2pmKCwXfp7fZCoQPyAYbx6Tg&#10;Rh52+cNki5lxA3/R9RgKESHsM1RQhtBmUnpdkkU/dy1x9H5cZzFE2RXSdDhEuG1kmiTP0mLFcaHE&#10;ll5L0vWxtwoOY39e6P1p0DZNPz7rwq77S6rU9HF82YAINIZ7+L/9bhSsl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DHnEAAAA2wAAAA8AAAAAAAAAAAAAAAAA&#10;nwIAAGRycy9kb3ducmV2LnhtbFBLBQYAAAAABAAEAPcAAACQAwAAAAA=&#10;">
                  <v:imagedata r:id="rId130" o:title=""/>
                </v:shape>
                <v:shape id="Picture 133" o:spid="_x0000_s1062" type="#_x0000_t75" style="position:absolute;left:1583;top:840;width:1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vrbEAAAA2wAAAA8AAABkcnMvZG93bnJldi54bWxEj8FqwzAQRO+B/oPYQm6JnLaY4EQ2bSHQ&#10;Q0mJnQ/YWFvb1FoZSYmdfn1UKOQ4zMwbZltMphcXcr6zrGC1TEAQ11Z33Cg4VrvFGoQPyBp7y6Tg&#10;Sh6K/GG2xUzbkQ90KUMjIoR9hgraEIZMSl+3ZNAv7UAcvW/rDIYoXSO1wzHCTS+fkiSVBjuOCy0O&#10;9N5S/VOejYLPksb9m35eVe7lNKTVV+VO5a9S88fpdQMi0BTu4f/2h1awTuHv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JvrbEAAAA2wAAAA8AAAAAAAAAAAAAAAAA&#10;nwIAAGRycy9kb3ducmV2LnhtbFBLBQYAAAAABAAEAPcAAACQAwAAAAA=&#10;">
                  <v:imagedata r:id="rId131" o:title=""/>
                </v:shape>
                <v:shape id="AutoShape 132" o:spid="_x0000_s1063" style="position:absolute;left:18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KcQA&#10;AADbAAAADwAAAGRycy9kb3ducmV2LnhtbESPQWsCMRSE74L/IbyCt5q1YCtbo4hQECwFbT14e2xe&#10;N2uTlyWJ67a/vhEEj8PMfMPMl72zoqMQG88KJuMCBHHldcO1gq/Pt8cZiJiQNVrPpOCXIiwXw8Ec&#10;S+0vvKNun2qRIRxLVGBSakspY2XIYRz7ljh73z44TFmGWuqAlwx3Vj4VxbN02HBeMNjS2lD1sz87&#10;BdqcPlZ/u0Md37ugT3ZynNrtVKnRQ796BZGoT/fwrb3RCmYv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3SnEAAAA2wAAAA8AAAAAAAAAAAAAAAAAmAIAAGRycy9k&#10;b3ducmV2LnhtbFBLBQYAAAAABAAEAPUAAACJAwAAAAA=&#10;" path="m73,l60,,36,4,17,17,4,35,,59,4,82r13,19l36,114r24,5l73,117r12,-4l96,106r,-1l60,105,42,101,28,91,18,77,15,59,18,41,28,27,42,17,60,14r35,l92,11,83,3,73,xm118,96r-14,l104,116r14,l118,96xm95,14r-35,l77,17r15,9l101,41r3,18l101,77,91,91,77,101r-17,4l96,105r8,-9l118,96r,-73l104,23r-4,-6l97,15,95,14xm118,3r-14,l104,23r14,l118,3xe" fillcolor="#fdfdfd" stroked="f">
                  <v:path arrowok="t" o:connecttype="custom" o:connectlocs="73,876;60,876;36,880;17,893;4,911;0,935;4,958;17,977;36,990;60,995;73,993;85,989;96,982;96,981;60,981;42,977;28,967;18,953;15,935;18,917;28,903;42,893;60,890;95,890;92,887;83,879;73,876;118,972;104,972;104,992;118,992;118,972;95,890;60,890;77,893;92,902;101,917;104,935;101,953;91,967;77,977;60,981;96,981;104,972;118,972;118,899;104,899;100,893;97,891;95,890;118,879;104,879;104,899;118,899;118,879" o:connectangles="0,0,0,0,0,0,0,0,0,0,0,0,0,0,0,0,0,0,0,0,0,0,0,0,0,0,0,0,0,0,0,0,0,0,0,0,0,0,0,0,0,0,0,0,0,0,0,0,0,0,0,0,0,0,0"/>
                </v:shape>
                <v:shape id="AutoShape 131" o:spid="_x0000_s1064" style="position:absolute;left:1945;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36sIA&#10;AADbAAAADwAAAGRycy9kb3ducmV2LnhtbERPS2vCQBC+F/oflhF6KbrpA5HUVbRQ8FSsTdHjmJ1u&#10;YrOzIbON8d93DwWPH997vhx8o3rqpA5s4GGSgSIug63ZGSg+38YzUBKRLTaBycCFBJaL25s55jac&#10;+YP6XXQqhbDkaKCKsc21lrIijzIJLXHivkPnMSbYOW07PKdw3+jHLJtqjzWnhgpbeq2o/Nn9egOH&#10;9f7ZFVNxUmyfTrKp3/vj170xd6Nh9QIq0hCv4n/3xhqYpbHp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fqwgAAANsAAAAPAAAAAAAAAAAAAAAAAJgCAABkcnMvZG93&#10;bnJldi54bWxQSwUGAAAAAAQABAD1AAAAhwM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15,959;0,959;3,973;10,984;21,992;35,995;49,992;61,984;63,981;24,981;15,972;15,959;36,876;24,878;14,885;7,895;5,908;5,917;8,923;12,929;18,933;23,936;35,939;50,945;56,951;56,972;47,981;63,981;68,973;71,959;71,950;68,942;62,936;56,932;51,929;39,924;24,920;18,915;18,897;27,890;62,890;59,885;49,878;36,876;62,890;45,890;51,896;53,906;68,906;65,894;62,890" o:connectangles="0,0,0,0,0,0,0,0,0,0,0,0,0,0,0,0,0,0,0,0,0,0,0,0,0,0,0,0,0,0,0,0,0,0,0,0,0,0,0,0,0,0,0,0,0,0,0,0,0,0,0"/>
                </v:shape>
                <v:shape id="AutoShape 130" o:spid="_x0000_s1065" style="position:absolute;left:2023;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SccYA&#10;AADbAAAADwAAAGRycy9kb3ducmV2LnhtbESPX0vDQBDE3wW/w7GFvoi9+IdSY69FhUKfiq0RfVxz&#10;20s0txeyZ5p++15B8HGYmd8w8+XgG9VTJ3VgAzeTDBRxGWzNzkDxtrqegZKIbLEJTAaOJLBcXF7M&#10;MbfhwFvqd9GpBGHJ0UAVY5trLWVFHmUSWuLk7UPnMSbZOW07PCS4b/Rtlk21x5rTQoUtvVRU/ux+&#10;vYHP5497V0zFSfF69y3retN/vV8ZMx4NT4+gIg3xP/zXXlsDswc4f0k/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9SccYAAADbAAAADwAAAAAAAAAAAAAAAACYAgAAZHJz&#10;L2Rvd25yZXYueG1sUEsFBgAAAAAEAAQA9QAAAIsDAAAAAA==&#10;" path="m15,83l,83,3,97r7,11l22,116r14,3l51,116r10,-8l63,105r-39,l17,96,15,83xm36,l24,2,14,9,7,19,5,32r,9l8,47,18,57r5,3l35,63r16,6l57,75r,21l47,105r16,l68,97,71,83r,-9l68,66,62,60,57,56,51,53,39,48,24,44,20,39r,-18l27,14r35,l59,9,49,2,36,xm62,14r-17,l53,20r,10l68,30,65,18,62,14xe" fillcolor="#fdfdfd" stroked="f">
                  <v:path arrowok="t" o:connecttype="custom" o:connectlocs="15,959;0,959;3,973;10,984;22,992;36,995;51,992;61,984;63,981;24,981;17,972;15,959;36,876;24,878;14,885;7,895;5,908;5,917;8,923;18,933;23,936;35,939;51,945;57,951;57,972;47,981;63,981;68,973;71,959;71,950;68,942;62,936;57,932;51,929;39,924;24,920;20,915;20,897;27,890;62,890;59,885;49,878;36,876;62,890;45,890;53,896;53,906;68,906;65,894;62,890" o:connectangles="0,0,0,0,0,0,0,0,0,0,0,0,0,0,0,0,0,0,0,0,0,0,0,0,0,0,0,0,0,0,0,0,0,0,0,0,0,0,0,0,0,0,0,0,0,0,0,0,0,0"/>
                </v:shape>
                <v:shape id="AutoShape 129" o:spid="_x0000_s1066" style="position:absolute;left:2106;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TgMEA&#10;AADbAAAADwAAAGRycy9kb3ducmV2LnhtbERPy2oCMRTdF/yHcIXuakZBaadGkUJBaBF8dNHdZXKd&#10;jCY3Q5KOo19vFkKXh/OeL3tnRUchNp4VjEcFCOLK64ZrBYf958sriJiQNVrPpOBKEZaLwdMcS+0v&#10;vKVul2qRQziWqMCk1JZSxsqQwzjyLXHmjj44TBmGWuqAlxzurJwUxUw6bDg3GGzpw1B13v05Bdqc&#10;Nqvb9qeO313QJzv+ndqvqVLPw371DiJRn/7FD/daK3jL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04DBAAAA2wAAAA8AAAAAAAAAAAAAAAAAmAIAAGRycy9kb3du&#10;cmV2LnhtbFBLBQYAAAAABAAEAPUAAACGAwAAAAA=&#10;" path="m60,l36,5,17,17,4,36,,59,4,82r13,19l36,114r24,5l82,114r13,-9l60,105,42,101,28,92,18,77,15,60,18,42,28,27,42,17,60,14r35,l82,5,60,xm95,14r-35,l77,17r14,9l101,41r4,18l101,77,92,91,77,101r-17,4l95,105r6,-4l113,82r5,-23l113,36,101,17,95,14xe" fillcolor="#fdfdfd" stroked="f">
                  <v:path arrowok="t" o:connecttype="custom" o:connectlocs="60,876;36,881;17,893;4,912;0,935;4,958;17,977;36,990;60,995;82,990;95,981;60,981;42,977;28,968;18,953;15,936;18,918;28,903;42,893;60,890;95,890;82,881;60,876;95,890;60,890;77,893;91,902;101,917;105,935;101,953;92,967;77,977;60,981;95,981;101,977;113,958;118,935;113,912;101,893;95,890" o:connectangles="0,0,0,0,0,0,0,0,0,0,0,0,0,0,0,0,0,0,0,0,0,0,0,0,0,0,0,0,0,0,0,0,0,0,0,0,0,0,0,0"/>
                </v:shape>
                <v:shape id="AutoShape 128" o:spid="_x0000_s1067" style="position:absolute;left:2239;top:876;width:117;height:119;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RqsQA&#10;AADbAAAADwAAAGRycy9kb3ducmV2LnhtbESPQWvCQBSE74L/YXlCb7qJoLapm1AqhVShUNtLb4/s&#10;Mwlm34bd1aT/3i0UPA4z8w2zLUbTiSs531pWkC4SEMSV1S3XCr6/3uaPIHxA1thZJgW/5KHIp5Mt&#10;ZtoO/EnXY6hFhLDPUEETQp9J6auGDPqF7Ymjd7LOYIjS1VI7HCLcdHKZJGtpsOW40GBPrw1V5+PF&#10;KHjfXFLPyX6/6+VPOHysDqtydEo9zMaXZxCBxnAP/7dLreAph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karEAAAA2wAAAA8AAAAAAAAAAAAAAAAAmAIAAGRycy9k&#10;b3ducmV2LnhtbFBLBQYAAAAABAAEAPUAAACJAwAAAAA=&#10;" path="m62,l37,5,18,17,5,36,,59,5,82r13,19l37,114r25,5l74,119r10,-3l95,110r6,-5l60,105,42,101,28,91,19,77,15,59,19,41,29,26,43,17,60,14r39,l95,10,80,3,62,xm117,83r-16,l96,89r-1,1l90,93r-7,8l72,105r29,l105,102r5,-6l117,83xm99,14r-39,l72,15r11,5l93,27r8,11l117,38,108,22,99,14xe" fillcolor="#fdfdfd" stroked="f">
                  <v:path arrowok="t" o:connecttype="custom" o:connectlocs="62,876;37,881;18,893;5,912;0,935;5,958;18,977;37,990;62,995;74,995;84,992;95,986;101,981;60,981;42,977;28,967;19,953;15,935;19,917;29,902;43,893;60,890;99,890;95,886;80,879;62,876;117,959;101,959;96,965;95,966;90,969;83,977;72,981;101,981;105,978;110,972;117,959;99,890;60,890;72,891;83,896;93,903;101,914;117,914;108,898;99,890" o:connectangles="0,0,0,0,0,0,0,0,0,0,0,0,0,0,0,0,0,0,0,0,0,0,0,0,0,0,0,0,0,0,0,0,0,0,0,0,0,0,0,0,0,0,0,0,0,0"/>
                </v:shape>
                <v:line id="Line 127" o:spid="_x0000_s1068" style="position:absolute;visibility:visible;mso-wrap-style:square" from="2384,879" to="23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BcMAAADcAAAADwAAAGRycy9kb3ducmV2LnhtbERPTWvCQBC9C/0PyxR6Ed1UJdg0q8RC&#10;pRcP2pZch+w0Cc3Oht01pv++Kwje5vE+J9+OphMDOd9aVvA8T0AQV1a3XCv4+nyfrUH4gKyxs0wK&#10;/sjDdvMwyTHT9sJHGk6hFjGEfYYKmhD6TEpfNWTQz21PHLkf6wyGCF0ttcNLDDedXCRJKg22HBsa&#10;7Omtoer3dDYK3G7x/WLZ0LFN98VhKMpumpRKPT2OxSuIQGO4i2/uDx3nL1dwfSZ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kygXDAAAA3AAAAA8AAAAAAAAAAAAA&#10;AAAAoQIAAGRycy9kb3ducmV2LnhtbFBLBQYAAAAABAAEAPkAAACRAwAAAAA=&#10;" strokecolor="#fdfdfd" strokeweight=".23961mm"/>
                <v:line id="Line 126" o:spid="_x0000_s1069" style="position:absolute;visibility:visible;mso-wrap-style:square" from="2377,853" to="239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MUMMAAADcAAAADwAAAGRycy9kb3ducmV2LnhtbERPTWvCQBC9F/wPywi9SN2oVWrMRiSl&#10;UNJTY+l5yI5JNDsbs1uN/75bEHqbx/ucZDuYVlyod41lBbNpBIK4tLrhSsHX/u3pBYTzyBpby6Tg&#10;Rg626eghwVjbK3/SpfCVCCHsYlRQe9/FUrqyJoNuajviwB1sb9AH2FdS93gN4aaV8yhaSYMNh4Ya&#10;O8pqKk/Fj1HgVt/rj5zyfLLriufXM2fyWGZKPY6H3QaEp8H/i+/udx3mL5b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zFDDAAAA3AAAAA8AAAAAAAAAAAAA&#10;AAAAoQIAAGRycy9kb3ducmV2LnhtbFBLBQYAAAAABAAEAPkAAACRAwAAAAA=&#10;" strokecolor="#fdfdfd" strokeweight="1.28pt"/>
                <v:shape id="AutoShape 125" o:spid="_x0000_s1070" style="position:absolute;left:24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9scMA&#10;AADcAAAADwAAAGRycy9kb3ducmV2LnhtbERPTWsCMRC9C/6HMEJvNWuLIlujiCAUlIK2HnobNtPN&#10;2mSyJHFd++ubQsHbPN7nLFa9s6KjEBvPCibjAgRx5XXDtYKP9+3jHERMyBqtZ1Jwowir5XCwwFL7&#10;Kx+oO6Za5BCOJSowKbWllLEy5DCOfUucuS8fHKYMQy11wGsOd1Y+FcVMOmw4NxhsaWOo+j5enAJt&#10;zm/rn8Opjvsu6LOdfE7tbqrUw6hfv4BI1Ke7+N/9qvP85xn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9scMAAADcAAAADwAAAAAAAAAAAAAAAACYAgAAZHJzL2Rv&#10;d25yZXYueG1sUEsFBgAAAAAEAAQA9QAAAIgDAAAAAA==&#10;" path="m72,l60,,36,4,18,17,5,35,,59,5,82r13,19l37,114r23,5l73,117r12,-4l95,106r1,-1l60,105,42,101,28,91,18,77,14,59,18,41,28,27,42,17,60,14r36,l93,11,83,3,72,xm119,96r-15,l104,116r15,l119,96xm96,14r-36,l77,17r14,9l100,41r4,18l100,77,91,91,77,101r-17,4l96,105r8,-9l119,96r,-73l104,23r-3,-6l98,15,96,14xm119,3r-15,l104,23r15,l119,3xe" fillcolor="#fdfdfd" stroked="f">
                  <v:path arrowok="t" o:connecttype="custom" o:connectlocs="72,876;60,876;36,880;18,893;5,911;0,935;5,958;18,977;37,990;60,995;73,993;85,989;95,982;96,981;60,981;42,977;28,967;18,953;14,935;18,917;28,903;42,893;60,890;96,890;93,887;83,879;72,876;119,972;104,972;104,992;119,992;119,972;96,890;60,890;77,893;91,902;100,917;104,935;100,953;91,967;77,977;60,981;96,981;104,972;119,972;119,899;104,899;101,893;98,891;96,890;119,879;104,879;104,899;119,899;119,879" o:connectangles="0,0,0,0,0,0,0,0,0,0,0,0,0,0,0,0,0,0,0,0,0,0,0,0,0,0,0,0,0,0,0,0,0,0,0,0,0,0,0,0,0,0,0,0,0,0,0,0,0,0,0,0,0,0,0"/>
                </v:shape>
                <v:line id="Line 124" o:spid="_x0000_s1071" style="position:absolute;visibility:visible;mso-wrap-style:square" from="2576,840" to="25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ZLb8AAADcAAAADwAAAGRycy9kb3ducmV2LnhtbERP32vCMBB+H/g/hBN8m6kra2s1yhCE&#10;va4b7PVozqbYXEoSbf3vl8Fgb/fx/bz9cbaDuJMPvWMFm3UGgrh1uudOwdfn+bkCESKyxsExKXhQ&#10;gONh8bTHWruJP+jexE6kEA41KjAxjrWUoTVkMazdSJy4i/MWY4K+k9rjlMLtIF+yrJAWe04NBkc6&#10;GWqvzc0qkH3ZmuoqO5oaX+Sbb7191VGp1XJ+24GINMd/8Z/7Xaf5eQm/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wZLb8AAADcAAAADwAAAAAAAAAAAAAAAACh&#10;AgAAZHJzL2Rvd25yZXYueG1sUEsFBgAAAAAEAAQA+QAAAI0DAAAAAA==&#10;" strokecolor="#fdfdfd" strokeweight=".26428mm"/>
                <v:line id="Line 123" o:spid="_x0000_s1072" style="position:absolute;visibility:visible;mso-wrap-style:square" from="2545,886" to="26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0zcQAAADcAAAADwAAAGRycy9kb3ducmV2LnhtbESPQWvCQBCF74L/YRnBm26qRSV1FVEK&#10;LfSi5gcM2Wk2NDsbsluT/PvOQehthvfmvW/2x8E36kFdrAMbeFlmoIjLYGuuDBT398UOVEzIFpvA&#10;ZGCkCMfDdLLH3Iaer/S4pUpJCMccDbiU2lzrWDryGJehJRbtO3Qek6xdpW2HvYT7Rq+ybKM91iwN&#10;Dls6Oyp/br/eQN+OLn1dVtW2+ByK7LIZX2s9GjOfDac3UImG9G9+Xn9YwV8LrT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jTNxAAAANwAAAAPAAAAAAAAAAAA&#10;AAAAAKECAABkcnMvZG93bnJldi54bWxQSwUGAAAAAAQABAD5AAAAkgMAAAAA&#10;" strokecolor="#fdfdfd" strokeweight=".68pt"/>
                <v:line id="Line 122" o:spid="_x0000_s1073" style="position:absolute;visibility:visible;mso-wrap-style:square" from="2630,840" to="263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oxL8AAADcAAAADwAAAGRycy9kb3ducmV2LnhtbERP32vCMBB+H/g/hBN8m6krq201yhCE&#10;va4b7PVozqbYXEoSbf3vl8Fgb/fx/bz9cbaDuJMPvWMFm3UGgrh1uudOwdfn+bkEESKyxsExKXhQ&#10;gONh8bTHWruJP+jexE6kEA41KjAxjrWUoTVkMazdSJy4i/MWY4K+k9rjlMLtIF+yrJAWe04NBkc6&#10;GWqvzc0qkP22NeVVdjQ1vsg337p61VGp1XJ+24GINMd/8Z/7Xaf5eQW/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8oxL8AAADcAAAADwAAAAAAAAAAAAAAAACh&#10;AgAAZHJzL2Rvd25yZXYueG1sUEsFBgAAAAAEAAQA+QAAAI0DAAAAAA==&#10;" strokecolor="#fdfdfd" strokeweight=".26428mm"/>
                <v:shape id="AutoShape 121" o:spid="_x0000_s1074" style="position:absolute;left:2657;top:87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O2sQA&#10;AADcAAAADwAAAGRycy9kb3ducmV2LnhtbESPQWvDMAyF74P9B6PBbouzUkZJ65ZuMOh6SxbKdhOx&#10;moTGcojdJvn31WGwm8R7eu/TZje5Tt1oCK1nA69JCoq48rbl2kD5/fmyAhUissXOMxmYKcBu+/iw&#10;wcz6kXO6FbFWEsIhQwNNjH2mdagachgS3xOLdvaDwyjrUGs74CjhrtOLNH3TDluWhgZ7+miouhRX&#10;Z8Cvjl9jXnD107nl+8kt5vKXCmOen6b9GlSkKf6b/64PVvC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ztrEAAAA3AAAAA8AAAAAAAAAAAAAAAAAmAIAAGRycy9k&#10;b3ducmV2LnhtbFBLBQYAAAAABAAEAPUAAACJAwAAAAA=&#10;" path="m60,l37,5,18,17,5,36,,59,5,82r13,19l37,114r23,5l83,114r13,-9l60,105,42,101,28,92,19,77,15,60,19,42,28,27,42,17,60,14r37,l83,5,60,xm97,14r-37,l77,17r15,9l101,41r4,18l102,77,92,91,78,101r-18,4l96,105r6,-4l115,82r5,-23l115,36,102,17,97,14xe" fillcolor="#fdfdfd" stroked="f">
                  <v:path arrowok="t" o:connecttype="custom" o:connectlocs="60,876;37,881;18,893;5,912;0,935;5,958;18,977;37,990;60,995;83,990;96,981;60,981;42,977;28,968;19,953;15,936;19,918;28,903;42,893;60,890;97,890;83,881;60,876;97,890;60,890;77,893;92,902;101,917;105,935;102,953;92,967;78,977;60,981;96,981;102,977;115,958;120,935;115,912;102,893;97,890" o:connectangles="0,0,0,0,0,0,0,0,0,0,0,0,0,0,0,0,0,0,0,0,0,0,0,0,0,0,0,0,0,0,0,0,0,0,0,0,0,0,0,0"/>
                </v:shape>
                <v:shape id="AutoShape 120" o:spid="_x0000_s1075" style="position:absolute;left:2797;top:876;width:99;height:116;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nUsMA&#10;AADcAAAADwAAAGRycy9kb3ducmV2LnhtbERP22rCQBB9F/yHZQTfmo2iraSu0qqBUqHgpe9DdpqE&#10;ZmeT7Jqkf98tFHybw7nOejuYSnTUutKyglkUgyDOrC45V3C9pA8rEM4ja6wsk4IfcrDdjEdrTLTt&#10;+UTd2ecihLBLUEHhfZ1I6bKCDLrI1sSB+7KtQR9gm0vdYh/CTSXncfwoDZYcGgqsaVdQ9n2+GQXL&#10;FJ8a17z33SF93X/Om4+OjjelppPh5RmEp8Hfxf/uNx3mL2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nUsMAAADcAAAADwAAAAAAAAAAAAAAAACYAgAAZHJzL2Rv&#10;d25yZXYueG1sUEsFBgAAAAAEAAQA9QAAAIgDAAAAAA==&#10;" path="m15,3l,3,,116r15,l15,38r3,-6l24,21r4,-3l15,18,15,3xm83,14r-25,l66,17r6,6l81,30r4,9l85,116r14,l99,39,96,27,88,18,83,14xm49,l42,,37,2,25,8,22,9r-7,9l28,18r8,-4l83,14,80,11,71,5,60,1,49,xe" fillcolor="#fdfdfd" stroked="f">
                  <v:path arrowok="t" o:connecttype="custom" o:connectlocs="15,879;0,879;0,992;15,992;15,914;18,908;24,897;28,894;15,894;15,879;83,890;58,890;66,893;72,899;81,906;85,915;85,992;99,992;99,915;96,903;88,894;83,890;49,876;42,876;37,878;25,884;22,885;15,894;28,894;36,890;83,890;80,887;71,881;60,877;49,876" o:connectangles="0,0,0,0,0,0,0,0,0,0,0,0,0,0,0,0,0,0,0,0,0,0,0,0,0,0,0,0,0,0,0,0,0,0,0"/>
                </v:shape>
                <v:shape id="Picture 119" o:spid="_x0000_s1076" type="#_x0000_t75" style="position:absolute;left:2966;top:840;width:38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xOHFAAAA3AAAAA8AAABkcnMvZG93bnJldi54bWxET0trAjEQvgv9D2EK3jS7Im3dGkV8oO2l&#10;rYrgbdhMd1c3kyWJuv77plDobT6+54ynranFlZyvLCtI+wkI4tzqigsF+92q9wLCB2SNtWVScCcP&#10;08lDZ4yZtjf+ous2FCKGsM9QQRlCk0np85IM+r5tiCP3bZ3BEKErpHZ4i+GmloMkeZIGK44NJTY0&#10;Lyk/by9GwbM9LheHz7l7X3+MRunxbXlKT3uluo/t7BVEoDb8i//cGx3nDwfw+0y8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sThxQAAANwAAAAPAAAAAAAAAAAAAAAA&#10;AJ8CAABkcnMvZG93bnJldi54bWxQSwUGAAAAAAQABAD3AAAAkQMAAAAA&#10;">
                  <v:imagedata r:id="rId132" o:title=""/>
                </v:shape>
                <v:shape id="Picture 118" o:spid="_x0000_s1077" type="#_x0000_t75" style="position:absolute;left:3423;top:840;width:270;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1XBAAAA3AAAAA8AAABkcnMvZG93bnJldi54bWxET01rwkAQvQv+h2WE3szGWqpEV5FCQPBU&#10;G/A6ZMckJDu7Ztck/ffdQqG3ebzP2R8n04mBet9YVrBKUhDEpdUNVwqKr3y5BeEDssbOMin4Jg/H&#10;w3y2x0zbkT9puIZKxBD2GSqoQ3CZlL6syaBPrCOO3N32BkOEfSV1j2MMN518TdN3abDh2FCjo4+a&#10;yvb6NAruq/biJZ4rd9vSgy+uyDdpq9TLYjrtQASawr/4z33Wcf7bGn6fiRf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b/1XBAAAA3AAAAA8AAAAAAAAAAAAAAAAAnwIA&#10;AGRycy9kb3ducmV2LnhtbFBLBQYAAAAABAAEAPcAAACNAwAAAAA=&#10;">
                  <v:imagedata r:id="rId133" o:title=""/>
                </v:shape>
                <v:shape id="Picture 117" o:spid="_x0000_s1078" type="#_x0000_t75" style="position:absolute;left:3720;top:832;width:47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QbAAAAA3AAAAA8AAABkcnMvZG93bnJldi54bWxET02LwjAQvQv+hzCCN00VWWw1ioiiiBer&#10;F29DM7bFZlKaqNVfvxEW9jaP9znzZWsq8aTGlZYVjIYRCOLM6pJzBZfzdjAF4TyyxsoyKXiTg+Wi&#10;25ljou2LT/RMfS5CCLsEFRTe14mULivIoBvamjhwN9sY9AE2udQNvkK4qeQ4in6kwZJDQ4E1rQvK&#10;7unDKHD1enx1dnfMP4e3eWB8iDcxKtXvtasZCE+t/xf/ufc6zJ9M4PtMuE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1FBsAAAADcAAAADwAAAAAAAAAAAAAAAACfAgAA&#10;ZHJzL2Rvd25yZXYueG1sUEsFBgAAAAAEAAQA9wAAAIwDAAAAAA==&#10;">
                  <v:imagedata r:id="rId134" o:title=""/>
                </v:shape>
                <v:shape id="Picture 116" o:spid="_x0000_s1079" type="#_x0000_t75" style="position:absolute;left:4271;top:832;width:46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bX3FAAAA3AAAAA8AAABkcnMvZG93bnJldi54bWxET01rwkAQvRf8D8sIXkrdpFhboquIVfCg&#10;FLVFvE2z0ySanY3ZVdN/7wqF3ubxPmc4bkwpLlS7wrKCuBuBIE6tLjhT8LmdP72BcB5ZY2mZFPyS&#10;g/Go9TDERNsrr+my8ZkIIewSVJB7XyVSujQng65rK+LA/djaoA+wzqSu8RrCTSmfo6gvDRYcGnKs&#10;aJpTetycjYLveH9a7Q8Uv2/563W2SuVu+fihVKfdTAYgPDX+X/znXugwv/cC92fCB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219xQAAANwAAAAPAAAAAAAAAAAAAAAA&#10;AJ8CAABkcnMvZG93bnJldi54bWxQSwUGAAAAAAQABAD3AAAAkQMAAAAA&#10;">
                  <v:imagedata r:id="rId135" o:title=""/>
                </v:shape>
                <v:shape id="Freeform 115" o:spid="_x0000_s1080" style="position:absolute;top:1527;width:11616;height:896;visibility:visible;mso-wrap-style:square;v-text-anchor:top" coordsize="1161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n9cIA&#10;AADcAAAADwAAAGRycy9kb3ducmV2LnhtbERPS4vCMBC+C/sfwix409QHRapp2V1WEA+Kuiweh2Zs&#10;i82kNFHrvzeC4G0+vucsss7U4kqtqywrGA0jEMS51RUXCv4Oy8EMhPPIGmvLpOBODrL0o7fARNsb&#10;7+i694UIIewSVFB63yRSurwkg25oG+LAnWxr0AfYFlK3eAvhppbjKIqlwYpDQ4kN/ZSUn/cXowCb&#10;9ff4sBnVx+lvHO868v+TrVaq/9l9zUF46vxb/HKvdJg/jeH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Wf1wgAAANwAAAAPAAAAAAAAAAAAAAAAAJgCAABkcnMvZG93&#10;bnJldi54bWxQSwUGAAAAAAQABAD1AAAAhwMAAAAA&#10;" path="m7165,l,748,11616,896,7165,xe" fillcolor="#fdfdfd" stroked="f">
                  <v:path arrowok="t" o:connecttype="custom" o:connectlocs="7165,1527;0,2275;11616,2423;7165,1527" o:connectangles="0,0,0,0"/>
                </v:shape>
                <v:shape id="Picture 114" o:spid="_x0000_s1081" type="#_x0000_t75" style="position:absolute;left:7832;top:406;width:69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uhfBAAAA3AAAAA8AAABkcnMvZG93bnJldi54bWxET9uKwjAQfRf2H8Is+KapIipdoyzLCoKK&#10;ePmA2WZsyzaTkkSNf28Ewbc5nOvMFtE04krO15YVDPoZCOLC6ppLBafjsjcF4QOyxsYyKbiTh8X8&#10;ozPDXNsb7+l6CKVIIexzVFCF0OZS+qIig75vW+LEna0zGBJ0pdQObyncNHKYZWNpsObUUGFLPxUV&#10;/4eLUfA7GK/jTht9abPhZnreut06/inV/YzfXyACxfAWv9wrneaPJvB8Jl0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uhfBAAAA3AAAAA8AAAAAAAAAAAAAAAAAnwIA&#10;AGRycy9kb3ducmV2LnhtbFBLBQYAAAAABAAEAPcAAACNAwAAAAA=&#10;">
                  <v:imagedata r:id="rId136" o:title=""/>
                </v:shape>
                <v:shape id="Picture 113" o:spid="_x0000_s1082" type="#_x0000_t75" style="position:absolute;left:8580;top:406;width:3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K9nFAAAA3AAAAA8AAABkcnMvZG93bnJldi54bWxEj0FLw0AQhe9C/8MyBW92o0jQ2G2RFlF6&#10;EFt78TZkp0lodjZkJ2n01zsHwdsM78173yzXU2jNSH1qIju4XWRgiMvoG64cHD9fbh7AJEH22EYm&#10;B9+UYL2aXS2x8PHCexoPUhkN4VSgg1qkK6xNZU0B0yJ2xKqdYh9QdO0r63u8aHho7V2W5TZgw9pQ&#10;Y0ebmsrzYQgOxtevH4nHnZchf8w/tvI+7prBuev59PwERmiSf/Pf9ZtX/H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ivZxQAAANwAAAAPAAAAAAAAAAAAAAAA&#10;AJ8CAABkcnMvZG93bnJldi54bWxQSwUGAAAAAAQABAD3AAAAkQMAAAAA&#10;">
                  <v:imagedata r:id="rId137" o:title=""/>
                </v:shape>
                <v:shape id="Picture 112" o:spid="_x0000_s1083" type="#_x0000_t75" style="position:absolute;left:8998;top:406;width:55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8FzEAAAA3AAAAA8AAABkcnMvZG93bnJldi54bWxET0tLw0AQvgv9D8sUvJmNj6pNuw0i1RRv&#10;VhF6m2bHbMzubMiubfz3rlDwNh/fc5bl6Kw40BBazwousxwEce11y42C97eni3sQISJrtJ5JwQ8F&#10;KFeTsyUW2h/5lQ7b2IgUwqFABSbGvpAy1IYchsz3xIn79IPDmODQSD3gMYU7K6/y/FY6bDk1GOzp&#10;0VDdbb+dgn1l7sL66+N69rxznW2rl83aolLn0/FhASLSGP/FJ/dGp/k3c/h7Jl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8FzEAAAA3AAAAA8AAAAAAAAAAAAAAAAA&#10;nwIAAGRycy9kb3ducmV2LnhtbFBLBQYAAAAABAAEAPcAAACQAwAAAAA=&#10;">
                  <v:imagedata r:id="rId138" o:title=""/>
                </v:shape>
                <v:shape id="Picture 111" o:spid="_x0000_s1084" type="#_x0000_t75" style="position:absolute;left:9618;top:406;width:68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E1LGAAAA3AAAAA8AAABkcnMvZG93bnJldi54bWxEj09rwkAQxe8Fv8MyhV6kbgy0SHSVIhV6&#10;Evzb65Ads2mzs2l21dhP3zkUvM3w3rz3m9mi9426UBfrwAbGowwUcRlszZWB/W71PAEVE7LFJjAZ&#10;uFGExXzwMMPChitv6LJNlZIQjgUacCm1hdaxdOQxjkJLLNopdB6TrF2lbYdXCfeNzrPsVXusWRoc&#10;trR0VH5vz97AZLjZrX9/2vevOo2Pee8On8P8YMzTY/82BZWoT3fz//WHFfwX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QTUsYAAADcAAAADwAAAAAAAAAAAAAA&#10;AACfAgAAZHJzL2Rvd25yZXYueG1sUEsFBgAAAAAEAAQA9wAAAJIDAAAAAA==&#10;">
                  <v:imagedata r:id="rId139" o:title=""/>
                </v:shape>
                <v:shape id="Picture 110" o:spid="_x0000_s1085" type="#_x0000_t75" style="position:absolute;left:10358;top:412;width:28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kEDAAAAA3AAAAA8AAABkcnMvZG93bnJldi54bWxET02LwjAQvQv+hzCCl0XTCi5SjSKC4MWD&#10;1cPubWjGtthMShK1+uuNIHibx/ucxaozjbiR87VlBek4AUFcWF1zqeB03I5mIHxA1thYJgUP8rBa&#10;9nsLzLS984FueShFDGGfoYIqhDaT0hcVGfRj2xJH7mydwRChK6V2eI/hppGTJPmVBmuODRW2tKmo&#10;uORXo+CKh2bi29T8/Txlne83U312/0oNB916DiJQF77ij3un4/xpCu9n4gV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KQQMAAAADcAAAADwAAAAAAAAAAAAAAAACfAgAA&#10;ZHJzL2Rvd25yZXYueG1sUEsFBgAAAAAEAAQA9wAAAIwDAAAAAA==&#10;">
                  <v:imagedata r:id="rId140" o:title=""/>
                </v:shape>
                <v:shape id="AutoShape 109" o:spid="_x0000_s1086" style="position:absolute;left:10679;top:412;width:74;height:112;visibility:visible;mso-wrap-style:square;v-text-anchor:top" coordsize="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2rMEA&#10;AADcAAAADwAAAGRycy9kb3ducmV2LnhtbERP3WrCMBS+F3yHcITdaWrBUTqjjILMiyFY9wCH5qzJ&#10;1pzUJtP69kYYeHc+vt+z3o6uExcagvWsYLnIQBA3XltuFXyddvMCRIjIGjvPpOBGAbab6WSNpfZX&#10;PtKljq1IIRxKVGBi7EspQ2PIYVj4njhx335wGBMcWqkHvKZw18k8y16lQ8upwWBPlaHmt/5zCgrz&#10;aX8O5496uZfFbWXQ+iqvlHqZje9vICKN8Sn+d+91mr/K4fFMu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tqzBAAAA3AAAAA8AAAAAAAAAAAAAAAAAmAIAAGRycy9kb3du&#10;cmV2LnhtbFBLBQYAAAAABAAEAPUAAACGAwAAAAA=&#10;" path="m61,83r-10,l51,112r10,l61,83xm61,l51,,3,70,2,73,,76r,7l73,83r,-9l12,74,48,20r2,-2l51,15r10,l61,xm61,15r-10,l51,74r10,l61,15xe" fillcolor="#fdfdfd" stroked="f">
                  <v:path arrowok="t" o:connecttype="custom" o:connectlocs="61,495;51,495;51,524;61,524;61,495;61,412;51,412;3,482;2,485;0,488;0,495;73,495;73,486;12,486;48,432;50,430;51,427;61,427;61,412;61,427;51,427;51,486;61,486;61,427" o:connectangles="0,0,0,0,0,0,0,0,0,0,0,0,0,0,0,0,0,0,0,0,0,0,0,0"/>
                </v:shape>
                <v:shape id="Picture 108" o:spid="_x0000_s1087" type="#_x0000_t75" style="position:absolute;left:10811;top:412;width:23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F/vCAAAA3AAAAA8AAABkcnMvZG93bnJldi54bWxET01rwkAQvQv+h2UEb81GpUWjq8SCRUov&#10;Rg8eh+yYRLOzaXY16b/vFgre5vE+Z7XpTS0e1LrKsoJJFIMgzq2uuFBwOu5e5iCcR9ZYWyYFP+Rg&#10;sx4OVpho2/GBHpkvRAhhl6CC0vsmkdLlJRl0kW2IA3exrUEfYFtI3WIXwk0tp3H8Jg1WHBpKbOi9&#10;pPyW3Y2CfZZ+NTorusXZXtMq335+UPyt1HjUp0sQnnr/FP+79zrMf53B3zPh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5xf7wgAAANwAAAAPAAAAAAAAAAAAAAAAAJ8C&#10;AABkcnMvZG93bnJldi54bWxQSwUGAAAAAAQABAD3AAAAjgMAAAAA&#10;">
                  <v:imagedata r:id="rId141" o:title=""/>
                </v:shape>
                <v:shape id="Picture 107" o:spid="_x0000_s1088" type="#_x0000_t75" style="position:absolute;left:9741;top:633;width:21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9n/EAAAA3AAAAA8AAABkcnMvZG93bnJldi54bWxEj0+LwjAQxe8Lfocwgrc1VVyRahQRBD14&#10;WP8cvI3N2FabSWliW/30mwXB2wzvzfu9mS1aU4iaKpdbVjDoRyCIE6tzThUcD+vvCQjnkTUWlknB&#10;kxws5p2vGcbaNvxL9d6nIoSwi1FB5n0ZS+mSjAy6vi2Jg3a1lUEf1iqVusImhJtCDqNoLA3mHAgZ&#10;lrTKKLnvHyZwLzKpd9vbldCfT6/Dtm4mJ6lUr9supyA8tf5jfl9vdKj/M4L/Z8IE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x9n/EAAAA3AAAAA8AAAAAAAAAAAAAAAAA&#10;nwIAAGRycy9kb3ducmV2LnhtbFBLBQYAAAAABAAEAPcAAACQAwAAAAA=&#10;">
                  <v:imagedata r:id="rId142" o:title=""/>
                </v:shape>
                <v:shape id="Picture 106" o:spid="_x0000_s1089" type="#_x0000_t75" style="position:absolute;left:10011;top:639;width:25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tvDAAAA3AAAAA8AAABkcnMvZG93bnJldi54bWxET01rwkAQvRf8D8sIvdWNQkKNriJiIb0U&#10;G3PwOGTHJJidDdltkvbXd4VCb/N4n7PdT6YVA/WusaxguYhAEJdWN1wpKC5vL68gnEfW2FomBd/k&#10;YL+bPW0x1XbkTxpyX4kQwi5FBbX3XSqlK2sy6Ba2Iw7czfYGfYB9JXWPYwg3rVxFUSINNhwaauzo&#10;WFN5z7+Mgvx4zsiNpn1ffSQ/5uqKYn09KfU8nw4bEJ4m/y/+c2c6zI9jeDw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G628MAAADcAAAADwAAAAAAAAAAAAAAAACf&#10;AgAAZHJzL2Rvd25yZXYueG1sUEsFBgAAAAAEAAQA9wAAAI8DAAAAAA==&#10;">
                  <v:imagedata r:id="rId143" o:title=""/>
                </v:shape>
                <v:shape id="Picture 105" o:spid="_x0000_s1090" type="#_x0000_t75" style="position:absolute;left:10313;top:639;width:31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0qvCAAAA3AAAAA8AAABkcnMvZG93bnJldi54bWxET99rwjAQfhf2P4QT9qaJwmTrjDIcguzJ&#10;quz51tza0uZSkli7/vVmMNjbfXw/b70dbCt68qF2rGExVyCIC2dqLjVczvvZM4gQkQ22jknDDwXY&#10;bh4ma8yMu3FO/SmWIoVwyFBDFWOXSRmKiiyGueuIE/ftvMWYoC+l8XhL4baVS6VW0mLNqaHCjnYV&#10;Fc3pajV8KfMyfqrmYyexKft8fPf5cdT6cTq8vYKINMR/8Z/7YNL8pxX8Pp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9KrwgAAANwAAAAPAAAAAAAAAAAAAAAAAJ8C&#10;AABkcnMvZG93bnJldi54bWxQSwUGAAAAAAQABAD3AAAAjgMAAAAA&#10;">
                  <v:imagedata r:id="rId144" o:title=""/>
                </v:shape>
                <v:shape id="Picture 104" o:spid="_x0000_s1091" type="#_x0000_t75" style="position:absolute;left:10706;top:639;width:33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J3EAAAA3AAAAA8AAABkcnMvZG93bnJldi54bWxET01rwkAQvQv9D8sUvOmmorZNXaUIYnop&#10;NlHQ2zQ7TUKzsyG7xvjvuwXB2zze5yxWvalFR62rLCt4GkcgiHOrKy4U7LPN6AWE88gaa8uk4EoO&#10;VsuHwQJjbS/8RV3qCxFC2MWooPS+iaV0eUkG3dg2xIH7sa1BH2BbSN3iJYSbWk6iaC4NVhwaSmxo&#10;XVL+m56NAp7y92GbZKfX3eTz47rP7HxzOCo1fOzf30B46v1dfHMnOsyfPcP/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dJ3EAAAA3AAAAA8AAAAAAAAAAAAAAAAA&#10;nwIAAGRycy9kb3ducmV2LnhtbFBLBQYAAAAABAAEAPcAAACQAwAAAAA=&#10;">
                  <v:imagedata r:id="rId145" o:title=""/>
                </v:shape>
                <v:shape id="Picture 103" o:spid="_x0000_s1092" type="#_x0000_t75" style="position:absolute;left:8538;top:860;width:37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ljPFAAAA3AAAAA8AAABkcnMvZG93bnJldi54bWxEj0FPwzAMhe9I/IfIk7ixZEhMU1k2wSQQ&#10;XJjoNs5e47VVG6dKsq38e3xA4mbrPb/3ebkefa8uFFMb2MJsakARV8G1XFvY717vF6BSRnbYByYL&#10;P5Rgvbq9WWLhwpW/6FLmWkkIpwItNDkPhdapashjmoaBWLRTiB6zrLHWLuJVwn2vH4yZa48tS0OD&#10;A20aqrry7C1sz4v5h347fJfbl7KLm2Nn6k9j7d1kfH4ClWnM/+a/63cn+I9CK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5YzxQAAANwAAAAPAAAAAAAAAAAAAAAA&#10;AJ8CAABkcnMvZG93bnJldi54bWxQSwUGAAAAAAQABAD3AAAAkQMAAAAA&#10;">
                  <v:imagedata r:id="rId146" o:title=""/>
                </v:shape>
                <v:shape id="Picture 102" o:spid="_x0000_s1093" type="#_x0000_t75" style="position:absolute;left:8780;top:858;width:2266;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2MHCAAAA3AAAAA8AAABkcnMvZG93bnJldi54bWxET8lqwzAQvRf6D2IKvTWyDS22GyWUQhZC&#10;KMQt9DpYE8vEGhlLcZy/jwqB3ubx1pkvJ9uJkQbfOlaQzhIQxLXTLTcKfr5XLzkIH5A1do5JwZU8&#10;LBePD3MstbvwgcYqNCKGsC9RgQmhL6X0tSGLfuZ64sgd3WAxRDg0Ug94ieG2k1mSvEmLLccGgz19&#10;GqpP1dkqKMxXznm97rOE9dimu40s9r9KPT9NH+8gAk3hX3x3b3Wc/1rA3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tjBwgAAANwAAAAPAAAAAAAAAAAAAAAAAJ8C&#10;AABkcnMvZG93bnJldi54bWxQSwUGAAAAAAQABAD3AAAAjgMAAAAA&#10;">
                  <v:imagedata r:id="rId147" o:title=""/>
                </v:shape>
                <v:shapetype id="_x0000_t202" coordsize="21600,21600" o:spt="202" path="m,l,21600r21600,l21600,xe">
                  <v:stroke joinstyle="miter"/>
                  <v:path gradientshapeok="t" o:connecttype="rect"/>
                </v:shapetype>
                <v:shape id="Text Box 101" o:spid="_x0000_s1094" type="#_x0000_t202" style="position:absolute;left:60;top:150;width:11616;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v:textbox>
                </v:shape>
                <w10:anchorlock/>
              </v:group>
            </w:pict>
          </mc:Fallback>
        </mc:AlternateContent>
      </w:r>
    </w:p>
    <w:p w:rsidR="00186C5C" w:rsidRDefault="00186C5C">
      <w:pPr>
        <w:pStyle w:val="BodyText"/>
        <w:rPr>
          <w:b/>
          <w:sz w:val="20"/>
        </w:rPr>
      </w:pPr>
    </w:p>
    <w:p w:rsidR="00186C5C" w:rsidRDefault="00186C5C">
      <w:pPr>
        <w:pStyle w:val="BodyText"/>
        <w:spacing w:before="9"/>
        <w:rPr>
          <w:b/>
          <w:sz w:val="18"/>
        </w:rPr>
      </w:pPr>
    </w:p>
    <w:p w:rsidR="00186C5C" w:rsidRDefault="007C4D4B">
      <w:pPr>
        <w:pStyle w:val="BodyText"/>
        <w:spacing w:before="52"/>
        <w:ind w:left="559" w:right="539"/>
      </w:pPr>
      <w:r>
        <w:t>Thank y</w:t>
      </w:r>
      <w:r w:rsidR="00102915">
        <w:t>ou for considering our Academy</w:t>
      </w:r>
      <w:r>
        <w:t xml:space="preserve"> for your</w:t>
      </w:r>
      <w:r w:rsidR="00102915">
        <w:t xml:space="preserve"> next appointment. </w:t>
      </w:r>
    </w:p>
    <w:p w:rsidR="00186C5C" w:rsidRDefault="00186C5C">
      <w:pPr>
        <w:pStyle w:val="BodyText"/>
        <w:spacing w:before="9"/>
        <w:rPr>
          <w:sz w:val="22"/>
        </w:rPr>
      </w:pPr>
    </w:p>
    <w:p w:rsidR="00186C5C" w:rsidRDefault="007C4D4B">
      <w:pPr>
        <w:pStyle w:val="BodyText"/>
        <w:ind w:left="559" w:right="467"/>
      </w:pPr>
      <w: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rsidR="00186C5C" w:rsidRDefault="00186C5C">
      <w:pPr>
        <w:pStyle w:val="BodyText"/>
        <w:spacing w:before="11"/>
        <w:rPr>
          <w:sz w:val="22"/>
        </w:rPr>
      </w:pPr>
    </w:p>
    <w:p w:rsidR="00186C5C" w:rsidRDefault="00763F14">
      <w:pPr>
        <w:pStyle w:val="BodyText"/>
        <w:spacing w:line="290" w:lineRule="exact"/>
        <w:ind w:left="559" w:right="535"/>
      </w:pPr>
      <w:r>
        <w:t>Atlantic Academy Portland</w:t>
      </w:r>
      <w:r w:rsidR="00102915">
        <w:t xml:space="preserve"> is </w:t>
      </w:r>
      <w:r>
        <w:t xml:space="preserve">an all through Academy with reception to year 11 (post 16 from 2018). </w:t>
      </w:r>
    </w:p>
    <w:p w:rsidR="00186C5C" w:rsidRDefault="00186C5C">
      <w:pPr>
        <w:pStyle w:val="BodyText"/>
        <w:spacing w:before="8"/>
        <w:rPr>
          <w:sz w:val="23"/>
        </w:rPr>
      </w:pPr>
    </w:p>
    <w:p w:rsidR="00186C5C" w:rsidRDefault="000F0D73" w:rsidP="000F0D73">
      <w:pPr>
        <w:pStyle w:val="BodyText"/>
        <w:ind w:left="559" w:right="101"/>
      </w:pPr>
      <w:r>
        <w:t xml:space="preserve">Staff development is vital to the progress of the Academy as we continue our journey to full capacity in 2018. Whatever your level of experience, there will be opportunities for career development and promotion either within individual academies or across the Trust. Excellent further professional development is offered by the academy, supported by the innovative and unique Aspirations training </w:t>
      </w:r>
      <w:r w:rsidR="00763F14">
        <w:t>programs</w:t>
      </w:r>
      <w:r>
        <w:t>.</w:t>
      </w:r>
    </w:p>
    <w:p w:rsidR="00186C5C" w:rsidRDefault="00186C5C">
      <w:pPr>
        <w:pStyle w:val="BodyText"/>
        <w:spacing w:before="11"/>
        <w:rPr>
          <w:sz w:val="23"/>
        </w:rPr>
      </w:pPr>
    </w:p>
    <w:p w:rsidR="00763F14" w:rsidRPr="005F4EED" w:rsidRDefault="00763F14" w:rsidP="00763F14">
      <w:pPr>
        <w:ind w:left="559"/>
        <w:rPr>
          <w:rFonts w:asciiTheme="minorHAnsi" w:hAnsiTheme="minorHAnsi"/>
          <w:sz w:val="24"/>
          <w:szCs w:val="24"/>
        </w:rPr>
      </w:pPr>
      <w:r>
        <w:rPr>
          <w:rFonts w:asciiTheme="minorHAnsi" w:hAnsiTheme="minorHAnsi"/>
          <w:color w:val="000000" w:themeColor="text1"/>
          <w:sz w:val="24"/>
          <w:szCs w:val="24"/>
        </w:rPr>
        <w:t xml:space="preserve">The Academy is located in stunning buildings, having benefitted from a £20 million plus full renovation program. It is situated on the beautiful Isle of Portland, at the heart of the Jurassic Coast, in Dorset. Within easy reach of Weymouth, Dorchester, </w:t>
      </w:r>
      <w:proofErr w:type="spellStart"/>
      <w:r>
        <w:rPr>
          <w:rFonts w:asciiTheme="minorHAnsi" w:hAnsiTheme="minorHAnsi"/>
          <w:color w:val="000000" w:themeColor="text1"/>
          <w:sz w:val="24"/>
          <w:szCs w:val="24"/>
        </w:rPr>
        <w:t>Yeovil</w:t>
      </w:r>
      <w:proofErr w:type="spellEnd"/>
      <w:r>
        <w:rPr>
          <w:rFonts w:asciiTheme="minorHAnsi" w:hAnsiTheme="minorHAnsi"/>
          <w:color w:val="000000" w:themeColor="text1"/>
          <w:sz w:val="24"/>
          <w:szCs w:val="24"/>
        </w:rPr>
        <w:t>, Poole and Bournemouth. This really is an Academy at the very heart of the community.</w:t>
      </w:r>
      <w:r>
        <w:rPr>
          <w:rFonts w:asciiTheme="minorHAnsi" w:hAnsiTheme="minorHAnsi"/>
          <w:sz w:val="24"/>
          <w:szCs w:val="24"/>
        </w:rPr>
        <w:t xml:space="preserve"> There is also the potential for onsite accommodation be made available at a </w:t>
      </w:r>
      <w:proofErr w:type="spellStart"/>
      <w:r>
        <w:rPr>
          <w:rFonts w:asciiTheme="minorHAnsi" w:hAnsiTheme="minorHAnsi"/>
          <w:sz w:val="24"/>
          <w:szCs w:val="24"/>
        </w:rPr>
        <w:t>subsidised</w:t>
      </w:r>
      <w:proofErr w:type="spellEnd"/>
      <w:r>
        <w:rPr>
          <w:rFonts w:asciiTheme="minorHAnsi" w:hAnsiTheme="minorHAnsi"/>
          <w:sz w:val="24"/>
          <w:szCs w:val="24"/>
        </w:rPr>
        <w:t xml:space="preserve"> rate.</w:t>
      </w:r>
    </w:p>
    <w:p w:rsidR="00763F14" w:rsidRDefault="00763F14" w:rsidP="00763F14">
      <w:pPr>
        <w:ind w:left="559"/>
        <w:rPr>
          <w:rFonts w:asciiTheme="minorHAnsi" w:hAnsiTheme="minorHAnsi"/>
          <w:sz w:val="24"/>
          <w:szCs w:val="24"/>
        </w:rPr>
      </w:pPr>
      <w:r>
        <w:rPr>
          <w:rFonts w:asciiTheme="minorHAnsi" w:hAnsiTheme="minorHAnsi"/>
          <w:sz w:val="24"/>
          <w:szCs w:val="24"/>
        </w:rPr>
        <w:t>The Academy will be sponsored by the Aspirations Academies Trust (</w:t>
      </w:r>
      <w:hyperlink r:id="rId148" w:history="1">
        <w:r w:rsidRPr="00CE37B2">
          <w:rPr>
            <w:rStyle w:val="Hyperlink"/>
            <w:rFonts w:asciiTheme="minorHAnsi" w:hAnsiTheme="minorHAnsi"/>
            <w:sz w:val="24"/>
            <w:szCs w:val="24"/>
          </w:rPr>
          <w:t>www.aspirationsacademies.org</w:t>
        </w:r>
      </w:hyperlink>
      <w:r>
        <w:rPr>
          <w:rFonts w:asciiTheme="minorHAnsi" w:hAnsiTheme="minorHAnsi"/>
          <w:sz w:val="24"/>
          <w:szCs w:val="24"/>
        </w:rPr>
        <w:t>) and be a member of one of their three clusters: The South Coast District, which consists of Jewell Academy Bournemouth (Primary, rated outstanding), Ocean Academy Poole (Junior, to be inspected) and Magna Academy Poole (Secondary, rated outstanding).</w:t>
      </w:r>
      <w:r w:rsidRPr="00B64C8C">
        <w:rPr>
          <w:rFonts w:asciiTheme="minorHAnsi" w:hAnsiTheme="minorHAnsi"/>
          <w:sz w:val="24"/>
          <w:szCs w:val="24"/>
        </w:rPr>
        <w:t xml:space="preserve"> The district</w:t>
      </w:r>
      <w:r>
        <w:rPr>
          <w:rFonts w:asciiTheme="minorHAnsi" w:hAnsiTheme="minorHAnsi"/>
          <w:sz w:val="24"/>
          <w:szCs w:val="24"/>
        </w:rPr>
        <w:t xml:space="preserve"> members</w:t>
      </w:r>
      <w:r w:rsidRPr="00B64C8C">
        <w:rPr>
          <w:rFonts w:asciiTheme="minorHAnsi" w:hAnsiTheme="minorHAnsi"/>
          <w:sz w:val="24"/>
          <w:szCs w:val="24"/>
        </w:rPr>
        <w:t xml:space="preserve"> will work closely together s</w:t>
      </w:r>
      <w:r>
        <w:rPr>
          <w:rFonts w:asciiTheme="minorHAnsi" w:hAnsiTheme="minorHAnsi"/>
          <w:sz w:val="24"/>
          <w:szCs w:val="24"/>
        </w:rPr>
        <w:t xml:space="preserve">haring resources, expertise, </w:t>
      </w:r>
      <w:r w:rsidRPr="00B64C8C">
        <w:rPr>
          <w:rFonts w:asciiTheme="minorHAnsi" w:hAnsiTheme="minorHAnsi"/>
          <w:sz w:val="24"/>
          <w:szCs w:val="24"/>
        </w:rPr>
        <w:t>CPD</w:t>
      </w:r>
      <w:r>
        <w:rPr>
          <w:rFonts w:asciiTheme="minorHAnsi" w:hAnsiTheme="minorHAnsi"/>
          <w:sz w:val="24"/>
          <w:szCs w:val="24"/>
        </w:rPr>
        <w:t xml:space="preserve"> and providing specialist support where appropriate</w:t>
      </w:r>
      <w:r w:rsidRPr="00B64C8C">
        <w:rPr>
          <w:rFonts w:asciiTheme="minorHAnsi" w:hAnsiTheme="minorHAnsi"/>
          <w:sz w:val="24"/>
          <w:szCs w:val="24"/>
        </w:rPr>
        <w:t>.</w:t>
      </w:r>
      <w:r>
        <w:rPr>
          <w:rFonts w:asciiTheme="minorHAnsi" w:hAnsiTheme="minorHAnsi"/>
          <w:b/>
          <w:sz w:val="24"/>
          <w:szCs w:val="24"/>
        </w:rPr>
        <w:t xml:space="preserve"> Magna Academy Poole is also</w:t>
      </w:r>
      <w:r w:rsidRPr="00281C4F">
        <w:rPr>
          <w:rFonts w:asciiTheme="minorHAnsi" w:hAnsiTheme="minorHAnsi"/>
          <w:b/>
          <w:sz w:val="24"/>
          <w:szCs w:val="24"/>
        </w:rPr>
        <w:t xml:space="preserve"> </w:t>
      </w:r>
      <w:r>
        <w:rPr>
          <w:rFonts w:asciiTheme="minorHAnsi" w:hAnsiTheme="minorHAnsi"/>
          <w:b/>
          <w:sz w:val="24"/>
          <w:szCs w:val="24"/>
        </w:rPr>
        <w:t xml:space="preserve">a </w:t>
      </w:r>
      <w:r w:rsidRPr="00281C4F">
        <w:rPr>
          <w:rFonts w:asciiTheme="minorHAnsi" w:hAnsiTheme="minorHAnsi"/>
          <w:b/>
          <w:sz w:val="24"/>
          <w:szCs w:val="24"/>
        </w:rPr>
        <w:t>newly designated NCTL Teaching School,</w:t>
      </w:r>
      <w:r>
        <w:rPr>
          <w:rFonts w:asciiTheme="minorHAnsi" w:hAnsiTheme="minorHAnsi"/>
          <w:sz w:val="24"/>
          <w:szCs w:val="24"/>
        </w:rPr>
        <w:t xml:space="preserve"> providing many career development pathways and support for rapid progression. The opportunity to become an Aspirant Lead Practitioner, Lead Practitioner or SLE is available, please indicate this in your application if it is an opportunity you may wish to be considered for.</w:t>
      </w:r>
    </w:p>
    <w:p w:rsidR="00763F14" w:rsidRDefault="00763F14">
      <w:pPr>
        <w:pStyle w:val="BodyText"/>
        <w:spacing w:before="11"/>
        <w:rPr>
          <w:sz w:val="23"/>
        </w:rPr>
      </w:pPr>
    </w:p>
    <w:p w:rsidR="00763F14" w:rsidRDefault="00763F14">
      <w:pPr>
        <w:pStyle w:val="BodyText"/>
        <w:spacing w:before="11"/>
        <w:rPr>
          <w:sz w:val="23"/>
        </w:rPr>
      </w:pP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 xml:space="preserve">As a team we also believe in </w:t>
      </w:r>
      <w:r>
        <w:rPr>
          <w:rFonts w:eastAsia="MS Mincho" w:cs="Times New Roman"/>
          <w:color w:val="000000"/>
          <w:sz w:val="24"/>
          <w:szCs w:val="24"/>
          <w:lang w:val="en-GB"/>
        </w:rPr>
        <w:t xml:space="preserve">all staff </w:t>
      </w:r>
      <w:r w:rsidRPr="00893F21">
        <w:rPr>
          <w:rFonts w:eastAsia="MS Mincho" w:cs="Times New Roman"/>
          <w:color w:val="000000"/>
          <w:sz w:val="24"/>
          <w:szCs w:val="24"/>
          <w:lang w:val="en-GB"/>
        </w:rPr>
        <w:t>aspiring to ‘Level 5’ leadership, as outlined by Jim Collins in ‘Good to</w:t>
      </w: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Great’, the key traits of which are outlined below:</w:t>
      </w:r>
    </w:p>
    <w:p w:rsidR="00763F14" w:rsidRDefault="00763F14" w:rsidP="00763F14">
      <w:pPr>
        <w:widowControl/>
        <w:rPr>
          <w:rFonts w:eastAsia="MS Mincho" w:cs="Times New Roman"/>
          <w:b/>
          <w:color w:val="000000"/>
          <w:sz w:val="24"/>
          <w:szCs w:val="24"/>
          <w:lang w:val="en-GB"/>
        </w:rPr>
      </w:pPr>
    </w:p>
    <w:p w:rsidR="00763F14" w:rsidRDefault="00763F14" w:rsidP="00763F14">
      <w:pPr>
        <w:widowControl/>
        <w:ind w:left="559"/>
        <w:rPr>
          <w:rFonts w:eastAsia="MS Mincho" w:cs="Times New Roman"/>
          <w:b/>
          <w:color w:val="000000"/>
          <w:sz w:val="24"/>
          <w:szCs w:val="24"/>
          <w:lang w:val="en-GB"/>
        </w:rPr>
      </w:pPr>
      <w:r w:rsidRPr="009D1AEF">
        <w:rPr>
          <w:rFonts w:eastAsia="MS Mincho" w:cs="Times New Roman"/>
          <w:b/>
          <w:color w:val="000000"/>
          <w:sz w:val="24"/>
          <w:szCs w:val="24"/>
          <w:lang w:val="en-GB"/>
        </w:rPr>
        <w:t>Level 5 Leadership</w:t>
      </w:r>
    </w:p>
    <w:p w:rsidR="00763F14" w:rsidRPr="009D1AEF" w:rsidRDefault="00763F14" w:rsidP="00763F14">
      <w:pPr>
        <w:widowControl/>
        <w:ind w:left="559"/>
        <w:rPr>
          <w:rFonts w:eastAsia="MS Mincho" w:cs="Times New Roman"/>
          <w:b/>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Paradoxical mix of personal humility and professional will</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Ambitious first and foremost for the organisation, not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Set up their successors for even greater success whereas egocentric leaders often set up their</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successors for failure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compelling modesty, are self-effacing and understated as opposed to comparison</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company leaders being egocentric which contributed to the demise or mediocrity of the company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Fanatically driven, infected with an incurable need to produce sustained results – they are resolved</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to do whatever it takes to make the organisation great, no matter how big or hard the decisions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workmanlike diligence – more plough horse than show horse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lastRenderedPageBreak/>
        <w:t>• Attribute success to factors other than themselves – when things go poorly they blame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taking full responsibility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One of the most damaging trends in recent history is the tendency to select dazzling, celebrity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leaders and to deselect L5 leaders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This is an overwhelming empirical finding not an ideological one</w:t>
      </w:r>
    </w:p>
    <w:p w:rsidR="00763F14" w:rsidRPr="009D1AEF" w:rsidRDefault="00763F14" w:rsidP="00763F14">
      <w:pPr>
        <w:widowControl/>
        <w:rPr>
          <w:rFonts w:eastAsia="MS Mincho" w:cs="Times New Roman"/>
          <w:b/>
          <w:color w:val="000000"/>
          <w:sz w:val="24"/>
          <w:szCs w:val="24"/>
          <w:lang w:val="en-GB"/>
        </w:rPr>
      </w:pPr>
    </w:p>
    <w:p w:rsidR="00763F14" w:rsidRPr="00893F21"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You would be joining us at such an exciting time and become part of a vibrant learning community that</w:t>
      </w:r>
    </w:p>
    <w:p w:rsidR="00763F14"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will offer you fantastic opportunities for your career development, both within Atlantic Academy and across the district</w:t>
      </w:r>
      <w:r>
        <w:rPr>
          <w:rFonts w:eastAsia="MS Mincho" w:cs="Times New Roman"/>
          <w:color w:val="000000"/>
          <w:sz w:val="24"/>
          <w:szCs w:val="24"/>
          <w:lang w:val="en-GB"/>
        </w:rPr>
        <w:t>. Th</w:t>
      </w:r>
      <w:r w:rsidRPr="00893F21">
        <w:rPr>
          <w:rFonts w:eastAsia="MS Mincho" w:cs="Times New Roman"/>
          <w:color w:val="000000"/>
          <w:sz w:val="24"/>
          <w:szCs w:val="24"/>
          <w:lang w:val="en-GB"/>
        </w:rPr>
        <w:t xml:space="preserve">is really is a chance for you to be able to make your mark. </w:t>
      </w:r>
    </w:p>
    <w:p w:rsidR="00763F14" w:rsidRDefault="00763F14" w:rsidP="00763F14">
      <w:pPr>
        <w:widowControl/>
        <w:ind w:left="559"/>
        <w:rPr>
          <w:rFonts w:eastAsia="MS Mincho" w:cs="Times New Roman"/>
          <w:color w:val="000000"/>
          <w:sz w:val="24"/>
          <w:szCs w:val="24"/>
          <w:lang w:val="en-GB"/>
        </w:rPr>
      </w:pPr>
    </w:p>
    <w:p w:rsidR="00186C5C" w:rsidRDefault="007C4D4B" w:rsidP="00763F14">
      <w:pPr>
        <w:pStyle w:val="BodyText"/>
        <w:spacing w:before="1"/>
        <w:ind w:left="559" w:right="463"/>
      </w:pPr>
      <w:r>
        <w:t>With</w:t>
      </w:r>
      <w:r w:rsidR="007452F3">
        <w:t xml:space="preserve"> outstanding facilities</w:t>
      </w:r>
      <w:r w:rsidR="00763F14">
        <w:t xml:space="preserve"> Atlantic</w:t>
      </w:r>
      <w:r>
        <w:t xml:space="preserve"> Academy offer</w:t>
      </w:r>
      <w:r w:rsidR="007452F3">
        <w:t>s</w:t>
      </w:r>
      <w:r>
        <w:t xml:space="preserve"> </w:t>
      </w:r>
      <w:r w:rsidR="007452F3">
        <w:t>an excellent opportunity</w:t>
      </w:r>
      <w:r>
        <w:t xml:space="preserve"> for ambitious, talented individuals looking to develop their career.</w:t>
      </w:r>
    </w:p>
    <w:p w:rsidR="00186C5C" w:rsidRDefault="00186C5C">
      <w:pPr>
        <w:pStyle w:val="BodyText"/>
        <w:spacing w:before="11"/>
        <w:rPr>
          <w:sz w:val="23"/>
        </w:rPr>
      </w:pPr>
    </w:p>
    <w:p w:rsidR="00186C5C" w:rsidRDefault="007C4D4B">
      <w:pPr>
        <w:pStyle w:val="BodyText"/>
        <w:spacing w:before="1"/>
        <w:ind w:left="559"/>
      </w:pPr>
      <w:r>
        <w:t>Yours faithfully</w:t>
      </w:r>
    </w:p>
    <w:p w:rsidR="00186C5C" w:rsidRDefault="00186C5C">
      <w:pPr>
        <w:pStyle w:val="BodyText"/>
      </w:pPr>
    </w:p>
    <w:p w:rsidR="00186C5C" w:rsidRDefault="00186C5C">
      <w:pPr>
        <w:pStyle w:val="BodyText"/>
        <w:spacing w:before="1"/>
      </w:pPr>
    </w:p>
    <w:p w:rsidR="00763F14" w:rsidRDefault="00763F14">
      <w:pPr>
        <w:pStyle w:val="BodyText"/>
        <w:tabs>
          <w:tab w:val="left" w:pos="4160"/>
        </w:tabs>
        <w:ind w:left="559"/>
      </w:pPr>
      <w:r>
        <w:t>Jonathan Heap</w:t>
      </w:r>
    </w:p>
    <w:p w:rsidR="00186C5C" w:rsidRDefault="00E02DDE">
      <w:pPr>
        <w:pStyle w:val="BodyText"/>
        <w:tabs>
          <w:tab w:val="left" w:pos="4160"/>
        </w:tabs>
        <w:ind w:left="559"/>
      </w:pPr>
      <w:r>
        <w:t xml:space="preserve">Principal </w:t>
      </w:r>
      <w:bookmarkStart w:id="0" w:name="_GoBack"/>
      <w:bookmarkEnd w:id="0"/>
      <w:r w:rsidR="007C4D4B">
        <w:tab/>
      </w:r>
    </w:p>
    <w:p w:rsidR="00186C5C" w:rsidRDefault="00186C5C">
      <w:pPr>
        <w:pStyle w:val="BodyText"/>
      </w:pPr>
    </w:p>
    <w:p w:rsidR="007452F3" w:rsidRPr="00763F14" w:rsidRDefault="007C4D4B">
      <w:pPr>
        <w:ind w:left="559" w:right="2623"/>
        <w:rPr>
          <w:b/>
          <w:color w:val="365F91" w:themeColor="accent1" w:themeShade="BF"/>
          <w:sz w:val="24"/>
        </w:rPr>
      </w:pPr>
      <w:r w:rsidRPr="00763F14">
        <w:rPr>
          <w:b/>
          <w:color w:val="365F91" w:themeColor="accent1" w:themeShade="BF"/>
          <w:sz w:val="24"/>
        </w:rPr>
        <w:t>If you would like to take your career to a very different level then please apply</w:t>
      </w:r>
      <w:r w:rsidR="00763F14" w:rsidRPr="00763F14">
        <w:rPr>
          <w:b/>
          <w:color w:val="365F91" w:themeColor="accent1" w:themeShade="BF"/>
          <w:sz w:val="24"/>
        </w:rPr>
        <w:t xml:space="preserve"> through TES online.</w:t>
      </w:r>
      <w:r w:rsidRPr="00763F14">
        <w:rPr>
          <w:b/>
          <w:color w:val="365F91" w:themeColor="accent1" w:themeShade="BF"/>
          <w:sz w:val="24"/>
        </w:rPr>
        <w:t xml:space="preserve"> </w:t>
      </w:r>
    </w:p>
    <w:p w:rsidR="007452F3" w:rsidRDefault="007452F3">
      <w:pPr>
        <w:ind w:left="559" w:right="2623"/>
        <w:rPr>
          <w:b/>
          <w:color w:val="00AFEF"/>
          <w:sz w:val="24"/>
        </w:rPr>
      </w:pPr>
    </w:p>
    <w:p w:rsidR="007452F3" w:rsidRDefault="00763F14">
      <w:pPr>
        <w:ind w:left="559" w:right="2623"/>
        <w:rPr>
          <w:sz w:val="24"/>
        </w:rPr>
      </w:pPr>
      <w:r>
        <w:rPr>
          <w:sz w:val="24"/>
        </w:rPr>
        <w:t>For an informal chat about the post or to arrange a visi</w:t>
      </w:r>
      <w:r w:rsidR="00E02DDE">
        <w:rPr>
          <w:sz w:val="24"/>
        </w:rPr>
        <w:t xml:space="preserve">t please contact Jonathan Heap - </w:t>
      </w:r>
      <w:r w:rsidR="00176647">
        <w:rPr>
          <w:sz w:val="24"/>
        </w:rPr>
        <w:t>or jheap@atlantic-aspirations</w:t>
      </w:r>
      <w:r>
        <w:rPr>
          <w:sz w:val="24"/>
        </w:rPr>
        <w:t>.org</w:t>
      </w:r>
    </w:p>
    <w:p w:rsidR="007452F3" w:rsidRDefault="007452F3">
      <w:pPr>
        <w:ind w:left="559" w:right="2623"/>
        <w:rPr>
          <w:sz w:val="24"/>
        </w:rPr>
      </w:pPr>
    </w:p>
    <w:p w:rsidR="00F8474E" w:rsidRDefault="007C4D4B" w:rsidP="00763F14">
      <w:pPr>
        <w:ind w:left="559" w:right="2623"/>
        <w:rPr>
          <w:b/>
          <w:sz w:val="24"/>
          <w:szCs w:val="24"/>
        </w:rPr>
      </w:pPr>
      <w:r>
        <w:rPr>
          <w:b/>
          <w:sz w:val="24"/>
        </w:rPr>
        <w:t>Closing date f</w:t>
      </w:r>
      <w:r w:rsidR="00E02DDE">
        <w:rPr>
          <w:b/>
          <w:sz w:val="24"/>
        </w:rPr>
        <w:t>or applications: Monday 16</w:t>
      </w:r>
      <w:r w:rsidR="00D52FE7">
        <w:rPr>
          <w:b/>
          <w:sz w:val="24"/>
        </w:rPr>
        <w:t>th</w:t>
      </w:r>
      <w:r w:rsidR="00176647">
        <w:rPr>
          <w:b/>
          <w:sz w:val="24"/>
        </w:rPr>
        <w:t xml:space="preserve"> October 2017</w:t>
      </w:r>
    </w:p>
    <w:p w:rsidR="00F8474E" w:rsidRDefault="00F8474E" w:rsidP="007452F3">
      <w:pPr>
        <w:ind w:left="559" w:right="2623"/>
        <w:rPr>
          <w:b/>
          <w:sz w:val="24"/>
          <w:szCs w:val="24"/>
        </w:rPr>
      </w:pPr>
    </w:p>
    <w:p w:rsidR="00F8474E" w:rsidRPr="00F8474E" w:rsidRDefault="00F8474E" w:rsidP="007452F3">
      <w:pPr>
        <w:ind w:left="559" w:right="2623"/>
        <w:rPr>
          <w:b/>
          <w:sz w:val="24"/>
          <w:szCs w:val="24"/>
        </w:rPr>
      </w:pPr>
    </w:p>
    <w:p w:rsidR="00186C5C" w:rsidRDefault="00186C5C">
      <w:pPr>
        <w:pStyle w:val="BodyText"/>
        <w:spacing w:before="11"/>
        <w:rPr>
          <w:b/>
          <w:sz w:val="23"/>
        </w:rPr>
      </w:pPr>
    </w:p>
    <w:p w:rsidR="00186C5C" w:rsidRDefault="007C4D4B">
      <w:pPr>
        <w:pStyle w:val="BodyText"/>
        <w:spacing w:before="1"/>
        <w:ind w:left="1762"/>
      </w:pPr>
      <w:r>
        <w:rPr>
          <w:color w:val="00B0F0"/>
        </w:rPr>
        <w:t xml:space="preserve">For more information please visit: </w:t>
      </w:r>
      <w:hyperlink r:id="rId149">
        <w:r>
          <w:rPr>
            <w:color w:val="0000FF"/>
            <w:u w:val="single" w:color="0000FF"/>
          </w:rPr>
          <w:t xml:space="preserve">www.aspirationsacademies.org </w:t>
        </w:r>
      </w:hyperlink>
      <w:r>
        <w:t xml:space="preserve">or </w:t>
      </w:r>
      <w:hyperlink r:id="rId150">
        <w:r>
          <w:t>www.aatmagna.org</w:t>
        </w:r>
      </w:hyperlink>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7C4D4B">
      <w:pPr>
        <w:pStyle w:val="BodyText"/>
        <w:spacing w:before="6"/>
        <w:rPr>
          <w:sz w:val="13"/>
        </w:rPr>
      </w:pPr>
      <w:r>
        <w:rPr>
          <w:noProof/>
          <w:lang w:val="en-GB" w:eastAsia="en-GB"/>
        </w:rPr>
        <w:drawing>
          <wp:anchor distT="0" distB="0" distL="0" distR="0" simplePos="0" relativeHeight="1120" behindDoc="0" locked="0" layoutInCell="1" allowOverlap="1">
            <wp:simplePos x="0" y="0"/>
            <wp:positionH relativeFrom="page">
              <wp:posOffset>187616</wp:posOffset>
            </wp:positionH>
            <wp:positionV relativeFrom="paragraph">
              <wp:posOffset>132227</wp:posOffset>
            </wp:positionV>
            <wp:extent cx="128009" cy="92297"/>
            <wp:effectExtent l="0" t="0" r="0" b="0"/>
            <wp:wrapTopAndBottom/>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a:blip r:embed="rId151" cstate="print"/>
                    <a:stretch>
                      <a:fillRect/>
                    </a:stretch>
                  </pic:blipFill>
                  <pic:spPr>
                    <a:xfrm>
                      <a:off x="0" y="0"/>
                      <a:ext cx="128009" cy="92297"/>
                    </a:xfrm>
                    <a:prstGeom prst="rect">
                      <a:avLst/>
                    </a:prstGeom>
                  </pic:spPr>
                </pic:pic>
              </a:graphicData>
            </a:graphic>
          </wp:anchor>
        </w:drawing>
      </w:r>
      <w:r w:rsidR="00D9737F">
        <w:rPr>
          <w:noProof/>
          <w:lang w:val="en-GB" w:eastAsia="en-GB"/>
        </w:rPr>
        <mc:AlternateContent>
          <mc:Choice Requires="wpg">
            <w:drawing>
              <wp:anchor distT="0" distB="0" distL="0" distR="0" simplePos="0" relativeHeight="1144" behindDoc="0" locked="0" layoutInCell="1" allowOverlap="1">
                <wp:simplePos x="0" y="0"/>
                <wp:positionH relativeFrom="page">
                  <wp:posOffset>361950</wp:posOffset>
                </wp:positionH>
                <wp:positionV relativeFrom="paragraph">
                  <wp:posOffset>129540</wp:posOffset>
                </wp:positionV>
                <wp:extent cx="990600" cy="94615"/>
                <wp:effectExtent l="0" t="0" r="0" b="635"/>
                <wp:wrapTopAndBottom/>
                <wp:docPr id="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4615"/>
                          <a:chOff x="570" y="204"/>
                          <a:chExt cx="1560" cy="149"/>
                        </a:xfrm>
                      </wpg:grpSpPr>
                      <pic:pic xmlns:pic="http://schemas.openxmlformats.org/drawingml/2006/picture">
                        <pic:nvPicPr>
                          <pic:cNvPr id="186"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70" y="208"/>
                            <a:ext cx="23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66" y="204"/>
                            <a:ext cx="39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0" y="208"/>
                            <a:ext cx="16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53" y="208"/>
                            <a:ext cx="57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89E55" id="Group 95" o:spid="_x0000_s1026" style="position:absolute;margin-left:28.5pt;margin-top:10.2pt;width:78pt;height:7.45pt;z-index:1144;mso-wrap-distance-left:0;mso-wrap-distance-right:0;mso-position-horizontal-relative:page" coordorigin="570,204" coordsize="15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">
                <v:shape id="Picture 99" o:spid="_x0000_s1027" type="#_x0000_t75" style="position:absolute;left:570;top:208;width:23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26fDAAAA3AAAAA8AAABkcnMvZG93bnJldi54bWxET0trAjEQvhf8D2EEbzXrA5HVKCIWRKhQ&#10;60Fvw2bcXdxMQpLq6q9vhEJv8/E9Z75sTSNu5ENtWcGgn4EgLqyuuVRw/P54n4IIEVljY5kUPCjA&#10;ctF5m2Ou7Z2/6HaIpUghHHJUUMXocilDUZHB0LeOOHEX6w3GBH0ptcd7CjeNHGbZRBqsOTVU6Ghd&#10;UXE9/BgFn/vxKBudnD+53WYox+fndr17KtXrtqsZiEht/Bf/ubc6zZ9O4PVMuk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bp8MAAADcAAAADwAAAAAAAAAAAAAAAACf&#10;AgAAZHJzL2Rvd25yZXYueG1sUEsFBgAAAAAEAAQA9wAAAI8DAAAAAA==&#10;">
                  <v:imagedata r:id="rId156" o:title=""/>
                </v:shape>
                <v:shape id="Picture 98" o:spid="_x0000_s1028" type="#_x0000_t75" style="position:absolute;left:866;top:204;width:39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fBAAAA3AAAAA8AAABkcnMvZG93bnJldi54bWxET0trAjEQvhf8D2EK3mp2Kz7YGkUEocfq&#10;iudhM90s3UzWJK7b/vpGELzNx/ec1WawrejJh8axgnySgSCunG64VnAq929LECEia2wdk4JfCrBZ&#10;j15WWGh34wP1x1iLFMKhQAUmxq6QMlSGLIaJ64gT9+28xZigr6X2eEvhtpXvWTaXFhtODQY72hmq&#10;fo5Xq2DPednNvnr5Z6b+nF/LwwVng1Lj12H7ASLSEJ/ih/tTp/nLBdyfS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yfBAAAA3AAAAA8AAAAAAAAAAAAAAAAAnwIA&#10;AGRycy9kb3ducmV2LnhtbFBLBQYAAAAABAAEAPcAAACNAwAAAAA=&#10;">
                  <v:imagedata r:id="rId157" o:title=""/>
                </v:shape>
                <v:shape id="Picture 97" o:spid="_x0000_s1029" type="#_x0000_t75" style="position:absolute;left:1320;top:208;width:16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CXFAAAA3AAAAA8AAABkcnMvZG93bnJldi54bWxEj0FPwzAMhe9I/IfISNxYChKoK8smQJrY&#10;YQcYIDiaxjQVjV2SsJV/jw9I3Gy95/c+L1ZTHMyeUu6FHZzPKjDErfieOwfPT+uzGkwuyB4HYXLw&#10;QxlWy+OjBTZeDvxI+13pjIZwbtBBKGVsrM1toIh5JiOxah+SIhZdU2d9woOGx8FeVNWVjdizNgQc&#10;6S5Q+7n7jg4e5uvt9utdxvuX2/lruExvIvXGudOT6eYaTKGp/Jv/rjde8Wul1Wd0Ar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zglxQAAANwAAAAPAAAAAAAAAAAAAAAA&#10;AJ8CAABkcnMvZG93bnJldi54bWxQSwUGAAAAAAQABAD3AAAAkQMAAAAA&#10;">
                  <v:imagedata r:id="rId158" o:title=""/>
                </v:shape>
                <v:shape id="Picture 96" o:spid="_x0000_s1030" type="#_x0000_t75" style="position:absolute;left:1553;top:208;width:57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XjDCAAAA3AAAAA8AAABkcnMvZG93bnJldi54bWxET0uLwjAQvgv+hzCCN01d8NU1igrCHhTR&#10;9bK3oZltis2kNNna9dcbQfA2H99zFqvWlqKh2heOFYyGCQjizOmCcwWX791gBsIHZI2lY1LwTx5W&#10;y25ngal2Nz5Rcw65iCHsU1RgQqhSKX1myKIfuoo4cr+uthgirHOpa7zFcFvKjySZSIsFxwaDFW0N&#10;Zdfzn1UwLe42HJvNz2XXlNtJMp4buz8o1e+1608QgdrwFr/cXzrOn83h+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HF4wwgAAANwAAAAPAAAAAAAAAAAAAAAAAJ8C&#10;AABkcnMvZG93bnJldi54bWxQSwUGAAAAAAQABAD3AAAAjgMAAAAA&#10;">
                  <v:imagedata r:id="rId159" o:title=""/>
                </v:shape>
                <w10:wrap type="topAndBottom" anchorx="page"/>
              </v:group>
            </w:pict>
          </mc:Fallback>
        </mc:AlternateContent>
      </w:r>
      <w:r w:rsidR="00D9737F">
        <w:rPr>
          <w:noProof/>
          <w:lang w:val="en-GB" w:eastAsia="en-GB"/>
        </w:rPr>
        <mc:AlternateContent>
          <mc:Choice Requires="wpg">
            <w:drawing>
              <wp:anchor distT="0" distB="0" distL="0" distR="0" simplePos="0" relativeHeight="1168" behindDoc="0" locked="0" layoutInCell="1" allowOverlap="1">
                <wp:simplePos x="0" y="0"/>
                <wp:positionH relativeFrom="page">
                  <wp:posOffset>1398905</wp:posOffset>
                </wp:positionH>
                <wp:positionV relativeFrom="paragraph">
                  <wp:posOffset>131445</wp:posOffset>
                </wp:positionV>
                <wp:extent cx="911225" cy="100330"/>
                <wp:effectExtent l="0" t="0" r="3175" b="0"/>
                <wp:wrapTopAndBottom/>
                <wp:docPr id="1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00330"/>
                          <a:chOff x="2203" y="207"/>
                          <a:chExt cx="1435" cy="158"/>
                        </a:xfrm>
                      </wpg:grpSpPr>
                      <pic:pic xmlns:pic="http://schemas.openxmlformats.org/drawingml/2006/picture">
                        <pic:nvPicPr>
                          <pic:cNvPr id="182"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03" y="208"/>
                            <a:ext cx="53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781" y="208"/>
                            <a:ext cx="27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123" y="207"/>
                            <a:ext cx="5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4AE89" id="Group 91" o:spid="_x0000_s1026" style="position:absolute;margin-left:110.15pt;margin-top:10.35pt;width:71.75pt;height:7.9pt;z-index:1168;mso-wrap-distance-left:0;mso-wrap-distance-right:0;mso-position-horizontal-relative:page" coordorigin="2203,207" coordsize="14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">
                <v:shape id="Picture 94" o:spid="_x0000_s1027" type="#_x0000_t75" style="position:absolute;left:2203;top:208;width:53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N2HAAAAA3AAAAA8AAABkcnMvZG93bnJldi54bWxET99rwjAQfhf2P4Qb+GbTKQzXGWUKg4FP&#10;dmN7PZozKWsupYlt/O+NMNjbfXw/b7NLrhMjDaH1rOCpKEEQN163bBR8fb4v1iBCRNbYeSYFVwqw&#10;2z7MNlhpP/GJxjoakUM4VKjAxthXUobGksNQ+J44c2c/OIwZDkbqAacc7jq5LMtn6bDl3GCxp4Ol&#10;5re+OAX18WXFZ7t3fLD8bWr7kwyvlJo/prdXEJFS/Bf/uT90nr9ewv2ZfIH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c3YcAAAADcAAAADwAAAAAAAAAAAAAAAACfAgAA&#10;ZHJzL2Rvd25yZXYueG1sUEsFBgAAAAAEAAQA9wAAAIwDAAAAAA==&#10;">
                  <v:imagedata r:id="rId163" o:title=""/>
                </v:shape>
                <v:shape id="Picture 93" o:spid="_x0000_s1028" type="#_x0000_t75" style="position:absolute;left:2781;top:208;width:27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spK+AAAA3AAAAA8AAABkcnMvZG93bnJldi54bWxET8uqwjAQ3V/wH8II7q6pDy6lGkUFRdz5&#10;+ICxGdtiM4lN1Pr3RhDubg7nOdN5a2rxoMZXlhUM+gkI4tzqigsFp+P6NwXhA7LG2jIpeJGH+azz&#10;M8VM2yfv6XEIhYgh7DNUUIbgMil9XpJB37eOOHIX2xgMETaF1A0+Y7ip5TBJ/qTBimNDiY5WJeXX&#10;w90oGJ9258Qt3Q03uV8ETTtdjG5K9brtYgIiUBv+xV/3Vsf56Qg+z8QL5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L2spK+AAAA3AAAAA8AAAAAAAAAAAAAAAAAnwIAAGRy&#10;cy9kb3ducmV2LnhtbFBLBQYAAAAABAAEAPcAAACKAwAAAAA=&#10;">
                  <v:imagedata r:id="rId164" o:title=""/>
                </v:shape>
                <v:shape id="Picture 92" o:spid="_x0000_s1029" type="#_x0000_t75" style="position:absolute;left:3123;top:207;width:5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rdfCAAAA3AAAAA8AAABkcnMvZG93bnJldi54bWxET9uKwjAQfV/wH8IIvq2pulipRhFv+OSl&#10;+gFDM7bFZlKaqHW/frOwsG9zONeZLVpTiSc1rrSsYNCPQBBnVpecK7hetp8TEM4ja6wsk4I3OVjM&#10;Ox8zTLR98Zmeqc9FCGGXoILC+zqR0mUFGXR9WxMH7mYbgz7AJpe6wVcIN5UcRtFYGiw5NBRY06qg&#10;7J4+jIL4dFzvv688aqvdIR6k6SbW67tSvW67nILw1Pp/8Z97r8P8yRf8PhMuk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a3XwgAAANwAAAAPAAAAAAAAAAAAAAAAAJ8C&#10;AABkcnMvZG93bnJldi54bWxQSwUGAAAAAAQABAD3AAAAjgMAAAAA&#10;">
                  <v:imagedata r:id="rId165" o:title=""/>
                </v:shape>
                <w10:wrap type="topAndBottom" anchorx="page"/>
              </v:group>
            </w:pict>
          </mc:Fallback>
        </mc:AlternateContent>
      </w:r>
      <w:r>
        <w:rPr>
          <w:noProof/>
          <w:lang w:val="en-GB" w:eastAsia="en-GB"/>
        </w:rPr>
        <w:drawing>
          <wp:anchor distT="0" distB="0" distL="0" distR="0" simplePos="0" relativeHeight="1192" behindDoc="0" locked="0" layoutInCell="1" allowOverlap="1">
            <wp:simplePos x="0" y="0"/>
            <wp:positionH relativeFrom="page">
              <wp:posOffset>2358260</wp:posOffset>
            </wp:positionH>
            <wp:positionV relativeFrom="paragraph">
              <wp:posOffset>129880</wp:posOffset>
            </wp:positionV>
            <wp:extent cx="272560" cy="94106"/>
            <wp:effectExtent l="0" t="0" r="0" b="0"/>
            <wp:wrapTopAndBottom/>
            <wp:docPr id="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7.png"/>
                    <pic:cNvPicPr/>
                  </pic:nvPicPr>
                  <pic:blipFill>
                    <a:blip r:embed="rId166" cstate="print"/>
                    <a:stretch>
                      <a:fillRect/>
                    </a:stretch>
                  </pic:blipFill>
                  <pic:spPr>
                    <a:xfrm>
                      <a:off x="0" y="0"/>
                      <a:ext cx="272560" cy="94106"/>
                    </a:xfrm>
                    <a:prstGeom prst="rect">
                      <a:avLst/>
                    </a:prstGeom>
                  </pic:spPr>
                </pic:pic>
              </a:graphicData>
            </a:graphic>
          </wp:anchor>
        </w:drawing>
      </w:r>
      <w:r>
        <w:rPr>
          <w:noProof/>
          <w:lang w:val="en-GB" w:eastAsia="en-GB"/>
        </w:rPr>
        <w:drawing>
          <wp:anchor distT="0" distB="0" distL="0" distR="0" simplePos="0" relativeHeight="1216" behindDoc="0" locked="0" layoutInCell="1" allowOverlap="1">
            <wp:simplePos x="0" y="0"/>
            <wp:positionH relativeFrom="page">
              <wp:posOffset>2677043</wp:posOffset>
            </wp:positionH>
            <wp:positionV relativeFrom="paragraph">
              <wp:posOffset>132227</wp:posOffset>
            </wp:positionV>
            <wp:extent cx="314286" cy="116681"/>
            <wp:effectExtent l="0" t="0" r="0" b="0"/>
            <wp:wrapTopAndBottom/>
            <wp:docPr id="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8.png"/>
                    <pic:cNvPicPr/>
                  </pic:nvPicPr>
                  <pic:blipFill>
                    <a:blip r:embed="rId167" cstate="print"/>
                    <a:stretch>
                      <a:fillRect/>
                    </a:stretch>
                  </pic:blipFill>
                  <pic:spPr>
                    <a:xfrm>
                      <a:off x="0" y="0"/>
                      <a:ext cx="314286" cy="116681"/>
                    </a:xfrm>
                    <a:prstGeom prst="rect">
                      <a:avLst/>
                    </a:prstGeom>
                  </pic:spPr>
                </pic:pic>
              </a:graphicData>
            </a:graphic>
          </wp:anchor>
        </w:drawing>
      </w:r>
      <w:r>
        <w:rPr>
          <w:noProof/>
          <w:lang w:val="en-GB" w:eastAsia="en-GB"/>
        </w:rPr>
        <w:drawing>
          <wp:anchor distT="0" distB="0" distL="0" distR="0" simplePos="0" relativeHeight="1240" behindDoc="0" locked="0" layoutInCell="1" allowOverlap="1">
            <wp:simplePos x="0" y="0"/>
            <wp:positionH relativeFrom="page">
              <wp:posOffset>3036255</wp:posOffset>
            </wp:positionH>
            <wp:positionV relativeFrom="paragraph">
              <wp:posOffset>132227</wp:posOffset>
            </wp:positionV>
            <wp:extent cx="413851" cy="112013"/>
            <wp:effectExtent l="0" t="0" r="0" b="0"/>
            <wp:wrapTopAndBottom/>
            <wp:docPr id="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9.png"/>
                    <pic:cNvPicPr/>
                  </pic:nvPicPr>
                  <pic:blipFill>
                    <a:blip r:embed="rId168" cstate="print"/>
                    <a:stretch>
                      <a:fillRect/>
                    </a:stretch>
                  </pic:blipFill>
                  <pic:spPr>
                    <a:xfrm>
                      <a:off x="0" y="0"/>
                      <a:ext cx="413851" cy="112013"/>
                    </a:xfrm>
                    <a:prstGeom prst="rect">
                      <a:avLst/>
                    </a:prstGeom>
                  </pic:spPr>
                </pic:pic>
              </a:graphicData>
            </a:graphic>
          </wp:anchor>
        </w:drawing>
      </w:r>
      <w:r w:rsidR="00D9737F">
        <w:rPr>
          <w:noProof/>
          <w:lang w:val="en-GB" w:eastAsia="en-GB"/>
        </w:rPr>
        <mc:AlternateContent>
          <mc:Choice Requires="wpg">
            <w:drawing>
              <wp:anchor distT="0" distB="0" distL="0" distR="0" simplePos="0" relativeHeight="1264" behindDoc="0" locked="0" layoutInCell="1" allowOverlap="1">
                <wp:simplePos x="0" y="0"/>
                <wp:positionH relativeFrom="page">
                  <wp:posOffset>3497580</wp:posOffset>
                </wp:positionH>
                <wp:positionV relativeFrom="paragraph">
                  <wp:posOffset>132080</wp:posOffset>
                </wp:positionV>
                <wp:extent cx="297815" cy="92075"/>
                <wp:effectExtent l="0" t="0" r="6985" b="3175"/>
                <wp:wrapTopAndBottom/>
                <wp:docPr id="17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92075"/>
                          <a:chOff x="5508" y="208"/>
                          <a:chExt cx="469" cy="145"/>
                        </a:xfrm>
                      </wpg:grpSpPr>
                      <pic:pic xmlns:pic="http://schemas.openxmlformats.org/drawingml/2006/picture">
                        <pic:nvPicPr>
                          <pic:cNvPr id="179" name="Picture 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508" y="208"/>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699" y="208"/>
                            <a:ext cx="27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F1DD5" id="Group 88" o:spid="_x0000_s1026" style="position:absolute;margin-left:275.4pt;margin-top:10.4pt;width:23.45pt;height:7.25pt;z-index:1264;mso-wrap-distance-left:0;mso-wrap-distance-right:0;mso-position-horizontal-relative:page" coordorigin="5508,208" coordsize="46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">
                <v:shape id="Picture 90" o:spid="_x0000_s1027" type="#_x0000_t75" style="position:absolute;left:5508;top:208;width:12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8T3EAAAA3AAAAA8AAABkcnMvZG93bnJldi54bWxET9tqAjEQfS/4D2EE32rWglW3RhGhoFCo&#10;bmsvb9PNuLu4mSxJ1PXvjSD0bQ7nOtN5a2pxIucrywoG/QQEcW51xYWCz4/XxzEIH5A11pZJwYU8&#10;zGedhymm2p55S6csFCKGsE9RQRlCk0rp85IM+r5tiCO3t85giNAVUjs8x3BTy6ckeZYGK44NJTa0&#10;LCk/ZEej4Hu8C5kzw9/N+9vwsP5a/21+LiOlet128QIiUBv+xXf3Ssf5owncnokX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28T3EAAAA3AAAAA8AAAAAAAAAAAAAAAAA&#10;nwIAAGRycy9kb3ducmV2LnhtbFBLBQYAAAAABAAEAPcAAACQAwAAAAA=&#10;">
                  <v:imagedata r:id="rId171" o:title=""/>
                </v:shape>
                <v:shape id="Picture 89" o:spid="_x0000_s1028" type="#_x0000_t75" style="position:absolute;left:5699;top:208;width:2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TvDEAAAA3AAAAA8AAABkcnMvZG93bnJldi54bWxEj09rwkAQxe8Fv8Mygre6sQcJqasEUehB&#10;Kf6h5yE7ZoPZ2ZBdNfrpO4dCbzO8N+/9ZrEafKvu1McmsIHZNANFXAXbcG3gfNq+56BiQrbYBiYD&#10;T4qwWo7eFljY8OAD3Y+pVhLCsUADLqWu0DpWjjzGaeiIRbuE3mOSta+17fEh4b7VH1k21x4blgaH&#10;Ha0dVdfjzRu4+deGzj97PeRld0rfh7x0emfMZDyUn6ASDenf/Hf9ZQU/F3x5Ri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FTvDEAAAA3AAAAA8AAAAAAAAAAAAAAAAA&#10;nwIAAGRycy9kb3ducmV2LnhtbFBLBQYAAAAABAAEAPcAAACQAwAAAAA=&#10;">
                  <v:imagedata r:id="rId172" o:title=""/>
                </v:shape>
                <w10:wrap type="topAndBottom" anchorx="page"/>
              </v:group>
            </w:pict>
          </mc:Fallback>
        </mc:AlternateContent>
      </w:r>
      <w:r w:rsidR="00D9737F">
        <w:rPr>
          <w:noProof/>
          <w:lang w:val="en-GB" w:eastAsia="en-GB"/>
        </w:rPr>
        <mc:AlternateContent>
          <mc:Choice Requires="wpg">
            <w:drawing>
              <wp:anchor distT="0" distB="0" distL="0" distR="0" simplePos="0" relativeHeight="1288" behindDoc="0" locked="0" layoutInCell="1" allowOverlap="1">
                <wp:simplePos x="0" y="0"/>
                <wp:positionH relativeFrom="page">
                  <wp:posOffset>3841115</wp:posOffset>
                </wp:positionH>
                <wp:positionV relativeFrom="paragraph">
                  <wp:posOffset>132080</wp:posOffset>
                </wp:positionV>
                <wp:extent cx="543560" cy="113030"/>
                <wp:effectExtent l="0" t="0" r="8890" b="1270"/>
                <wp:wrapTopAndBottom/>
                <wp:docPr id="1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113030"/>
                          <a:chOff x="6049" y="208"/>
                          <a:chExt cx="856" cy="178"/>
                        </a:xfrm>
                      </wpg:grpSpPr>
                      <pic:pic xmlns:pic="http://schemas.openxmlformats.org/drawingml/2006/picture">
                        <pic:nvPicPr>
                          <pic:cNvPr id="176"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49" y="208"/>
                            <a:ext cx="64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739" y="208"/>
                            <a:ext cx="16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9C94B" id="Group 85" o:spid="_x0000_s1026" style="position:absolute;margin-left:302.45pt;margin-top:10.4pt;width:42.8pt;height:8.9pt;z-index:1288;mso-wrap-distance-left:0;mso-wrap-distance-right:0;mso-position-horizontal-relative:page" coordorigin="6049,208" coordsize="8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">
                <v:shape id="Picture 87" o:spid="_x0000_s1027" type="#_x0000_t75" style="position:absolute;left:6049;top:208;width:641;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kmrBAAAA3AAAAA8AAABkcnMvZG93bnJldi54bWxET0uLwjAQvgv+hzCCN0314C5do6igiIcF&#10;H6vXoRnbYjMpTWzjvzcLC3ubj+8582UwlWipcaVlBZNxAoI4s7rkXMHlvB19gnAeWWNlmRS8yMFy&#10;0e/NMdW24yO1J5+LGMIuRQWF93UqpcsKMujGtiaO3N02Bn2ETS51g10MN5WcJslMGiw5NhRY06ag&#10;7HF6GgVJwMN6d7ycLV/bn+v3vbPhtlJqOAirLxCegv8X/7n3Os7/mMHv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8kmrBAAAA3AAAAA8AAAAAAAAAAAAAAAAAnwIA&#10;AGRycy9kb3ducmV2LnhtbFBLBQYAAAAABAAEAPcAAACNAwAAAAA=&#10;">
                  <v:imagedata r:id="rId175" o:title=""/>
                </v:shape>
                <v:shape id="Picture 86" o:spid="_x0000_s1028" type="#_x0000_t75" style="position:absolute;left:6739;top:208;width:166;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SFLGAAAA3AAAAA8AAABkcnMvZG93bnJldi54bWxEj81qwzAQhO+FvIPYQm+N3B7s4EQ2paHQ&#10;5BBInEtui7X1T62VsVTb7dNXgUBuu8zsfLObfDadGGlwjWUFL8sIBHFpdcOVgnPx8bwC4Tyyxs4y&#10;KfglB3m2eNhgqu3ERxpPvhIhhF2KCmrv+1RKV9Zk0C1tTxy0LzsY9GEdKqkHnEK46eRrFMXSYMOB&#10;UGNP7zWV36cfEyC4j3f79i8+2O3OJX3TjuZSKPX0OL+tQXia/d18u/7UoX6SwPWZMIH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IUsYAAADcAAAADwAAAAAAAAAAAAAA&#10;AACfAgAAZHJzL2Rvd25yZXYueG1sUEsFBgAAAAAEAAQA9wAAAJIDAAAAAA==&#10;">
                  <v:imagedata r:id="rId176" o:title=""/>
                </v:shape>
                <w10:wrap type="topAndBottom" anchorx="page"/>
              </v:group>
            </w:pict>
          </mc:Fallback>
        </mc:AlternateContent>
      </w:r>
      <w:r w:rsidR="00D9737F">
        <w:rPr>
          <w:noProof/>
          <w:lang w:val="en-GB" w:eastAsia="en-GB"/>
        </w:rPr>
        <mc:AlternateContent>
          <mc:Choice Requires="wpg">
            <w:drawing>
              <wp:anchor distT="0" distB="0" distL="0" distR="0" simplePos="0" relativeHeight="1312" behindDoc="0" locked="0" layoutInCell="1" allowOverlap="1">
                <wp:simplePos x="0" y="0"/>
                <wp:positionH relativeFrom="page">
                  <wp:posOffset>4431665</wp:posOffset>
                </wp:positionH>
                <wp:positionV relativeFrom="paragraph">
                  <wp:posOffset>132080</wp:posOffset>
                </wp:positionV>
                <wp:extent cx="1141095" cy="92075"/>
                <wp:effectExtent l="0" t="0" r="1905" b="3175"/>
                <wp:wrapTopAndBottom/>
                <wp:docPr id="1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92075"/>
                          <a:chOff x="6979" y="208"/>
                          <a:chExt cx="1797" cy="145"/>
                        </a:xfrm>
                      </wpg:grpSpPr>
                      <pic:pic xmlns:pic="http://schemas.openxmlformats.org/drawingml/2006/picture">
                        <pic:nvPicPr>
                          <pic:cNvPr id="172"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979" y="208"/>
                            <a:ext cx="49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542" y="208"/>
                            <a:ext cx="47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085" y="208"/>
                            <a:ext cx="69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911F3" id="Group 81" o:spid="_x0000_s1026" style="position:absolute;margin-left:348.95pt;margin-top:10.4pt;width:89.85pt;height:7.25pt;z-index:1312;mso-wrap-distance-left:0;mso-wrap-distance-right:0;mso-position-horizontal-relative:page" coordorigin="6979,208" coordsize="179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">
                <v:shape id="Picture 84" o:spid="_x0000_s1027" type="#_x0000_t75" style="position:absolute;left:6979;top:208;width:49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8iLFAAAA3AAAAA8AAABkcnMvZG93bnJldi54bWxEj91qwkAQhe8F32EZwTvdGKSV6CpSKral&#10;gj/xfsyOSTA7G7JrTN++Wyh4N8M5c74zi1VnKtFS40rLCibjCARxZnXJuYL0tBnNQDiPrLGyTAp+&#10;yMFq2e8tMNH2wQdqjz4XIYRdggoK7+tESpcVZNCNbU0ctKttDPqwNrnUDT5CuKlkHEUv0mDJgVBg&#10;TW8FZbfj3QTI+TDdfKeXL37fcrzbZ61JP1ulhoNuPQfhqfNP8//1hw71X2P4eyZM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PIixQAAANwAAAAPAAAAAAAAAAAAAAAA&#10;AJ8CAABkcnMvZG93bnJldi54bWxQSwUGAAAAAAQABAD3AAAAkQMAAAAA&#10;">
                  <v:imagedata r:id="rId180" o:title=""/>
                </v:shape>
                <v:shape id="Picture 83" o:spid="_x0000_s1028" type="#_x0000_t75" style="position:absolute;left:7542;top:208;width:47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snjBAAAA3AAAAA8AAABkcnMvZG93bnJldi54bWxET0trAjEQvgv9D2EKvYgmbcHHapQiFNqj&#10;q+B13Iy7i5vJNkl19dcbQfA2H99z5svONuJEPtSONbwPFQjiwpmaSw3bzfdgAiJEZIONY9JwoQDL&#10;xUtvjplxZ17TKY+lSCEcMtRQxdhmUoaiIoth6FrixB2ctxgT9KU0Hs8p3DbyQ6mRtFhzaqiwpVVF&#10;xTH/txpWfdXfFea6yQ/29887tQ/ldKz122v3NQMRqYtP8cP9Y9L88Sf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isnjBAAAA3AAAAA8AAAAAAAAAAAAAAAAAnwIA&#10;AGRycy9kb3ducmV2LnhtbFBLBQYAAAAABAAEAPcAAACNAwAAAAA=&#10;">
                  <v:imagedata r:id="rId181" o:title=""/>
                </v:shape>
                <v:shape id="Picture 82" o:spid="_x0000_s1029" type="#_x0000_t75" style="position:absolute;left:8085;top:208;width:69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dyTCAAAA3AAAAA8AAABkcnMvZG93bnJldi54bWxET81qAjEQvhf6DmEKvWlWrVa2RhHRUuml&#10;bn2AMZnuLm4myyZd49ubgtDbfHy/s1hF24ieOl87VjAaZiCItTM1lwqO37vBHIQPyAYbx6TgSh5W&#10;y8eHBebGXfhAfRFKkULY56igCqHNpfS6Iot+6FrixP24zmJIsCul6fCSwm0jx1k2kxZrTg0VtrSp&#10;SJ+LX6ug1HQ8x8+434306f1rWkz6rZwo9fwU128gAsXwL767P0ya//oCf8+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9nckwgAAANwAAAAPAAAAAAAAAAAAAAAAAJ8C&#10;AABkcnMvZG93bnJldi54bWxQSwUGAAAAAAQABAD3AAAAjgMAAAAA&#10;">
                  <v:imagedata r:id="rId182" o:title=""/>
                </v:shape>
                <w10:wrap type="topAndBottom" anchorx="page"/>
              </v:group>
            </w:pict>
          </mc:Fallback>
        </mc:AlternateContent>
      </w:r>
      <w:r w:rsidR="00D9737F">
        <w:rPr>
          <w:noProof/>
          <w:lang w:val="en-GB" w:eastAsia="en-GB"/>
        </w:rPr>
        <mc:AlternateContent>
          <mc:Choice Requires="wpg">
            <w:drawing>
              <wp:anchor distT="0" distB="0" distL="0" distR="0" simplePos="0" relativeHeight="1336" behindDoc="0" locked="0" layoutInCell="1" allowOverlap="1">
                <wp:simplePos x="0" y="0"/>
                <wp:positionH relativeFrom="page">
                  <wp:posOffset>5648960</wp:posOffset>
                </wp:positionH>
                <wp:positionV relativeFrom="paragraph">
                  <wp:posOffset>156845</wp:posOffset>
                </wp:positionV>
                <wp:extent cx="789305" cy="84455"/>
                <wp:effectExtent l="635" t="5715" r="635" b="5080"/>
                <wp:wrapTopAndBottom/>
                <wp:docPr id="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84455"/>
                          <a:chOff x="8896" y="247"/>
                          <a:chExt cx="1243" cy="133"/>
                        </a:xfrm>
                      </wpg:grpSpPr>
                      <wps:wsp>
                        <wps:cNvPr id="42" name="AutoShape 80"/>
                        <wps:cNvSpPr>
                          <a:spLocks/>
                        </wps:cNvSpPr>
                        <wps:spPr bwMode="auto">
                          <a:xfrm>
                            <a:off x="8896" y="250"/>
                            <a:ext cx="78" cy="100"/>
                          </a:xfrm>
                          <a:custGeom>
                            <a:avLst/>
                            <a:gdLst>
                              <a:gd name="T0" fmla="*/ 42 w 78"/>
                              <a:gd name="T1" fmla="*/ 250 h 100"/>
                              <a:gd name="T2" fmla="*/ 0 w 78"/>
                              <a:gd name="T3" fmla="*/ 250 h 100"/>
                              <a:gd name="T4" fmla="*/ 0 w 78"/>
                              <a:gd name="T5" fmla="*/ 349 h 100"/>
                              <a:gd name="T6" fmla="*/ 46 w 78"/>
                              <a:gd name="T7" fmla="*/ 349 h 100"/>
                              <a:gd name="T8" fmla="*/ 54 w 78"/>
                              <a:gd name="T9" fmla="*/ 345 h 100"/>
                              <a:gd name="T10" fmla="*/ 4 w 78"/>
                              <a:gd name="T11" fmla="*/ 345 h 100"/>
                              <a:gd name="T12" fmla="*/ 4 w 78"/>
                              <a:gd name="T13" fmla="*/ 255 h 100"/>
                              <a:gd name="T14" fmla="*/ 53 w 78"/>
                              <a:gd name="T15" fmla="*/ 255 h 100"/>
                              <a:gd name="T16" fmla="*/ 51 w 78"/>
                              <a:gd name="T17" fmla="*/ 253 h 100"/>
                              <a:gd name="T18" fmla="*/ 42 w 78"/>
                              <a:gd name="T19" fmla="*/ 250 h 100"/>
                              <a:gd name="T20" fmla="*/ 53 w 78"/>
                              <a:gd name="T21" fmla="*/ 255 h 100"/>
                              <a:gd name="T22" fmla="*/ 30 w 78"/>
                              <a:gd name="T23" fmla="*/ 255 h 100"/>
                              <a:gd name="T24" fmla="*/ 48 w 78"/>
                              <a:gd name="T25" fmla="*/ 258 h 100"/>
                              <a:gd name="T26" fmla="*/ 61 w 78"/>
                              <a:gd name="T27" fmla="*/ 268 h 100"/>
                              <a:gd name="T28" fmla="*/ 69 w 78"/>
                              <a:gd name="T29" fmla="*/ 282 h 100"/>
                              <a:gd name="T30" fmla="*/ 72 w 78"/>
                              <a:gd name="T31" fmla="*/ 300 h 100"/>
                              <a:gd name="T32" fmla="*/ 69 w 78"/>
                              <a:gd name="T33" fmla="*/ 318 h 100"/>
                              <a:gd name="T34" fmla="*/ 60 w 78"/>
                              <a:gd name="T35" fmla="*/ 332 h 100"/>
                              <a:gd name="T36" fmla="*/ 48 w 78"/>
                              <a:gd name="T37" fmla="*/ 342 h 100"/>
                              <a:gd name="T38" fmla="*/ 31 w 78"/>
                              <a:gd name="T39" fmla="*/ 345 h 100"/>
                              <a:gd name="T40" fmla="*/ 54 w 78"/>
                              <a:gd name="T41" fmla="*/ 345 h 100"/>
                              <a:gd name="T42" fmla="*/ 57 w 78"/>
                              <a:gd name="T43" fmla="*/ 343 h 100"/>
                              <a:gd name="T44" fmla="*/ 66 w 78"/>
                              <a:gd name="T45" fmla="*/ 335 h 100"/>
                              <a:gd name="T46" fmla="*/ 72 w 78"/>
                              <a:gd name="T47" fmla="*/ 325 h 100"/>
                              <a:gd name="T48" fmla="*/ 76 w 78"/>
                              <a:gd name="T49" fmla="*/ 313 h 100"/>
                              <a:gd name="T50" fmla="*/ 78 w 78"/>
                              <a:gd name="T51" fmla="*/ 300 h 100"/>
                              <a:gd name="T52" fmla="*/ 76 w 78"/>
                              <a:gd name="T53" fmla="*/ 289 h 100"/>
                              <a:gd name="T54" fmla="*/ 73 w 78"/>
                              <a:gd name="T55" fmla="*/ 278 h 100"/>
                              <a:gd name="T56" fmla="*/ 67 w 78"/>
                              <a:gd name="T57" fmla="*/ 269 h 100"/>
                              <a:gd name="T58" fmla="*/ 60 w 78"/>
                              <a:gd name="T59" fmla="*/ 261 h 100"/>
                              <a:gd name="T60" fmla="*/ 53 w 78"/>
                              <a:gd name="T61" fmla="*/ 255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8" h="100">
                                <a:moveTo>
                                  <a:pt x="42" y="0"/>
                                </a:moveTo>
                                <a:lnTo>
                                  <a:pt x="0" y="0"/>
                                </a:lnTo>
                                <a:lnTo>
                                  <a:pt x="0" y="99"/>
                                </a:lnTo>
                                <a:lnTo>
                                  <a:pt x="46" y="99"/>
                                </a:lnTo>
                                <a:lnTo>
                                  <a:pt x="54" y="95"/>
                                </a:lnTo>
                                <a:lnTo>
                                  <a:pt x="4" y="95"/>
                                </a:lnTo>
                                <a:lnTo>
                                  <a:pt x="4" y="5"/>
                                </a:lnTo>
                                <a:lnTo>
                                  <a:pt x="53" y="5"/>
                                </a:lnTo>
                                <a:lnTo>
                                  <a:pt x="51" y="3"/>
                                </a:lnTo>
                                <a:lnTo>
                                  <a:pt x="42" y="0"/>
                                </a:lnTo>
                                <a:close/>
                                <a:moveTo>
                                  <a:pt x="53" y="5"/>
                                </a:moveTo>
                                <a:lnTo>
                                  <a:pt x="30" y="5"/>
                                </a:lnTo>
                                <a:lnTo>
                                  <a:pt x="48" y="8"/>
                                </a:lnTo>
                                <a:lnTo>
                                  <a:pt x="61" y="18"/>
                                </a:lnTo>
                                <a:lnTo>
                                  <a:pt x="69" y="32"/>
                                </a:lnTo>
                                <a:lnTo>
                                  <a:pt x="72" y="50"/>
                                </a:lnTo>
                                <a:lnTo>
                                  <a:pt x="69" y="68"/>
                                </a:lnTo>
                                <a:lnTo>
                                  <a:pt x="60" y="82"/>
                                </a:lnTo>
                                <a:lnTo>
                                  <a:pt x="48" y="92"/>
                                </a:lnTo>
                                <a:lnTo>
                                  <a:pt x="31" y="95"/>
                                </a:lnTo>
                                <a:lnTo>
                                  <a:pt x="54" y="95"/>
                                </a:lnTo>
                                <a:lnTo>
                                  <a:pt x="57" y="93"/>
                                </a:lnTo>
                                <a:lnTo>
                                  <a:pt x="66" y="85"/>
                                </a:lnTo>
                                <a:lnTo>
                                  <a:pt x="72" y="75"/>
                                </a:lnTo>
                                <a:lnTo>
                                  <a:pt x="76" y="63"/>
                                </a:lnTo>
                                <a:lnTo>
                                  <a:pt x="78" y="50"/>
                                </a:lnTo>
                                <a:lnTo>
                                  <a:pt x="76" y="39"/>
                                </a:lnTo>
                                <a:lnTo>
                                  <a:pt x="73" y="28"/>
                                </a:lnTo>
                                <a:lnTo>
                                  <a:pt x="67" y="19"/>
                                </a:lnTo>
                                <a:lnTo>
                                  <a:pt x="60" y="11"/>
                                </a:lnTo>
                                <a:lnTo>
                                  <a:pt x="53" y="5"/>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79"/>
                        <wps:cNvSpPr>
                          <a:spLocks/>
                        </wps:cNvSpPr>
                        <wps:spPr bwMode="auto">
                          <a:xfrm>
                            <a:off x="8986" y="274"/>
                            <a:ext cx="23" cy="76"/>
                          </a:xfrm>
                          <a:custGeom>
                            <a:avLst/>
                            <a:gdLst>
                              <a:gd name="T0" fmla="*/ 4 w 23"/>
                              <a:gd name="T1" fmla="*/ 274 h 76"/>
                              <a:gd name="T2" fmla="*/ 0 w 23"/>
                              <a:gd name="T3" fmla="*/ 274 h 76"/>
                              <a:gd name="T4" fmla="*/ 0 w 23"/>
                              <a:gd name="T5" fmla="*/ 349 h 76"/>
                              <a:gd name="T6" fmla="*/ 4 w 23"/>
                              <a:gd name="T7" fmla="*/ 349 h 76"/>
                              <a:gd name="T8" fmla="*/ 4 w 23"/>
                              <a:gd name="T9" fmla="*/ 288 h 76"/>
                              <a:gd name="T10" fmla="*/ 7 w 23"/>
                              <a:gd name="T11" fmla="*/ 283 h 76"/>
                              <a:gd name="T12" fmla="*/ 4 w 23"/>
                              <a:gd name="T13" fmla="*/ 283 h 76"/>
                              <a:gd name="T14" fmla="*/ 4 w 23"/>
                              <a:gd name="T15" fmla="*/ 274 h 76"/>
                              <a:gd name="T16" fmla="*/ 22 w 23"/>
                              <a:gd name="T17" fmla="*/ 274 h 76"/>
                              <a:gd name="T18" fmla="*/ 15 w 23"/>
                              <a:gd name="T19" fmla="*/ 274 h 76"/>
                              <a:gd name="T20" fmla="*/ 9 w 23"/>
                              <a:gd name="T21" fmla="*/ 277 h 76"/>
                              <a:gd name="T22" fmla="*/ 4 w 23"/>
                              <a:gd name="T23" fmla="*/ 283 h 76"/>
                              <a:gd name="T24" fmla="*/ 7 w 23"/>
                              <a:gd name="T25" fmla="*/ 283 h 76"/>
                              <a:gd name="T26" fmla="*/ 9 w 23"/>
                              <a:gd name="T27" fmla="*/ 280 h 76"/>
                              <a:gd name="T28" fmla="*/ 22 w 23"/>
                              <a:gd name="T29" fmla="*/ 279 h 76"/>
                              <a:gd name="T30" fmla="*/ 22 w 23"/>
                              <a:gd name="T31" fmla="*/ 274 h 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 h="76">
                                <a:moveTo>
                                  <a:pt x="4" y="0"/>
                                </a:moveTo>
                                <a:lnTo>
                                  <a:pt x="0" y="0"/>
                                </a:lnTo>
                                <a:lnTo>
                                  <a:pt x="0" y="75"/>
                                </a:lnTo>
                                <a:lnTo>
                                  <a:pt x="4" y="75"/>
                                </a:lnTo>
                                <a:lnTo>
                                  <a:pt x="4" y="14"/>
                                </a:lnTo>
                                <a:lnTo>
                                  <a:pt x="7" y="9"/>
                                </a:lnTo>
                                <a:lnTo>
                                  <a:pt x="4" y="9"/>
                                </a:lnTo>
                                <a:lnTo>
                                  <a:pt x="4" y="0"/>
                                </a:lnTo>
                                <a:close/>
                                <a:moveTo>
                                  <a:pt x="22" y="0"/>
                                </a:moveTo>
                                <a:lnTo>
                                  <a:pt x="15" y="0"/>
                                </a:lnTo>
                                <a:lnTo>
                                  <a:pt x="9" y="3"/>
                                </a:lnTo>
                                <a:lnTo>
                                  <a:pt x="4" y="9"/>
                                </a:lnTo>
                                <a:lnTo>
                                  <a:pt x="7" y="9"/>
                                </a:lnTo>
                                <a:lnTo>
                                  <a:pt x="9" y="6"/>
                                </a:lnTo>
                                <a:lnTo>
                                  <a:pt x="22" y="5"/>
                                </a:lnTo>
                                <a:lnTo>
                                  <a:pt x="2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78"/>
                        <wps:cNvCnPr>
                          <a:cxnSpLocks noChangeShapeType="1"/>
                        </wps:cNvCnPr>
                        <wps:spPr bwMode="auto">
                          <a:xfrm>
                            <a:off x="9014"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085" y="248"/>
                            <a:ext cx="375" cy="10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6"/>
                        <wps:cNvSpPr>
                          <a:spLocks/>
                        </wps:cNvSpPr>
                        <wps:spPr bwMode="auto">
                          <a:xfrm>
                            <a:off x="9509" y="250"/>
                            <a:ext cx="53" cy="103"/>
                          </a:xfrm>
                          <a:custGeom>
                            <a:avLst/>
                            <a:gdLst>
                              <a:gd name="T0" fmla="*/ 6 w 53"/>
                              <a:gd name="T1" fmla="*/ 325 h 103"/>
                              <a:gd name="T2" fmla="*/ 0 w 53"/>
                              <a:gd name="T3" fmla="*/ 325 h 103"/>
                              <a:gd name="T4" fmla="*/ 0 w 53"/>
                              <a:gd name="T5" fmla="*/ 342 h 103"/>
                              <a:gd name="T6" fmla="*/ 10 w 53"/>
                              <a:gd name="T7" fmla="*/ 352 h 103"/>
                              <a:gd name="T8" fmla="*/ 34 w 53"/>
                              <a:gd name="T9" fmla="*/ 352 h 103"/>
                              <a:gd name="T10" fmla="*/ 43 w 53"/>
                              <a:gd name="T11" fmla="*/ 348 h 103"/>
                              <a:gd name="T12" fmla="*/ 44 w 53"/>
                              <a:gd name="T13" fmla="*/ 346 h 103"/>
                              <a:gd name="T14" fmla="*/ 15 w 53"/>
                              <a:gd name="T15" fmla="*/ 346 h 103"/>
                              <a:gd name="T16" fmla="*/ 6 w 53"/>
                              <a:gd name="T17" fmla="*/ 339 h 103"/>
                              <a:gd name="T18" fmla="*/ 6 w 53"/>
                              <a:gd name="T19" fmla="*/ 325 h 103"/>
                              <a:gd name="T20" fmla="*/ 52 w 53"/>
                              <a:gd name="T21" fmla="*/ 250 h 103"/>
                              <a:gd name="T22" fmla="*/ 46 w 53"/>
                              <a:gd name="T23" fmla="*/ 250 h 103"/>
                              <a:gd name="T24" fmla="*/ 46 w 53"/>
                              <a:gd name="T25" fmla="*/ 330 h 103"/>
                              <a:gd name="T26" fmla="*/ 43 w 53"/>
                              <a:gd name="T27" fmla="*/ 336 h 103"/>
                              <a:gd name="T28" fmla="*/ 42 w 53"/>
                              <a:gd name="T29" fmla="*/ 342 h 103"/>
                              <a:gd name="T30" fmla="*/ 34 w 53"/>
                              <a:gd name="T31" fmla="*/ 346 h 103"/>
                              <a:gd name="T32" fmla="*/ 44 w 53"/>
                              <a:gd name="T33" fmla="*/ 346 h 103"/>
                              <a:gd name="T34" fmla="*/ 48 w 53"/>
                              <a:gd name="T35" fmla="*/ 340 h 103"/>
                              <a:gd name="T36" fmla="*/ 51 w 53"/>
                              <a:gd name="T37" fmla="*/ 334 h 103"/>
                              <a:gd name="T38" fmla="*/ 52 w 53"/>
                              <a:gd name="T39" fmla="*/ 327 h 103"/>
                              <a:gd name="T40" fmla="*/ 52 w 53"/>
                              <a:gd name="T41" fmla="*/ 250 h 1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 h="103">
                                <a:moveTo>
                                  <a:pt x="6" y="75"/>
                                </a:moveTo>
                                <a:lnTo>
                                  <a:pt x="0" y="75"/>
                                </a:lnTo>
                                <a:lnTo>
                                  <a:pt x="0" y="92"/>
                                </a:lnTo>
                                <a:lnTo>
                                  <a:pt x="10" y="102"/>
                                </a:lnTo>
                                <a:lnTo>
                                  <a:pt x="34" y="102"/>
                                </a:lnTo>
                                <a:lnTo>
                                  <a:pt x="43" y="98"/>
                                </a:lnTo>
                                <a:lnTo>
                                  <a:pt x="44" y="96"/>
                                </a:lnTo>
                                <a:lnTo>
                                  <a:pt x="15" y="96"/>
                                </a:lnTo>
                                <a:lnTo>
                                  <a:pt x="6" y="89"/>
                                </a:lnTo>
                                <a:lnTo>
                                  <a:pt x="6" y="75"/>
                                </a:lnTo>
                                <a:close/>
                                <a:moveTo>
                                  <a:pt x="52" y="0"/>
                                </a:moveTo>
                                <a:lnTo>
                                  <a:pt x="46" y="0"/>
                                </a:lnTo>
                                <a:lnTo>
                                  <a:pt x="46" y="80"/>
                                </a:lnTo>
                                <a:lnTo>
                                  <a:pt x="43" y="86"/>
                                </a:lnTo>
                                <a:lnTo>
                                  <a:pt x="42" y="92"/>
                                </a:lnTo>
                                <a:lnTo>
                                  <a:pt x="34" y="96"/>
                                </a:lnTo>
                                <a:lnTo>
                                  <a:pt x="44" y="96"/>
                                </a:lnTo>
                                <a:lnTo>
                                  <a:pt x="48" y="90"/>
                                </a:lnTo>
                                <a:lnTo>
                                  <a:pt x="51" y="84"/>
                                </a:lnTo>
                                <a:lnTo>
                                  <a:pt x="52" y="77"/>
                                </a:lnTo>
                                <a:lnTo>
                                  <a:pt x="5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5"/>
                        <wps:cNvCnPr>
                          <a:cxnSpLocks noChangeShapeType="1"/>
                        </wps:cNvCnPr>
                        <wps:spPr bwMode="auto">
                          <a:xfrm>
                            <a:off x="9588"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653" y="247"/>
                            <a:ext cx="486"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53130" id="Group 73" o:spid="_x0000_s1026" style="position:absolute;margin-left:444.8pt;margin-top:12.35pt;width:62.15pt;height:6.65pt;z-index:1336;mso-wrap-distance-left:0;mso-wrap-distance-right:0;mso-position-horizontal-relative:page" coordorigin="8896,247" coordsize="124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">
                <v:shape id="AutoShape 80" o:spid="_x0000_s1027" style="position:absolute;left:8896;top:250;width:78;height:100;visibility:visible;mso-wrap-style:square;v-text-anchor:top" coordsize="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fTMQA&#10;AADbAAAADwAAAGRycy9kb3ducmV2LnhtbESPQWvCQBSE74X+h+UVvNVNpRSJrtKKJUIQbFo8P7PP&#10;JDT7NuxuNPbXu4LQ4zAz3zDz5WBacSLnG8sKXsYJCOLS6oYrBT/fn89TED4ga2wtk4ILeVguHh/m&#10;mGp75i86FaESEcI+RQV1CF0qpS9rMujHtiOO3tE6gyFKV0nt8BzhppWTJHmTBhuOCzV2tKqp/C16&#10;oyDfdIetz3fJn/vo+yysM8z3mVKjp+F9BiLQEP7D9/ZGK3id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30zEAAAA2wAAAA8AAAAAAAAAAAAAAAAAmAIAAGRycy9k&#10;b3ducmV2LnhtbFBLBQYAAAAABAAEAPUAAACJAwAAAAA=&#10;" path="m42,l,,,99r46,l54,95,4,95,4,5r49,l51,3,42,xm53,5l30,5,48,8,61,18r8,14l72,50,69,68,60,82,48,92,31,95r23,l57,93r9,-8l72,75,76,63,78,50,76,39,73,28,67,19,60,11,53,5xe" fillcolor="#04a2e7" stroked="f">
                  <v:path arrowok="t" o:connecttype="custom" o:connectlocs="42,250;0,250;0,349;46,349;54,345;4,345;4,255;53,255;51,253;42,250;53,255;30,255;48,258;61,268;69,282;72,300;69,318;60,332;48,342;31,345;54,345;57,343;66,335;72,325;76,313;78,300;76,289;73,278;67,269;60,261;53,255" o:connectangles="0,0,0,0,0,0,0,0,0,0,0,0,0,0,0,0,0,0,0,0,0,0,0,0,0,0,0,0,0,0,0"/>
                </v:shape>
                <v:shape id="AutoShape 79" o:spid="_x0000_s1028" style="position:absolute;left:8986;top:274;width:23;height: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HBcEA&#10;AADbAAAADwAAAGRycy9kb3ducmV2LnhtbESPQYvCMBSE78L+h/CEvdlUUVmqUWRB2D2qBa+P5m1T&#10;bF5qk9quv94IgsdhZr5h1tvB1uJGra8cK5gmKQjiwumKSwX5aT/5AuEDssbaMSn4Jw/bzcdojZl2&#10;PR/odgyliBD2GSowITSZlL4wZNEnriGO3p9rLYYo21LqFvsIt7WcpelSWqw4Lhhs6NtQcTl2VsGy&#10;G64LnWveoTn053uX/96Li1Kf42G3AhFoCO/wq/2jFczn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RwXBAAAA2wAAAA8AAAAAAAAAAAAAAAAAmAIAAGRycy9kb3du&#10;cmV2LnhtbFBLBQYAAAAABAAEAPUAAACGAwAAAAA=&#10;" path="m4,l,,,75r4,l4,14,7,9,4,9,4,xm22,l15,,9,3,4,9r3,l9,6,22,5,22,xe" fillcolor="#04a2e7" stroked="f">
                  <v:path arrowok="t" o:connecttype="custom" o:connectlocs="4,274;0,274;0,349;4,349;4,288;7,283;4,283;4,274;22,274;15,274;9,277;4,283;7,283;9,280;22,279;22,274" o:connectangles="0,0,0,0,0,0,0,0,0,0,0,0,0,0,0,0"/>
                </v:shape>
                <v:line id="Line 78" o:spid="_x0000_s1029" style="position:absolute;visibility:visible;mso-wrap-style:square" from="9014,343" to="901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xtcQAAADbAAAADwAAAGRycy9kb3ducmV2LnhtbESPQWvCQBSE7wX/w/IEb3VjsTZEV5EQ&#10;QeipWuL1kX1mg9m3aXaj6b/vFgo9DjPzDbPZjbYVd+p941jBYp6AIK6cbrhW8Hk+PKcgfEDW2Dom&#10;Bd/kYbedPG0w0+7BH3Q/hVpECPsMFZgQukxKXxmy6OeuI47e1fUWQ5R9LXWPjwi3rXxJkpW02HBc&#10;MNhRbqi6nQar4K0oS1y+m6/DZZWeQz5URVenSs2m434NItAY/sN/7aNWsHy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bG1xAAAANsAAAAPAAAAAAAAAAAA&#10;AAAAAKECAABkcnMvZG93bnJldi54bWxQSwUGAAAAAAQABAD5AAAAkgMAAAAA&#10;" strokecolor="#04a2e7" strokeweight=".21203mm"/>
                <v:shape id="Picture 77" o:spid="_x0000_s1030" type="#_x0000_t75" style="position:absolute;left:9085;top:248;width:37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O87EAAAA2wAAAA8AAABkcnMvZG93bnJldi54bWxEj0FrwkAUhO+F/oflFbzVjaVIiW5ElEKp&#10;pyRevD2yz2xI9m3Irrr117uFQo/DzHzDrDfRDuJKk+8cK1jMMxDEjdMdtwqO9efrBwgfkDUOjknB&#10;D3nYFM9Pa8y1u3FJ1yq0IkHY56jAhDDmUvrGkEU/dyNx8s5ushiSnFqpJ7wluB3kW5YtpcWO04LB&#10;kXaGmr66WAX3qvw25TYeu1Nf13sbD215Pyg1e4nbFYhAMfyH/9pfWsH7En6/p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CO87EAAAA2wAAAA8AAAAAAAAAAAAAAAAA&#10;nwIAAGRycy9kb3ducmV2LnhtbFBLBQYAAAAABAAEAPcAAACQAwAAAAA=&#10;">
                  <v:imagedata r:id="rId185" o:title=""/>
                </v:shape>
                <v:shape id="AutoShape 76" o:spid="_x0000_s1031" style="position:absolute;left:9509;top:250;width:53;height:103;visibility:visible;mso-wrap-style:square;v-text-anchor:top" coordsize="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iHsUA&#10;AADbAAAADwAAAGRycy9kb3ducmV2LnhtbESPzW7CMBCE75V4B2uRuKDiFFF+UhxUISFx6KWUB9jG&#10;2zgkXofYJOHtcaVKPY5m5hvNdjfYWnTU+tKxgpdZAoI4d7rkQsH56/C8BuEDssbaMSm4k4ddNnra&#10;Yqpdz5/UnUIhIoR9igpMCE0qpc8NWfQz1xBH78e1FkOUbSF1i32E21rOk2QpLZYcFww2tDeUV6eb&#10;VTD9+D7PsRvKcLlWG/N6p+JQTZWajIf3NxCBhvAf/msftYLFCn6/x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IexQAAANsAAAAPAAAAAAAAAAAAAAAAAJgCAABkcnMv&#10;ZG93bnJldi54bWxQSwUGAAAAAAQABAD1AAAAigMAAAAA&#10;" path="m6,75l,75,,92r10,10l34,102r9,-4l44,96r-29,l6,89,6,75xm52,l46,r,80l43,86r-1,6l34,96r10,l48,90r3,-6l52,77,52,xe" fillcolor="#04a2e7" stroked="f">
                  <v:path arrowok="t" o:connecttype="custom" o:connectlocs="6,325;0,325;0,342;10,352;34,352;43,348;44,346;15,346;6,339;6,325;52,250;46,250;46,330;43,336;42,342;34,346;44,346;48,340;51,334;52,327;52,250" o:connectangles="0,0,0,0,0,0,0,0,0,0,0,0,0,0,0,0,0,0,0,0,0"/>
                </v:shape>
                <v:line id="Line 75" o:spid="_x0000_s1032" style="position:absolute;visibility:visible;mso-wrap-style:square" from="9588,343" to="959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eK74AAADbAAAADwAAAGRycy9kb3ducmV2LnhtbERPy4rCMBTdC/5DuII7TRXR0jHKIAqC&#10;Kx/U7aW505RpbmoTtf69WQguD+e9XHe2Fg9qfeVYwWScgCAunK64VHA570YpCB+QNdaOScGLPKxX&#10;/d4SM+2efKTHKZQihrDPUIEJocmk9IUhi37sGuLI/bnWYoiwLaVu8RnDbS2nSTKXFiuODQYb2hgq&#10;/k93q2CxzXOcHcxtd52n57C5F9umTJUaDrrfHxCBuvAVf9x7rWAWx8Yv8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pB4rvgAAANsAAAAPAAAAAAAAAAAAAAAAAKEC&#10;AABkcnMvZG93bnJldi54bWxQSwUGAAAAAAQABAD5AAAAjAMAAAAA&#10;" strokecolor="#04a2e7" strokeweight=".21203mm"/>
                <v:shape id="Picture 74" o:spid="_x0000_s1033" type="#_x0000_t75" style="position:absolute;left:9653;top:247;width:48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wPAAAAA2wAAAA8AAABkcnMvZG93bnJldi54bWxEj0uLwjAUhfcD/odwBXdj6oNBq1FEUNSd&#10;VXB7ba5tsbkpTaz13xtBmOXhPD7OfNmaUjRUu8KygkE/AkGcWl1wpuB82vxOQDiPrLG0TApe5GC5&#10;6PzMMdb2yUdqEp+JMMIuRgW591UspUtzMuj6tiIO3s3WBn2QdSZ1jc8wbko5jKI/abDgQMixonVO&#10;6T15mACx+wue+Yrj06aJjvtmtD0UF6V63XY1A+Gp9f/hb3unFYyn8PkSf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bDA8AAAADbAAAADwAAAAAAAAAAAAAAAACfAgAA&#10;ZHJzL2Rvd25yZXYueG1sUEsFBgAAAAAEAAQA9wAAAIwDAAAAAA==&#10;">
                  <v:imagedata r:id="rId186" o:title=""/>
                </v:shape>
                <w10:wrap type="topAndBottom" anchorx="page"/>
              </v:group>
            </w:pict>
          </mc:Fallback>
        </mc:AlternateContent>
      </w:r>
      <w:r w:rsidR="00D9737F">
        <w:rPr>
          <w:noProof/>
          <w:lang w:val="en-GB" w:eastAsia="en-GB"/>
        </w:rPr>
        <mc:AlternateContent>
          <mc:Choice Requires="wpg">
            <w:drawing>
              <wp:anchor distT="0" distB="0" distL="0" distR="0" simplePos="0" relativeHeight="1360" behindDoc="0" locked="0" layoutInCell="1" allowOverlap="1">
                <wp:simplePos x="0" y="0"/>
                <wp:positionH relativeFrom="page">
                  <wp:posOffset>184785</wp:posOffset>
                </wp:positionH>
                <wp:positionV relativeFrom="paragraph">
                  <wp:posOffset>473075</wp:posOffset>
                </wp:positionV>
                <wp:extent cx="2656205" cy="187960"/>
                <wp:effectExtent l="3810" t="7620" r="0" b="0"/>
                <wp:wrapTopAndBottom/>
                <wp:docPr id="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205" cy="187960"/>
                          <a:chOff x="291" y="745"/>
                          <a:chExt cx="4183" cy="296"/>
                        </a:xfrm>
                      </wpg:grpSpPr>
                      <wps:wsp>
                        <wps:cNvPr id="4" name="AutoShape 72"/>
                        <wps:cNvSpPr>
                          <a:spLocks/>
                        </wps:cNvSpPr>
                        <wps:spPr bwMode="auto">
                          <a:xfrm>
                            <a:off x="291"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71"/>
                        <wps:cNvSpPr>
                          <a:spLocks/>
                        </wps:cNvSpPr>
                        <wps:spPr bwMode="auto">
                          <a:xfrm>
                            <a:off x="366" y="745"/>
                            <a:ext cx="50" cy="95"/>
                          </a:xfrm>
                          <a:custGeom>
                            <a:avLst/>
                            <a:gdLst>
                              <a:gd name="T0" fmla="*/ 7 w 50"/>
                              <a:gd name="T1" fmla="*/ 745 h 95"/>
                              <a:gd name="T2" fmla="*/ 0 w 50"/>
                              <a:gd name="T3" fmla="*/ 745 h 95"/>
                              <a:gd name="T4" fmla="*/ 0 w 50"/>
                              <a:gd name="T5" fmla="*/ 840 h 95"/>
                              <a:gd name="T6" fmla="*/ 7 w 50"/>
                              <a:gd name="T7" fmla="*/ 840 h 95"/>
                              <a:gd name="T8" fmla="*/ 7 w 50"/>
                              <a:gd name="T9" fmla="*/ 786 h 95"/>
                              <a:gd name="T10" fmla="*/ 12 w 50"/>
                              <a:gd name="T11" fmla="*/ 783 h 95"/>
                              <a:gd name="T12" fmla="*/ 19 w 50"/>
                              <a:gd name="T13" fmla="*/ 780 h 95"/>
                              <a:gd name="T14" fmla="*/ 48 w 50"/>
                              <a:gd name="T15" fmla="*/ 780 h 95"/>
                              <a:gd name="T16" fmla="*/ 46 w 50"/>
                              <a:gd name="T17" fmla="*/ 778 h 95"/>
                              <a:gd name="T18" fmla="*/ 7 w 50"/>
                              <a:gd name="T19" fmla="*/ 778 h 95"/>
                              <a:gd name="T20" fmla="*/ 7 w 50"/>
                              <a:gd name="T21" fmla="*/ 745 h 95"/>
                              <a:gd name="T22" fmla="*/ 48 w 50"/>
                              <a:gd name="T23" fmla="*/ 780 h 95"/>
                              <a:gd name="T24" fmla="*/ 36 w 50"/>
                              <a:gd name="T25" fmla="*/ 780 h 95"/>
                              <a:gd name="T26" fmla="*/ 40 w 50"/>
                              <a:gd name="T27" fmla="*/ 787 h 95"/>
                              <a:gd name="T28" fmla="*/ 40 w 50"/>
                              <a:gd name="T29" fmla="*/ 840 h 95"/>
                              <a:gd name="T30" fmla="*/ 49 w 50"/>
                              <a:gd name="T31" fmla="*/ 840 h 95"/>
                              <a:gd name="T32" fmla="*/ 49 w 50"/>
                              <a:gd name="T33" fmla="*/ 781 h 95"/>
                              <a:gd name="T34" fmla="*/ 48 w 50"/>
                              <a:gd name="T35" fmla="*/ 780 h 95"/>
                              <a:gd name="T36" fmla="*/ 40 w 50"/>
                              <a:gd name="T37" fmla="*/ 774 h 95"/>
                              <a:gd name="T38" fmla="*/ 19 w 50"/>
                              <a:gd name="T39" fmla="*/ 774 h 95"/>
                              <a:gd name="T40" fmla="*/ 13 w 50"/>
                              <a:gd name="T41" fmla="*/ 775 h 95"/>
                              <a:gd name="T42" fmla="*/ 7 w 50"/>
                              <a:gd name="T43" fmla="*/ 778 h 95"/>
                              <a:gd name="T44" fmla="*/ 46 w 50"/>
                              <a:gd name="T45" fmla="*/ 778 h 95"/>
                              <a:gd name="T46" fmla="*/ 40 w 50"/>
                              <a:gd name="T47" fmla="*/ 774 h 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0" h="95">
                                <a:moveTo>
                                  <a:pt x="7" y="0"/>
                                </a:moveTo>
                                <a:lnTo>
                                  <a:pt x="0" y="0"/>
                                </a:lnTo>
                                <a:lnTo>
                                  <a:pt x="0" y="95"/>
                                </a:lnTo>
                                <a:lnTo>
                                  <a:pt x="7" y="95"/>
                                </a:lnTo>
                                <a:lnTo>
                                  <a:pt x="7" y="41"/>
                                </a:lnTo>
                                <a:lnTo>
                                  <a:pt x="12" y="38"/>
                                </a:lnTo>
                                <a:lnTo>
                                  <a:pt x="19" y="35"/>
                                </a:lnTo>
                                <a:lnTo>
                                  <a:pt x="48" y="35"/>
                                </a:lnTo>
                                <a:lnTo>
                                  <a:pt x="46" y="33"/>
                                </a:lnTo>
                                <a:lnTo>
                                  <a:pt x="7" y="33"/>
                                </a:lnTo>
                                <a:lnTo>
                                  <a:pt x="7" y="0"/>
                                </a:lnTo>
                                <a:close/>
                                <a:moveTo>
                                  <a:pt x="48" y="35"/>
                                </a:moveTo>
                                <a:lnTo>
                                  <a:pt x="36" y="35"/>
                                </a:lnTo>
                                <a:lnTo>
                                  <a:pt x="40" y="42"/>
                                </a:lnTo>
                                <a:lnTo>
                                  <a:pt x="40" y="95"/>
                                </a:lnTo>
                                <a:lnTo>
                                  <a:pt x="49" y="95"/>
                                </a:lnTo>
                                <a:lnTo>
                                  <a:pt x="49" y="36"/>
                                </a:lnTo>
                                <a:lnTo>
                                  <a:pt x="48" y="35"/>
                                </a:lnTo>
                                <a:close/>
                                <a:moveTo>
                                  <a:pt x="40" y="29"/>
                                </a:moveTo>
                                <a:lnTo>
                                  <a:pt x="19" y="29"/>
                                </a:lnTo>
                                <a:lnTo>
                                  <a:pt x="13" y="30"/>
                                </a:lnTo>
                                <a:lnTo>
                                  <a:pt x="7" y="33"/>
                                </a:lnTo>
                                <a:lnTo>
                                  <a:pt x="46" y="33"/>
                                </a:lnTo>
                                <a:lnTo>
                                  <a:pt x="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70"/>
                        <wps:cNvSpPr>
                          <a:spLocks/>
                        </wps:cNvSpPr>
                        <wps:spPr bwMode="auto">
                          <a:xfrm>
                            <a:off x="430" y="774"/>
                            <a:ext cx="53" cy="68"/>
                          </a:xfrm>
                          <a:custGeom>
                            <a:avLst/>
                            <a:gdLst>
                              <a:gd name="T0" fmla="*/ 26 w 53"/>
                              <a:gd name="T1" fmla="*/ 774 h 68"/>
                              <a:gd name="T2" fmla="*/ 14 w 53"/>
                              <a:gd name="T3" fmla="*/ 777 h 68"/>
                              <a:gd name="T4" fmla="*/ 6 w 53"/>
                              <a:gd name="T5" fmla="*/ 784 h 68"/>
                              <a:gd name="T6" fmla="*/ 2 w 53"/>
                              <a:gd name="T7" fmla="*/ 795 h 68"/>
                              <a:gd name="T8" fmla="*/ 0 w 53"/>
                              <a:gd name="T9" fmla="*/ 807 h 68"/>
                              <a:gd name="T10" fmla="*/ 2 w 53"/>
                              <a:gd name="T11" fmla="*/ 820 h 68"/>
                              <a:gd name="T12" fmla="*/ 8 w 53"/>
                              <a:gd name="T13" fmla="*/ 831 h 68"/>
                              <a:gd name="T14" fmla="*/ 17 w 53"/>
                              <a:gd name="T15" fmla="*/ 839 h 68"/>
                              <a:gd name="T16" fmla="*/ 30 w 53"/>
                              <a:gd name="T17" fmla="*/ 841 h 68"/>
                              <a:gd name="T18" fmla="*/ 36 w 53"/>
                              <a:gd name="T19" fmla="*/ 841 h 68"/>
                              <a:gd name="T20" fmla="*/ 42 w 53"/>
                              <a:gd name="T21" fmla="*/ 840 h 68"/>
                              <a:gd name="T22" fmla="*/ 48 w 53"/>
                              <a:gd name="T23" fmla="*/ 837 h 68"/>
                              <a:gd name="T24" fmla="*/ 47 w 53"/>
                              <a:gd name="T25" fmla="*/ 834 h 68"/>
                              <a:gd name="T26" fmla="*/ 20 w 53"/>
                              <a:gd name="T27" fmla="*/ 834 h 68"/>
                              <a:gd name="T28" fmla="*/ 9 w 53"/>
                              <a:gd name="T29" fmla="*/ 826 h 68"/>
                              <a:gd name="T30" fmla="*/ 8 w 53"/>
                              <a:gd name="T31" fmla="*/ 810 h 68"/>
                              <a:gd name="T32" fmla="*/ 53 w 53"/>
                              <a:gd name="T33" fmla="*/ 810 h 68"/>
                              <a:gd name="T34" fmla="*/ 53 w 53"/>
                              <a:gd name="T35" fmla="*/ 804 h 68"/>
                              <a:gd name="T36" fmla="*/ 53 w 53"/>
                              <a:gd name="T37" fmla="*/ 802 h 68"/>
                              <a:gd name="T38" fmla="*/ 8 w 53"/>
                              <a:gd name="T39" fmla="*/ 802 h 68"/>
                              <a:gd name="T40" fmla="*/ 8 w 53"/>
                              <a:gd name="T41" fmla="*/ 790 h 68"/>
                              <a:gd name="T42" fmla="*/ 15 w 53"/>
                              <a:gd name="T43" fmla="*/ 780 h 68"/>
                              <a:gd name="T44" fmla="*/ 42 w 53"/>
                              <a:gd name="T45" fmla="*/ 780 h 68"/>
                              <a:gd name="T46" fmla="*/ 38 w 53"/>
                              <a:gd name="T47" fmla="*/ 776 h 68"/>
                              <a:gd name="T48" fmla="*/ 26 w 53"/>
                              <a:gd name="T49" fmla="*/ 774 h 68"/>
                              <a:gd name="T50" fmla="*/ 45 w 53"/>
                              <a:gd name="T51" fmla="*/ 831 h 68"/>
                              <a:gd name="T52" fmla="*/ 41 w 53"/>
                              <a:gd name="T53" fmla="*/ 834 h 68"/>
                              <a:gd name="T54" fmla="*/ 47 w 53"/>
                              <a:gd name="T55" fmla="*/ 834 h 68"/>
                              <a:gd name="T56" fmla="*/ 45 w 53"/>
                              <a:gd name="T57" fmla="*/ 831 h 68"/>
                              <a:gd name="T58" fmla="*/ 42 w 53"/>
                              <a:gd name="T59" fmla="*/ 780 h 68"/>
                              <a:gd name="T60" fmla="*/ 39 w 53"/>
                              <a:gd name="T61" fmla="*/ 780 h 68"/>
                              <a:gd name="T62" fmla="*/ 44 w 53"/>
                              <a:gd name="T63" fmla="*/ 792 h 68"/>
                              <a:gd name="T64" fmla="*/ 44 w 53"/>
                              <a:gd name="T65" fmla="*/ 802 h 68"/>
                              <a:gd name="T66" fmla="*/ 53 w 53"/>
                              <a:gd name="T67" fmla="*/ 802 h 68"/>
                              <a:gd name="T68" fmla="*/ 51 w 53"/>
                              <a:gd name="T69" fmla="*/ 792 h 68"/>
                              <a:gd name="T70" fmla="*/ 46 w 53"/>
                              <a:gd name="T71" fmla="*/ 783 h 68"/>
                              <a:gd name="T72" fmla="*/ 42 w 53"/>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 h="68">
                                <a:moveTo>
                                  <a:pt x="26" y="0"/>
                                </a:moveTo>
                                <a:lnTo>
                                  <a:pt x="14" y="3"/>
                                </a:lnTo>
                                <a:lnTo>
                                  <a:pt x="6" y="10"/>
                                </a:lnTo>
                                <a:lnTo>
                                  <a:pt x="2" y="21"/>
                                </a:lnTo>
                                <a:lnTo>
                                  <a:pt x="0" y="33"/>
                                </a:lnTo>
                                <a:lnTo>
                                  <a:pt x="2" y="46"/>
                                </a:lnTo>
                                <a:lnTo>
                                  <a:pt x="8" y="57"/>
                                </a:lnTo>
                                <a:lnTo>
                                  <a:pt x="17" y="65"/>
                                </a:lnTo>
                                <a:lnTo>
                                  <a:pt x="30" y="67"/>
                                </a:lnTo>
                                <a:lnTo>
                                  <a:pt x="36" y="67"/>
                                </a:lnTo>
                                <a:lnTo>
                                  <a:pt x="42" y="66"/>
                                </a:lnTo>
                                <a:lnTo>
                                  <a:pt x="48" y="63"/>
                                </a:lnTo>
                                <a:lnTo>
                                  <a:pt x="47" y="60"/>
                                </a:lnTo>
                                <a:lnTo>
                                  <a:pt x="20" y="60"/>
                                </a:lnTo>
                                <a:lnTo>
                                  <a:pt x="9" y="52"/>
                                </a:lnTo>
                                <a:lnTo>
                                  <a:pt x="8" y="36"/>
                                </a:lnTo>
                                <a:lnTo>
                                  <a:pt x="53" y="36"/>
                                </a:lnTo>
                                <a:lnTo>
                                  <a:pt x="53" y="30"/>
                                </a:lnTo>
                                <a:lnTo>
                                  <a:pt x="53" y="28"/>
                                </a:lnTo>
                                <a:lnTo>
                                  <a:pt x="8" y="28"/>
                                </a:lnTo>
                                <a:lnTo>
                                  <a:pt x="8" y="16"/>
                                </a:lnTo>
                                <a:lnTo>
                                  <a:pt x="15" y="6"/>
                                </a:lnTo>
                                <a:lnTo>
                                  <a:pt x="42" y="6"/>
                                </a:lnTo>
                                <a:lnTo>
                                  <a:pt x="38" y="2"/>
                                </a:lnTo>
                                <a:lnTo>
                                  <a:pt x="26" y="0"/>
                                </a:lnTo>
                                <a:close/>
                                <a:moveTo>
                                  <a:pt x="45" y="57"/>
                                </a:moveTo>
                                <a:lnTo>
                                  <a:pt x="41" y="60"/>
                                </a:lnTo>
                                <a:lnTo>
                                  <a:pt x="47" y="60"/>
                                </a:lnTo>
                                <a:lnTo>
                                  <a:pt x="45" y="57"/>
                                </a:lnTo>
                                <a:close/>
                                <a:moveTo>
                                  <a:pt x="42" y="6"/>
                                </a:moveTo>
                                <a:lnTo>
                                  <a:pt x="39" y="6"/>
                                </a:lnTo>
                                <a:lnTo>
                                  <a:pt x="44" y="18"/>
                                </a:lnTo>
                                <a:lnTo>
                                  <a:pt x="44" y="28"/>
                                </a:lnTo>
                                <a:lnTo>
                                  <a:pt x="53" y="28"/>
                                </a:lnTo>
                                <a:lnTo>
                                  <a:pt x="51" y="18"/>
                                </a:lnTo>
                                <a:lnTo>
                                  <a:pt x="46" y="9"/>
                                </a:lnTo>
                                <a:lnTo>
                                  <a:pt x="4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9"/>
                        <wps:cNvSpPr>
                          <a:spLocks/>
                        </wps:cNvSpPr>
                        <wps:spPr bwMode="auto">
                          <a:xfrm>
                            <a:off x="1163" y="751"/>
                            <a:ext cx="78" cy="89"/>
                          </a:xfrm>
                          <a:custGeom>
                            <a:avLst/>
                            <a:gdLst>
                              <a:gd name="T0" fmla="*/ 45 w 78"/>
                              <a:gd name="T1" fmla="*/ 751 h 89"/>
                              <a:gd name="T2" fmla="*/ 36 w 78"/>
                              <a:gd name="T3" fmla="*/ 751 h 89"/>
                              <a:gd name="T4" fmla="*/ 0 w 78"/>
                              <a:gd name="T5" fmla="*/ 840 h 89"/>
                              <a:gd name="T6" fmla="*/ 9 w 78"/>
                              <a:gd name="T7" fmla="*/ 840 h 89"/>
                              <a:gd name="T8" fmla="*/ 20 w 78"/>
                              <a:gd name="T9" fmla="*/ 814 h 89"/>
                              <a:gd name="T10" fmla="*/ 69 w 78"/>
                              <a:gd name="T11" fmla="*/ 814 h 89"/>
                              <a:gd name="T12" fmla="*/ 66 w 78"/>
                              <a:gd name="T13" fmla="*/ 807 h 89"/>
                              <a:gd name="T14" fmla="*/ 23 w 78"/>
                              <a:gd name="T15" fmla="*/ 807 h 89"/>
                              <a:gd name="T16" fmla="*/ 39 w 78"/>
                              <a:gd name="T17" fmla="*/ 765 h 89"/>
                              <a:gd name="T18" fmla="*/ 39 w 78"/>
                              <a:gd name="T19" fmla="*/ 762 h 89"/>
                              <a:gd name="T20" fmla="*/ 49 w 78"/>
                              <a:gd name="T21" fmla="*/ 762 h 89"/>
                              <a:gd name="T22" fmla="*/ 45 w 78"/>
                              <a:gd name="T23" fmla="*/ 751 h 89"/>
                              <a:gd name="T24" fmla="*/ 69 w 78"/>
                              <a:gd name="T25" fmla="*/ 814 h 89"/>
                              <a:gd name="T26" fmla="*/ 60 w 78"/>
                              <a:gd name="T27" fmla="*/ 814 h 89"/>
                              <a:gd name="T28" fmla="*/ 69 w 78"/>
                              <a:gd name="T29" fmla="*/ 840 h 89"/>
                              <a:gd name="T30" fmla="*/ 78 w 78"/>
                              <a:gd name="T31" fmla="*/ 840 h 89"/>
                              <a:gd name="T32" fmla="*/ 69 w 78"/>
                              <a:gd name="T33" fmla="*/ 814 h 89"/>
                              <a:gd name="T34" fmla="*/ 49 w 78"/>
                              <a:gd name="T35" fmla="*/ 762 h 89"/>
                              <a:gd name="T36" fmla="*/ 39 w 78"/>
                              <a:gd name="T37" fmla="*/ 762 h 89"/>
                              <a:gd name="T38" fmla="*/ 57 w 78"/>
                              <a:gd name="T39" fmla="*/ 807 h 89"/>
                              <a:gd name="T40" fmla="*/ 66 w 78"/>
                              <a:gd name="T41" fmla="*/ 807 h 89"/>
                              <a:gd name="T42" fmla="*/ 49 w 78"/>
                              <a:gd name="T43" fmla="*/ 762 h 8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8" h="89">
                                <a:moveTo>
                                  <a:pt x="45" y="0"/>
                                </a:moveTo>
                                <a:lnTo>
                                  <a:pt x="36" y="0"/>
                                </a:lnTo>
                                <a:lnTo>
                                  <a:pt x="0" y="89"/>
                                </a:lnTo>
                                <a:lnTo>
                                  <a:pt x="9" y="89"/>
                                </a:lnTo>
                                <a:lnTo>
                                  <a:pt x="20" y="63"/>
                                </a:lnTo>
                                <a:lnTo>
                                  <a:pt x="69" y="63"/>
                                </a:lnTo>
                                <a:lnTo>
                                  <a:pt x="66" y="56"/>
                                </a:lnTo>
                                <a:lnTo>
                                  <a:pt x="23" y="56"/>
                                </a:lnTo>
                                <a:lnTo>
                                  <a:pt x="39" y="14"/>
                                </a:lnTo>
                                <a:lnTo>
                                  <a:pt x="39" y="11"/>
                                </a:lnTo>
                                <a:lnTo>
                                  <a:pt x="49" y="11"/>
                                </a:lnTo>
                                <a:lnTo>
                                  <a:pt x="45" y="0"/>
                                </a:lnTo>
                                <a:close/>
                                <a:moveTo>
                                  <a:pt x="69" y="63"/>
                                </a:moveTo>
                                <a:lnTo>
                                  <a:pt x="60" y="63"/>
                                </a:lnTo>
                                <a:lnTo>
                                  <a:pt x="69" y="89"/>
                                </a:lnTo>
                                <a:lnTo>
                                  <a:pt x="78" y="89"/>
                                </a:lnTo>
                                <a:lnTo>
                                  <a:pt x="69" y="63"/>
                                </a:lnTo>
                                <a:close/>
                                <a:moveTo>
                                  <a:pt x="49" y="11"/>
                                </a:moveTo>
                                <a:lnTo>
                                  <a:pt x="39" y="11"/>
                                </a:lnTo>
                                <a:lnTo>
                                  <a:pt x="57" y="56"/>
                                </a:lnTo>
                                <a:lnTo>
                                  <a:pt x="66" y="56"/>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8"/>
                        <wps:cNvSpPr>
                          <a:spLocks/>
                        </wps:cNvSpPr>
                        <wps:spPr bwMode="auto">
                          <a:xfrm>
                            <a:off x="1250" y="774"/>
                            <a:ext cx="48" cy="68"/>
                          </a:xfrm>
                          <a:custGeom>
                            <a:avLst/>
                            <a:gdLst>
                              <a:gd name="T0" fmla="*/ 36 w 48"/>
                              <a:gd name="T1" fmla="*/ 774 h 68"/>
                              <a:gd name="T2" fmla="*/ 30 w 48"/>
                              <a:gd name="T3" fmla="*/ 774 h 68"/>
                              <a:gd name="T4" fmla="*/ 17 w 48"/>
                              <a:gd name="T5" fmla="*/ 776 h 68"/>
                              <a:gd name="T6" fmla="*/ 8 w 48"/>
                              <a:gd name="T7" fmla="*/ 783 h 68"/>
                              <a:gd name="T8" fmla="*/ 2 w 48"/>
                              <a:gd name="T9" fmla="*/ 793 h 68"/>
                              <a:gd name="T10" fmla="*/ 0 w 48"/>
                              <a:gd name="T11" fmla="*/ 807 h 68"/>
                              <a:gd name="T12" fmla="*/ 3 w 48"/>
                              <a:gd name="T13" fmla="*/ 822 h 68"/>
                              <a:gd name="T14" fmla="*/ 10 w 48"/>
                              <a:gd name="T15" fmla="*/ 833 h 68"/>
                              <a:gd name="T16" fmla="*/ 20 w 48"/>
                              <a:gd name="T17" fmla="*/ 839 h 68"/>
                              <a:gd name="T18" fmla="*/ 32 w 48"/>
                              <a:gd name="T19" fmla="*/ 841 h 68"/>
                              <a:gd name="T20" fmla="*/ 38 w 48"/>
                              <a:gd name="T21" fmla="*/ 841 h 68"/>
                              <a:gd name="T22" fmla="*/ 44 w 48"/>
                              <a:gd name="T23" fmla="*/ 840 h 68"/>
                              <a:gd name="T24" fmla="*/ 48 w 48"/>
                              <a:gd name="T25" fmla="*/ 837 h 68"/>
                              <a:gd name="T26" fmla="*/ 47 w 48"/>
                              <a:gd name="T27" fmla="*/ 834 h 68"/>
                              <a:gd name="T28" fmla="*/ 20 w 48"/>
                              <a:gd name="T29" fmla="*/ 834 h 68"/>
                              <a:gd name="T30" fmla="*/ 8 w 48"/>
                              <a:gd name="T31" fmla="*/ 825 h 68"/>
                              <a:gd name="T32" fmla="*/ 8 w 48"/>
                              <a:gd name="T33" fmla="*/ 795 h 68"/>
                              <a:gd name="T34" fmla="*/ 14 w 48"/>
                              <a:gd name="T35" fmla="*/ 781 h 68"/>
                              <a:gd name="T36" fmla="*/ 47 w 48"/>
                              <a:gd name="T37" fmla="*/ 781 h 68"/>
                              <a:gd name="T38" fmla="*/ 48 w 48"/>
                              <a:gd name="T39" fmla="*/ 777 h 68"/>
                              <a:gd name="T40" fmla="*/ 36 w 48"/>
                              <a:gd name="T41" fmla="*/ 774 h 68"/>
                              <a:gd name="T42" fmla="*/ 47 w 48"/>
                              <a:gd name="T43" fmla="*/ 831 h 68"/>
                              <a:gd name="T44" fmla="*/ 42 w 48"/>
                              <a:gd name="T45" fmla="*/ 834 h 68"/>
                              <a:gd name="T46" fmla="*/ 47 w 48"/>
                              <a:gd name="T47" fmla="*/ 834 h 68"/>
                              <a:gd name="T48" fmla="*/ 47 w 48"/>
                              <a:gd name="T49" fmla="*/ 831 h 68"/>
                              <a:gd name="T50" fmla="*/ 47 w 48"/>
                              <a:gd name="T51" fmla="*/ 781 h 68"/>
                              <a:gd name="T52" fmla="*/ 38 w 48"/>
                              <a:gd name="T53" fmla="*/ 781 h 68"/>
                              <a:gd name="T54" fmla="*/ 44 w 48"/>
                              <a:gd name="T55" fmla="*/ 783 h 68"/>
                              <a:gd name="T56" fmla="*/ 47 w 48"/>
                              <a:gd name="T57" fmla="*/ 784 h 68"/>
                              <a:gd name="T58" fmla="*/ 47 w 48"/>
                              <a:gd name="T59" fmla="*/ 781 h 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68">
                                <a:moveTo>
                                  <a:pt x="36" y="0"/>
                                </a:moveTo>
                                <a:lnTo>
                                  <a:pt x="30" y="0"/>
                                </a:lnTo>
                                <a:lnTo>
                                  <a:pt x="17" y="2"/>
                                </a:lnTo>
                                <a:lnTo>
                                  <a:pt x="8" y="9"/>
                                </a:lnTo>
                                <a:lnTo>
                                  <a:pt x="2" y="19"/>
                                </a:lnTo>
                                <a:lnTo>
                                  <a:pt x="0" y="33"/>
                                </a:lnTo>
                                <a:lnTo>
                                  <a:pt x="3" y="48"/>
                                </a:lnTo>
                                <a:lnTo>
                                  <a:pt x="10" y="59"/>
                                </a:lnTo>
                                <a:lnTo>
                                  <a:pt x="20" y="65"/>
                                </a:lnTo>
                                <a:lnTo>
                                  <a:pt x="32" y="67"/>
                                </a:lnTo>
                                <a:lnTo>
                                  <a:pt x="38" y="67"/>
                                </a:lnTo>
                                <a:lnTo>
                                  <a:pt x="44" y="66"/>
                                </a:lnTo>
                                <a:lnTo>
                                  <a:pt x="48" y="63"/>
                                </a:lnTo>
                                <a:lnTo>
                                  <a:pt x="47" y="60"/>
                                </a:lnTo>
                                <a:lnTo>
                                  <a:pt x="20" y="60"/>
                                </a:lnTo>
                                <a:lnTo>
                                  <a:pt x="8" y="51"/>
                                </a:lnTo>
                                <a:lnTo>
                                  <a:pt x="8" y="21"/>
                                </a:lnTo>
                                <a:lnTo>
                                  <a:pt x="14" y="7"/>
                                </a:lnTo>
                                <a:lnTo>
                                  <a:pt x="47" y="7"/>
                                </a:lnTo>
                                <a:lnTo>
                                  <a:pt x="48" y="3"/>
                                </a:lnTo>
                                <a:lnTo>
                                  <a:pt x="36" y="0"/>
                                </a:lnTo>
                                <a:close/>
                                <a:moveTo>
                                  <a:pt x="47" y="57"/>
                                </a:moveTo>
                                <a:lnTo>
                                  <a:pt x="42" y="60"/>
                                </a:lnTo>
                                <a:lnTo>
                                  <a:pt x="47" y="60"/>
                                </a:lnTo>
                                <a:lnTo>
                                  <a:pt x="47" y="57"/>
                                </a:lnTo>
                                <a:close/>
                                <a:moveTo>
                                  <a:pt x="47" y="7"/>
                                </a:moveTo>
                                <a:lnTo>
                                  <a:pt x="38" y="7"/>
                                </a:lnTo>
                                <a:lnTo>
                                  <a:pt x="44" y="9"/>
                                </a:lnTo>
                                <a:lnTo>
                                  <a:pt x="47" y="10"/>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7"/>
                        <wps:cNvSpPr>
                          <a:spLocks/>
                        </wps:cNvSpPr>
                        <wps:spPr bwMode="auto">
                          <a:xfrm>
                            <a:off x="1311" y="774"/>
                            <a:ext cx="48" cy="68"/>
                          </a:xfrm>
                          <a:custGeom>
                            <a:avLst/>
                            <a:gdLst>
                              <a:gd name="T0" fmla="*/ 48 w 48"/>
                              <a:gd name="T1" fmla="*/ 780 h 68"/>
                              <a:gd name="T2" fmla="*/ 33 w 48"/>
                              <a:gd name="T3" fmla="*/ 780 h 68"/>
                              <a:gd name="T4" fmla="*/ 39 w 48"/>
                              <a:gd name="T5" fmla="*/ 783 h 68"/>
                              <a:gd name="T6" fmla="*/ 39 w 48"/>
                              <a:gd name="T7" fmla="*/ 801 h 68"/>
                              <a:gd name="T8" fmla="*/ 30 w 48"/>
                              <a:gd name="T9" fmla="*/ 801 h 68"/>
                              <a:gd name="T10" fmla="*/ 20 w 48"/>
                              <a:gd name="T11" fmla="*/ 804 h 68"/>
                              <a:gd name="T12" fmla="*/ 11 w 48"/>
                              <a:gd name="T13" fmla="*/ 805 h 68"/>
                              <a:gd name="T14" fmla="*/ 0 w 48"/>
                              <a:gd name="T15" fmla="*/ 810 h 68"/>
                              <a:gd name="T16" fmla="*/ 0 w 48"/>
                              <a:gd name="T17" fmla="*/ 837 h 68"/>
                              <a:gd name="T18" fmla="*/ 12 w 48"/>
                              <a:gd name="T19" fmla="*/ 841 h 68"/>
                              <a:gd name="T20" fmla="*/ 33 w 48"/>
                              <a:gd name="T21" fmla="*/ 841 h 68"/>
                              <a:gd name="T22" fmla="*/ 41 w 48"/>
                              <a:gd name="T23" fmla="*/ 838 h 68"/>
                              <a:gd name="T24" fmla="*/ 48 w 48"/>
                              <a:gd name="T25" fmla="*/ 837 h 68"/>
                              <a:gd name="T26" fmla="*/ 48 w 48"/>
                              <a:gd name="T27" fmla="*/ 834 h 68"/>
                              <a:gd name="T28" fmla="*/ 17 w 48"/>
                              <a:gd name="T29" fmla="*/ 834 h 68"/>
                              <a:gd name="T30" fmla="*/ 9 w 48"/>
                              <a:gd name="T31" fmla="*/ 832 h 68"/>
                              <a:gd name="T32" fmla="*/ 9 w 48"/>
                              <a:gd name="T33" fmla="*/ 811 h 68"/>
                              <a:gd name="T34" fmla="*/ 23 w 48"/>
                              <a:gd name="T35" fmla="*/ 810 h 68"/>
                              <a:gd name="T36" fmla="*/ 32 w 48"/>
                              <a:gd name="T37" fmla="*/ 807 h 68"/>
                              <a:gd name="T38" fmla="*/ 35 w 48"/>
                              <a:gd name="T39" fmla="*/ 807 h 68"/>
                              <a:gd name="T40" fmla="*/ 38 w 48"/>
                              <a:gd name="T41" fmla="*/ 805 h 68"/>
                              <a:gd name="T42" fmla="*/ 39 w 48"/>
                              <a:gd name="T43" fmla="*/ 804 h 68"/>
                              <a:gd name="T44" fmla="*/ 48 w 48"/>
                              <a:gd name="T45" fmla="*/ 804 h 68"/>
                              <a:gd name="T46" fmla="*/ 48 w 48"/>
                              <a:gd name="T47" fmla="*/ 780 h 68"/>
                              <a:gd name="T48" fmla="*/ 48 w 48"/>
                              <a:gd name="T49" fmla="*/ 804 h 68"/>
                              <a:gd name="T50" fmla="*/ 39 w 48"/>
                              <a:gd name="T51" fmla="*/ 804 h 68"/>
                              <a:gd name="T52" fmla="*/ 39 w 48"/>
                              <a:gd name="T53" fmla="*/ 829 h 68"/>
                              <a:gd name="T54" fmla="*/ 41 w 48"/>
                              <a:gd name="T55" fmla="*/ 832 h 68"/>
                              <a:gd name="T56" fmla="*/ 36 w 48"/>
                              <a:gd name="T57" fmla="*/ 834 h 68"/>
                              <a:gd name="T58" fmla="*/ 48 w 48"/>
                              <a:gd name="T59" fmla="*/ 834 h 68"/>
                              <a:gd name="T60" fmla="*/ 48 w 48"/>
                              <a:gd name="T61" fmla="*/ 804 h 68"/>
                              <a:gd name="T62" fmla="*/ 39 w 48"/>
                              <a:gd name="T63" fmla="*/ 774 h 68"/>
                              <a:gd name="T64" fmla="*/ 20 w 48"/>
                              <a:gd name="T65" fmla="*/ 774 h 68"/>
                              <a:gd name="T66" fmla="*/ 12 w 48"/>
                              <a:gd name="T67" fmla="*/ 775 h 68"/>
                              <a:gd name="T68" fmla="*/ 6 w 48"/>
                              <a:gd name="T69" fmla="*/ 778 h 68"/>
                              <a:gd name="T70" fmla="*/ 9 w 48"/>
                              <a:gd name="T71" fmla="*/ 784 h 68"/>
                              <a:gd name="T72" fmla="*/ 14 w 48"/>
                              <a:gd name="T73" fmla="*/ 783 h 68"/>
                              <a:gd name="T74" fmla="*/ 20 w 48"/>
                              <a:gd name="T75" fmla="*/ 780 h 68"/>
                              <a:gd name="T76" fmla="*/ 48 w 48"/>
                              <a:gd name="T77" fmla="*/ 780 h 68"/>
                              <a:gd name="T78" fmla="*/ 39 w 48"/>
                              <a:gd name="T79" fmla="*/ 774 h 6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8" h="68">
                                <a:moveTo>
                                  <a:pt x="48" y="6"/>
                                </a:moveTo>
                                <a:lnTo>
                                  <a:pt x="33" y="6"/>
                                </a:lnTo>
                                <a:lnTo>
                                  <a:pt x="39" y="9"/>
                                </a:lnTo>
                                <a:lnTo>
                                  <a:pt x="39" y="27"/>
                                </a:lnTo>
                                <a:lnTo>
                                  <a:pt x="30" y="27"/>
                                </a:lnTo>
                                <a:lnTo>
                                  <a:pt x="20" y="30"/>
                                </a:lnTo>
                                <a:lnTo>
                                  <a:pt x="11" y="31"/>
                                </a:lnTo>
                                <a:lnTo>
                                  <a:pt x="0" y="36"/>
                                </a:lnTo>
                                <a:lnTo>
                                  <a:pt x="0" y="63"/>
                                </a:lnTo>
                                <a:lnTo>
                                  <a:pt x="12" y="67"/>
                                </a:lnTo>
                                <a:lnTo>
                                  <a:pt x="33" y="67"/>
                                </a:lnTo>
                                <a:lnTo>
                                  <a:pt x="41" y="64"/>
                                </a:lnTo>
                                <a:lnTo>
                                  <a:pt x="48" y="63"/>
                                </a:lnTo>
                                <a:lnTo>
                                  <a:pt x="48" y="60"/>
                                </a:lnTo>
                                <a:lnTo>
                                  <a:pt x="17" y="60"/>
                                </a:lnTo>
                                <a:lnTo>
                                  <a:pt x="9" y="58"/>
                                </a:lnTo>
                                <a:lnTo>
                                  <a:pt x="9" y="37"/>
                                </a:lnTo>
                                <a:lnTo>
                                  <a:pt x="23" y="36"/>
                                </a:lnTo>
                                <a:lnTo>
                                  <a:pt x="32" y="33"/>
                                </a:lnTo>
                                <a:lnTo>
                                  <a:pt x="35" y="33"/>
                                </a:lnTo>
                                <a:lnTo>
                                  <a:pt x="38" y="31"/>
                                </a:lnTo>
                                <a:lnTo>
                                  <a:pt x="39" y="30"/>
                                </a:lnTo>
                                <a:lnTo>
                                  <a:pt x="48" y="30"/>
                                </a:lnTo>
                                <a:lnTo>
                                  <a:pt x="48" y="6"/>
                                </a:lnTo>
                                <a:close/>
                                <a:moveTo>
                                  <a:pt x="48" y="30"/>
                                </a:moveTo>
                                <a:lnTo>
                                  <a:pt x="39" y="30"/>
                                </a:lnTo>
                                <a:lnTo>
                                  <a:pt x="39" y="55"/>
                                </a:lnTo>
                                <a:lnTo>
                                  <a:pt x="41" y="58"/>
                                </a:lnTo>
                                <a:lnTo>
                                  <a:pt x="36" y="60"/>
                                </a:lnTo>
                                <a:lnTo>
                                  <a:pt x="48" y="60"/>
                                </a:lnTo>
                                <a:lnTo>
                                  <a:pt x="48" y="30"/>
                                </a:lnTo>
                                <a:close/>
                                <a:moveTo>
                                  <a:pt x="39" y="0"/>
                                </a:moveTo>
                                <a:lnTo>
                                  <a:pt x="20" y="0"/>
                                </a:lnTo>
                                <a:lnTo>
                                  <a:pt x="12" y="1"/>
                                </a:lnTo>
                                <a:lnTo>
                                  <a:pt x="6" y="4"/>
                                </a:lnTo>
                                <a:lnTo>
                                  <a:pt x="9" y="10"/>
                                </a:lnTo>
                                <a:lnTo>
                                  <a:pt x="14" y="9"/>
                                </a:lnTo>
                                <a:lnTo>
                                  <a:pt x="20" y="6"/>
                                </a:lnTo>
                                <a:lnTo>
                                  <a:pt x="48"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66"/>
                        <wps:cNvSpPr>
                          <a:spLocks/>
                        </wps:cNvSpPr>
                        <wps:spPr bwMode="auto">
                          <a:xfrm>
                            <a:off x="1374" y="745"/>
                            <a:ext cx="53" cy="97"/>
                          </a:xfrm>
                          <a:custGeom>
                            <a:avLst/>
                            <a:gdLst>
                              <a:gd name="T0" fmla="*/ 35 w 53"/>
                              <a:gd name="T1" fmla="*/ 774 h 97"/>
                              <a:gd name="T2" fmla="*/ 30 w 53"/>
                              <a:gd name="T3" fmla="*/ 774 h 97"/>
                              <a:gd name="T4" fmla="*/ 18 w 53"/>
                              <a:gd name="T5" fmla="*/ 776 h 97"/>
                              <a:gd name="T6" fmla="*/ 8 w 53"/>
                              <a:gd name="T7" fmla="*/ 784 h 97"/>
                              <a:gd name="T8" fmla="*/ 2 w 53"/>
                              <a:gd name="T9" fmla="*/ 794 h 97"/>
                              <a:gd name="T10" fmla="*/ 0 w 53"/>
                              <a:gd name="T11" fmla="*/ 807 h 97"/>
                              <a:gd name="T12" fmla="*/ 3 w 53"/>
                              <a:gd name="T13" fmla="*/ 820 h 97"/>
                              <a:gd name="T14" fmla="*/ 9 w 53"/>
                              <a:gd name="T15" fmla="*/ 831 h 97"/>
                              <a:gd name="T16" fmla="*/ 19 w 53"/>
                              <a:gd name="T17" fmla="*/ 839 h 97"/>
                              <a:gd name="T18" fmla="*/ 32 w 53"/>
                              <a:gd name="T19" fmla="*/ 841 h 97"/>
                              <a:gd name="T20" fmla="*/ 39 w 53"/>
                              <a:gd name="T21" fmla="*/ 841 h 97"/>
                              <a:gd name="T22" fmla="*/ 47 w 53"/>
                              <a:gd name="T23" fmla="*/ 840 h 97"/>
                              <a:gd name="T24" fmla="*/ 53 w 53"/>
                              <a:gd name="T25" fmla="*/ 837 h 97"/>
                              <a:gd name="T26" fmla="*/ 53 w 53"/>
                              <a:gd name="T27" fmla="*/ 834 h 97"/>
                              <a:gd name="T28" fmla="*/ 17 w 53"/>
                              <a:gd name="T29" fmla="*/ 834 h 97"/>
                              <a:gd name="T30" fmla="*/ 9 w 53"/>
                              <a:gd name="T31" fmla="*/ 822 h 97"/>
                              <a:gd name="T32" fmla="*/ 9 w 53"/>
                              <a:gd name="T33" fmla="*/ 793 h 97"/>
                              <a:gd name="T34" fmla="*/ 15 w 53"/>
                              <a:gd name="T35" fmla="*/ 780 h 97"/>
                              <a:gd name="T36" fmla="*/ 53 w 53"/>
                              <a:gd name="T37" fmla="*/ 780 h 97"/>
                              <a:gd name="T38" fmla="*/ 53 w 53"/>
                              <a:gd name="T39" fmla="*/ 777 h 97"/>
                              <a:gd name="T40" fmla="*/ 45 w 53"/>
                              <a:gd name="T41" fmla="*/ 777 h 97"/>
                              <a:gd name="T42" fmla="*/ 41 w 53"/>
                              <a:gd name="T43" fmla="*/ 775 h 97"/>
                              <a:gd name="T44" fmla="*/ 35 w 53"/>
                              <a:gd name="T45" fmla="*/ 774 h 97"/>
                              <a:gd name="T46" fmla="*/ 53 w 53"/>
                              <a:gd name="T47" fmla="*/ 780 h 97"/>
                              <a:gd name="T48" fmla="*/ 35 w 53"/>
                              <a:gd name="T49" fmla="*/ 780 h 97"/>
                              <a:gd name="T50" fmla="*/ 41 w 53"/>
                              <a:gd name="T51" fmla="*/ 781 h 97"/>
                              <a:gd name="T52" fmla="*/ 45 w 53"/>
                              <a:gd name="T53" fmla="*/ 784 h 97"/>
                              <a:gd name="T54" fmla="*/ 45 w 53"/>
                              <a:gd name="T55" fmla="*/ 832 h 97"/>
                              <a:gd name="T56" fmla="*/ 41 w 53"/>
                              <a:gd name="T57" fmla="*/ 834 h 97"/>
                              <a:gd name="T58" fmla="*/ 53 w 53"/>
                              <a:gd name="T59" fmla="*/ 834 h 97"/>
                              <a:gd name="T60" fmla="*/ 53 w 53"/>
                              <a:gd name="T61" fmla="*/ 780 h 97"/>
                              <a:gd name="T62" fmla="*/ 53 w 53"/>
                              <a:gd name="T63" fmla="*/ 745 h 97"/>
                              <a:gd name="T64" fmla="*/ 45 w 53"/>
                              <a:gd name="T65" fmla="*/ 745 h 97"/>
                              <a:gd name="T66" fmla="*/ 45 w 53"/>
                              <a:gd name="T67" fmla="*/ 777 h 97"/>
                              <a:gd name="T68" fmla="*/ 53 w 53"/>
                              <a:gd name="T69" fmla="*/ 777 h 97"/>
                              <a:gd name="T70" fmla="*/ 53 w 53"/>
                              <a:gd name="T71" fmla="*/ 745 h 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3" h="97">
                                <a:moveTo>
                                  <a:pt x="35" y="29"/>
                                </a:moveTo>
                                <a:lnTo>
                                  <a:pt x="30" y="29"/>
                                </a:lnTo>
                                <a:lnTo>
                                  <a:pt x="18" y="31"/>
                                </a:lnTo>
                                <a:lnTo>
                                  <a:pt x="8" y="39"/>
                                </a:lnTo>
                                <a:lnTo>
                                  <a:pt x="2" y="49"/>
                                </a:lnTo>
                                <a:lnTo>
                                  <a:pt x="0" y="62"/>
                                </a:lnTo>
                                <a:lnTo>
                                  <a:pt x="3" y="75"/>
                                </a:lnTo>
                                <a:lnTo>
                                  <a:pt x="9" y="86"/>
                                </a:lnTo>
                                <a:lnTo>
                                  <a:pt x="19" y="94"/>
                                </a:lnTo>
                                <a:lnTo>
                                  <a:pt x="32" y="96"/>
                                </a:lnTo>
                                <a:lnTo>
                                  <a:pt x="39" y="96"/>
                                </a:lnTo>
                                <a:lnTo>
                                  <a:pt x="47" y="95"/>
                                </a:lnTo>
                                <a:lnTo>
                                  <a:pt x="53" y="92"/>
                                </a:lnTo>
                                <a:lnTo>
                                  <a:pt x="53" y="89"/>
                                </a:lnTo>
                                <a:lnTo>
                                  <a:pt x="17" y="89"/>
                                </a:lnTo>
                                <a:lnTo>
                                  <a:pt x="9" y="77"/>
                                </a:lnTo>
                                <a:lnTo>
                                  <a:pt x="9" y="48"/>
                                </a:lnTo>
                                <a:lnTo>
                                  <a:pt x="15" y="35"/>
                                </a:lnTo>
                                <a:lnTo>
                                  <a:pt x="53" y="35"/>
                                </a:lnTo>
                                <a:lnTo>
                                  <a:pt x="53" y="32"/>
                                </a:lnTo>
                                <a:lnTo>
                                  <a:pt x="45" y="32"/>
                                </a:lnTo>
                                <a:lnTo>
                                  <a:pt x="41" y="30"/>
                                </a:lnTo>
                                <a:lnTo>
                                  <a:pt x="35" y="29"/>
                                </a:lnTo>
                                <a:close/>
                                <a:moveTo>
                                  <a:pt x="53" y="35"/>
                                </a:moveTo>
                                <a:lnTo>
                                  <a:pt x="35" y="35"/>
                                </a:lnTo>
                                <a:lnTo>
                                  <a:pt x="41" y="36"/>
                                </a:lnTo>
                                <a:lnTo>
                                  <a:pt x="45" y="39"/>
                                </a:lnTo>
                                <a:lnTo>
                                  <a:pt x="45" y="87"/>
                                </a:lnTo>
                                <a:lnTo>
                                  <a:pt x="41" y="89"/>
                                </a:lnTo>
                                <a:lnTo>
                                  <a:pt x="53" y="89"/>
                                </a:lnTo>
                                <a:lnTo>
                                  <a:pt x="53" y="35"/>
                                </a:lnTo>
                                <a:close/>
                                <a:moveTo>
                                  <a:pt x="53" y="0"/>
                                </a:moveTo>
                                <a:lnTo>
                                  <a:pt x="45" y="0"/>
                                </a:lnTo>
                                <a:lnTo>
                                  <a:pt x="45" y="32"/>
                                </a:lnTo>
                                <a:lnTo>
                                  <a:pt x="53" y="3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65"/>
                        <wps:cNvSpPr>
                          <a:spLocks/>
                        </wps:cNvSpPr>
                        <wps:spPr bwMode="auto">
                          <a:xfrm>
                            <a:off x="1443" y="774"/>
                            <a:ext cx="53" cy="68"/>
                          </a:xfrm>
                          <a:custGeom>
                            <a:avLst/>
                            <a:gdLst>
                              <a:gd name="T0" fmla="*/ 44 w 53"/>
                              <a:gd name="T1" fmla="*/ 774 h 68"/>
                              <a:gd name="T2" fmla="*/ 27 w 53"/>
                              <a:gd name="T3" fmla="*/ 774 h 68"/>
                              <a:gd name="T4" fmla="*/ 15 w 53"/>
                              <a:gd name="T5" fmla="*/ 777 h 68"/>
                              <a:gd name="T6" fmla="*/ 7 w 53"/>
                              <a:gd name="T7" fmla="*/ 784 h 68"/>
                              <a:gd name="T8" fmla="*/ 2 w 53"/>
                              <a:gd name="T9" fmla="*/ 795 h 68"/>
                              <a:gd name="T10" fmla="*/ 0 w 53"/>
                              <a:gd name="T11" fmla="*/ 807 h 68"/>
                              <a:gd name="T12" fmla="*/ 2 w 53"/>
                              <a:gd name="T13" fmla="*/ 820 h 68"/>
                              <a:gd name="T14" fmla="*/ 8 w 53"/>
                              <a:gd name="T15" fmla="*/ 831 h 68"/>
                              <a:gd name="T16" fmla="*/ 17 w 53"/>
                              <a:gd name="T17" fmla="*/ 839 h 68"/>
                              <a:gd name="T18" fmla="*/ 30 w 53"/>
                              <a:gd name="T19" fmla="*/ 841 h 68"/>
                              <a:gd name="T20" fmla="*/ 36 w 53"/>
                              <a:gd name="T21" fmla="*/ 841 h 68"/>
                              <a:gd name="T22" fmla="*/ 42 w 53"/>
                              <a:gd name="T23" fmla="*/ 840 h 68"/>
                              <a:gd name="T24" fmla="*/ 48 w 53"/>
                              <a:gd name="T25" fmla="*/ 837 h 68"/>
                              <a:gd name="T26" fmla="*/ 48 w 53"/>
                              <a:gd name="T27" fmla="*/ 834 h 68"/>
                              <a:gd name="T28" fmla="*/ 20 w 53"/>
                              <a:gd name="T29" fmla="*/ 834 h 68"/>
                              <a:gd name="T30" fmla="*/ 9 w 53"/>
                              <a:gd name="T31" fmla="*/ 826 h 68"/>
                              <a:gd name="T32" fmla="*/ 9 w 53"/>
                              <a:gd name="T33" fmla="*/ 810 h 68"/>
                              <a:gd name="T34" fmla="*/ 53 w 53"/>
                              <a:gd name="T35" fmla="*/ 810 h 68"/>
                              <a:gd name="T36" fmla="*/ 53 w 53"/>
                              <a:gd name="T37" fmla="*/ 802 h 68"/>
                              <a:gd name="T38" fmla="*/ 9 w 53"/>
                              <a:gd name="T39" fmla="*/ 802 h 68"/>
                              <a:gd name="T40" fmla="*/ 9 w 53"/>
                              <a:gd name="T41" fmla="*/ 790 h 68"/>
                              <a:gd name="T42" fmla="*/ 15 w 53"/>
                              <a:gd name="T43" fmla="*/ 780 h 68"/>
                              <a:gd name="T44" fmla="*/ 48 w 53"/>
                              <a:gd name="T45" fmla="*/ 780 h 68"/>
                              <a:gd name="T46" fmla="*/ 44 w 53"/>
                              <a:gd name="T47" fmla="*/ 774 h 68"/>
                              <a:gd name="T48" fmla="*/ 47 w 53"/>
                              <a:gd name="T49" fmla="*/ 831 h 68"/>
                              <a:gd name="T50" fmla="*/ 41 w 53"/>
                              <a:gd name="T51" fmla="*/ 834 h 68"/>
                              <a:gd name="T52" fmla="*/ 48 w 53"/>
                              <a:gd name="T53" fmla="*/ 834 h 68"/>
                              <a:gd name="T54" fmla="*/ 47 w 53"/>
                              <a:gd name="T55" fmla="*/ 831 h 68"/>
                              <a:gd name="T56" fmla="*/ 48 w 53"/>
                              <a:gd name="T57" fmla="*/ 780 h 68"/>
                              <a:gd name="T58" fmla="*/ 39 w 53"/>
                              <a:gd name="T59" fmla="*/ 780 h 68"/>
                              <a:gd name="T60" fmla="*/ 45 w 53"/>
                              <a:gd name="T61" fmla="*/ 792 h 68"/>
                              <a:gd name="T62" fmla="*/ 45 w 53"/>
                              <a:gd name="T63" fmla="*/ 802 h 68"/>
                              <a:gd name="T64" fmla="*/ 53 w 53"/>
                              <a:gd name="T65" fmla="*/ 802 h 68"/>
                              <a:gd name="T66" fmla="*/ 53 w 53"/>
                              <a:gd name="T67" fmla="*/ 787 h 68"/>
                              <a:gd name="T68" fmla="*/ 48 w 53"/>
                              <a:gd name="T69" fmla="*/ 780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3" h="68">
                                <a:moveTo>
                                  <a:pt x="44" y="0"/>
                                </a:moveTo>
                                <a:lnTo>
                                  <a:pt x="27" y="0"/>
                                </a:lnTo>
                                <a:lnTo>
                                  <a:pt x="15" y="3"/>
                                </a:lnTo>
                                <a:lnTo>
                                  <a:pt x="7" y="10"/>
                                </a:lnTo>
                                <a:lnTo>
                                  <a:pt x="2" y="21"/>
                                </a:lnTo>
                                <a:lnTo>
                                  <a:pt x="0" y="33"/>
                                </a:lnTo>
                                <a:lnTo>
                                  <a:pt x="2" y="46"/>
                                </a:lnTo>
                                <a:lnTo>
                                  <a:pt x="8" y="57"/>
                                </a:lnTo>
                                <a:lnTo>
                                  <a:pt x="17" y="65"/>
                                </a:lnTo>
                                <a:lnTo>
                                  <a:pt x="30" y="67"/>
                                </a:lnTo>
                                <a:lnTo>
                                  <a:pt x="36" y="67"/>
                                </a:lnTo>
                                <a:lnTo>
                                  <a:pt x="42" y="66"/>
                                </a:lnTo>
                                <a:lnTo>
                                  <a:pt x="48" y="63"/>
                                </a:lnTo>
                                <a:lnTo>
                                  <a:pt x="48" y="60"/>
                                </a:lnTo>
                                <a:lnTo>
                                  <a:pt x="20" y="60"/>
                                </a:lnTo>
                                <a:lnTo>
                                  <a:pt x="9" y="52"/>
                                </a:lnTo>
                                <a:lnTo>
                                  <a:pt x="9" y="36"/>
                                </a:lnTo>
                                <a:lnTo>
                                  <a:pt x="53" y="36"/>
                                </a:lnTo>
                                <a:lnTo>
                                  <a:pt x="53" y="28"/>
                                </a:lnTo>
                                <a:lnTo>
                                  <a:pt x="9" y="28"/>
                                </a:lnTo>
                                <a:lnTo>
                                  <a:pt x="9" y="16"/>
                                </a:lnTo>
                                <a:lnTo>
                                  <a:pt x="15" y="6"/>
                                </a:lnTo>
                                <a:lnTo>
                                  <a:pt x="48" y="6"/>
                                </a:lnTo>
                                <a:lnTo>
                                  <a:pt x="44" y="0"/>
                                </a:lnTo>
                                <a:close/>
                                <a:moveTo>
                                  <a:pt x="47" y="57"/>
                                </a:moveTo>
                                <a:lnTo>
                                  <a:pt x="41" y="60"/>
                                </a:lnTo>
                                <a:lnTo>
                                  <a:pt x="48" y="60"/>
                                </a:lnTo>
                                <a:lnTo>
                                  <a:pt x="47" y="57"/>
                                </a:lnTo>
                                <a:close/>
                                <a:moveTo>
                                  <a:pt x="48" y="6"/>
                                </a:moveTo>
                                <a:lnTo>
                                  <a:pt x="39" y="6"/>
                                </a:lnTo>
                                <a:lnTo>
                                  <a:pt x="45" y="18"/>
                                </a:lnTo>
                                <a:lnTo>
                                  <a:pt x="45" y="28"/>
                                </a:lnTo>
                                <a:lnTo>
                                  <a:pt x="53" y="28"/>
                                </a:lnTo>
                                <a:lnTo>
                                  <a:pt x="53" y="13"/>
                                </a:lnTo>
                                <a:lnTo>
                                  <a:pt x="4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4"/>
                        <wps:cNvSpPr>
                          <a:spLocks/>
                        </wps:cNvSpPr>
                        <wps:spPr bwMode="auto">
                          <a:xfrm>
                            <a:off x="1512" y="774"/>
                            <a:ext cx="86" cy="67"/>
                          </a:xfrm>
                          <a:custGeom>
                            <a:avLst/>
                            <a:gdLst>
                              <a:gd name="T0" fmla="*/ 32 w 86"/>
                              <a:gd name="T1" fmla="*/ 774 h 67"/>
                              <a:gd name="T2" fmla="*/ 17 w 86"/>
                              <a:gd name="T3" fmla="*/ 774 h 67"/>
                              <a:gd name="T4" fmla="*/ 8 w 86"/>
                              <a:gd name="T5" fmla="*/ 777 h 67"/>
                              <a:gd name="T6" fmla="*/ 0 w 86"/>
                              <a:gd name="T7" fmla="*/ 780 h 67"/>
                              <a:gd name="T8" fmla="*/ 0 w 86"/>
                              <a:gd name="T9" fmla="*/ 840 h 67"/>
                              <a:gd name="T10" fmla="*/ 9 w 86"/>
                              <a:gd name="T11" fmla="*/ 840 h 67"/>
                              <a:gd name="T12" fmla="*/ 9 w 86"/>
                              <a:gd name="T13" fmla="*/ 787 h 67"/>
                              <a:gd name="T14" fmla="*/ 8 w 86"/>
                              <a:gd name="T15" fmla="*/ 784 h 67"/>
                              <a:gd name="T16" fmla="*/ 14 w 86"/>
                              <a:gd name="T17" fmla="*/ 783 h 67"/>
                              <a:gd name="T18" fmla="*/ 18 w 86"/>
                              <a:gd name="T19" fmla="*/ 780 h 67"/>
                              <a:gd name="T20" fmla="*/ 42 w 86"/>
                              <a:gd name="T21" fmla="*/ 780 h 67"/>
                              <a:gd name="T22" fmla="*/ 38 w 86"/>
                              <a:gd name="T23" fmla="*/ 775 h 67"/>
                              <a:gd name="T24" fmla="*/ 32 w 86"/>
                              <a:gd name="T25" fmla="*/ 774 h 67"/>
                              <a:gd name="T26" fmla="*/ 57 w 86"/>
                              <a:gd name="T27" fmla="*/ 780 h 67"/>
                              <a:gd name="T28" fmla="*/ 35 w 86"/>
                              <a:gd name="T29" fmla="*/ 780 h 67"/>
                              <a:gd name="T30" fmla="*/ 39 w 86"/>
                              <a:gd name="T31" fmla="*/ 787 h 67"/>
                              <a:gd name="T32" fmla="*/ 39 w 86"/>
                              <a:gd name="T33" fmla="*/ 840 h 67"/>
                              <a:gd name="T34" fmla="*/ 47 w 86"/>
                              <a:gd name="T35" fmla="*/ 840 h 67"/>
                              <a:gd name="T36" fmla="*/ 47 w 86"/>
                              <a:gd name="T37" fmla="*/ 789 h 67"/>
                              <a:gd name="T38" fmla="*/ 45 w 86"/>
                              <a:gd name="T39" fmla="*/ 784 h 67"/>
                              <a:gd name="T40" fmla="*/ 51 w 86"/>
                              <a:gd name="T41" fmla="*/ 783 h 67"/>
                              <a:gd name="T42" fmla="*/ 57 w 86"/>
                              <a:gd name="T43" fmla="*/ 780 h 67"/>
                              <a:gd name="T44" fmla="*/ 77 w 86"/>
                              <a:gd name="T45" fmla="*/ 774 h 67"/>
                              <a:gd name="T46" fmla="*/ 56 w 86"/>
                              <a:gd name="T47" fmla="*/ 774 h 67"/>
                              <a:gd name="T48" fmla="*/ 48 w 86"/>
                              <a:gd name="T49" fmla="*/ 777 h 67"/>
                              <a:gd name="T50" fmla="*/ 42 w 86"/>
                              <a:gd name="T51" fmla="*/ 780 h 67"/>
                              <a:gd name="T52" fmla="*/ 74 w 86"/>
                              <a:gd name="T53" fmla="*/ 780 h 67"/>
                              <a:gd name="T54" fmla="*/ 78 w 86"/>
                              <a:gd name="T55" fmla="*/ 787 h 67"/>
                              <a:gd name="T56" fmla="*/ 78 w 86"/>
                              <a:gd name="T57" fmla="*/ 840 h 67"/>
                              <a:gd name="T58" fmla="*/ 86 w 86"/>
                              <a:gd name="T59" fmla="*/ 840 h 67"/>
                              <a:gd name="T60" fmla="*/ 86 w 86"/>
                              <a:gd name="T61" fmla="*/ 781 h 67"/>
                              <a:gd name="T62" fmla="*/ 77 w 86"/>
                              <a:gd name="T63" fmla="*/ 774 h 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 h="67">
                                <a:moveTo>
                                  <a:pt x="32" y="0"/>
                                </a:moveTo>
                                <a:lnTo>
                                  <a:pt x="17" y="0"/>
                                </a:lnTo>
                                <a:lnTo>
                                  <a:pt x="8" y="3"/>
                                </a:lnTo>
                                <a:lnTo>
                                  <a:pt x="0" y="6"/>
                                </a:lnTo>
                                <a:lnTo>
                                  <a:pt x="0" y="66"/>
                                </a:lnTo>
                                <a:lnTo>
                                  <a:pt x="9" y="66"/>
                                </a:lnTo>
                                <a:lnTo>
                                  <a:pt x="9" y="13"/>
                                </a:lnTo>
                                <a:lnTo>
                                  <a:pt x="8" y="10"/>
                                </a:lnTo>
                                <a:lnTo>
                                  <a:pt x="14" y="9"/>
                                </a:lnTo>
                                <a:lnTo>
                                  <a:pt x="18" y="6"/>
                                </a:lnTo>
                                <a:lnTo>
                                  <a:pt x="42" y="6"/>
                                </a:lnTo>
                                <a:lnTo>
                                  <a:pt x="38" y="1"/>
                                </a:lnTo>
                                <a:lnTo>
                                  <a:pt x="32" y="0"/>
                                </a:lnTo>
                                <a:close/>
                                <a:moveTo>
                                  <a:pt x="57" y="6"/>
                                </a:moveTo>
                                <a:lnTo>
                                  <a:pt x="35" y="6"/>
                                </a:lnTo>
                                <a:lnTo>
                                  <a:pt x="39" y="13"/>
                                </a:lnTo>
                                <a:lnTo>
                                  <a:pt x="39" y="66"/>
                                </a:lnTo>
                                <a:lnTo>
                                  <a:pt x="47" y="66"/>
                                </a:lnTo>
                                <a:lnTo>
                                  <a:pt x="47" y="15"/>
                                </a:lnTo>
                                <a:lnTo>
                                  <a:pt x="45" y="10"/>
                                </a:lnTo>
                                <a:lnTo>
                                  <a:pt x="51" y="9"/>
                                </a:lnTo>
                                <a:lnTo>
                                  <a:pt x="57" y="6"/>
                                </a:lnTo>
                                <a:close/>
                                <a:moveTo>
                                  <a:pt x="77" y="0"/>
                                </a:moveTo>
                                <a:lnTo>
                                  <a:pt x="56" y="0"/>
                                </a:lnTo>
                                <a:lnTo>
                                  <a:pt x="48" y="3"/>
                                </a:lnTo>
                                <a:lnTo>
                                  <a:pt x="42" y="6"/>
                                </a:lnTo>
                                <a:lnTo>
                                  <a:pt x="74" y="6"/>
                                </a:lnTo>
                                <a:lnTo>
                                  <a:pt x="78" y="13"/>
                                </a:lnTo>
                                <a:lnTo>
                                  <a:pt x="78" y="66"/>
                                </a:lnTo>
                                <a:lnTo>
                                  <a:pt x="86" y="66"/>
                                </a:lnTo>
                                <a:lnTo>
                                  <a:pt x="86" y="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3"/>
                        <wps:cNvSpPr>
                          <a:spLocks/>
                        </wps:cNvSpPr>
                        <wps:spPr bwMode="auto">
                          <a:xfrm>
                            <a:off x="1617" y="748"/>
                            <a:ext cx="12" cy="92"/>
                          </a:xfrm>
                          <a:custGeom>
                            <a:avLst/>
                            <a:gdLst>
                              <a:gd name="T0" fmla="*/ 9 w 12"/>
                              <a:gd name="T1" fmla="*/ 748 h 92"/>
                              <a:gd name="T2" fmla="*/ 3 w 12"/>
                              <a:gd name="T3" fmla="*/ 748 h 92"/>
                              <a:gd name="T4" fmla="*/ 0 w 12"/>
                              <a:gd name="T5" fmla="*/ 750 h 92"/>
                              <a:gd name="T6" fmla="*/ 0 w 12"/>
                              <a:gd name="T7" fmla="*/ 756 h 92"/>
                              <a:gd name="T8" fmla="*/ 3 w 12"/>
                              <a:gd name="T9" fmla="*/ 759 h 92"/>
                              <a:gd name="T10" fmla="*/ 9 w 12"/>
                              <a:gd name="T11" fmla="*/ 759 h 92"/>
                              <a:gd name="T12" fmla="*/ 12 w 12"/>
                              <a:gd name="T13" fmla="*/ 756 h 92"/>
                              <a:gd name="T14" fmla="*/ 12 w 12"/>
                              <a:gd name="T15" fmla="*/ 750 h 92"/>
                              <a:gd name="T16" fmla="*/ 9 w 12"/>
                              <a:gd name="T17" fmla="*/ 748 h 92"/>
                              <a:gd name="T18" fmla="*/ 11 w 12"/>
                              <a:gd name="T19" fmla="*/ 775 h 92"/>
                              <a:gd name="T20" fmla="*/ 3 w 12"/>
                              <a:gd name="T21" fmla="*/ 775 h 92"/>
                              <a:gd name="T22" fmla="*/ 3 w 12"/>
                              <a:gd name="T23" fmla="*/ 840 h 92"/>
                              <a:gd name="T24" fmla="*/ 11 w 12"/>
                              <a:gd name="T25" fmla="*/ 840 h 92"/>
                              <a:gd name="T26" fmla="*/ 11 w 12"/>
                              <a:gd name="T27" fmla="*/ 775 h 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 h="92">
                                <a:moveTo>
                                  <a:pt x="9" y="0"/>
                                </a:moveTo>
                                <a:lnTo>
                                  <a:pt x="3" y="0"/>
                                </a:lnTo>
                                <a:lnTo>
                                  <a:pt x="0" y="2"/>
                                </a:lnTo>
                                <a:lnTo>
                                  <a:pt x="0" y="8"/>
                                </a:lnTo>
                                <a:lnTo>
                                  <a:pt x="3" y="11"/>
                                </a:lnTo>
                                <a:lnTo>
                                  <a:pt x="9" y="11"/>
                                </a:lnTo>
                                <a:lnTo>
                                  <a:pt x="12" y="8"/>
                                </a:lnTo>
                                <a:lnTo>
                                  <a:pt x="12" y="2"/>
                                </a:lnTo>
                                <a:lnTo>
                                  <a:pt x="9" y="0"/>
                                </a:lnTo>
                                <a:close/>
                                <a:moveTo>
                                  <a:pt x="11" y="27"/>
                                </a:moveTo>
                                <a:lnTo>
                                  <a:pt x="3" y="27"/>
                                </a:lnTo>
                                <a:lnTo>
                                  <a:pt x="3" y="92"/>
                                </a:lnTo>
                                <a:lnTo>
                                  <a:pt x="11" y="92"/>
                                </a:lnTo>
                                <a:lnTo>
                                  <a:pt x="1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2"/>
                        <wps:cNvSpPr>
                          <a:spLocks/>
                        </wps:cNvSpPr>
                        <wps:spPr bwMode="auto">
                          <a:xfrm>
                            <a:off x="1644" y="774"/>
                            <a:ext cx="54" cy="68"/>
                          </a:xfrm>
                          <a:custGeom>
                            <a:avLst/>
                            <a:gdLst>
                              <a:gd name="T0" fmla="*/ 27 w 54"/>
                              <a:gd name="T1" fmla="*/ 774 h 68"/>
                              <a:gd name="T2" fmla="*/ 15 w 54"/>
                              <a:gd name="T3" fmla="*/ 777 h 68"/>
                              <a:gd name="T4" fmla="*/ 7 w 54"/>
                              <a:gd name="T5" fmla="*/ 784 h 68"/>
                              <a:gd name="T6" fmla="*/ 2 w 54"/>
                              <a:gd name="T7" fmla="*/ 795 h 68"/>
                              <a:gd name="T8" fmla="*/ 0 w 54"/>
                              <a:gd name="T9" fmla="*/ 807 h 68"/>
                              <a:gd name="T10" fmla="*/ 2 w 54"/>
                              <a:gd name="T11" fmla="*/ 820 h 68"/>
                              <a:gd name="T12" fmla="*/ 9 w 54"/>
                              <a:gd name="T13" fmla="*/ 831 h 68"/>
                              <a:gd name="T14" fmla="*/ 19 w 54"/>
                              <a:gd name="T15" fmla="*/ 839 h 68"/>
                              <a:gd name="T16" fmla="*/ 32 w 54"/>
                              <a:gd name="T17" fmla="*/ 841 h 68"/>
                              <a:gd name="T18" fmla="*/ 38 w 54"/>
                              <a:gd name="T19" fmla="*/ 841 h 68"/>
                              <a:gd name="T20" fmla="*/ 44 w 54"/>
                              <a:gd name="T21" fmla="*/ 840 h 68"/>
                              <a:gd name="T22" fmla="*/ 48 w 54"/>
                              <a:gd name="T23" fmla="*/ 837 h 68"/>
                              <a:gd name="T24" fmla="*/ 47 w 54"/>
                              <a:gd name="T25" fmla="*/ 834 h 68"/>
                              <a:gd name="T26" fmla="*/ 20 w 54"/>
                              <a:gd name="T27" fmla="*/ 834 h 68"/>
                              <a:gd name="T28" fmla="*/ 9 w 54"/>
                              <a:gd name="T29" fmla="*/ 826 h 68"/>
                              <a:gd name="T30" fmla="*/ 9 w 54"/>
                              <a:gd name="T31" fmla="*/ 810 h 68"/>
                              <a:gd name="T32" fmla="*/ 54 w 54"/>
                              <a:gd name="T33" fmla="*/ 810 h 68"/>
                              <a:gd name="T34" fmla="*/ 54 w 54"/>
                              <a:gd name="T35" fmla="*/ 804 h 68"/>
                              <a:gd name="T36" fmla="*/ 54 w 54"/>
                              <a:gd name="T37" fmla="*/ 802 h 68"/>
                              <a:gd name="T38" fmla="*/ 9 w 54"/>
                              <a:gd name="T39" fmla="*/ 802 h 68"/>
                              <a:gd name="T40" fmla="*/ 9 w 54"/>
                              <a:gd name="T41" fmla="*/ 790 h 68"/>
                              <a:gd name="T42" fmla="*/ 15 w 54"/>
                              <a:gd name="T43" fmla="*/ 780 h 68"/>
                              <a:gd name="T44" fmla="*/ 44 w 54"/>
                              <a:gd name="T45" fmla="*/ 780 h 68"/>
                              <a:gd name="T46" fmla="*/ 39 w 54"/>
                              <a:gd name="T47" fmla="*/ 776 h 68"/>
                              <a:gd name="T48" fmla="*/ 27 w 54"/>
                              <a:gd name="T49" fmla="*/ 774 h 68"/>
                              <a:gd name="T50" fmla="*/ 47 w 54"/>
                              <a:gd name="T51" fmla="*/ 831 h 68"/>
                              <a:gd name="T52" fmla="*/ 42 w 54"/>
                              <a:gd name="T53" fmla="*/ 834 h 68"/>
                              <a:gd name="T54" fmla="*/ 47 w 54"/>
                              <a:gd name="T55" fmla="*/ 834 h 68"/>
                              <a:gd name="T56" fmla="*/ 47 w 54"/>
                              <a:gd name="T57" fmla="*/ 831 h 68"/>
                              <a:gd name="T58" fmla="*/ 44 w 54"/>
                              <a:gd name="T59" fmla="*/ 780 h 68"/>
                              <a:gd name="T60" fmla="*/ 41 w 54"/>
                              <a:gd name="T61" fmla="*/ 780 h 68"/>
                              <a:gd name="T62" fmla="*/ 45 w 54"/>
                              <a:gd name="T63" fmla="*/ 792 h 68"/>
                              <a:gd name="T64" fmla="*/ 45 w 54"/>
                              <a:gd name="T65" fmla="*/ 802 h 68"/>
                              <a:gd name="T66" fmla="*/ 54 w 54"/>
                              <a:gd name="T67" fmla="*/ 802 h 68"/>
                              <a:gd name="T68" fmla="*/ 52 w 54"/>
                              <a:gd name="T69" fmla="*/ 792 h 68"/>
                              <a:gd name="T70" fmla="*/ 47 w 54"/>
                              <a:gd name="T71" fmla="*/ 783 h 68"/>
                              <a:gd name="T72" fmla="*/ 44 w 54"/>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4" h="68">
                                <a:moveTo>
                                  <a:pt x="27" y="0"/>
                                </a:moveTo>
                                <a:lnTo>
                                  <a:pt x="15" y="3"/>
                                </a:lnTo>
                                <a:lnTo>
                                  <a:pt x="7" y="10"/>
                                </a:lnTo>
                                <a:lnTo>
                                  <a:pt x="2" y="21"/>
                                </a:lnTo>
                                <a:lnTo>
                                  <a:pt x="0" y="33"/>
                                </a:lnTo>
                                <a:lnTo>
                                  <a:pt x="2" y="46"/>
                                </a:lnTo>
                                <a:lnTo>
                                  <a:pt x="9" y="57"/>
                                </a:lnTo>
                                <a:lnTo>
                                  <a:pt x="19" y="65"/>
                                </a:lnTo>
                                <a:lnTo>
                                  <a:pt x="32" y="67"/>
                                </a:lnTo>
                                <a:lnTo>
                                  <a:pt x="38" y="67"/>
                                </a:lnTo>
                                <a:lnTo>
                                  <a:pt x="44" y="66"/>
                                </a:lnTo>
                                <a:lnTo>
                                  <a:pt x="48" y="63"/>
                                </a:lnTo>
                                <a:lnTo>
                                  <a:pt x="47" y="60"/>
                                </a:lnTo>
                                <a:lnTo>
                                  <a:pt x="20" y="60"/>
                                </a:lnTo>
                                <a:lnTo>
                                  <a:pt x="9" y="52"/>
                                </a:lnTo>
                                <a:lnTo>
                                  <a:pt x="9" y="36"/>
                                </a:lnTo>
                                <a:lnTo>
                                  <a:pt x="54" y="36"/>
                                </a:lnTo>
                                <a:lnTo>
                                  <a:pt x="54" y="30"/>
                                </a:lnTo>
                                <a:lnTo>
                                  <a:pt x="54" y="28"/>
                                </a:lnTo>
                                <a:lnTo>
                                  <a:pt x="9" y="28"/>
                                </a:lnTo>
                                <a:lnTo>
                                  <a:pt x="9" y="16"/>
                                </a:lnTo>
                                <a:lnTo>
                                  <a:pt x="15" y="6"/>
                                </a:lnTo>
                                <a:lnTo>
                                  <a:pt x="44" y="6"/>
                                </a:lnTo>
                                <a:lnTo>
                                  <a:pt x="39" y="2"/>
                                </a:lnTo>
                                <a:lnTo>
                                  <a:pt x="27" y="0"/>
                                </a:lnTo>
                                <a:close/>
                                <a:moveTo>
                                  <a:pt x="47" y="57"/>
                                </a:moveTo>
                                <a:lnTo>
                                  <a:pt x="42" y="60"/>
                                </a:lnTo>
                                <a:lnTo>
                                  <a:pt x="47" y="60"/>
                                </a:lnTo>
                                <a:lnTo>
                                  <a:pt x="47" y="57"/>
                                </a:lnTo>
                                <a:close/>
                                <a:moveTo>
                                  <a:pt x="44" y="6"/>
                                </a:moveTo>
                                <a:lnTo>
                                  <a:pt x="41" y="6"/>
                                </a:lnTo>
                                <a:lnTo>
                                  <a:pt x="45" y="18"/>
                                </a:lnTo>
                                <a:lnTo>
                                  <a:pt x="45" y="28"/>
                                </a:lnTo>
                                <a:lnTo>
                                  <a:pt x="54" y="28"/>
                                </a:lnTo>
                                <a:lnTo>
                                  <a:pt x="52" y="18"/>
                                </a:lnTo>
                                <a:lnTo>
                                  <a:pt x="47" y="9"/>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61"/>
                        <wps:cNvSpPr>
                          <a:spLocks/>
                        </wps:cNvSpPr>
                        <wps:spPr bwMode="auto">
                          <a:xfrm>
                            <a:off x="1709" y="774"/>
                            <a:ext cx="41" cy="68"/>
                          </a:xfrm>
                          <a:custGeom>
                            <a:avLst/>
                            <a:gdLst>
                              <a:gd name="T0" fmla="*/ 3 w 41"/>
                              <a:gd name="T1" fmla="*/ 831 h 68"/>
                              <a:gd name="T2" fmla="*/ 0 w 41"/>
                              <a:gd name="T3" fmla="*/ 838 h 68"/>
                              <a:gd name="T4" fmla="*/ 12 w 41"/>
                              <a:gd name="T5" fmla="*/ 841 h 68"/>
                              <a:gd name="T6" fmla="*/ 28 w 41"/>
                              <a:gd name="T7" fmla="*/ 841 h 68"/>
                              <a:gd name="T8" fmla="*/ 40 w 41"/>
                              <a:gd name="T9" fmla="*/ 835 h 68"/>
                              <a:gd name="T10" fmla="*/ 40 w 41"/>
                              <a:gd name="T11" fmla="*/ 834 h 68"/>
                              <a:gd name="T12" fmla="*/ 13 w 41"/>
                              <a:gd name="T13" fmla="*/ 834 h 68"/>
                              <a:gd name="T14" fmla="*/ 7 w 41"/>
                              <a:gd name="T15" fmla="*/ 832 h 68"/>
                              <a:gd name="T16" fmla="*/ 3 w 41"/>
                              <a:gd name="T17" fmla="*/ 831 h 68"/>
                              <a:gd name="T18" fmla="*/ 27 w 41"/>
                              <a:gd name="T19" fmla="*/ 774 h 68"/>
                              <a:gd name="T20" fmla="*/ 12 w 41"/>
                              <a:gd name="T21" fmla="*/ 774 h 68"/>
                              <a:gd name="T22" fmla="*/ 1 w 41"/>
                              <a:gd name="T23" fmla="*/ 780 h 68"/>
                              <a:gd name="T24" fmla="*/ 1 w 41"/>
                              <a:gd name="T25" fmla="*/ 790 h 68"/>
                              <a:gd name="T26" fmla="*/ 6 w 41"/>
                              <a:gd name="T27" fmla="*/ 802 h 68"/>
                              <a:gd name="T28" fmla="*/ 16 w 41"/>
                              <a:gd name="T29" fmla="*/ 809 h 68"/>
                              <a:gd name="T30" fmla="*/ 26 w 41"/>
                              <a:gd name="T31" fmla="*/ 815 h 68"/>
                              <a:gd name="T32" fmla="*/ 31 w 41"/>
                              <a:gd name="T33" fmla="*/ 823 h 68"/>
                              <a:gd name="T34" fmla="*/ 31 w 41"/>
                              <a:gd name="T35" fmla="*/ 831 h 68"/>
                              <a:gd name="T36" fmla="*/ 24 w 41"/>
                              <a:gd name="T37" fmla="*/ 834 h 68"/>
                              <a:gd name="T38" fmla="*/ 40 w 41"/>
                              <a:gd name="T39" fmla="*/ 834 h 68"/>
                              <a:gd name="T40" fmla="*/ 40 w 41"/>
                              <a:gd name="T41" fmla="*/ 823 h 68"/>
                              <a:gd name="T42" fmla="*/ 35 w 41"/>
                              <a:gd name="T43" fmla="*/ 811 h 68"/>
                              <a:gd name="T44" fmla="*/ 24 w 41"/>
                              <a:gd name="T45" fmla="*/ 804 h 68"/>
                              <a:gd name="T46" fmla="*/ 14 w 41"/>
                              <a:gd name="T47" fmla="*/ 798 h 68"/>
                              <a:gd name="T48" fmla="*/ 9 w 41"/>
                              <a:gd name="T49" fmla="*/ 790 h 68"/>
                              <a:gd name="T50" fmla="*/ 9 w 41"/>
                              <a:gd name="T51" fmla="*/ 783 h 68"/>
                              <a:gd name="T52" fmla="*/ 15 w 41"/>
                              <a:gd name="T53" fmla="*/ 781 h 68"/>
                              <a:gd name="T54" fmla="*/ 34 w 41"/>
                              <a:gd name="T55" fmla="*/ 781 h 68"/>
                              <a:gd name="T56" fmla="*/ 36 w 41"/>
                              <a:gd name="T57" fmla="*/ 777 h 68"/>
                              <a:gd name="T58" fmla="*/ 33 w 41"/>
                              <a:gd name="T59" fmla="*/ 775 h 68"/>
                              <a:gd name="T60" fmla="*/ 27 w 41"/>
                              <a:gd name="T61" fmla="*/ 774 h 68"/>
                              <a:gd name="T62" fmla="*/ 34 w 41"/>
                              <a:gd name="T63" fmla="*/ 781 h 68"/>
                              <a:gd name="T64" fmla="*/ 30 w 41"/>
                              <a:gd name="T65" fmla="*/ 781 h 68"/>
                              <a:gd name="T66" fmla="*/ 34 w 41"/>
                              <a:gd name="T67" fmla="*/ 783 h 68"/>
                              <a:gd name="T68" fmla="*/ 34 w 41"/>
                              <a:gd name="T69" fmla="*/ 781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 h="68">
                                <a:moveTo>
                                  <a:pt x="3" y="57"/>
                                </a:moveTo>
                                <a:lnTo>
                                  <a:pt x="0" y="64"/>
                                </a:lnTo>
                                <a:lnTo>
                                  <a:pt x="12" y="67"/>
                                </a:lnTo>
                                <a:lnTo>
                                  <a:pt x="28" y="67"/>
                                </a:lnTo>
                                <a:lnTo>
                                  <a:pt x="40" y="61"/>
                                </a:lnTo>
                                <a:lnTo>
                                  <a:pt x="40" y="60"/>
                                </a:lnTo>
                                <a:lnTo>
                                  <a:pt x="13" y="60"/>
                                </a:lnTo>
                                <a:lnTo>
                                  <a:pt x="7" y="58"/>
                                </a:lnTo>
                                <a:lnTo>
                                  <a:pt x="3" y="57"/>
                                </a:lnTo>
                                <a:close/>
                                <a:moveTo>
                                  <a:pt x="27" y="0"/>
                                </a:moveTo>
                                <a:lnTo>
                                  <a:pt x="12" y="0"/>
                                </a:lnTo>
                                <a:lnTo>
                                  <a:pt x="1" y="6"/>
                                </a:lnTo>
                                <a:lnTo>
                                  <a:pt x="1" y="16"/>
                                </a:lnTo>
                                <a:lnTo>
                                  <a:pt x="6" y="28"/>
                                </a:lnTo>
                                <a:lnTo>
                                  <a:pt x="16" y="35"/>
                                </a:lnTo>
                                <a:lnTo>
                                  <a:pt x="26" y="41"/>
                                </a:lnTo>
                                <a:lnTo>
                                  <a:pt x="31" y="49"/>
                                </a:lnTo>
                                <a:lnTo>
                                  <a:pt x="31" y="57"/>
                                </a:lnTo>
                                <a:lnTo>
                                  <a:pt x="24" y="60"/>
                                </a:lnTo>
                                <a:lnTo>
                                  <a:pt x="40" y="60"/>
                                </a:lnTo>
                                <a:lnTo>
                                  <a:pt x="40" y="49"/>
                                </a:lnTo>
                                <a:lnTo>
                                  <a:pt x="35" y="37"/>
                                </a:lnTo>
                                <a:lnTo>
                                  <a:pt x="24" y="30"/>
                                </a:lnTo>
                                <a:lnTo>
                                  <a:pt x="14" y="24"/>
                                </a:lnTo>
                                <a:lnTo>
                                  <a:pt x="9" y="16"/>
                                </a:lnTo>
                                <a:lnTo>
                                  <a:pt x="9" y="9"/>
                                </a:lnTo>
                                <a:lnTo>
                                  <a:pt x="15" y="7"/>
                                </a:lnTo>
                                <a:lnTo>
                                  <a:pt x="34" y="7"/>
                                </a:lnTo>
                                <a:lnTo>
                                  <a:pt x="36" y="3"/>
                                </a:lnTo>
                                <a:lnTo>
                                  <a:pt x="33" y="1"/>
                                </a:lnTo>
                                <a:lnTo>
                                  <a:pt x="27" y="0"/>
                                </a:lnTo>
                                <a:close/>
                                <a:moveTo>
                                  <a:pt x="34" y="7"/>
                                </a:moveTo>
                                <a:lnTo>
                                  <a:pt x="30" y="7"/>
                                </a:lnTo>
                                <a:lnTo>
                                  <a:pt x="34" y="9"/>
                                </a:lnTo>
                                <a:lnTo>
                                  <a:pt x="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60"/>
                        <wps:cNvSpPr>
                          <a:spLocks/>
                        </wps:cNvSpPr>
                        <wps:spPr bwMode="auto">
                          <a:xfrm>
                            <a:off x="1790"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9"/>
                        <wps:cNvSpPr>
                          <a:spLocks/>
                        </wps:cNvSpPr>
                        <wps:spPr bwMode="auto">
                          <a:xfrm>
                            <a:off x="1851" y="774"/>
                            <a:ext cx="32" cy="67"/>
                          </a:xfrm>
                          <a:custGeom>
                            <a:avLst/>
                            <a:gdLst>
                              <a:gd name="T0" fmla="*/ 32 w 32"/>
                              <a:gd name="T1" fmla="*/ 774 h 67"/>
                              <a:gd name="T2" fmla="*/ 17 w 32"/>
                              <a:gd name="T3" fmla="*/ 774 h 67"/>
                              <a:gd name="T4" fmla="*/ 8 w 32"/>
                              <a:gd name="T5" fmla="*/ 777 h 67"/>
                              <a:gd name="T6" fmla="*/ 0 w 32"/>
                              <a:gd name="T7" fmla="*/ 780 h 67"/>
                              <a:gd name="T8" fmla="*/ 2 w 32"/>
                              <a:gd name="T9" fmla="*/ 786 h 67"/>
                              <a:gd name="T10" fmla="*/ 2 w 32"/>
                              <a:gd name="T11" fmla="*/ 840 h 67"/>
                              <a:gd name="T12" fmla="*/ 9 w 32"/>
                              <a:gd name="T13" fmla="*/ 840 h 67"/>
                              <a:gd name="T14" fmla="*/ 9 w 32"/>
                              <a:gd name="T15" fmla="*/ 784 h 67"/>
                              <a:gd name="T16" fmla="*/ 14 w 32"/>
                              <a:gd name="T17" fmla="*/ 781 h 67"/>
                              <a:gd name="T18" fmla="*/ 30 w 32"/>
                              <a:gd name="T19" fmla="*/ 781 h 67"/>
                              <a:gd name="T20" fmla="*/ 32 w 32"/>
                              <a:gd name="T21" fmla="*/ 77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67">
                                <a:moveTo>
                                  <a:pt x="32" y="0"/>
                                </a:moveTo>
                                <a:lnTo>
                                  <a:pt x="17" y="0"/>
                                </a:lnTo>
                                <a:lnTo>
                                  <a:pt x="8" y="3"/>
                                </a:lnTo>
                                <a:lnTo>
                                  <a:pt x="0" y="6"/>
                                </a:lnTo>
                                <a:lnTo>
                                  <a:pt x="2" y="12"/>
                                </a:lnTo>
                                <a:lnTo>
                                  <a:pt x="2" y="66"/>
                                </a:lnTo>
                                <a:lnTo>
                                  <a:pt x="9" y="66"/>
                                </a:lnTo>
                                <a:lnTo>
                                  <a:pt x="9" y="10"/>
                                </a:lnTo>
                                <a:lnTo>
                                  <a:pt x="14" y="7"/>
                                </a:lnTo>
                                <a:lnTo>
                                  <a:pt x="30" y="7"/>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8"/>
                        <wps:cNvSpPr>
                          <a:spLocks/>
                        </wps:cNvSpPr>
                        <wps:spPr bwMode="auto">
                          <a:xfrm>
                            <a:off x="1893" y="775"/>
                            <a:ext cx="51" cy="67"/>
                          </a:xfrm>
                          <a:custGeom>
                            <a:avLst/>
                            <a:gdLst>
                              <a:gd name="T0" fmla="*/ 9 w 51"/>
                              <a:gd name="T1" fmla="*/ 775 h 67"/>
                              <a:gd name="T2" fmla="*/ 0 w 51"/>
                              <a:gd name="T3" fmla="*/ 775 h 67"/>
                              <a:gd name="T4" fmla="*/ 0 w 51"/>
                              <a:gd name="T5" fmla="*/ 834 h 67"/>
                              <a:gd name="T6" fmla="*/ 9 w 51"/>
                              <a:gd name="T7" fmla="*/ 841 h 67"/>
                              <a:gd name="T8" fmla="*/ 33 w 51"/>
                              <a:gd name="T9" fmla="*/ 841 h 67"/>
                              <a:gd name="T10" fmla="*/ 42 w 51"/>
                              <a:gd name="T11" fmla="*/ 838 h 67"/>
                              <a:gd name="T12" fmla="*/ 51 w 51"/>
                              <a:gd name="T13" fmla="*/ 834 h 67"/>
                              <a:gd name="T14" fmla="*/ 13 w 51"/>
                              <a:gd name="T15" fmla="*/ 834 h 67"/>
                              <a:gd name="T16" fmla="*/ 9 w 51"/>
                              <a:gd name="T17" fmla="*/ 828 h 67"/>
                              <a:gd name="T18" fmla="*/ 9 w 51"/>
                              <a:gd name="T19" fmla="*/ 775 h 67"/>
                              <a:gd name="T20" fmla="*/ 49 w 51"/>
                              <a:gd name="T21" fmla="*/ 775 h 67"/>
                              <a:gd name="T22" fmla="*/ 42 w 51"/>
                              <a:gd name="T23" fmla="*/ 775 h 67"/>
                              <a:gd name="T24" fmla="*/ 42 w 51"/>
                              <a:gd name="T25" fmla="*/ 831 h 67"/>
                              <a:gd name="T26" fmla="*/ 37 w 51"/>
                              <a:gd name="T27" fmla="*/ 832 h 67"/>
                              <a:gd name="T28" fmla="*/ 30 w 51"/>
                              <a:gd name="T29" fmla="*/ 834 h 67"/>
                              <a:gd name="T30" fmla="*/ 51 w 51"/>
                              <a:gd name="T31" fmla="*/ 834 h 67"/>
                              <a:gd name="T32" fmla="*/ 49 w 51"/>
                              <a:gd name="T33" fmla="*/ 829 h 67"/>
                              <a:gd name="T34" fmla="*/ 49 w 51"/>
                              <a:gd name="T35" fmla="*/ 775 h 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1" h="67">
                                <a:moveTo>
                                  <a:pt x="9" y="0"/>
                                </a:moveTo>
                                <a:lnTo>
                                  <a:pt x="0" y="0"/>
                                </a:lnTo>
                                <a:lnTo>
                                  <a:pt x="0" y="59"/>
                                </a:lnTo>
                                <a:lnTo>
                                  <a:pt x="9" y="66"/>
                                </a:lnTo>
                                <a:lnTo>
                                  <a:pt x="33" y="66"/>
                                </a:lnTo>
                                <a:lnTo>
                                  <a:pt x="42" y="63"/>
                                </a:lnTo>
                                <a:lnTo>
                                  <a:pt x="51" y="59"/>
                                </a:lnTo>
                                <a:lnTo>
                                  <a:pt x="13" y="59"/>
                                </a:lnTo>
                                <a:lnTo>
                                  <a:pt x="9" y="53"/>
                                </a:lnTo>
                                <a:lnTo>
                                  <a:pt x="9" y="0"/>
                                </a:lnTo>
                                <a:close/>
                                <a:moveTo>
                                  <a:pt x="49" y="0"/>
                                </a:moveTo>
                                <a:lnTo>
                                  <a:pt x="42" y="0"/>
                                </a:lnTo>
                                <a:lnTo>
                                  <a:pt x="42" y="56"/>
                                </a:lnTo>
                                <a:lnTo>
                                  <a:pt x="37" y="57"/>
                                </a:lnTo>
                                <a:lnTo>
                                  <a:pt x="30" y="59"/>
                                </a:lnTo>
                                <a:lnTo>
                                  <a:pt x="51" y="59"/>
                                </a:lnTo>
                                <a:lnTo>
                                  <a:pt x="49" y="5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7"/>
                        <wps:cNvSpPr>
                          <a:spLocks/>
                        </wps:cNvSpPr>
                        <wps:spPr bwMode="auto">
                          <a:xfrm>
                            <a:off x="1959" y="774"/>
                            <a:ext cx="41" cy="68"/>
                          </a:xfrm>
                          <a:custGeom>
                            <a:avLst/>
                            <a:gdLst>
                              <a:gd name="T0" fmla="*/ 1 w 41"/>
                              <a:gd name="T1" fmla="*/ 831 h 68"/>
                              <a:gd name="T2" fmla="*/ 0 w 41"/>
                              <a:gd name="T3" fmla="*/ 838 h 68"/>
                              <a:gd name="T4" fmla="*/ 4 w 41"/>
                              <a:gd name="T5" fmla="*/ 840 h 68"/>
                              <a:gd name="T6" fmla="*/ 12 w 41"/>
                              <a:gd name="T7" fmla="*/ 841 h 68"/>
                              <a:gd name="T8" fmla="*/ 28 w 41"/>
                              <a:gd name="T9" fmla="*/ 841 h 68"/>
                              <a:gd name="T10" fmla="*/ 40 w 41"/>
                              <a:gd name="T11" fmla="*/ 835 h 68"/>
                              <a:gd name="T12" fmla="*/ 40 w 41"/>
                              <a:gd name="T13" fmla="*/ 834 h 68"/>
                              <a:gd name="T14" fmla="*/ 12 w 41"/>
                              <a:gd name="T15" fmla="*/ 834 h 68"/>
                              <a:gd name="T16" fmla="*/ 6 w 41"/>
                              <a:gd name="T17" fmla="*/ 832 h 68"/>
                              <a:gd name="T18" fmla="*/ 1 w 41"/>
                              <a:gd name="T19" fmla="*/ 831 h 68"/>
                              <a:gd name="T20" fmla="*/ 25 w 41"/>
                              <a:gd name="T21" fmla="*/ 774 h 68"/>
                              <a:gd name="T22" fmla="*/ 10 w 41"/>
                              <a:gd name="T23" fmla="*/ 774 h 68"/>
                              <a:gd name="T24" fmla="*/ 1 w 41"/>
                              <a:gd name="T25" fmla="*/ 780 h 68"/>
                              <a:gd name="T26" fmla="*/ 1 w 41"/>
                              <a:gd name="T27" fmla="*/ 790 h 68"/>
                              <a:gd name="T28" fmla="*/ 6 w 41"/>
                              <a:gd name="T29" fmla="*/ 802 h 68"/>
                              <a:gd name="T30" fmla="*/ 16 w 41"/>
                              <a:gd name="T31" fmla="*/ 809 h 68"/>
                              <a:gd name="T32" fmla="*/ 27 w 41"/>
                              <a:gd name="T33" fmla="*/ 815 h 68"/>
                              <a:gd name="T34" fmla="*/ 31 w 41"/>
                              <a:gd name="T35" fmla="*/ 823 h 68"/>
                              <a:gd name="T36" fmla="*/ 31 w 41"/>
                              <a:gd name="T37" fmla="*/ 831 h 68"/>
                              <a:gd name="T38" fmla="*/ 24 w 41"/>
                              <a:gd name="T39" fmla="*/ 834 h 68"/>
                              <a:gd name="T40" fmla="*/ 40 w 41"/>
                              <a:gd name="T41" fmla="*/ 834 h 68"/>
                              <a:gd name="T42" fmla="*/ 40 w 41"/>
                              <a:gd name="T43" fmla="*/ 823 h 68"/>
                              <a:gd name="T44" fmla="*/ 35 w 41"/>
                              <a:gd name="T45" fmla="*/ 811 h 68"/>
                              <a:gd name="T46" fmla="*/ 25 w 41"/>
                              <a:gd name="T47" fmla="*/ 804 h 68"/>
                              <a:gd name="T48" fmla="*/ 14 w 41"/>
                              <a:gd name="T49" fmla="*/ 798 h 68"/>
                              <a:gd name="T50" fmla="*/ 9 w 41"/>
                              <a:gd name="T51" fmla="*/ 790 h 68"/>
                              <a:gd name="T52" fmla="*/ 9 w 41"/>
                              <a:gd name="T53" fmla="*/ 783 h 68"/>
                              <a:gd name="T54" fmla="*/ 15 w 41"/>
                              <a:gd name="T55" fmla="*/ 781 h 68"/>
                              <a:gd name="T56" fmla="*/ 35 w 41"/>
                              <a:gd name="T57" fmla="*/ 781 h 68"/>
                              <a:gd name="T58" fmla="*/ 36 w 41"/>
                              <a:gd name="T59" fmla="*/ 777 h 68"/>
                              <a:gd name="T60" fmla="*/ 33 w 41"/>
                              <a:gd name="T61" fmla="*/ 775 h 68"/>
                              <a:gd name="T62" fmla="*/ 25 w 41"/>
                              <a:gd name="T63" fmla="*/ 774 h 68"/>
                              <a:gd name="T64" fmla="*/ 35 w 41"/>
                              <a:gd name="T65" fmla="*/ 781 h 68"/>
                              <a:gd name="T66" fmla="*/ 30 w 41"/>
                              <a:gd name="T67" fmla="*/ 781 h 68"/>
                              <a:gd name="T68" fmla="*/ 34 w 41"/>
                              <a:gd name="T69" fmla="*/ 783 h 68"/>
                              <a:gd name="T70" fmla="*/ 35 w 41"/>
                              <a:gd name="T71" fmla="*/ 781 h 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1" h="68">
                                <a:moveTo>
                                  <a:pt x="1" y="57"/>
                                </a:moveTo>
                                <a:lnTo>
                                  <a:pt x="0" y="64"/>
                                </a:lnTo>
                                <a:lnTo>
                                  <a:pt x="4" y="66"/>
                                </a:lnTo>
                                <a:lnTo>
                                  <a:pt x="12" y="67"/>
                                </a:lnTo>
                                <a:lnTo>
                                  <a:pt x="28" y="67"/>
                                </a:lnTo>
                                <a:lnTo>
                                  <a:pt x="40" y="61"/>
                                </a:lnTo>
                                <a:lnTo>
                                  <a:pt x="40" y="60"/>
                                </a:lnTo>
                                <a:lnTo>
                                  <a:pt x="12" y="60"/>
                                </a:lnTo>
                                <a:lnTo>
                                  <a:pt x="6" y="58"/>
                                </a:lnTo>
                                <a:lnTo>
                                  <a:pt x="1" y="57"/>
                                </a:lnTo>
                                <a:close/>
                                <a:moveTo>
                                  <a:pt x="25" y="0"/>
                                </a:moveTo>
                                <a:lnTo>
                                  <a:pt x="10" y="0"/>
                                </a:lnTo>
                                <a:lnTo>
                                  <a:pt x="1" y="6"/>
                                </a:lnTo>
                                <a:lnTo>
                                  <a:pt x="1" y="16"/>
                                </a:lnTo>
                                <a:lnTo>
                                  <a:pt x="6" y="28"/>
                                </a:lnTo>
                                <a:lnTo>
                                  <a:pt x="16" y="35"/>
                                </a:lnTo>
                                <a:lnTo>
                                  <a:pt x="27" y="41"/>
                                </a:lnTo>
                                <a:lnTo>
                                  <a:pt x="31" y="49"/>
                                </a:lnTo>
                                <a:lnTo>
                                  <a:pt x="31" y="57"/>
                                </a:lnTo>
                                <a:lnTo>
                                  <a:pt x="24" y="60"/>
                                </a:lnTo>
                                <a:lnTo>
                                  <a:pt x="40" y="60"/>
                                </a:lnTo>
                                <a:lnTo>
                                  <a:pt x="40" y="49"/>
                                </a:lnTo>
                                <a:lnTo>
                                  <a:pt x="35" y="37"/>
                                </a:lnTo>
                                <a:lnTo>
                                  <a:pt x="25" y="30"/>
                                </a:lnTo>
                                <a:lnTo>
                                  <a:pt x="14" y="24"/>
                                </a:lnTo>
                                <a:lnTo>
                                  <a:pt x="9" y="16"/>
                                </a:lnTo>
                                <a:lnTo>
                                  <a:pt x="9" y="9"/>
                                </a:lnTo>
                                <a:lnTo>
                                  <a:pt x="15" y="7"/>
                                </a:lnTo>
                                <a:lnTo>
                                  <a:pt x="35" y="7"/>
                                </a:lnTo>
                                <a:lnTo>
                                  <a:pt x="36" y="3"/>
                                </a:lnTo>
                                <a:lnTo>
                                  <a:pt x="33" y="1"/>
                                </a:lnTo>
                                <a:lnTo>
                                  <a:pt x="25" y="0"/>
                                </a:lnTo>
                                <a:close/>
                                <a:moveTo>
                                  <a:pt x="35" y="7"/>
                                </a:moveTo>
                                <a:lnTo>
                                  <a:pt x="30" y="7"/>
                                </a:lnTo>
                                <a:lnTo>
                                  <a:pt x="34" y="9"/>
                                </a:lnTo>
                                <a:lnTo>
                                  <a:pt x="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6"/>
                        <wps:cNvSpPr>
                          <a:spLocks/>
                        </wps:cNvSpPr>
                        <wps:spPr bwMode="auto">
                          <a:xfrm>
                            <a:off x="2010" y="757"/>
                            <a:ext cx="38" cy="85"/>
                          </a:xfrm>
                          <a:custGeom>
                            <a:avLst/>
                            <a:gdLst>
                              <a:gd name="T0" fmla="*/ 15 w 38"/>
                              <a:gd name="T1" fmla="*/ 781 h 85"/>
                              <a:gd name="T2" fmla="*/ 7 w 38"/>
                              <a:gd name="T3" fmla="*/ 781 h 85"/>
                              <a:gd name="T4" fmla="*/ 7 w 38"/>
                              <a:gd name="T5" fmla="*/ 837 h 85"/>
                              <a:gd name="T6" fmla="*/ 13 w 38"/>
                              <a:gd name="T7" fmla="*/ 841 h 85"/>
                              <a:gd name="T8" fmla="*/ 28 w 38"/>
                              <a:gd name="T9" fmla="*/ 841 h 85"/>
                              <a:gd name="T10" fmla="*/ 34 w 38"/>
                              <a:gd name="T11" fmla="*/ 840 h 85"/>
                              <a:gd name="T12" fmla="*/ 37 w 38"/>
                              <a:gd name="T13" fmla="*/ 838 h 85"/>
                              <a:gd name="T14" fmla="*/ 36 w 38"/>
                              <a:gd name="T15" fmla="*/ 834 h 85"/>
                              <a:gd name="T16" fmla="*/ 18 w 38"/>
                              <a:gd name="T17" fmla="*/ 834 h 85"/>
                              <a:gd name="T18" fmla="*/ 15 w 38"/>
                              <a:gd name="T19" fmla="*/ 831 h 85"/>
                              <a:gd name="T20" fmla="*/ 15 w 38"/>
                              <a:gd name="T21" fmla="*/ 781 h 85"/>
                              <a:gd name="T22" fmla="*/ 36 w 38"/>
                              <a:gd name="T23" fmla="*/ 832 h 85"/>
                              <a:gd name="T24" fmla="*/ 33 w 38"/>
                              <a:gd name="T25" fmla="*/ 832 h 85"/>
                              <a:gd name="T26" fmla="*/ 28 w 38"/>
                              <a:gd name="T27" fmla="*/ 834 h 85"/>
                              <a:gd name="T28" fmla="*/ 36 w 38"/>
                              <a:gd name="T29" fmla="*/ 834 h 85"/>
                              <a:gd name="T30" fmla="*/ 36 w 38"/>
                              <a:gd name="T31" fmla="*/ 832 h 85"/>
                              <a:gd name="T32" fmla="*/ 34 w 38"/>
                              <a:gd name="T33" fmla="*/ 775 h 85"/>
                              <a:gd name="T34" fmla="*/ 0 w 38"/>
                              <a:gd name="T35" fmla="*/ 775 h 85"/>
                              <a:gd name="T36" fmla="*/ 0 w 38"/>
                              <a:gd name="T37" fmla="*/ 781 h 85"/>
                              <a:gd name="T38" fmla="*/ 34 w 38"/>
                              <a:gd name="T39" fmla="*/ 781 h 85"/>
                              <a:gd name="T40" fmla="*/ 34 w 38"/>
                              <a:gd name="T41" fmla="*/ 775 h 85"/>
                              <a:gd name="T42" fmla="*/ 15 w 38"/>
                              <a:gd name="T43" fmla="*/ 757 h 85"/>
                              <a:gd name="T44" fmla="*/ 7 w 38"/>
                              <a:gd name="T45" fmla="*/ 757 h 85"/>
                              <a:gd name="T46" fmla="*/ 7 w 38"/>
                              <a:gd name="T47" fmla="*/ 775 h 85"/>
                              <a:gd name="T48" fmla="*/ 15 w 38"/>
                              <a:gd name="T49" fmla="*/ 775 h 85"/>
                              <a:gd name="T50" fmla="*/ 15 w 38"/>
                              <a:gd name="T51" fmla="*/ 757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8" h="85">
                                <a:moveTo>
                                  <a:pt x="15" y="24"/>
                                </a:moveTo>
                                <a:lnTo>
                                  <a:pt x="7" y="24"/>
                                </a:lnTo>
                                <a:lnTo>
                                  <a:pt x="7" y="80"/>
                                </a:lnTo>
                                <a:lnTo>
                                  <a:pt x="13" y="84"/>
                                </a:lnTo>
                                <a:lnTo>
                                  <a:pt x="28" y="84"/>
                                </a:lnTo>
                                <a:lnTo>
                                  <a:pt x="34" y="83"/>
                                </a:lnTo>
                                <a:lnTo>
                                  <a:pt x="37" y="81"/>
                                </a:lnTo>
                                <a:lnTo>
                                  <a:pt x="36" y="77"/>
                                </a:lnTo>
                                <a:lnTo>
                                  <a:pt x="18" y="77"/>
                                </a:lnTo>
                                <a:lnTo>
                                  <a:pt x="15" y="74"/>
                                </a:lnTo>
                                <a:lnTo>
                                  <a:pt x="15" y="24"/>
                                </a:lnTo>
                                <a:close/>
                                <a:moveTo>
                                  <a:pt x="36" y="75"/>
                                </a:moveTo>
                                <a:lnTo>
                                  <a:pt x="33" y="75"/>
                                </a:lnTo>
                                <a:lnTo>
                                  <a:pt x="28" y="77"/>
                                </a:lnTo>
                                <a:lnTo>
                                  <a:pt x="36" y="77"/>
                                </a:lnTo>
                                <a:lnTo>
                                  <a:pt x="36" y="75"/>
                                </a:lnTo>
                                <a:close/>
                                <a:moveTo>
                                  <a:pt x="34" y="18"/>
                                </a:moveTo>
                                <a:lnTo>
                                  <a:pt x="0" y="18"/>
                                </a:lnTo>
                                <a:lnTo>
                                  <a:pt x="0" y="24"/>
                                </a:lnTo>
                                <a:lnTo>
                                  <a:pt x="34" y="24"/>
                                </a:lnTo>
                                <a:lnTo>
                                  <a:pt x="34" y="18"/>
                                </a:lnTo>
                                <a:close/>
                                <a:moveTo>
                                  <a:pt x="15" y="0"/>
                                </a:moveTo>
                                <a:lnTo>
                                  <a:pt x="7" y="0"/>
                                </a:lnTo>
                                <a:lnTo>
                                  <a:pt x="7" y="18"/>
                                </a:lnTo>
                                <a:lnTo>
                                  <a:pt x="15"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55"/>
                        <wps:cNvCnPr>
                          <a:cxnSpLocks noChangeShapeType="1"/>
                        </wps:cNvCnPr>
                        <wps:spPr bwMode="auto">
                          <a:xfrm>
                            <a:off x="2082" y="803"/>
                            <a:ext cx="64"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5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85" y="750"/>
                            <a:ext cx="50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738" y="745"/>
                            <a:ext cx="173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95" y="748"/>
                            <a:ext cx="1187"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532" y="918"/>
                            <a:ext cx="429"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DB6A33" id="Group 50" o:spid="_x0000_s1026" style="position:absolute;margin-left:14.55pt;margin-top:37.25pt;width:209.15pt;height:14.8pt;z-index:1360;mso-wrap-distance-left:0;mso-wrap-distance-right:0;mso-position-horizontal-relative:page" coordorigin="291,745" coordsize="418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">
                <v:shape id="AutoShape 72" o:spid="_x0000_s1027" style="position:absolute;left:291;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FDMMA&#10;AADaAAAADwAAAGRycy9kb3ducmV2LnhtbESPQYvCMBSE7wv+h/AEL7KmiiylaxQRFA9edFU8vm2e&#10;bdnmpTaxVn+9EYQ9DjPzDTOZtaYUDdWusKxgOIhAEKdWF5wp2P8sP2MQziNrLC2Tgjs5mE07HxNM&#10;tL3xlpqdz0SAsEtQQe59lUjp0pwMuoGtiIN3trVBH2SdSV3jLcBNKUdR9CUNFhwWcqxokVP6t7sa&#10;Bf3HEceN/r2Uh9OZ4tW62LhsoVSv286/QXhq/X/43V5rBW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FDMMAAADaAAAADwAAAAAAAAAAAAAAAACYAgAAZHJzL2Rv&#10;d25yZXYueG1sUEsFBgAAAAAEAAQA9QAAAIgDAAAAAA==&#10;" path="m34,8r-9,l25,89r9,l34,8xm61,l,,,8r61,l61,xe" fillcolor="black" stroked="f">
                  <v:path arrowok="t" o:connecttype="custom" o:connectlocs="34,759;25,759;25,840;34,840;34,759;61,751;0,751;0,759;61,759;61,751" o:connectangles="0,0,0,0,0,0,0,0,0,0"/>
                </v:shape>
                <v:shape id="AutoShape 71" o:spid="_x0000_s1028" style="position:absolute;left:366;top:745;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izsIA&#10;AADaAAAADwAAAGRycy9kb3ducmV2LnhtbESPQYvCMBSE7wv+h/AEb9vUVUSrUWRF1GNV2PX2aN62&#10;ZZuX2kSt/94IgsdhZr5hZovWVOJKjSstK+hHMQjizOqScwXHw/pzDMJ5ZI2VZVJwJweLeedjhom2&#10;N07puve5CBB2CSoovK8TKV1WkEEX2Zo4eH+2MeiDbHKpG7wFuKnkVxyPpMGSw0KBNX0XlP3vL0ZB&#10;Wv38nu1klU7OG7wM08FukJ12SvW67XIKwlPr3+FXe6sVjOB5Jd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OLOwgAAANoAAAAPAAAAAAAAAAAAAAAAAJgCAABkcnMvZG93&#10;bnJldi54bWxQSwUGAAAAAAQABAD1AAAAhwMAAAAA&#10;" path="m7,l,,,95r7,l7,41r5,-3l19,35r29,l46,33,7,33,7,xm48,35r-12,l40,42r,53l49,95r,-59l48,35xm40,29r-21,l13,30,7,33r39,l40,29xe" fillcolor="black" stroked="f">
                  <v:path arrowok="t" o:connecttype="custom" o:connectlocs="7,745;0,745;0,840;7,840;7,786;12,783;19,780;48,780;46,778;7,778;7,745;48,780;36,780;40,787;40,840;49,840;49,781;48,780;40,774;19,774;13,775;7,778;46,778;40,774" o:connectangles="0,0,0,0,0,0,0,0,0,0,0,0,0,0,0,0,0,0,0,0,0,0,0,0"/>
                </v:shape>
                <v:shape id="AutoShape 70" o:spid="_x0000_s1029" style="position:absolute;left:430;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bGr8A&#10;AADaAAAADwAAAGRycy9kb3ducmV2LnhtbERPTWvCQBC9F/wPywje6kYPUqKriKD20IuxlB7H7JgE&#10;s7Nhd9Xor3cOhR4f73ux6l2rbhRi49nAZJyBIi69bbgy8H3cvn+AignZYuuZDDwowmo5eFtgbv2d&#10;D3QrUqUkhGOOBuqUulzrWNbkMI59Ryzc2QeHSWCotA14l3DX6mmWzbTDhqWhxo42NZWX4upkxv60&#10;m/4+i+fmeJldQ9SWvn6SMaNhv56DStSnf/Gf+9MakK1yRfy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VsavwAAANoAAAAPAAAAAAAAAAAAAAAAAJgCAABkcnMvZG93bnJl&#10;di54bWxQSwUGAAAAAAQABAD1AAAAhAMAAAAA&#10;" path="m26,l14,3,6,10,2,21,,33,2,46,8,57r9,8l30,67r6,l42,66r6,-3l47,60r-27,l9,52,8,36r45,l53,30r,-2l8,28,8,16,15,6r27,l38,2,26,xm45,57r-4,3l47,60,45,57xm42,6r-3,l44,18r,10l53,28,51,18,46,9,42,6xe" fillcolor="black" stroked="f">
                  <v:path arrowok="t" o:connecttype="custom" o:connectlocs="26,774;14,777;6,784;2,795;0,807;2,820;8,831;17,839;30,841;36,841;42,840;48,837;47,834;20,834;9,826;8,810;53,810;53,804;53,802;8,802;8,790;15,780;42,780;38,776;26,774;45,831;41,834;47,834;45,831;42,780;39,780;44,792;44,802;53,802;51,792;46,783;42,780" o:connectangles="0,0,0,0,0,0,0,0,0,0,0,0,0,0,0,0,0,0,0,0,0,0,0,0,0,0,0,0,0,0,0,0,0,0,0,0,0"/>
                </v:shape>
                <v:shape id="AutoShape 69" o:spid="_x0000_s1030" style="position:absolute;left:1163;top:751;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0jsMA&#10;AADaAAAADwAAAGRycy9kb3ducmV2LnhtbESPT4vCMBTE7wt+h/AEL6LpCi5rNYq4KF6EXfXi7dm8&#10;/tHmpTSx1m9vBGGPw8z8hpktWlOKhmpXWFbwOYxAECdWF5wpOB7Wg28QziNrLC2Tggc5WMw7HzOM&#10;tb3zHzV7n4kAYRejgtz7KpbSJTkZdENbEQcvtbVBH2SdSV3jPcBNKUdR9CUNFhwWcqxolVNy3d+M&#10;Apf66tb8jpPzKj2Z3WFzOVP/R6let11OQXhq/X/43d5qBRN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0jsMAAADaAAAADwAAAAAAAAAAAAAAAACYAgAAZHJzL2Rv&#10;d25yZXYueG1sUEsFBgAAAAAEAAQA9QAAAIgDAAAAAA==&#10;" path="m45,l36,,,89r9,l20,63r49,l66,56r-43,l39,14r,-3l49,11,45,xm69,63r-9,l69,89r9,l69,63xm49,11r-10,l57,56r9,l49,11xe" fillcolor="black" stroked="f">
                  <v:path arrowok="t" o:connecttype="custom" o:connectlocs="45,751;36,751;0,840;9,840;20,814;69,814;66,807;23,807;39,765;39,762;49,762;45,751;69,814;60,814;69,840;78,840;69,814;49,762;39,762;57,807;66,807;49,762" o:connectangles="0,0,0,0,0,0,0,0,0,0,0,0,0,0,0,0,0,0,0,0,0,0"/>
                </v:shape>
                <v:shape id="AutoShape 68" o:spid="_x0000_s1031" style="position:absolute;left:1250;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cIA&#10;AADbAAAADwAAAGRycy9kb3ducmV2LnhtbERPTWvCQBC9C/0PyxS8SN2khyKpmyBCqAV7qLb3ITsm&#10;0exs2N0m0V/fLRS8zeN9zrqYTCcGcr61rCBdJiCIK6tbrhV8HcunFQgfkDV2lknBlTwU+cNsjZm2&#10;I3/ScAi1iCHsM1TQhNBnUvqqIYN+aXviyJ2sMxgidLXUDscYbjr5nCQv0mDLsaHBnrYNVZfDj1Hw&#10;/d6bc5mOg70tXFfvt/yxK9+Umj9Om1cQgaZwF/+7dzrOT+H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P8BwgAAANsAAAAPAAAAAAAAAAAAAAAAAJgCAABkcnMvZG93&#10;bnJldi54bWxQSwUGAAAAAAQABAD1AAAAhwMAAAAA&#10;" path="m36,l30,,17,2,8,9,2,19,,33,3,48r7,11l20,65r12,2l38,67r6,-1l48,63,47,60r-27,l8,51,8,21,14,7r33,l48,3,36,xm47,57r-5,3l47,60r,-3xm47,7r-9,l44,9r3,1l47,7xe" fillcolor="black" stroked="f">
                  <v:path arrowok="t" o:connecttype="custom" o:connectlocs="36,774;30,774;17,776;8,783;2,793;0,807;3,822;10,833;20,839;32,841;38,841;44,840;48,837;47,834;20,834;8,825;8,795;14,781;47,781;48,777;36,774;47,831;42,834;47,834;47,831;47,781;38,781;44,783;47,784;47,781" o:connectangles="0,0,0,0,0,0,0,0,0,0,0,0,0,0,0,0,0,0,0,0,0,0,0,0,0,0,0,0,0,0"/>
                </v:shape>
                <v:shape id="AutoShape 67" o:spid="_x0000_s1032" style="position:absolute;left:1311;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dsIA&#10;AADbAAAADwAAAGRycy9kb3ducmV2LnhtbERPTWvCQBC9C/0PyxS8iG70IJK6hhIItWAPVXsfsmOS&#10;NjsbdrdJ9Nd3hYK3ebzP2WajaUVPzjeWFSwXCQji0uqGKwXnUzHfgPABWWNrmRRcyUO2e5psMdV2&#10;4E/qj6ESMYR9igrqELpUSl/WZNAvbEccuYt1BkOErpLa4RDDTStXSbKWBhuODTV2lNdU/hx/jYKv&#10;9858F8uht7eZa6tDzh/74k2p6fP4+gIi0Bge4n/3Xsf5K7j/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F2wgAAANsAAAAPAAAAAAAAAAAAAAAAAJgCAABkcnMvZG93&#10;bnJldi54bWxQSwUGAAAAAAQABAD1AAAAhwMAAAAA&#10;" path="m48,6l33,6r6,3l39,27r-9,l20,30r-9,1l,36,,63r12,4l33,67r8,-3l48,63r,-3l17,60,9,58,9,37,23,36r9,-3l35,33r3,-2l39,30r9,l48,6xm48,30r-9,l39,55r2,3l36,60r12,l48,30xm39,l20,,12,1,6,4r3,6l14,9,20,6r28,l39,xe" fillcolor="black" stroked="f">
                  <v:path arrowok="t" o:connecttype="custom" o:connectlocs="48,780;33,780;39,783;39,801;30,801;20,804;11,805;0,810;0,837;12,841;33,841;41,838;48,837;48,834;17,834;9,832;9,811;23,810;32,807;35,807;38,805;39,804;48,804;48,780;48,804;39,804;39,829;41,832;36,834;48,834;48,804;39,774;20,774;12,775;6,778;9,784;14,783;20,780;48,780;39,774" o:connectangles="0,0,0,0,0,0,0,0,0,0,0,0,0,0,0,0,0,0,0,0,0,0,0,0,0,0,0,0,0,0,0,0,0,0,0,0,0,0,0,0"/>
                </v:shape>
                <v:shape id="AutoShape 66" o:spid="_x0000_s1033" style="position:absolute;left:1374;top:745;width:53;height:97;visibility:visible;mso-wrap-style:square;v-text-anchor:top" coordsize="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5cMA&#10;AADbAAAADwAAAGRycy9kb3ducmV2LnhtbERPTWsCMRC9F/wPYYReSs22gpatUUppwYIiaqE9Dsl0&#10;N3QzWZKsrv56IxR6m8f7nNmid404UIjWs4KHUQGCWHtjuVLwuX+/fwIRE7LBxjMpOFGExXxwM8PS&#10;+CNv6bBLlcghHEtUUKfUllJGXZPDOPItceZ+fHCYMgyVNAGPOdw18rEoJtKh5dxQY0uvNenfXecU&#10;2O83uxyfVndf504W640O3YeeKnU77F+eQSTq07/4z700ef4Yrr/k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b5cMAAADbAAAADwAAAAAAAAAAAAAAAACYAgAAZHJzL2Rv&#10;d25yZXYueG1sUEsFBgAAAAAEAAQA9QAAAIgDAAAAAA==&#10;" path="m35,29r-5,l18,31,8,39,2,49,,62,3,75,9,86r10,8l32,96r7,l47,95r6,-3l53,89r-36,l9,77,9,48,15,35r38,l53,32r-8,l41,30,35,29xm53,35r-18,l41,36r4,3l45,87r-4,2l53,89r,-54xm53,l45,r,32l53,32,53,xe" fillcolor="black" stroked="f">
                  <v:path arrowok="t" o:connecttype="custom" o:connectlocs="35,774;30,774;18,776;8,784;2,794;0,807;3,820;9,831;19,839;32,841;39,841;47,840;53,837;53,834;17,834;9,822;9,793;15,780;53,780;53,777;45,777;41,775;35,774;53,780;35,780;41,781;45,784;45,832;41,834;53,834;53,780;53,745;45,745;45,777;53,777;53,745" o:connectangles="0,0,0,0,0,0,0,0,0,0,0,0,0,0,0,0,0,0,0,0,0,0,0,0,0,0,0,0,0,0,0,0,0,0,0,0"/>
                </v:shape>
                <v:shape id="AutoShape 65" o:spid="_x0000_s1034" style="position:absolute;left:1443;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csQA&#10;AADbAAAADwAAAGRycy9kb3ducmV2LnhtbESPQWvCQBCF7wX/wzKCt7pRJEh0FRG0PfTSpBSP0+w0&#10;CWZnw+5q0vz6bqHgbYb3vjdvtvvBtOJOzjeWFSzmCQji0uqGKwUfxel5DcIHZI2tZVLwQx72u8nT&#10;FjNte36nex4qEUPYZ6igDqHLpPRlTQb93HbEUfu2zmCIq6ukdtjHcNPKZZKk0mDD8UKNHR1rKq/5&#10;zcQaL1/n5WXMx2NxTW/OS01vn0Gp2XQ4bEAEGsLD/E+/6sit4O+XOI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A3LEAAAA2wAAAA8AAAAAAAAAAAAAAAAAmAIAAGRycy9k&#10;b3ducmV2LnhtbFBLBQYAAAAABAAEAPUAAACJAwAAAAA=&#10;" path="m44,l27,,15,3,7,10,2,21,,33,2,46,8,57r9,8l30,67r6,l42,66r6,-3l48,60r-28,l9,52,9,36r44,l53,28,9,28,9,16,15,6r33,l44,xm47,57r-6,3l48,60,47,57xm48,6r-9,l45,18r,10l53,28r,-15l48,6xe" fillcolor="black" stroked="f">
                  <v:path arrowok="t" o:connecttype="custom" o:connectlocs="44,774;27,774;15,777;7,784;2,795;0,807;2,820;8,831;17,839;30,841;36,841;42,840;48,837;48,834;20,834;9,826;9,810;53,810;53,802;9,802;9,790;15,780;48,780;44,774;47,831;41,834;48,834;47,831;48,780;39,780;45,792;45,802;53,802;53,787;48,780" o:connectangles="0,0,0,0,0,0,0,0,0,0,0,0,0,0,0,0,0,0,0,0,0,0,0,0,0,0,0,0,0,0,0,0,0,0,0"/>
                </v:shape>
                <v:shape id="AutoShape 64" o:spid="_x0000_s1035" style="position:absolute;left:1512;top:77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RsIA&#10;AADbAAAADwAAAGRycy9kb3ducmV2LnhtbERP32vCMBB+H/g/hBN8m6mCrnRGGcKg4IObivh4NLe2&#10;rLnEJLP1v1+Ewd7u4/t5q81gOnEjH1rLCmbTDARxZXXLtYLT8f05BxEissbOMim4U4DNevS0wkLb&#10;nj/pdoi1SCEcClTQxOgKKUPVkMEwtY44cV/WG4wJ+lpqj30KN52cZ9lSGmw5NTToaNtQ9X34MQr2&#10;l49yHs8Ldy3za9/mzoeX806pyXh4ewURaYj/4j93qdP8BTx+S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o9GwgAAANsAAAAPAAAAAAAAAAAAAAAAAJgCAABkcnMvZG93&#10;bnJldi54bWxQSwUGAAAAAAQABAD1AAAAhwMAAAAA&#10;" path="m32,l17,,8,3,,6,,66r9,l9,13,8,10,14,9,18,6r24,l38,1,32,xm57,6l35,6r4,7l39,66r8,l47,15,45,10,51,9,57,6xm77,l56,,48,3,42,6r32,l78,13r,53l86,66,86,7,77,xe" fillcolor="black" stroked="f">
                  <v:path arrowok="t" o:connecttype="custom" o:connectlocs="32,774;17,774;8,777;0,780;0,840;9,840;9,787;8,784;14,783;18,780;42,780;38,775;32,774;57,780;35,780;39,787;39,840;47,840;47,789;45,784;51,783;57,780;77,774;56,774;48,777;42,780;74,780;78,787;78,840;86,840;86,781;77,774" o:connectangles="0,0,0,0,0,0,0,0,0,0,0,0,0,0,0,0,0,0,0,0,0,0,0,0,0,0,0,0,0,0,0,0"/>
                </v:shape>
                <v:shape id="AutoShape 63" o:spid="_x0000_s1036" style="position:absolute;left:1617;top:748;width:12;height:9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j8AA&#10;AADbAAAADwAAAGRycy9kb3ducmV2LnhtbERPTWsCMRC9F/ofwhS81ax7sLIaRQTFeqv1oLdxM25W&#10;N5MlSXX990YQepvH+5zJrLONuJIPtWMFg34Ggrh0uuZKwe53+TkCESKyxsYxKbhTgNn0/W2ChXY3&#10;/qHrNlYihXAoUIGJsS2kDKUhi6HvWuLEnZy3GBP0ldQebyncNjLPsqG0WHNqMNjSwlB52f5ZBfvD&#10;6Ht+tqv82JhB5/c611+blVK9j24+BhGpi//il3ut0/whPH9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lSj8AAAADbAAAADwAAAAAAAAAAAAAAAACYAgAAZHJzL2Rvd25y&#10;ZXYueG1sUEsFBgAAAAAEAAQA9QAAAIUDAAAAAA==&#10;" path="m9,l3,,,2,,8r3,3l9,11,12,8r,-6l9,xm11,27r-8,l3,92r8,l11,27xe" fillcolor="black" stroked="f">
                  <v:path arrowok="t" o:connecttype="custom" o:connectlocs="9,748;3,748;0,750;0,756;3,759;9,759;12,756;12,750;9,748;11,775;3,775;3,840;11,840;11,775" o:connectangles="0,0,0,0,0,0,0,0,0,0,0,0,0,0"/>
                </v:shape>
                <v:shape id="AutoShape 62" o:spid="_x0000_s1037" style="position:absolute;left:1644;top:774;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B8EA&#10;AADbAAAADwAAAGRycy9kb3ducmV2LnhtbERPTWvCQBC9C/6HZYTezEYPVtKsIgVBPKU2UnIbstMk&#10;mJ0N2dUk/fXdQsHbPN7npPvRtOJBvWssK1hFMQji0uqGKwX553G5BeE8ssbWMimYyMF+N5+lmGg7&#10;8Ac9Lr4SIYRdggpq77tESlfWZNBFtiMO3LftDfoA+0rqHocQblq5juONNNhwaKixo/eaytvlbhRc&#10;DwWff4YiX+dTxkPWfd1iw0q9LMbDGwhPo3+K/90nHea/wt8v4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9/gfBAAAA2wAAAA8AAAAAAAAAAAAAAAAAmAIAAGRycy9kb3du&#10;cmV2LnhtbFBLBQYAAAAABAAEAPUAAACGAwAAAAA=&#10;" path="m27,l15,3,7,10,2,21,,33,2,46,9,57r10,8l32,67r6,l44,66r4,-3l47,60r-27,l9,52,9,36r45,l54,30r,-2l9,28,9,16,15,6r29,l39,2,27,xm47,57r-5,3l47,60r,-3xm44,6r-3,l45,18r,10l54,28,52,18,47,9,44,6xe" fillcolor="black" stroked="f">
                  <v:path arrowok="t" o:connecttype="custom" o:connectlocs="27,774;15,777;7,784;2,795;0,807;2,820;9,831;19,839;32,841;38,841;44,840;48,837;47,834;20,834;9,826;9,810;54,810;54,804;54,802;9,802;9,790;15,780;44,780;39,776;27,774;47,831;42,834;47,834;47,831;44,780;41,780;45,792;45,802;54,802;52,792;47,783;44,780" o:connectangles="0,0,0,0,0,0,0,0,0,0,0,0,0,0,0,0,0,0,0,0,0,0,0,0,0,0,0,0,0,0,0,0,0,0,0,0,0"/>
                </v:shape>
                <v:shape id="AutoShape 61" o:spid="_x0000_s1038" style="position:absolute;left:170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OVMIA&#10;AADbAAAADwAAAGRycy9kb3ducmV2LnhtbESPT2sCMRDF7wW/QxjBW83ag7Rbo2ihIHjyH16nm3Gz&#10;uJksm1Sjn945FHqb4b157zezRfatulIfm8AGJuMCFHEVbMO1gcP++/UdVEzIFtvAZOBOERbzwcsM&#10;SxtuvKXrLtVKQjiWaMCl1JVax8qRxzgOHbFo59B7TLL2tbY93iTct/qtKKbaY8PS4LCjL0fVZffr&#10;DUwntEnH409enez6wR/sdFdnY0bDvPwElSinf/Pf9doKvsDKLzK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5UwgAAANsAAAAPAAAAAAAAAAAAAAAAAJgCAABkcnMvZG93&#10;bnJldi54bWxQSwUGAAAAAAQABAD1AAAAhwMAAAAA&#10;" path="m3,57l,64r12,3l28,67,40,61r,-1l13,60,7,58,3,57xm27,l12,,1,6r,10l6,28r10,7l26,41r5,8l31,57r-7,3l40,60r,-11l35,37,24,30,14,24,9,16,9,9,15,7r19,l36,3,33,1,27,xm34,7r-4,l34,9r,-2xe" fillcolor="black" stroked="f">
                  <v:path arrowok="t" o:connecttype="custom" o:connectlocs="3,831;0,838;12,841;28,841;40,835;40,834;13,834;7,832;3,831;27,774;12,774;1,780;1,790;6,802;16,809;26,815;31,823;31,831;24,834;40,834;40,823;35,811;24,804;14,798;9,790;9,783;15,781;34,781;36,777;33,775;27,774;34,781;30,781;34,783;34,781" o:connectangles="0,0,0,0,0,0,0,0,0,0,0,0,0,0,0,0,0,0,0,0,0,0,0,0,0,0,0,0,0,0,0,0,0,0,0"/>
                </v:shape>
                <v:shape id="AutoShape 60" o:spid="_x0000_s1039" style="position:absolute;left:1790;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PQMEA&#10;AADbAAAADwAAAGRycy9kb3ducmV2LnhtbERPy4rCMBTdD/gP4QpuRNORQaQ2iggOLtyML1xem9sH&#10;Nje1ibXO108WwiwP550sO1OJlhpXWlbwOY5AEKdWl5wrOB42oxkI55E1VpZJwYscLBe9jwRjbZ/8&#10;Q+3e5yKEsItRQeF9HUvp0oIMurGtiQOX2cagD7DJpW7wGcJNJSdRNJUGSw4NBda0Lii97R9GwfD3&#10;jF+tvt6r0yWj2fe23Ll8rdSg363mIDx1/l/8dm+1gklYH76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D0DBAAAA2wAAAA8AAAAAAAAAAAAAAAAAmAIAAGRycy9kb3du&#10;cmV2LnhtbFBLBQYAAAAABAAEAPUAAACGAwAAAAA=&#10;" path="m34,8r-9,l25,89r9,l34,8xm61,l,,,8r61,l61,xe" fillcolor="black" stroked="f">
                  <v:path arrowok="t" o:connecttype="custom" o:connectlocs="34,759;25,759;25,840;34,840;34,759;61,751;0,751;0,759;61,759;61,751" o:connectangles="0,0,0,0,0,0,0,0,0,0"/>
                </v:shape>
                <v:shape id="Freeform 59" o:spid="_x0000_s1040" style="position:absolute;left:1851;top:774;width:32;height:67;visibility:visible;mso-wrap-style:square;v-text-anchor:top" coordsize="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DhcUA&#10;AADbAAAADwAAAGRycy9kb3ducmV2LnhtbESPQWvCQBSE74X+h+UVeim6aQ6hpK4iQkspCFFz6e2R&#10;fSbB7Nt0d2tifr0rCD0OM/MNs1iNphNncr61rOB1noAgrqxuuVZQHj5mbyB8QNbYWSYFF/KwWj4+&#10;LDDXduAdnfehFhHCPkcFTQh9LqWvGjLo57Ynjt7ROoMhSldL7XCIcNPJNEkyabDluNBgT5uGqtP+&#10;zyj4DS+bzKDbttPxZ1p/l8VnVRdKPT+N63cQgcbwH763v7SCNI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IOFxQAAANsAAAAPAAAAAAAAAAAAAAAAAJgCAABkcnMv&#10;ZG93bnJldi54bWxQSwUGAAAAAAQABAD1AAAAigMAAAAA&#10;" path="m32,l17,,8,3,,6r2,6l2,66r7,l9,10,14,7r16,l32,xe" fillcolor="black" stroked="f">
                  <v:path arrowok="t" o:connecttype="custom" o:connectlocs="32,774;17,774;8,777;0,780;2,786;2,840;9,840;9,784;14,781;30,781;32,774" o:connectangles="0,0,0,0,0,0,0,0,0,0,0"/>
                </v:shape>
                <v:shape id="AutoShape 58" o:spid="_x0000_s1041" style="position:absolute;left:1893;top:775;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p8UA&#10;AADbAAAADwAAAGRycy9kb3ducmV2LnhtbESPT2sCMRTE70K/Q3gFb5pVrLRbo4gg2EPBP0Xa2+vm&#10;dbO4eVmS1F2/vREEj8PM/IaZLTpbizP5UDlWMBpmIIgLpysuFXwd1oNXECEia6wdk4ILBVjMn3oz&#10;zLVreUfnfSxFgnDIUYGJscmlDIUhi2HoGuLk/TlvMSbpS6k9tgluaznOsqm0WHFaMNjQylBx2v9b&#10;Bd/+57ccTbbefHy+bU76pT0eD1ul+s/d8h1EpC4+wvf2RisY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IanxQAAANsAAAAPAAAAAAAAAAAAAAAAAJgCAABkcnMv&#10;ZG93bnJldi54bWxQSwUGAAAAAAQABAD1AAAAigMAAAAA&#10;" path="m9,l,,,59r9,7l33,66r9,-3l51,59r-38,l9,53,9,xm49,l42,r,56l37,57r-7,2l51,59,49,54,49,xe" fillcolor="black" stroked="f">
                  <v:path arrowok="t" o:connecttype="custom" o:connectlocs="9,775;0,775;0,834;9,841;33,841;42,838;51,834;13,834;9,828;9,775;49,775;42,775;42,831;37,832;30,834;51,834;49,829;49,775" o:connectangles="0,0,0,0,0,0,0,0,0,0,0,0,0,0,0,0,0,0"/>
                </v:shape>
                <v:shape id="AutoShape 57" o:spid="_x0000_s1042" style="position:absolute;left:195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1AMMA&#10;AADbAAAADwAAAGRycy9kb3ducmV2LnhtbESPwWrDMBBE74X8g9hAb7WcHEzrRAlJIBDoqWlNrhtr&#10;Y5lYK2OpttqvrwqFHoeZecOst9F2YqTBt44VLLIcBHHtdMuNgo/349MzCB+QNXaOScEXedhuZg9r&#10;LLWb+I3Gc2hEgrAvUYEJoS+l9LUhiz5zPXHybm6wGJIcGqkHnBLcdnKZ54W02HJaMNjTwVB9P39a&#10;BcWCXkNVXeP+ok/f/MJG9k1U6nEedysQgWL4D/+1T1rBs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1AMMAAADbAAAADwAAAAAAAAAAAAAAAACYAgAAZHJzL2Rv&#10;d25yZXYueG1sUEsFBgAAAAAEAAQA9QAAAIgDAAAAAA==&#10;" path="m1,57l,64r4,2l12,67r16,l40,61r,-1l12,60,6,58,1,57xm25,l10,,1,6r,10l6,28r10,7l27,41r4,8l31,57r-7,3l40,60r,-11l35,37,25,30,14,24,9,16,9,9,15,7r20,l36,3,33,1,25,xm35,7r-5,l34,9,35,7xe" fillcolor="black" stroked="f">
                  <v:path arrowok="t" o:connecttype="custom" o:connectlocs="1,831;0,838;4,840;12,841;28,841;40,835;40,834;12,834;6,832;1,831;25,774;10,774;1,780;1,790;6,802;16,809;27,815;31,823;31,831;24,834;40,834;40,823;35,811;25,804;14,798;9,790;9,783;15,781;35,781;36,777;33,775;25,774;35,781;30,781;34,783;35,781" o:connectangles="0,0,0,0,0,0,0,0,0,0,0,0,0,0,0,0,0,0,0,0,0,0,0,0,0,0,0,0,0,0,0,0,0,0,0,0"/>
                </v:shape>
                <v:shape id="AutoShape 56" o:spid="_x0000_s1043" style="position:absolute;left:2010;top:757;width:38;height:85;visibility:visible;mso-wrap-style:square;v-text-anchor:top" coordsize="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6b8A&#10;AADbAAAADwAAAGRycy9kb3ducmV2LnhtbERPy4rCMBTdC/MP4QruNLULkWoUqTMgrsbXwt2luabF&#10;5qY0mbb+/WQhuDyc93o72Fp01PrKsYL5LAFBXDhdsVFwvfxMlyB8QNZYOyYFL/Kw3XyN1php1/OJ&#10;unMwIoawz1BBGUKTSemLkiz6mWuII/dwrcUQYWukbrGP4baWaZIspMWKY0OJDeUlFc/zn1Xgjrdl&#10;3+zvPj/mJv3tTPLt66tSk/GwW4EINISP+O0+aAVpHBu/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9G7pvwAAANsAAAAPAAAAAAAAAAAAAAAAAJgCAABkcnMvZG93bnJl&#10;di54bWxQSwUGAAAAAAQABAD1AAAAhAMAAAAA&#10;" path="m15,24r-8,l7,80r6,4l28,84r6,-1l37,81,36,77r-18,l15,74r,-50xm36,75r-3,l28,77r8,l36,75xm34,18l,18r,6l34,24r,-6xm15,l7,r,18l15,18,15,xe" fillcolor="black" stroked="f">
                  <v:path arrowok="t" o:connecttype="custom" o:connectlocs="15,781;7,781;7,837;13,841;28,841;34,840;37,838;36,834;18,834;15,831;15,781;36,832;33,832;28,834;36,834;36,832;34,775;0,775;0,781;34,781;34,775;15,757;7,757;7,775;15,775;15,757" o:connectangles="0,0,0,0,0,0,0,0,0,0,0,0,0,0,0,0,0,0,0,0,0,0,0,0,0,0"/>
                </v:shape>
                <v:line id="Line 55" o:spid="_x0000_s1044" style="position:absolute;visibility:visible;mso-wrap-style:square" from="2082,803" to="21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1h8AAAADbAAAADwAAAGRycy9kb3ducmV2LnhtbERP3WrCMBS+H/gO4Qi7GZrODZFqFJnK&#10;djWp+gCH5tgWm5OYxLZ7++VisMuP73+1GUwrOvKhsazgdZqBIC6tbrhScDkfJgsQISJrbC2Tgh8K&#10;sFmPnlaYa9tzQd0pViKFcMhRQR2jy6UMZU0Gw9Q64sRdrTcYE/SV1B77FG5aOcuyuTTYcGqo0dFH&#10;TeXt9DAKeIcvVy7e7/vv4/az6Nn5Q+eUeh4P2yWISEP8F/+5v7SCt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dYfAAAAA2wAAAA8AAAAAAAAAAAAAAAAA&#10;oQIAAGRycy9kb3ducmV2LnhtbFBLBQYAAAAABAAEAPkAAACOAwAAAAA=&#10;" strokeweight=".1323mm"/>
                <v:shape id="Picture 54" o:spid="_x0000_s1045" type="#_x0000_t75" style="position:absolute;left:2185;top:750;width:5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wCzAAAAA2wAAAA8AAABkcnMvZG93bnJldi54bWxEj8FqwzAQRO+B/oPYQm+J3LSY4loOaSDQ&#10;a92GXBdrY5lYK2NtHPfvq0Cgx2Fm3jDlZva9mmiMXWADz6sMFHETbMetgZ/v/fINVBRki31gMvBL&#10;ETbVw6LEwoYrf9FUS6sShGOBBpzIUGgdG0ce4yoMxMk7hdGjJDm22o54TXDf63WW5dpjx2nB4UA7&#10;R825vngDMRyGKbucEl5m+njNtRydNubpcd6+gxKa5T98b39aAy9ruH1JP0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DALMAAAADbAAAADwAAAAAAAAAAAAAAAACfAgAA&#10;ZHJzL2Rvd25yZXYueG1sUEsFBgAAAAAEAAQA9wAAAIwDAAAAAA==&#10;">
                  <v:imagedata r:id="rId191" o:title=""/>
                </v:shape>
                <v:shape id="Picture 53" o:spid="_x0000_s1046" type="#_x0000_t75" style="position:absolute;left:2738;top:745;width:173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CbPEAAAA2wAAAA8AAABkcnMvZG93bnJldi54bWxEj0trwzAQhO+B/gexhd4Suc2D4FgOpdDS&#10;HBLI45DjxtpaptLKWGrs/vuoUMhxmJlvmGI9OCuu1IXGs4LnSQaCuPK64VrB6fg+XoIIEVmj9UwK&#10;finAunwYFZhr3/OerodYiwThkKMCE2ObSxkqQw7DxLfEyfvyncOYZFdL3WGf4M7KlyxbSIcNpwWD&#10;Lb0Zqr4PP07BMJ/byp63H3Lf9hu5u1Bvpjulnh6H1xWISEO8h//bn1rBdAZ/X9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xCbPEAAAA2wAAAA8AAAAAAAAAAAAAAAAA&#10;nwIAAGRycy9kb3ducmV2LnhtbFBLBQYAAAAABAAEAPcAAACQAwAAAAA=&#10;">
                  <v:imagedata r:id="rId192" o:title=""/>
                </v:shape>
                <v:shape id="Picture 52" o:spid="_x0000_s1047" type="#_x0000_t75" style="position:absolute;left:295;top:748;width:1187;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tITEAAAA2wAAAA8AAABkcnMvZG93bnJldi54bWxEj0+LwjAUxO8LfofwBC+LprogUo0iiiCK&#10;C/45eHw0z7bYvLRN1Oy3NwsLexxm5jfMbBFMJZ7UutKyguEgAUGcWV1yruBy3vQnIJxH1lhZJgU/&#10;5GAx73zMMNX2xUd6nnwuIoRdigoK7+tUSpcVZNANbE0cvZttDfoo21zqFl8Rbio5SpKxNFhyXCiw&#10;plVB2f30MAqafbg26/1u64JbNZvD9+c5sQ+let2wnILwFPx/+K+91Qq+xvD7Jf4A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2tITEAAAA2wAAAA8AAAAAAAAAAAAAAAAA&#10;nwIAAGRycy9kb3ducmV2LnhtbFBLBQYAAAAABAAEAPcAAACQAwAAAAA=&#10;">
                  <v:imagedata r:id="rId193" o:title=""/>
                </v:shape>
                <v:shape id="Picture 51" o:spid="_x0000_s1048" type="#_x0000_t75" style="position:absolute;left:1532;top:918;width:429;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bLS/AAAA2wAAAA8AAABkcnMvZG93bnJldi54bWxET02LwjAQvQv+hzCCN03VRWzXKKIIehKr&#10;eJ5tZtuyzaQ2Udt/vzkIHh/ve7luTSWe1LjSsoLJOAJBnFldcq7getmPFiCcR9ZYWSYFHTlYr/q9&#10;JSbavvhMz9TnIoSwS1BB4X2dSOmyggy6sa2JA/drG4M+wCaXusFXCDeVnEbRXBosOTQUWNO2oOwv&#10;fRgFx8nPLE/v53i3/brJuIvK+LTplBoO2s03CE+t/4jf7oNWMAtjw5fw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72y0vwAAANsAAAAPAAAAAAAAAAAAAAAAAJ8CAABk&#10;cnMvZG93bnJldi54bWxQSwUGAAAAAAQABAD3AAAAiwMAAAAA&#10;">
                  <v:imagedata r:id="rId194" o:title=""/>
                </v:shape>
                <w10:wrap type="topAndBottom" anchorx="page"/>
              </v:group>
            </w:pict>
          </mc:Fallback>
        </mc:AlternateContent>
      </w:r>
    </w:p>
    <w:p w:rsidR="00186C5C" w:rsidRDefault="00186C5C">
      <w:pPr>
        <w:pStyle w:val="BodyText"/>
        <w:spacing w:before="4"/>
        <w:rPr>
          <w:sz w:val="23"/>
        </w:rPr>
      </w:pPr>
    </w:p>
    <w:p w:rsidR="00186C5C" w:rsidRDefault="00186C5C">
      <w:pPr>
        <w:rPr>
          <w:sz w:val="23"/>
        </w:rPr>
        <w:sectPr w:rsidR="00186C5C">
          <w:pgSz w:w="11930" w:h="16850"/>
          <w:pgMar w:top="0" w:right="180" w:bottom="280" w:left="0" w:header="720" w:footer="720" w:gutter="0"/>
          <w:cols w:space="720"/>
        </w:sectPr>
      </w:pPr>
    </w:p>
    <w:p w:rsidR="00186C5C" w:rsidRDefault="00186C5C">
      <w:pPr>
        <w:pStyle w:val="BodyText"/>
        <w:spacing w:before="5"/>
        <w:rPr>
          <w:sz w:val="25"/>
        </w:rPr>
      </w:pPr>
    </w:p>
    <w:p w:rsidR="00186C5C" w:rsidRDefault="007C4D4B">
      <w:pPr>
        <w:spacing w:before="20"/>
        <w:ind w:left="312"/>
        <w:jc w:val="both"/>
        <w:rPr>
          <w:b/>
          <w:sz w:val="40"/>
        </w:rPr>
      </w:pPr>
      <w:r>
        <w:rPr>
          <w:b/>
          <w:color w:val="00AFEF"/>
          <w:sz w:val="40"/>
        </w:rPr>
        <w:t>The Aspirations Academies Trust</w:t>
      </w:r>
    </w:p>
    <w:p w:rsidR="00186C5C" w:rsidRDefault="007C4D4B">
      <w:pPr>
        <w:pStyle w:val="BodyText"/>
        <w:spacing w:before="245"/>
        <w:ind w:left="312" w:right="1179"/>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rsidR="00186C5C" w:rsidRDefault="00186C5C">
      <w:pPr>
        <w:pStyle w:val="BodyText"/>
        <w:rPr>
          <w:sz w:val="20"/>
        </w:rPr>
      </w:pPr>
    </w:p>
    <w:p w:rsidR="00186C5C" w:rsidRDefault="007C4D4B">
      <w:pPr>
        <w:pStyle w:val="BodyText"/>
        <w:ind w:left="312" w:right="636"/>
        <w:jc w:val="both"/>
      </w:pPr>
      <w:r>
        <w:t xml:space="preserve">The Aspirations Academies Trust in England benefits from QISA’s (The </w:t>
      </w:r>
      <w:proofErr w:type="spellStart"/>
      <w:r>
        <w:t>Quaglia</w:t>
      </w:r>
      <w:proofErr w:type="spellEnd"/>
      <w:r>
        <w:t xml:space="preserve"> Institute for Student Aspirations) remarkable record of more than 30 years of research and experience working with students, educators, and schools.</w:t>
      </w:r>
    </w:p>
    <w:p w:rsidR="00186C5C" w:rsidRDefault="00186C5C">
      <w:pPr>
        <w:pStyle w:val="BodyText"/>
        <w:rPr>
          <w:sz w:val="20"/>
        </w:rPr>
      </w:pPr>
    </w:p>
    <w:p w:rsidR="00186C5C" w:rsidRDefault="007C4D4B">
      <w:pPr>
        <w:pStyle w:val="BodyText"/>
        <w:ind w:left="312" w:right="692"/>
      </w:pPr>
      <w:r>
        <w:t xml:space="preserve">Aspirations is the ability to dream about the future while being inspired in the present to reach those dreams. The Aspirations Academies Trust was set up in England with the vision to combine the thirty years of educational research by Dr. Russ </w:t>
      </w:r>
      <w:proofErr w:type="spellStart"/>
      <w:r>
        <w:t>Quaglia</w:t>
      </w:r>
      <w:proofErr w:type="spellEnd"/>
      <w:r>
        <w:t xml:space="preserve"> on student aspirations with effective and innovative school improvement techniques in order to create truly outstanding schools that would fully prepare students to succeed in this exciting world.</w:t>
      </w:r>
    </w:p>
    <w:p w:rsidR="00186C5C" w:rsidRDefault="00186C5C">
      <w:pPr>
        <w:pStyle w:val="BodyText"/>
        <w:spacing w:before="11"/>
        <w:rPr>
          <w:sz w:val="23"/>
        </w:rPr>
      </w:pPr>
    </w:p>
    <w:p w:rsidR="00186C5C" w:rsidRDefault="007C4D4B">
      <w:pPr>
        <w:pStyle w:val="BodyText"/>
        <w:spacing w:before="1"/>
        <w:ind w:left="312" w:right="627"/>
        <w:jc w:val="both"/>
      </w:pPr>
      <w:r>
        <w:t xml:space="preserve">Central to the philosophy of the Aspirations Academies Trust is the innovative Aspirations Framework developed by the </w:t>
      </w:r>
      <w:proofErr w:type="spellStart"/>
      <w:r>
        <w:t>Quaglia</w:t>
      </w:r>
      <w:proofErr w:type="spellEnd"/>
      <w:r>
        <w:t xml:space="preserve"> Institute for Student Aspirations (QISA) which outlines the belief that for all students to have high Aspirations, three Guiding Principles must be present:  Self‐Worth</w:t>
      </w:r>
      <w:proofErr w:type="gramStart"/>
      <w:r>
        <w:t>,  Engagement</w:t>
      </w:r>
      <w:proofErr w:type="gramEnd"/>
      <w:r>
        <w:t xml:space="preserve">, and Purpose. These Guiding Principles direct the development of educational experiences from the individual classroom to the entire school building. The Three Guiding Principles, in turn, are lived out through 8 Conditions that </w:t>
      </w:r>
      <w:proofErr w:type="spellStart"/>
      <w:r>
        <w:t>emphasise</w:t>
      </w:r>
      <w:proofErr w:type="spellEnd"/>
      <w:r>
        <w:t xml:space="preserve"> relationships, active and engaging teaching and learning, and a sense of responsibility over one's own aims and</w:t>
      </w:r>
      <w:r>
        <w:rPr>
          <w:spacing w:val="-27"/>
        </w:rPr>
        <w:t xml:space="preserve"> </w:t>
      </w:r>
      <w:r>
        <w:t>goals.</w:t>
      </w:r>
    </w:p>
    <w:p w:rsidR="00186C5C" w:rsidRDefault="00186C5C">
      <w:pPr>
        <w:pStyle w:val="BodyText"/>
        <w:spacing w:before="10"/>
        <w:rPr>
          <w:sz w:val="19"/>
        </w:rPr>
      </w:pPr>
    </w:p>
    <w:p w:rsidR="00186C5C" w:rsidRDefault="007C4D4B">
      <w:pPr>
        <w:pStyle w:val="BodyText"/>
        <w:ind w:left="312" w:right="630"/>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rsidR="00186C5C" w:rsidRDefault="00186C5C">
      <w:pPr>
        <w:pStyle w:val="BodyText"/>
        <w:spacing w:before="10"/>
        <w:rPr>
          <w:sz w:val="19"/>
        </w:rPr>
      </w:pPr>
    </w:p>
    <w:p w:rsidR="00186C5C" w:rsidRDefault="007C4D4B">
      <w:pPr>
        <w:pStyle w:val="BodyText"/>
        <w:ind w:left="312" w:right="310"/>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186C5C" w:rsidRDefault="00186C5C">
      <w:pPr>
        <w:pStyle w:val="BodyText"/>
        <w:spacing w:before="10"/>
        <w:rPr>
          <w:sz w:val="19"/>
        </w:rPr>
      </w:pPr>
    </w:p>
    <w:p w:rsidR="00186C5C" w:rsidRDefault="007C4D4B">
      <w:pPr>
        <w:pStyle w:val="BodyText"/>
        <w:ind w:left="312" w:right="630"/>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rsidR="00186C5C" w:rsidRDefault="00186C5C">
      <w:pPr>
        <w:pStyle w:val="BodyText"/>
        <w:rPr>
          <w:sz w:val="20"/>
        </w:rPr>
      </w:pPr>
    </w:p>
    <w:p w:rsidR="00186C5C" w:rsidRDefault="007C4D4B">
      <w:pPr>
        <w:pStyle w:val="BodyText"/>
        <w:ind w:left="312" w:right="626"/>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186C5C" w:rsidRDefault="00D9737F">
      <w:pPr>
        <w:pStyle w:val="Heading3"/>
        <w:spacing w:before="160"/>
      </w:pPr>
      <w:r>
        <w:rPr>
          <w:noProof/>
          <w:lang w:val="en-GB" w:eastAsia="en-GB"/>
        </w:rPr>
        <mc:AlternateContent>
          <mc:Choice Requires="wps">
            <w:drawing>
              <wp:anchor distT="4294967295" distB="4294967295" distL="114300" distR="114300" simplePos="0" relativeHeight="503291024" behindDoc="1" locked="0" layoutInCell="1" allowOverlap="1">
                <wp:simplePos x="0" y="0"/>
                <wp:positionH relativeFrom="page">
                  <wp:posOffset>469265</wp:posOffset>
                </wp:positionH>
                <wp:positionV relativeFrom="paragraph">
                  <wp:posOffset>113664</wp:posOffset>
                </wp:positionV>
                <wp:extent cx="6702425" cy="0"/>
                <wp:effectExtent l="0" t="0" r="22225" b="19050"/>
                <wp:wrapNone/>
                <wp:docPr id="1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DC80" id="Line 43" o:spid="_x0000_s1026" style="position:absolute;z-index:-2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QO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" strokecolor="#8eb4e2">
                <w10:wrap anchorx="page"/>
              </v:line>
            </w:pict>
          </mc:Fallback>
        </mc:AlternateContent>
      </w:r>
      <w:r>
        <w:rPr>
          <w:noProof/>
          <w:lang w:val="en-GB" w:eastAsia="en-GB"/>
        </w:rPr>
        <mc:AlternateContent>
          <mc:Choice Requires="wpg">
            <w:drawing>
              <wp:anchor distT="0" distB="0" distL="114300" distR="114300" simplePos="0" relativeHeight="1456" behindDoc="0" locked="0" layoutInCell="1" allowOverlap="1">
                <wp:simplePos x="0" y="0"/>
                <wp:positionH relativeFrom="page">
                  <wp:posOffset>2406015</wp:posOffset>
                </wp:positionH>
                <wp:positionV relativeFrom="paragraph">
                  <wp:posOffset>269240</wp:posOffset>
                </wp:positionV>
                <wp:extent cx="4450715" cy="612140"/>
                <wp:effectExtent l="0" t="0" r="6985" b="0"/>
                <wp:wrapNone/>
                <wp:docPr id="1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424"/>
                          <a:chExt cx="7009" cy="964"/>
                        </a:xfrm>
                      </wpg:grpSpPr>
                      <pic:pic xmlns:pic="http://schemas.openxmlformats.org/drawingml/2006/picture">
                        <pic:nvPicPr>
                          <pic:cNvPr id="129" name="Picture 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42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1"/>
                        <wps:cNvSpPr>
                          <a:spLocks noChangeArrowheads="1"/>
                        </wps:cNvSpPr>
                        <wps:spPr bwMode="auto">
                          <a:xfrm>
                            <a:off x="7688" y="45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52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9"/>
                        <wps:cNvSpPr txBox="1">
                          <a:spLocks noChangeArrowheads="1"/>
                        </wps:cNvSpPr>
                        <wps:spPr bwMode="auto">
                          <a:xfrm>
                            <a:off x="10656" y="108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5" style="position:absolute;left:0;text-align:left;margin-left:189.45pt;margin-top:21.2pt;width:350.45pt;height:48.2pt;z-index:1456;mso-position-horizontal-relative:page;mso-position-vertical-relative:text" coordorigin="3789,42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&#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zEh3SKjsAACo7AAAVAAAAZHJzL21lZGlhL2ltYWdlMi5qcGVn/9j/&#10;4AAQSkZJRgABAQEA3ADcAAD/2wBDAAIBAQEBAQIBAQECAgICAgQDAgICAgUEBAMEBgUGBgYFBgYG&#10;BwkIBgcJBwYGCAsICQoKCgoKBggLDAsKDAkKCgr/2wBDAQICAgICAgUDAwUKBwYHCgoKCgoKCgoK&#10;CgoKCgoKCgoKCgoKCgoKCgoKCgoKCgoKCgoKCgoKCgoKCgoKCgoKCgr/wAARCABW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">
                <v:shape id="Picture 42" o:spid="_x0000_s1096" type="#_x0000_t75" style="position:absolute;left:3789;top:42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2DDAAAA3AAAAA8AAABkcnMvZG93bnJldi54bWxET99rwjAQfh/4P4QT9jI0VUG3zihOEArC&#10;0E58vjW3tthcahM1/veLMNjbfXw/b74MphFX6lxtWcFomIAgLqyuuVRw+NoMXkE4j6yxsUwK7uRg&#10;ueg9zTHV9sZ7uua+FDGEXYoKKu/bVEpXVGTQDW1LHLkf2xn0EXal1B3eYrhp5DhJptJgzbGhwpbW&#10;FRWn/GIUzHAX1jZ8bs/H/PIyOR+z749TptRzP6zeQXgK/l/85850nD9+g8c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2zYMMAAADcAAAADwAAAAAAAAAAAAAAAACf&#10;AgAAZHJzL2Rvd25yZXYueG1sUEsFBgAAAAAEAAQA9wAAAI8DAAAAAA==&#10;">
                  <v:imagedata r:id="rId197" o:title=""/>
                </v:shape>
                <v:rect id="Rectangle 41" o:spid="_x0000_s1097" style="position:absolute;left:7688;top:45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Picture 40" o:spid="_x0000_s1098" type="#_x0000_t75" style="position:absolute;left:7837;top:52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KJzDAAAA3AAAAA8AAABkcnMvZG93bnJldi54bWxET0trwkAQvhf8D8sIXopuYkFidBURCmJ7&#10;qa/zkB2TYHY27m417a/vFgRv8/E9Z77sTCNu5HxtWUE6SkAQF1bXXCo47N+HGQgfkDU2lknBD3lY&#10;Lnovc8y1vfMX3XahFDGEfY4KqhDaXEpfVGTQj2xLHLmzdQZDhK6U2uE9hptGjpNkIg3WHBsqbGld&#10;UXHZfRsFp+3q8/h6zM7uN63Hm1MRrh/NVKlBv1vNQATqwlP8cG90nP+Wwv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conMMAAADcAAAADwAAAAAAAAAAAAAAAACf&#10;AgAAZHJzL2Rvd25yZXYueG1sUEsFBgAAAAAEAAQA9wAAAI8DAAAAAA==&#10;">
                  <v:imagedata r:id="rId198" o:title=""/>
                </v:shape>
                <v:shape id="Text Box 39" o:spid="_x0000_s1099" type="#_x0000_t202" style="position:absolute;left:10656;top:108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76647" w:rsidRDefault="00176647">
                        <w:pPr>
                          <w:spacing w:line="240" w:lineRule="exact"/>
                          <w:rPr>
                            <w:b/>
                            <w:sz w:val="24"/>
                          </w:rPr>
                        </w:pPr>
                        <w:r>
                          <w:rPr>
                            <w:b/>
                            <w:sz w:val="24"/>
                          </w:rPr>
                          <w:t>7</w:t>
                        </w:r>
                      </w:p>
                    </w:txbxContent>
                  </v:textbox>
                </v:shape>
                <w10:wrap anchorx="page"/>
              </v:group>
            </w:pict>
          </mc:Fallback>
        </mc:AlternateConten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headerReference w:type="default" r:id="rId200"/>
          <w:pgSz w:w="11910" w:h="16840"/>
          <w:pgMar w:top="1320" w:right="500" w:bottom="0" w:left="540" w:header="564" w:footer="0" w:gutter="0"/>
          <w:cols w:space="720"/>
        </w:sectPr>
      </w:pPr>
    </w:p>
    <w:p w:rsidR="00186C5C" w:rsidRDefault="00D9737F">
      <w:pPr>
        <w:pStyle w:val="BodyText"/>
        <w:spacing w:before="6"/>
        <w:rPr>
          <w:b/>
          <w:sz w:val="16"/>
        </w:rPr>
      </w:pPr>
      <w:r>
        <w:rPr>
          <w:noProof/>
          <w:lang w:val="en-GB" w:eastAsia="en-GB"/>
        </w:rPr>
        <w:lastRenderedPageBreak/>
        <mc:AlternateContent>
          <mc:Choice Requires="wpg">
            <w:drawing>
              <wp:anchor distT="0" distB="0" distL="114300" distR="114300" simplePos="0" relativeHeight="1528"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24" name="Picture 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4"/>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00" style="position:absolute;margin-left:189.45pt;margin-top:778.85pt;width:350.45pt;height:48.2pt;z-index:152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8xId0io7AAAq&#10;OwAAFQAAAGRycy9tZWRpYS9pbWFnZTIuanBlZ//Y/+AAEEpGSUYAAQEBANwA3AAA/9sAQwACAQEB&#10;AQECAQEBAgICAgIEAwICAgIFBAQDBAYFBgYGBQYGBgcJCAYHCQcGBggLCAkKCgoKCgYICwwLCgwJ&#10;CgoK/9sAQwECAgICAgIFAwMFCgcGBwoKCgoKCgoKCgoKCgoKCgoKCgoKCgoKCgoKCgoKCgoKCgoK&#10;CgoKCgoKCgoKCgoKCgoK/8AAEQgAV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">
                <v:shape id="Picture 37" o:spid="_x0000_s110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HP7EAAAA3AAAAA8AAABkcnMvZG93bnJldi54bWxET9tqwkAQfS/4D8sIfSm68YItqatYQQgI&#10;RVPxeZqdJsHsbMyuuv59Vyj0bQ7nOvNlMI24UudqywpGwwQEcWF1zaWCw9dm8AbCeWSNjWVScCcH&#10;y0XvaY6ptjfe0zX3pYgh7FJUUHnfplK6oiKDbmhb4sj92M6gj7Arpe7wFsNNI8dJMpMGa44NFba0&#10;rqg45Rej4BV3YW3D5/Z8zC8vk/Mx+/44ZUo998PqHYSn4P/Ff+5Mx/njKTyei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HP7EAAAA3AAAAA8AAAAAAAAAAAAAAAAA&#10;nwIAAGRycy9kb3ducmV2LnhtbFBLBQYAAAAABAAEAPcAAACQAwAAAAA=&#10;">
                  <v:imagedata r:id="rId197" o:title=""/>
                </v:shape>
                <v:rect id="Rectangle 36" o:spid="_x0000_s110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Picture 35" o:spid="_x0000_s110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JjXEAAAA3AAAAA8AAABkcnMvZG93bnJldi54bWxET01rwkAQvRf6H5YReil1kxzEpq4ihUJo&#10;vajV85Adk2B2Nt3dJtFf7wqF3ubxPmexGk0renK+sawgnSYgiEurG64UfO8/XuYgfEDW2FomBRfy&#10;sFo+Piww13bgLfW7UIkYwj5HBXUIXS6lL2sy6Ke2I47cyTqDIUJXSe1wiOGmlVmSzKTBhmNDjR29&#10;11Sed79GwfFzvTk8H+Ynd02brDiW4eerfVXqaTKu30AEGsO/+M9d6Dg/m8H9mXi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JjXEAAAA3AAAAA8AAAAAAAAAAAAAAAAA&#10;nwIAAGRycy9kb3ducmV2LnhtbFBLBQYAAAAABAAEAPcAAACQAwAAAAA=&#10;">
                  <v:imagedata r:id="rId198" o:title=""/>
                </v:shape>
                <v:shape id="Text Box 34" o:spid="_x0000_s1104"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76647" w:rsidRDefault="00176647">
                        <w:pPr>
                          <w:spacing w:line="240" w:lineRule="exact"/>
                          <w:rPr>
                            <w:b/>
                            <w:sz w:val="24"/>
                          </w:rPr>
                        </w:pPr>
                        <w:r>
                          <w:rPr>
                            <w:b/>
                            <w:sz w:val="24"/>
                          </w:rPr>
                          <w:t>8</w:t>
                        </w:r>
                      </w:p>
                    </w:txbxContent>
                  </v:textbox>
                </v:shape>
                <w10:wrap anchorx="page" anchory="page"/>
              </v:group>
            </w:pict>
          </mc:Fallback>
        </mc:AlternateContent>
      </w:r>
    </w:p>
    <w:p w:rsidR="00186C5C" w:rsidRDefault="007C4D4B">
      <w:pPr>
        <w:pStyle w:val="BodyText"/>
        <w:ind w:left="857"/>
        <w:rPr>
          <w:sz w:val="20"/>
        </w:rPr>
      </w:pPr>
      <w:r>
        <w:rPr>
          <w:noProof/>
          <w:sz w:val="20"/>
          <w:lang w:val="en-GB" w:eastAsia="en-GB"/>
        </w:rPr>
        <w:drawing>
          <wp:inline distT="0" distB="0" distL="0" distR="0">
            <wp:extent cx="5667002" cy="8499348"/>
            <wp:effectExtent l="0" t="0" r="0" b="0"/>
            <wp:docPr id="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6.jpeg"/>
                    <pic:cNvPicPr/>
                  </pic:nvPicPr>
                  <pic:blipFill>
                    <a:blip r:embed="rId201" cstate="print"/>
                    <a:stretch>
                      <a:fillRect/>
                    </a:stretch>
                  </pic:blipFill>
                  <pic:spPr>
                    <a:xfrm>
                      <a:off x="0" y="0"/>
                      <a:ext cx="5667002" cy="8499348"/>
                    </a:xfrm>
                    <a:prstGeom prst="rect">
                      <a:avLst/>
                    </a:prstGeom>
                  </pic:spPr>
                </pic:pic>
              </a:graphicData>
            </a:graphic>
          </wp:inline>
        </w:drawing>
      </w:r>
    </w:p>
    <w:p w:rsidR="00186C5C" w:rsidRDefault="00186C5C">
      <w:pPr>
        <w:pStyle w:val="BodyText"/>
        <w:rPr>
          <w:b/>
          <w:sz w:val="20"/>
        </w:rPr>
      </w:pPr>
    </w:p>
    <w:p w:rsidR="00186C5C" w:rsidRDefault="00D9737F">
      <w:pPr>
        <w:pStyle w:val="BodyText"/>
        <w:spacing w:before="5"/>
        <w:rPr>
          <w:b/>
          <w:sz w:val="10"/>
        </w:rPr>
      </w:pPr>
      <w:r>
        <w:rPr>
          <w:noProof/>
          <w:lang w:val="en-GB" w:eastAsia="en-GB"/>
        </w:rPr>
        <mc:AlternateContent>
          <mc:Choice Requires="wps">
            <w:drawing>
              <wp:anchor distT="4294967295" distB="4294967295" distL="0" distR="0" simplePos="0" relativeHeight="1480" behindDoc="0" locked="0" layoutInCell="1" allowOverlap="1">
                <wp:simplePos x="0" y="0"/>
                <wp:positionH relativeFrom="page">
                  <wp:posOffset>469265</wp:posOffset>
                </wp:positionH>
                <wp:positionV relativeFrom="paragraph">
                  <wp:posOffset>110489</wp:posOffset>
                </wp:positionV>
                <wp:extent cx="6702425" cy="0"/>
                <wp:effectExtent l="0" t="0" r="22225" b="19050"/>
                <wp:wrapTopAndBottom/>
                <wp:docPr id="1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301" id="Line 32" o:spid="_x0000_s1026" style="position:absolute;z-index:1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" strokecolor="#8eb4e2">
                <w10:wrap type="topAndBottom" anchorx="page"/>
              </v:line>
            </w:pict>
          </mc:Fallback>
        </mc:AlternateContent>
      </w:r>
    </w:p>
    <w:p w:rsidR="00186C5C" w:rsidRDefault="007C4D4B">
      <w:pPr>
        <w:spacing w:line="238" w:lineRule="exact"/>
        <w:ind w:left="312"/>
        <w:rPr>
          <w:b/>
          <w:sz w:val="24"/>
        </w:rPr>
      </w:pPr>
      <w:r>
        <w:rPr>
          <w:b/>
          <w:color w:val="00AFEF"/>
          <w:sz w:val="24"/>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60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18" name="Picture 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8"/>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05" style="position:absolute;margin-left:189.45pt;margin-top:778.85pt;width:350.45pt;height:48.2pt;z-index:160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PMSHdIqOwAA&#10;KjsAABUAAABkcnMvbWVkaWEvaW1hZ2UyLmpwZWf/2P/gABBKRklGAAEBAQDcANwAAP/bAEMAAgEB&#10;AQEBAgEBAQICAgICBAMCAgICBQQEAwQGBQYGBgUGBgYHCQgGBwkHBgYICwgJCgoKCgoGCAsMCwoM&#10;CQoKCv/bAEMBAgICAgICBQMDBQoHBgcKCgoKCgoKCgoKCgoKCgoKCgoKCgoKCgoKCgoKCgoKCgoK&#10;CgoKCgoKCgoKCgoKCgoKCv/AABEIAFY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">
                <v:shape id="Picture 31" o:spid="_x0000_s110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3EbGAAAA3AAAAA8AAABkcnMvZG93bnJldi54bWxEj0FrwkAQhe+F/odlCl5K3ajQltRVWkEI&#10;CFLT4nmanSbB7GzMrrr+e+dQ6G2G9+a9b+bL5Dp1piG0ng1Mxhko4srblmsD31/rp1dQISJb7DyT&#10;gSsFWC7u7+aYW3/hHZ3LWCsJ4ZCjgSbGPtc6VA05DGPfE4v26weHUdah1nbAi4S7Tk+z7Fk7bFka&#10;Guxp1VB1KE/OwAt+ppVP281xX54eZ8d98fNxKIwZPaT3N1CRUvw3/10XVvAnQivPyAR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3cRsYAAADcAAAADwAAAAAAAAAAAAAA&#10;AACfAgAAZHJzL2Rvd25yZXYueG1sUEsFBgAAAAAEAAQA9wAAAJIDAAAAAA==&#10;">
                  <v:imagedata r:id="rId197" o:title=""/>
                </v:shape>
                <v:rect id="Rectangle 30" o:spid="_x0000_s110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Picture 29" o:spid="_x0000_s110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G9rGAAAA3AAAAA8AAABkcnMvZG93bnJldi54bWxEj0FrwkAQhe9C/8MyQi9SN+ZQbOoqUhCk&#10;7aXaeB6yYxLMzsbdrab99Z2D4G2G9+a9bxarwXXqQiG2ng3Mphko4srblmsD3/vN0xxUTMgWO89k&#10;4JcirJYPowUW1l/5iy67VCsJ4ViggSalvtA6Vg05jFPfE4t29MFhkjXU2ga8SrjrdJ5lz9phy9LQ&#10;YE9vDVWn3Y8zcHhff5aTcn4Mf7M23x6qdP7oXox5HA/rV1CJhnQ33663VvBz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Ib2sYAAADcAAAADwAAAAAAAAAAAAAA&#10;AACfAgAAZHJzL2Rvd25yZXYueG1sUEsFBgAAAAAEAAQA9wAAAJIDAAAAAA==&#10;">
                  <v:imagedata r:id="rId198" o:title=""/>
                </v:shape>
                <v:shape id="Text Box 28" o:spid="_x0000_s1109"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76647" w:rsidRDefault="00176647">
                        <w:pPr>
                          <w:spacing w:line="240" w:lineRule="exact"/>
                          <w:rPr>
                            <w:b/>
                            <w:sz w:val="24"/>
                          </w:rPr>
                        </w:pPr>
                        <w:r>
                          <w:rPr>
                            <w:b/>
                            <w:sz w:val="24"/>
                          </w:rPr>
                          <w:t>9</w:t>
                        </w:r>
                      </w:p>
                    </w:txbxContent>
                  </v:textbox>
                </v:shape>
                <w10:wrap anchorx="page" anchory="page"/>
              </v:group>
            </w:pict>
          </mc:Fallback>
        </mc:AlternateContent>
      </w:r>
    </w:p>
    <w:p w:rsidR="00186C5C" w:rsidRDefault="007C4D4B">
      <w:pPr>
        <w:spacing w:before="20"/>
        <w:ind w:left="312"/>
        <w:rPr>
          <w:b/>
          <w:sz w:val="40"/>
        </w:rPr>
      </w:pPr>
      <w:r>
        <w:rPr>
          <w:b/>
          <w:color w:val="00AFEF"/>
          <w:sz w:val="40"/>
        </w:rPr>
        <w:t>Our Academies</w:t>
      </w: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spacing w:before="4"/>
        <w:rPr>
          <w:b/>
          <w:sz w:val="27"/>
        </w:rPr>
      </w:pPr>
    </w:p>
    <w:p w:rsidR="00186C5C" w:rsidRDefault="007C4D4B">
      <w:pPr>
        <w:spacing w:before="68"/>
        <w:ind w:right="1134"/>
        <w:jc w:val="right"/>
        <w:rPr>
          <w:sz w:val="16"/>
        </w:rPr>
      </w:pPr>
      <w:r>
        <w:rPr>
          <w:noProof/>
          <w:lang w:val="en-GB" w:eastAsia="en-GB"/>
        </w:rPr>
        <w:drawing>
          <wp:anchor distT="0" distB="0" distL="0" distR="0" simplePos="0" relativeHeight="268410215" behindDoc="1" locked="0" layoutInCell="1" allowOverlap="1">
            <wp:simplePos x="0" y="0"/>
            <wp:positionH relativeFrom="page">
              <wp:posOffset>540384</wp:posOffset>
            </wp:positionH>
            <wp:positionV relativeFrom="paragraph">
              <wp:posOffset>-2568229</wp:posOffset>
            </wp:positionV>
            <wp:extent cx="6299835" cy="7389495"/>
            <wp:effectExtent l="0" t="0" r="0" b="0"/>
            <wp:wrapNone/>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202" cstate="print"/>
                    <a:stretch>
                      <a:fillRect/>
                    </a:stretch>
                  </pic:blipFill>
                  <pic:spPr>
                    <a:xfrm>
                      <a:off x="0" y="0"/>
                      <a:ext cx="6299835" cy="7389495"/>
                    </a:xfrm>
                    <a:prstGeom prst="rect">
                      <a:avLst/>
                    </a:prstGeom>
                  </pic:spPr>
                </pic:pic>
              </a:graphicData>
            </a:graphic>
          </wp:anchor>
        </w:drawing>
      </w:r>
      <w:r>
        <w:rPr>
          <w:sz w:val="16"/>
        </w:rPr>
        <w:t>(2015)</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8"/>
        </w:rPr>
      </w:pPr>
      <w:r>
        <w:rPr>
          <w:noProof/>
          <w:lang w:val="en-GB" w:eastAsia="en-GB"/>
        </w:rPr>
        <mc:AlternateContent>
          <mc:Choice Requires="wps">
            <w:drawing>
              <wp:anchor distT="4294967295" distB="4294967295" distL="0" distR="0" simplePos="0" relativeHeight="1552" behindDoc="0" locked="0" layoutInCell="1" allowOverlap="1">
                <wp:simplePos x="0" y="0"/>
                <wp:positionH relativeFrom="page">
                  <wp:posOffset>469265</wp:posOffset>
                </wp:positionH>
                <wp:positionV relativeFrom="paragraph">
                  <wp:posOffset>170179</wp:posOffset>
                </wp:positionV>
                <wp:extent cx="6702425" cy="0"/>
                <wp:effectExtent l="0" t="0" r="22225" b="19050"/>
                <wp:wrapTopAndBottom/>
                <wp:docPr id="1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CFF93" id="Line 26" o:spid="_x0000_s1026" style="position:absolute;z-index:15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IqIQ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186C5C">
      <w:pPr>
        <w:pStyle w:val="BodyText"/>
        <w:spacing w:before="9"/>
        <w:rPr>
          <w:b/>
          <w:sz w:val="14"/>
        </w:rPr>
      </w:pPr>
    </w:p>
    <w:p w:rsidR="00186C5C" w:rsidRPr="00176647" w:rsidRDefault="007C4D4B">
      <w:pPr>
        <w:spacing w:before="20"/>
        <w:ind w:left="312"/>
        <w:jc w:val="both"/>
        <w:rPr>
          <w:b/>
          <w:sz w:val="36"/>
          <w:szCs w:val="36"/>
        </w:rPr>
      </w:pPr>
      <w:r w:rsidRPr="00176647">
        <w:rPr>
          <w:b/>
          <w:color w:val="00AFEF"/>
          <w:sz w:val="36"/>
          <w:szCs w:val="36"/>
        </w:rPr>
        <w:t>Our Track Record</w:t>
      </w:r>
    </w:p>
    <w:p w:rsidR="00186C5C" w:rsidRDefault="007C4D4B">
      <w:pPr>
        <w:pStyle w:val="BodyText"/>
        <w:ind w:left="312" w:right="790"/>
      </w:pPr>
      <w:r>
        <w:t>The Aspirations Academies Trust is led by educators who have achieved, through leadership and management of schools, outstanding levels of success. All Aspirations Academies are all expected to achieve the highest possible results for each and every individual student.</w:t>
      </w:r>
    </w:p>
    <w:p w:rsidR="00186C5C" w:rsidRDefault="007C4D4B">
      <w:pPr>
        <w:pStyle w:val="BodyText"/>
        <w:ind w:left="312" w:right="1202"/>
      </w:pPr>
      <w:r>
        <w:t>Over the past 15 years the educators who lead the Aspirations Academies Trust have achieved outstanding levels of educational success and outcomes in both secondary and primary schools, including:</w:t>
      </w:r>
    </w:p>
    <w:p w:rsidR="00186C5C" w:rsidRPr="00176647" w:rsidRDefault="00186C5C">
      <w:pPr>
        <w:pStyle w:val="BodyText"/>
        <w:spacing w:before="2"/>
        <w:rPr>
          <w:sz w:val="14"/>
          <w:szCs w:val="14"/>
        </w:rPr>
      </w:pPr>
    </w:p>
    <w:p w:rsidR="00186C5C" w:rsidRDefault="007C4D4B">
      <w:pPr>
        <w:pStyle w:val="ListParagraph"/>
        <w:numPr>
          <w:ilvl w:val="1"/>
          <w:numId w:val="5"/>
        </w:numPr>
        <w:tabs>
          <w:tab w:val="left" w:pos="1032"/>
          <w:tab w:val="left" w:pos="1033"/>
        </w:tabs>
        <w:spacing w:line="240" w:lineRule="auto"/>
        <w:ind w:right="870" w:hanging="360"/>
        <w:rPr>
          <w:sz w:val="24"/>
        </w:rPr>
      </w:pPr>
      <w:proofErr w:type="spellStart"/>
      <w:r>
        <w:rPr>
          <w:sz w:val="24"/>
        </w:rPr>
        <w:t>Banbury</w:t>
      </w:r>
      <w:proofErr w:type="spellEnd"/>
      <w:r>
        <w:rPr>
          <w:sz w:val="24"/>
        </w:rPr>
        <w:t xml:space="preserve"> Academy - 5+ GCSEs A*-C (inc. E + M) in 2013. Increased after 1 year as an Aspirations Academy to 65% from 49% the previous year. The best performance ever by the school. It is now one of the top 10 schools in</w:t>
      </w:r>
      <w:r>
        <w:rPr>
          <w:spacing w:val="-26"/>
          <w:sz w:val="24"/>
        </w:rPr>
        <w:t xml:space="preserve"> </w:t>
      </w:r>
      <w:proofErr w:type="spellStart"/>
      <w:r>
        <w:rPr>
          <w:sz w:val="24"/>
        </w:rPr>
        <w:t>Oxfordshire</w:t>
      </w:r>
      <w:proofErr w:type="spellEnd"/>
    </w:p>
    <w:p w:rsidR="00186C5C" w:rsidRDefault="00176647">
      <w:pPr>
        <w:pStyle w:val="ListParagraph"/>
        <w:numPr>
          <w:ilvl w:val="1"/>
          <w:numId w:val="5"/>
        </w:numPr>
        <w:tabs>
          <w:tab w:val="left" w:pos="1032"/>
          <w:tab w:val="left" w:pos="1033"/>
        </w:tabs>
        <w:spacing w:line="240" w:lineRule="auto"/>
        <w:ind w:right="711" w:hanging="360"/>
        <w:rPr>
          <w:sz w:val="24"/>
        </w:rPr>
      </w:pPr>
      <w:r>
        <w:rPr>
          <w:sz w:val="24"/>
        </w:rPr>
        <w:t>Dash</w:t>
      </w:r>
      <w:r w:rsidR="007C4D4B">
        <w:rPr>
          <w:sz w:val="24"/>
        </w:rPr>
        <w:t xml:space="preserve">wood </w:t>
      </w:r>
      <w:proofErr w:type="spellStart"/>
      <w:r w:rsidR="007C4D4B">
        <w:rPr>
          <w:sz w:val="24"/>
        </w:rPr>
        <w:t>Banbury</w:t>
      </w:r>
      <w:proofErr w:type="spellEnd"/>
      <w:r w:rsidR="007C4D4B">
        <w:rPr>
          <w:sz w:val="24"/>
        </w:rPr>
        <w:t xml:space="preserve"> Academy after one year as an Aspirations Academy in 2013 achieved</w:t>
      </w:r>
      <w:r w:rsidR="007C4D4B">
        <w:rPr>
          <w:spacing w:val="-28"/>
          <w:sz w:val="24"/>
        </w:rPr>
        <w:t xml:space="preserve"> </w:t>
      </w:r>
      <w:r w:rsidR="007C4D4B">
        <w:rPr>
          <w:sz w:val="24"/>
        </w:rPr>
        <w:t xml:space="preserve">88% Level 4 in </w:t>
      </w:r>
      <w:proofErr w:type="spellStart"/>
      <w:r w:rsidR="007C4D4B">
        <w:rPr>
          <w:sz w:val="24"/>
        </w:rPr>
        <w:t>Maths</w:t>
      </w:r>
      <w:proofErr w:type="spellEnd"/>
      <w:r w:rsidR="007C4D4B">
        <w:rPr>
          <w:sz w:val="24"/>
        </w:rPr>
        <w:t xml:space="preserve">, Reading &amp; Writing, </w:t>
      </w:r>
      <w:proofErr w:type="gramStart"/>
      <w:r w:rsidR="007C4D4B">
        <w:rPr>
          <w:sz w:val="24"/>
        </w:rPr>
        <w:t>an</w:t>
      </w:r>
      <w:proofErr w:type="gramEnd"/>
      <w:r w:rsidR="007C4D4B">
        <w:rPr>
          <w:sz w:val="24"/>
        </w:rPr>
        <w:t xml:space="preserve"> increase from 73% in 2012. And 29% Level 5 which was up from 9%. This is also in the top 9% of schools in </w:t>
      </w:r>
      <w:proofErr w:type="spellStart"/>
      <w:r w:rsidR="007C4D4B">
        <w:rPr>
          <w:sz w:val="24"/>
        </w:rPr>
        <w:t>Oxfordshire</w:t>
      </w:r>
      <w:proofErr w:type="spellEnd"/>
      <w:r w:rsidR="007C4D4B">
        <w:rPr>
          <w:sz w:val="24"/>
        </w:rPr>
        <w:t xml:space="preserve"> for KS1 and KS2 value added.</w:t>
      </w:r>
    </w:p>
    <w:p w:rsidR="00186C5C" w:rsidRDefault="007C4D4B">
      <w:pPr>
        <w:pStyle w:val="ListParagraph"/>
        <w:numPr>
          <w:ilvl w:val="1"/>
          <w:numId w:val="5"/>
        </w:numPr>
        <w:tabs>
          <w:tab w:val="left" w:pos="1032"/>
          <w:tab w:val="left" w:pos="1033"/>
        </w:tabs>
        <w:spacing w:line="240" w:lineRule="auto"/>
        <w:ind w:right="923" w:hanging="360"/>
        <w:rPr>
          <w:sz w:val="24"/>
        </w:rPr>
      </w:pPr>
      <w:r>
        <w:rPr>
          <w:sz w:val="24"/>
        </w:rPr>
        <w:t xml:space="preserve">Harriers </w:t>
      </w:r>
      <w:proofErr w:type="spellStart"/>
      <w:r>
        <w:rPr>
          <w:sz w:val="24"/>
        </w:rPr>
        <w:t>Banbury</w:t>
      </w:r>
      <w:proofErr w:type="spellEnd"/>
      <w:r>
        <w:rPr>
          <w:sz w:val="24"/>
        </w:rPr>
        <w:t xml:space="preserve"> Academy after 1 year as an Aspirations Academy in 2013 achieved 100% Level 4 (96% 2012) and 25% Level 5 (21% 2012). This also puts it in the top 6% of schools in </w:t>
      </w:r>
      <w:proofErr w:type="spellStart"/>
      <w:r>
        <w:rPr>
          <w:sz w:val="24"/>
        </w:rPr>
        <w:t>Oxfordshire</w:t>
      </w:r>
      <w:proofErr w:type="spellEnd"/>
      <w:r>
        <w:rPr>
          <w:sz w:val="24"/>
        </w:rPr>
        <w:t xml:space="preserve"> for value</w:t>
      </w:r>
      <w:r>
        <w:rPr>
          <w:spacing w:val="-12"/>
          <w:sz w:val="24"/>
        </w:rPr>
        <w:t xml:space="preserve"> </w:t>
      </w:r>
      <w:r>
        <w:rPr>
          <w:sz w:val="24"/>
        </w:rPr>
        <w:t>added.</w:t>
      </w:r>
    </w:p>
    <w:p w:rsidR="00186C5C" w:rsidRPr="00176647" w:rsidRDefault="00186C5C">
      <w:pPr>
        <w:pStyle w:val="BodyText"/>
        <w:spacing w:before="2"/>
        <w:rPr>
          <w:sz w:val="14"/>
          <w:szCs w:val="14"/>
        </w:rPr>
      </w:pPr>
    </w:p>
    <w:p w:rsidR="00186C5C" w:rsidRDefault="007C4D4B" w:rsidP="0039649D">
      <w:pPr>
        <w:pStyle w:val="BodyText"/>
        <w:ind w:left="312" w:right="632"/>
        <w:jc w:val="both"/>
      </w:pPr>
      <w:r>
        <w:t xml:space="preserve">Dashwood </w:t>
      </w:r>
      <w:proofErr w:type="spellStart"/>
      <w:r>
        <w:t>Banbury</w:t>
      </w:r>
      <w:proofErr w:type="spellEnd"/>
      <w:r>
        <w:t xml:space="preserve"> Academy was the first of our academies to be inspected by </w:t>
      </w:r>
      <w:proofErr w:type="spellStart"/>
      <w:r>
        <w:t>Ofsted</w:t>
      </w:r>
      <w:proofErr w:type="spellEnd"/>
      <w:r>
        <w:t xml:space="preserve"> in January 2014 and was given a grading of Good in all areas. Harriers </w:t>
      </w:r>
      <w:proofErr w:type="spellStart"/>
      <w:r>
        <w:t>Banbury</w:t>
      </w:r>
      <w:proofErr w:type="spellEnd"/>
      <w:r>
        <w:t xml:space="preserve"> Academy has recently been inspected by </w:t>
      </w:r>
      <w:proofErr w:type="spellStart"/>
      <w:r>
        <w:t>Ofsted</w:t>
      </w:r>
      <w:proofErr w:type="spellEnd"/>
      <w:r>
        <w:t xml:space="preserve"> and was also given a grading of Good in all areas, having been Graded Satisfactory in the past.</w:t>
      </w:r>
    </w:p>
    <w:p w:rsidR="00176647" w:rsidRPr="00176647" w:rsidRDefault="007C4D4B" w:rsidP="00176647">
      <w:pPr>
        <w:pStyle w:val="Heading1"/>
        <w:spacing w:before="193"/>
        <w:rPr>
          <w:color w:val="00AFEF"/>
          <w:sz w:val="36"/>
          <w:szCs w:val="36"/>
        </w:rPr>
      </w:pPr>
      <w:r w:rsidRPr="00176647">
        <w:rPr>
          <w:color w:val="00AFEF"/>
          <w:sz w:val="36"/>
          <w:szCs w:val="36"/>
        </w:rPr>
        <w:t>Continuous Professional Development</w:t>
      </w:r>
    </w:p>
    <w:p w:rsidR="00186C5C" w:rsidRDefault="007C4D4B">
      <w:pPr>
        <w:pStyle w:val="BodyText"/>
        <w:spacing w:before="295"/>
        <w:ind w:left="312" w:right="631"/>
        <w:jc w:val="both"/>
      </w:pPr>
      <w:r>
        <w:t xml:space="preserve">We offer unique and bespoke training for staff at all levels. This includes the Aspirational Senior Leaders </w:t>
      </w:r>
      <w:proofErr w:type="spellStart"/>
      <w:r>
        <w:t>Programme</w:t>
      </w:r>
      <w:proofErr w:type="spellEnd"/>
      <w:r>
        <w:t xml:space="preserve">. For teachers we have the Level 1 - Understanding Aspirations </w:t>
      </w:r>
      <w:proofErr w:type="spellStart"/>
      <w:r>
        <w:t>Programme</w:t>
      </w:r>
      <w:proofErr w:type="spellEnd"/>
      <w:r>
        <w:t xml:space="preserve">, Level 2 – Aspirations and Outstanding </w:t>
      </w:r>
      <w:proofErr w:type="spellStart"/>
      <w:r>
        <w:t>Programme</w:t>
      </w:r>
      <w:proofErr w:type="spellEnd"/>
      <w:r>
        <w:t xml:space="preserve">, Polishing Pedagogy </w:t>
      </w:r>
      <w:proofErr w:type="spellStart"/>
      <w:r>
        <w:t>Programme</w:t>
      </w:r>
      <w:proofErr w:type="spellEnd"/>
      <w:r>
        <w:t xml:space="preserve"> and Agents of Change </w:t>
      </w:r>
      <w:proofErr w:type="spellStart"/>
      <w:r>
        <w:t>Programme</w:t>
      </w:r>
      <w:proofErr w:type="spellEnd"/>
      <w:r>
        <w:t xml:space="preserve">, complimented by various staff Coaching and Mentoring training. For support staff we offer an Understanding Aspirations </w:t>
      </w:r>
      <w:proofErr w:type="spellStart"/>
      <w:r>
        <w:t>Programme</w:t>
      </w:r>
      <w:proofErr w:type="spellEnd"/>
      <w:r>
        <w:t>. Staff will be supported to develop a positive orientation to professional learning as reflective practitioners and will be empowered to take ownership and responsibility for their professional learning and development.</w:t>
      </w:r>
    </w:p>
    <w:p w:rsidR="00186C5C" w:rsidRPr="00176647" w:rsidRDefault="00186C5C">
      <w:pPr>
        <w:pStyle w:val="BodyText"/>
        <w:spacing w:before="11"/>
        <w:rPr>
          <w:sz w:val="14"/>
          <w:szCs w:val="14"/>
        </w:rPr>
      </w:pPr>
    </w:p>
    <w:p w:rsidR="00186C5C" w:rsidRDefault="007C4D4B">
      <w:pPr>
        <w:pStyle w:val="BodyText"/>
        <w:spacing w:before="1"/>
        <w:ind w:left="312" w:right="637"/>
        <w:jc w:val="both"/>
      </w:pPr>
      <w:r>
        <w:t xml:space="preserve">We strive to embed the voice of students (for example, through My Voice, </w:t>
      </w:r>
      <w:proofErr w:type="spellStart"/>
      <w:r>
        <w:t>iKnow</w:t>
      </w:r>
      <w:proofErr w:type="spellEnd"/>
      <w:r>
        <w:t xml:space="preserve"> My Class Surveys and student voice and leadership developments) and the active engagement of students in the process of CPD and staff professional learning.</w:t>
      </w:r>
    </w:p>
    <w:p w:rsidR="00186C5C" w:rsidRPr="00176647" w:rsidRDefault="00186C5C">
      <w:pPr>
        <w:pStyle w:val="BodyText"/>
        <w:rPr>
          <w:sz w:val="14"/>
          <w:szCs w:val="14"/>
        </w:rPr>
      </w:pPr>
    </w:p>
    <w:p w:rsidR="00186C5C" w:rsidRDefault="007C4D4B">
      <w:pPr>
        <w:pStyle w:val="BodyText"/>
        <w:ind w:left="312"/>
        <w:jc w:val="both"/>
      </w:pPr>
      <w:r>
        <w:rPr>
          <w:color w:val="00AFEF"/>
        </w:rPr>
        <w:t>Promoting Aspirations Project</w:t>
      </w:r>
    </w:p>
    <w:p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r w:rsidR="00176647">
        <w:t xml:space="preserve"> come together </w:t>
      </w:r>
      <w:r w:rsidR="00471DDD">
        <w:t>for an exciting event.</w:t>
      </w:r>
    </w:p>
    <w:p w:rsidR="00186C5C" w:rsidRDefault="00D9737F">
      <w:pPr>
        <w:pStyle w:val="Heading3"/>
        <w:spacing w:before="40"/>
      </w:pPr>
      <w:r>
        <w:rPr>
          <w:noProof/>
          <w:lang w:val="en-GB" w:eastAsia="en-GB"/>
        </w:rPr>
        <mc:AlternateContent>
          <mc:Choice Requires="wps">
            <w:drawing>
              <wp:anchor distT="4294967295" distB="4294967295" distL="114300" distR="114300" simplePos="0" relativeHeight="503291264" behindDoc="1" locked="0" layoutInCell="1" allowOverlap="1">
                <wp:simplePos x="0" y="0"/>
                <wp:positionH relativeFrom="page">
                  <wp:posOffset>469265</wp:posOffset>
                </wp:positionH>
                <wp:positionV relativeFrom="paragraph">
                  <wp:posOffset>37464</wp:posOffset>
                </wp:positionV>
                <wp:extent cx="6702425" cy="0"/>
                <wp:effectExtent l="0" t="0" r="22225" b="1905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E35E" id="Line 25" o:spid="_x0000_s1026" style="position:absolute;z-index:-25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1IAIAAEQ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" strokecolor="#8eb4e2">
                <w10:wrap anchorx="page"/>
              </v:line>
            </w:pict>
          </mc:Fallback>
        </mc:AlternateContent>
      </w:r>
      <w:r>
        <w:rPr>
          <w:noProof/>
          <w:lang w:val="en-GB" w:eastAsia="en-GB"/>
        </w:rPr>
        <mc:AlternateContent>
          <mc:Choice Requires="wpg">
            <w:drawing>
              <wp:anchor distT="0" distB="0" distL="114300" distR="114300" simplePos="0" relativeHeight="1696" behindDoc="0" locked="0" layoutInCell="1" allowOverlap="1">
                <wp:simplePos x="0" y="0"/>
                <wp:positionH relativeFrom="page">
                  <wp:posOffset>2406015</wp:posOffset>
                </wp:positionH>
                <wp:positionV relativeFrom="paragraph">
                  <wp:posOffset>193040</wp:posOffset>
                </wp:positionV>
                <wp:extent cx="4450715" cy="612140"/>
                <wp:effectExtent l="0" t="0" r="6985" b="0"/>
                <wp:wrapNone/>
                <wp:docPr id="1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304"/>
                          <a:chExt cx="7009" cy="964"/>
                        </a:xfrm>
                      </wpg:grpSpPr>
                      <pic:pic xmlns:pic="http://schemas.openxmlformats.org/drawingml/2006/picture">
                        <pic:nvPicPr>
                          <pic:cNvPr id="111"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30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3"/>
                        <wps:cNvSpPr>
                          <a:spLocks noChangeArrowheads="1"/>
                        </wps:cNvSpPr>
                        <wps:spPr bwMode="auto">
                          <a:xfrm>
                            <a:off x="7688" y="33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40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1"/>
                        <wps:cNvSpPr txBox="1">
                          <a:spLocks noChangeArrowheads="1"/>
                        </wps:cNvSpPr>
                        <wps:spPr bwMode="auto">
                          <a:xfrm>
                            <a:off x="10533" y="96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0" style="position:absolute;left:0;text-align:left;margin-left:189.45pt;margin-top:15.2pt;width:350.45pt;height:48.2pt;z-index:1696;mso-position-horizontal-relative:page;mso-position-vertical-relative:text" coordorigin="3789,30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DzEh3SKjsAACo7AAAVAAAAZHJzL21lZGlhL2ltYWdlMi5qcGVn/9j/4AAQSkZJ&#10;RgABAQEA3ADcAAD/2wBDAAIBAQEBAQIBAQECAgICAgQDAgICAgUEBAMEBgUGBgYFBgYGBwkIBgcJ&#10;BwYGCAsICQoKCgoKBggLDAsKDAkKCgr/2wBDAQICAgICAgUDAwUKBwYHCgoKCgoKCgoKCgoKCgoK&#10;CgoKCgoKCgoKCgoKCgoKCgoKCgoKCgoKCgoKCgoKCgoKCgr/wAARCABW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">
                <v:shape id="Picture 24" o:spid="_x0000_s1111" type="#_x0000_t75" style="position:absolute;left:3789;top:30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dvDAAAA3AAAAA8AAABkcnMvZG93bnJldi54bWxET99rwjAQfh/sfwg38EU0rYNNOqNMQSgM&#10;ZKvi8625tcXmUpuo8b83grC3+/h+3mwRTCvO1LvGsoJ0nIAgLq1uuFKw265HUxDOI2tsLZOCKzlY&#10;zJ+fZphpe+EfOhe+EjGEXYYKau+7TEpX1mTQjW1HHLk/2xv0EfaV1D1eYrhp5SRJ3qTBhmNDjR2t&#10;aioPxckoeMfvsLJh83XcF6fh63Gf/y4PuVKDl/D5AcJT8P/ihzvXcX6a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d128MAAADcAAAADwAAAAAAAAAAAAAAAACf&#10;AgAAZHJzL2Rvd25yZXYueG1sUEsFBgAAAAAEAAQA9wAAAI8DAAAAAA==&#10;">
                  <v:imagedata r:id="rId197" o:title=""/>
                </v:shape>
                <v:rect id="Rectangle 23" o:spid="_x0000_s1112" style="position:absolute;left:7688;top:33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Picture 22" o:spid="_x0000_s1113" type="#_x0000_t75" style="position:absolute;left:7837;top:40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TxDDAAAA3AAAAA8AAABkcnMvZG93bnJldi54bWxET0trwkAQvhf8D8sIXopuYkFidBURCmJ7&#10;qa/zkB2TYHY27m417a/vFgRv8/E9Z77sTCNu5HxtWUE6SkAQF1bXXCo47N+HGQgfkDU2lknBD3lY&#10;Lnovc8y1vfMX3XahFDGEfY4KqhDaXEpfVGTQj2xLHLmzdQZDhK6U2uE9hptGjpNkIg3WHBsqbGld&#10;UXHZfRsFp+3q8/h6zM7uN63Hm1MRrh/NVKlBv1vNQATqwlP8cG90nJ++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xPEMMAAADcAAAADwAAAAAAAAAAAAAAAACf&#10;AgAAZHJzL2Rvd25yZXYueG1sUEsFBgAAAAAEAAQA9wAAAI8DAAAAAA==&#10;">
                  <v:imagedata r:id="rId198" o:title=""/>
                </v:shape>
                <v:shape id="Text Box 21" o:spid="_x0000_s1114" type="#_x0000_t202" style="position:absolute;left:10533;top:96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76647" w:rsidRDefault="00176647">
                        <w:pPr>
                          <w:spacing w:line="240" w:lineRule="exact"/>
                          <w:rPr>
                            <w:b/>
                            <w:sz w:val="24"/>
                          </w:rPr>
                        </w:pPr>
                        <w:r>
                          <w:rPr>
                            <w:b/>
                            <w:sz w:val="24"/>
                          </w:rPr>
                          <w:t>10</w:t>
                        </w:r>
                      </w:p>
                    </w:txbxContent>
                  </v:textbox>
                </v:shape>
                <w10:wrap anchorx="page"/>
              </v:group>
            </w:pict>
          </mc:Fallback>
        </mc:AlternateContent>
      </w:r>
      <w:r w:rsidR="007C4D4B">
        <w:rPr>
          <w:color w:val="00AFEF"/>
        </w:rPr>
        <w:t>South Coast District</w:t>
      </w:r>
    </w:p>
    <w:p w:rsidR="00186C5C" w:rsidRDefault="007C4D4B" w:rsidP="00471DDD">
      <w:pPr>
        <w:pStyle w:val="BodyText"/>
        <w:ind w:left="108"/>
        <w:rPr>
          <w:sz w:val="20"/>
        </w:rPr>
        <w:sectPr w:rsidR="00186C5C">
          <w:pgSz w:w="11910" w:h="16840"/>
          <w:pgMar w:top="1320" w:right="500" w:bottom="0" w:left="540" w:header="564" w:footer="0" w:gutter="0"/>
          <w:cols w:space="720"/>
        </w:sectPr>
      </w:pPr>
      <w:r>
        <w:rPr>
          <w:noProof/>
          <w:sz w:val="20"/>
          <w:lang w:val="en-GB" w:eastAsia="en-GB"/>
        </w:rPr>
        <w:drawing>
          <wp:inline distT="0" distB="0" distL="0" distR="0">
            <wp:extent cx="1925457" cy="557784"/>
            <wp:effectExtent l="0" t="0" r="0" b="0"/>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Pr="00471DDD" w:rsidRDefault="00D9737F" w:rsidP="00471DDD">
      <w:pPr>
        <w:pStyle w:val="BodyText"/>
        <w:spacing w:before="3"/>
        <w:rPr>
          <w:b/>
          <w:sz w:val="12"/>
        </w:rPr>
      </w:pPr>
      <w:r>
        <w:rPr>
          <w:noProof/>
          <w:lang w:val="en-GB" w:eastAsia="en-GB"/>
        </w:rPr>
        <w:lastRenderedPageBreak/>
        <mc:AlternateContent>
          <mc:Choice Requires="wpg">
            <w:drawing>
              <wp:anchor distT="0" distB="0" distL="114300" distR="114300" simplePos="0" relativeHeight="1768" behindDoc="0" locked="0" layoutInCell="1" allowOverlap="1" wp14:anchorId="34E6B7F7" wp14:editId="122C5A12">
                <wp:simplePos x="0" y="0"/>
                <wp:positionH relativeFrom="page">
                  <wp:posOffset>2406015</wp:posOffset>
                </wp:positionH>
                <wp:positionV relativeFrom="page">
                  <wp:posOffset>9891395</wp:posOffset>
                </wp:positionV>
                <wp:extent cx="4450715" cy="612140"/>
                <wp:effectExtent l="0" t="0" r="6985" b="0"/>
                <wp:wrapNone/>
                <wp:docPr id="1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6"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8"/>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16"/>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6B7F7" id="Group 15" o:spid="_x0000_s1115" style="position:absolute;margin-left:189.45pt;margin-top:778.85pt;width:350.45pt;height:48.2pt;z-index:176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PPm4gTBQAAKR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9" o:spid="_x0000_s111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e3LDAAAA3AAAAA8AAABkcnMvZG93bnJldi54bWxET99rwjAQfh/4P4QT9jI0dQMntamoMCgM&#10;xlbF57M522JzqU3U7L9fBoO93cf387JVMJ240eBaywpm0wQEcWV1y7WC/e5tsgDhPLLGzjIp+CYH&#10;q3z0kGGq7Z2/6Fb6WsQQdikqaLzvUyld1ZBBN7U9ceROdjDoIxxqqQe8x3DTyeckmUuDLceGBnva&#10;NlSdy6tR8IqfYWvDx/vlUF6fXi6H4rg5F0o9jsN6CcJT8P/iP3eh4/xkDr/PxA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d7csMAAADcAAAADwAAAAAAAAAAAAAAAACf&#10;AgAAZHJzL2Rvd25yZXYueG1sUEsFBgAAAAAEAAQA9wAAAI8DAAAAAA==&#10;">
                  <v:imagedata r:id="rId197" o:title=""/>
                </v:shape>
                <v:rect id="Rectangle 18" o:spid="_x0000_s111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Picture 17" o:spid="_x0000_s111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S7zGAAAA3AAAAA8AAABkcnMvZG93bnJldi54bWxEj09rAkEMxe8Fv8OQgpdSZ/UgunUUEQqi&#10;Xuq/c9iJu0t3MtuZUVc/fXMo9JbwXt77ZbboXKNuFGLt2cBwkIEiLrytuTRwPHy+T0DFhGyx8UwG&#10;HhRhMe+9zDC3/s5fdNunUkkIxxwNVCm1udaxqMhhHPiWWLSLDw6TrKHUNuBdwl2jR1k21g5rloYK&#10;W1pVVHzvr87AebPcnd5Ok0t4DuvR+lykn20zNab/2i0/QCXq0r/573ptBT8TWnlGJ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LvMYAAADcAAAADwAAAAAAAAAAAAAA&#10;AACfAgAAZHJzL2Rvd25yZXYueG1sUEsFBgAAAAAEAAQA9wAAAJIDAAAAAA==&#10;">
                  <v:imagedata r:id="rId198" o:title=""/>
                </v:shape>
                <v:shape id="Text Box 16" o:spid="_x0000_s111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76647" w:rsidRDefault="00176647">
                        <w:pPr>
                          <w:spacing w:line="240" w:lineRule="exact"/>
                          <w:rPr>
                            <w:b/>
                            <w:sz w:val="24"/>
                          </w:rPr>
                        </w:pPr>
                        <w:r>
                          <w:rPr>
                            <w:b/>
                            <w:sz w:val="24"/>
                          </w:rPr>
                          <w:t>11</w:t>
                        </w:r>
                      </w:p>
                    </w:txbxContent>
                  </v:textbox>
                </v:shape>
                <w10:wrap anchorx="page" anchory="page"/>
              </v:group>
            </w:pict>
          </mc:Fallback>
        </mc:AlternateConten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rPr>
          <w:sz w:val="23"/>
        </w:rPr>
      </w:pPr>
      <w:r>
        <w:rPr>
          <w:noProof/>
          <w:lang w:val="en-GB" w:eastAsia="en-GB"/>
        </w:rPr>
        <mc:AlternateContent>
          <mc:Choice Requires="wps">
            <w:drawing>
              <wp:anchor distT="4294967295" distB="4294967295" distL="0" distR="0" simplePos="0" relativeHeight="1720" behindDoc="0" locked="0" layoutInCell="1" allowOverlap="1">
                <wp:simplePos x="0" y="0"/>
                <wp:positionH relativeFrom="page">
                  <wp:posOffset>469265</wp:posOffset>
                </wp:positionH>
                <wp:positionV relativeFrom="paragraph">
                  <wp:posOffset>207644</wp:posOffset>
                </wp:positionV>
                <wp:extent cx="6702425" cy="0"/>
                <wp:effectExtent l="0" t="0" r="22225" b="19050"/>
                <wp:wrapTopAndBottom/>
                <wp:docPr id="10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3573D" id="Line 14" o:spid="_x0000_s1026" style="position:absolute;z-index:1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6.35pt" to="564.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dZIA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3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84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2"/>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10"/>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20" style="position:absolute;margin-left:189.45pt;margin-top:778.85pt;width:350.45pt;height:48.2pt;z-index:184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EpVBYwTBQAAJx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3" o:spid="_x0000_s112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Rp3GAAAA3AAAAA8AAABkcnMvZG93bnJldi54bWxEj0FrwkAQhe+F/odlhF6KbtpClegqrVAI&#10;FKSmxfOYHZNgdjZmV93+e+dQ6G2G9+a9bxar5Dp1oSG0ng08TTJQxJW3LdcGfr4/xjNQISJb7DyT&#10;gV8KsFre3y0wt/7KW7qUsVYSwiFHA02Mfa51qBpyGCa+Jxbt4AeHUdah1nbAq4S7Tj9n2at22LI0&#10;NNjTuqHqWJ6dgSl+pbVPm8/Trjw/vpx2xf79WBjzMEpvc1CRUvw3/10XVvAzwZdnZAK9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JGncYAAADcAAAADwAAAAAAAAAAAAAA&#10;AACfAgAAZHJzL2Rvd25yZXYueG1sUEsFBgAAAAAEAAQA9wAAAJIDAAAAAA==&#10;">
                  <v:imagedata r:id="rId197" o:title=""/>
                </v:shape>
                <v:rect id="Rectangle 12" o:spid="_x0000_s112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shape id="Picture 11" o:spid="_x0000_s112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fFbCAAAA3AAAAA8AAABkcnMvZG93bnJldi54bWxET0uLwjAQvgv+hzDCXmRN7UHcrlFkQZDV&#10;i8/z0Ixt2WbSTaJWf70RBG/z8T1nMmtNLS7kfGVZwXCQgCDOra64ULDfLT7HIHxA1lhbJgU38jCb&#10;djsTzLS98oYu21CIGMI+QwVlCE0mpc9LMugHtiGO3Mk6gyFCV0jt8BrDTS3TJBlJgxXHhhIb+ikp&#10;/9uejYLj73x96B/GJ3cfVunymIf/Vf2l1EevnX+DCNSGt/jlXuo4P0nh+Uy8QE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XxWwgAAANwAAAAPAAAAAAAAAAAAAAAAAJ8C&#10;AABkcnMvZG93bnJldi54bWxQSwUGAAAAAAQABAD3AAAAjgMAAAAA&#10;">
                  <v:imagedata r:id="rId198" o:title=""/>
                </v:shape>
                <v:shape id="Text Box 10" o:spid="_x0000_s1124"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76647" w:rsidRDefault="00176647">
                        <w:pPr>
                          <w:spacing w:line="240" w:lineRule="exact"/>
                          <w:rPr>
                            <w:b/>
                            <w:sz w:val="24"/>
                          </w:rPr>
                        </w:pPr>
                        <w:r>
                          <w:rPr>
                            <w:b/>
                            <w:sz w:val="24"/>
                          </w:rPr>
                          <w:t>12</w:t>
                        </w:r>
                      </w:p>
                    </w:txbxContent>
                  </v:textbox>
                </v:shape>
                <w10:wrap anchorx="page" anchory="page"/>
              </v:group>
            </w:pict>
          </mc:Fallback>
        </mc:AlternateContent>
      </w:r>
    </w:p>
    <w:p w:rsidR="00186C5C" w:rsidRDefault="007C4D4B">
      <w:pPr>
        <w:spacing w:before="20"/>
        <w:ind w:left="332"/>
        <w:jc w:val="both"/>
        <w:rPr>
          <w:b/>
          <w:sz w:val="40"/>
        </w:rPr>
      </w:pPr>
      <w:r>
        <w:rPr>
          <w:b/>
          <w:color w:val="00AFEF"/>
          <w:sz w:val="40"/>
        </w:rPr>
        <w:t>Unique Resources</w:t>
      </w:r>
    </w:p>
    <w:p w:rsidR="00186C5C" w:rsidRDefault="00186C5C">
      <w:pPr>
        <w:pStyle w:val="BodyText"/>
        <w:rPr>
          <w:b/>
          <w:sz w:val="40"/>
        </w:rPr>
      </w:pPr>
    </w:p>
    <w:p w:rsidR="00186C5C" w:rsidRDefault="007C4D4B">
      <w:pPr>
        <w:pStyle w:val="BodyText"/>
        <w:spacing w:before="272"/>
        <w:ind w:left="332"/>
        <w:jc w:val="both"/>
      </w:pPr>
      <w:r>
        <w:t>Available to our academies are some unique resources that include:</w:t>
      </w:r>
    </w:p>
    <w:p w:rsidR="00186C5C" w:rsidRDefault="00186C5C">
      <w:pPr>
        <w:pStyle w:val="BodyText"/>
        <w:spacing w:before="9"/>
        <w:rPr>
          <w:sz w:val="21"/>
        </w:rPr>
      </w:pPr>
    </w:p>
    <w:p w:rsidR="00186C5C" w:rsidRDefault="007C4D4B">
      <w:pPr>
        <w:pStyle w:val="BodyText"/>
        <w:spacing w:before="1"/>
        <w:ind w:left="332" w:right="2747"/>
        <w:jc w:val="both"/>
      </w:pPr>
      <w:r>
        <w:rPr>
          <w:noProof/>
          <w:lang w:val="en-GB" w:eastAsia="en-GB"/>
        </w:rPr>
        <w:drawing>
          <wp:anchor distT="0" distB="0" distL="0" distR="0" simplePos="0" relativeHeight="1888" behindDoc="0" locked="0" layoutInCell="1" allowOverlap="1">
            <wp:simplePos x="0" y="0"/>
            <wp:positionH relativeFrom="page">
              <wp:posOffset>5608954</wp:posOffset>
            </wp:positionH>
            <wp:positionV relativeFrom="paragraph">
              <wp:posOffset>-44376</wp:posOffset>
            </wp:positionV>
            <wp:extent cx="1323340" cy="1317625"/>
            <wp:effectExtent l="0" t="0" r="0" b="0"/>
            <wp:wrapNone/>
            <wp:docPr id="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203"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204">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11"/>
        <w:rPr>
          <w:sz w:val="23"/>
        </w:rPr>
      </w:pPr>
    </w:p>
    <w:p w:rsidR="00186C5C" w:rsidRDefault="007C4D4B">
      <w:pPr>
        <w:pStyle w:val="BodyText"/>
        <w:ind w:left="4005" w:right="627"/>
        <w:jc w:val="both"/>
      </w:pPr>
      <w:r>
        <w:rPr>
          <w:noProof/>
          <w:lang w:val="en-GB" w:eastAsia="en-GB"/>
        </w:rPr>
        <w:drawing>
          <wp:anchor distT="0" distB="0" distL="0" distR="0" simplePos="0" relativeHeight="1864" behindDoc="0" locked="0" layoutInCell="1" allowOverlap="1">
            <wp:simplePos x="0" y="0"/>
            <wp:positionH relativeFrom="page">
              <wp:posOffset>395604</wp:posOffset>
            </wp:positionH>
            <wp:positionV relativeFrom="paragraph">
              <wp:posOffset>-9070</wp:posOffset>
            </wp:positionV>
            <wp:extent cx="2357120" cy="627379"/>
            <wp:effectExtent l="0" t="0" r="0" b="0"/>
            <wp:wrapNone/>
            <wp:docPr id="3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205" cstate="print"/>
                    <a:stretch>
                      <a:fillRect/>
                    </a:stretch>
                  </pic:blipFill>
                  <pic:spPr>
                    <a:xfrm>
                      <a:off x="0" y="0"/>
                      <a:ext cx="2357120" cy="627379"/>
                    </a:xfrm>
                    <a:prstGeom prst="rect">
                      <a:avLst/>
                    </a:prstGeom>
                  </pic:spPr>
                </pic:pic>
              </a:graphicData>
            </a:graphic>
          </wp:anchor>
        </w:drawing>
      </w:r>
      <w:proofErr w:type="spellStart"/>
      <w:r>
        <w:t>iKnow</w:t>
      </w:r>
      <w:proofErr w:type="spellEnd"/>
      <w:r>
        <w:t xml:space="preserve"> My Class is an online, formative course assessment that helps educators discover students' perspectives about themselves as learners, course content, and instruction. Survey </w:t>
      </w:r>
      <w:proofErr w:type="gramStart"/>
      <w:r>
        <w:t>questions  are</w:t>
      </w:r>
      <w:proofErr w:type="gramEnd"/>
      <w:r>
        <w:t xml:space="preserve">  based  on  more  than  20  years  of    aspirations</w:t>
      </w:r>
    </w:p>
    <w:p w:rsidR="00186C5C" w:rsidRDefault="007C4D4B">
      <w:pPr>
        <w:pStyle w:val="BodyText"/>
        <w:ind w:left="332" w:right="631"/>
        <w:jc w:val="both"/>
      </w:pPr>
      <w:r>
        <w:t>research, and are designed to help teachers promote the conditions that inspire students to achieve their fullest potential.</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7"/>
        <w:rPr>
          <w:sz w:val="21"/>
        </w:rPr>
      </w:pPr>
    </w:p>
    <w:p w:rsidR="00186C5C" w:rsidRDefault="007C4D4B">
      <w:pPr>
        <w:pStyle w:val="BodyText"/>
        <w:ind w:left="2302" w:right="628"/>
        <w:jc w:val="both"/>
      </w:pPr>
      <w:r>
        <w:rPr>
          <w:noProof/>
          <w:lang w:val="en-GB" w:eastAsia="en-GB"/>
        </w:rPr>
        <w:drawing>
          <wp:anchor distT="0" distB="0" distL="0" distR="0" simplePos="0" relativeHeight="1912" behindDoc="0" locked="0" layoutInCell="1" allowOverlap="1">
            <wp:simplePos x="0" y="0"/>
            <wp:positionH relativeFrom="page">
              <wp:posOffset>545465</wp:posOffset>
            </wp:positionH>
            <wp:positionV relativeFrom="paragraph">
              <wp:posOffset>8709</wp:posOffset>
            </wp:positionV>
            <wp:extent cx="1132205" cy="1132204"/>
            <wp:effectExtent l="0" t="0" r="0" b="0"/>
            <wp:wrapNone/>
            <wp:docPr id="3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206" cstate="print"/>
                    <a:stretch>
                      <a:fillRect/>
                    </a:stretch>
                  </pic:blipFill>
                  <pic:spPr>
                    <a:xfrm>
                      <a:off x="0" y="0"/>
                      <a:ext cx="1132205" cy="1132204"/>
                    </a:xfrm>
                    <a:prstGeom prst="rect">
                      <a:avLst/>
                    </a:prstGeom>
                  </pic:spPr>
                </pic:pic>
              </a:graphicData>
            </a:graphic>
          </wp:anchor>
        </w:drawing>
      </w:r>
      <w:r>
        <w:t xml:space="preserve">My Aspirations Action Plan (MAAP) focuses everything we know about educational "next practices" into an integrated, practical system. This revolutionary, online portfolio provides students with an active voice in </w:t>
      </w:r>
      <w:proofErr w:type="gramStart"/>
      <w:r>
        <w:t>their  own</w:t>
      </w:r>
      <w:proofErr w:type="gramEnd"/>
      <w:r>
        <w:t xml:space="preserve"> learning by allowing them to set goals and track their academic  achievement and personal growth along the</w:t>
      </w:r>
      <w:r>
        <w:rPr>
          <w:spacing w:val="-15"/>
        </w:rPr>
        <w:t xml:space="preserve"> </w:t>
      </w:r>
      <w:r>
        <w:t>way.</w:t>
      </w:r>
    </w:p>
    <w:p w:rsidR="00186C5C" w:rsidRDefault="00186C5C">
      <w:pPr>
        <w:pStyle w:val="BodyText"/>
      </w:pPr>
    </w:p>
    <w:p w:rsidR="00186C5C" w:rsidRDefault="00186C5C">
      <w:pPr>
        <w:pStyle w:val="BodyText"/>
        <w:spacing w:before="11"/>
        <w:rPr>
          <w:sz w:val="23"/>
        </w:rPr>
      </w:pPr>
    </w:p>
    <w:p w:rsidR="00186C5C" w:rsidRDefault="007C4D4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rsidR="00186C5C" w:rsidRDefault="00186C5C">
      <w:pPr>
        <w:pStyle w:val="BodyText"/>
        <w:spacing w:before="11"/>
        <w:rPr>
          <w:sz w:val="23"/>
        </w:rPr>
      </w:pPr>
    </w:p>
    <w:p w:rsidR="00186C5C" w:rsidRDefault="007C4D4B">
      <w:pPr>
        <w:pStyle w:val="BodyText"/>
        <w:spacing w:before="1"/>
        <w:ind w:left="332" w:right="636"/>
        <w:jc w:val="both"/>
      </w:pPr>
      <w:r>
        <w:t>Not just for students. We also have a staff MAAP so you can track your own personal goals and professional development.</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2"/>
        <w:rPr>
          <w:sz w:val="21"/>
        </w:rPr>
      </w:pPr>
      <w:r>
        <w:rPr>
          <w:noProof/>
          <w:lang w:val="en-GB" w:eastAsia="en-GB"/>
        </w:rPr>
        <mc:AlternateContent>
          <mc:Choice Requires="wps">
            <w:drawing>
              <wp:anchor distT="4294967295" distB="4294967295" distL="0" distR="0" simplePos="0" relativeHeight="1792" behindDoc="0" locked="0" layoutInCell="1" allowOverlap="1">
                <wp:simplePos x="0" y="0"/>
                <wp:positionH relativeFrom="page">
                  <wp:posOffset>469265</wp:posOffset>
                </wp:positionH>
                <wp:positionV relativeFrom="paragraph">
                  <wp:posOffset>194309</wp:posOffset>
                </wp:positionV>
                <wp:extent cx="6702425" cy="0"/>
                <wp:effectExtent l="0" t="0" r="22225" b="19050"/>
                <wp:wrapTopAndBottom/>
                <wp:docPr id="9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5CFA" id="Line 8" o:spid="_x0000_s1026" style="position:absolute;z-index:1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5.3pt" to="56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KtHwIAAEI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" strokecolor="#8eb4e2">
                <w10:wrap type="topAndBottom" anchorx="page"/>
              </v:line>
            </w:pict>
          </mc:Fallback>
        </mc:AlternateContent>
      </w:r>
    </w:p>
    <w:p w:rsidR="00186C5C" w:rsidRDefault="007C4D4B">
      <w:pPr>
        <w:pStyle w:val="Heading3"/>
        <w:spacing w:line="238" w:lineRule="exact"/>
        <w:ind w:left="332"/>
        <w:jc w:val="left"/>
      </w:pPr>
      <w:r>
        <w:rPr>
          <w:color w:val="00AFEF"/>
        </w:rPr>
        <w:t>South Coast District</w:t>
      </w:r>
    </w:p>
    <w:p w:rsidR="00186C5C" w:rsidRDefault="007C4D4B">
      <w:pPr>
        <w:pStyle w:val="BodyText"/>
        <w:ind w:left="128"/>
        <w:rPr>
          <w:sz w:val="20"/>
        </w:rPr>
      </w:pPr>
      <w:r>
        <w:rPr>
          <w:noProof/>
          <w:sz w:val="20"/>
          <w:lang w:val="en-GB" w:eastAsia="en-GB"/>
        </w:rPr>
        <w:drawing>
          <wp:inline distT="0" distB="0" distL="0" distR="0">
            <wp:extent cx="1925457" cy="557784"/>
            <wp:effectExtent l="0" t="0" r="0" b="0"/>
            <wp:docPr id="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2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984"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94"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4"/>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5" style="position:absolute;margin-left:189.45pt;margin-top:778.85pt;width:350.45pt;height:48.2pt;z-index:1984;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zEh3SKjsAACo7AAAV&#10;AAAAZHJzL21lZGlhL2ltYWdlMi5qcGVn/9j/4AAQSkZJRgABAQEA3ADcAAD/2wBDAAIBAQEBAQIB&#10;AQECAgICAgQDAgICAgUEBAMEBgUGBgYFBgYGBwkIBgcJBwYGCAsICQoKCgoKBggLDAsKDAkKCgr/&#10;2wBDAQICAgICAgUDAwUKBwYHCgoKCgoKCgoKCgoKCgoKCgoKCgoKCgoKCgoKCgoKCgoKCgoKCgoK&#10;CgoKCgoKCgoKCgr/wAARCABW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">
                <v:shape id="Picture 7" o:spid="_x0000_s112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TP7FAAAA2wAAAA8AAABkcnMvZG93bnJldi54bWxEj0FrwkAUhO+F/oflFbwU3VSltamrVEEI&#10;CNJG8fyafU2C2bcxu+r6712h0OMwM98w03kwjThT52rLCl4GCQjiwuqaSwW77ao/AeE8ssbGMim4&#10;koP57PFhiqm2F/6mc+5LESHsUlRQed+mUrqiIoNuYFvi6P3azqCPsiul7vAS4aaRwyR5lQZrjgsV&#10;trSsqDjkJ6PgDb/C0obN+rjPT8+j4z77WRwypXpP4fMDhKfg/8N/7UwreB/D/Uv8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Ez+xQAAANsAAAAPAAAAAAAAAAAAAAAA&#10;AJ8CAABkcnMvZG93bnJldi54bWxQSwUGAAAAAAQABAD3AAAAkQMAAAAA&#10;">
                  <v:imagedata r:id="rId197" o:title=""/>
                </v:shape>
                <v:rect id="Rectangle 6" o:spid="_x0000_s112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shape id="Picture 5" o:spid="_x0000_s112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YxHFAAAA2wAAAA8AAABkcnMvZG93bnJldi54bWxEj0FrwkAUhO+F/oflCV5K3eghmNRVpCCI&#10;9lLb5PzIPpNg9m3cXU3aX98tFHocZuYbZrUZTSfu5HxrWcF8loAgrqxuuVbw+bF7XoLwAVljZ5kU&#10;fJGHzfrxYYW5tgO/0/0UahEh7HNU0ITQ51L6qiGDfmZ74uidrTMYonS11A6HCDedXCRJKg22HBca&#10;7Om1oepyuhkF5WH7VjwVy7P7nreLfVmF67HLlJpOxu0LiEBj+A//tfdaQZbC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mMRxQAAANsAAAAPAAAAAAAAAAAAAAAA&#10;AJ8CAABkcnMvZG93bnJldi54bWxQSwUGAAAAAAQABAD3AAAAkQMAAAAA&#10;">
                  <v:imagedata r:id="rId198" o:title=""/>
                </v:shape>
                <v:shape id="Text Box 4" o:spid="_x0000_s112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76647" w:rsidRDefault="00176647">
                        <w:pPr>
                          <w:spacing w:line="240" w:lineRule="exact"/>
                          <w:rPr>
                            <w:b/>
                            <w:sz w:val="24"/>
                          </w:rPr>
                        </w:pPr>
                        <w:r>
                          <w:rPr>
                            <w:b/>
                            <w:sz w:val="24"/>
                          </w:rPr>
                          <w:t>13</w:t>
                        </w:r>
                      </w:p>
                    </w:txbxContent>
                  </v:textbox>
                </v:shape>
                <w10:wrap anchorx="page" anchory="page"/>
              </v:group>
            </w:pict>
          </mc:Fallback>
        </mc:AlternateContent>
      </w:r>
    </w:p>
    <w:p w:rsidR="00186C5C" w:rsidRDefault="007C4D4B">
      <w:pPr>
        <w:spacing w:before="20"/>
        <w:ind w:left="312"/>
        <w:jc w:val="both"/>
        <w:rPr>
          <w:b/>
          <w:sz w:val="40"/>
        </w:rPr>
      </w:pPr>
      <w:r>
        <w:rPr>
          <w:b/>
          <w:color w:val="00AFEF"/>
          <w:sz w:val="40"/>
        </w:rPr>
        <w:t>Safe Recruitment Procedure</w:t>
      </w:r>
    </w:p>
    <w:p w:rsidR="00186C5C" w:rsidRDefault="00186C5C">
      <w:pPr>
        <w:pStyle w:val="BodyText"/>
        <w:spacing w:before="1"/>
        <w:rPr>
          <w:b/>
          <w:sz w:val="40"/>
        </w:rPr>
      </w:pPr>
    </w:p>
    <w:p w:rsidR="00186C5C" w:rsidRDefault="007C4D4B">
      <w:pPr>
        <w:pStyle w:val="BodyText"/>
        <w:ind w:left="312" w:right="633"/>
        <w:jc w:val="both"/>
      </w:pPr>
      <w: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rsidR="00186C5C" w:rsidRDefault="00186C5C">
      <w:pPr>
        <w:pStyle w:val="BodyText"/>
        <w:spacing w:before="11"/>
        <w:rPr>
          <w:sz w:val="23"/>
        </w:rPr>
      </w:pPr>
    </w:p>
    <w:p w:rsidR="00186C5C" w:rsidRDefault="007C4D4B">
      <w:pPr>
        <w:pStyle w:val="Heading3"/>
        <w:spacing w:before="1"/>
      </w:pPr>
      <w:r>
        <w:rPr>
          <w:color w:val="00AFEF"/>
        </w:rPr>
        <w:t>Disclosure</w:t>
      </w:r>
    </w:p>
    <w:p w:rsidR="00186C5C" w:rsidRDefault="007C4D4B">
      <w:pPr>
        <w:pStyle w:val="BodyText"/>
        <w:ind w:left="312" w:right="630"/>
        <w:jc w:val="both"/>
      </w:pPr>
      <w: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186C5C" w:rsidRDefault="00186C5C">
      <w:pPr>
        <w:pStyle w:val="BodyText"/>
        <w:spacing w:before="2"/>
      </w:pPr>
    </w:p>
    <w:p w:rsidR="00186C5C" w:rsidRDefault="007C4D4B">
      <w:pPr>
        <w:pStyle w:val="Heading3"/>
      </w:pPr>
      <w:r>
        <w:rPr>
          <w:color w:val="00AFEF"/>
        </w:rPr>
        <w:t>Shortlisting</w:t>
      </w:r>
    </w:p>
    <w:p w:rsidR="00186C5C" w:rsidRDefault="007C4D4B">
      <w:pPr>
        <w:pStyle w:val="BodyText"/>
        <w:ind w:left="312" w:right="1078"/>
      </w:pPr>
      <w:r>
        <w:t>Only those candidates meeting the relevant criteria indicated in the personal specification will be taken forward from application.</w:t>
      </w:r>
    </w:p>
    <w:p w:rsidR="00186C5C" w:rsidRDefault="00186C5C">
      <w:pPr>
        <w:pStyle w:val="BodyText"/>
        <w:spacing w:before="11"/>
        <w:rPr>
          <w:sz w:val="23"/>
        </w:rPr>
      </w:pPr>
    </w:p>
    <w:p w:rsidR="00186C5C" w:rsidRDefault="007C4D4B">
      <w:pPr>
        <w:pStyle w:val="Heading3"/>
        <w:spacing w:before="1"/>
      </w:pPr>
      <w:r>
        <w:rPr>
          <w:color w:val="00AFEF"/>
        </w:rPr>
        <w:t>Interview</w:t>
      </w:r>
    </w:p>
    <w:p w:rsidR="00186C5C" w:rsidRDefault="007C4D4B">
      <w:pPr>
        <w:pStyle w:val="BodyText"/>
        <w:ind w:left="312" w:right="629"/>
        <w:jc w:val="both"/>
      </w:pPr>
      <w:r>
        <w:t>Longlisted candidates may be subject to a screening interview. Those shortlisted will take part in an interview with questions relating to the job description and person specification and may also have to take part in a selection exercise such as a lesson observation.</w:t>
      </w:r>
    </w:p>
    <w:p w:rsidR="00186C5C" w:rsidRDefault="007C4D4B">
      <w:pPr>
        <w:pStyle w:val="BodyText"/>
        <w:spacing w:before="62"/>
        <w:ind w:left="312" w:right="638"/>
        <w:jc w:val="both"/>
      </w:pPr>
      <w:r>
        <w:t>Where necessary, candidates will be asked to address any discrepancies, anomalies or gaps in their application form.</w:t>
      </w:r>
    </w:p>
    <w:p w:rsidR="00186C5C" w:rsidRDefault="00186C5C">
      <w:pPr>
        <w:pStyle w:val="BodyText"/>
        <w:spacing w:before="11"/>
        <w:rPr>
          <w:sz w:val="23"/>
        </w:rPr>
      </w:pPr>
    </w:p>
    <w:p w:rsidR="00186C5C" w:rsidRDefault="007C4D4B">
      <w:pPr>
        <w:pStyle w:val="Heading3"/>
        <w:spacing w:before="1"/>
      </w:pPr>
      <w:r>
        <w:rPr>
          <w:color w:val="00AFEF"/>
        </w:rPr>
        <w:t>Reference checking</w:t>
      </w:r>
    </w:p>
    <w:p w:rsidR="00186C5C" w:rsidRDefault="007C4D4B">
      <w:pPr>
        <w:pStyle w:val="BodyText"/>
        <w:ind w:left="312" w:right="692"/>
      </w:pPr>
      <w:r>
        <w:t>At least two references will be requested, normally from the previous and current employers. These may be contacted before the interview and in all case before an offer of appointment is confirmed.</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0"/>
        </w:rPr>
      </w:pPr>
      <w:r>
        <w:rPr>
          <w:noProof/>
          <w:lang w:val="en-GB" w:eastAsia="en-GB"/>
        </w:rPr>
        <mc:AlternateContent>
          <mc:Choice Requires="wps">
            <w:drawing>
              <wp:anchor distT="4294967295" distB="4294967295" distL="0" distR="0" simplePos="0" relativeHeight="1936" behindDoc="0" locked="0" layoutInCell="1" allowOverlap="1">
                <wp:simplePos x="0" y="0"/>
                <wp:positionH relativeFrom="page">
                  <wp:posOffset>469265</wp:posOffset>
                </wp:positionH>
                <wp:positionV relativeFrom="paragraph">
                  <wp:posOffset>107949</wp:posOffset>
                </wp:positionV>
                <wp:extent cx="6702425" cy="0"/>
                <wp:effectExtent l="0" t="0" r="22225" b="19050"/>
                <wp:wrapTopAndBottom/>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41DD" id="Line 2" o:spid="_x0000_s1026" style="position:absolute;z-index:19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5pt" to="564.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5.png"/>
                    <pic:cNvPicPr/>
                  </pic:nvPicPr>
                  <pic:blipFill>
                    <a:blip r:embed="rId199" cstate="print"/>
                    <a:stretch>
                      <a:fillRect/>
                    </a:stretch>
                  </pic:blipFill>
                  <pic:spPr>
                    <a:xfrm>
                      <a:off x="0" y="0"/>
                      <a:ext cx="1925457" cy="557784"/>
                    </a:xfrm>
                    <a:prstGeom prst="rect">
                      <a:avLst/>
                    </a:prstGeom>
                  </pic:spPr>
                </pic:pic>
              </a:graphicData>
            </a:graphic>
          </wp:inline>
        </w:drawing>
      </w: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647" w:rsidRDefault="00176647">
      <w:r>
        <w:separator/>
      </w:r>
    </w:p>
  </w:endnote>
  <w:endnote w:type="continuationSeparator" w:id="0">
    <w:p w:rsidR="00176647" w:rsidRDefault="0017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647" w:rsidRDefault="00176647">
      <w:r>
        <w:separator/>
      </w:r>
    </w:p>
  </w:footnote>
  <w:footnote w:type="continuationSeparator" w:id="0">
    <w:p w:rsidR="00176647" w:rsidRDefault="00176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47" w:rsidRDefault="00176647">
    <w:pPr>
      <w:pStyle w:val="BodyText"/>
      <w:spacing w:line="14" w:lineRule="auto"/>
      <w:rPr>
        <w:sz w:val="20"/>
      </w:rPr>
    </w:pPr>
    <w:r>
      <w:rPr>
        <w:noProof/>
        <w:lang w:val="en-GB" w:eastAsia="en-GB"/>
      </w:rPr>
      <w:drawing>
        <wp:anchor distT="0" distB="0" distL="0" distR="0" simplePos="0" relativeHeight="268409711" behindDoc="1" locked="0" layoutInCell="1" allowOverlap="1">
          <wp:simplePos x="0" y="0"/>
          <wp:positionH relativeFrom="page">
            <wp:posOffset>540384</wp:posOffset>
          </wp:positionH>
          <wp:positionV relativeFrom="page">
            <wp:posOffset>358139</wp:posOffset>
          </wp:positionV>
          <wp:extent cx="2559685" cy="484504"/>
          <wp:effectExtent l="0" t="0" r="0" b="0"/>
          <wp:wrapNone/>
          <wp:docPr id="1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5C"/>
    <w:rsid w:val="000F0D73"/>
    <w:rsid w:val="00102915"/>
    <w:rsid w:val="00161882"/>
    <w:rsid w:val="00176647"/>
    <w:rsid w:val="00186C5C"/>
    <w:rsid w:val="0039649D"/>
    <w:rsid w:val="00455D24"/>
    <w:rsid w:val="00471DDD"/>
    <w:rsid w:val="007452F3"/>
    <w:rsid w:val="00763F14"/>
    <w:rsid w:val="007C4D4B"/>
    <w:rsid w:val="00810BC8"/>
    <w:rsid w:val="00843C02"/>
    <w:rsid w:val="00855A28"/>
    <w:rsid w:val="008804EF"/>
    <w:rsid w:val="008F1479"/>
    <w:rsid w:val="00D36313"/>
    <w:rsid w:val="00D52FE7"/>
    <w:rsid w:val="00D9737F"/>
    <w:rsid w:val="00E02DDE"/>
    <w:rsid w:val="00E842AE"/>
    <w:rsid w:val="00F84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550A3-4008-4369-B5F2-F21E16FE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3.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hyperlink" Target="http://www.aspirationsacademies.org/" TargetMode="Externa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hyperlink" Target="http://www.aatmagna.org/" TargetMode="External"/><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4.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86.png"/><Relationship Id="rId203" Type="http://schemas.openxmlformats.org/officeDocument/2006/relationships/image" Target="media/image192.png"/><Relationship Id="rId208"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2.jpeg"/><Relationship Id="rId190" Type="http://schemas.openxmlformats.org/officeDocument/2006/relationships/image" Target="media/image181.png"/><Relationship Id="rId204" Type="http://schemas.openxmlformats.org/officeDocument/2006/relationships/hyperlink" Target="http://www.qisa.org/framework/conditions.jsp"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hyperlink" Target="file:///F:\Job%20Packs\www.aspirationsacademies.org" TargetMode="External"/><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3.jpeg"/><Relationship Id="rId200" Type="http://schemas.openxmlformats.org/officeDocument/2006/relationships/header" Target="header1.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jpeg"/><Relationship Id="rId201" Type="http://schemas.openxmlformats.org/officeDocument/2006/relationships/image" Target="media/image190.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202" Type="http://schemas.openxmlformats.org/officeDocument/2006/relationships/image" Target="media/image191.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91094866</Template>
  <TotalTime>6</TotalTime>
  <Pages>10</Pages>
  <Words>2227</Words>
  <Characters>12696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5</cp:revision>
  <dcterms:created xsi:type="dcterms:W3CDTF">2017-09-28T08:32:00Z</dcterms:created>
  <dcterms:modified xsi:type="dcterms:W3CDTF">2017-10-10T08:37:00Z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