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9A24A9" w:rsidP="001D431E">
      <w:pPr>
        <w:rPr>
          <w:sz w:val="20"/>
        </w:rPr>
      </w:pPr>
      <w:r>
        <w:rPr>
          <w:sz w:val="20"/>
        </w:rPr>
        <w:t xml:space="preserve">May </w:t>
      </w:r>
      <w:r w:rsidR="000322DD">
        <w:rPr>
          <w:sz w:val="20"/>
        </w:rPr>
        <w:t>2018</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w:t>
      </w:r>
      <w:r w:rsidR="000322DD">
        <w:rPr>
          <w:rFonts w:cs="Arial"/>
          <w:sz w:val="20"/>
        </w:rPr>
        <w:t xml:space="preserve">and expanding </w:t>
      </w:r>
      <w:r w:rsidRPr="0062015E">
        <w:rPr>
          <w:rFonts w:cs="Arial"/>
          <w:sz w:val="20"/>
        </w:rPr>
        <w:t xml:space="preserve">school of </w:t>
      </w:r>
      <w:r>
        <w:rPr>
          <w:rFonts w:cs="Arial"/>
          <w:sz w:val="20"/>
        </w:rPr>
        <w:t>approximately</w:t>
      </w:r>
      <w:r w:rsidRPr="0062015E">
        <w:rPr>
          <w:rFonts w:cs="Arial"/>
          <w:sz w:val="20"/>
        </w:rPr>
        <w:t xml:space="preserve"> </w:t>
      </w:r>
      <w:r w:rsidR="001B4033">
        <w:rPr>
          <w:rFonts w:cs="Arial"/>
          <w:sz w:val="20"/>
        </w:rPr>
        <w:t>1000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0322DD" w:rsidRDefault="000322DD"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1173732" cy="818985"/>
            <wp:effectExtent l="0" t="0" r="7620" b="635"/>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386" cy="871773"/>
                    </a:xfrm>
                    <a:prstGeom prst="rect">
                      <a:avLst/>
                    </a:prstGeom>
                    <a:noFill/>
                    <a:ln>
                      <a:noFill/>
                    </a:ln>
                  </pic:spPr>
                </pic:pic>
              </a:graphicData>
            </a:graphic>
          </wp:inline>
        </w:drawing>
      </w:r>
      <w:bookmarkStart w:id="0" w:name="_GoBack"/>
      <w:bookmarkEnd w:id="0"/>
    </w:p>
    <w:p w:rsidR="001D431E" w:rsidRDefault="000322DD" w:rsidP="001D431E">
      <w:pPr>
        <w:rPr>
          <w:rFonts w:cs="Arial"/>
          <w:sz w:val="20"/>
        </w:rPr>
      </w:pPr>
      <w:r>
        <w:rPr>
          <w:rFonts w:cs="Arial"/>
          <w:sz w:val="20"/>
        </w:rPr>
        <w:t>Simon</w:t>
      </w:r>
      <w:r w:rsidR="001D431E">
        <w:rPr>
          <w:rFonts w:cs="Arial"/>
          <w:sz w:val="20"/>
        </w:rPr>
        <w:t xml:space="preserve">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B08" w:rsidRDefault="000C4B08">
      <w:r>
        <w:separator/>
      </w:r>
    </w:p>
  </w:endnote>
  <w:endnote w:type="continuationSeparator" w:id="0">
    <w:p w:rsidR="000C4B08" w:rsidRDefault="000C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77AF37"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B08" w:rsidRDefault="000C4B08">
      <w:r>
        <w:separator/>
      </w:r>
    </w:p>
  </w:footnote>
  <w:footnote w:type="continuationSeparator" w:id="0">
    <w:p w:rsidR="000C4B08" w:rsidRDefault="000C4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9A24A9">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9A24A9">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08"/>
    <w:rsid w:val="000322DD"/>
    <w:rsid w:val="000C4B08"/>
    <w:rsid w:val="001B1BD2"/>
    <w:rsid w:val="001B4033"/>
    <w:rsid w:val="001C3881"/>
    <w:rsid w:val="001D431E"/>
    <w:rsid w:val="002C1CF2"/>
    <w:rsid w:val="00317646"/>
    <w:rsid w:val="004176BD"/>
    <w:rsid w:val="00495B89"/>
    <w:rsid w:val="004B6A51"/>
    <w:rsid w:val="007E38A2"/>
    <w:rsid w:val="008E2EC6"/>
    <w:rsid w:val="00986216"/>
    <w:rsid w:val="009A24A9"/>
    <w:rsid w:val="009D1490"/>
    <w:rsid w:val="009E6792"/>
    <w:rsid w:val="00AB7977"/>
    <w:rsid w:val="00BA0E3D"/>
    <w:rsid w:val="00C53194"/>
    <w:rsid w:val="00D8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colormru v:ext="edit" colors="teal"/>
    </o:shapedefaults>
    <o:shapelayout v:ext="edit">
      <o:idmap v:ext="edit" data="1"/>
    </o:shapelayout>
  </w:shapeDefaults>
  <w:decimalSymbol w:val="."/>
  <w:listSeparator w:val=","/>
  <w15:docId w15:val="{56568224-C6D5-41EA-A09C-59B3712D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72F04A0C</Template>
  <TotalTime>4</TotalTime>
  <Pages>1</Pages>
  <Words>471</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2851</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H Mathews</dc:creator>
  <cp:lastModifiedBy>Ms J Gibson</cp:lastModifiedBy>
  <cp:revision>7</cp:revision>
  <cp:lastPrinted>2016-11-02T11:06:00Z</cp:lastPrinted>
  <dcterms:created xsi:type="dcterms:W3CDTF">2017-11-16T10:31:00Z</dcterms:created>
  <dcterms:modified xsi:type="dcterms:W3CDTF">2018-05-01T13:35:00Z</dcterms:modified>
</cp:coreProperties>
</file>