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0B6" w:rsidRPr="001A70B6" w:rsidRDefault="001A70B6" w:rsidP="006E3BAB">
      <w:pPr>
        <w:ind w:left="-142" w:firstLine="142"/>
      </w:pPr>
    </w:p>
    <w:p w:rsidR="003F260F" w:rsidRDefault="003F260F">
      <w:pPr>
        <w:sectPr w:rsidR="003F260F" w:rsidSect="00815ED6">
          <w:headerReference w:type="default" r:id="rId9"/>
          <w:footerReference w:type="default" r:id="rId10"/>
          <w:headerReference w:type="first" r:id="rId11"/>
          <w:footerReference w:type="first" r:id="rId12"/>
          <w:type w:val="continuous"/>
          <w:pgSz w:w="11906" w:h="16838" w:code="9"/>
          <w:pgMar w:top="2291" w:right="1797" w:bottom="1440" w:left="1560" w:header="567" w:footer="1655" w:gutter="0"/>
          <w:pgNumType w:start="1" w:chapStyle="1"/>
          <w:cols w:space="708"/>
          <w:titlePg/>
          <w:docGrid w:linePitch="360"/>
        </w:sectPr>
      </w:pPr>
    </w:p>
    <w:p w:rsidR="00A312C3" w:rsidRPr="007605BE" w:rsidRDefault="00A312C3" w:rsidP="007D3F08"/>
    <w:p w:rsidR="006F5ADB" w:rsidRDefault="006F5ADB" w:rsidP="006F5ADB">
      <w:pPr>
        <w:sectPr w:rsidR="006F5ADB" w:rsidSect="00815ED6">
          <w:headerReference w:type="default" r:id="rId13"/>
          <w:footerReference w:type="default" r:id="rId14"/>
          <w:headerReference w:type="first" r:id="rId15"/>
          <w:footerReference w:type="first" r:id="rId16"/>
          <w:type w:val="continuous"/>
          <w:pgSz w:w="11906" w:h="16838" w:code="9"/>
          <w:pgMar w:top="2291" w:right="1797" w:bottom="1440" w:left="1560" w:header="567" w:footer="1655" w:gutter="0"/>
          <w:pgNumType w:start="1" w:chapStyle="1"/>
          <w:cols w:space="708"/>
          <w:titlePg/>
          <w:docGrid w:linePitch="360"/>
        </w:sectPr>
      </w:pPr>
    </w:p>
    <w:p w:rsidR="00F974D9" w:rsidRDefault="00F974D9" w:rsidP="00F974D9">
      <w:r>
        <w:lastRenderedPageBreak/>
        <w:t xml:space="preserve">Date:  </w:t>
      </w:r>
      <w:r w:rsidR="007E7C00">
        <w:t>29</w:t>
      </w:r>
      <w:r w:rsidR="007E7C00" w:rsidRPr="007E7C00">
        <w:rPr>
          <w:vertAlign w:val="superscript"/>
        </w:rPr>
        <w:t>th</w:t>
      </w:r>
      <w:r w:rsidR="007E7C00">
        <w:t xml:space="preserve"> January 2018</w:t>
      </w:r>
    </w:p>
    <w:p w:rsidR="00F974D9" w:rsidRDefault="00F974D9" w:rsidP="00F974D9"/>
    <w:p w:rsidR="00F974D9" w:rsidRDefault="00F974D9" w:rsidP="00F974D9">
      <w:pPr>
        <w:rPr>
          <w:color w:val="FF0000"/>
        </w:rPr>
      </w:pPr>
      <w:r>
        <w:t>Dear Candidate</w:t>
      </w:r>
    </w:p>
    <w:p w:rsidR="00F974D9" w:rsidRDefault="00F974D9" w:rsidP="00F974D9">
      <w:pPr>
        <w:outlineLvl w:val="0"/>
        <w:rPr>
          <w:b/>
        </w:rPr>
      </w:pPr>
    </w:p>
    <w:p w:rsidR="00F974D9" w:rsidRDefault="00F974D9" w:rsidP="00F974D9">
      <w:pPr>
        <w:tabs>
          <w:tab w:val="left" w:pos="1134"/>
        </w:tabs>
        <w:outlineLvl w:val="0"/>
        <w:rPr>
          <w:b/>
        </w:rPr>
      </w:pPr>
      <w:r>
        <w:rPr>
          <w:b/>
        </w:rPr>
        <w:t xml:space="preserve">Position: </w:t>
      </w:r>
      <w:r>
        <w:rPr>
          <w:b/>
        </w:rPr>
        <w:tab/>
      </w:r>
      <w:r w:rsidR="009200CA">
        <w:rPr>
          <w:b/>
        </w:rPr>
        <w:t>Curriculum Area Leader: Chemistry</w:t>
      </w:r>
      <w:r>
        <w:rPr>
          <w:b/>
        </w:rPr>
        <w:t xml:space="preserve"> </w:t>
      </w:r>
    </w:p>
    <w:p w:rsidR="00F974D9" w:rsidRDefault="00F974D9" w:rsidP="00F974D9"/>
    <w:p w:rsidR="009200CA" w:rsidRPr="003E61E4" w:rsidRDefault="009200CA" w:rsidP="009200CA">
      <w:r w:rsidRPr="003E61E4">
        <w:t xml:space="preserve">Thank you for your enquiry regarding this position.  </w:t>
      </w:r>
      <w:r w:rsidRPr="003E61E4">
        <w:rPr>
          <w:color w:val="333333"/>
          <w:lang w:val="en"/>
        </w:rPr>
        <w:t xml:space="preserve">We seek to appoint a </w:t>
      </w:r>
      <w:proofErr w:type="spellStart"/>
      <w:r w:rsidRPr="003E61E4">
        <w:rPr>
          <w:color w:val="333333"/>
          <w:lang w:val="en"/>
        </w:rPr>
        <w:t>well qualified</w:t>
      </w:r>
      <w:proofErr w:type="spellEnd"/>
      <w:r w:rsidRPr="003E61E4">
        <w:rPr>
          <w:color w:val="333333"/>
          <w:lang w:val="en"/>
        </w:rPr>
        <w:t xml:space="preserve"> and enthusiastic </w:t>
      </w:r>
      <w:r>
        <w:rPr>
          <w:color w:val="333333"/>
          <w:lang w:val="en"/>
        </w:rPr>
        <w:t>Curriculum Area Leader: Chemistry</w:t>
      </w:r>
      <w:r w:rsidRPr="003E61E4">
        <w:rPr>
          <w:color w:val="333333"/>
          <w:lang w:val="en"/>
        </w:rPr>
        <w:t xml:space="preserve"> to join our </w:t>
      </w:r>
      <w:r>
        <w:rPr>
          <w:color w:val="333333"/>
          <w:lang w:val="en"/>
        </w:rPr>
        <w:t>highly</w:t>
      </w:r>
      <w:r w:rsidRPr="003E61E4">
        <w:rPr>
          <w:color w:val="333333"/>
          <w:lang w:val="en"/>
        </w:rPr>
        <w:t xml:space="preserve"> successful </w:t>
      </w:r>
      <w:r>
        <w:rPr>
          <w:color w:val="333333"/>
          <w:lang w:val="en"/>
        </w:rPr>
        <w:t xml:space="preserve">Science </w:t>
      </w:r>
      <w:r w:rsidRPr="003E61E4">
        <w:rPr>
          <w:color w:val="333333"/>
          <w:lang w:val="en"/>
        </w:rPr>
        <w:t xml:space="preserve">Faculty. </w:t>
      </w:r>
      <w:r>
        <w:rPr>
          <w:color w:val="333333"/>
          <w:lang w:val="en"/>
        </w:rPr>
        <w:t xml:space="preserve"> </w:t>
      </w:r>
      <w:r w:rsidR="007E7C00" w:rsidRPr="003E61E4">
        <w:t>This post is being advertised as a full time</w:t>
      </w:r>
      <w:r w:rsidR="007E7C00">
        <w:t>, permanent role</w:t>
      </w:r>
      <w:r w:rsidR="007E7C00" w:rsidRPr="003E61E4">
        <w:t xml:space="preserve">, commencing </w:t>
      </w:r>
      <w:r w:rsidR="007E7C00">
        <w:t xml:space="preserve">after the Easter break.  </w:t>
      </w:r>
      <w:r>
        <w:rPr>
          <w:color w:val="333333"/>
          <w:lang w:val="en"/>
        </w:rPr>
        <w:t xml:space="preserve">This </w:t>
      </w:r>
      <w:r w:rsidR="007E7C00">
        <w:rPr>
          <w:color w:val="333333"/>
          <w:lang w:val="en"/>
        </w:rPr>
        <w:t xml:space="preserve">role </w:t>
      </w:r>
      <w:r>
        <w:rPr>
          <w:color w:val="333333"/>
          <w:lang w:val="en"/>
        </w:rPr>
        <w:t>comes with a TLR responsibility point 2b (£4,242 FTE)</w:t>
      </w:r>
      <w:r w:rsidR="007E7C00">
        <w:rPr>
          <w:color w:val="333333"/>
          <w:lang w:val="en"/>
        </w:rPr>
        <w:t xml:space="preserve"> for leading our Chemistry department</w:t>
      </w:r>
      <w:r>
        <w:rPr>
          <w:color w:val="333333"/>
          <w:lang w:val="en"/>
        </w:rPr>
        <w:t xml:space="preserve">.  </w:t>
      </w:r>
      <w:r w:rsidRPr="003E61E4">
        <w:rPr>
          <w:color w:val="333333"/>
          <w:lang w:val="en"/>
        </w:rPr>
        <w:t xml:space="preserve"> No previous experience in a selective setting is necessary.</w:t>
      </w:r>
    </w:p>
    <w:p w:rsidR="00F974D9" w:rsidRDefault="00F974D9" w:rsidP="00F974D9"/>
    <w:p w:rsidR="00F974D9" w:rsidRPr="003C1B18" w:rsidRDefault="00F974D9" w:rsidP="00F974D9">
      <w:pPr>
        <w:tabs>
          <w:tab w:val="left" w:pos="142"/>
        </w:tabs>
      </w:pPr>
      <w:r w:rsidRPr="003C1B18">
        <w:t xml:space="preserve">Dartford Grammar School for Girls is a heavily oversubscribed, selective school with an excellent academic record. </w:t>
      </w:r>
      <w:r w:rsidRPr="003C1B18">
        <w:rPr>
          <w:rStyle w:val="txt131"/>
          <w:color w:val="000000"/>
          <w:sz w:val="24"/>
          <w:szCs w:val="24"/>
          <w:lang w:val="en"/>
        </w:rPr>
        <w:t xml:space="preserve">Our vision for all members of our school community is </w:t>
      </w:r>
      <w:r w:rsidRPr="003C1B18">
        <w:rPr>
          <w:rStyle w:val="Strong"/>
          <w:i/>
          <w:color w:val="000000"/>
          <w:lang w:val="en"/>
        </w:rPr>
        <w:t>“Working together to achieve academic excellence and personal potential”</w:t>
      </w:r>
      <w:r w:rsidRPr="003C1B18">
        <w:rPr>
          <w:rStyle w:val="Strong"/>
          <w:color w:val="000000"/>
          <w:lang w:val="en"/>
        </w:rPr>
        <w:t xml:space="preserve">. </w:t>
      </w:r>
      <w:r w:rsidRPr="003C1B18">
        <w:rPr>
          <w:rStyle w:val="txt131"/>
          <w:color w:val="000000"/>
          <w:sz w:val="24"/>
          <w:szCs w:val="24"/>
          <w:lang w:val="en"/>
        </w:rPr>
        <w:t xml:space="preserve">We have very high standards in all areas of school life and expect our students to strive for their own personal excellence in everything they do. As a community our principal values are </w:t>
      </w:r>
      <w:r w:rsidRPr="003C1B18">
        <w:rPr>
          <w:rStyle w:val="Strong"/>
          <w:i/>
          <w:color w:val="000000"/>
          <w:lang w:val="en"/>
        </w:rPr>
        <w:t>Respect, Responsibility, Excellence, Dedication</w:t>
      </w:r>
      <w:r w:rsidRPr="003C1B18">
        <w:rPr>
          <w:rStyle w:val="Strong"/>
          <w:color w:val="000000"/>
          <w:lang w:val="en"/>
        </w:rPr>
        <w:t xml:space="preserve"> </w:t>
      </w:r>
      <w:r w:rsidRPr="003C1B18">
        <w:rPr>
          <w:rStyle w:val="txt131"/>
          <w:color w:val="000000"/>
          <w:sz w:val="24"/>
          <w:szCs w:val="24"/>
          <w:lang w:val="en"/>
        </w:rPr>
        <w:t>and</w:t>
      </w:r>
      <w:r w:rsidRPr="003C1B18">
        <w:rPr>
          <w:rStyle w:val="Strong"/>
          <w:color w:val="000000"/>
          <w:lang w:val="en"/>
        </w:rPr>
        <w:t xml:space="preserve"> </w:t>
      </w:r>
      <w:r w:rsidRPr="003C1B18">
        <w:rPr>
          <w:rStyle w:val="Strong"/>
          <w:i/>
          <w:color w:val="000000"/>
          <w:lang w:val="en"/>
        </w:rPr>
        <w:t>Creativity</w:t>
      </w:r>
      <w:r w:rsidRPr="003C1B18">
        <w:rPr>
          <w:rStyle w:val="txt131"/>
          <w:color w:val="000000"/>
          <w:sz w:val="24"/>
          <w:szCs w:val="24"/>
          <w:lang w:val="en"/>
        </w:rPr>
        <w:t xml:space="preserve">. Together we share the same high expectations and ambitious aspirations whilst </w:t>
      </w:r>
      <w:proofErr w:type="spellStart"/>
      <w:r w:rsidRPr="003C1B18">
        <w:rPr>
          <w:rStyle w:val="txt131"/>
          <w:color w:val="000000"/>
          <w:sz w:val="24"/>
          <w:szCs w:val="24"/>
          <w:lang w:val="en"/>
        </w:rPr>
        <w:t>recognising</w:t>
      </w:r>
      <w:proofErr w:type="spellEnd"/>
      <w:r w:rsidRPr="003C1B18">
        <w:rPr>
          <w:rStyle w:val="txt131"/>
          <w:color w:val="000000"/>
          <w:sz w:val="24"/>
          <w:szCs w:val="24"/>
          <w:lang w:val="en"/>
        </w:rPr>
        <w:t xml:space="preserve"> and celebrating our differences as individuals.</w:t>
      </w:r>
    </w:p>
    <w:p w:rsidR="00F974D9" w:rsidRPr="003C1B18" w:rsidRDefault="00F974D9" w:rsidP="00F974D9">
      <w:pPr>
        <w:tabs>
          <w:tab w:val="left" w:pos="142"/>
        </w:tabs>
      </w:pPr>
      <w:r w:rsidRPr="003C1B18">
        <w:t xml:space="preserve"> </w:t>
      </w:r>
    </w:p>
    <w:p w:rsidR="00F974D9" w:rsidRDefault="00F974D9" w:rsidP="00F974D9">
      <w:pPr>
        <w:tabs>
          <w:tab w:val="left" w:pos="142"/>
        </w:tabs>
      </w:pPr>
      <w: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3C1B18" w:rsidRDefault="003C1B18" w:rsidP="00F974D9">
      <w:pPr>
        <w:tabs>
          <w:tab w:val="left" w:pos="142"/>
        </w:tabs>
      </w:pPr>
    </w:p>
    <w:p w:rsidR="003C1B18" w:rsidRDefault="003C1B18" w:rsidP="00F974D9">
      <w:pPr>
        <w:tabs>
          <w:tab w:val="left" w:pos="142"/>
        </w:tabs>
      </w:pPr>
      <w: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F974D9" w:rsidRDefault="00F974D9" w:rsidP="00F974D9">
      <w:pPr>
        <w:tabs>
          <w:tab w:val="left" w:pos="142"/>
        </w:tabs>
      </w:pPr>
    </w:p>
    <w:p w:rsidR="00F974D9" w:rsidRDefault="00F974D9" w:rsidP="00F974D9">
      <w:pPr>
        <w:rPr>
          <w:b/>
        </w:rPr>
      </w:pPr>
      <w:r>
        <w:t xml:space="preserve">This post provides an excellent opportunity for </w:t>
      </w:r>
      <w:r>
        <w:rPr>
          <w:lang w:val="en"/>
        </w:rPr>
        <w:t xml:space="preserve">a well-qualified and enthusiastic teacher to join a supportive and successful Science Faculty and ambitious school.   If you think that </w:t>
      </w:r>
      <w:r>
        <w:t xml:space="preserve">Dartford Grammar School for Girls can provide the right challenge for you, we would very much welcome your application.  </w:t>
      </w:r>
      <w:r>
        <w:rPr>
          <w:b/>
        </w:rPr>
        <w:t>Applications will be viewed upon receipt.</w:t>
      </w:r>
      <w:r w:rsidR="00D41574">
        <w:rPr>
          <w:b/>
        </w:rPr>
        <w:t xml:space="preserve">  Final closing date for applications:  10:00am, Tuesday, 20</w:t>
      </w:r>
      <w:r w:rsidR="00D41574" w:rsidRPr="00D41574">
        <w:rPr>
          <w:b/>
          <w:vertAlign w:val="superscript"/>
        </w:rPr>
        <w:t>th</w:t>
      </w:r>
      <w:r w:rsidR="00D41574">
        <w:rPr>
          <w:b/>
        </w:rPr>
        <w:t xml:space="preserve"> February.</w:t>
      </w:r>
    </w:p>
    <w:p w:rsidR="00F974D9" w:rsidRDefault="00F974D9" w:rsidP="00F974D9"/>
    <w:p w:rsidR="00F974D9" w:rsidRDefault="00F974D9" w:rsidP="00F974D9">
      <w:pPr>
        <w:outlineLvl w:val="0"/>
      </w:pPr>
      <w:r>
        <w:t>I very much look forward to hearing from you.</w:t>
      </w:r>
    </w:p>
    <w:p w:rsidR="00F974D9" w:rsidRDefault="00F974D9" w:rsidP="00F974D9"/>
    <w:p w:rsidR="00F974D9" w:rsidRDefault="00F974D9" w:rsidP="00F974D9">
      <w:pPr>
        <w:tabs>
          <w:tab w:val="left" w:pos="4253"/>
        </w:tabs>
      </w:pPr>
      <w:r>
        <w:t>Yours faithfully</w:t>
      </w:r>
    </w:p>
    <w:p w:rsidR="00F974D9" w:rsidRDefault="00F974D9" w:rsidP="00F974D9">
      <w:pPr>
        <w:tabs>
          <w:tab w:val="left" w:pos="4253"/>
        </w:tabs>
      </w:pPr>
    </w:p>
    <w:p w:rsidR="00F974D9" w:rsidRDefault="00F974D9" w:rsidP="00F974D9">
      <w:pPr>
        <w:tabs>
          <w:tab w:val="left" w:pos="4253"/>
        </w:tabs>
      </w:pPr>
    </w:p>
    <w:p w:rsidR="00F974D9" w:rsidRDefault="00F974D9" w:rsidP="00F974D9">
      <w:pPr>
        <w:tabs>
          <w:tab w:val="left" w:pos="4253"/>
        </w:tabs>
      </w:pPr>
      <w:r>
        <w:t>Sharon Pritchard</w:t>
      </w:r>
    </w:p>
    <w:p w:rsidR="001C7808" w:rsidRPr="00C32A8D" w:rsidRDefault="00F974D9" w:rsidP="003C1B18">
      <w:pPr>
        <w:tabs>
          <w:tab w:val="left" w:pos="4253"/>
        </w:tabs>
        <w:rPr>
          <w:rFonts w:eastAsia="Calibri"/>
        </w:rPr>
      </w:pPr>
      <w:bookmarkStart w:id="0" w:name="_GoBack"/>
      <w:bookmarkEnd w:id="0"/>
      <w:r>
        <w:t>Headteacher</w:t>
      </w:r>
    </w:p>
    <w:sectPr w:rsidR="001C7808" w:rsidRPr="00C32A8D" w:rsidSect="00815ED6">
      <w:headerReference w:type="first" r:id="rId17"/>
      <w:type w:val="continuous"/>
      <w:pgSz w:w="11906" w:h="16838" w:code="9"/>
      <w:pgMar w:top="973" w:right="849" w:bottom="1843" w:left="1134" w:header="567" w:footer="1535"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DFF" w:rsidRDefault="00343DFF">
      <w:r>
        <w:separator/>
      </w:r>
    </w:p>
  </w:endnote>
  <w:endnote w:type="continuationSeparator" w:id="0">
    <w:p w:rsidR="00343DFF" w:rsidRDefault="00343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1" w:rsidRPr="003F260F" w:rsidRDefault="009F417F" w:rsidP="006E3BAB">
    <w:pPr>
      <w:pStyle w:val="Footer"/>
      <w:jc w:val="center"/>
    </w:pPr>
    <w:r>
      <w:rPr>
        <w:rFonts w:ascii="Arial" w:hAnsi="Arial" w:cs="Arial"/>
        <w:noProof/>
      </w:rPr>
      <w:drawing>
        <wp:inline distT="0" distB="0" distL="0" distR="0" wp14:anchorId="262EB813" wp14:editId="69586BDE">
          <wp:extent cx="5754624" cy="896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4624" cy="8961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10" w:rsidRPr="009F417F" w:rsidRDefault="00632DE9" w:rsidP="006E3BAB">
    <w:pPr>
      <w:rPr>
        <w:sz w:val="14"/>
      </w:rPr>
    </w:pPr>
    <w:r>
      <w:rPr>
        <w:noProof/>
        <w:sz w:val="14"/>
        <w:lang w:eastAsia="en-GB"/>
      </w:rPr>
      <mc:AlternateContent>
        <mc:Choice Requires="wpg">
          <w:drawing>
            <wp:anchor distT="0" distB="0" distL="114300" distR="114300" simplePos="0" relativeHeight="251677696" behindDoc="0" locked="0" layoutInCell="1" allowOverlap="1" wp14:anchorId="08A07E84" wp14:editId="10223465">
              <wp:simplePos x="0" y="0"/>
              <wp:positionH relativeFrom="column">
                <wp:posOffset>-743465</wp:posOffset>
              </wp:positionH>
              <wp:positionV relativeFrom="paragraph">
                <wp:posOffset>185798</wp:posOffset>
              </wp:positionV>
              <wp:extent cx="6840980" cy="802725"/>
              <wp:effectExtent l="0" t="0" r="0" b="0"/>
              <wp:wrapNone/>
              <wp:docPr id="4" name="Group 4"/>
              <wp:cNvGraphicFramePr/>
              <a:graphic xmlns:a="http://schemas.openxmlformats.org/drawingml/2006/main">
                <a:graphicData uri="http://schemas.microsoft.com/office/word/2010/wordprocessingGroup">
                  <wpg:wgp>
                    <wpg:cNvGrpSpPr/>
                    <wpg:grpSpPr>
                      <a:xfrm>
                        <a:off x="0" y="0"/>
                        <a:ext cx="6840980" cy="802725"/>
                        <a:chOff x="-220104" y="222887"/>
                        <a:chExt cx="6584465" cy="803064"/>
                      </a:xfrm>
                    </wpg:grpSpPr>
                    <pic:pic xmlns:pic="http://schemas.openxmlformats.org/drawingml/2006/picture">
                      <pic:nvPicPr>
                        <pic:cNvPr id="6" name="Picture 6"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40461" y="289555"/>
                          <a:ext cx="723900" cy="723900"/>
                        </a:xfrm>
                        <a:prstGeom prst="rect">
                          <a:avLst/>
                        </a:prstGeom>
                        <a:noFill/>
                        <a:ln>
                          <a:noFill/>
                        </a:ln>
                      </pic:spPr>
                    </pic:pic>
                    <wps:wsp>
                      <wps:cNvPr id="8" name="Text Box 8"/>
                      <wps:cNvSpPr txBox="1"/>
                      <wps:spPr>
                        <a:xfrm>
                          <a:off x="755406" y="396031"/>
                          <a:ext cx="4885055" cy="629920"/>
                        </a:xfrm>
                        <a:prstGeom prst="rect">
                          <a:avLst/>
                        </a:prstGeom>
                        <a:solidFill>
                          <a:sysClr val="window" lastClr="FFFFFF"/>
                        </a:solidFill>
                        <a:ln w="6350">
                          <a:noFill/>
                        </a:ln>
                        <a:effectLst/>
                      </wps:spPr>
                      <wps:txb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rki\Downloads\Master logo v4.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0104" y="222887"/>
                          <a:ext cx="790575" cy="790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58.55pt;margin-top:14.65pt;width:538.65pt;height:63.2pt;z-index:251677696;mso-width-relative:margin;mso-height-relative:margin" coordorigin="-2201,2228" coordsize="65844,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JB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AxODAxMTc0MDcyMDY4MTE4MjJBQ0QxMUMxODIzQThCPC9zdEV2dDppbnN0&#10;YW5jZUlEPgogICAgICAgICAgICAgICAgICA8c3RFdnQ6d2hlbj4yMDE3LTA1LTE0VDE0OjI5OjEy&#10;KzAx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AyODAxMTc0MDcyMDY4MTE4&#10;MjJBQ0QxMUMxODIzQThCPC9zdEV2dDppbnN0YW5jZUlEPgogICAgICAgICAgICAgICAgICA8c3RF&#10;dnQ6d2hlbj4yMDE3LTA1LTE0VDE1OjUyOjAxKzAx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1ODAxMTc0MDcyMDY4MTE4MjJBQ0QxMUMxODIzQThCPC9zdEV2dDppbnN0YW5j&#10;ZUlEPgogICAgICAgICAgICAgICAgICA8c3RFdnQ6d2hlbj4yMDE3LTA1LTE0VDE2OjU4OjI3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A2ODAxMTc0MDcyMDY4MTE4MjJB&#10;Q0QxMUMxODIzQThCPC9zdEV2dDppbnN0YW5jZUlEPgogICAgICAgICAgICAgICAgICA8c3RFdnQ6&#10;d2hlbj4yMDE3LTA1LTE0VDE4OjIwOjQ3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A3ODAxMTc0MDcyMDY4MTE4MjJBQ0QxMUMxODIzQThCPC9zdEV2dDppbnN0YW5jZUlE&#10;PgogICAgICAgICAgICAgICAgICA8c3RFdnQ6d2hlbj4yMDE3LTA1LTE1VDA5OjI5OjIwKzAx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lCNzI3RThBNDkyMDY4MTE4MjJBQ0Qx&#10;MUMxODIzQThCPC9zdEV2dDppbnN0YW5jZUlEPgogICAgICAgICAgICAgICAgICA8c3RFdnQ6d2hl&#10;bj4yMDE3LTA1LTE1VDEwOjI3OjU3KzAx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VCM0Y5Njc1QTkyMTY4MTE4MjJBQ0QxMUMxODIzQThCPC9zdEV2dDppbnN0YW5jZUlEPgog&#10;ICAgICAgICAgICAgICAgICA8c3RFdnQ6d2hlbj4yMDE3LTA1LTIwVDE2OjUxOjQ1KzAx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AxODAxMTc0MDcyMDY4MTE4MDgzRDcwNEJD&#10;Q0NENTg2PC9zdEV2dDppbnN0YW5jZUlEPgogICAgICAgICAgICAgICAgICA8c3RFdnQ6d2hlbj4y&#10;MDE3LTA1LTIxVDExOjM1OjQ0KzAx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kRGRkFEQzNCMTYyMDY4MTE4MDgzRDcwNEJDQ0NENTg2PC9zdEV2dDppbnN0YW5jZUlEPgogICAg&#10;ICAgICAgICAgICAgICA8c3RFdnQ6d2hlbj4yMDE3LTA1LTIxVDEzOjI0OjE4KzAx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kY4N0YxMTc0MDcyMDY4MTE4MjJBQzcwQjc2MDBB&#10;QjQ4PC9zdEV2dDppbnN0YW5jZUlEPgogICAgICAgICAgICAgICAgICA8c3RFdnQ6d2hlbj4yMDE3&#10;LTA2LTA1VDE1OjIxOjI0KzAx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V2ViPC9pbGx1c3RyYXRvcjpTdGFydHVwUHJvZmlsZT4KICAgICAgPC9yZGY6&#10;RGVzY3JpcHRpb24+CiAgICAgIDxyZGY6RGVzY3JpcHRpb24gcmRmOmFib3V0PSIiCiAgICAgICAg&#10;ICAgIHhtbG5zOnBkZj0iaHR0cDovL25zLmFkb2JlLmNvbS9wZGYvMS4zLyI+CiAgICAgICAgIDxw&#10;ZGY6UHJvZHVjZXI+QWRvYmUgUERGIGxpYnJhcnkgOS45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CjAKMBAERAAIRAAMRAAQRAP/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DgQBAAIAAwAEAAA/AN/j3v8AHvf497/H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404;top:2895;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6FfCAAAA2gAAAA8AAABkcnMvZG93bnJldi54bWxEj9FqAjEURN8F/yHcgi9Ss5UqZTVKWxD6&#10;JN1tP+CyuSZLk5t1E9ft35tCwcdhZs4w2/3onRioj21gBU+LAgRxE3TLRsH31+HxBURMyBpdYFLw&#10;SxH2u+lki6UOV65oqJMRGcKxRAU2pa6UMjaWPMZF6Iizdwq9x5Rlb6Tu8Zrh3sllUaylx5bzgsWO&#10;3i01P/XFK5BHe3ChqC7OvK2GcK7Ms59/KjV7GF83IBKN6R7+b39oBWv4u5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uhXwgAAANoAAAAPAAAAAAAAAAAAAAAAAJ8C&#10;AABkcnMvZG93bnJldi54bWxQSwUGAAAAAAQABAD3AAAAjgMAAAAA&#10;">
                <v:imagedata r:id="rId3" o:title="Ofsted_Outstanding_OP_Colour"/>
                <v:path arrowok="t"/>
              </v:shape>
              <v:shapetype id="_x0000_t202" coordsize="21600,21600" o:spt="202" path="m,l,21600r21600,l21600,xe">
                <v:stroke joinstyle="miter"/>
                <v:path gradientshapeok="t" o:connecttype="rect"/>
              </v:shapetype>
              <v:shape id="Text Box 8" o:spid="_x0000_s1029" type="#_x0000_t202" style="position:absolute;left:7554;top:3960;width:4885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v:textbox>
              </v:shape>
              <v:shape id="Picture 9" o:spid="_x0000_s1030" type="#_x0000_t75" style="position:absolute;left:-2201;top:2228;width:7905;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pX3EAAAA2gAAAA8AAABkcnMvZG93bnJldi54bWxEj0FrwkAUhO+F/oflFXrTjUFEo2uQ0mIF&#10;K6g99PjIPpO02bfp7hrjv3cLQo/DzHzDLPLeNKIj52vLCkbDBARxYXXNpYLP49tgCsIHZI2NZVJw&#10;JQ/58vFhgZm2F95TdwiliBD2GSqoQmgzKX1RkUE/tC1x9E7WGQxRulJqh5cIN41Mk2QiDdYcFyps&#10;6aWi4udwNgq+x5uv7vyabj5CguXaFbvtb7dT6vmpX81BBOrDf/jeftcKZvB3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pX3EAAAA2gAAAA8AAAAAAAAAAAAAAAAA&#10;nwIAAGRycy9kb3ducmV2LnhtbFBLBQYAAAAABAAEAPcAAACQAwAAAAA=&#10;">
                <v:imagedata r:id="rId4" o:title="Master logo v4"/>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ADB" w:rsidRPr="00C32A8D" w:rsidRDefault="00DA440D" w:rsidP="00C32A8D">
    <w:pPr>
      <w:pStyle w:val="Footer"/>
      <w:rPr>
        <w:noProof/>
      </w:rPr>
    </w:pPr>
    <w:r>
      <w:rPr>
        <w:noProof/>
        <w:sz w:val="14"/>
      </w:rPr>
      <mc:AlternateContent>
        <mc:Choice Requires="wpg">
          <w:drawing>
            <wp:anchor distT="0" distB="0" distL="114300" distR="114300" simplePos="0" relativeHeight="251673600" behindDoc="0" locked="0" layoutInCell="1" allowOverlap="1" wp14:anchorId="0B40C124" wp14:editId="4E3E2944">
              <wp:simplePos x="0" y="0"/>
              <wp:positionH relativeFrom="column">
                <wp:posOffset>-522382</wp:posOffset>
              </wp:positionH>
              <wp:positionV relativeFrom="paragraph">
                <wp:posOffset>170266</wp:posOffset>
              </wp:positionV>
              <wp:extent cx="6907428" cy="790575"/>
              <wp:effectExtent l="0" t="0" r="8255" b="9525"/>
              <wp:wrapNone/>
              <wp:docPr id="14" name="Group 14"/>
              <wp:cNvGraphicFramePr/>
              <a:graphic xmlns:a="http://schemas.openxmlformats.org/drawingml/2006/main">
                <a:graphicData uri="http://schemas.microsoft.com/office/word/2010/wordprocessingGroup">
                  <wpg:wgp>
                    <wpg:cNvGrpSpPr/>
                    <wpg:grpSpPr>
                      <a:xfrm>
                        <a:off x="0" y="0"/>
                        <a:ext cx="6907428" cy="790575"/>
                        <a:chOff x="-263925" y="175719"/>
                        <a:chExt cx="6687759" cy="790575"/>
                      </a:xfrm>
                    </wpg:grpSpPr>
                    <pic:pic xmlns:pic="http://schemas.openxmlformats.org/drawingml/2006/picture">
                      <pic:nvPicPr>
                        <pic:cNvPr id="15" name="Picture 15"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99934" y="242394"/>
                          <a:ext cx="723900" cy="723900"/>
                        </a:xfrm>
                        <a:prstGeom prst="rect">
                          <a:avLst/>
                        </a:prstGeom>
                        <a:noFill/>
                        <a:ln>
                          <a:noFill/>
                        </a:ln>
                      </pic:spPr>
                    </pic:pic>
                    <wps:wsp>
                      <wps:cNvPr id="16" name="Text Box 16"/>
                      <wps:cNvSpPr txBox="1"/>
                      <wps:spPr>
                        <a:xfrm>
                          <a:off x="719162" y="284529"/>
                          <a:ext cx="4885055" cy="629920"/>
                        </a:xfrm>
                        <a:prstGeom prst="rect">
                          <a:avLst/>
                        </a:prstGeom>
                        <a:solidFill>
                          <a:sysClr val="window" lastClr="FFFFFF"/>
                        </a:solidFill>
                        <a:ln w="6350">
                          <a:noFill/>
                        </a:ln>
                        <a:effectLst/>
                      </wps:spPr>
                      <wps:txbx>
                        <w:txbxContent>
                          <w:p w:rsidR="00DA440D" w:rsidRPr="00FA4B20" w:rsidRDefault="00DA440D" w:rsidP="00DA440D">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A440D" w:rsidRPr="00FA4B20" w:rsidRDefault="00DA440D" w:rsidP="00DA440D">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descr="C:\Users\rki\Downloads\Master logo v4.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3925" y="175719"/>
                          <a:ext cx="790575" cy="790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 o:spid="_x0000_s1031" style="position:absolute;margin-left:-41.15pt;margin-top:13.4pt;width:543.9pt;height:62.25pt;z-index:251673600;mso-width-relative:margin;mso-height-relative:margin" coordorigin="-2639,1757" coordsize="66877,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NYXN0ZXIgbG9n&#10;byB2N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CQU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wMTgwMTE3NDA3MjA2ODExODIyQUNEMTFDMTgyM0E4Qjwv&#10;c3RFdnQ6aW5zdGFuY2VJRD4KICAgICAgICAgICAgICAgICAgPHN0RXZ0OndoZW4+MjAxNy0wNS0x&#10;NFQxNDoyOToxMi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MjgwMTE3&#10;NDA3MjA2ODExODIyQUNEMTFDMTgyM0E4Qjwvc3RFdnQ6aW5zdGFuY2VJRD4KICAgICAgICAgICAg&#10;ICAgICAgPHN0RXZ0OndoZW4+MjAxNy0wNS0xNFQxNTo1MjowMS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TgwMTE3NDA3MjA2ODExODIyQUNEMTFDMTgyM0E4Qjwvc3RF&#10;dnQ6aW5zdGFuY2VJRD4KICAgICAgICAgICAgICAgICAgPHN0RXZ0OndoZW4+MjAxNy0wNS0xNFQx&#10;Njo1ODoyNy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NjgwMTE3NDA3&#10;MjA2ODExODIyQUNEMTFDMTgyM0E4Qjwvc3RFdnQ6aW5zdGFuY2VJRD4KICAgICAgICAgICAgICAg&#10;ICAgPHN0RXZ0OndoZW4+MjAxNy0wNS0xNFQxODoyMDo0NyswMT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wNzgwMTE3NDA3MjA2ODExODIyQUNEMTFDMTgyM0E4Qjwvc3RFdnQ6&#10;aW5zdGFuY2VJRD4KICAgICAgICAgICAgICAgICAgPHN0RXZ0OndoZW4+MjAxNy0wNS0xNVQwOToy&#10;OToyMCswMT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5QjcyN0U4QTQ5MjA2&#10;ODExODIyQUNEMTFDMTgyM0E4Qjwvc3RFdnQ6aW5zdGFuY2VJRD4KICAgICAgICAgICAgICAgICAg&#10;PHN0RXZ0OndoZW4+MjAxNy0wNS0xNVQxMDoyNzo1Ny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1QjNGOTY3NUE5MjE2ODExODIyQUNEMTFDMTgyM0E4Qjwvc3RFdnQ6aW5z&#10;dGFuY2VJRD4KICAgICAgICAgICAgICAgICAgPHN0RXZ0OndoZW4+MjAxNy0wNS0yMFQxNjo1MTo0&#10;NS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wMTgwMTE3NDA3MjA2ODEx&#10;ODA4M0Q3MDRCQ0NDRDU4Njwvc3RFdnQ6aW5zdGFuY2VJRD4KICAgICAgICAgICAgICAgICAgPHN0&#10;RXZ0OndoZW4+MjAxNy0wNS0yMVQxMTozNTo0N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ERkZBREMzQjE2MjA2ODExODA4M0Q3MDRCQ0NDRDU4Njwvc3RFdnQ6aW5zdGFu&#10;Y2VJRD4KICAgICAgICAgICAgICAgICAgPHN0RXZ0OndoZW4+MjAxNy0wNS0yMVQxMzoyNDoxOCsw&#10;MT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GODdGMTE3NDA3MjA2ODExODIy&#10;QUM3MEI3NjAwQUI0ODwvc3RFdnQ6aW5zdGFuY2VJRD4KICAgICAgICAgICAgICAgICAgPHN0RXZ0&#10;OndoZW4+MjAxNy0wNi0wNVQxNToyMToyNCswMTowMDwvc3RFdnQ6d2hlbj4KICAgICAgICAgICAg&#10;ICAgICAgPHN0RXZ0OnNvZnR3YXJlQWdlbnQ+QWRvYmUgSWxsdXN0cmF0b3IgQ1M1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dlYjwvaWxsdXN0cmF0b3I6U3RhcnR1cFByb2ZpbGU+CiAg&#10;ICAgIDwvcmRmOkRlc2NyaXB0aW9uPgogICAgICA8cmRmOkRlc2NyaXB0aW9uIHJkZjphYm91dD0i&#10;IgogICAgICAgICAgICB4bWxuczpwZGY9Imh0dHA6Ly9ucy5hZG9iZS5jb20vcGRmLzEuMy8iPgog&#10;ICAgICAgICA8cGRmOlByb2R1Y2VyPkFkb2JlIFBERiBsaWJyYXJ5IDkuOT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EgAIgHBBREJFAhAAAHBydHJDTVlLTGFiIAfQ&#10;AAcAGgAFACkANWFjc3BBUFBMAAAAAEFEQkUAAAAAAAAAAAAAAAAAAAAA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J9&#10;EElDQ19QUk9GSUxFAAIS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H/4n0QSUNDX1BST0ZJTEUAAxK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v/ifRBJQ0NfUFJPRklMRQAEE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J9EElDQ19QUk9GSUxFAAUS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I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D/4n0QSUNDX1BS&#10;T0ZJTEUABhK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P/ifRBJQ0NfUFJPRklMRQAHEh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J9EElDQ19QUk9GSUxFAAgS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10;4n0QSUNDX1BST0ZJTEUACRL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K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ifRBJQ0NfUFJPRklMRQAK&#10;Ep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J9EElDQ19QUk9GSUxFAAsS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9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4n0QSUNDX1BST0ZJTEUADBL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f/ifRBJQ0Nf&#10;UFJPRklMRQANEm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J9EElDQ19QUk9GSUxFAA4S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D/4n0QSUNDX1BST0ZJTEUADxK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i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ifRBJQ0NfUFJPRklMRQAQEv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9EElDQ19QUk9GSUxF&#10;ABES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4jOASUNDX1BST0ZJTEUAEhL/////////////////&#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SA&#10;AAAAAP/bAEMAAQEBAQEBAQEBAQEBAQEBAQEBAQEBAQEBAQEBAQEBAQEBAQEBAQEBAQEBAQICAgIC&#10;AgICAgICAwMDAwMDAwMDA//AABQIAowCjAQBEQACEQADEQAEEQD/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4EAQACAAMABAAAPwDf497/AB73+Pe/x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style="position:absolute;left:56999;top:2423;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0WXAAAAA2wAAAA8AAABkcnMvZG93bnJldi54bWxET81qAjEQvhf6DmEKvRTNWrTI1ihaEHoS&#10;1/oAw2ZMliaTdRPX7ds3guBtPr7fWawG70RPXWwCK5iMCxDEddANGwXHn+1oDiImZI0uMCn4owir&#10;5fPTAksdrlxRf0hG5BCOJSqwKbWllLG25DGOQ0ucuVPoPKYMOyN1h9cc7p18L4oP6bHh3GCxpS9L&#10;9e/h4hXInd26UFQXZzazPpwrM/Vve6VeX4b1J4hEQ3qI7+5vnefP4PZLPkA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LRZcAAAADbAAAADwAAAAAAAAAAAAAAAACfAgAA&#10;ZHJzL2Rvd25yZXYueG1sUEsFBgAAAAAEAAQA9wAAAIwDAAAAAA==&#10;">
                <v:imagedata r:id="rId3" o:title="Ofsted_Outstanding_OP_Colour"/>
                <v:path arrowok="t"/>
              </v:shape>
              <v:shapetype id="_x0000_t202" coordsize="21600,21600" o:spt="202" path="m,l,21600r21600,l21600,xe">
                <v:stroke joinstyle="miter"/>
                <v:path gradientshapeok="t" o:connecttype="rect"/>
              </v:shapetype>
              <v:shape id="Text Box 16" o:spid="_x0000_s1033" type="#_x0000_t202" style="position:absolute;left:7191;top:2845;width:48851;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lcIA&#10;AADbAAAADwAAAGRycy9kb3ducmV2LnhtbERPTWvCQBC9F/wPywi96cYepERXEalUwWCNhV6H7JjE&#10;ZmfD7tZEf323IPQ2j/c582VvGnEl52vLCibjBARxYXXNpYLP02b0CsIHZI2NZVJwIw/LxeBpjqm2&#10;HR/pmodSxBD2KSqoQmhTKX1RkUE/ti1x5M7WGQwRulJqh10MN418SZKpNFhzbKiwpXVFxXf+YxR8&#10;dfm7O+x2l492m90P9zzb01um1POwX81ABOrDv/jh3uo4fwp/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KVwgAAANsAAAAPAAAAAAAAAAAAAAAAAJgCAABkcnMvZG93&#10;bnJldi54bWxQSwUGAAAAAAQABAD1AAAAhwMAAAAA&#10;" fillcolor="window" stroked="f" strokeweight=".5pt">
                <v:textbox>
                  <w:txbxContent>
                    <w:p w:rsidR="00DA440D" w:rsidRPr="00FA4B20" w:rsidRDefault="00DA440D" w:rsidP="00DA440D">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A440D" w:rsidRPr="00FA4B20" w:rsidRDefault="00DA440D" w:rsidP="00DA440D">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v:textbox>
              </v:shape>
              <v:shape id="Picture 17" o:spid="_x0000_s1034" type="#_x0000_t75" style="position:absolute;left:-2639;top:1757;width:7905;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00fCAAAA2wAAAA8AAABkcnMvZG93bnJldi54bWxET01rAjEQvQv+hzCCt5pVSitbo4goVahC&#10;1YPHYTPdXd1M1iSu23/fCAVv83ifM5m1phINOV9aVjAcJCCIM6tLzhUcD6uXMQgfkDVWlknBL3mY&#10;TbudCaba3vmbmn3IRQxhn6KCIoQ6ldJnBRn0A1sTR+7HOoMhQpdL7fAew00lR0nyJg2WHBsKrGlR&#10;UHbZ34yC8+vm1NyWo802JJh/umz3dW12SvV77fwDRKA2PMX/7rWO89/h8Us8QE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MdNHwgAAANsAAAAPAAAAAAAAAAAAAAAAAJ8C&#10;AABkcnMvZG93bnJldi54bWxQSwUGAAAAAAQABAD3AAAAjgMAAAAA&#10;">
                <v:imagedata r:id="rId4" o:title="Master logo v4"/>
                <v:path arrowok="t"/>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ADB" w:rsidRDefault="006F5ADB" w:rsidP="00645B10"/>
  <w:p w:rsidR="006F5ADB" w:rsidRDefault="006F5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DFF" w:rsidRDefault="00343DFF">
      <w:r>
        <w:separator/>
      </w:r>
    </w:p>
  </w:footnote>
  <w:footnote w:type="continuationSeparator" w:id="0">
    <w:p w:rsidR="00343DFF" w:rsidRDefault="00343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Pr="006931F2" w:rsidRDefault="003B2D14"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6F5ADB">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sidR="006931F2">
      <w:rPr>
        <w:rStyle w:val="PageNumber"/>
        <w:rFonts w:ascii="Arial" w:hAnsi="Arial" w:cs="Arial"/>
      </w:rPr>
      <w:t>-</w:t>
    </w:r>
  </w:p>
  <w:p w:rsidR="003B2D14" w:rsidRDefault="003B2D14" w:rsidP="001A70B6">
    <w:pPr>
      <w:pStyle w:val="Header"/>
      <w:jc w:val="center"/>
      <w:rPr>
        <w:rStyle w:val="PageNumber"/>
      </w:rPr>
    </w:pPr>
  </w:p>
  <w:p w:rsidR="003B2D14" w:rsidRDefault="003B2D14" w:rsidP="001A70B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Default="00DF14E6" w:rsidP="002D7ABA">
    <w:pPr>
      <w:pStyle w:val="Header"/>
    </w:pPr>
    <w:r w:rsidRPr="00C32A8D">
      <w:rPr>
        <w:noProof/>
      </w:rPr>
      <w:drawing>
        <wp:anchor distT="0" distB="0" distL="114300" distR="114300" simplePos="0" relativeHeight="251659264" behindDoc="0" locked="0" layoutInCell="1" allowOverlap="1" wp14:anchorId="4782D743" wp14:editId="018907E0">
          <wp:simplePos x="0" y="0"/>
          <wp:positionH relativeFrom="column">
            <wp:posOffset>-990600</wp:posOffset>
          </wp:positionH>
          <wp:positionV relativeFrom="paragraph">
            <wp:posOffset>-360045</wp:posOffset>
          </wp:positionV>
          <wp:extent cx="7590155" cy="2603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2" t="20594" r="1745" b="44106"/>
                  <a:stretch/>
                </pic:blipFill>
                <pic:spPr bwMode="auto">
                  <a:xfrm>
                    <a:off x="0" y="0"/>
                    <a:ext cx="7590155" cy="260350"/>
                  </a:xfrm>
                  <a:prstGeom prst="rect">
                    <a:avLst/>
                  </a:prstGeom>
                  <a:noFill/>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C8A" w:rsidRPr="00C32A8D">
      <w:rPr>
        <w:noProof/>
      </w:rPr>
      <w:drawing>
        <wp:anchor distT="0" distB="0" distL="114300" distR="114300" simplePos="0" relativeHeight="251661312" behindDoc="0" locked="0" layoutInCell="1" allowOverlap="1" wp14:anchorId="785B1E3C" wp14:editId="5AA3EB31">
          <wp:simplePos x="0" y="0"/>
          <wp:positionH relativeFrom="column">
            <wp:posOffset>-601345</wp:posOffset>
          </wp:positionH>
          <wp:positionV relativeFrom="paragraph">
            <wp:posOffset>5080</wp:posOffset>
          </wp:positionV>
          <wp:extent cx="1183640" cy="1367790"/>
          <wp:effectExtent l="0" t="0" r="0" b="3810"/>
          <wp:wrapSquare wrapText="bothSides"/>
          <wp:docPr id="7" name="Picture 7"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DE9" w:rsidRPr="00C32A8D">
      <w:rPr>
        <w:rFonts w:eastAsia="Calibri"/>
        <w:noProof/>
      </w:rPr>
      <mc:AlternateContent>
        <mc:Choice Requires="wps">
          <w:drawing>
            <wp:anchor distT="0" distB="0" distL="114300" distR="114300" simplePos="0" relativeHeight="251660288" behindDoc="0" locked="0" layoutInCell="1" allowOverlap="1" wp14:anchorId="5D829954" wp14:editId="7641263F">
              <wp:simplePos x="0" y="0"/>
              <wp:positionH relativeFrom="column">
                <wp:posOffset>752320</wp:posOffset>
              </wp:positionH>
              <wp:positionV relativeFrom="paragraph">
                <wp:posOffset>13335</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01322 223123 | Fax: 01322 294786 | Email: school@dartfordgrammargirls.kent.sch.uk</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www.dartfordgrammargirls.kent.sch.uk</w:t>
                          </w:r>
                        </w:p>
                        <w:p w:rsidR="00C32A8D" w:rsidRPr="00514834" w:rsidRDefault="00C32A8D" w:rsidP="00C32A8D">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5pt;margin-top:1.05pt;width:59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" filled="f" stroked="f">
              <v:textbox style="mso-fit-shape-to-text:t">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01322 223123 | Fax: 01322 294786 | Email: school@dartfordgrammargirls.kent.sch.uk</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www.dartfordgrammargirls.kent.sch.uk</w:t>
                    </w:r>
                  </w:p>
                  <w:p w:rsidR="00C32A8D" w:rsidRPr="00514834" w:rsidRDefault="00C32A8D" w:rsidP="00C32A8D">
                    <w:pPr>
                      <w:rPr>
                        <w:color w:val="003300"/>
                        <w:sz w:val="20"/>
                        <w:szCs w:val="60"/>
                      </w:rPr>
                    </w:pPr>
                  </w:p>
                </w:txbxContent>
              </v:textbox>
            </v:shape>
          </w:pict>
        </mc:Fallback>
      </mc:AlternateContent>
    </w:r>
    <w:r w:rsidR="00ED3FDA">
      <w:rPr>
        <w:noProof/>
      </w:rPr>
      <mc:AlternateContent>
        <mc:Choice Requires="wps">
          <w:drawing>
            <wp:anchor distT="0" distB="0" distL="114300" distR="114300" simplePos="0" relativeHeight="251675648" behindDoc="0" locked="0" layoutInCell="1" allowOverlap="1" wp14:anchorId="3C652CF5" wp14:editId="107A8667">
              <wp:simplePos x="0" y="0"/>
              <wp:positionH relativeFrom="column">
                <wp:posOffset>-994393</wp:posOffset>
              </wp:positionH>
              <wp:positionV relativeFrom="paragraph">
                <wp:posOffset>-96159</wp:posOffset>
              </wp:positionV>
              <wp:extent cx="7596505" cy="0"/>
              <wp:effectExtent l="0" t="19050" r="4445" b="19050"/>
              <wp:wrapNone/>
              <wp:docPr id="1" name="Straight Connector 1"/>
              <wp:cNvGraphicFramePr/>
              <a:graphic xmlns:a="http://schemas.openxmlformats.org/drawingml/2006/main">
                <a:graphicData uri="http://schemas.microsoft.com/office/word/2010/wordprocessingShape">
                  <wps:wsp>
                    <wps:cNvCnPr/>
                    <wps:spPr>
                      <a:xfrm>
                        <a:off x="0" y="0"/>
                        <a:ext cx="7596505" cy="0"/>
                      </a:xfrm>
                      <a:prstGeom prst="line">
                        <a:avLst/>
                      </a:prstGeom>
                      <a:noFill/>
                      <a:ln w="38100" cap="flat" cmpd="sng" algn="ctr">
                        <a:solidFill>
                          <a:sysClr val="windowText" lastClr="000000"/>
                        </a:solidFill>
                        <a:prstDash val="solid"/>
                      </a:ln>
                      <a:effectLst/>
                    </wps:spPr>
                    <wps:bodyPr/>
                  </wps:wsp>
                </a:graphicData>
              </a:graphic>
            </wp:anchor>
          </w:drawing>
        </mc:Choice>
        <mc:Fallback>
          <w:pict>
            <v:line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3pt,-7.55pt" to="519.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" strokecolor="windowText" strokeweight="3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ADB" w:rsidRPr="006931F2" w:rsidRDefault="006F5ADB"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5C190E">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Pr>
        <w:rStyle w:val="PageNumber"/>
        <w:rFonts w:ascii="Arial" w:hAnsi="Arial" w:cs="Arial"/>
      </w:rPr>
      <w:t>-</w:t>
    </w:r>
  </w:p>
  <w:p w:rsidR="006F5ADB" w:rsidRDefault="006F5ADB" w:rsidP="001A70B6">
    <w:pPr>
      <w:pStyle w:val="Header"/>
      <w:jc w:val="center"/>
      <w:rPr>
        <w:rStyle w:val="PageNumber"/>
      </w:rPr>
    </w:pPr>
  </w:p>
  <w:p w:rsidR="006F5ADB" w:rsidRDefault="006F5ADB" w:rsidP="001A70B6">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ADB" w:rsidRDefault="006F5A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A0" w:rsidRDefault="00343DFF" w:rsidP="00561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92"/>
    <w:multiLevelType w:val="singleLevel"/>
    <w:tmpl w:val="0809000F"/>
    <w:lvl w:ilvl="0">
      <w:start w:val="1"/>
      <w:numFmt w:val="decimal"/>
      <w:lvlText w:val="%1."/>
      <w:lvlJc w:val="left"/>
      <w:pPr>
        <w:tabs>
          <w:tab w:val="num" w:pos="360"/>
        </w:tabs>
        <w:ind w:left="360" w:hanging="360"/>
      </w:pPr>
    </w:lvl>
  </w:abstractNum>
  <w:abstractNum w:abstractNumId="1">
    <w:nsid w:val="1D8A6870"/>
    <w:multiLevelType w:val="hybridMultilevel"/>
    <w:tmpl w:val="C3CAA6F0"/>
    <w:lvl w:ilvl="0" w:tplc="AE8A8592">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3B72564E"/>
    <w:multiLevelType w:val="hybridMultilevel"/>
    <w:tmpl w:val="73E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F8721D"/>
    <w:multiLevelType w:val="hybridMultilevel"/>
    <w:tmpl w:val="161ED434"/>
    <w:lvl w:ilvl="0" w:tplc="F1E6A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1C7D7F"/>
    <w:multiLevelType w:val="hybridMultilevel"/>
    <w:tmpl w:val="98CEB114"/>
    <w:lvl w:ilvl="0" w:tplc="C690185C">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F50194"/>
    <w:multiLevelType w:val="singleLevel"/>
    <w:tmpl w:val="C690185C"/>
    <w:lvl w:ilvl="0">
      <w:start w:val="1"/>
      <w:numFmt w:val="bullet"/>
      <w:lvlText w:val=""/>
      <w:lvlJc w:val="left"/>
      <w:pPr>
        <w:tabs>
          <w:tab w:val="num" w:pos="360"/>
        </w:tabs>
        <w:ind w:left="360" w:hanging="360"/>
      </w:pPr>
      <w:rPr>
        <w:rFonts w:ascii="Symbol" w:hAnsi="Symbol" w:hint="default"/>
        <w:sz w:val="24"/>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B7"/>
    <w:rsid w:val="000609E4"/>
    <w:rsid w:val="000E3742"/>
    <w:rsid w:val="0015629C"/>
    <w:rsid w:val="00176E1F"/>
    <w:rsid w:val="001A47EA"/>
    <w:rsid w:val="001A70B6"/>
    <w:rsid w:val="001C7808"/>
    <w:rsid w:val="001D5F81"/>
    <w:rsid w:val="00231F09"/>
    <w:rsid w:val="00252120"/>
    <w:rsid w:val="002733F9"/>
    <w:rsid w:val="002B5351"/>
    <w:rsid w:val="002C32D7"/>
    <w:rsid w:val="002D7ABA"/>
    <w:rsid w:val="00320215"/>
    <w:rsid w:val="00343DFF"/>
    <w:rsid w:val="00346F14"/>
    <w:rsid w:val="003B2D14"/>
    <w:rsid w:val="003B42A3"/>
    <w:rsid w:val="003C1B18"/>
    <w:rsid w:val="003E607B"/>
    <w:rsid w:val="003F260F"/>
    <w:rsid w:val="004402C9"/>
    <w:rsid w:val="00441F0F"/>
    <w:rsid w:val="004907E8"/>
    <w:rsid w:val="004A1E55"/>
    <w:rsid w:val="005319D9"/>
    <w:rsid w:val="005C190E"/>
    <w:rsid w:val="005E280D"/>
    <w:rsid w:val="005F4425"/>
    <w:rsid w:val="005F53BA"/>
    <w:rsid w:val="005F7680"/>
    <w:rsid w:val="006155F1"/>
    <w:rsid w:val="00632DE9"/>
    <w:rsid w:val="00645B10"/>
    <w:rsid w:val="00685B7F"/>
    <w:rsid w:val="00686AFE"/>
    <w:rsid w:val="006931F2"/>
    <w:rsid w:val="006D4DD8"/>
    <w:rsid w:val="006E3BAB"/>
    <w:rsid w:val="006E4454"/>
    <w:rsid w:val="006F5ADB"/>
    <w:rsid w:val="00735B1A"/>
    <w:rsid w:val="007605BE"/>
    <w:rsid w:val="00787E1E"/>
    <w:rsid w:val="0079476B"/>
    <w:rsid w:val="00795BE4"/>
    <w:rsid w:val="007D3F08"/>
    <w:rsid w:val="007E43B1"/>
    <w:rsid w:val="007E7C00"/>
    <w:rsid w:val="007F7EC1"/>
    <w:rsid w:val="00815ED6"/>
    <w:rsid w:val="00834F1B"/>
    <w:rsid w:val="008C2964"/>
    <w:rsid w:val="008F65D5"/>
    <w:rsid w:val="00913F72"/>
    <w:rsid w:val="009200CA"/>
    <w:rsid w:val="0095097D"/>
    <w:rsid w:val="00981B4F"/>
    <w:rsid w:val="009830BB"/>
    <w:rsid w:val="0098443C"/>
    <w:rsid w:val="009D5C8A"/>
    <w:rsid w:val="009F417F"/>
    <w:rsid w:val="00A0343A"/>
    <w:rsid w:val="00A312C3"/>
    <w:rsid w:val="00A53E4D"/>
    <w:rsid w:val="00AA484A"/>
    <w:rsid w:val="00AE29B5"/>
    <w:rsid w:val="00B06E44"/>
    <w:rsid w:val="00C06DF1"/>
    <w:rsid w:val="00C32A8D"/>
    <w:rsid w:val="00C54FC8"/>
    <w:rsid w:val="00C5517B"/>
    <w:rsid w:val="00C92B39"/>
    <w:rsid w:val="00CA3FF4"/>
    <w:rsid w:val="00CC40EC"/>
    <w:rsid w:val="00CC739E"/>
    <w:rsid w:val="00D35545"/>
    <w:rsid w:val="00D41574"/>
    <w:rsid w:val="00D44ABE"/>
    <w:rsid w:val="00DA440D"/>
    <w:rsid w:val="00DD11A2"/>
    <w:rsid w:val="00DE3D37"/>
    <w:rsid w:val="00DF14E6"/>
    <w:rsid w:val="00DF18C1"/>
    <w:rsid w:val="00E06057"/>
    <w:rsid w:val="00E11D4C"/>
    <w:rsid w:val="00E161B2"/>
    <w:rsid w:val="00E3501B"/>
    <w:rsid w:val="00E774A5"/>
    <w:rsid w:val="00ED3FDA"/>
    <w:rsid w:val="00EE26C7"/>
    <w:rsid w:val="00F01304"/>
    <w:rsid w:val="00F146B7"/>
    <w:rsid w:val="00F30AD3"/>
    <w:rsid w:val="00F639EC"/>
    <w:rsid w:val="00F70725"/>
    <w:rsid w:val="00F80065"/>
    <w:rsid w:val="00F97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4D9"/>
    <w:rPr>
      <w:rFonts w:ascii="Arial" w:hAnsi="Arial" w:cs="Arial"/>
      <w:sz w:val="24"/>
      <w:szCs w:val="24"/>
      <w:lang w:eastAsia="en-US"/>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70B6"/>
    <w:pPr>
      <w:tabs>
        <w:tab w:val="center" w:pos="4153"/>
        <w:tab w:val="right" w:pos="8306"/>
      </w:tabs>
    </w:pPr>
    <w:rPr>
      <w:rFonts w:ascii="Times New Roman" w:hAnsi="Times New Roman" w:cs="Times New Roman"/>
      <w:lang w:eastAsia="en-GB"/>
    </w:rPr>
  </w:style>
  <w:style w:type="paragraph" w:styleId="Footer">
    <w:name w:val="footer"/>
    <w:basedOn w:val="Normal"/>
    <w:rsid w:val="001A70B6"/>
    <w:pPr>
      <w:tabs>
        <w:tab w:val="center" w:pos="4153"/>
        <w:tab w:val="right" w:pos="8306"/>
      </w:tabs>
    </w:pPr>
    <w:rPr>
      <w:rFonts w:ascii="Times New Roman" w:hAnsi="Times New Roman" w:cs="Times New Roman"/>
      <w:lang w:eastAsia="en-GB"/>
    </w:r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lang w:eastAsia="en-GB"/>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rPr>
      <w:rFonts w:ascii="Times New Roman" w:hAnsi="Times New Roman" w:cs="Times New Roman"/>
      <w:lang w:eastAsia="en-GB"/>
    </w:r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txt131">
    <w:name w:val="txt131"/>
    <w:basedOn w:val="DefaultParagraphFont"/>
    <w:rsid w:val="00F974D9"/>
    <w:rPr>
      <w:sz w:val="20"/>
      <w:szCs w:val="20"/>
    </w:rPr>
  </w:style>
  <w:style w:type="character" w:styleId="Strong">
    <w:name w:val="Strong"/>
    <w:basedOn w:val="DefaultParagraphFont"/>
    <w:uiPriority w:val="22"/>
    <w:qFormat/>
    <w:rsid w:val="00F974D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4D9"/>
    <w:rPr>
      <w:rFonts w:ascii="Arial" w:hAnsi="Arial" w:cs="Arial"/>
      <w:sz w:val="24"/>
      <w:szCs w:val="24"/>
      <w:lang w:eastAsia="en-US"/>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70B6"/>
    <w:pPr>
      <w:tabs>
        <w:tab w:val="center" w:pos="4153"/>
        <w:tab w:val="right" w:pos="8306"/>
      </w:tabs>
    </w:pPr>
    <w:rPr>
      <w:rFonts w:ascii="Times New Roman" w:hAnsi="Times New Roman" w:cs="Times New Roman"/>
      <w:lang w:eastAsia="en-GB"/>
    </w:rPr>
  </w:style>
  <w:style w:type="paragraph" w:styleId="Footer">
    <w:name w:val="footer"/>
    <w:basedOn w:val="Normal"/>
    <w:rsid w:val="001A70B6"/>
    <w:pPr>
      <w:tabs>
        <w:tab w:val="center" w:pos="4153"/>
        <w:tab w:val="right" w:pos="8306"/>
      </w:tabs>
    </w:pPr>
    <w:rPr>
      <w:rFonts w:ascii="Times New Roman" w:hAnsi="Times New Roman" w:cs="Times New Roman"/>
      <w:lang w:eastAsia="en-GB"/>
    </w:r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lang w:eastAsia="en-GB"/>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rPr>
      <w:rFonts w:ascii="Times New Roman" w:hAnsi="Times New Roman" w:cs="Times New Roman"/>
      <w:lang w:eastAsia="en-GB"/>
    </w:r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txt131">
    <w:name w:val="txt131"/>
    <w:basedOn w:val="DefaultParagraphFont"/>
    <w:rsid w:val="00F974D9"/>
    <w:rPr>
      <w:sz w:val="20"/>
      <w:szCs w:val="20"/>
    </w:rPr>
  </w:style>
  <w:style w:type="character" w:styleId="Strong">
    <w:name w:val="Strong"/>
    <w:basedOn w:val="DefaultParagraphFont"/>
    <w:uiPriority w:val="22"/>
    <w:qFormat/>
    <w:rsid w:val="00F97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Desktop\New%20letterhead%20(continuation)%20template%20Sep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C0F7A-4646-437C-876A-CF7771E6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 (continuation) template Sept 2017</Template>
  <TotalTime>3</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Name</vt:lpstr>
    </vt:vector>
  </TitlesOfParts>
  <Company>Dartford Grammar School for Girls</Company>
  <LinksUpToDate>false</LinksUpToDate>
  <CharactersWithSpaces>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Mrs Lorraine Hamlyn</dc:creator>
  <cp:lastModifiedBy>Ms Lorraine Dance</cp:lastModifiedBy>
  <cp:revision>6</cp:revision>
  <cp:lastPrinted>2017-08-02T08:25:00Z</cp:lastPrinted>
  <dcterms:created xsi:type="dcterms:W3CDTF">2018-01-24T10:11:00Z</dcterms:created>
  <dcterms:modified xsi:type="dcterms:W3CDTF">2018-01-29T10:07:00Z</dcterms:modified>
</cp:coreProperties>
</file>