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667" w:rsidRDefault="00C17667" w:rsidP="00C17667">
      <w:pPr>
        <w:pStyle w:val="Heading2"/>
        <w:spacing w:before="570" w:beforeAutospacing="0" w:after="150" w:afterAutospacing="0"/>
        <w:ind w:left="150"/>
        <w:rPr>
          <w:rFonts w:ascii="Helvetica" w:hAnsi="Helvetica" w:cs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1028700" cy="1028700"/>
            <wp:effectExtent l="0" t="0" r="0" b="0"/>
            <wp:docPr id="2" name="Picture 2" descr="http://www.stedmundsbradford.org.uk/images/logo/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edmundsbradford.org.uk/images/logo/logo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 xml:space="preserve">  </w:t>
      </w:r>
      <w:r w:rsidRPr="00C17667">
        <w:rPr>
          <w:rFonts w:ascii="Arial" w:hAnsi="Arial" w:cs="Arial"/>
          <w:color w:val="326334"/>
          <w:sz w:val="28"/>
          <w:szCs w:val="28"/>
        </w:rPr>
        <w:t>St Edmund’s Nursery School and Children’s Centre</w:t>
      </w:r>
    </w:p>
    <w:p w:rsidR="00C17667" w:rsidRDefault="009D41F9" w:rsidP="00C17667">
      <w:pPr>
        <w:pStyle w:val="Heading2"/>
        <w:shd w:val="clear" w:color="auto" w:fill="1D391E"/>
        <w:spacing w:before="0" w:beforeAutospacing="0" w:after="30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Mission Statement</w:t>
      </w:r>
    </w:p>
    <w:p w:rsidR="00C17667" w:rsidRDefault="00C17667" w:rsidP="00C17667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</w:p>
    <w:p w:rsidR="00C17667" w:rsidRDefault="00641FAC" w:rsidP="00C17667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GB"/>
        </w:rPr>
        <w:t xml:space="preserve"> </w:t>
      </w:r>
      <w:r w:rsidR="00805045" w:rsidRPr="00805045">
        <w:rPr>
          <w:rFonts w:ascii="Helvetica" w:eastAsia="Times New Roman" w:hAnsi="Helvetica" w:cs="Helvetica"/>
          <w:noProof/>
          <w:color w:val="333333"/>
          <w:sz w:val="20"/>
          <w:szCs w:val="20"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S:\SLT\Photos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LT\Photos\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E8" w:rsidRPr="009D41F9" w:rsidRDefault="009D41F9" w:rsidP="00C17667">
      <w:pPr>
        <w:shd w:val="clear" w:color="auto" w:fill="FFFFFF"/>
        <w:spacing w:after="225" w:line="240" w:lineRule="auto"/>
        <w:rPr>
          <w:rFonts w:ascii="Arial" w:hAnsi="Arial" w:cs="Arial"/>
          <w:sz w:val="36"/>
          <w:szCs w:val="36"/>
        </w:rPr>
      </w:pPr>
      <w:r w:rsidRPr="009D41F9">
        <w:rPr>
          <w:rFonts w:ascii="Arial" w:eastAsia="Times New Roman" w:hAnsi="Arial" w:cs="Arial"/>
          <w:color w:val="333333"/>
          <w:sz w:val="36"/>
          <w:szCs w:val="36"/>
          <w:lang w:eastAsia="en-GB"/>
        </w:rPr>
        <w:t xml:space="preserve">Putting children and families at the centre of </w:t>
      </w:r>
      <w:r w:rsidR="00856BB5">
        <w:rPr>
          <w:rFonts w:ascii="Arial" w:eastAsia="Times New Roman" w:hAnsi="Arial" w:cs="Arial"/>
          <w:color w:val="333333"/>
          <w:sz w:val="36"/>
          <w:szCs w:val="36"/>
          <w:lang w:eastAsia="en-GB"/>
        </w:rPr>
        <w:t>learning.</w:t>
      </w:r>
      <w:bookmarkStart w:id="0" w:name="_GoBack"/>
      <w:bookmarkEnd w:id="0"/>
    </w:p>
    <w:sectPr w:rsidR="00946BE8" w:rsidRPr="009D41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F53E6F"/>
    <w:multiLevelType w:val="multilevel"/>
    <w:tmpl w:val="B5E48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67"/>
    <w:rsid w:val="00641FAC"/>
    <w:rsid w:val="00805045"/>
    <w:rsid w:val="00856BB5"/>
    <w:rsid w:val="00946BE8"/>
    <w:rsid w:val="009D41F9"/>
    <w:rsid w:val="00C17667"/>
    <w:rsid w:val="00D2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082065-5DAE-4C77-8C75-E5F14DEE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176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7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1766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1766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6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96AD4A48</Template>
  <TotalTime>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/  St Edmund’s Nursery School and Children’s Centre</vt:lpstr>
      <vt:lpstr>    Mission Statement</vt:lpstr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light</dc:creator>
  <cp:keywords/>
  <dc:description/>
  <cp:lastModifiedBy>ruth light</cp:lastModifiedBy>
  <cp:revision>5</cp:revision>
  <cp:lastPrinted>2017-07-04T11:04:00Z</cp:lastPrinted>
  <dcterms:created xsi:type="dcterms:W3CDTF">2017-07-04T14:43:00Z</dcterms:created>
  <dcterms:modified xsi:type="dcterms:W3CDTF">2017-07-05T13:05:00Z</dcterms:modified>
</cp:coreProperties>
</file>