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421" w:rsidRDefault="003C3126" w:rsidP="00CD642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72"/>
          <w:szCs w:val="30"/>
          <w:lang w:eastAsia="en-GB"/>
        </w:rPr>
      </w:pPr>
      <w:r>
        <w:rPr>
          <w:rFonts w:cs="Arial"/>
          <w:b/>
          <w:noProof/>
          <w:sz w:val="44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9F5B0" wp14:editId="67532EC9">
                <wp:simplePos x="0" y="0"/>
                <wp:positionH relativeFrom="column">
                  <wp:posOffset>4876800</wp:posOffset>
                </wp:positionH>
                <wp:positionV relativeFrom="paragraph">
                  <wp:posOffset>-295275</wp:posOffset>
                </wp:positionV>
                <wp:extent cx="1685925" cy="13239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3126" w:rsidRDefault="003C3126" w:rsidP="003C3126">
                            <w:r w:rsidRPr="00CA4B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9A0FF" wp14:editId="4D321C18">
                                  <wp:extent cx="1496695" cy="1058431"/>
                                  <wp:effectExtent l="0" t="0" r="8255" b="8890"/>
                                  <wp:docPr id="10" name="Picture 10" descr="N:\Diane Holland\Diane Holland\Logos\logos pen New folder (3)\Flegg Logo 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Diane Holland\Diane Holland\Logos\logos pen New folder (3)\Flegg Logo 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695" cy="1058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9F5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pt;margin-top:-23.25pt;width:132.75pt;height:10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" fillcolor="white [3201]" stroked="f" strokeweight=".5pt">
                <v:textbox>
                  <w:txbxContent>
                    <w:p w:rsidR="003C3126" w:rsidRDefault="003C3126" w:rsidP="003C3126">
                      <w:r w:rsidRPr="00CA4BF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C9A0FF" wp14:editId="4D321C18">
                            <wp:extent cx="1496695" cy="1058431"/>
                            <wp:effectExtent l="0" t="0" r="8255" b="8890"/>
                            <wp:docPr id="10" name="Picture 10" descr="N:\Diane Holland\Diane Holland\Logos\logos pen New folder (3)\Flegg Logo 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Diane Holland\Diane Holland\Logos\logos pen New folder (3)\Flegg Logo 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695" cy="1058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421" w:rsidRPr="00CD6421">
        <w:rPr>
          <w:rFonts w:ascii="Arial" w:eastAsia="Times New Roman" w:hAnsi="Arial" w:cs="Arial"/>
          <w:b/>
          <w:sz w:val="72"/>
          <w:szCs w:val="30"/>
          <w:lang w:eastAsia="en-GB"/>
        </w:rPr>
        <w:t>Directions</w:t>
      </w:r>
    </w:p>
    <w:p w:rsidR="003C3126" w:rsidRPr="00CD6421" w:rsidRDefault="003C3126" w:rsidP="00CD642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16"/>
          <w:szCs w:val="30"/>
          <w:lang w:eastAsia="en-GB"/>
        </w:rPr>
      </w:pPr>
      <w:r w:rsidRPr="003C3126">
        <w:rPr>
          <w:rFonts w:ascii="Arial" w:eastAsia="Times New Roman" w:hAnsi="Arial" w:cs="Arial"/>
          <w:b/>
          <w:noProof/>
          <w:sz w:val="16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248920</wp:posOffset>
                </wp:positionV>
                <wp:extent cx="2562225" cy="1647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6421" w:rsidRDefault="00CD6421">
                            <w:r w:rsidRPr="00CD6421">
                              <w:rPr>
                                <w:rFonts w:ascii="Arial" w:eastAsia="Times New Roman" w:hAnsi="Arial" w:cs="Arial"/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60A4A8C" wp14:editId="73DAB2CD">
                                  <wp:extent cx="2454965" cy="1600200"/>
                                  <wp:effectExtent l="0" t="0" r="2540" b="0"/>
                                  <wp:docPr id="3" name="Picture 3" descr="http://www.flegg.norfolk.sch.uk/images/small-flegg-directions-map.jpg?crc=166921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15929_img" descr="http://www.flegg.norfolk.sch.uk/images/small-flegg-directions-map.jpg?crc=1669219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618" cy="1601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-8.45pt;margin-top:19.6pt;width:201.75pt;height:1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" filled="f" stroked="f" strokeweight=".5pt">
                <v:textbox>
                  <w:txbxContent>
                    <w:p w:rsidR="00CD6421" w:rsidRDefault="00CD6421">
                      <w:r w:rsidRPr="00CD6421">
                        <w:rPr>
                          <w:rFonts w:ascii="Arial" w:eastAsia="Times New Roman" w:hAnsi="Arial" w:cs="Arial"/>
                          <w:noProof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260A4A8C" wp14:editId="73DAB2CD">
                            <wp:extent cx="2454965" cy="1600200"/>
                            <wp:effectExtent l="0" t="0" r="2540" b="0"/>
                            <wp:docPr id="3" name="Picture 3" descr="http://www.flegg.norfolk.sch.uk/images/small-flegg-directions-map.jpg?crc=166921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15929_img" descr="http://www.flegg.norfolk.sch.uk/images/small-flegg-directions-map.jpg?crc=1669219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618" cy="1601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421" w:rsidRPr="00CD6421" w:rsidRDefault="003C3126" w:rsidP="00CD6421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1822451</wp:posOffset>
                </wp:positionV>
                <wp:extent cx="714375" cy="171450"/>
                <wp:effectExtent l="0" t="0" r="66675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71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BBF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61.25pt;margin-top:143.5pt;width:56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" strokecolor="black [3213]" strokeweight="2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1774825</wp:posOffset>
                </wp:positionV>
                <wp:extent cx="1171575" cy="219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3126" w:rsidRPr="00CD6421" w:rsidRDefault="003C3126" w:rsidP="003C3126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proofErr w:type="spellStart"/>
                            <w:r w:rsidRPr="00CD6421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n-GB"/>
                              </w:rPr>
                              <w:t>Flegg</w:t>
                            </w:r>
                            <w:proofErr w:type="spellEnd"/>
                            <w:r w:rsidRPr="00CD6421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n-GB"/>
                              </w:rPr>
                              <w:t xml:space="preserve"> High School</w:t>
                            </w:r>
                          </w:p>
                          <w:p w:rsidR="003C3126" w:rsidRDefault="003C3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69pt;margin-top:139.75pt;width:92.25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" fillcolor="white [3201]" strokeweight=".5pt">
                <v:textbox>
                  <w:txbxContent>
                    <w:p w:rsidR="003C3126" w:rsidRPr="00CD6421" w:rsidRDefault="003C3126" w:rsidP="003C3126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n-GB"/>
                        </w:rPr>
                      </w:pPr>
                      <w:proofErr w:type="spellStart"/>
                      <w:r w:rsidRPr="00CD6421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n-GB"/>
                        </w:rPr>
                        <w:t>Flegg</w:t>
                      </w:r>
                      <w:proofErr w:type="spellEnd"/>
                      <w:r w:rsidRPr="00CD6421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n-GB"/>
                        </w:rPr>
                        <w:t xml:space="preserve"> High School</w:t>
                      </w:r>
                    </w:p>
                    <w:p w:rsidR="003C3126" w:rsidRDefault="003C3126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1927225</wp:posOffset>
                </wp:positionV>
                <wp:extent cx="95250" cy="2571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257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31FD1" id="Straight Arrow Connector 9" o:spid="_x0000_s1026" type="#_x0000_t32" style="position:absolute;margin-left:249.75pt;margin-top:151.75pt;width:7.5pt;height:20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" strokecolor="black [3213]" strokeweight="2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532DC8" wp14:editId="671030E3">
                <wp:simplePos x="0" y="0"/>
                <wp:positionH relativeFrom="column">
                  <wp:posOffset>3095625</wp:posOffset>
                </wp:positionH>
                <wp:positionV relativeFrom="paragraph">
                  <wp:posOffset>2184400</wp:posOffset>
                </wp:positionV>
                <wp:extent cx="542925" cy="2381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3126" w:rsidRDefault="003C3126" w:rsidP="003C3126">
                            <w:r>
                              <w:t>B1152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2DC8" id="Text Box 7" o:spid="_x0000_s1029" type="#_x0000_t202" style="position:absolute;margin-left:243.75pt;margin-top:172pt;width:42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" fillcolor="white [3201]" strokeweight=".5pt">
                <v:textbox>
                  <w:txbxContent>
                    <w:p w:rsidR="003C3126" w:rsidRDefault="003C3126" w:rsidP="003C3126">
                      <w:r>
                        <w:t>B1152</w:t>
                      </w:r>
                    </w:p>
                  </w:txbxContent>
                </v:textbox>
              </v:shape>
            </w:pict>
          </mc:Fallback>
        </mc:AlternateContent>
      </w:r>
      <w:r w:rsidR="00CD6421" w:rsidRPr="00CD6421">
        <w:rPr>
          <w:rFonts w:ascii="Arial" w:eastAsia="Times New Roman" w:hAnsi="Arial" w:cs="Arial"/>
          <w:noProof/>
          <w:sz w:val="21"/>
          <w:szCs w:val="21"/>
          <w:lang w:eastAsia="en-GB"/>
        </w:rPr>
        <w:drawing>
          <wp:inline distT="0" distB="0" distL="0" distR="0">
            <wp:extent cx="6324600" cy="4543425"/>
            <wp:effectExtent l="0" t="0" r="0" b="9525"/>
            <wp:docPr id="4" name="Picture 4" descr="http://www.flegg.norfolk.sch.uk/images/large-flegg-directions-map.jpg?crc=40639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5916_img" descr="http://www.flegg.norfolk.sch.uk/images/large-flegg-directions-map.jpg?crc=4063924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21" w:rsidRPr="00CD6421" w:rsidRDefault="00CD6421" w:rsidP="00CD6421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</w:p>
    <w:p w:rsidR="00CD6421" w:rsidRPr="00CD6421" w:rsidRDefault="00CD6421" w:rsidP="00CD6421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4"/>
          <w:szCs w:val="24"/>
          <w:lang w:eastAsia="en-GB"/>
        </w:rPr>
      </w:pPr>
      <w:r w:rsidRPr="00CD6421">
        <w:rPr>
          <w:rFonts w:eastAsia="Times New Roman" w:cs="Arial"/>
          <w:b/>
          <w:sz w:val="24"/>
          <w:szCs w:val="24"/>
          <w:lang w:eastAsia="en-GB"/>
        </w:rPr>
        <w:t>Travelling by road</w:t>
      </w:r>
    </w:p>
    <w:p w:rsidR="00CD6421" w:rsidRPr="00CD6421" w:rsidRDefault="00CD6421" w:rsidP="00CD6421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1"/>
          <w:szCs w:val="21"/>
          <w:lang w:eastAsia="en-GB"/>
        </w:rPr>
      </w:pPr>
      <w:r w:rsidRPr="00CD6421">
        <w:rPr>
          <w:rFonts w:eastAsia="Times New Roman" w:cs="Arial"/>
          <w:b/>
          <w:sz w:val="21"/>
          <w:szCs w:val="21"/>
          <w:lang w:eastAsia="en-GB"/>
        </w:rPr>
        <w:t>From Norwich</w:t>
      </w:r>
      <w:bookmarkStart w:id="0" w:name="_GoBack"/>
      <w:bookmarkEnd w:id="0"/>
    </w:p>
    <w:p w:rsidR="00CD6421" w:rsidRPr="00CD6421" w:rsidRDefault="00CD6421" w:rsidP="00CD6421">
      <w:pPr>
        <w:spacing w:before="100" w:beforeAutospacing="1" w:after="100" w:afterAutospacing="1" w:line="240" w:lineRule="auto"/>
        <w:jc w:val="both"/>
        <w:rPr>
          <w:rFonts w:eastAsia="Times New Roman" w:cs="Arial"/>
          <w:sz w:val="21"/>
          <w:szCs w:val="21"/>
          <w:lang w:eastAsia="en-GB"/>
        </w:rPr>
      </w:pPr>
      <w:r w:rsidRPr="00CD6421">
        <w:rPr>
          <w:rFonts w:eastAsia="Times New Roman" w:cs="Arial"/>
          <w:sz w:val="21"/>
          <w:szCs w:val="21"/>
          <w:lang w:eastAsia="en-GB"/>
        </w:rPr>
        <w:t xml:space="preserve">From Norwich take the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A47(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T) in Great Yarmouth direction. At roundabout at the far end of the Acle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bypass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 take B1064 towards Hemsby and Caister. After going over the Acle Bridge and straight on for 800 metres, turn left on the B1152 towards Martham. After 3.5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miles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 turn right (still on B1152) and straight across A149 into Martham. Remain on the B1152 toward West </w:t>
      </w:r>
      <w:r w:rsidR="003C3126">
        <w:rPr>
          <w:rFonts w:eastAsia="Times New Roman" w:cs="Arial"/>
          <w:sz w:val="21"/>
          <w:szCs w:val="21"/>
          <w:lang w:eastAsia="en-GB"/>
        </w:rPr>
        <w:t>Somerton, through the village (t</w:t>
      </w:r>
      <w:r w:rsidRPr="00CD6421">
        <w:rPr>
          <w:rFonts w:eastAsia="Times New Roman" w:cs="Arial"/>
          <w:sz w:val="21"/>
          <w:szCs w:val="21"/>
          <w:lang w:eastAsia="en-GB"/>
        </w:rPr>
        <w:t>here are a number of sharp bends until you get clear of the village).</w:t>
      </w:r>
    </w:p>
    <w:p w:rsidR="00CD6421" w:rsidRPr="00CD6421" w:rsidRDefault="00CD6421" w:rsidP="00CD6421">
      <w:pPr>
        <w:spacing w:before="100" w:beforeAutospacing="1" w:after="100" w:afterAutospacing="1" w:line="240" w:lineRule="auto"/>
        <w:jc w:val="both"/>
        <w:rPr>
          <w:rFonts w:eastAsia="Times New Roman" w:cs="Arial"/>
          <w:sz w:val="21"/>
          <w:szCs w:val="21"/>
          <w:lang w:eastAsia="en-GB"/>
        </w:rPr>
      </w:pPr>
      <w:r w:rsidRPr="00CD6421">
        <w:rPr>
          <w:rFonts w:eastAsia="Times New Roman" w:cs="Arial"/>
          <w:sz w:val="21"/>
          <w:szCs w:val="21"/>
          <w:lang w:eastAsia="en-GB"/>
        </w:rPr>
        <w:t xml:space="preserve">The school is the last set of buildings on the left as you leave the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village,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 the wind farm should be in the distance on the right.</w:t>
      </w:r>
    </w:p>
    <w:p w:rsidR="00CD6421" w:rsidRPr="00CD6421" w:rsidRDefault="00CD6421" w:rsidP="00CD6421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4"/>
          <w:szCs w:val="24"/>
          <w:lang w:eastAsia="en-GB"/>
        </w:rPr>
      </w:pPr>
      <w:r w:rsidRPr="00CD6421">
        <w:rPr>
          <w:rFonts w:eastAsia="Times New Roman" w:cs="Arial"/>
          <w:b/>
          <w:sz w:val="24"/>
          <w:szCs w:val="24"/>
          <w:lang w:eastAsia="en-GB"/>
        </w:rPr>
        <w:t xml:space="preserve">From </w:t>
      </w:r>
      <w:r w:rsidR="003C3126" w:rsidRPr="003C3126">
        <w:rPr>
          <w:rFonts w:eastAsia="Times New Roman" w:cs="Arial"/>
          <w:b/>
          <w:sz w:val="24"/>
          <w:szCs w:val="24"/>
          <w:lang w:eastAsia="en-GB"/>
        </w:rPr>
        <w:t xml:space="preserve">Great </w:t>
      </w:r>
      <w:r w:rsidRPr="00CD6421">
        <w:rPr>
          <w:rFonts w:eastAsia="Times New Roman" w:cs="Arial"/>
          <w:b/>
          <w:sz w:val="24"/>
          <w:szCs w:val="24"/>
          <w:lang w:eastAsia="en-GB"/>
        </w:rPr>
        <w:t>Yarmouth</w:t>
      </w:r>
    </w:p>
    <w:p w:rsidR="00CD6421" w:rsidRPr="00CD6421" w:rsidRDefault="00CD6421" w:rsidP="00CD6421">
      <w:pPr>
        <w:spacing w:before="100" w:beforeAutospacing="1" w:after="100" w:afterAutospacing="1" w:line="240" w:lineRule="auto"/>
        <w:jc w:val="both"/>
        <w:rPr>
          <w:rFonts w:eastAsia="Times New Roman" w:cs="Arial"/>
          <w:sz w:val="21"/>
          <w:szCs w:val="21"/>
          <w:lang w:eastAsia="en-GB"/>
        </w:rPr>
      </w:pPr>
      <w:r w:rsidRPr="00CD6421">
        <w:rPr>
          <w:rFonts w:eastAsia="Times New Roman" w:cs="Arial"/>
          <w:sz w:val="21"/>
          <w:szCs w:val="21"/>
          <w:lang w:eastAsia="en-GB"/>
        </w:rPr>
        <w:t>From</w:t>
      </w:r>
      <w:r w:rsidR="003C3126">
        <w:rPr>
          <w:rFonts w:eastAsia="Times New Roman" w:cs="Arial"/>
          <w:sz w:val="21"/>
          <w:szCs w:val="21"/>
          <w:lang w:eastAsia="en-GB"/>
        </w:rPr>
        <w:t xml:space="preserve"> Great</w:t>
      </w:r>
      <w:r w:rsidRPr="00CD6421">
        <w:rPr>
          <w:rFonts w:eastAsia="Times New Roman" w:cs="Arial"/>
          <w:sz w:val="21"/>
          <w:szCs w:val="21"/>
          <w:lang w:eastAsia="en-GB"/>
        </w:rPr>
        <w:t xml:space="preserve"> Yarmouth follow the A149 Northwards toward Caister. Bypass the village by turning left at the roundabout just past Yarmouth Stadium. Continue along the A149 for 4 miles until you reach the village of </w:t>
      </w:r>
      <w:proofErr w:type="spellStart"/>
      <w:r w:rsidRPr="00CD6421">
        <w:rPr>
          <w:rFonts w:eastAsia="Times New Roman" w:cs="Arial"/>
          <w:sz w:val="21"/>
          <w:szCs w:val="21"/>
          <w:lang w:eastAsia="en-GB"/>
        </w:rPr>
        <w:t>Rollesby</w:t>
      </w:r>
      <w:proofErr w:type="spellEnd"/>
      <w:r w:rsidRPr="00CD6421">
        <w:rPr>
          <w:rFonts w:eastAsia="Times New Roman" w:cs="Arial"/>
          <w:sz w:val="21"/>
          <w:szCs w:val="21"/>
          <w:lang w:eastAsia="en-GB"/>
        </w:rPr>
        <w:t xml:space="preserve">. When you reach the pub (Horse and Groom) on your left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take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 a right turn towards Martham which is 1 mile further on. After 1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mile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 you enter the village. At the junction (with the zebra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crossing)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 turn right. Follow the B1152 through the village (</w:t>
      </w:r>
      <w:r w:rsidR="003C3126">
        <w:rPr>
          <w:rFonts w:eastAsia="Times New Roman" w:cs="Arial"/>
          <w:sz w:val="21"/>
          <w:szCs w:val="21"/>
          <w:lang w:eastAsia="en-GB"/>
        </w:rPr>
        <w:t>t</w:t>
      </w:r>
      <w:r w:rsidRPr="00CD6421">
        <w:rPr>
          <w:rFonts w:eastAsia="Times New Roman" w:cs="Arial"/>
          <w:sz w:val="21"/>
          <w:szCs w:val="21"/>
          <w:lang w:eastAsia="en-GB"/>
        </w:rPr>
        <w:t>here are a number of sharp bends until you get clear of the village).</w:t>
      </w:r>
    </w:p>
    <w:p w:rsidR="00CD6421" w:rsidRPr="00CD6421" w:rsidRDefault="00CD6421" w:rsidP="00CD6421">
      <w:pPr>
        <w:spacing w:before="100" w:beforeAutospacing="1" w:after="100" w:afterAutospacing="1" w:line="240" w:lineRule="auto"/>
        <w:jc w:val="both"/>
        <w:rPr>
          <w:rFonts w:eastAsia="Times New Roman" w:cs="Arial"/>
          <w:sz w:val="21"/>
          <w:szCs w:val="21"/>
          <w:lang w:eastAsia="en-GB"/>
        </w:rPr>
      </w:pPr>
      <w:r w:rsidRPr="00CD6421">
        <w:rPr>
          <w:rFonts w:eastAsia="Times New Roman" w:cs="Arial"/>
          <w:sz w:val="21"/>
          <w:szCs w:val="21"/>
          <w:lang w:eastAsia="en-GB"/>
        </w:rPr>
        <w:t xml:space="preserve">The school is the last set of buildings on the left as you leave the </w:t>
      </w:r>
      <w:proofErr w:type="gramStart"/>
      <w:r w:rsidRPr="00CD6421">
        <w:rPr>
          <w:rFonts w:eastAsia="Times New Roman" w:cs="Arial"/>
          <w:sz w:val="21"/>
          <w:szCs w:val="21"/>
          <w:lang w:eastAsia="en-GB"/>
        </w:rPr>
        <w:t>village,</w:t>
      </w:r>
      <w:proofErr w:type="gramEnd"/>
      <w:r w:rsidRPr="00CD6421">
        <w:rPr>
          <w:rFonts w:eastAsia="Times New Roman" w:cs="Arial"/>
          <w:sz w:val="21"/>
          <w:szCs w:val="21"/>
          <w:lang w:eastAsia="en-GB"/>
        </w:rPr>
        <w:t xml:space="preserve"> the wind farm should be in the distance on the right.</w:t>
      </w:r>
    </w:p>
    <w:p w:rsidR="00E11C35" w:rsidRPr="00CD6421" w:rsidRDefault="00A71019"/>
    <w:sectPr w:rsidR="00E11C35" w:rsidRPr="00CD6421" w:rsidSect="003C3126">
      <w:pgSz w:w="11906" w:h="16838"/>
      <w:pgMar w:top="851" w:right="144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421"/>
    <w:rsid w:val="003C3126"/>
    <w:rsid w:val="005E26F2"/>
    <w:rsid w:val="00A71019"/>
    <w:rsid w:val="00CD6421"/>
    <w:rsid w:val="00EB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0E0F7"/>
  <w15:chartTrackingRefBased/>
  <w15:docId w15:val="{2EB5A1F7-BA5C-47CE-8A6C-2358BB87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4782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9096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18467">
                  <w:marLeft w:val="4410"/>
                  <w:marRight w:val="0"/>
                  <w:marTop w:val="5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7009">
                      <w:marLeft w:val="0"/>
                      <w:marRight w:val="-18928"/>
                      <w:marTop w:val="51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1400">
                      <w:marLeft w:val="0"/>
                      <w:marRight w:val="-18928"/>
                      <w:marTop w:val="5655"/>
                      <w:marBottom w:val="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646593302">
                      <w:marLeft w:val="0"/>
                      <w:marRight w:val="-18928"/>
                      <w:marTop w:val="5655"/>
                      <w:marBottom w:val="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544826946">
                      <w:marLeft w:val="0"/>
                      <w:marRight w:val="-18928"/>
                      <w:marTop w:val="83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25641">
                      <w:marLeft w:val="0"/>
                      <w:marRight w:val="-18928"/>
                      <w:marTop w:val="88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5608">
                      <w:marLeft w:val="0"/>
                      <w:marRight w:val="-18928"/>
                      <w:marTop w:val="7905"/>
                      <w:marBottom w:val="0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</w:div>
                    <w:div w:id="540048493">
                      <w:marLeft w:val="0"/>
                      <w:marRight w:val="-18928"/>
                      <w:marTop w:val="9255"/>
                      <w:marBottom w:val="0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</w:div>
                  </w:divsChild>
                </w:div>
                <w:div w:id="981540629">
                  <w:marLeft w:val="441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8F14D96F</Template>
  <TotalTime>58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Flegg High School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Principals Office</dc:creator>
  <cp:keywords/>
  <dc:description/>
  <cp:lastModifiedBy>Principals Office</cp:lastModifiedBy>
  <cp:revision>1</cp:revision>
  <dcterms:created xsi:type="dcterms:W3CDTF">2017-02-09T09:09:00Z</dcterms:created>
  <dcterms:modified xsi:type="dcterms:W3CDTF">2017-02-09T12:43:00Z</dcterms:modified>
</cp:coreProperties>
</file>