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6C5C" w:rsidRDefault="00D9737F">
      <w:pPr>
        <w:pStyle w:val="BodyText"/>
        <w:rPr>
          <w:rFonts w:ascii="Times New Roman"/>
          <w:sz w:val="20"/>
        </w:rPr>
      </w:pPr>
      <w:r>
        <w:rPr>
          <w:noProof/>
          <w:lang w:val="en-GB" w:eastAsia="en-GB"/>
        </w:rPr>
        <mc:AlternateContent>
          <mc:Choice Requires="wpg">
            <w:drawing>
              <wp:anchor distT="0" distB="0" distL="114300" distR="114300" simplePos="0" relativeHeight="503293312" behindDoc="0" locked="0" layoutInCell="1" allowOverlap="1">
                <wp:simplePos x="0" y="0"/>
                <wp:positionH relativeFrom="page">
                  <wp:align>right</wp:align>
                </wp:positionH>
                <wp:positionV relativeFrom="paragraph">
                  <wp:posOffset>9525</wp:posOffset>
                </wp:positionV>
                <wp:extent cx="7572375" cy="2809875"/>
                <wp:effectExtent l="4445" t="0" r="5080" b="0"/>
                <wp:wrapNone/>
                <wp:docPr id="16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2375" cy="2809875"/>
                          <a:chOff x="10654" y="10827"/>
                          <a:chExt cx="736" cy="185"/>
                        </a:xfrm>
                      </wpg:grpSpPr>
                      <pic:pic xmlns:pic="http://schemas.openxmlformats.org/drawingml/2006/picture">
                        <pic:nvPicPr>
                          <pic:cNvPr id="162"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0696" y="10847"/>
                            <a:ext cx="62" cy="64"/>
                          </a:xfrm>
                          <a:prstGeom prst="rect">
                            <a:avLst/>
                          </a:prstGeom>
                          <a:noFill/>
                          <a:extLst>
                            <a:ext uri="{909E8E84-426E-40DD-AFC4-6F175D3DCCD1}">
                              <a14:hiddenFill xmlns:a14="http://schemas.microsoft.com/office/drawing/2010/main">
                                <a:solidFill>
                                  <a:srgbClr val="FFFFFF"/>
                                </a:solidFill>
                              </a14:hiddenFill>
                            </a:ext>
                          </a:extLst>
                        </pic:spPr>
                      </pic:pic>
                      <wps:wsp>
                        <wps:cNvPr id="163" name="Freeform 4"/>
                        <wps:cNvSpPr>
                          <a:spLocks/>
                        </wps:cNvSpPr>
                        <wps:spPr bwMode="auto">
                          <a:xfrm>
                            <a:off x="10654" y="10827"/>
                            <a:ext cx="99" cy="185"/>
                          </a:xfrm>
                          <a:custGeom>
                            <a:avLst/>
                            <a:gdLst>
                              <a:gd name="T0" fmla="*/ 9931 w 1565"/>
                              <a:gd name="T1" fmla="*/ 0 h 2916"/>
                              <a:gd name="T2" fmla="*/ 0 w 1565"/>
                              <a:gd name="T3" fmla="*/ 0 h 2916"/>
                              <a:gd name="T4" fmla="*/ 0 w 1565"/>
                              <a:gd name="T5" fmla="*/ 18517 h 2916"/>
                              <a:gd name="T6" fmla="*/ 9931 w 1565"/>
                              <a:gd name="T7" fmla="*/ 17177 h 2916"/>
                              <a:gd name="T8" fmla="*/ 9931 w 1565"/>
                              <a:gd name="T9" fmla="*/ 0 h 29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65" h="2916">
                                <a:moveTo>
                                  <a:pt x="1564" y="0"/>
                                </a:moveTo>
                                <a:lnTo>
                                  <a:pt x="0" y="0"/>
                                </a:lnTo>
                                <a:lnTo>
                                  <a:pt x="0" y="2916"/>
                                </a:lnTo>
                                <a:lnTo>
                                  <a:pt x="1564" y="2705"/>
                                </a:lnTo>
                                <a:lnTo>
                                  <a:pt x="1564" y="0"/>
                                </a:lnTo>
                                <a:close/>
                              </a:path>
                            </a:pathLst>
                          </a:custGeom>
                          <a:solidFill>
                            <a:srgbClr val="1812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4"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766" y="10862"/>
                            <a:ext cx="266" cy="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753" y="10827"/>
                            <a:ext cx="637" cy="1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1194" y="10827"/>
                            <a:ext cx="114" cy="1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998" y="10827"/>
                            <a:ext cx="139" cy="1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1289" y="10837"/>
                            <a:ext cx="42" cy="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280" y="10827"/>
                            <a:ext cx="14" cy="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064" y="10827"/>
                            <a:ext cx="140" cy="1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1342" y="10827"/>
                            <a:ext cx="48" cy="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1"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1275" y="10827"/>
                            <a:ext cx="25" cy="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1336" y="10827"/>
                            <a:ext cx="54" cy="67"/>
                          </a:xfrm>
                          <a:prstGeom prst="rect">
                            <a:avLst/>
                          </a:prstGeom>
                          <a:noFill/>
                          <a:extLst>
                            <a:ext uri="{909E8E84-426E-40DD-AFC4-6F175D3DCCD1}">
                              <a14:hiddenFill xmlns:a14="http://schemas.microsoft.com/office/drawing/2010/main">
                                <a:solidFill>
                                  <a:srgbClr val="FFFFFF"/>
                                </a:solidFill>
                              </a14:hiddenFill>
                            </a:ext>
                          </a:extLst>
                        </pic:spPr>
                      </pic:pic>
                      <wps:wsp>
                        <wps:cNvPr id="193" name="AutoShape 15"/>
                        <wps:cNvSpPr>
                          <a:spLocks/>
                        </wps:cNvSpPr>
                        <wps:spPr bwMode="auto">
                          <a:xfrm>
                            <a:off x="10754" y="10854"/>
                            <a:ext cx="17" cy="17"/>
                          </a:xfrm>
                          <a:custGeom>
                            <a:avLst/>
                            <a:gdLst>
                              <a:gd name="T0" fmla="*/ 1029 w 269"/>
                              <a:gd name="T1" fmla="*/ 2698 h 267"/>
                              <a:gd name="T2" fmla="*/ 686 w 269"/>
                              <a:gd name="T3" fmla="*/ 2698 h 267"/>
                              <a:gd name="T4" fmla="*/ 0 w 269"/>
                              <a:gd name="T5" fmla="*/ 4393 h 267"/>
                              <a:gd name="T6" fmla="*/ 470 w 269"/>
                              <a:gd name="T7" fmla="*/ 4393 h 267"/>
                              <a:gd name="T8" fmla="*/ 565 w 269"/>
                              <a:gd name="T9" fmla="*/ 4145 h 267"/>
                              <a:gd name="T10" fmla="*/ 1607 w 269"/>
                              <a:gd name="T11" fmla="*/ 4145 h 267"/>
                              <a:gd name="T12" fmla="*/ 1474 w 269"/>
                              <a:gd name="T13" fmla="*/ 3803 h 267"/>
                              <a:gd name="T14" fmla="*/ 680 w 269"/>
                              <a:gd name="T15" fmla="*/ 3803 h 267"/>
                              <a:gd name="T16" fmla="*/ 858 w 269"/>
                              <a:gd name="T17" fmla="*/ 3225 h 267"/>
                              <a:gd name="T18" fmla="*/ 1239 w 269"/>
                              <a:gd name="T19" fmla="*/ 3225 h 267"/>
                              <a:gd name="T20" fmla="*/ 1029 w 269"/>
                              <a:gd name="T21" fmla="*/ 2698 h 267"/>
                              <a:gd name="T22" fmla="*/ 1607 w 269"/>
                              <a:gd name="T23" fmla="*/ 4145 h 267"/>
                              <a:gd name="T24" fmla="*/ 1156 w 269"/>
                              <a:gd name="T25" fmla="*/ 4145 h 267"/>
                              <a:gd name="T26" fmla="*/ 1233 w 269"/>
                              <a:gd name="T27" fmla="*/ 4393 h 267"/>
                              <a:gd name="T28" fmla="*/ 1709 w 269"/>
                              <a:gd name="T29" fmla="*/ 4393 h 267"/>
                              <a:gd name="T30" fmla="*/ 1607 w 269"/>
                              <a:gd name="T31" fmla="*/ 4145 h 267"/>
                              <a:gd name="T32" fmla="*/ 1239 w 269"/>
                              <a:gd name="T33" fmla="*/ 3225 h 267"/>
                              <a:gd name="T34" fmla="*/ 858 w 269"/>
                              <a:gd name="T35" fmla="*/ 3225 h 267"/>
                              <a:gd name="T36" fmla="*/ 1042 w 269"/>
                              <a:gd name="T37" fmla="*/ 3803 h 267"/>
                              <a:gd name="T38" fmla="*/ 1474 w 269"/>
                              <a:gd name="T39" fmla="*/ 3803 h 267"/>
                              <a:gd name="T40" fmla="*/ 1239 w 269"/>
                              <a:gd name="T41" fmla="*/ 3225 h 26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69" h="267">
                                <a:moveTo>
                                  <a:pt x="162" y="0"/>
                                </a:moveTo>
                                <a:lnTo>
                                  <a:pt x="108" y="0"/>
                                </a:lnTo>
                                <a:lnTo>
                                  <a:pt x="0" y="267"/>
                                </a:lnTo>
                                <a:lnTo>
                                  <a:pt x="74" y="267"/>
                                </a:lnTo>
                                <a:lnTo>
                                  <a:pt x="89" y="228"/>
                                </a:lnTo>
                                <a:lnTo>
                                  <a:pt x="253" y="228"/>
                                </a:lnTo>
                                <a:lnTo>
                                  <a:pt x="232" y="174"/>
                                </a:lnTo>
                                <a:lnTo>
                                  <a:pt x="107" y="174"/>
                                </a:lnTo>
                                <a:lnTo>
                                  <a:pt x="135" y="83"/>
                                </a:lnTo>
                                <a:lnTo>
                                  <a:pt x="195" y="83"/>
                                </a:lnTo>
                                <a:lnTo>
                                  <a:pt x="162" y="0"/>
                                </a:lnTo>
                                <a:close/>
                                <a:moveTo>
                                  <a:pt x="253" y="228"/>
                                </a:moveTo>
                                <a:lnTo>
                                  <a:pt x="182" y="228"/>
                                </a:lnTo>
                                <a:lnTo>
                                  <a:pt x="194" y="267"/>
                                </a:lnTo>
                                <a:lnTo>
                                  <a:pt x="269" y="267"/>
                                </a:lnTo>
                                <a:lnTo>
                                  <a:pt x="253" y="228"/>
                                </a:lnTo>
                                <a:close/>
                                <a:moveTo>
                                  <a:pt x="195" y="83"/>
                                </a:moveTo>
                                <a:lnTo>
                                  <a:pt x="135" y="83"/>
                                </a:lnTo>
                                <a:lnTo>
                                  <a:pt x="164" y="174"/>
                                </a:lnTo>
                                <a:lnTo>
                                  <a:pt x="232" y="174"/>
                                </a:lnTo>
                                <a:lnTo>
                                  <a:pt x="195" y="83"/>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AutoShape 16"/>
                        <wps:cNvSpPr>
                          <a:spLocks/>
                        </wps:cNvSpPr>
                        <wps:spPr bwMode="auto">
                          <a:xfrm>
                            <a:off x="10772" y="10858"/>
                            <a:ext cx="10" cy="14"/>
                          </a:xfrm>
                          <a:custGeom>
                            <a:avLst/>
                            <a:gdLst>
                              <a:gd name="T0" fmla="*/ 381 w 164"/>
                              <a:gd name="T1" fmla="*/ 4012 h 215"/>
                              <a:gd name="T2" fmla="*/ 0 w 164"/>
                              <a:gd name="T3" fmla="*/ 4012 h 215"/>
                              <a:gd name="T4" fmla="*/ 70 w 164"/>
                              <a:gd name="T5" fmla="*/ 4222 h 215"/>
                              <a:gd name="T6" fmla="*/ 203 w 164"/>
                              <a:gd name="T7" fmla="*/ 4355 h 215"/>
                              <a:gd name="T8" fmla="*/ 362 w 164"/>
                              <a:gd name="T9" fmla="*/ 4425 h 215"/>
                              <a:gd name="T10" fmla="*/ 521 w 164"/>
                              <a:gd name="T11" fmla="*/ 4444 h 215"/>
                              <a:gd name="T12" fmla="*/ 717 w 164"/>
                              <a:gd name="T13" fmla="*/ 4412 h 215"/>
                              <a:gd name="T14" fmla="*/ 882 w 164"/>
                              <a:gd name="T15" fmla="*/ 4324 h 215"/>
                              <a:gd name="T16" fmla="*/ 990 w 164"/>
                              <a:gd name="T17" fmla="*/ 4184 h 215"/>
                              <a:gd name="T18" fmla="*/ 1003 w 164"/>
                              <a:gd name="T19" fmla="*/ 4139 h 215"/>
                              <a:gd name="T20" fmla="*/ 400 w 164"/>
                              <a:gd name="T21" fmla="*/ 4139 h 215"/>
                              <a:gd name="T22" fmla="*/ 381 w 164"/>
                              <a:gd name="T23" fmla="*/ 4012 h 215"/>
                              <a:gd name="T24" fmla="*/ 508 w 164"/>
                              <a:gd name="T25" fmla="*/ 3079 h 215"/>
                              <a:gd name="T26" fmla="*/ 324 w 164"/>
                              <a:gd name="T27" fmla="*/ 3111 h 215"/>
                              <a:gd name="T28" fmla="*/ 165 w 164"/>
                              <a:gd name="T29" fmla="*/ 3193 h 215"/>
                              <a:gd name="T30" fmla="*/ 57 w 164"/>
                              <a:gd name="T31" fmla="*/ 3327 h 215"/>
                              <a:gd name="T32" fmla="*/ 19 w 164"/>
                              <a:gd name="T33" fmla="*/ 3498 h 215"/>
                              <a:gd name="T34" fmla="*/ 38 w 164"/>
                              <a:gd name="T35" fmla="*/ 3612 h 215"/>
                              <a:gd name="T36" fmla="*/ 102 w 164"/>
                              <a:gd name="T37" fmla="*/ 3708 h 215"/>
                              <a:gd name="T38" fmla="*/ 203 w 164"/>
                              <a:gd name="T39" fmla="*/ 3778 h 215"/>
                              <a:gd name="T40" fmla="*/ 324 w 164"/>
                              <a:gd name="T41" fmla="*/ 3835 h 215"/>
                              <a:gd name="T42" fmla="*/ 470 w 164"/>
                              <a:gd name="T43" fmla="*/ 3892 h 215"/>
                              <a:gd name="T44" fmla="*/ 578 w 164"/>
                              <a:gd name="T45" fmla="*/ 3930 h 215"/>
                              <a:gd name="T46" fmla="*/ 635 w 164"/>
                              <a:gd name="T47" fmla="*/ 3974 h 215"/>
                              <a:gd name="T48" fmla="*/ 654 w 164"/>
                              <a:gd name="T49" fmla="*/ 4032 h 215"/>
                              <a:gd name="T50" fmla="*/ 654 w 164"/>
                              <a:gd name="T51" fmla="*/ 4101 h 215"/>
                              <a:gd name="T52" fmla="*/ 584 w 164"/>
                              <a:gd name="T53" fmla="*/ 4139 h 215"/>
                              <a:gd name="T54" fmla="*/ 1003 w 164"/>
                              <a:gd name="T55" fmla="*/ 4139 h 215"/>
                              <a:gd name="T56" fmla="*/ 1035 w 164"/>
                              <a:gd name="T57" fmla="*/ 4006 h 215"/>
                              <a:gd name="T58" fmla="*/ 997 w 164"/>
                              <a:gd name="T59" fmla="*/ 3835 h 215"/>
                              <a:gd name="T60" fmla="*/ 889 w 164"/>
                              <a:gd name="T61" fmla="*/ 3727 h 215"/>
                              <a:gd name="T62" fmla="*/ 749 w 164"/>
                              <a:gd name="T63" fmla="*/ 3657 h 215"/>
                              <a:gd name="T64" fmla="*/ 584 w 164"/>
                              <a:gd name="T65" fmla="*/ 3606 h 215"/>
                              <a:gd name="T66" fmla="*/ 489 w 164"/>
                              <a:gd name="T67" fmla="*/ 3574 h 215"/>
                              <a:gd name="T68" fmla="*/ 400 w 164"/>
                              <a:gd name="T69" fmla="*/ 3536 h 215"/>
                              <a:gd name="T70" fmla="*/ 400 w 164"/>
                              <a:gd name="T71" fmla="*/ 3435 h 215"/>
                              <a:gd name="T72" fmla="*/ 425 w 164"/>
                              <a:gd name="T73" fmla="*/ 3384 h 215"/>
                              <a:gd name="T74" fmla="*/ 965 w 164"/>
                              <a:gd name="T75" fmla="*/ 3384 h 215"/>
                              <a:gd name="T76" fmla="*/ 933 w 164"/>
                              <a:gd name="T77" fmla="*/ 3276 h 215"/>
                              <a:gd name="T78" fmla="*/ 800 w 164"/>
                              <a:gd name="T79" fmla="*/ 3155 h 215"/>
                              <a:gd name="T80" fmla="*/ 647 w 164"/>
                              <a:gd name="T81" fmla="*/ 3098 h 215"/>
                              <a:gd name="T82" fmla="*/ 508 w 164"/>
                              <a:gd name="T83" fmla="*/ 3079 h 215"/>
                              <a:gd name="T84" fmla="*/ 965 w 164"/>
                              <a:gd name="T85" fmla="*/ 3384 h 215"/>
                              <a:gd name="T86" fmla="*/ 616 w 164"/>
                              <a:gd name="T87" fmla="*/ 3384 h 215"/>
                              <a:gd name="T88" fmla="*/ 622 w 164"/>
                              <a:gd name="T89" fmla="*/ 3454 h 215"/>
                              <a:gd name="T90" fmla="*/ 622 w 164"/>
                              <a:gd name="T91" fmla="*/ 3479 h 215"/>
                              <a:gd name="T92" fmla="*/ 997 w 164"/>
                              <a:gd name="T93" fmla="*/ 3479 h 215"/>
                              <a:gd name="T94" fmla="*/ 965 w 164"/>
                              <a:gd name="T95" fmla="*/ 3384 h 215"/>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164" h="215">
                                <a:moveTo>
                                  <a:pt x="60" y="147"/>
                                </a:moveTo>
                                <a:lnTo>
                                  <a:pt x="0" y="147"/>
                                </a:lnTo>
                                <a:lnTo>
                                  <a:pt x="11" y="180"/>
                                </a:lnTo>
                                <a:lnTo>
                                  <a:pt x="32" y="201"/>
                                </a:lnTo>
                                <a:lnTo>
                                  <a:pt x="57" y="212"/>
                                </a:lnTo>
                                <a:lnTo>
                                  <a:pt x="82" y="215"/>
                                </a:lnTo>
                                <a:lnTo>
                                  <a:pt x="113" y="210"/>
                                </a:lnTo>
                                <a:lnTo>
                                  <a:pt x="139" y="196"/>
                                </a:lnTo>
                                <a:lnTo>
                                  <a:pt x="156" y="174"/>
                                </a:lnTo>
                                <a:lnTo>
                                  <a:pt x="158" y="167"/>
                                </a:lnTo>
                                <a:lnTo>
                                  <a:pt x="63" y="167"/>
                                </a:lnTo>
                                <a:lnTo>
                                  <a:pt x="60" y="147"/>
                                </a:lnTo>
                                <a:close/>
                                <a:moveTo>
                                  <a:pt x="80" y="0"/>
                                </a:moveTo>
                                <a:lnTo>
                                  <a:pt x="51" y="5"/>
                                </a:lnTo>
                                <a:lnTo>
                                  <a:pt x="26" y="18"/>
                                </a:lnTo>
                                <a:lnTo>
                                  <a:pt x="9" y="39"/>
                                </a:lnTo>
                                <a:lnTo>
                                  <a:pt x="3" y="66"/>
                                </a:lnTo>
                                <a:lnTo>
                                  <a:pt x="6" y="84"/>
                                </a:lnTo>
                                <a:lnTo>
                                  <a:pt x="16" y="99"/>
                                </a:lnTo>
                                <a:lnTo>
                                  <a:pt x="32" y="110"/>
                                </a:lnTo>
                                <a:lnTo>
                                  <a:pt x="51" y="119"/>
                                </a:lnTo>
                                <a:lnTo>
                                  <a:pt x="74" y="128"/>
                                </a:lnTo>
                                <a:lnTo>
                                  <a:pt x="91" y="134"/>
                                </a:lnTo>
                                <a:lnTo>
                                  <a:pt x="100" y="141"/>
                                </a:lnTo>
                                <a:lnTo>
                                  <a:pt x="103" y="150"/>
                                </a:lnTo>
                                <a:lnTo>
                                  <a:pt x="103" y="161"/>
                                </a:lnTo>
                                <a:lnTo>
                                  <a:pt x="92" y="167"/>
                                </a:lnTo>
                                <a:lnTo>
                                  <a:pt x="158" y="167"/>
                                </a:lnTo>
                                <a:lnTo>
                                  <a:pt x="163" y="146"/>
                                </a:lnTo>
                                <a:lnTo>
                                  <a:pt x="157" y="119"/>
                                </a:lnTo>
                                <a:lnTo>
                                  <a:pt x="140" y="102"/>
                                </a:lnTo>
                                <a:lnTo>
                                  <a:pt x="118" y="91"/>
                                </a:lnTo>
                                <a:lnTo>
                                  <a:pt x="92" y="83"/>
                                </a:lnTo>
                                <a:lnTo>
                                  <a:pt x="77" y="78"/>
                                </a:lnTo>
                                <a:lnTo>
                                  <a:pt x="63" y="72"/>
                                </a:lnTo>
                                <a:lnTo>
                                  <a:pt x="63" y="56"/>
                                </a:lnTo>
                                <a:lnTo>
                                  <a:pt x="67" y="48"/>
                                </a:lnTo>
                                <a:lnTo>
                                  <a:pt x="152" y="48"/>
                                </a:lnTo>
                                <a:lnTo>
                                  <a:pt x="147" y="31"/>
                                </a:lnTo>
                                <a:lnTo>
                                  <a:pt x="126" y="12"/>
                                </a:lnTo>
                                <a:lnTo>
                                  <a:pt x="102" y="3"/>
                                </a:lnTo>
                                <a:lnTo>
                                  <a:pt x="80" y="0"/>
                                </a:lnTo>
                                <a:close/>
                                <a:moveTo>
                                  <a:pt x="152" y="48"/>
                                </a:moveTo>
                                <a:lnTo>
                                  <a:pt x="97" y="48"/>
                                </a:lnTo>
                                <a:lnTo>
                                  <a:pt x="98" y="59"/>
                                </a:lnTo>
                                <a:lnTo>
                                  <a:pt x="98" y="63"/>
                                </a:lnTo>
                                <a:lnTo>
                                  <a:pt x="157" y="63"/>
                                </a:lnTo>
                                <a:lnTo>
                                  <a:pt x="152" y="48"/>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AutoShape 17"/>
                        <wps:cNvSpPr>
                          <a:spLocks/>
                        </wps:cNvSpPr>
                        <wps:spPr bwMode="auto">
                          <a:xfrm>
                            <a:off x="10784" y="10858"/>
                            <a:ext cx="14" cy="18"/>
                          </a:xfrm>
                          <a:custGeom>
                            <a:avLst/>
                            <a:gdLst>
                              <a:gd name="T0" fmla="*/ 356 w 218"/>
                              <a:gd name="T1" fmla="*/ 3117 h 275"/>
                              <a:gd name="T2" fmla="*/ 0 w 218"/>
                              <a:gd name="T3" fmla="*/ 3117 h 275"/>
                              <a:gd name="T4" fmla="*/ 0 w 218"/>
                              <a:gd name="T5" fmla="*/ 4819 h 275"/>
                              <a:gd name="T6" fmla="*/ 381 w 218"/>
                              <a:gd name="T7" fmla="*/ 4819 h 275"/>
                              <a:gd name="T8" fmla="*/ 381 w 218"/>
                              <a:gd name="T9" fmla="*/ 4279 h 275"/>
                              <a:gd name="T10" fmla="*/ 1156 w 218"/>
                              <a:gd name="T11" fmla="*/ 4279 h 275"/>
                              <a:gd name="T12" fmla="*/ 1207 w 218"/>
                              <a:gd name="T13" fmla="*/ 4241 h 275"/>
                              <a:gd name="T14" fmla="*/ 1309 w 218"/>
                              <a:gd name="T15" fmla="*/ 4082 h 275"/>
                              <a:gd name="T16" fmla="*/ 686 w 218"/>
                              <a:gd name="T17" fmla="*/ 4082 h 275"/>
                              <a:gd name="T18" fmla="*/ 553 w 218"/>
                              <a:gd name="T19" fmla="*/ 4051 h 275"/>
                              <a:gd name="T20" fmla="*/ 451 w 218"/>
                              <a:gd name="T21" fmla="*/ 3981 h 275"/>
                              <a:gd name="T22" fmla="*/ 388 w 218"/>
                              <a:gd name="T23" fmla="*/ 3873 h 275"/>
                              <a:gd name="T24" fmla="*/ 362 w 218"/>
                              <a:gd name="T25" fmla="*/ 3759 h 275"/>
                              <a:gd name="T26" fmla="*/ 388 w 218"/>
                              <a:gd name="T27" fmla="*/ 3644 h 275"/>
                              <a:gd name="T28" fmla="*/ 445 w 218"/>
                              <a:gd name="T29" fmla="*/ 3543 h 275"/>
                              <a:gd name="T30" fmla="*/ 546 w 218"/>
                              <a:gd name="T31" fmla="*/ 3460 h 275"/>
                              <a:gd name="T32" fmla="*/ 686 w 218"/>
                              <a:gd name="T33" fmla="*/ 3435 h 275"/>
                              <a:gd name="T34" fmla="*/ 1296 w 218"/>
                              <a:gd name="T35" fmla="*/ 3435 h 275"/>
                              <a:gd name="T36" fmla="*/ 1239 w 218"/>
                              <a:gd name="T37" fmla="*/ 3314 h 275"/>
                              <a:gd name="T38" fmla="*/ 1175 w 218"/>
                              <a:gd name="T39" fmla="*/ 3263 h 275"/>
                              <a:gd name="T40" fmla="*/ 356 w 218"/>
                              <a:gd name="T41" fmla="*/ 3263 h 275"/>
                              <a:gd name="T42" fmla="*/ 356 w 218"/>
                              <a:gd name="T43" fmla="*/ 3117 h 275"/>
                              <a:gd name="T44" fmla="*/ 1156 w 218"/>
                              <a:gd name="T45" fmla="*/ 4279 h 275"/>
                              <a:gd name="T46" fmla="*/ 381 w 218"/>
                              <a:gd name="T47" fmla="*/ 4279 h 275"/>
                              <a:gd name="T48" fmla="*/ 432 w 218"/>
                              <a:gd name="T49" fmla="*/ 4324 h 275"/>
                              <a:gd name="T50" fmla="*/ 502 w 218"/>
                              <a:gd name="T51" fmla="*/ 4381 h 275"/>
                              <a:gd name="T52" fmla="*/ 616 w 218"/>
                              <a:gd name="T53" fmla="*/ 4425 h 275"/>
                              <a:gd name="T54" fmla="*/ 762 w 218"/>
                              <a:gd name="T55" fmla="*/ 4444 h 275"/>
                              <a:gd name="T56" fmla="*/ 1010 w 218"/>
                              <a:gd name="T57" fmla="*/ 4387 h 275"/>
                              <a:gd name="T58" fmla="*/ 1156 w 218"/>
                              <a:gd name="T59" fmla="*/ 4279 h 275"/>
                              <a:gd name="T60" fmla="*/ 1296 w 218"/>
                              <a:gd name="T61" fmla="*/ 3435 h 275"/>
                              <a:gd name="T62" fmla="*/ 686 w 218"/>
                              <a:gd name="T63" fmla="*/ 3435 h 275"/>
                              <a:gd name="T64" fmla="*/ 826 w 218"/>
                              <a:gd name="T65" fmla="*/ 3460 h 275"/>
                              <a:gd name="T66" fmla="*/ 921 w 218"/>
                              <a:gd name="T67" fmla="*/ 3543 h 275"/>
                              <a:gd name="T68" fmla="*/ 985 w 218"/>
                              <a:gd name="T69" fmla="*/ 3644 h 275"/>
                              <a:gd name="T70" fmla="*/ 1004 w 218"/>
                              <a:gd name="T71" fmla="*/ 3759 h 275"/>
                              <a:gd name="T72" fmla="*/ 978 w 218"/>
                              <a:gd name="T73" fmla="*/ 3873 h 275"/>
                              <a:gd name="T74" fmla="*/ 921 w 218"/>
                              <a:gd name="T75" fmla="*/ 3981 h 275"/>
                              <a:gd name="T76" fmla="*/ 820 w 218"/>
                              <a:gd name="T77" fmla="*/ 4051 h 275"/>
                              <a:gd name="T78" fmla="*/ 686 w 218"/>
                              <a:gd name="T79" fmla="*/ 4082 h 275"/>
                              <a:gd name="T80" fmla="*/ 1309 w 218"/>
                              <a:gd name="T81" fmla="*/ 4082 h 275"/>
                              <a:gd name="T82" fmla="*/ 1334 w 218"/>
                              <a:gd name="T83" fmla="*/ 4032 h 275"/>
                              <a:gd name="T84" fmla="*/ 1385 w 218"/>
                              <a:gd name="T85" fmla="*/ 3778 h 275"/>
                              <a:gd name="T86" fmla="*/ 1347 w 218"/>
                              <a:gd name="T87" fmla="*/ 3543 h 275"/>
                              <a:gd name="T88" fmla="*/ 1296 w 218"/>
                              <a:gd name="T89" fmla="*/ 3435 h 275"/>
                              <a:gd name="T90" fmla="*/ 762 w 218"/>
                              <a:gd name="T91" fmla="*/ 3079 h 275"/>
                              <a:gd name="T92" fmla="*/ 629 w 218"/>
                              <a:gd name="T93" fmla="*/ 3098 h 275"/>
                              <a:gd name="T94" fmla="*/ 515 w 218"/>
                              <a:gd name="T95" fmla="*/ 3136 h 275"/>
                              <a:gd name="T96" fmla="*/ 432 w 218"/>
                              <a:gd name="T97" fmla="*/ 3194 h 275"/>
                              <a:gd name="T98" fmla="*/ 362 w 218"/>
                              <a:gd name="T99" fmla="*/ 3263 h 275"/>
                              <a:gd name="T100" fmla="*/ 1175 w 218"/>
                              <a:gd name="T101" fmla="*/ 3263 h 275"/>
                              <a:gd name="T102" fmla="*/ 1048 w 218"/>
                              <a:gd name="T103" fmla="*/ 3149 h 275"/>
                              <a:gd name="T104" fmla="*/ 762 w 218"/>
                              <a:gd name="T105" fmla="*/ 3079 h 27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218" h="275">
                                <a:moveTo>
                                  <a:pt x="56" y="6"/>
                                </a:moveTo>
                                <a:lnTo>
                                  <a:pt x="0" y="6"/>
                                </a:lnTo>
                                <a:lnTo>
                                  <a:pt x="0" y="274"/>
                                </a:lnTo>
                                <a:lnTo>
                                  <a:pt x="60" y="274"/>
                                </a:lnTo>
                                <a:lnTo>
                                  <a:pt x="60" y="189"/>
                                </a:lnTo>
                                <a:lnTo>
                                  <a:pt x="182" y="189"/>
                                </a:lnTo>
                                <a:lnTo>
                                  <a:pt x="190" y="183"/>
                                </a:lnTo>
                                <a:lnTo>
                                  <a:pt x="206" y="158"/>
                                </a:lnTo>
                                <a:lnTo>
                                  <a:pt x="108" y="158"/>
                                </a:lnTo>
                                <a:lnTo>
                                  <a:pt x="87" y="153"/>
                                </a:lnTo>
                                <a:lnTo>
                                  <a:pt x="71" y="142"/>
                                </a:lnTo>
                                <a:lnTo>
                                  <a:pt x="61" y="125"/>
                                </a:lnTo>
                                <a:lnTo>
                                  <a:pt x="57" y="107"/>
                                </a:lnTo>
                                <a:lnTo>
                                  <a:pt x="61" y="89"/>
                                </a:lnTo>
                                <a:lnTo>
                                  <a:pt x="70" y="73"/>
                                </a:lnTo>
                                <a:lnTo>
                                  <a:pt x="86" y="60"/>
                                </a:lnTo>
                                <a:lnTo>
                                  <a:pt x="108" y="56"/>
                                </a:lnTo>
                                <a:lnTo>
                                  <a:pt x="204" y="56"/>
                                </a:lnTo>
                                <a:lnTo>
                                  <a:pt x="195" y="37"/>
                                </a:lnTo>
                                <a:lnTo>
                                  <a:pt x="185" y="29"/>
                                </a:lnTo>
                                <a:lnTo>
                                  <a:pt x="56" y="29"/>
                                </a:lnTo>
                                <a:lnTo>
                                  <a:pt x="56" y="6"/>
                                </a:lnTo>
                                <a:close/>
                                <a:moveTo>
                                  <a:pt x="182" y="189"/>
                                </a:moveTo>
                                <a:lnTo>
                                  <a:pt x="60" y="189"/>
                                </a:lnTo>
                                <a:lnTo>
                                  <a:pt x="68" y="196"/>
                                </a:lnTo>
                                <a:lnTo>
                                  <a:pt x="79" y="205"/>
                                </a:lnTo>
                                <a:lnTo>
                                  <a:pt x="97" y="212"/>
                                </a:lnTo>
                                <a:lnTo>
                                  <a:pt x="120" y="215"/>
                                </a:lnTo>
                                <a:lnTo>
                                  <a:pt x="159" y="206"/>
                                </a:lnTo>
                                <a:lnTo>
                                  <a:pt x="182" y="189"/>
                                </a:lnTo>
                                <a:close/>
                                <a:moveTo>
                                  <a:pt x="204" y="56"/>
                                </a:moveTo>
                                <a:lnTo>
                                  <a:pt x="108" y="56"/>
                                </a:lnTo>
                                <a:lnTo>
                                  <a:pt x="130" y="60"/>
                                </a:lnTo>
                                <a:lnTo>
                                  <a:pt x="145" y="73"/>
                                </a:lnTo>
                                <a:lnTo>
                                  <a:pt x="155" y="89"/>
                                </a:lnTo>
                                <a:lnTo>
                                  <a:pt x="158" y="107"/>
                                </a:lnTo>
                                <a:lnTo>
                                  <a:pt x="154" y="125"/>
                                </a:lnTo>
                                <a:lnTo>
                                  <a:pt x="145" y="142"/>
                                </a:lnTo>
                                <a:lnTo>
                                  <a:pt x="129" y="153"/>
                                </a:lnTo>
                                <a:lnTo>
                                  <a:pt x="108" y="158"/>
                                </a:lnTo>
                                <a:lnTo>
                                  <a:pt x="206" y="158"/>
                                </a:lnTo>
                                <a:lnTo>
                                  <a:pt x="210" y="150"/>
                                </a:lnTo>
                                <a:lnTo>
                                  <a:pt x="218" y="110"/>
                                </a:lnTo>
                                <a:lnTo>
                                  <a:pt x="212" y="73"/>
                                </a:lnTo>
                                <a:lnTo>
                                  <a:pt x="204" y="56"/>
                                </a:lnTo>
                                <a:close/>
                                <a:moveTo>
                                  <a:pt x="120" y="0"/>
                                </a:moveTo>
                                <a:lnTo>
                                  <a:pt x="99" y="3"/>
                                </a:lnTo>
                                <a:lnTo>
                                  <a:pt x="81" y="9"/>
                                </a:lnTo>
                                <a:lnTo>
                                  <a:pt x="68" y="18"/>
                                </a:lnTo>
                                <a:lnTo>
                                  <a:pt x="57" y="29"/>
                                </a:lnTo>
                                <a:lnTo>
                                  <a:pt x="185" y="29"/>
                                </a:lnTo>
                                <a:lnTo>
                                  <a:pt x="165" y="11"/>
                                </a:lnTo>
                                <a:lnTo>
                                  <a:pt x="120"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Line 18"/>
                        <wps:cNvCnPr>
                          <a:cxnSpLocks noChangeShapeType="1"/>
                        </wps:cNvCnPr>
                        <wps:spPr bwMode="auto">
                          <a:xfrm>
                            <a:off x="10801" y="10859"/>
                            <a:ext cx="0" cy="12"/>
                          </a:xfrm>
                          <a:prstGeom prst="line">
                            <a:avLst/>
                          </a:prstGeom>
                          <a:noFill/>
                          <a:ln w="38041">
                            <a:solidFill>
                              <a:srgbClr val="FDFDFD"/>
                            </a:solidFill>
                            <a:round/>
                            <a:headEnd/>
                            <a:tailEnd/>
                          </a:ln>
                          <a:extLst>
                            <a:ext uri="{909E8E84-426E-40DD-AFC4-6F175D3DCCD1}">
                              <a14:hiddenFill xmlns:a14="http://schemas.microsoft.com/office/drawing/2010/main">
                                <a:noFill/>
                              </a14:hiddenFill>
                            </a:ext>
                          </a:extLst>
                        </wps:spPr>
                        <wps:bodyPr/>
                      </wps:wsp>
                      <wps:wsp>
                        <wps:cNvPr id="197" name="Line 19"/>
                        <wps:cNvCnPr>
                          <a:cxnSpLocks noChangeShapeType="1"/>
                        </wps:cNvCnPr>
                        <wps:spPr bwMode="auto">
                          <a:xfrm>
                            <a:off x="10799" y="10856"/>
                            <a:ext cx="4" cy="0"/>
                          </a:xfrm>
                          <a:prstGeom prst="line">
                            <a:avLst/>
                          </a:prstGeom>
                          <a:noFill/>
                          <a:ln w="28563">
                            <a:solidFill>
                              <a:srgbClr val="FDFDFD"/>
                            </a:solidFill>
                            <a:round/>
                            <a:headEnd/>
                            <a:tailEnd/>
                          </a:ln>
                          <a:extLst>
                            <a:ext uri="{909E8E84-426E-40DD-AFC4-6F175D3DCCD1}">
                              <a14:hiddenFill xmlns:a14="http://schemas.microsoft.com/office/drawing/2010/main">
                                <a:noFill/>
                              </a14:hiddenFill>
                            </a:ext>
                          </a:extLst>
                        </wps:spPr>
                        <wps:bodyPr/>
                      </wps:wsp>
                      <wps:wsp>
                        <wps:cNvPr id="198" name="AutoShape 20"/>
                        <wps:cNvSpPr>
                          <a:spLocks/>
                        </wps:cNvSpPr>
                        <wps:spPr bwMode="auto">
                          <a:xfrm>
                            <a:off x="10806" y="10858"/>
                            <a:ext cx="6" cy="13"/>
                          </a:xfrm>
                          <a:custGeom>
                            <a:avLst/>
                            <a:gdLst>
                              <a:gd name="T0" fmla="*/ 350 w 107"/>
                              <a:gd name="T1" fmla="*/ 3117 h 207"/>
                              <a:gd name="T2" fmla="*/ 0 w 107"/>
                              <a:gd name="T3" fmla="*/ 3117 h 207"/>
                              <a:gd name="T4" fmla="*/ 0 w 107"/>
                              <a:gd name="T5" fmla="*/ 4393 h 207"/>
                              <a:gd name="T6" fmla="*/ 381 w 107"/>
                              <a:gd name="T7" fmla="*/ 4393 h 207"/>
                              <a:gd name="T8" fmla="*/ 381 w 107"/>
                              <a:gd name="T9" fmla="*/ 3701 h 207"/>
                              <a:gd name="T10" fmla="*/ 400 w 107"/>
                              <a:gd name="T11" fmla="*/ 3580 h 207"/>
                              <a:gd name="T12" fmla="*/ 464 w 107"/>
                              <a:gd name="T13" fmla="*/ 3510 h 207"/>
                              <a:gd name="T14" fmla="*/ 559 w 107"/>
                              <a:gd name="T15" fmla="*/ 3472 h 207"/>
                              <a:gd name="T16" fmla="*/ 674 w 107"/>
                              <a:gd name="T17" fmla="*/ 3460 h 207"/>
                              <a:gd name="T18" fmla="*/ 674 w 107"/>
                              <a:gd name="T19" fmla="*/ 3263 h 207"/>
                              <a:gd name="T20" fmla="*/ 350 w 107"/>
                              <a:gd name="T21" fmla="*/ 3263 h 207"/>
                              <a:gd name="T22" fmla="*/ 350 w 107"/>
                              <a:gd name="T23" fmla="*/ 3117 h 207"/>
                              <a:gd name="T24" fmla="*/ 674 w 107"/>
                              <a:gd name="T25" fmla="*/ 3079 h 207"/>
                              <a:gd name="T26" fmla="*/ 540 w 107"/>
                              <a:gd name="T27" fmla="*/ 3098 h 207"/>
                              <a:gd name="T28" fmla="*/ 445 w 107"/>
                              <a:gd name="T29" fmla="*/ 3149 h 207"/>
                              <a:gd name="T30" fmla="*/ 388 w 107"/>
                              <a:gd name="T31" fmla="*/ 3206 h 207"/>
                              <a:gd name="T32" fmla="*/ 362 w 107"/>
                              <a:gd name="T33" fmla="*/ 3263 h 207"/>
                              <a:gd name="T34" fmla="*/ 674 w 107"/>
                              <a:gd name="T35" fmla="*/ 3263 h 207"/>
                              <a:gd name="T36" fmla="*/ 674 w 107"/>
                              <a:gd name="T37" fmla="*/ 3079 h 207"/>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07" h="207">
                                <a:moveTo>
                                  <a:pt x="55" y="6"/>
                                </a:moveTo>
                                <a:lnTo>
                                  <a:pt x="0" y="6"/>
                                </a:lnTo>
                                <a:lnTo>
                                  <a:pt x="0" y="207"/>
                                </a:lnTo>
                                <a:lnTo>
                                  <a:pt x="60" y="207"/>
                                </a:lnTo>
                                <a:lnTo>
                                  <a:pt x="60" y="98"/>
                                </a:lnTo>
                                <a:lnTo>
                                  <a:pt x="63" y="79"/>
                                </a:lnTo>
                                <a:lnTo>
                                  <a:pt x="73" y="68"/>
                                </a:lnTo>
                                <a:lnTo>
                                  <a:pt x="88" y="62"/>
                                </a:lnTo>
                                <a:lnTo>
                                  <a:pt x="106" y="60"/>
                                </a:lnTo>
                                <a:lnTo>
                                  <a:pt x="106" y="29"/>
                                </a:lnTo>
                                <a:lnTo>
                                  <a:pt x="55" y="29"/>
                                </a:lnTo>
                                <a:lnTo>
                                  <a:pt x="55" y="6"/>
                                </a:lnTo>
                                <a:close/>
                                <a:moveTo>
                                  <a:pt x="106" y="0"/>
                                </a:moveTo>
                                <a:lnTo>
                                  <a:pt x="85" y="3"/>
                                </a:lnTo>
                                <a:lnTo>
                                  <a:pt x="70" y="11"/>
                                </a:lnTo>
                                <a:lnTo>
                                  <a:pt x="61" y="20"/>
                                </a:lnTo>
                                <a:lnTo>
                                  <a:pt x="57" y="29"/>
                                </a:lnTo>
                                <a:lnTo>
                                  <a:pt x="106" y="29"/>
                                </a:lnTo>
                                <a:lnTo>
                                  <a:pt x="106"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AutoShape 21"/>
                        <wps:cNvSpPr>
                          <a:spLocks/>
                        </wps:cNvSpPr>
                        <wps:spPr bwMode="auto">
                          <a:xfrm>
                            <a:off x="10813" y="10858"/>
                            <a:ext cx="14" cy="14"/>
                          </a:xfrm>
                          <a:custGeom>
                            <a:avLst/>
                            <a:gdLst>
                              <a:gd name="T0" fmla="*/ 635 w 221"/>
                              <a:gd name="T1" fmla="*/ 3079 h 215"/>
                              <a:gd name="T2" fmla="*/ 394 w 221"/>
                              <a:gd name="T3" fmla="*/ 3130 h 215"/>
                              <a:gd name="T4" fmla="*/ 191 w 221"/>
                              <a:gd name="T5" fmla="*/ 3263 h 215"/>
                              <a:gd name="T6" fmla="*/ 51 w 221"/>
                              <a:gd name="T7" fmla="*/ 3473 h 215"/>
                              <a:gd name="T8" fmla="*/ 0 w 221"/>
                              <a:gd name="T9" fmla="*/ 3759 h 215"/>
                              <a:gd name="T10" fmla="*/ 38 w 221"/>
                              <a:gd name="T11" fmla="*/ 4012 h 215"/>
                              <a:gd name="T12" fmla="*/ 165 w 221"/>
                              <a:gd name="T13" fmla="*/ 4235 h 215"/>
                              <a:gd name="T14" fmla="*/ 368 w 221"/>
                              <a:gd name="T15" fmla="*/ 4387 h 215"/>
                              <a:gd name="T16" fmla="*/ 635 w 221"/>
                              <a:gd name="T17" fmla="*/ 4444 h 215"/>
                              <a:gd name="T18" fmla="*/ 750 w 221"/>
                              <a:gd name="T19" fmla="*/ 4431 h 215"/>
                              <a:gd name="T20" fmla="*/ 851 w 221"/>
                              <a:gd name="T21" fmla="*/ 4400 h 215"/>
                              <a:gd name="T22" fmla="*/ 940 w 221"/>
                              <a:gd name="T23" fmla="*/ 4343 h 215"/>
                              <a:gd name="T24" fmla="*/ 1004 w 221"/>
                              <a:gd name="T25" fmla="*/ 4260 h 215"/>
                              <a:gd name="T26" fmla="*/ 1398 w 221"/>
                              <a:gd name="T27" fmla="*/ 4260 h 215"/>
                              <a:gd name="T28" fmla="*/ 1398 w 221"/>
                              <a:gd name="T29" fmla="*/ 4082 h 215"/>
                              <a:gd name="T30" fmla="*/ 692 w 221"/>
                              <a:gd name="T31" fmla="*/ 4082 h 215"/>
                              <a:gd name="T32" fmla="*/ 546 w 221"/>
                              <a:gd name="T33" fmla="*/ 4044 h 215"/>
                              <a:gd name="T34" fmla="*/ 451 w 221"/>
                              <a:gd name="T35" fmla="*/ 3968 h 215"/>
                              <a:gd name="T36" fmla="*/ 394 w 221"/>
                              <a:gd name="T37" fmla="*/ 3860 h 215"/>
                              <a:gd name="T38" fmla="*/ 375 w 221"/>
                              <a:gd name="T39" fmla="*/ 3765 h 215"/>
                              <a:gd name="T40" fmla="*/ 394 w 221"/>
                              <a:gd name="T41" fmla="*/ 3651 h 215"/>
                              <a:gd name="T42" fmla="*/ 451 w 221"/>
                              <a:gd name="T43" fmla="*/ 3543 h 215"/>
                              <a:gd name="T44" fmla="*/ 553 w 221"/>
                              <a:gd name="T45" fmla="*/ 3460 h 215"/>
                              <a:gd name="T46" fmla="*/ 692 w 221"/>
                              <a:gd name="T47" fmla="*/ 3435 h 215"/>
                              <a:gd name="T48" fmla="*/ 1398 w 221"/>
                              <a:gd name="T49" fmla="*/ 3435 h 215"/>
                              <a:gd name="T50" fmla="*/ 1398 w 221"/>
                              <a:gd name="T51" fmla="*/ 3263 h 215"/>
                              <a:gd name="T52" fmla="*/ 1004 w 221"/>
                              <a:gd name="T53" fmla="*/ 3263 h 215"/>
                              <a:gd name="T54" fmla="*/ 959 w 221"/>
                              <a:gd name="T55" fmla="*/ 3200 h 215"/>
                              <a:gd name="T56" fmla="*/ 883 w 221"/>
                              <a:gd name="T57" fmla="*/ 3136 h 215"/>
                              <a:gd name="T58" fmla="*/ 775 w 221"/>
                              <a:gd name="T59" fmla="*/ 3098 h 215"/>
                              <a:gd name="T60" fmla="*/ 635 w 221"/>
                              <a:gd name="T61" fmla="*/ 3079 h 215"/>
                              <a:gd name="T62" fmla="*/ 1398 w 221"/>
                              <a:gd name="T63" fmla="*/ 4260 h 215"/>
                              <a:gd name="T64" fmla="*/ 1016 w 221"/>
                              <a:gd name="T65" fmla="*/ 4260 h 215"/>
                              <a:gd name="T66" fmla="*/ 1016 w 221"/>
                              <a:gd name="T67" fmla="*/ 4393 h 215"/>
                              <a:gd name="T68" fmla="*/ 1398 w 221"/>
                              <a:gd name="T69" fmla="*/ 4393 h 215"/>
                              <a:gd name="T70" fmla="*/ 1398 w 221"/>
                              <a:gd name="T71" fmla="*/ 4260 h 215"/>
                              <a:gd name="T72" fmla="*/ 1398 w 221"/>
                              <a:gd name="T73" fmla="*/ 3435 h 215"/>
                              <a:gd name="T74" fmla="*/ 692 w 221"/>
                              <a:gd name="T75" fmla="*/ 3435 h 215"/>
                              <a:gd name="T76" fmla="*/ 832 w 221"/>
                              <a:gd name="T77" fmla="*/ 3460 h 215"/>
                              <a:gd name="T78" fmla="*/ 934 w 221"/>
                              <a:gd name="T79" fmla="*/ 3536 h 215"/>
                              <a:gd name="T80" fmla="*/ 997 w 221"/>
                              <a:gd name="T81" fmla="*/ 3638 h 215"/>
                              <a:gd name="T82" fmla="*/ 1016 w 221"/>
                              <a:gd name="T83" fmla="*/ 3759 h 215"/>
                              <a:gd name="T84" fmla="*/ 997 w 221"/>
                              <a:gd name="T85" fmla="*/ 3860 h 215"/>
                              <a:gd name="T86" fmla="*/ 940 w 221"/>
                              <a:gd name="T87" fmla="*/ 3962 h 215"/>
                              <a:gd name="T88" fmla="*/ 845 w 221"/>
                              <a:gd name="T89" fmla="*/ 4044 h 215"/>
                              <a:gd name="T90" fmla="*/ 692 w 221"/>
                              <a:gd name="T91" fmla="*/ 4082 h 215"/>
                              <a:gd name="T92" fmla="*/ 1398 w 221"/>
                              <a:gd name="T93" fmla="*/ 4082 h 215"/>
                              <a:gd name="T94" fmla="*/ 1398 w 221"/>
                              <a:gd name="T95" fmla="*/ 3435 h 215"/>
                              <a:gd name="T96" fmla="*/ 1398 w 221"/>
                              <a:gd name="T97" fmla="*/ 3117 h 215"/>
                              <a:gd name="T98" fmla="*/ 1016 w 221"/>
                              <a:gd name="T99" fmla="*/ 3117 h 215"/>
                              <a:gd name="T100" fmla="*/ 1016 w 221"/>
                              <a:gd name="T101" fmla="*/ 3263 h 215"/>
                              <a:gd name="T102" fmla="*/ 1398 w 221"/>
                              <a:gd name="T103" fmla="*/ 3263 h 215"/>
                              <a:gd name="T104" fmla="*/ 1398 w 221"/>
                              <a:gd name="T105" fmla="*/ 3117 h 21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221" h="215">
                                <a:moveTo>
                                  <a:pt x="100" y="0"/>
                                </a:moveTo>
                                <a:lnTo>
                                  <a:pt x="62" y="8"/>
                                </a:lnTo>
                                <a:lnTo>
                                  <a:pt x="30" y="29"/>
                                </a:lnTo>
                                <a:lnTo>
                                  <a:pt x="8" y="62"/>
                                </a:lnTo>
                                <a:lnTo>
                                  <a:pt x="0" y="107"/>
                                </a:lnTo>
                                <a:lnTo>
                                  <a:pt x="6" y="147"/>
                                </a:lnTo>
                                <a:lnTo>
                                  <a:pt x="26" y="182"/>
                                </a:lnTo>
                                <a:lnTo>
                                  <a:pt x="58" y="206"/>
                                </a:lnTo>
                                <a:lnTo>
                                  <a:pt x="100" y="215"/>
                                </a:lnTo>
                                <a:lnTo>
                                  <a:pt x="118" y="213"/>
                                </a:lnTo>
                                <a:lnTo>
                                  <a:pt x="134" y="208"/>
                                </a:lnTo>
                                <a:lnTo>
                                  <a:pt x="148" y="199"/>
                                </a:lnTo>
                                <a:lnTo>
                                  <a:pt x="158" y="186"/>
                                </a:lnTo>
                                <a:lnTo>
                                  <a:pt x="220" y="186"/>
                                </a:lnTo>
                                <a:lnTo>
                                  <a:pt x="220" y="158"/>
                                </a:lnTo>
                                <a:lnTo>
                                  <a:pt x="109" y="158"/>
                                </a:lnTo>
                                <a:lnTo>
                                  <a:pt x="86" y="152"/>
                                </a:lnTo>
                                <a:lnTo>
                                  <a:pt x="71" y="140"/>
                                </a:lnTo>
                                <a:lnTo>
                                  <a:pt x="62" y="123"/>
                                </a:lnTo>
                                <a:lnTo>
                                  <a:pt x="59" y="108"/>
                                </a:lnTo>
                                <a:lnTo>
                                  <a:pt x="62" y="90"/>
                                </a:lnTo>
                                <a:lnTo>
                                  <a:pt x="71" y="73"/>
                                </a:lnTo>
                                <a:lnTo>
                                  <a:pt x="87" y="60"/>
                                </a:lnTo>
                                <a:lnTo>
                                  <a:pt x="109" y="56"/>
                                </a:lnTo>
                                <a:lnTo>
                                  <a:pt x="220" y="56"/>
                                </a:lnTo>
                                <a:lnTo>
                                  <a:pt x="220" y="29"/>
                                </a:lnTo>
                                <a:lnTo>
                                  <a:pt x="158" y="29"/>
                                </a:lnTo>
                                <a:lnTo>
                                  <a:pt x="151" y="19"/>
                                </a:lnTo>
                                <a:lnTo>
                                  <a:pt x="139" y="9"/>
                                </a:lnTo>
                                <a:lnTo>
                                  <a:pt x="122" y="3"/>
                                </a:lnTo>
                                <a:lnTo>
                                  <a:pt x="100" y="0"/>
                                </a:lnTo>
                                <a:close/>
                                <a:moveTo>
                                  <a:pt x="220" y="186"/>
                                </a:moveTo>
                                <a:lnTo>
                                  <a:pt x="160" y="186"/>
                                </a:lnTo>
                                <a:lnTo>
                                  <a:pt x="160" y="207"/>
                                </a:lnTo>
                                <a:lnTo>
                                  <a:pt x="220" y="207"/>
                                </a:lnTo>
                                <a:lnTo>
                                  <a:pt x="220" y="186"/>
                                </a:lnTo>
                                <a:close/>
                                <a:moveTo>
                                  <a:pt x="220" y="56"/>
                                </a:moveTo>
                                <a:lnTo>
                                  <a:pt x="109" y="56"/>
                                </a:lnTo>
                                <a:lnTo>
                                  <a:pt x="131" y="60"/>
                                </a:lnTo>
                                <a:lnTo>
                                  <a:pt x="147" y="72"/>
                                </a:lnTo>
                                <a:lnTo>
                                  <a:pt x="157" y="88"/>
                                </a:lnTo>
                                <a:lnTo>
                                  <a:pt x="160" y="107"/>
                                </a:lnTo>
                                <a:lnTo>
                                  <a:pt x="157" y="123"/>
                                </a:lnTo>
                                <a:lnTo>
                                  <a:pt x="148" y="139"/>
                                </a:lnTo>
                                <a:lnTo>
                                  <a:pt x="133" y="152"/>
                                </a:lnTo>
                                <a:lnTo>
                                  <a:pt x="109" y="158"/>
                                </a:lnTo>
                                <a:lnTo>
                                  <a:pt x="220" y="158"/>
                                </a:lnTo>
                                <a:lnTo>
                                  <a:pt x="220" y="56"/>
                                </a:lnTo>
                                <a:close/>
                                <a:moveTo>
                                  <a:pt x="220" y="6"/>
                                </a:moveTo>
                                <a:lnTo>
                                  <a:pt x="160" y="6"/>
                                </a:lnTo>
                                <a:lnTo>
                                  <a:pt x="160" y="29"/>
                                </a:lnTo>
                                <a:lnTo>
                                  <a:pt x="220" y="29"/>
                                </a:lnTo>
                                <a:lnTo>
                                  <a:pt x="220" y="6"/>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Line 22"/>
                        <wps:cNvCnPr>
                          <a:cxnSpLocks noChangeShapeType="1"/>
                        </wps:cNvCnPr>
                        <wps:spPr bwMode="auto">
                          <a:xfrm>
                            <a:off x="10832" y="10861"/>
                            <a:ext cx="0" cy="10"/>
                          </a:xfrm>
                          <a:prstGeom prst="line">
                            <a:avLst/>
                          </a:prstGeom>
                          <a:noFill/>
                          <a:ln w="38041">
                            <a:solidFill>
                              <a:srgbClr val="FDFDFD"/>
                            </a:solidFill>
                            <a:round/>
                            <a:headEnd/>
                            <a:tailEnd/>
                          </a:ln>
                          <a:extLst>
                            <a:ext uri="{909E8E84-426E-40DD-AFC4-6F175D3DCCD1}">
                              <a14:hiddenFill xmlns:a14="http://schemas.microsoft.com/office/drawing/2010/main">
                                <a:noFill/>
                              </a14:hiddenFill>
                            </a:ext>
                          </a:extLst>
                        </wps:spPr>
                        <wps:bodyPr/>
                      </wps:wsp>
                      <wps:wsp>
                        <wps:cNvPr id="201" name="Line 23"/>
                        <wps:cNvCnPr>
                          <a:cxnSpLocks noChangeShapeType="1"/>
                        </wps:cNvCnPr>
                        <wps:spPr bwMode="auto">
                          <a:xfrm>
                            <a:off x="10828" y="10860"/>
                            <a:ext cx="8" cy="0"/>
                          </a:xfrm>
                          <a:prstGeom prst="line">
                            <a:avLst/>
                          </a:prstGeom>
                          <a:noFill/>
                          <a:ln w="29452">
                            <a:solidFill>
                              <a:srgbClr val="FDFDFD"/>
                            </a:solidFill>
                            <a:round/>
                            <a:headEnd/>
                            <a:tailEnd/>
                          </a:ln>
                          <a:extLst>
                            <a:ext uri="{909E8E84-426E-40DD-AFC4-6F175D3DCCD1}">
                              <a14:hiddenFill xmlns:a14="http://schemas.microsoft.com/office/drawing/2010/main">
                                <a:noFill/>
                              </a14:hiddenFill>
                            </a:ext>
                          </a:extLst>
                        </wps:spPr>
                        <wps:bodyPr/>
                      </wps:wsp>
                      <wps:wsp>
                        <wps:cNvPr id="202" name="Line 24"/>
                        <wps:cNvCnPr>
                          <a:cxnSpLocks noChangeShapeType="1"/>
                        </wps:cNvCnPr>
                        <wps:spPr bwMode="auto">
                          <a:xfrm>
                            <a:off x="10830" y="10856"/>
                            <a:ext cx="4" cy="0"/>
                          </a:xfrm>
                          <a:prstGeom prst="line">
                            <a:avLst/>
                          </a:prstGeom>
                          <a:noFill/>
                          <a:ln w="41893">
                            <a:solidFill>
                              <a:srgbClr val="FDFDFD"/>
                            </a:solidFill>
                            <a:round/>
                            <a:headEnd/>
                            <a:tailEnd/>
                          </a:ln>
                          <a:extLst>
                            <a:ext uri="{909E8E84-426E-40DD-AFC4-6F175D3DCCD1}">
                              <a14:hiddenFill xmlns:a14="http://schemas.microsoft.com/office/drawing/2010/main">
                                <a:noFill/>
                              </a14:hiddenFill>
                            </a:ext>
                          </a:extLst>
                        </wps:spPr>
                        <wps:bodyPr/>
                      </wps:wsp>
                      <wps:wsp>
                        <wps:cNvPr id="203" name="Line 25"/>
                        <wps:cNvCnPr>
                          <a:cxnSpLocks noChangeShapeType="1"/>
                        </wps:cNvCnPr>
                        <wps:spPr bwMode="auto">
                          <a:xfrm>
                            <a:off x="10839" y="10859"/>
                            <a:ext cx="0" cy="12"/>
                          </a:xfrm>
                          <a:prstGeom prst="line">
                            <a:avLst/>
                          </a:prstGeom>
                          <a:noFill/>
                          <a:ln w="38041">
                            <a:solidFill>
                              <a:srgbClr val="FDFDFD"/>
                            </a:solidFill>
                            <a:round/>
                            <a:headEnd/>
                            <a:tailEnd/>
                          </a:ln>
                          <a:extLst>
                            <a:ext uri="{909E8E84-426E-40DD-AFC4-6F175D3DCCD1}">
                              <a14:hiddenFill xmlns:a14="http://schemas.microsoft.com/office/drawing/2010/main">
                                <a:noFill/>
                              </a14:hiddenFill>
                            </a:ext>
                          </a:extLst>
                        </wps:spPr>
                        <wps:bodyPr/>
                      </wps:wsp>
                      <wps:wsp>
                        <wps:cNvPr id="204" name="Line 26"/>
                        <wps:cNvCnPr>
                          <a:cxnSpLocks noChangeShapeType="1"/>
                        </wps:cNvCnPr>
                        <wps:spPr bwMode="auto">
                          <a:xfrm>
                            <a:off x="10837" y="10856"/>
                            <a:ext cx="4" cy="0"/>
                          </a:xfrm>
                          <a:prstGeom prst="line">
                            <a:avLst/>
                          </a:prstGeom>
                          <a:noFill/>
                          <a:ln w="28563">
                            <a:solidFill>
                              <a:srgbClr val="FDFDFD"/>
                            </a:solidFill>
                            <a:round/>
                            <a:headEnd/>
                            <a:tailEnd/>
                          </a:ln>
                          <a:extLst>
                            <a:ext uri="{909E8E84-426E-40DD-AFC4-6F175D3DCCD1}">
                              <a14:hiddenFill xmlns:a14="http://schemas.microsoft.com/office/drawing/2010/main">
                                <a:noFill/>
                              </a14:hiddenFill>
                            </a:ext>
                          </a:extLst>
                        </wps:spPr>
                        <wps:bodyPr/>
                      </wps:wsp>
                      <wps:wsp>
                        <wps:cNvPr id="205" name="AutoShape 27"/>
                        <wps:cNvSpPr>
                          <a:spLocks/>
                        </wps:cNvSpPr>
                        <wps:spPr bwMode="auto">
                          <a:xfrm>
                            <a:off x="10843" y="10858"/>
                            <a:ext cx="14" cy="14"/>
                          </a:xfrm>
                          <a:custGeom>
                            <a:avLst/>
                            <a:gdLst>
                              <a:gd name="T0" fmla="*/ 686 w 216"/>
                              <a:gd name="T1" fmla="*/ 3078 h 213"/>
                              <a:gd name="T2" fmla="*/ 381 w 216"/>
                              <a:gd name="T3" fmla="*/ 3142 h 213"/>
                              <a:gd name="T4" fmla="*/ 165 w 216"/>
                              <a:gd name="T5" fmla="*/ 3301 h 213"/>
                              <a:gd name="T6" fmla="*/ 44 w 216"/>
                              <a:gd name="T7" fmla="*/ 3516 h 213"/>
                              <a:gd name="T8" fmla="*/ 0 w 216"/>
                              <a:gd name="T9" fmla="*/ 3758 h 213"/>
                              <a:gd name="T10" fmla="*/ 44 w 216"/>
                              <a:gd name="T11" fmla="*/ 3993 h 213"/>
                              <a:gd name="T12" fmla="*/ 165 w 216"/>
                              <a:gd name="T13" fmla="*/ 4208 h 213"/>
                              <a:gd name="T14" fmla="*/ 381 w 216"/>
                              <a:gd name="T15" fmla="*/ 4367 h 213"/>
                              <a:gd name="T16" fmla="*/ 686 w 216"/>
                              <a:gd name="T17" fmla="*/ 4430 h 213"/>
                              <a:gd name="T18" fmla="*/ 990 w 216"/>
                              <a:gd name="T19" fmla="*/ 4367 h 213"/>
                              <a:gd name="T20" fmla="*/ 1200 w 216"/>
                              <a:gd name="T21" fmla="*/ 4208 h 213"/>
                              <a:gd name="T22" fmla="*/ 1276 w 216"/>
                              <a:gd name="T23" fmla="*/ 4081 h 213"/>
                              <a:gd name="T24" fmla="*/ 686 w 216"/>
                              <a:gd name="T25" fmla="*/ 4081 h 213"/>
                              <a:gd name="T26" fmla="*/ 571 w 216"/>
                              <a:gd name="T27" fmla="*/ 4056 h 213"/>
                              <a:gd name="T28" fmla="*/ 470 w 216"/>
                              <a:gd name="T29" fmla="*/ 3986 h 213"/>
                              <a:gd name="T30" fmla="*/ 406 w 216"/>
                              <a:gd name="T31" fmla="*/ 3885 h 213"/>
                              <a:gd name="T32" fmla="*/ 381 w 216"/>
                              <a:gd name="T33" fmla="*/ 3758 h 213"/>
                              <a:gd name="T34" fmla="*/ 406 w 216"/>
                              <a:gd name="T35" fmla="*/ 3631 h 213"/>
                              <a:gd name="T36" fmla="*/ 470 w 216"/>
                              <a:gd name="T37" fmla="*/ 3523 h 213"/>
                              <a:gd name="T38" fmla="*/ 571 w 216"/>
                              <a:gd name="T39" fmla="*/ 3459 h 213"/>
                              <a:gd name="T40" fmla="*/ 686 w 216"/>
                              <a:gd name="T41" fmla="*/ 3434 h 213"/>
                              <a:gd name="T42" fmla="*/ 1276 w 216"/>
                              <a:gd name="T43" fmla="*/ 3434 h 213"/>
                              <a:gd name="T44" fmla="*/ 1200 w 216"/>
                              <a:gd name="T45" fmla="*/ 3301 h 213"/>
                              <a:gd name="T46" fmla="*/ 990 w 216"/>
                              <a:gd name="T47" fmla="*/ 3142 h 213"/>
                              <a:gd name="T48" fmla="*/ 686 w 216"/>
                              <a:gd name="T49" fmla="*/ 3078 h 213"/>
                              <a:gd name="T50" fmla="*/ 1276 w 216"/>
                              <a:gd name="T51" fmla="*/ 3434 h 213"/>
                              <a:gd name="T52" fmla="*/ 686 w 216"/>
                              <a:gd name="T53" fmla="*/ 3434 h 213"/>
                              <a:gd name="T54" fmla="*/ 800 w 216"/>
                              <a:gd name="T55" fmla="*/ 3459 h 213"/>
                              <a:gd name="T56" fmla="*/ 895 w 216"/>
                              <a:gd name="T57" fmla="*/ 3523 h 213"/>
                              <a:gd name="T58" fmla="*/ 965 w 216"/>
                              <a:gd name="T59" fmla="*/ 3631 h 213"/>
                              <a:gd name="T60" fmla="*/ 990 w 216"/>
                              <a:gd name="T61" fmla="*/ 3758 h 213"/>
                              <a:gd name="T62" fmla="*/ 965 w 216"/>
                              <a:gd name="T63" fmla="*/ 3885 h 213"/>
                              <a:gd name="T64" fmla="*/ 895 w 216"/>
                              <a:gd name="T65" fmla="*/ 3986 h 213"/>
                              <a:gd name="T66" fmla="*/ 800 w 216"/>
                              <a:gd name="T67" fmla="*/ 4056 h 213"/>
                              <a:gd name="T68" fmla="*/ 686 w 216"/>
                              <a:gd name="T69" fmla="*/ 4081 h 213"/>
                              <a:gd name="T70" fmla="*/ 1276 w 216"/>
                              <a:gd name="T71" fmla="*/ 4081 h 213"/>
                              <a:gd name="T72" fmla="*/ 1327 w 216"/>
                              <a:gd name="T73" fmla="*/ 3993 h 213"/>
                              <a:gd name="T74" fmla="*/ 1371 w 216"/>
                              <a:gd name="T75" fmla="*/ 3758 h 213"/>
                              <a:gd name="T76" fmla="*/ 1327 w 216"/>
                              <a:gd name="T77" fmla="*/ 3516 h 213"/>
                              <a:gd name="T78" fmla="*/ 1276 w 216"/>
                              <a:gd name="T79" fmla="*/ 3434 h 213"/>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216" h="213">
                                <a:moveTo>
                                  <a:pt x="108" y="0"/>
                                </a:moveTo>
                                <a:lnTo>
                                  <a:pt x="60" y="10"/>
                                </a:lnTo>
                                <a:lnTo>
                                  <a:pt x="26" y="35"/>
                                </a:lnTo>
                                <a:lnTo>
                                  <a:pt x="7" y="69"/>
                                </a:lnTo>
                                <a:lnTo>
                                  <a:pt x="0" y="107"/>
                                </a:lnTo>
                                <a:lnTo>
                                  <a:pt x="7" y="144"/>
                                </a:lnTo>
                                <a:lnTo>
                                  <a:pt x="26" y="178"/>
                                </a:lnTo>
                                <a:lnTo>
                                  <a:pt x="60" y="203"/>
                                </a:lnTo>
                                <a:lnTo>
                                  <a:pt x="108" y="213"/>
                                </a:lnTo>
                                <a:lnTo>
                                  <a:pt x="156" y="203"/>
                                </a:lnTo>
                                <a:lnTo>
                                  <a:pt x="189" y="178"/>
                                </a:lnTo>
                                <a:lnTo>
                                  <a:pt x="201" y="158"/>
                                </a:lnTo>
                                <a:lnTo>
                                  <a:pt x="108" y="158"/>
                                </a:lnTo>
                                <a:lnTo>
                                  <a:pt x="90" y="154"/>
                                </a:lnTo>
                                <a:lnTo>
                                  <a:pt x="74" y="143"/>
                                </a:lnTo>
                                <a:lnTo>
                                  <a:pt x="64" y="127"/>
                                </a:lnTo>
                                <a:lnTo>
                                  <a:pt x="60" y="107"/>
                                </a:lnTo>
                                <a:lnTo>
                                  <a:pt x="64" y="87"/>
                                </a:lnTo>
                                <a:lnTo>
                                  <a:pt x="74" y="70"/>
                                </a:lnTo>
                                <a:lnTo>
                                  <a:pt x="90" y="60"/>
                                </a:lnTo>
                                <a:lnTo>
                                  <a:pt x="108" y="56"/>
                                </a:lnTo>
                                <a:lnTo>
                                  <a:pt x="201" y="56"/>
                                </a:lnTo>
                                <a:lnTo>
                                  <a:pt x="189" y="35"/>
                                </a:lnTo>
                                <a:lnTo>
                                  <a:pt x="156" y="10"/>
                                </a:lnTo>
                                <a:lnTo>
                                  <a:pt x="108" y="0"/>
                                </a:lnTo>
                                <a:close/>
                                <a:moveTo>
                                  <a:pt x="201" y="56"/>
                                </a:moveTo>
                                <a:lnTo>
                                  <a:pt x="108" y="56"/>
                                </a:lnTo>
                                <a:lnTo>
                                  <a:pt x="126" y="60"/>
                                </a:lnTo>
                                <a:lnTo>
                                  <a:pt x="141" y="70"/>
                                </a:lnTo>
                                <a:lnTo>
                                  <a:pt x="152" y="87"/>
                                </a:lnTo>
                                <a:lnTo>
                                  <a:pt x="156" y="107"/>
                                </a:lnTo>
                                <a:lnTo>
                                  <a:pt x="152" y="127"/>
                                </a:lnTo>
                                <a:lnTo>
                                  <a:pt x="141" y="143"/>
                                </a:lnTo>
                                <a:lnTo>
                                  <a:pt x="126" y="154"/>
                                </a:lnTo>
                                <a:lnTo>
                                  <a:pt x="108" y="158"/>
                                </a:lnTo>
                                <a:lnTo>
                                  <a:pt x="201" y="158"/>
                                </a:lnTo>
                                <a:lnTo>
                                  <a:pt x="209" y="144"/>
                                </a:lnTo>
                                <a:lnTo>
                                  <a:pt x="216" y="107"/>
                                </a:lnTo>
                                <a:lnTo>
                                  <a:pt x="209" y="69"/>
                                </a:lnTo>
                                <a:lnTo>
                                  <a:pt x="201" y="56"/>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AutoShape 28"/>
                        <wps:cNvSpPr>
                          <a:spLocks/>
                        </wps:cNvSpPr>
                        <wps:spPr bwMode="auto">
                          <a:xfrm>
                            <a:off x="10858" y="10858"/>
                            <a:ext cx="12" cy="13"/>
                          </a:xfrm>
                          <a:custGeom>
                            <a:avLst/>
                            <a:gdLst>
                              <a:gd name="T0" fmla="*/ 362 w 186"/>
                              <a:gd name="T1" fmla="*/ 3117 h 207"/>
                              <a:gd name="T2" fmla="*/ 0 w 186"/>
                              <a:gd name="T3" fmla="*/ 3117 h 207"/>
                              <a:gd name="T4" fmla="*/ 0 w 186"/>
                              <a:gd name="T5" fmla="*/ 4393 h 207"/>
                              <a:gd name="T6" fmla="*/ 381 w 186"/>
                              <a:gd name="T7" fmla="*/ 4393 h 207"/>
                              <a:gd name="T8" fmla="*/ 381 w 186"/>
                              <a:gd name="T9" fmla="*/ 3701 h 207"/>
                              <a:gd name="T10" fmla="*/ 387 w 186"/>
                              <a:gd name="T11" fmla="*/ 3625 h 207"/>
                              <a:gd name="T12" fmla="*/ 406 w 186"/>
                              <a:gd name="T13" fmla="*/ 3536 h 207"/>
                              <a:gd name="T14" fmla="*/ 476 w 186"/>
                              <a:gd name="T15" fmla="*/ 3460 h 207"/>
                              <a:gd name="T16" fmla="*/ 603 w 186"/>
                              <a:gd name="T17" fmla="*/ 3434 h 207"/>
                              <a:gd name="T18" fmla="*/ 1168 w 186"/>
                              <a:gd name="T19" fmla="*/ 3434 h 207"/>
                              <a:gd name="T20" fmla="*/ 1137 w 186"/>
                              <a:gd name="T21" fmla="*/ 3320 h 207"/>
                              <a:gd name="T22" fmla="*/ 1098 w 186"/>
                              <a:gd name="T23" fmla="*/ 3263 h 207"/>
                              <a:gd name="T24" fmla="*/ 362 w 186"/>
                              <a:gd name="T25" fmla="*/ 3263 h 207"/>
                              <a:gd name="T26" fmla="*/ 362 w 186"/>
                              <a:gd name="T27" fmla="*/ 3117 h 207"/>
                              <a:gd name="T28" fmla="*/ 1168 w 186"/>
                              <a:gd name="T29" fmla="*/ 3434 h 207"/>
                              <a:gd name="T30" fmla="*/ 603 w 186"/>
                              <a:gd name="T31" fmla="*/ 3434 h 207"/>
                              <a:gd name="T32" fmla="*/ 717 w 186"/>
                              <a:gd name="T33" fmla="*/ 3460 h 207"/>
                              <a:gd name="T34" fmla="*/ 775 w 186"/>
                              <a:gd name="T35" fmla="*/ 3536 h 207"/>
                              <a:gd name="T36" fmla="*/ 800 w 186"/>
                              <a:gd name="T37" fmla="*/ 3618 h 207"/>
                              <a:gd name="T38" fmla="*/ 800 w 186"/>
                              <a:gd name="T39" fmla="*/ 3701 h 207"/>
                              <a:gd name="T40" fmla="*/ 800 w 186"/>
                              <a:gd name="T41" fmla="*/ 4393 h 207"/>
                              <a:gd name="T42" fmla="*/ 1181 w 186"/>
                              <a:gd name="T43" fmla="*/ 4393 h 207"/>
                              <a:gd name="T44" fmla="*/ 1181 w 186"/>
                              <a:gd name="T45" fmla="*/ 3606 h 207"/>
                              <a:gd name="T46" fmla="*/ 1168 w 186"/>
                              <a:gd name="T47" fmla="*/ 3441 h 207"/>
                              <a:gd name="T48" fmla="*/ 1168 w 186"/>
                              <a:gd name="T49" fmla="*/ 3434 h 207"/>
                              <a:gd name="T50" fmla="*/ 711 w 186"/>
                              <a:gd name="T51" fmla="*/ 3079 h 207"/>
                              <a:gd name="T52" fmla="*/ 571 w 186"/>
                              <a:gd name="T53" fmla="*/ 3098 h 207"/>
                              <a:gd name="T54" fmla="*/ 470 w 186"/>
                              <a:gd name="T55" fmla="*/ 3149 h 207"/>
                              <a:gd name="T56" fmla="*/ 400 w 186"/>
                              <a:gd name="T57" fmla="*/ 3206 h 207"/>
                              <a:gd name="T58" fmla="*/ 362 w 186"/>
                              <a:gd name="T59" fmla="*/ 3263 h 207"/>
                              <a:gd name="T60" fmla="*/ 1098 w 186"/>
                              <a:gd name="T61" fmla="*/ 3263 h 207"/>
                              <a:gd name="T62" fmla="*/ 1086 w 186"/>
                              <a:gd name="T63" fmla="*/ 3244 h 207"/>
                              <a:gd name="T64" fmla="*/ 1035 w 186"/>
                              <a:gd name="T65" fmla="*/ 3187 h 207"/>
                              <a:gd name="T66" fmla="*/ 978 w 186"/>
                              <a:gd name="T67" fmla="*/ 3142 h 207"/>
                              <a:gd name="T68" fmla="*/ 895 w 186"/>
                              <a:gd name="T69" fmla="*/ 3110 h 207"/>
                              <a:gd name="T70" fmla="*/ 806 w 186"/>
                              <a:gd name="T71" fmla="*/ 3091 h 207"/>
                              <a:gd name="T72" fmla="*/ 711 w 186"/>
                              <a:gd name="T73" fmla="*/ 3079 h 207"/>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86" h="207">
                                <a:moveTo>
                                  <a:pt x="57" y="6"/>
                                </a:moveTo>
                                <a:lnTo>
                                  <a:pt x="0" y="6"/>
                                </a:lnTo>
                                <a:lnTo>
                                  <a:pt x="0" y="207"/>
                                </a:lnTo>
                                <a:lnTo>
                                  <a:pt x="60" y="207"/>
                                </a:lnTo>
                                <a:lnTo>
                                  <a:pt x="60" y="98"/>
                                </a:lnTo>
                                <a:lnTo>
                                  <a:pt x="61" y="86"/>
                                </a:lnTo>
                                <a:lnTo>
                                  <a:pt x="64" y="72"/>
                                </a:lnTo>
                                <a:lnTo>
                                  <a:pt x="75" y="60"/>
                                </a:lnTo>
                                <a:lnTo>
                                  <a:pt x="95" y="56"/>
                                </a:lnTo>
                                <a:lnTo>
                                  <a:pt x="184" y="56"/>
                                </a:lnTo>
                                <a:lnTo>
                                  <a:pt x="179" y="38"/>
                                </a:lnTo>
                                <a:lnTo>
                                  <a:pt x="173" y="29"/>
                                </a:lnTo>
                                <a:lnTo>
                                  <a:pt x="57" y="29"/>
                                </a:lnTo>
                                <a:lnTo>
                                  <a:pt x="57" y="6"/>
                                </a:lnTo>
                                <a:close/>
                                <a:moveTo>
                                  <a:pt x="184" y="56"/>
                                </a:moveTo>
                                <a:lnTo>
                                  <a:pt x="95" y="56"/>
                                </a:lnTo>
                                <a:lnTo>
                                  <a:pt x="113" y="60"/>
                                </a:lnTo>
                                <a:lnTo>
                                  <a:pt x="122" y="72"/>
                                </a:lnTo>
                                <a:lnTo>
                                  <a:pt x="126" y="85"/>
                                </a:lnTo>
                                <a:lnTo>
                                  <a:pt x="126" y="98"/>
                                </a:lnTo>
                                <a:lnTo>
                                  <a:pt x="126" y="207"/>
                                </a:lnTo>
                                <a:lnTo>
                                  <a:pt x="186" y="207"/>
                                </a:lnTo>
                                <a:lnTo>
                                  <a:pt x="186" y="83"/>
                                </a:lnTo>
                                <a:lnTo>
                                  <a:pt x="184" y="57"/>
                                </a:lnTo>
                                <a:lnTo>
                                  <a:pt x="184" y="56"/>
                                </a:lnTo>
                                <a:close/>
                                <a:moveTo>
                                  <a:pt x="112" y="0"/>
                                </a:moveTo>
                                <a:lnTo>
                                  <a:pt x="90" y="3"/>
                                </a:lnTo>
                                <a:lnTo>
                                  <a:pt x="74" y="11"/>
                                </a:lnTo>
                                <a:lnTo>
                                  <a:pt x="63" y="20"/>
                                </a:lnTo>
                                <a:lnTo>
                                  <a:pt x="57" y="29"/>
                                </a:lnTo>
                                <a:lnTo>
                                  <a:pt x="173" y="29"/>
                                </a:lnTo>
                                <a:lnTo>
                                  <a:pt x="171" y="26"/>
                                </a:lnTo>
                                <a:lnTo>
                                  <a:pt x="163" y="17"/>
                                </a:lnTo>
                                <a:lnTo>
                                  <a:pt x="154" y="10"/>
                                </a:lnTo>
                                <a:lnTo>
                                  <a:pt x="141" y="5"/>
                                </a:lnTo>
                                <a:lnTo>
                                  <a:pt x="127" y="2"/>
                                </a:lnTo>
                                <a:lnTo>
                                  <a:pt x="112"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AutoShape 29"/>
                        <wps:cNvSpPr>
                          <a:spLocks/>
                        </wps:cNvSpPr>
                        <wps:spPr bwMode="auto">
                          <a:xfrm>
                            <a:off x="10872" y="10858"/>
                            <a:ext cx="10" cy="14"/>
                          </a:xfrm>
                          <a:custGeom>
                            <a:avLst/>
                            <a:gdLst>
                              <a:gd name="T0" fmla="*/ 375 w 164"/>
                              <a:gd name="T1" fmla="*/ 4012 h 215"/>
                              <a:gd name="T2" fmla="*/ 0 w 164"/>
                              <a:gd name="T3" fmla="*/ 4012 h 215"/>
                              <a:gd name="T4" fmla="*/ 70 w 164"/>
                              <a:gd name="T5" fmla="*/ 4222 h 215"/>
                              <a:gd name="T6" fmla="*/ 197 w 164"/>
                              <a:gd name="T7" fmla="*/ 4355 h 215"/>
                              <a:gd name="T8" fmla="*/ 362 w 164"/>
                              <a:gd name="T9" fmla="*/ 4425 h 215"/>
                              <a:gd name="T10" fmla="*/ 514 w 164"/>
                              <a:gd name="T11" fmla="*/ 4444 h 215"/>
                              <a:gd name="T12" fmla="*/ 717 w 164"/>
                              <a:gd name="T13" fmla="*/ 4412 h 215"/>
                              <a:gd name="T14" fmla="*/ 882 w 164"/>
                              <a:gd name="T15" fmla="*/ 4324 h 215"/>
                              <a:gd name="T16" fmla="*/ 997 w 164"/>
                              <a:gd name="T17" fmla="*/ 4184 h 215"/>
                              <a:gd name="T18" fmla="*/ 1009 w 164"/>
                              <a:gd name="T19" fmla="*/ 4139 h 215"/>
                              <a:gd name="T20" fmla="*/ 394 w 164"/>
                              <a:gd name="T21" fmla="*/ 4139 h 215"/>
                              <a:gd name="T22" fmla="*/ 375 w 164"/>
                              <a:gd name="T23" fmla="*/ 4012 h 215"/>
                              <a:gd name="T24" fmla="*/ 508 w 164"/>
                              <a:gd name="T25" fmla="*/ 3079 h 215"/>
                              <a:gd name="T26" fmla="*/ 317 w 164"/>
                              <a:gd name="T27" fmla="*/ 3111 h 215"/>
                              <a:gd name="T28" fmla="*/ 159 w 164"/>
                              <a:gd name="T29" fmla="*/ 3193 h 215"/>
                              <a:gd name="T30" fmla="*/ 51 w 164"/>
                              <a:gd name="T31" fmla="*/ 3327 h 215"/>
                              <a:gd name="T32" fmla="*/ 13 w 164"/>
                              <a:gd name="T33" fmla="*/ 3498 h 215"/>
                              <a:gd name="T34" fmla="*/ 38 w 164"/>
                              <a:gd name="T35" fmla="*/ 3612 h 215"/>
                              <a:gd name="T36" fmla="*/ 102 w 164"/>
                              <a:gd name="T37" fmla="*/ 3708 h 215"/>
                              <a:gd name="T38" fmla="*/ 203 w 164"/>
                              <a:gd name="T39" fmla="*/ 3778 h 215"/>
                              <a:gd name="T40" fmla="*/ 317 w 164"/>
                              <a:gd name="T41" fmla="*/ 3835 h 215"/>
                              <a:gd name="T42" fmla="*/ 476 w 164"/>
                              <a:gd name="T43" fmla="*/ 3892 h 215"/>
                              <a:gd name="T44" fmla="*/ 578 w 164"/>
                              <a:gd name="T45" fmla="*/ 3930 h 215"/>
                              <a:gd name="T46" fmla="*/ 641 w 164"/>
                              <a:gd name="T47" fmla="*/ 3974 h 215"/>
                              <a:gd name="T48" fmla="*/ 660 w 164"/>
                              <a:gd name="T49" fmla="*/ 4032 h 215"/>
                              <a:gd name="T50" fmla="*/ 660 w 164"/>
                              <a:gd name="T51" fmla="*/ 4101 h 215"/>
                              <a:gd name="T52" fmla="*/ 584 w 164"/>
                              <a:gd name="T53" fmla="*/ 4139 h 215"/>
                              <a:gd name="T54" fmla="*/ 1009 w 164"/>
                              <a:gd name="T55" fmla="*/ 4139 h 215"/>
                              <a:gd name="T56" fmla="*/ 1041 w 164"/>
                              <a:gd name="T57" fmla="*/ 4006 h 215"/>
                              <a:gd name="T58" fmla="*/ 997 w 164"/>
                              <a:gd name="T59" fmla="*/ 3835 h 215"/>
                              <a:gd name="T60" fmla="*/ 895 w 164"/>
                              <a:gd name="T61" fmla="*/ 3727 h 215"/>
                              <a:gd name="T62" fmla="*/ 749 w 164"/>
                              <a:gd name="T63" fmla="*/ 3657 h 215"/>
                              <a:gd name="T64" fmla="*/ 590 w 164"/>
                              <a:gd name="T65" fmla="*/ 3606 h 215"/>
                              <a:gd name="T66" fmla="*/ 489 w 164"/>
                              <a:gd name="T67" fmla="*/ 3574 h 215"/>
                              <a:gd name="T68" fmla="*/ 394 w 164"/>
                              <a:gd name="T69" fmla="*/ 3536 h 215"/>
                              <a:gd name="T70" fmla="*/ 394 w 164"/>
                              <a:gd name="T71" fmla="*/ 3435 h 215"/>
                              <a:gd name="T72" fmla="*/ 419 w 164"/>
                              <a:gd name="T73" fmla="*/ 3384 h 215"/>
                              <a:gd name="T74" fmla="*/ 958 w 164"/>
                              <a:gd name="T75" fmla="*/ 3384 h 215"/>
                              <a:gd name="T76" fmla="*/ 927 w 164"/>
                              <a:gd name="T77" fmla="*/ 3276 h 215"/>
                              <a:gd name="T78" fmla="*/ 800 w 164"/>
                              <a:gd name="T79" fmla="*/ 3155 h 215"/>
                              <a:gd name="T80" fmla="*/ 647 w 164"/>
                              <a:gd name="T81" fmla="*/ 3098 h 215"/>
                              <a:gd name="T82" fmla="*/ 508 w 164"/>
                              <a:gd name="T83" fmla="*/ 3079 h 215"/>
                              <a:gd name="T84" fmla="*/ 958 w 164"/>
                              <a:gd name="T85" fmla="*/ 3384 h 215"/>
                              <a:gd name="T86" fmla="*/ 609 w 164"/>
                              <a:gd name="T87" fmla="*/ 3384 h 215"/>
                              <a:gd name="T88" fmla="*/ 622 w 164"/>
                              <a:gd name="T89" fmla="*/ 3454 h 215"/>
                              <a:gd name="T90" fmla="*/ 622 w 164"/>
                              <a:gd name="T91" fmla="*/ 3479 h 215"/>
                              <a:gd name="T92" fmla="*/ 990 w 164"/>
                              <a:gd name="T93" fmla="*/ 3479 h 215"/>
                              <a:gd name="T94" fmla="*/ 958 w 164"/>
                              <a:gd name="T95" fmla="*/ 3384 h 215"/>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164" h="215">
                                <a:moveTo>
                                  <a:pt x="59" y="147"/>
                                </a:moveTo>
                                <a:lnTo>
                                  <a:pt x="0" y="147"/>
                                </a:lnTo>
                                <a:lnTo>
                                  <a:pt x="11" y="180"/>
                                </a:lnTo>
                                <a:lnTo>
                                  <a:pt x="31" y="201"/>
                                </a:lnTo>
                                <a:lnTo>
                                  <a:pt x="57" y="212"/>
                                </a:lnTo>
                                <a:lnTo>
                                  <a:pt x="81" y="215"/>
                                </a:lnTo>
                                <a:lnTo>
                                  <a:pt x="113" y="210"/>
                                </a:lnTo>
                                <a:lnTo>
                                  <a:pt x="139" y="196"/>
                                </a:lnTo>
                                <a:lnTo>
                                  <a:pt x="157" y="174"/>
                                </a:lnTo>
                                <a:lnTo>
                                  <a:pt x="159" y="167"/>
                                </a:lnTo>
                                <a:lnTo>
                                  <a:pt x="62" y="167"/>
                                </a:lnTo>
                                <a:lnTo>
                                  <a:pt x="59" y="147"/>
                                </a:lnTo>
                                <a:close/>
                                <a:moveTo>
                                  <a:pt x="80" y="0"/>
                                </a:moveTo>
                                <a:lnTo>
                                  <a:pt x="50" y="5"/>
                                </a:lnTo>
                                <a:lnTo>
                                  <a:pt x="25" y="18"/>
                                </a:lnTo>
                                <a:lnTo>
                                  <a:pt x="8" y="39"/>
                                </a:lnTo>
                                <a:lnTo>
                                  <a:pt x="2" y="66"/>
                                </a:lnTo>
                                <a:lnTo>
                                  <a:pt x="6" y="84"/>
                                </a:lnTo>
                                <a:lnTo>
                                  <a:pt x="16" y="99"/>
                                </a:lnTo>
                                <a:lnTo>
                                  <a:pt x="32" y="110"/>
                                </a:lnTo>
                                <a:lnTo>
                                  <a:pt x="50" y="119"/>
                                </a:lnTo>
                                <a:lnTo>
                                  <a:pt x="75" y="128"/>
                                </a:lnTo>
                                <a:lnTo>
                                  <a:pt x="91" y="134"/>
                                </a:lnTo>
                                <a:lnTo>
                                  <a:pt x="101" y="141"/>
                                </a:lnTo>
                                <a:lnTo>
                                  <a:pt x="104" y="150"/>
                                </a:lnTo>
                                <a:lnTo>
                                  <a:pt x="104" y="161"/>
                                </a:lnTo>
                                <a:lnTo>
                                  <a:pt x="92" y="167"/>
                                </a:lnTo>
                                <a:lnTo>
                                  <a:pt x="159" y="167"/>
                                </a:lnTo>
                                <a:lnTo>
                                  <a:pt x="164" y="146"/>
                                </a:lnTo>
                                <a:lnTo>
                                  <a:pt x="157" y="119"/>
                                </a:lnTo>
                                <a:lnTo>
                                  <a:pt x="141" y="102"/>
                                </a:lnTo>
                                <a:lnTo>
                                  <a:pt x="118" y="91"/>
                                </a:lnTo>
                                <a:lnTo>
                                  <a:pt x="93" y="83"/>
                                </a:lnTo>
                                <a:lnTo>
                                  <a:pt x="77" y="78"/>
                                </a:lnTo>
                                <a:lnTo>
                                  <a:pt x="62" y="72"/>
                                </a:lnTo>
                                <a:lnTo>
                                  <a:pt x="62" y="56"/>
                                </a:lnTo>
                                <a:lnTo>
                                  <a:pt x="66" y="48"/>
                                </a:lnTo>
                                <a:lnTo>
                                  <a:pt x="151" y="48"/>
                                </a:lnTo>
                                <a:lnTo>
                                  <a:pt x="146" y="31"/>
                                </a:lnTo>
                                <a:lnTo>
                                  <a:pt x="126" y="12"/>
                                </a:lnTo>
                                <a:lnTo>
                                  <a:pt x="102" y="3"/>
                                </a:lnTo>
                                <a:lnTo>
                                  <a:pt x="80" y="0"/>
                                </a:lnTo>
                                <a:close/>
                                <a:moveTo>
                                  <a:pt x="151" y="48"/>
                                </a:moveTo>
                                <a:lnTo>
                                  <a:pt x="96" y="48"/>
                                </a:lnTo>
                                <a:lnTo>
                                  <a:pt x="98" y="59"/>
                                </a:lnTo>
                                <a:lnTo>
                                  <a:pt x="98" y="63"/>
                                </a:lnTo>
                                <a:lnTo>
                                  <a:pt x="156" y="63"/>
                                </a:lnTo>
                                <a:lnTo>
                                  <a:pt x="151" y="48"/>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8" name="Picture 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0888" y="10854"/>
                            <a:ext cx="44" cy="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9" name="Picture 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934" y="10854"/>
                            <a:ext cx="13" cy="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 name="Picture 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0949" y="10858"/>
                            <a:ext cx="13" cy="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1" name="Picture 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964" y="10858"/>
                            <a:ext cx="20" cy="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 name="Picture 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985" y="10854"/>
                            <a:ext cx="28" cy="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 name="Picture 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1018" y="10854"/>
                            <a:ext cx="16" cy="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 name="Picture 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36" y="10854"/>
                            <a:ext cx="30" cy="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5" name="Picture 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671" y="10835"/>
                            <a:ext cx="73" cy="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6" name="Picture 3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0753" y="10881"/>
                            <a:ext cx="10" cy="10"/>
                          </a:xfrm>
                          <a:prstGeom prst="rect">
                            <a:avLst/>
                          </a:prstGeom>
                          <a:noFill/>
                          <a:extLst>
                            <a:ext uri="{909E8E84-426E-40DD-AFC4-6F175D3DCCD1}">
                              <a14:hiddenFill xmlns:a14="http://schemas.microsoft.com/office/drawing/2010/main">
                                <a:solidFill>
                                  <a:srgbClr val="FFFFFF"/>
                                </a:solidFill>
                              </a14:hiddenFill>
                            </a:ext>
                          </a:extLst>
                        </pic:spPr>
                      </pic:pic>
                      <wps:wsp>
                        <wps:cNvPr id="217" name="AutoShape 39"/>
                        <wps:cNvSpPr>
                          <a:spLocks/>
                        </wps:cNvSpPr>
                        <wps:spPr bwMode="auto">
                          <a:xfrm>
                            <a:off x="10768" y="10883"/>
                            <a:ext cx="7" cy="7"/>
                          </a:xfrm>
                          <a:custGeom>
                            <a:avLst/>
                            <a:gdLst>
                              <a:gd name="T0" fmla="*/ 463 w 119"/>
                              <a:gd name="T1" fmla="*/ 5559 h 119"/>
                              <a:gd name="T2" fmla="*/ 381 w 119"/>
                              <a:gd name="T3" fmla="*/ 5559 h 119"/>
                              <a:gd name="T4" fmla="*/ 228 w 119"/>
                              <a:gd name="T5" fmla="*/ 5591 h 119"/>
                              <a:gd name="T6" fmla="*/ 108 w 119"/>
                              <a:gd name="T7" fmla="*/ 5667 h 119"/>
                              <a:gd name="T8" fmla="*/ 25 w 119"/>
                              <a:gd name="T9" fmla="*/ 5788 h 119"/>
                              <a:gd name="T10" fmla="*/ 0 w 119"/>
                              <a:gd name="T11" fmla="*/ 5934 h 119"/>
                              <a:gd name="T12" fmla="*/ 25 w 119"/>
                              <a:gd name="T13" fmla="*/ 6080 h 119"/>
                              <a:gd name="T14" fmla="*/ 108 w 119"/>
                              <a:gd name="T15" fmla="*/ 6200 h 119"/>
                              <a:gd name="T16" fmla="*/ 228 w 119"/>
                              <a:gd name="T17" fmla="*/ 6283 h 119"/>
                              <a:gd name="T18" fmla="*/ 381 w 119"/>
                              <a:gd name="T19" fmla="*/ 6315 h 119"/>
                              <a:gd name="T20" fmla="*/ 463 w 119"/>
                              <a:gd name="T21" fmla="*/ 6302 h 119"/>
                              <a:gd name="T22" fmla="*/ 539 w 119"/>
                              <a:gd name="T23" fmla="*/ 6277 h 119"/>
                              <a:gd name="T24" fmla="*/ 609 w 119"/>
                              <a:gd name="T25" fmla="*/ 6232 h 119"/>
                              <a:gd name="T26" fmla="*/ 615 w 119"/>
                              <a:gd name="T27" fmla="*/ 6226 h 119"/>
                              <a:gd name="T28" fmla="*/ 381 w 119"/>
                              <a:gd name="T29" fmla="*/ 6226 h 119"/>
                              <a:gd name="T30" fmla="*/ 266 w 119"/>
                              <a:gd name="T31" fmla="*/ 6200 h 119"/>
                              <a:gd name="T32" fmla="*/ 178 w 119"/>
                              <a:gd name="T33" fmla="*/ 6137 h 119"/>
                              <a:gd name="T34" fmla="*/ 114 w 119"/>
                              <a:gd name="T35" fmla="*/ 6048 h 119"/>
                              <a:gd name="T36" fmla="*/ 95 w 119"/>
                              <a:gd name="T37" fmla="*/ 5934 h 119"/>
                              <a:gd name="T38" fmla="*/ 114 w 119"/>
                              <a:gd name="T39" fmla="*/ 5819 h 119"/>
                              <a:gd name="T40" fmla="*/ 178 w 119"/>
                              <a:gd name="T41" fmla="*/ 5730 h 119"/>
                              <a:gd name="T42" fmla="*/ 266 w 119"/>
                              <a:gd name="T43" fmla="*/ 5667 h 119"/>
                              <a:gd name="T44" fmla="*/ 381 w 119"/>
                              <a:gd name="T45" fmla="*/ 5648 h 119"/>
                              <a:gd name="T46" fmla="*/ 609 w 119"/>
                              <a:gd name="T47" fmla="*/ 5648 h 119"/>
                              <a:gd name="T48" fmla="*/ 590 w 119"/>
                              <a:gd name="T49" fmla="*/ 5629 h 119"/>
                              <a:gd name="T50" fmla="*/ 533 w 119"/>
                              <a:gd name="T51" fmla="*/ 5578 h 119"/>
                              <a:gd name="T52" fmla="*/ 463 w 119"/>
                              <a:gd name="T53" fmla="*/ 5559 h 119"/>
                              <a:gd name="T54" fmla="*/ 749 w 119"/>
                              <a:gd name="T55" fmla="*/ 6169 h 119"/>
                              <a:gd name="T56" fmla="*/ 666 w 119"/>
                              <a:gd name="T57" fmla="*/ 6169 h 119"/>
                              <a:gd name="T58" fmla="*/ 666 w 119"/>
                              <a:gd name="T59" fmla="*/ 6296 h 119"/>
                              <a:gd name="T60" fmla="*/ 749 w 119"/>
                              <a:gd name="T61" fmla="*/ 6296 h 119"/>
                              <a:gd name="T62" fmla="*/ 749 w 119"/>
                              <a:gd name="T63" fmla="*/ 6169 h 119"/>
                              <a:gd name="T64" fmla="*/ 609 w 119"/>
                              <a:gd name="T65" fmla="*/ 5648 h 119"/>
                              <a:gd name="T66" fmla="*/ 381 w 119"/>
                              <a:gd name="T67" fmla="*/ 5648 h 119"/>
                              <a:gd name="T68" fmla="*/ 489 w 119"/>
                              <a:gd name="T69" fmla="*/ 5667 h 119"/>
                              <a:gd name="T70" fmla="*/ 584 w 119"/>
                              <a:gd name="T71" fmla="*/ 5730 h 119"/>
                              <a:gd name="T72" fmla="*/ 641 w 119"/>
                              <a:gd name="T73" fmla="*/ 5819 h 119"/>
                              <a:gd name="T74" fmla="*/ 666 w 119"/>
                              <a:gd name="T75" fmla="*/ 5934 h 119"/>
                              <a:gd name="T76" fmla="*/ 641 w 119"/>
                              <a:gd name="T77" fmla="*/ 6048 h 119"/>
                              <a:gd name="T78" fmla="*/ 577 w 119"/>
                              <a:gd name="T79" fmla="*/ 6137 h 119"/>
                              <a:gd name="T80" fmla="*/ 489 w 119"/>
                              <a:gd name="T81" fmla="*/ 6200 h 119"/>
                              <a:gd name="T82" fmla="*/ 381 w 119"/>
                              <a:gd name="T83" fmla="*/ 6226 h 119"/>
                              <a:gd name="T84" fmla="*/ 615 w 119"/>
                              <a:gd name="T85" fmla="*/ 6226 h 119"/>
                              <a:gd name="T86" fmla="*/ 666 w 119"/>
                              <a:gd name="T87" fmla="*/ 6169 h 119"/>
                              <a:gd name="T88" fmla="*/ 749 w 119"/>
                              <a:gd name="T89" fmla="*/ 6169 h 119"/>
                              <a:gd name="T90" fmla="*/ 749 w 119"/>
                              <a:gd name="T91" fmla="*/ 5705 h 119"/>
                              <a:gd name="T92" fmla="*/ 666 w 119"/>
                              <a:gd name="T93" fmla="*/ 5705 h 119"/>
                              <a:gd name="T94" fmla="*/ 634 w 119"/>
                              <a:gd name="T95" fmla="*/ 5667 h 119"/>
                              <a:gd name="T96" fmla="*/ 615 w 119"/>
                              <a:gd name="T97" fmla="*/ 5654 h 119"/>
                              <a:gd name="T98" fmla="*/ 609 w 119"/>
                              <a:gd name="T99" fmla="*/ 5648 h 119"/>
                              <a:gd name="T100" fmla="*/ 749 w 119"/>
                              <a:gd name="T101" fmla="*/ 5578 h 119"/>
                              <a:gd name="T102" fmla="*/ 666 w 119"/>
                              <a:gd name="T103" fmla="*/ 5578 h 119"/>
                              <a:gd name="T104" fmla="*/ 666 w 119"/>
                              <a:gd name="T105" fmla="*/ 5705 h 119"/>
                              <a:gd name="T106" fmla="*/ 749 w 119"/>
                              <a:gd name="T107" fmla="*/ 5705 h 119"/>
                              <a:gd name="T108" fmla="*/ 749 w 119"/>
                              <a:gd name="T109" fmla="*/ 5578 h 119"/>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19" h="119">
                                <a:moveTo>
                                  <a:pt x="73" y="0"/>
                                </a:moveTo>
                                <a:lnTo>
                                  <a:pt x="60" y="0"/>
                                </a:lnTo>
                                <a:lnTo>
                                  <a:pt x="36" y="5"/>
                                </a:lnTo>
                                <a:lnTo>
                                  <a:pt x="17" y="17"/>
                                </a:lnTo>
                                <a:lnTo>
                                  <a:pt x="4" y="36"/>
                                </a:lnTo>
                                <a:lnTo>
                                  <a:pt x="0" y="59"/>
                                </a:lnTo>
                                <a:lnTo>
                                  <a:pt x="4" y="82"/>
                                </a:lnTo>
                                <a:lnTo>
                                  <a:pt x="17" y="101"/>
                                </a:lnTo>
                                <a:lnTo>
                                  <a:pt x="36" y="114"/>
                                </a:lnTo>
                                <a:lnTo>
                                  <a:pt x="60" y="119"/>
                                </a:lnTo>
                                <a:lnTo>
                                  <a:pt x="73" y="117"/>
                                </a:lnTo>
                                <a:lnTo>
                                  <a:pt x="85" y="113"/>
                                </a:lnTo>
                                <a:lnTo>
                                  <a:pt x="96" y="106"/>
                                </a:lnTo>
                                <a:lnTo>
                                  <a:pt x="97" y="105"/>
                                </a:lnTo>
                                <a:lnTo>
                                  <a:pt x="60" y="105"/>
                                </a:lnTo>
                                <a:lnTo>
                                  <a:pt x="42" y="101"/>
                                </a:lnTo>
                                <a:lnTo>
                                  <a:pt x="28" y="91"/>
                                </a:lnTo>
                                <a:lnTo>
                                  <a:pt x="18" y="77"/>
                                </a:lnTo>
                                <a:lnTo>
                                  <a:pt x="15" y="59"/>
                                </a:lnTo>
                                <a:lnTo>
                                  <a:pt x="18" y="41"/>
                                </a:lnTo>
                                <a:lnTo>
                                  <a:pt x="28" y="27"/>
                                </a:lnTo>
                                <a:lnTo>
                                  <a:pt x="42" y="17"/>
                                </a:lnTo>
                                <a:lnTo>
                                  <a:pt x="60" y="14"/>
                                </a:lnTo>
                                <a:lnTo>
                                  <a:pt x="96" y="14"/>
                                </a:lnTo>
                                <a:lnTo>
                                  <a:pt x="93" y="11"/>
                                </a:lnTo>
                                <a:lnTo>
                                  <a:pt x="84" y="3"/>
                                </a:lnTo>
                                <a:lnTo>
                                  <a:pt x="73" y="0"/>
                                </a:lnTo>
                                <a:close/>
                                <a:moveTo>
                                  <a:pt x="118" y="96"/>
                                </a:moveTo>
                                <a:lnTo>
                                  <a:pt x="105" y="96"/>
                                </a:lnTo>
                                <a:lnTo>
                                  <a:pt x="105" y="116"/>
                                </a:lnTo>
                                <a:lnTo>
                                  <a:pt x="118" y="116"/>
                                </a:lnTo>
                                <a:lnTo>
                                  <a:pt x="118" y="96"/>
                                </a:lnTo>
                                <a:close/>
                                <a:moveTo>
                                  <a:pt x="96" y="14"/>
                                </a:moveTo>
                                <a:lnTo>
                                  <a:pt x="60" y="14"/>
                                </a:lnTo>
                                <a:lnTo>
                                  <a:pt x="77" y="17"/>
                                </a:lnTo>
                                <a:lnTo>
                                  <a:pt x="92" y="27"/>
                                </a:lnTo>
                                <a:lnTo>
                                  <a:pt x="101" y="41"/>
                                </a:lnTo>
                                <a:lnTo>
                                  <a:pt x="105" y="59"/>
                                </a:lnTo>
                                <a:lnTo>
                                  <a:pt x="101" y="77"/>
                                </a:lnTo>
                                <a:lnTo>
                                  <a:pt x="91" y="91"/>
                                </a:lnTo>
                                <a:lnTo>
                                  <a:pt x="77" y="101"/>
                                </a:lnTo>
                                <a:lnTo>
                                  <a:pt x="60" y="105"/>
                                </a:lnTo>
                                <a:lnTo>
                                  <a:pt x="97" y="105"/>
                                </a:lnTo>
                                <a:lnTo>
                                  <a:pt x="105" y="96"/>
                                </a:lnTo>
                                <a:lnTo>
                                  <a:pt x="118" y="96"/>
                                </a:lnTo>
                                <a:lnTo>
                                  <a:pt x="118" y="23"/>
                                </a:lnTo>
                                <a:lnTo>
                                  <a:pt x="105" y="23"/>
                                </a:lnTo>
                                <a:lnTo>
                                  <a:pt x="100" y="17"/>
                                </a:lnTo>
                                <a:lnTo>
                                  <a:pt x="97" y="15"/>
                                </a:lnTo>
                                <a:lnTo>
                                  <a:pt x="96" y="14"/>
                                </a:lnTo>
                                <a:close/>
                                <a:moveTo>
                                  <a:pt x="118" y="3"/>
                                </a:moveTo>
                                <a:lnTo>
                                  <a:pt x="105" y="3"/>
                                </a:lnTo>
                                <a:lnTo>
                                  <a:pt x="105" y="23"/>
                                </a:lnTo>
                                <a:lnTo>
                                  <a:pt x="118" y="23"/>
                                </a:lnTo>
                                <a:lnTo>
                                  <a:pt x="118" y="3"/>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AutoShape 40"/>
                        <wps:cNvSpPr>
                          <a:spLocks/>
                        </wps:cNvSpPr>
                        <wps:spPr bwMode="auto">
                          <a:xfrm>
                            <a:off x="10776" y="10883"/>
                            <a:ext cx="5" cy="7"/>
                          </a:xfrm>
                          <a:custGeom>
                            <a:avLst/>
                            <a:gdLst>
                              <a:gd name="T0" fmla="*/ 95 w 71"/>
                              <a:gd name="T1" fmla="*/ 6086 h 119"/>
                              <a:gd name="T2" fmla="*/ 0 w 71"/>
                              <a:gd name="T3" fmla="*/ 6086 h 119"/>
                              <a:gd name="T4" fmla="*/ 19 w 71"/>
                              <a:gd name="T5" fmla="*/ 6175 h 119"/>
                              <a:gd name="T6" fmla="*/ 63 w 71"/>
                              <a:gd name="T7" fmla="*/ 6245 h 119"/>
                              <a:gd name="T8" fmla="*/ 133 w 71"/>
                              <a:gd name="T9" fmla="*/ 6296 h 119"/>
                              <a:gd name="T10" fmla="*/ 222 w 71"/>
                              <a:gd name="T11" fmla="*/ 6315 h 119"/>
                              <a:gd name="T12" fmla="*/ 311 w 71"/>
                              <a:gd name="T13" fmla="*/ 6296 h 119"/>
                              <a:gd name="T14" fmla="*/ 387 w 71"/>
                              <a:gd name="T15" fmla="*/ 6245 h 119"/>
                              <a:gd name="T16" fmla="*/ 399 w 71"/>
                              <a:gd name="T17" fmla="*/ 6226 h 119"/>
                              <a:gd name="T18" fmla="*/ 152 w 71"/>
                              <a:gd name="T19" fmla="*/ 6226 h 119"/>
                              <a:gd name="T20" fmla="*/ 95 w 71"/>
                              <a:gd name="T21" fmla="*/ 6169 h 119"/>
                              <a:gd name="T22" fmla="*/ 95 w 71"/>
                              <a:gd name="T23" fmla="*/ 6086 h 119"/>
                              <a:gd name="T24" fmla="*/ 228 w 71"/>
                              <a:gd name="T25" fmla="*/ 5559 h 119"/>
                              <a:gd name="T26" fmla="*/ 152 w 71"/>
                              <a:gd name="T27" fmla="*/ 5572 h 119"/>
                              <a:gd name="T28" fmla="*/ 89 w 71"/>
                              <a:gd name="T29" fmla="*/ 5616 h 119"/>
                              <a:gd name="T30" fmla="*/ 44 w 71"/>
                              <a:gd name="T31" fmla="*/ 5680 h 119"/>
                              <a:gd name="T32" fmla="*/ 32 w 71"/>
                              <a:gd name="T33" fmla="*/ 5762 h 119"/>
                              <a:gd name="T34" fmla="*/ 32 w 71"/>
                              <a:gd name="T35" fmla="*/ 5819 h 119"/>
                              <a:gd name="T36" fmla="*/ 51 w 71"/>
                              <a:gd name="T37" fmla="*/ 5857 h 119"/>
                              <a:gd name="T38" fmla="*/ 76 w 71"/>
                              <a:gd name="T39" fmla="*/ 5896 h 119"/>
                              <a:gd name="T40" fmla="*/ 114 w 71"/>
                              <a:gd name="T41" fmla="*/ 5921 h 119"/>
                              <a:gd name="T42" fmla="*/ 146 w 71"/>
                              <a:gd name="T43" fmla="*/ 5940 h 119"/>
                              <a:gd name="T44" fmla="*/ 222 w 71"/>
                              <a:gd name="T45" fmla="*/ 5959 h 119"/>
                              <a:gd name="T46" fmla="*/ 317 w 71"/>
                              <a:gd name="T47" fmla="*/ 5997 h 119"/>
                              <a:gd name="T48" fmla="*/ 355 w 71"/>
                              <a:gd name="T49" fmla="*/ 6035 h 119"/>
                              <a:gd name="T50" fmla="*/ 355 w 71"/>
                              <a:gd name="T51" fmla="*/ 6169 h 119"/>
                              <a:gd name="T52" fmla="*/ 298 w 71"/>
                              <a:gd name="T53" fmla="*/ 6226 h 119"/>
                              <a:gd name="T54" fmla="*/ 399 w 71"/>
                              <a:gd name="T55" fmla="*/ 6226 h 119"/>
                              <a:gd name="T56" fmla="*/ 431 w 71"/>
                              <a:gd name="T57" fmla="*/ 6175 h 119"/>
                              <a:gd name="T58" fmla="*/ 450 w 71"/>
                              <a:gd name="T59" fmla="*/ 6086 h 119"/>
                              <a:gd name="T60" fmla="*/ 450 w 71"/>
                              <a:gd name="T61" fmla="*/ 6029 h 119"/>
                              <a:gd name="T62" fmla="*/ 431 w 71"/>
                              <a:gd name="T63" fmla="*/ 5978 h 119"/>
                              <a:gd name="T64" fmla="*/ 393 w 71"/>
                              <a:gd name="T65" fmla="*/ 5940 h 119"/>
                              <a:gd name="T66" fmla="*/ 355 w 71"/>
                              <a:gd name="T67" fmla="*/ 5915 h 119"/>
                              <a:gd name="T68" fmla="*/ 323 w 71"/>
                              <a:gd name="T69" fmla="*/ 5896 h 119"/>
                              <a:gd name="T70" fmla="*/ 247 w 71"/>
                              <a:gd name="T71" fmla="*/ 5864 h 119"/>
                              <a:gd name="T72" fmla="*/ 152 w 71"/>
                              <a:gd name="T73" fmla="*/ 5838 h 119"/>
                              <a:gd name="T74" fmla="*/ 114 w 71"/>
                              <a:gd name="T75" fmla="*/ 5807 h 119"/>
                              <a:gd name="T76" fmla="*/ 114 w 71"/>
                              <a:gd name="T77" fmla="*/ 5692 h 119"/>
                              <a:gd name="T78" fmla="*/ 171 w 71"/>
                              <a:gd name="T79" fmla="*/ 5648 h 119"/>
                              <a:gd name="T80" fmla="*/ 393 w 71"/>
                              <a:gd name="T81" fmla="*/ 5648 h 119"/>
                              <a:gd name="T82" fmla="*/ 374 w 71"/>
                              <a:gd name="T83" fmla="*/ 5616 h 119"/>
                              <a:gd name="T84" fmla="*/ 311 w 71"/>
                              <a:gd name="T85" fmla="*/ 5572 h 119"/>
                              <a:gd name="T86" fmla="*/ 228 w 71"/>
                              <a:gd name="T87" fmla="*/ 5559 h 119"/>
                              <a:gd name="T88" fmla="*/ 393 w 71"/>
                              <a:gd name="T89" fmla="*/ 5648 h 119"/>
                              <a:gd name="T90" fmla="*/ 285 w 71"/>
                              <a:gd name="T91" fmla="*/ 5648 h 119"/>
                              <a:gd name="T92" fmla="*/ 323 w 71"/>
                              <a:gd name="T93" fmla="*/ 5686 h 119"/>
                              <a:gd name="T94" fmla="*/ 336 w 71"/>
                              <a:gd name="T95" fmla="*/ 5749 h 119"/>
                              <a:gd name="T96" fmla="*/ 431 w 71"/>
                              <a:gd name="T97" fmla="*/ 5749 h 119"/>
                              <a:gd name="T98" fmla="*/ 412 w 71"/>
                              <a:gd name="T99" fmla="*/ 5673 h 119"/>
                              <a:gd name="T100" fmla="*/ 393 w 71"/>
                              <a:gd name="T101" fmla="*/ 5648 h 11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71" h="119">
                                <a:moveTo>
                                  <a:pt x="15" y="83"/>
                                </a:moveTo>
                                <a:lnTo>
                                  <a:pt x="0" y="83"/>
                                </a:lnTo>
                                <a:lnTo>
                                  <a:pt x="3" y="97"/>
                                </a:lnTo>
                                <a:lnTo>
                                  <a:pt x="10" y="108"/>
                                </a:lnTo>
                                <a:lnTo>
                                  <a:pt x="21" y="116"/>
                                </a:lnTo>
                                <a:lnTo>
                                  <a:pt x="35" y="119"/>
                                </a:lnTo>
                                <a:lnTo>
                                  <a:pt x="49" y="116"/>
                                </a:lnTo>
                                <a:lnTo>
                                  <a:pt x="61" y="108"/>
                                </a:lnTo>
                                <a:lnTo>
                                  <a:pt x="63" y="105"/>
                                </a:lnTo>
                                <a:lnTo>
                                  <a:pt x="24" y="105"/>
                                </a:lnTo>
                                <a:lnTo>
                                  <a:pt x="15" y="96"/>
                                </a:lnTo>
                                <a:lnTo>
                                  <a:pt x="15" y="83"/>
                                </a:lnTo>
                                <a:close/>
                                <a:moveTo>
                                  <a:pt x="36" y="0"/>
                                </a:moveTo>
                                <a:lnTo>
                                  <a:pt x="24" y="2"/>
                                </a:lnTo>
                                <a:lnTo>
                                  <a:pt x="14" y="9"/>
                                </a:lnTo>
                                <a:lnTo>
                                  <a:pt x="7" y="19"/>
                                </a:lnTo>
                                <a:lnTo>
                                  <a:pt x="5" y="32"/>
                                </a:lnTo>
                                <a:lnTo>
                                  <a:pt x="5" y="41"/>
                                </a:lnTo>
                                <a:lnTo>
                                  <a:pt x="8" y="47"/>
                                </a:lnTo>
                                <a:lnTo>
                                  <a:pt x="12" y="53"/>
                                </a:lnTo>
                                <a:lnTo>
                                  <a:pt x="18" y="57"/>
                                </a:lnTo>
                                <a:lnTo>
                                  <a:pt x="23" y="60"/>
                                </a:lnTo>
                                <a:lnTo>
                                  <a:pt x="35" y="63"/>
                                </a:lnTo>
                                <a:lnTo>
                                  <a:pt x="50" y="69"/>
                                </a:lnTo>
                                <a:lnTo>
                                  <a:pt x="56" y="75"/>
                                </a:lnTo>
                                <a:lnTo>
                                  <a:pt x="56" y="96"/>
                                </a:lnTo>
                                <a:lnTo>
                                  <a:pt x="47" y="105"/>
                                </a:lnTo>
                                <a:lnTo>
                                  <a:pt x="63" y="105"/>
                                </a:lnTo>
                                <a:lnTo>
                                  <a:pt x="68" y="97"/>
                                </a:lnTo>
                                <a:lnTo>
                                  <a:pt x="71" y="83"/>
                                </a:lnTo>
                                <a:lnTo>
                                  <a:pt x="71" y="74"/>
                                </a:lnTo>
                                <a:lnTo>
                                  <a:pt x="68" y="66"/>
                                </a:lnTo>
                                <a:lnTo>
                                  <a:pt x="62" y="60"/>
                                </a:lnTo>
                                <a:lnTo>
                                  <a:pt x="56" y="56"/>
                                </a:lnTo>
                                <a:lnTo>
                                  <a:pt x="51" y="53"/>
                                </a:lnTo>
                                <a:lnTo>
                                  <a:pt x="39" y="48"/>
                                </a:lnTo>
                                <a:lnTo>
                                  <a:pt x="24" y="44"/>
                                </a:lnTo>
                                <a:lnTo>
                                  <a:pt x="18" y="39"/>
                                </a:lnTo>
                                <a:lnTo>
                                  <a:pt x="18" y="21"/>
                                </a:lnTo>
                                <a:lnTo>
                                  <a:pt x="27" y="14"/>
                                </a:lnTo>
                                <a:lnTo>
                                  <a:pt x="62" y="14"/>
                                </a:lnTo>
                                <a:lnTo>
                                  <a:pt x="59" y="9"/>
                                </a:lnTo>
                                <a:lnTo>
                                  <a:pt x="49" y="2"/>
                                </a:lnTo>
                                <a:lnTo>
                                  <a:pt x="36" y="0"/>
                                </a:lnTo>
                                <a:close/>
                                <a:moveTo>
                                  <a:pt x="62" y="14"/>
                                </a:moveTo>
                                <a:lnTo>
                                  <a:pt x="45" y="14"/>
                                </a:lnTo>
                                <a:lnTo>
                                  <a:pt x="51" y="20"/>
                                </a:lnTo>
                                <a:lnTo>
                                  <a:pt x="53" y="30"/>
                                </a:lnTo>
                                <a:lnTo>
                                  <a:pt x="68" y="30"/>
                                </a:lnTo>
                                <a:lnTo>
                                  <a:pt x="65" y="18"/>
                                </a:lnTo>
                                <a:lnTo>
                                  <a:pt x="62" y="14"/>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AutoShape 41"/>
                        <wps:cNvSpPr>
                          <a:spLocks/>
                        </wps:cNvSpPr>
                        <wps:spPr bwMode="auto">
                          <a:xfrm>
                            <a:off x="10781" y="10883"/>
                            <a:ext cx="5" cy="7"/>
                          </a:xfrm>
                          <a:custGeom>
                            <a:avLst/>
                            <a:gdLst>
                              <a:gd name="T0" fmla="*/ 95 w 71"/>
                              <a:gd name="T1" fmla="*/ 6086 h 119"/>
                              <a:gd name="T2" fmla="*/ 0 w 71"/>
                              <a:gd name="T3" fmla="*/ 6086 h 119"/>
                              <a:gd name="T4" fmla="*/ 19 w 71"/>
                              <a:gd name="T5" fmla="*/ 6175 h 119"/>
                              <a:gd name="T6" fmla="*/ 64 w 71"/>
                              <a:gd name="T7" fmla="*/ 6245 h 119"/>
                              <a:gd name="T8" fmla="*/ 140 w 71"/>
                              <a:gd name="T9" fmla="*/ 6296 h 119"/>
                              <a:gd name="T10" fmla="*/ 229 w 71"/>
                              <a:gd name="T11" fmla="*/ 6315 h 119"/>
                              <a:gd name="T12" fmla="*/ 324 w 71"/>
                              <a:gd name="T13" fmla="*/ 6296 h 119"/>
                              <a:gd name="T14" fmla="*/ 387 w 71"/>
                              <a:gd name="T15" fmla="*/ 6245 h 119"/>
                              <a:gd name="T16" fmla="*/ 400 w 71"/>
                              <a:gd name="T17" fmla="*/ 6226 h 119"/>
                              <a:gd name="T18" fmla="*/ 152 w 71"/>
                              <a:gd name="T19" fmla="*/ 6226 h 119"/>
                              <a:gd name="T20" fmla="*/ 108 w 71"/>
                              <a:gd name="T21" fmla="*/ 6169 h 119"/>
                              <a:gd name="T22" fmla="*/ 95 w 71"/>
                              <a:gd name="T23" fmla="*/ 6086 h 119"/>
                              <a:gd name="T24" fmla="*/ 229 w 71"/>
                              <a:gd name="T25" fmla="*/ 5559 h 119"/>
                              <a:gd name="T26" fmla="*/ 152 w 71"/>
                              <a:gd name="T27" fmla="*/ 5572 h 119"/>
                              <a:gd name="T28" fmla="*/ 89 w 71"/>
                              <a:gd name="T29" fmla="*/ 5616 h 119"/>
                              <a:gd name="T30" fmla="*/ 44 w 71"/>
                              <a:gd name="T31" fmla="*/ 5680 h 119"/>
                              <a:gd name="T32" fmla="*/ 32 w 71"/>
                              <a:gd name="T33" fmla="*/ 5762 h 119"/>
                              <a:gd name="T34" fmla="*/ 32 w 71"/>
                              <a:gd name="T35" fmla="*/ 5819 h 119"/>
                              <a:gd name="T36" fmla="*/ 51 w 71"/>
                              <a:gd name="T37" fmla="*/ 5857 h 119"/>
                              <a:gd name="T38" fmla="*/ 89 w 71"/>
                              <a:gd name="T39" fmla="*/ 5896 h 119"/>
                              <a:gd name="T40" fmla="*/ 114 w 71"/>
                              <a:gd name="T41" fmla="*/ 5921 h 119"/>
                              <a:gd name="T42" fmla="*/ 146 w 71"/>
                              <a:gd name="T43" fmla="*/ 5940 h 119"/>
                              <a:gd name="T44" fmla="*/ 222 w 71"/>
                              <a:gd name="T45" fmla="*/ 5959 h 119"/>
                              <a:gd name="T46" fmla="*/ 324 w 71"/>
                              <a:gd name="T47" fmla="*/ 5997 h 119"/>
                              <a:gd name="T48" fmla="*/ 362 w 71"/>
                              <a:gd name="T49" fmla="*/ 6035 h 119"/>
                              <a:gd name="T50" fmla="*/ 362 w 71"/>
                              <a:gd name="T51" fmla="*/ 6169 h 119"/>
                              <a:gd name="T52" fmla="*/ 299 w 71"/>
                              <a:gd name="T53" fmla="*/ 6226 h 119"/>
                              <a:gd name="T54" fmla="*/ 400 w 71"/>
                              <a:gd name="T55" fmla="*/ 6226 h 119"/>
                              <a:gd name="T56" fmla="*/ 432 w 71"/>
                              <a:gd name="T57" fmla="*/ 6175 h 119"/>
                              <a:gd name="T58" fmla="*/ 451 w 71"/>
                              <a:gd name="T59" fmla="*/ 6086 h 119"/>
                              <a:gd name="T60" fmla="*/ 451 w 71"/>
                              <a:gd name="T61" fmla="*/ 6029 h 119"/>
                              <a:gd name="T62" fmla="*/ 432 w 71"/>
                              <a:gd name="T63" fmla="*/ 5978 h 119"/>
                              <a:gd name="T64" fmla="*/ 362 w 71"/>
                              <a:gd name="T65" fmla="*/ 5915 h 119"/>
                              <a:gd name="T66" fmla="*/ 324 w 71"/>
                              <a:gd name="T67" fmla="*/ 5896 h 119"/>
                              <a:gd name="T68" fmla="*/ 248 w 71"/>
                              <a:gd name="T69" fmla="*/ 5864 h 119"/>
                              <a:gd name="T70" fmla="*/ 152 w 71"/>
                              <a:gd name="T71" fmla="*/ 5838 h 119"/>
                              <a:gd name="T72" fmla="*/ 127 w 71"/>
                              <a:gd name="T73" fmla="*/ 5807 h 119"/>
                              <a:gd name="T74" fmla="*/ 127 w 71"/>
                              <a:gd name="T75" fmla="*/ 5692 h 119"/>
                              <a:gd name="T76" fmla="*/ 172 w 71"/>
                              <a:gd name="T77" fmla="*/ 5648 h 119"/>
                              <a:gd name="T78" fmla="*/ 394 w 71"/>
                              <a:gd name="T79" fmla="*/ 5648 h 119"/>
                              <a:gd name="T80" fmla="*/ 375 w 71"/>
                              <a:gd name="T81" fmla="*/ 5616 h 119"/>
                              <a:gd name="T82" fmla="*/ 311 w 71"/>
                              <a:gd name="T83" fmla="*/ 5572 h 119"/>
                              <a:gd name="T84" fmla="*/ 229 w 71"/>
                              <a:gd name="T85" fmla="*/ 5559 h 119"/>
                              <a:gd name="T86" fmla="*/ 394 w 71"/>
                              <a:gd name="T87" fmla="*/ 5648 h 119"/>
                              <a:gd name="T88" fmla="*/ 286 w 71"/>
                              <a:gd name="T89" fmla="*/ 5648 h 119"/>
                              <a:gd name="T90" fmla="*/ 337 w 71"/>
                              <a:gd name="T91" fmla="*/ 5686 h 119"/>
                              <a:gd name="T92" fmla="*/ 337 w 71"/>
                              <a:gd name="T93" fmla="*/ 5749 h 119"/>
                              <a:gd name="T94" fmla="*/ 432 w 71"/>
                              <a:gd name="T95" fmla="*/ 5749 h 119"/>
                              <a:gd name="T96" fmla="*/ 413 w 71"/>
                              <a:gd name="T97" fmla="*/ 5673 h 119"/>
                              <a:gd name="T98" fmla="*/ 394 w 71"/>
                              <a:gd name="T99" fmla="*/ 5648 h 119"/>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71" h="119">
                                <a:moveTo>
                                  <a:pt x="15" y="83"/>
                                </a:moveTo>
                                <a:lnTo>
                                  <a:pt x="0" y="83"/>
                                </a:lnTo>
                                <a:lnTo>
                                  <a:pt x="3" y="97"/>
                                </a:lnTo>
                                <a:lnTo>
                                  <a:pt x="10" y="108"/>
                                </a:lnTo>
                                <a:lnTo>
                                  <a:pt x="22" y="116"/>
                                </a:lnTo>
                                <a:lnTo>
                                  <a:pt x="36" y="119"/>
                                </a:lnTo>
                                <a:lnTo>
                                  <a:pt x="51" y="116"/>
                                </a:lnTo>
                                <a:lnTo>
                                  <a:pt x="61" y="108"/>
                                </a:lnTo>
                                <a:lnTo>
                                  <a:pt x="63" y="105"/>
                                </a:lnTo>
                                <a:lnTo>
                                  <a:pt x="24" y="105"/>
                                </a:lnTo>
                                <a:lnTo>
                                  <a:pt x="17" y="96"/>
                                </a:lnTo>
                                <a:lnTo>
                                  <a:pt x="15" y="83"/>
                                </a:lnTo>
                                <a:close/>
                                <a:moveTo>
                                  <a:pt x="36" y="0"/>
                                </a:moveTo>
                                <a:lnTo>
                                  <a:pt x="24" y="2"/>
                                </a:lnTo>
                                <a:lnTo>
                                  <a:pt x="14" y="9"/>
                                </a:lnTo>
                                <a:lnTo>
                                  <a:pt x="7" y="19"/>
                                </a:lnTo>
                                <a:lnTo>
                                  <a:pt x="5" y="32"/>
                                </a:lnTo>
                                <a:lnTo>
                                  <a:pt x="5" y="41"/>
                                </a:lnTo>
                                <a:lnTo>
                                  <a:pt x="8" y="47"/>
                                </a:lnTo>
                                <a:lnTo>
                                  <a:pt x="14" y="53"/>
                                </a:lnTo>
                                <a:lnTo>
                                  <a:pt x="18" y="57"/>
                                </a:lnTo>
                                <a:lnTo>
                                  <a:pt x="23" y="60"/>
                                </a:lnTo>
                                <a:lnTo>
                                  <a:pt x="35" y="63"/>
                                </a:lnTo>
                                <a:lnTo>
                                  <a:pt x="51" y="69"/>
                                </a:lnTo>
                                <a:lnTo>
                                  <a:pt x="57" y="75"/>
                                </a:lnTo>
                                <a:lnTo>
                                  <a:pt x="57" y="96"/>
                                </a:lnTo>
                                <a:lnTo>
                                  <a:pt x="47" y="105"/>
                                </a:lnTo>
                                <a:lnTo>
                                  <a:pt x="63" y="105"/>
                                </a:lnTo>
                                <a:lnTo>
                                  <a:pt x="68" y="97"/>
                                </a:lnTo>
                                <a:lnTo>
                                  <a:pt x="71" y="83"/>
                                </a:lnTo>
                                <a:lnTo>
                                  <a:pt x="71" y="74"/>
                                </a:lnTo>
                                <a:lnTo>
                                  <a:pt x="68" y="66"/>
                                </a:lnTo>
                                <a:lnTo>
                                  <a:pt x="57" y="56"/>
                                </a:lnTo>
                                <a:lnTo>
                                  <a:pt x="51" y="53"/>
                                </a:lnTo>
                                <a:lnTo>
                                  <a:pt x="39" y="48"/>
                                </a:lnTo>
                                <a:lnTo>
                                  <a:pt x="24" y="44"/>
                                </a:lnTo>
                                <a:lnTo>
                                  <a:pt x="20" y="39"/>
                                </a:lnTo>
                                <a:lnTo>
                                  <a:pt x="20" y="21"/>
                                </a:lnTo>
                                <a:lnTo>
                                  <a:pt x="27" y="14"/>
                                </a:lnTo>
                                <a:lnTo>
                                  <a:pt x="62" y="14"/>
                                </a:lnTo>
                                <a:lnTo>
                                  <a:pt x="59" y="9"/>
                                </a:lnTo>
                                <a:lnTo>
                                  <a:pt x="49" y="2"/>
                                </a:lnTo>
                                <a:lnTo>
                                  <a:pt x="36" y="0"/>
                                </a:lnTo>
                                <a:close/>
                                <a:moveTo>
                                  <a:pt x="62" y="14"/>
                                </a:moveTo>
                                <a:lnTo>
                                  <a:pt x="45" y="14"/>
                                </a:lnTo>
                                <a:lnTo>
                                  <a:pt x="53" y="20"/>
                                </a:lnTo>
                                <a:lnTo>
                                  <a:pt x="53" y="30"/>
                                </a:lnTo>
                                <a:lnTo>
                                  <a:pt x="68" y="30"/>
                                </a:lnTo>
                                <a:lnTo>
                                  <a:pt x="65" y="18"/>
                                </a:lnTo>
                                <a:lnTo>
                                  <a:pt x="62" y="14"/>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AutoShape 42"/>
                        <wps:cNvSpPr>
                          <a:spLocks/>
                        </wps:cNvSpPr>
                        <wps:spPr bwMode="auto">
                          <a:xfrm>
                            <a:off x="10787" y="10883"/>
                            <a:ext cx="7" cy="7"/>
                          </a:xfrm>
                          <a:custGeom>
                            <a:avLst/>
                            <a:gdLst>
                              <a:gd name="T0" fmla="*/ 381 w 119"/>
                              <a:gd name="T1" fmla="*/ 5559 h 119"/>
                              <a:gd name="T2" fmla="*/ 229 w 119"/>
                              <a:gd name="T3" fmla="*/ 5591 h 119"/>
                              <a:gd name="T4" fmla="*/ 108 w 119"/>
                              <a:gd name="T5" fmla="*/ 5667 h 119"/>
                              <a:gd name="T6" fmla="*/ 25 w 119"/>
                              <a:gd name="T7" fmla="*/ 5788 h 119"/>
                              <a:gd name="T8" fmla="*/ 0 w 119"/>
                              <a:gd name="T9" fmla="*/ 5934 h 119"/>
                              <a:gd name="T10" fmla="*/ 25 w 119"/>
                              <a:gd name="T11" fmla="*/ 6080 h 119"/>
                              <a:gd name="T12" fmla="*/ 108 w 119"/>
                              <a:gd name="T13" fmla="*/ 6200 h 119"/>
                              <a:gd name="T14" fmla="*/ 229 w 119"/>
                              <a:gd name="T15" fmla="*/ 6283 h 119"/>
                              <a:gd name="T16" fmla="*/ 381 w 119"/>
                              <a:gd name="T17" fmla="*/ 6315 h 119"/>
                              <a:gd name="T18" fmla="*/ 521 w 119"/>
                              <a:gd name="T19" fmla="*/ 6283 h 119"/>
                              <a:gd name="T20" fmla="*/ 604 w 119"/>
                              <a:gd name="T21" fmla="*/ 6226 h 119"/>
                              <a:gd name="T22" fmla="*/ 381 w 119"/>
                              <a:gd name="T23" fmla="*/ 6226 h 119"/>
                              <a:gd name="T24" fmla="*/ 267 w 119"/>
                              <a:gd name="T25" fmla="*/ 6200 h 119"/>
                              <a:gd name="T26" fmla="*/ 178 w 119"/>
                              <a:gd name="T27" fmla="*/ 6143 h 119"/>
                              <a:gd name="T28" fmla="*/ 114 w 119"/>
                              <a:gd name="T29" fmla="*/ 6048 h 119"/>
                              <a:gd name="T30" fmla="*/ 95 w 119"/>
                              <a:gd name="T31" fmla="*/ 5940 h 119"/>
                              <a:gd name="T32" fmla="*/ 114 w 119"/>
                              <a:gd name="T33" fmla="*/ 5826 h 119"/>
                              <a:gd name="T34" fmla="*/ 178 w 119"/>
                              <a:gd name="T35" fmla="*/ 5730 h 119"/>
                              <a:gd name="T36" fmla="*/ 267 w 119"/>
                              <a:gd name="T37" fmla="*/ 5667 h 119"/>
                              <a:gd name="T38" fmla="*/ 381 w 119"/>
                              <a:gd name="T39" fmla="*/ 5648 h 119"/>
                              <a:gd name="T40" fmla="*/ 604 w 119"/>
                              <a:gd name="T41" fmla="*/ 5648 h 119"/>
                              <a:gd name="T42" fmla="*/ 521 w 119"/>
                              <a:gd name="T43" fmla="*/ 5591 h 119"/>
                              <a:gd name="T44" fmla="*/ 381 w 119"/>
                              <a:gd name="T45" fmla="*/ 5559 h 119"/>
                              <a:gd name="T46" fmla="*/ 604 w 119"/>
                              <a:gd name="T47" fmla="*/ 5648 h 119"/>
                              <a:gd name="T48" fmla="*/ 381 w 119"/>
                              <a:gd name="T49" fmla="*/ 5648 h 119"/>
                              <a:gd name="T50" fmla="*/ 489 w 119"/>
                              <a:gd name="T51" fmla="*/ 5667 h 119"/>
                              <a:gd name="T52" fmla="*/ 578 w 119"/>
                              <a:gd name="T53" fmla="*/ 5730 h 119"/>
                              <a:gd name="T54" fmla="*/ 642 w 119"/>
                              <a:gd name="T55" fmla="*/ 5819 h 119"/>
                              <a:gd name="T56" fmla="*/ 667 w 119"/>
                              <a:gd name="T57" fmla="*/ 5934 h 119"/>
                              <a:gd name="T58" fmla="*/ 642 w 119"/>
                              <a:gd name="T59" fmla="*/ 6048 h 119"/>
                              <a:gd name="T60" fmla="*/ 584 w 119"/>
                              <a:gd name="T61" fmla="*/ 6137 h 119"/>
                              <a:gd name="T62" fmla="*/ 489 w 119"/>
                              <a:gd name="T63" fmla="*/ 6200 h 119"/>
                              <a:gd name="T64" fmla="*/ 381 w 119"/>
                              <a:gd name="T65" fmla="*/ 6226 h 119"/>
                              <a:gd name="T66" fmla="*/ 604 w 119"/>
                              <a:gd name="T67" fmla="*/ 6226 h 119"/>
                              <a:gd name="T68" fmla="*/ 642 w 119"/>
                              <a:gd name="T69" fmla="*/ 6200 h 119"/>
                              <a:gd name="T70" fmla="*/ 718 w 119"/>
                              <a:gd name="T71" fmla="*/ 6080 h 119"/>
                              <a:gd name="T72" fmla="*/ 750 w 119"/>
                              <a:gd name="T73" fmla="*/ 5934 h 119"/>
                              <a:gd name="T74" fmla="*/ 718 w 119"/>
                              <a:gd name="T75" fmla="*/ 5788 h 119"/>
                              <a:gd name="T76" fmla="*/ 642 w 119"/>
                              <a:gd name="T77" fmla="*/ 5667 h 119"/>
                              <a:gd name="T78" fmla="*/ 604 w 119"/>
                              <a:gd name="T79" fmla="*/ 5648 h 119"/>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19" h="119">
                                <a:moveTo>
                                  <a:pt x="60" y="0"/>
                                </a:moveTo>
                                <a:lnTo>
                                  <a:pt x="36" y="5"/>
                                </a:lnTo>
                                <a:lnTo>
                                  <a:pt x="17" y="17"/>
                                </a:lnTo>
                                <a:lnTo>
                                  <a:pt x="4" y="36"/>
                                </a:lnTo>
                                <a:lnTo>
                                  <a:pt x="0" y="59"/>
                                </a:lnTo>
                                <a:lnTo>
                                  <a:pt x="4" y="82"/>
                                </a:lnTo>
                                <a:lnTo>
                                  <a:pt x="17" y="101"/>
                                </a:lnTo>
                                <a:lnTo>
                                  <a:pt x="36" y="114"/>
                                </a:lnTo>
                                <a:lnTo>
                                  <a:pt x="60" y="119"/>
                                </a:lnTo>
                                <a:lnTo>
                                  <a:pt x="82" y="114"/>
                                </a:lnTo>
                                <a:lnTo>
                                  <a:pt x="95" y="105"/>
                                </a:lnTo>
                                <a:lnTo>
                                  <a:pt x="60" y="105"/>
                                </a:lnTo>
                                <a:lnTo>
                                  <a:pt x="42" y="101"/>
                                </a:lnTo>
                                <a:lnTo>
                                  <a:pt x="28" y="92"/>
                                </a:lnTo>
                                <a:lnTo>
                                  <a:pt x="18" y="77"/>
                                </a:lnTo>
                                <a:lnTo>
                                  <a:pt x="15" y="60"/>
                                </a:lnTo>
                                <a:lnTo>
                                  <a:pt x="18" y="42"/>
                                </a:lnTo>
                                <a:lnTo>
                                  <a:pt x="28" y="27"/>
                                </a:lnTo>
                                <a:lnTo>
                                  <a:pt x="42" y="17"/>
                                </a:lnTo>
                                <a:lnTo>
                                  <a:pt x="60" y="14"/>
                                </a:lnTo>
                                <a:lnTo>
                                  <a:pt x="95" y="14"/>
                                </a:lnTo>
                                <a:lnTo>
                                  <a:pt x="82" y="5"/>
                                </a:lnTo>
                                <a:lnTo>
                                  <a:pt x="60" y="0"/>
                                </a:lnTo>
                                <a:close/>
                                <a:moveTo>
                                  <a:pt x="95" y="14"/>
                                </a:moveTo>
                                <a:lnTo>
                                  <a:pt x="60" y="14"/>
                                </a:lnTo>
                                <a:lnTo>
                                  <a:pt x="77" y="17"/>
                                </a:lnTo>
                                <a:lnTo>
                                  <a:pt x="91" y="27"/>
                                </a:lnTo>
                                <a:lnTo>
                                  <a:pt x="101" y="41"/>
                                </a:lnTo>
                                <a:lnTo>
                                  <a:pt x="105" y="59"/>
                                </a:lnTo>
                                <a:lnTo>
                                  <a:pt x="101" y="77"/>
                                </a:lnTo>
                                <a:lnTo>
                                  <a:pt x="92" y="91"/>
                                </a:lnTo>
                                <a:lnTo>
                                  <a:pt x="77" y="101"/>
                                </a:lnTo>
                                <a:lnTo>
                                  <a:pt x="60" y="105"/>
                                </a:lnTo>
                                <a:lnTo>
                                  <a:pt x="95" y="105"/>
                                </a:lnTo>
                                <a:lnTo>
                                  <a:pt x="101" y="101"/>
                                </a:lnTo>
                                <a:lnTo>
                                  <a:pt x="113" y="82"/>
                                </a:lnTo>
                                <a:lnTo>
                                  <a:pt x="118" y="59"/>
                                </a:lnTo>
                                <a:lnTo>
                                  <a:pt x="113" y="36"/>
                                </a:lnTo>
                                <a:lnTo>
                                  <a:pt x="101" y="17"/>
                                </a:lnTo>
                                <a:lnTo>
                                  <a:pt x="95" y="14"/>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AutoShape 43"/>
                        <wps:cNvSpPr>
                          <a:spLocks/>
                        </wps:cNvSpPr>
                        <wps:spPr bwMode="auto">
                          <a:xfrm>
                            <a:off x="10795" y="10883"/>
                            <a:ext cx="7" cy="7"/>
                          </a:xfrm>
                          <a:custGeom>
                            <a:avLst/>
                            <a:gdLst>
                              <a:gd name="T0" fmla="*/ 394 w 117"/>
                              <a:gd name="T1" fmla="*/ 5559 h 119"/>
                              <a:gd name="T2" fmla="*/ 235 w 117"/>
                              <a:gd name="T3" fmla="*/ 5591 h 119"/>
                              <a:gd name="T4" fmla="*/ 114 w 117"/>
                              <a:gd name="T5" fmla="*/ 5667 h 119"/>
                              <a:gd name="T6" fmla="*/ 32 w 117"/>
                              <a:gd name="T7" fmla="*/ 5788 h 119"/>
                              <a:gd name="T8" fmla="*/ 0 w 117"/>
                              <a:gd name="T9" fmla="*/ 5934 h 119"/>
                              <a:gd name="T10" fmla="*/ 32 w 117"/>
                              <a:gd name="T11" fmla="*/ 6080 h 119"/>
                              <a:gd name="T12" fmla="*/ 114 w 117"/>
                              <a:gd name="T13" fmla="*/ 6200 h 119"/>
                              <a:gd name="T14" fmla="*/ 235 w 117"/>
                              <a:gd name="T15" fmla="*/ 6283 h 119"/>
                              <a:gd name="T16" fmla="*/ 394 w 117"/>
                              <a:gd name="T17" fmla="*/ 6315 h 119"/>
                              <a:gd name="T18" fmla="*/ 470 w 117"/>
                              <a:gd name="T19" fmla="*/ 6315 h 119"/>
                              <a:gd name="T20" fmla="*/ 533 w 117"/>
                              <a:gd name="T21" fmla="*/ 6296 h 119"/>
                              <a:gd name="T22" fmla="*/ 597 w 117"/>
                              <a:gd name="T23" fmla="*/ 6258 h 119"/>
                              <a:gd name="T24" fmla="*/ 641 w 117"/>
                              <a:gd name="T25" fmla="*/ 6226 h 119"/>
                              <a:gd name="T26" fmla="*/ 381 w 117"/>
                              <a:gd name="T27" fmla="*/ 6226 h 119"/>
                              <a:gd name="T28" fmla="*/ 267 w 117"/>
                              <a:gd name="T29" fmla="*/ 6200 h 119"/>
                              <a:gd name="T30" fmla="*/ 178 w 117"/>
                              <a:gd name="T31" fmla="*/ 6137 h 119"/>
                              <a:gd name="T32" fmla="*/ 114 w 117"/>
                              <a:gd name="T33" fmla="*/ 6048 h 119"/>
                              <a:gd name="T34" fmla="*/ 95 w 117"/>
                              <a:gd name="T35" fmla="*/ 5934 h 119"/>
                              <a:gd name="T36" fmla="*/ 121 w 117"/>
                              <a:gd name="T37" fmla="*/ 5819 h 119"/>
                              <a:gd name="T38" fmla="*/ 178 w 117"/>
                              <a:gd name="T39" fmla="*/ 5730 h 119"/>
                              <a:gd name="T40" fmla="*/ 273 w 117"/>
                              <a:gd name="T41" fmla="*/ 5667 h 119"/>
                              <a:gd name="T42" fmla="*/ 381 w 117"/>
                              <a:gd name="T43" fmla="*/ 5648 h 119"/>
                              <a:gd name="T44" fmla="*/ 629 w 117"/>
                              <a:gd name="T45" fmla="*/ 5648 h 119"/>
                              <a:gd name="T46" fmla="*/ 603 w 117"/>
                              <a:gd name="T47" fmla="*/ 5622 h 119"/>
                              <a:gd name="T48" fmla="*/ 508 w 117"/>
                              <a:gd name="T49" fmla="*/ 5578 h 119"/>
                              <a:gd name="T50" fmla="*/ 394 w 117"/>
                              <a:gd name="T51" fmla="*/ 5559 h 119"/>
                              <a:gd name="T52" fmla="*/ 743 w 117"/>
                              <a:gd name="T53" fmla="*/ 6086 h 119"/>
                              <a:gd name="T54" fmla="*/ 635 w 117"/>
                              <a:gd name="T55" fmla="*/ 6086 h 119"/>
                              <a:gd name="T56" fmla="*/ 610 w 117"/>
                              <a:gd name="T57" fmla="*/ 6124 h 119"/>
                              <a:gd name="T58" fmla="*/ 597 w 117"/>
                              <a:gd name="T59" fmla="*/ 6131 h 119"/>
                              <a:gd name="T60" fmla="*/ 572 w 117"/>
                              <a:gd name="T61" fmla="*/ 6150 h 119"/>
                              <a:gd name="T62" fmla="*/ 527 w 117"/>
                              <a:gd name="T63" fmla="*/ 6200 h 119"/>
                              <a:gd name="T64" fmla="*/ 457 w 117"/>
                              <a:gd name="T65" fmla="*/ 6226 h 119"/>
                              <a:gd name="T66" fmla="*/ 641 w 117"/>
                              <a:gd name="T67" fmla="*/ 6226 h 119"/>
                              <a:gd name="T68" fmla="*/ 667 w 117"/>
                              <a:gd name="T69" fmla="*/ 6207 h 119"/>
                              <a:gd name="T70" fmla="*/ 692 w 117"/>
                              <a:gd name="T71" fmla="*/ 6169 h 119"/>
                              <a:gd name="T72" fmla="*/ 743 w 117"/>
                              <a:gd name="T73" fmla="*/ 6086 h 119"/>
                              <a:gd name="T74" fmla="*/ 629 w 117"/>
                              <a:gd name="T75" fmla="*/ 5648 h 119"/>
                              <a:gd name="T76" fmla="*/ 381 w 117"/>
                              <a:gd name="T77" fmla="*/ 5648 h 119"/>
                              <a:gd name="T78" fmla="*/ 457 w 117"/>
                              <a:gd name="T79" fmla="*/ 5654 h 119"/>
                              <a:gd name="T80" fmla="*/ 527 w 117"/>
                              <a:gd name="T81" fmla="*/ 5686 h 119"/>
                              <a:gd name="T82" fmla="*/ 591 w 117"/>
                              <a:gd name="T83" fmla="*/ 5737 h 119"/>
                              <a:gd name="T84" fmla="*/ 635 w 117"/>
                              <a:gd name="T85" fmla="*/ 5800 h 119"/>
                              <a:gd name="T86" fmla="*/ 743 w 117"/>
                              <a:gd name="T87" fmla="*/ 5800 h 119"/>
                              <a:gd name="T88" fmla="*/ 686 w 117"/>
                              <a:gd name="T89" fmla="*/ 5699 h 119"/>
                              <a:gd name="T90" fmla="*/ 629 w 117"/>
                              <a:gd name="T91" fmla="*/ 5648 h 119"/>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117" h="119">
                                <a:moveTo>
                                  <a:pt x="62" y="0"/>
                                </a:moveTo>
                                <a:lnTo>
                                  <a:pt x="37" y="5"/>
                                </a:lnTo>
                                <a:lnTo>
                                  <a:pt x="18" y="17"/>
                                </a:lnTo>
                                <a:lnTo>
                                  <a:pt x="5" y="36"/>
                                </a:lnTo>
                                <a:lnTo>
                                  <a:pt x="0" y="59"/>
                                </a:lnTo>
                                <a:lnTo>
                                  <a:pt x="5" y="82"/>
                                </a:lnTo>
                                <a:lnTo>
                                  <a:pt x="18" y="101"/>
                                </a:lnTo>
                                <a:lnTo>
                                  <a:pt x="37" y="114"/>
                                </a:lnTo>
                                <a:lnTo>
                                  <a:pt x="62" y="119"/>
                                </a:lnTo>
                                <a:lnTo>
                                  <a:pt x="74" y="119"/>
                                </a:lnTo>
                                <a:lnTo>
                                  <a:pt x="84" y="116"/>
                                </a:lnTo>
                                <a:lnTo>
                                  <a:pt x="94" y="110"/>
                                </a:lnTo>
                                <a:lnTo>
                                  <a:pt x="101" y="105"/>
                                </a:lnTo>
                                <a:lnTo>
                                  <a:pt x="60" y="105"/>
                                </a:lnTo>
                                <a:lnTo>
                                  <a:pt x="42" y="101"/>
                                </a:lnTo>
                                <a:lnTo>
                                  <a:pt x="28" y="91"/>
                                </a:lnTo>
                                <a:lnTo>
                                  <a:pt x="18" y="77"/>
                                </a:lnTo>
                                <a:lnTo>
                                  <a:pt x="15" y="59"/>
                                </a:lnTo>
                                <a:lnTo>
                                  <a:pt x="19" y="41"/>
                                </a:lnTo>
                                <a:lnTo>
                                  <a:pt x="28" y="27"/>
                                </a:lnTo>
                                <a:lnTo>
                                  <a:pt x="43" y="17"/>
                                </a:lnTo>
                                <a:lnTo>
                                  <a:pt x="60" y="14"/>
                                </a:lnTo>
                                <a:lnTo>
                                  <a:pt x="99" y="14"/>
                                </a:lnTo>
                                <a:lnTo>
                                  <a:pt x="95" y="10"/>
                                </a:lnTo>
                                <a:lnTo>
                                  <a:pt x="80" y="3"/>
                                </a:lnTo>
                                <a:lnTo>
                                  <a:pt x="62" y="0"/>
                                </a:lnTo>
                                <a:close/>
                                <a:moveTo>
                                  <a:pt x="117" y="83"/>
                                </a:moveTo>
                                <a:lnTo>
                                  <a:pt x="100" y="83"/>
                                </a:lnTo>
                                <a:lnTo>
                                  <a:pt x="96" y="89"/>
                                </a:lnTo>
                                <a:lnTo>
                                  <a:pt x="94" y="90"/>
                                </a:lnTo>
                                <a:lnTo>
                                  <a:pt x="90" y="93"/>
                                </a:lnTo>
                                <a:lnTo>
                                  <a:pt x="83" y="101"/>
                                </a:lnTo>
                                <a:lnTo>
                                  <a:pt x="72" y="105"/>
                                </a:lnTo>
                                <a:lnTo>
                                  <a:pt x="101" y="105"/>
                                </a:lnTo>
                                <a:lnTo>
                                  <a:pt x="105" y="102"/>
                                </a:lnTo>
                                <a:lnTo>
                                  <a:pt x="109" y="96"/>
                                </a:lnTo>
                                <a:lnTo>
                                  <a:pt x="117" y="83"/>
                                </a:lnTo>
                                <a:close/>
                                <a:moveTo>
                                  <a:pt x="99" y="14"/>
                                </a:moveTo>
                                <a:lnTo>
                                  <a:pt x="60" y="14"/>
                                </a:lnTo>
                                <a:lnTo>
                                  <a:pt x="72" y="15"/>
                                </a:lnTo>
                                <a:lnTo>
                                  <a:pt x="83" y="20"/>
                                </a:lnTo>
                                <a:lnTo>
                                  <a:pt x="93" y="28"/>
                                </a:lnTo>
                                <a:lnTo>
                                  <a:pt x="100" y="38"/>
                                </a:lnTo>
                                <a:lnTo>
                                  <a:pt x="117" y="38"/>
                                </a:lnTo>
                                <a:lnTo>
                                  <a:pt x="108" y="22"/>
                                </a:lnTo>
                                <a:lnTo>
                                  <a:pt x="99" y="14"/>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Line 44"/>
                        <wps:cNvCnPr>
                          <a:cxnSpLocks noChangeShapeType="1"/>
                        </wps:cNvCnPr>
                        <wps:spPr bwMode="auto">
                          <a:xfrm>
                            <a:off x="10804" y="10883"/>
                            <a:ext cx="0" cy="7"/>
                          </a:xfrm>
                          <a:prstGeom prst="line">
                            <a:avLst/>
                          </a:prstGeom>
                          <a:noFill/>
                          <a:ln w="8622">
                            <a:solidFill>
                              <a:srgbClr val="FDFDFD"/>
                            </a:solidFill>
                            <a:round/>
                            <a:headEnd/>
                            <a:tailEnd/>
                          </a:ln>
                          <a:extLst>
                            <a:ext uri="{909E8E84-426E-40DD-AFC4-6F175D3DCCD1}">
                              <a14:hiddenFill xmlns:a14="http://schemas.microsoft.com/office/drawing/2010/main">
                                <a:noFill/>
                              </a14:hiddenFill>
                            </a:ext>
                          </a:extLst>
                        </wps:spPr>
                        <wps:bodyPr/>
                      </wps:wsp>
                      <wps:wsp>
                        <wps:cNvPr id="223" name="Line 45"/>
                        <wps:cNvCnPr>
                          <a:cxnSpLocks noChangeShapeType="1"/>
                        </wps:cNvCnPr>
                        <wps:spPr bwMode="auto">
                          <a:xfrm>
                            <a:off x="10804" y="10881"/>
                            <a:ext cx="1" cy="0"/>
                          </a:xfrm>
                          <a:prstGeom prst="line">
                            <a:avLst/>
                          </a:prstGeom>
                          <a:noFill/>
                          <a:ln w="16249">
                            <a:solidFill>
                              <a:srgbClr val="FDFDFD"/>
                            </a:solidFill>
                            <a:round/>
                            <a:headEnd/>
                            <a:tailEnd/>
                          </a:ln>
                          <a:extLst>
                            <a:ext uri="{909E8E84-426E-40DD-AFC4-6F175D3DCCD1}">
                              <a14:hiddenFill xmlns:a14="http://schemas.microsoft.com/office/drawing/2010/main">
                                <a:noFill/>
                              </a14:hiddenFill>
                            </a:ext>
                          </a:extLst>
                        </wps:spPr>
                        <wps:bodyPr/>
                      </wps:wsp>
                      <wps:wsp>
                        <wps:cNvPr id="224" name="AutoShape 46"/>
                        <wps:cNvSpPr>
                          <a:spLocks/>
                        </wps:cNvSpPr>
                        <wps:spPr bwMode="auto">
                          <a:xfrm>
                            <a:off x="10806" y="10883"/>
                            <a:ext cx="7" cy="7"/>
                          </a:xfrm>
                          <a:custGeom>
                            <a:avLst/>
                            <a:gdLst>
                              <a:gd name="T0" fmla="*/ 457 w 119"/>
                              <a:gd name="T1" fmla="*/ 5559 h 119"/>
                              <a:gd name="T2" fmla="*/ 381 w 119"/>
                              <a:gd name="T3" fmla="*/ 5559 h 119"/>
                              <a:gd name="T4" fmla="*/ 228 w 119"/>
                              <a:gd name="T5" fmla="*/ 5591 h 119"/>
                              <a:gd name="T6" fmla="*/ 108 w 119"/>
                              <a:gd name="T7" fmla="*/ 5667 h 119"/>
                              <a:gd name="T8" fmla="*/ 32 w 119"/>
                              <a:gd name="T9" fmla="*/ 5788 h 119"/>
                              <a:gd name="T10" fmla="*/ 0 w 119"/>
                              <a:gd name="T11" fmla="*/ 5934 h 119"/>
                              <a:gd name="T12" fmla="*/ 32 w 119"/>
                              <a:gd name="T13" fmla="*/ 6080 h 119"/>
                              <a:gd name="T14" fmla="*/ 114 w 119"/>
                              <a:gd name="T15" fmla="*/ 6200 h 119"/>
                              <a:gd name="T16" fmla="*/ 235 w 119"/>
                              <a:gd name="T17" fmla="*/ 6283 h 119"/>
                              <a:gd name="T18" fmla="*/ 381 w 119"/>
                              <a:gd name="T19" fmla="*/ 6315 h 119"/>
                              <a:gd name="T20" fmla="*/ 463 w 119"/>
                              <a:gd name="T21" fmla="*/ 6302 h 119"/>
                              <a:gd name="T22" fmla="*/ 539 w 119"/>
                              <a:gd name="T23" fmla="*/ 6277 h 119"/>
                              <a:gd name="T24" fmla="*/ 603 w 119"/>
                              <a:gd name="T25" fmla="*/ 6232 h 119"/>
                              <a:gd name="T26" fmla="*/ 609 w 119"/>
                              <a:gd name="T27" fmla="*/ 6226 h 119"/>
                              <a:gd name="T28" fmla="*/ 381 w 119"/>
                              <a:gd name="T29" fmla="*/ 6226 h 119"/>
                              <a:gd name="T30" fmla="*/ 266 w 119"/>
                              <a:gd name="T31" fmla="*/ 6200 h 119"/>
                              <a:gd name="T32" fmla="*/ 171 w 119"/>
                              <a:gd name="T33" fmla="*/ 6137 h 119"/>
                              <a:gd name="T34" fmla="*/ 108 w 119"/>
                              <a:gd name="T35" fmla="*/ 6048 h 119"/>
                              <a:gd name="T36" fmla="*/ 89 w 119"/>
                              <a:gd name="T37" fmla="*/ 5934 h 119"/>
                              <a:gd name="T38" fmla="*/ 108 w 119"/>
                              <a:gd name="T39" fmla="*/ 5819 h 119"/>
                              <a:gd name="T40" fmla="*/ 171 w 119"/>
                              <a:gd name="T41" fmla="*/ 5730 h 119"/>
                              <a:gd name="T42" fmla="*/ 266 w 119"/>
                              <a:gd name="T43" fmla="*/ 5667 h 119"/>
                              <a:gd name="T44" fmla="*/ 381 w 119"/>
                              <a:gd name="T45" fmla="*/ 5648 h 119"/>
                              <a:gd name="T46" fmla="*/ 609 w 119"/>
                              <a:gd name="T47" fmla="*/ 5648 h 119"/>
                              <a:gd name="T48" fmla="*/ 590 w 119"/>
                              <a:gd name="T49" fmla="*/ 5629 h 119"/>
                              <a:gd name="T50" fmla="*/ 527 w 119"/>
                              <a:gd name="T51" fmla="*/ 5578 h 119"/>
                              <a:gd name="T52" fmla="*/ 457 w 119"/>
                              <a:gd name="T53" fmla="*/ 5559 h 119"/>
                              <a:gd name="T54" fmla="*/ 755 w 119"/>
                              <a:gd name="T55" fmla="*/ 6169 h 119"/>
                              <a:gd name="T56" fmla="*/ 660 w 119"/>
                              <a:gd name="T57" fmla="*/ 6169 h 119"/>
                              <a:gd name="T58" fmla="*/ 660 w 119"/>
                              <a:gd name="T59" fmla="*/ 6296 h 119"/>
                              <a:gd name="T60" fmla="*/ 755 w 119"/>
                              <a:gd name="T61" fmla="*/ 6296 h 119"/>
                              <a:gd name="T62" fmla="*/ 755 w 119"/>
                              <a:gd name="T63" fmla="*/ 6169 h 119"/>
                              <a:gd name="T64" fmla="*/ 609 w 119"/>
                              <a:gd name="T65" fmla="*/ 5648 h 119"/>
                              <a:gd name="T66" fmla="*/ 381 w 119"/>
                              <a:gd name="T67" fmla="*/ 5648 h 119"/>
                              <a:gd name="T68" fmla="*/ 489 w 119"/>
                              <a:gd name="T69" fmla="*/ 5667 h 119"/>
                              <a:gd name="T70" fmla="*/ 577 w 119"/>
                              <a:gd name="T71" fmla="*/ 5730 h 119"/>
                              <a:gd name="T72" fmla="*/ 634 w 119"/>
                              <a:gd name="T73" fmla="*/ 5819 h 119"/>
                              <a:gd name="T74" fmla="*/ 660 w 119"/>
                              <a:gd name="T75" fmla="*/ 5934 h 119"/>
                              <a:gd name="T76" fmla="*/ 634 w 119"/>
                              <a:gd name="T77" fmla="*/ 6048 h 119"/>
                              <a:gd name="T78" fmla="*/ 577 w 119"/>
                              <a:gd name="T79" fmla="*/ 6137 h 119"/>
                              <a:gd name="T80" fmla="*/ 489 w 119"/>
                              <a:gd name="T81" fmla="*/ 6200 h 119"/>
                              <a:gd name="T82" fmla="*/ 381 w 119"/>
                              <a:gd name="T83" fmla="*/ 6226 h 119"/>
                              <a:gd name="T84" fmla="*/ 609 w 119"/>
                              <a:gd name="T85" fmla="*/ 6226 h 119"/>
                              <a:gd name="T86" fmla="*/ 660 w 119"/>
                              <a:gd name="T87" fmla="*/ 6169 h 119"/>
                              <a:gd name="T88" fmla="*/ 755 w 119"/>
                              <a:gd name="T89" fmla="*/ 6169 h 119"/>
                              <a:gd name="T90" fmla="*/ 755 w 119"/>
                              <a:gd name="T91" fmla="*/ 5705 h 119"/>
                              <a:gd name="T92" fmla="*/ 660 w 119"/>
                              <a:gd name="T93" fmla="*/ 5705 h 119"/>
                              <a:gd name="T94" fmla="*/ 641 w 119"/>
                              <a:gd name="T95" fmla="*/ 5667 h 119"/>
                              <a:gd name="T96" fmla="*/ 622 w 119"/>
                              <a:gd name="T97" fmla="*/ 5654 h 119"/>
                              <a:gd name="T98" fmla="*/ 609 w 119"/>
                              <a:gd name="T99" fmla="*/ 5648 h 119"/>
                              <a:gd name="T100" fmla="*/ 755 w 119"/>
                              <a:gd name="T101" fmla="*/ 5578 h 119"/>
                              <a:gd name="T102" fmla="*/ 660 w 119"/>
                              <a:gd name="T103" fmla="*/ 5578 h 119"/>
                              <a:gd name="T104" fmla="*/ 660 w 119"/>
                              <a:gd name="T105" fmla="*/ 5705 h 119"/>
                              <a:gd name="T106" fmla="*/ 755 w 119"/>
                              <a:gd name="T107" fmla="*/ 5705 h 119"/>
                              <a:gd name="T108" fmla="*/ 755 w 119"/>
                              <a:gd name="T109" fmla="*/ 5578 h 119"/>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19" h="119">
                                <a:moveTo>
                                  <a:pt x="72" y="0"/>
                                </a:moveTo>
                                <a:lnTo>
                                  <a:pt x="60" y="0"/>
                                </a:lnTo>
                                <a:lnTo>
                                  <a:pt x="36" y="5"/>
                                </a:lnTo>
                                <a:lnTo>
                                  <a:pt x="17" y="17"/>
                                </a:lnTo>
                                <a:lnTo>
                                  <a:pt x="5" y="36"/>
                                </a:lnTo>
                                <a:lnTo>
                                  <a:pt x="0" y="59"/>
                                </a:lnTo>
                                <a:lnTo>
                                  <a:pt x="5" y="82"/>
                                </a:lnTo>
                                <a:lnTo>
                                  <a:pt x="18" y="101"/>
                                </a:lnTo>
                                <a:lnTo>
                                  <a:pt x="37" y="114"/>
                                </a:lnTo>
                                <a:lnTo>
                                  <a:pt x="60" y="119"/>
                                </a:lnTo>
                                <a:lnTo>
                                  <a:pt x="73" y="117"/>
                                </a:lnTo>
                                <a:lnTo>
                                  <a:pt x="85" y="113"/>
                                </a:lnTo>
                                <a:lnTo>
                                  <a:pt x="95" y="106"/>
                                </a:lnTo>
                                <a:lnTo>
                                  <a:pt x="96" y="105"/>
                                </a:lnTo>
                                <a:lnTo>
                                  <a:pt x="60" y="105"/>
                                </a:lnTo>
                                <a:lnTo>
                                  <a:pt x="42" y="101"/>
                                </a:lnTo>
                                <a:lnTo>
                                  <a:pt x="27" y="91"/>
                                </a:lnTo>
                                <a:lnTo>
                                  <a:pt x="17" y="77"/>
                                </a:lnTo>
                                <a:lnTo>
                                  <a:pt x="14" y="59"/>
                                </a:lnTo>
                                <a:lnTo>
                                  <a:pt x="17" y="41"/>
                                </a:lnTo>
                                <a:lnTo>
                                  <a:pt x="27" y="27"/>
                                </a:lnTo>
                                <a:lnTo>
                                  <a:pt x="42" y="17"/>
                                </a:lnTo>
                                <a:lnTo>
                                  <a:pt x="60" y="14"/>
                                </a:lnTo>
                                <a:lnTo>
                                  <a:pt x="96" y="14"/>
                                </a:lnTo>
                                <a:lnTo>
                                  <a:pt x="93" y="11"/>
                                </a:lnTo>
                                <a:lnTo>
                                  <a:pt x="83" y="3"/>
                                </a:lnTo>
                                <a:lnTo>
                                  <a:pt x="72" y="0"/>
                                </a:lnTo>
                                <a:close/>
                                <a:moveTo>
                                  <a:pt x="119" y="96"/>
                                </a:moveTo>
                                <a:lnTo>
                                  <a:pt x="104" y="96"/>
                                </a:lnTo>
                                <a:lnTo>
                                  <a:pt x="104" y="116"/>
                                </a:lnTo>
                                <a:lnTo>
                                  <a:pt x="119" y="116"/>
                                </a:lnTo>
                                <a:lnTo>
                                  <a:pt x="119" y="96"/>
                                </a:lnTo>
                                <a:close/>
                                <a:moveTo>
                                  <a:pt x="96" y="14"/>
                                </a:moveTo>
                                <a:lnTo>
                                  <a:pt x="60" y="14"/>
                                </a:lnTo>
                                <a:lnTo>
                                  <a:pt x="77" y="17"/>
                                </a:lnTo>
                                <a:lnTo>
                                  <a:pt x="91" y="27"/>
                                </a:lnTo>
                                <a:lnTo>
                                  <a:pt x="100" y="41"/>
                                </a:lnTo>
                                <a:lnTo>
                                  <a:pt x="104" y="59"/>
                                </a:lnTo>
                                <a:lnTo>
                                  <a:pt x="100" y="77"/>
                                </a:lnTo>
                                <a:lnTo>
                                  <a:pt x="91" y="91"/>
                                </a:lnTo>
                                <a:lnTo>
                                  <a:pt x="77" y="101"/>
                                </a:lnTo>
                                <a:lnTo>
                                  <a:pt x="60" y="105"/>
                                </a:lnTo>
                                <a:lnTo>
                                  <a:pt x="96" y="105"/>
                                </a:lnTo>
                                <a:lnTo>
                                  <a:pt x="104" y="96"/>
                                </a:lnTo>
                                <a:lnTo>
                                  <a:pt x="119" y="96"/>
                                </a:lnTo>
                                <a:lnTo>
                                  <a:pt x="119" y="23"/>
                                </a:lnTo>
                                <a:lnTo>
                                  <a:pt x="104" y="23"/>
                                </a:lnTo>
                                <a:lnTo>
                                  <a:pt x="101" y="17"/>
                                </a:lnTo>
                                <a:lnTo>
                                  <a:pt x="98" y="15"/>
                                </a:lnTo>
                                <a:lnTo>
                                  <a:pt x="96" y="14"/>
                                </a:lnTo>
                                <a:close/>
                                <a:moveTo>
                                  <a:pt x="119" y="3"/>
                                </a:moveTo>
                                <a:lnTo>
                                  <a:pt x="104" y="3"/>
                                </a:lnTo>
                                <a:lnTo>
                                  <a:pt x="104" y="23"/>
                                </a:lnTo>
                                <a:lnTo>
                                  <a:pt x="119" y="23"/>
                                </a:lnTo>
                                <a:lnTo>
                                  <a:pt x="119" y="3"/>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Line 47"/>
                        <wps:cNvCnPr>
                          <a:cxnSpLocks noChangeShapeType="1"/>
                        </wps:cNvCnPr>
                        <wps:spPr bwMode="auto">
                          <a:xfrm>
                            <a:off x="10816" y="10881"/>
                            <a:ext cx="0" cy="9"/>
                          </a:xfrm>
                          <a:prstGeom prst="line">
                            <a:avLst/>
                          </a:prstGeom>
                          <a:noFill/>
                          <a:ln w="9510">
                            <a:solidFill>
                              <a:srgbClr val="FDFDFD"/>
                            </a:solidFill>
                            <a:round/>
                            <a:headEnd/>
                            <a:tailEnd/>
                          </a:ln>
                          <a:extLst>
                            <a:ext uri="{909E8E84-426E-40DD-AFC4-6F175D3DCCD1}">
                              <a14:hiddenFill xmlns:a14="http://schemas.microsoft.com/office/drawing/2010/main">
                                <a:noFill/>
                              </a14:hiddenFill>
                            </a:ext>
                          </a:extLst>
                        </wps:spPr>
                        <wps:bodyPr/>
                      </wps:wsp>
                      <wps:wsp>
                        <wps:cNvPr id="226" name="Line 48"/>
                        <wps:cNvCnPr>
                          <a:cxnSpLocks noChangeShapeType="1"/>
                        </wps:cNvCnPr>
                        <wps:spPr bwMode="auto">
                          <a:xfrm>
                            <a:off x="10814" y="10884"/>
                            <a:ext cx="5" cy="0"/>
                          </a:xfrm>
                          <a:prstGeom prst="line">
                            <a:avLst/>
                          </a:prstGeom>
                          <a:noFill/>
                          <a:ln w="8632">
                            <a:solidFill>
                              <a:srgbClr val="FDFDFD"/>
                            </a:solidFill>
                            <a:round/>
                            <a:headEnd/>
                            <a:tailEnd/>
                          </a:ln>
                          <a:extLst>
                            <a:ext uri="{909E8E84-426E-40DD-AFC4-6F175D3DCCD1}">
                              <a14:hiddenFill xmlns:a14="http://schemas.microsoft.com/office/drawing/2010/main">
                                <a:noFill/>
                              </a14:hiddenFill>
                            </a:ext>
                          </a:extLst>
                        </wps:spPr>
                        <wps:bodyPr/>
                      </wps:wsp>
                      <wps:wsp>
                        <wps:cNvPr id="227" name="Line 49"/>
                        <wps:cNvCnPr>
                          <a:cxnSpLocks noChangeShapeType="1"/>
                        </wps:cNvCnPr>
                        <wps:spPr bwMode="auto">
                          <a:xfrm>
                            <a:off x="10820" y="10881"/>
                            <a:ext cx="0" cy="9"/>
                          </a:xfrm>
                          <a:prstGeom prst="line">
                            <a:avLst/>
                          </a:prstGeom>
                          <a:noFill/>
                          <a:ln w="9510">
                            <a:solidFill>
                              <a:srgbClr val="FDFDFD"/>
                            </a:solidFill>
                            <a:round/>
                            <a:headEnd/>
                            <a:tailEnd/>
                          </a:ln>
                          <a:extLst>
                            <a:ext uri="{909E8E84-426E-40DD-AFC4-6F175D3DCCD1}">
                              <a14:hiddenFill xmlns:a14="http://schemas.microsoft.com/office/drawing/2010/main">
                                <a:noFill/>
                              </a14:hiddenFill>
                            </a:ext>
                          </a:extLst>
                        </wps:spPr>
                        <wps:bodyPr/>
                      </wps:wsp>
                      <wps:wsp>
                        <wps:cNvPr id="228" name="AutoShape 50"/>
                        <wps:cNvSpPr>
                          <a:spLocks/>
                        </wps:cNvSpPr>
                        <wps:spPr bwMode="auto">
                          <a:xfrm>
                            <a:off x="10822" y="10883"/>
                            <a:ext cx="7" cy="7"/>
                          </a:xfrm>
                          <a:custGeom>
                            <a:avLst/>
                            <a:gdLst>
                              <a:gd name="T0" fmla="*/ 381 w 120"/>
                              <a:gd name="T1" fmla="*/ 5559 h 119"/>
                              <a:gd name="T2" fmla="*/ 235 w 120"/>
                              <a:gd name="T3" fmla="*/ 5591 h 119"/>
                              <a:gd name="T4" fmla="*/ 114 w 120"/>
                              <a:gd name="T5" fmla="*/ 5667 h 119"/>
                              <a:gd name="T6" fmla="*/ 32 w 120"/>
                              <a:gd name="T7" fmla="*/ 5788 h 119"/>
                              <a:gd name="T8" fmla="*/ 0 w 120"/>
                              <a:gd name="T9" fmla="*/ 5934 h 119"/>
                              <a:gd name="T10" fmla="*/ 32 w 120"/>
                              <a:gd name="T11" fmla="*/ 6080 h 119"/>
                              <a:gd name="T12" fmla="*/ 114 w 120"/>
                              <a:gd name="T13" fmla="*/ 6200 h 119"/>
                              <a:gd name="T14" fmla="*/ 235 w 120"/>
                              <a:gd name="T15" fmla="*/ 6283 h 119"/>
                              <a:gd name="T16" fmla="*/ 381 w 120"/>
                              <a:gd name="T17" fmla="*/ 6315 h 119"/>
                              <a:gd name="T18" fmla="*/ 527 w 120"/>
                              <a:gd name="T19" fmla="*/ 6283 h 119"/>
                              <a:gd name="T20" fmla="*/ 610 w 120"/>
                              <a:gd name="T21" fmla="*/ 6226 h 119"/>
                              <a:gd name="T22" fmla="*/ 381 w 120"/>
                              <a:gd name="T23" fmla="*/ 6226 h 119"/>
                              <a:gd name="T24" fmla="*/ 267 w 120"/>
                              <a:gd name="T25" fmla="*/ 6200 h 119"/>
                              <a:gd name="T26" fmla="*/ 178 w 120"/>
                              <a:gd name="T27" fmla="*/ 6143 h 119"/>
                              <a:gd name="T28" fmla="*/ 114 w 120"/>
                              <a:gd name="T29" fmla="*/ 6048 h 119"/>
                              <a:gd name="T30" fmla="*/ 95 w 120"/>
                              <a:gd name="T31" fmla="*/ 5940 h 119"/>
                              <a:gd name="T32" fmla="*/ 114 w 120"/>
                              <a:gd name="T33" fmla="*/ 5826 h 119"/>
                              <a:gd name="T34" fmla="*/ 178 w 120"/>
                              <a:gd name="T35" fmla="*/ 5730 h 119"/>
                              <a:gd name="T36" fmla="*/ 267 w 120"/>
                              <a:gd name="T37" fmla="*/ 5667 h 119"/>
                              <a:gd name="T38" fmla="*/ 381 w 120"/>
                              <a:gd name="T39" fmla="*/ 5648 h 119"/>
                              <a:gd name="T40" fmla="*/ 610 w 120"/>
                              <a:gd name="T41" fmla="*/ 5648 h 119"/>
                              <a:gd name="T42" fmla="*/ 527 w 120"/>
                              <a:gd name="T43" fmla="*/ 5591 h 119"/>
                              <a:gd name="T44" fmla="*/ 381 w 120"/>
                              <a:gd name="T45" fmla="*/ 5559 h 119"/>
                              <a:gd name="T46" fmla="*/ 610 w 120"/>
                              <a:gd name="T47" fmla="*/ 5648 h 119"/>
                              <a:gd name="T48" fmla="*/ 381 w 120"/>
                              <a:gd name="T49" fmla="*/ 5648 h 119"/>
                              <a:gd name="T50" fmla="*/ 489 w 120"/>
                              <a:gd name="T51" fmla="*/ 5667 h 119"/>
                              <a:gd name="T52" fmla="*/ 578 w 120"/>
                              <a:gd name="T53" fmla="*/ 5730 h 119"/>
                              <a:gd name="T54" fmla="*/ 641 w 120"/>
                              <a:gd name="T55" fmla="*/ 5819 h 119"/>
                              <a:gd name="T56" fmla="*/ 667 w 120"/>
                              <a:gd name="T57" fmla="*/ 5934 h 119"/>
                              <a:gd name="T58" fmla="*/ 641 w 120"/>
                              <a:gd name="T59" fmla="*/ 6048 h 119"/>
                              <a:gd name="T60" fmla="*/ 584 w 120"/>
                              <a:gd name="T61" fmla="*/ 6137 h 119"/>
                              <a:gd name="T62" fmla="*/ 495 w 120"/>
                              <a:gd name="T63" fmla="*/ 6200 h 119"/>
                              <a:gd name="T64" fmla="*/ 381 w 120"/>
                              <a:gd name="T65" fmla="*/ 6226 h 119"/>
                              <a:gd name="T66" fmla="*/ 610 w 120"/>
                              <a:gd name="T67" fmla="*/ 6226 h 119"/>
                              <a:gd name="T68" fmla="*/ 648 w 120"/>
                              <a:gd name="T69" fmla="*/ 6200 h 119"/>
                              <a:gd name="T70" fmla="*/ 730 w 120"/>
                              <a:gd name="T71" fmla="*/ 6080 h 119"/>
                              <a:gd name="T72" fmla="*/ 762 w 120"/>
                              <a:gd name="T73" fmla="*/ 5934 h 119"/>
                              <a:gd name="T74" fmla="*/ 730 w 120"/>
                              <a:gd name="T75" fmla="*/ 5788 h 119"/>
                              <a:gd name="T76" fmla="*/ 648 w 120"/>
                              <a:gd name="T77" fmla="*/ 5667 h 119"/>
                              <a:gd name="T78" fmla="*/ 610 w 120"/>
                              <a:gd name="T79" fmla="*/ 5648 h 119"/>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20" h="119">
                                <a:moveTo>
                                  <a:pt x="60" y="0"/>
                                </a:moveTo>
                                <a:lnTo>
                                  <a:pt x="37" y="5"/>
                                </a:lnTo>
                                <a:lnTo>
                                  <a:pt x="18" y="17"/>
                                </a:lnTo>
                                <a:lnTo>
                                  <a:pt x="5" y="36"/>
                                </a:lnTo>
                                <a:lnTo>
                                  <a:pt x="0" y="59"/>
                                </a:lnTo>
                                <a:lnTo>
                                  <a:pt x="5" y="82"/>
                                </a:lnTo>
                                <a:lnTo>
                                  <a:pt x="18" y="101"/>
                                </a:lnTo>
                                <a:lnTo>
                                  <a:pt x="37" y="114"/>
                                </a:lnTo>
                                <a:lnTo>
                                  <a:pt x="60" y="119"/>
                                </a:lnTo>
                                <a:lnTo>
                                  <a:pt x="83" y="114"/>
                                </a:lnTo>
                                <a:lnTo>
                                  <a:pt x="96" y="105"/>
                                </a:lnTo>
                                <a:lnTo>
                                  <a:pt x="60" y="105"/>
                                </a:lnTo>
                                <a:lnTo>
                                  <a:pt x="42" y="101"/>
                                </a:lnTo>
                                <a:lnTo>
                                  <a:pt x="28" y="92"/>
                                </a:lnTo>
                                <a:lnTo>
                                  <a:pt x="18" y="77"/>
                                </a:lnTo>
                                <a:lnTo>
                                  <a:pt x="15" y="60"/>
                                </a:lnTo>
                                <a:lnTo>
                                  <a:pt x="18" y="42"/>
                                </a:lnTo>
                                <a:lnTo>
                                  <a:pt x="28" y="27"/>
                                </a:lnTo>
                                <a:lnTo>
                                  <a:pt x="42" y="17"/>
                                </a:lnTo>
                                <a:lnTo>
                                  <a:pt x="60" y="14"/>
                                </a:lnTo>
                                <a:lnTo>
                                  <a:pt x="96" y="14"/>
                                </a:lnTo>
                                <a:lnTo>
                                  <a:pt x="83" y="5"/>
                                </a:lnTo>
                                <a:lnTo>
                                  <a:pt x="60" y="0"/>
                                </a:lnTo>
                                <a:close/>
                                <a:moveTo>
                                  <a:pt x="96" y="14"/>
                                </a:moveTo>
                                <a:lnTo>
                                  <a:pt x="60" y="14"/>
                                </a:lnTo>
                                <a:lnTo>
                                  <a:pt x="77" y="17"/>
                                </a:lnTo>
                                <a:lnTo>
                                  <a:pt x="91" y="27"/>
                                </a:lnTo>
                                <a:lnTo>
                                  <a:pt x="101" y="41"/>
                                </a:lnTo>
                                <a:lnTo>
                                  <a:pt x="105" y="59"/>
                                </a:lnTo>
                                <a:lnTo>
                                  <a:pt x="101" y="77"/>
                                </a:lnTo>
                                <a:lnTo>
                                  <a:pt x="92" y="91"/>
                                </a:lnTo>
                                <a:lnTo>
                                  <a:pt x="78" y="101"/>
                                </a:lnTo>
                                <a:lnTo>
                                  <a:pt x="60" y="105"/>
                                </a:lnTo>
                                <a:lnTo>
                                  <a:pt x="96" y="105"/>
                                </a:lnTo>
                                <a:lnTo>
                                  <a:pt x="102" y="101"/>
                                </a:lnTo>
                                <a:lnTo>
                                  <a:pt x="115" y="82"/>
                                </a:lnTo>
                                <a:lnTo>
                                  <a:pt x="120" y="59"/>
                                </a:lnTo>
                                <a:lnTo>
                                  <a:pt x="115" y="36"/>
                                </a:lnTo>
                                <a:lnTo>
                                  <a:pt x="102" y="17"/>
                                </a:lnTo>
                                <a:lnTo>
                                  <a:pt x="96" y="14"/>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AutoShape 51"/>
                        <wps:cNvSpPr>
                          <a:spLocks/>
                        </wps:cNvSpPr>
                        <wps:spPr bwMode="auto">
                          <a:xfrm>
                            <a:off x="10830" y="10883"/>
                            <a:ext cx="7" cy="7"/>
                          </a:xfrm>
                          <a:custGeom>
                            <a:avLst/>
                            <a:gdLst>
                              <a:gd name="T0" fmla="*/ 95 w 99"/>
                              <a:gd name="T1" fmla="*/ 5578 h 116"/>
                              <a:gd name="T2" fmla="*/ 0 w 99"/>
                              <a:gd name="T3" fmla="*/ 5578 h 116"/>
                              <a:gd name="T4" fmla="*/ 0 w 99"/>
                              <a:gd name="T5" fmla="*/ 6296 h 116"/>
                              <a:gd name="T6" fmla="*/ 95 w 99"/>
                              <a:gd name="T7" fmla="*/ 6296 h 116"/>
                              <a:gd name="T8" fmla="*/ 95 w 99"/>
                              <a:gd name="T9" fmla="*/ 5801 h 116"/>
                              <a:gd name="T10" fmla="*/ 114 w 99"/>
                              <a:gd name="T11" fmla="*/ 5763 h 116"/>
                              <a:gd name="T12" fmla="*/ 152 w 99"/>
                              <a:gd name="T13" fmla="*/ 5693 h 116"/>
                              <a:gd name="T14" fmla="*/ 184 w 99"/>
                              <a:gd name="T15" fmla="*/ 5674 h 116"/>
                              <a:gd name="T16" fmla="*/ 95 w 99"/>
                              <a:gd name="T17" fmla="*/ 5674 h 116"/>
                              <a:gd name="T18" fmla="*/ 95 w 99"/>
                              <a:gd name="T19" fmla="*/ 5578 h 116"/>
                              <a:gd name="T20" fmla="*/ 534 w 99"/>
                              <a:gd name="T21" fmla="*/ 5648 h 116"/>
                              <a:gd name="T22" fmla="*/ 375 w 99"/>
                              <a:gd name="T23" fmla="*/ 5648 h 116"/>
                              <a:gd name="T24" fmla="*/ 419 w 99"/>
                              <a:gd name="T25" fmla="*/ 5667 h 116"/>
                              <a:gd name="T26" fmla="*/ 457 w 99"/>
                              <a:gd name="T27" fmla="*/ 5705 h 116"/>
                              <a:gd name="T28" fmla="*/ 515 w 99"/>
                              <a:gd name="T29" fmla="*/ 5750 h 116"/>
                              <a:gd name="T30" fmla="*/ 546 w 99"/>
                              <a:gd name="T31" fmla="*/ 5807 h 116"/>
                              <a:gd name="T32" fmla="*/ 546 w 99"/>
                              <a:gd name="T33" fmla="*/ 6296 h 116"/>
                              <a:gd name="T34" fmla="*/ 629 w 99"/>
                              <a:gd name="T35" fmla="*/ 6296 h 116"/>
                              <a:gd name="T36" fmla="*/ 629 w 99"/>
                              <a:gd name="T37" fmla="*/ 5807 h 116"/>
                              <a:gd name="T38" fmla="*/ 610 w 99"/>
                              <a:gd name="T39" fmla="*/ 5731 h 116"/>
                              <a:gd name="T40" fmla="*/ 565 w 99"/>
                              <a:gd name="T41" fmla="*/ 5674 h 116"/>
                              <a:gd name="T42" fmla="*/ 534 w 99"/>
                              <a:gd name="T43" fmla="*/ 5648 h 116"/>
                              <a:gd name="T44" fmla="*/ 318 w 99"/>
                              <a:gd name="T45" fmla="*/ 5559 h 116"/>
                              <a:gd name="T46" fmla="*/ 267 w 99"/>
                              <a:gd name="T47" fmla="*/ 5559 h 116"/>
                              <a:gd name="T48" fmla="*/ 241 w 99"/>
                              <a:gd name="T49" fmla="*/ 5572 h 116"/>
                              <a:gd name="T50" fmla="*/ 165 w 99"/>
                              <a:gd name="T51" fmla="*/ 5610 h 116"/>
                              <a:gd name="T52" fmla="*/ 146 w 99"/>
                              <a:gd name="T53" fmla="*/ 5616 h 116"/>
                              <a:gd name="T54" fmla="*/ 95 w 99"/>
                              <a:gd name="T55" fmla="*/ 5674 h 116"/>
                              <a:gd name="T56" fmla="*/ 184 w 99"/>
                              <a:gd name="T57" fmla="*/ 5674 h 116"/>
                              <a:gd name="T58" fmla="*/ 229 w 99"/>
                              <a:gd name="T59" fmla="*/ 5648 h 116"/>
                              <a:gd name="T60" fmla="*/ 534 w 99"/>
                              <a:gd name="T61" fmla="*/ 5648 h 116"/>
                              <a:gd name="T62" fmla="*/ 515 w 99"/>
                              <a:gd name="T63" fmla="*/ 5629 h 116"/>
                              <a:gd name="T64" fmla="*/ 451 w 99"/>
                              <a:gd name="T65" fmla="*/ 5591 h 116"/>
                              <a:gd name="T66" fmla="*/ 388 w 99"/>
                              <a:gd name="T67" fmla="*/ 5566 h 116"/>
                              <a:gd name="T68" fmla="*/ 318 w 99"/>
                              <a:gd name="T69" fmla="*/ 5559 h 11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99" h="116">
                                <a:moveTo>
                                  <a:pt x="15" y="3"/>
                                </a:moveTo>
                                <a:lnTo>
                                  <a:pt x="0" y="3"/>
                                </a:lnTo>
                                <a:lnTo>
                                  <a:pt x="0" y="116"/>
                                </a:lnTo>
                                <a:lnTo>
                                  <a:pt x="15" y="116"/>
                                </a:lnTo>
                                <a:lnTo>
                                  <a:pt x="15" y="38"/>
                                </a:lnTo>
                                <a:lnTo>
                                  <a:pt x="18" y="32"/>
                                </a:lnTo>
                                <a:lnTo>
                                  <a:pt x="24" y="21"/>
                                </a:lnTo>
                                <a:lnTo>
                                  <a:pt x="29" y="18"/>
                                </a:lnTo>
                                <a:lnTo>
                                  <a:pt x="15" y="18"/>
                                </a:lnTo>
                                <a:lnTo>
                                  <a:pt x="15" y="3"/>
                                </a:lnTo>
                                <a:close/>
                                <a:moveTo>
                                  <a:pt x="84" y="14"/>
                                </a:moveTo>
                                <a:lnTo>
                                  <a:pt x="59" y="14"/>
                                </a:lnTo>
                                <a:lnTo>
                                  <a:pt x="66" y="17"/>
                                </a:lnTo>
                                <a:lnTo>
                                  <a:pt x="72" y="23"/>
                                </a:lnTo>
                                <a:lnTo>
                                  <a:pt x="81" y="30"/>
                                </a:lnTo>
                                <a:lnTo>
                                  <a:pt x="86" y="39"/>
                                </a:lnTo>
                                <a:lnTo>
                                  <a:pt x="86" y="116"/>
                                </a:lnTo>
                                <a:lnTo>
                                  <a:pt x="99" y="116"/>
                                </a:lnTo>
                                <a:lnTo>
                                  <a:pt x="99" y="39"/>
                                </a:lnTo>
                                <a:lnTo>
                                  <a:pt x="96" y="27"/>
                                </a:lnTo>
                                <a:lnTo>
                                  <a:pt x="89" y="18"/>
                                </a:lnTo>
                                <a:lnTo>
                                  <a:pt x="84" y="14"/>
                                </a:lnTo>
                                <a:close/>
                                <a:moveTo>
                                  <a:pt x="50" y="0"/>
                                </a:moveTo>
                                <a:lnTo>
                                  <a:pt x="42" y="0"/>
                                </a:lnTo>
                                <a:lnTo>
                                  <a:pt x="38" y="2"/>
                                </a:lnTo>
                                <a:lnTo>
                                  <a:pt x="26" y="8"/>
                                </a:lnTo>
                                <a:lnTo>
                                  <a:pt x="23" y="9"/>
                                </a:lnTo>
                                <a:lnTo>
                                  <a:pt x="15" y="18"/>
                                </a:lnTo>
                                <a:lnTo>
                                  <a:pt x="29" y="18"/>
                                </a:lnTo>
                                <a:lnTo>
                                  <a:pt x="36" y="14"/>
                                </a:lnTo>
                                <a:lnTo>
                                  <a:pt x="84" y="14"/>
                                </a:lnTo>
                                <a:lnTo>
                                  <a:pt x="81" y="11"/>
                                </a:lnTo>
                                <a:lnTo>
                                  <a:pt x="71" y="5"/>
                                </a:lnTo>
                                <a:lnTo>
                                  <a:pt x="61" y="1"/>
                                </a:lnTo>
                                <a:lnTo>
                                  <a:pt x="50"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0" name="Picture 5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841" y="10881"/>
                            <a:ext cx="25" cy="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1" name="Picture 5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870" y="10881"/>
                            <a:ext cx="17" cy="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2" name="Picture 5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889" y="10880"/>
                            <a:ext cx="30" cy="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3" name="Picture 5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0924" y="10880"/>
                            <a:ext cx="29" cy="11"/>
                          </a:xfrm>
                          <a:prstGeom prst="rect">
                            <a:avLst/>
                          </a:prstGeom>
                          <a:noFill/>
                          <a:extLst>
                            <a:ext uri="{909E8E84-426E-40DD-AFC4-6F175D3DCCD1}">
                              <a14:hiddenFill xmlns:a14="http://schemas.microsoft.com/office/drawing/2010/main">
                                <a:solidFill>
                                  <a:srgbClr val="FFFFFF"/>
                                </a:solidFill>
                              </a14:hiddenFill>
                            </a:ext>
                          </a:extLst>
                        </pic:spPr>
                      </pic:pic>
                      <wps:wsp>
                        <wps:cNvPr id="234" name="Freeform 56"/>
                        <wps:cNvSpPr>
                          <a:spLocks/>
                        </wps:cNvSpPr>
                        <wps:spPr bwMode="auto">
                          <a:xfrm>
                            <a:off x="10654" y="10924"/>
                            <a:ext cx="736" cy="57"/>
                          </a:xfrm>
                          <a:custGeom>
                            <a:avLst/>
                            <a:gdLst>
                              <a:gd name="T0" fmla="*/ 45396 w 11598"/>
                              <a:gd name="T1" fmla="*/ 9691 h 896"/>
                              <a:gd name="T2" fmla="*/ 0 w 11598"/>
                              <a:gd name="T3" fmla="*/ 14435 h 896"/>
                              <a:gd name="T4" fmla="*/ 73647 w 11598"/>
                              <a:gd name="T5" fmla="*/ 15374 h 896"/>
                              <a:gd name="T6" fmla="*/ 45396 w 11598"/>
                              <a:gd name="T7" fmla="*/ 9691 h 89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598" h="896">
                                <a:moveTo>
                                  <a:pt x="7149" y="0"/>
                                </a:moveTo>
                                <a:lnTo>
                                  <a:pt x="0" y="747"/>
                                </a:lnTo>
                                <a:lnTo>
                                  <a:pt x="11598" y="895"/>
                                </a:lnTo>
                                <a:lnTo>
                                  <a:pt x="7149"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5" name="Picture 5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1150" y="10853"/>
                            <a:ext cx="44" cy="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6" name="Picture 5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1197" y="10853"/>
                            <a:ext cx="23" cy="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7" name="Picture 5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1224" y="10853"/>
                            <a:ext cx="35" cy="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8" name="Picture 6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1263" y="10853"/>
                            <a:ext cx="44" cy="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9" name="Picture 6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1310" y="10853"/>
                            <a:ext cx="18" cy="8"/>
                          </a:xfrm>
                          <a:prstGeom prst="rect">
                            <a:avLst/>
                          </a:prstGeom>
                          <a:noFill/>
                          <a:extLst>
                            <a:ext uri="{909E8E84-426E-40DD-AFC4-6F175D3DCCD1}">
                              <a14:hiddenFill xmlns:a14="http://schemas.microsoft.com/office/drawing/2010/main">
                                <a:solidFill>
                                  <a:srgbClr val="FFFFFF"/>
                                </a:solidFill>
                              </a14:hiddenFill>
                            </a:ext>
                          </a:extLst>
                        </pic:spPr>
                      </pic:pic>
                      <wps:wsp>
                        <wps:cNvPr id="240" name="AutoShape 62"/>
                        <wps:cNvSpPr>
                          <a:spLocks/>
                        </wps:cNvSpPr>
                        <wps:spPr bwMode="auto">
                          <a:xfrm>
                            <a:off x="11331" y="10853"/>
                            <a:ext cx="4" cy="8"/>
                          </a:xfrm>
                          <a:custGeom>
                            <a:avLst/>
                            <a:gdLst>
                              <a:gd name="T0" fmla="*/ 387 w 74"/>
                              <a:gd name="T1" fmla="*/ 3138 h 111"/>
                              <a:gd name="T2" fmla="*/ 318 w 74"/>
                              <a:gd name="T3" fmla="*/ 3138 h 111"/>
                              <a:gd name="T4" fmla="*/ 318 w 74"/>
                              <a:gd name="T5" fmla="*/ 3322 h 111"/>
                              <a:gd name="T6" fmla="*/ 387 w 74"/>
                              <a:gd name="T7" fmla="*/ 3322 h 111"/>
                              <a:gd name="T8" fmla="*/ 387 w 74"/>
                              <a:gd name="T9" fmla="*/ 3138 h 111"/>
                              <a:gd name="T10" fmla="*/ 387 w 74"/>
                              <a:gd name="T11" fmla="*/ 2617 h 111"/>
                              <a:gd name="T12" fmla="*/ 318 w 74"/>
                              <a:gd name="T13" fmla="*/ 2617 h 111"/>
                              <a:gd name="T14" fmla="*/ 19 w 74"/>
                              <a:gd name="T15" fmla="*/ 3055 h 111"/>
                              <a:gd name="T16" fmla="*/ 6 w 74"/>
                              <a:gd name="T17" fmla="*/ 3074 h 111"/>
                              <a:gd name="T18" fmla="*/ 0 w 74"/>
                              <a:gd name="T19" fmla="*/ 3093 h 111"/>
                              <a:gd name="T20" fmla="*/ 0 w 74"/>
                              <a:gd name="T21" fmla="*/ 3138 h 111"/>
                              <a:gd name="T22" fmla="*/ 464 w 74"/>
                              <a:gd name="T23" fmla="*/ 3138 h 111"/>
                              <a:gd name="T24" fmla="*/ 464 w 74"/>
                              <a:gd name="T25" fmla="*/ 3080 h 111"/>
                              <a:gd name="T26" fmla="*/ 70 w 74"/>
                              <a:gd name="T27" fmla="*/ 3080 h 111"/>
                              <a:gd name="T28" fmla="*/ 299 w 74"/>
                              <a:gd name="T29" fmla="*/ 2737 h 111"/>
                              <a:gd name="T30" fmla="*/ 311 w 74"/>
                              <a:gd name="T31" fmla="*/ 2731 h 111"/>
                              <a:gd name="T32" fmla="*/ 318 w 74"/>
                              <a:gd name="T33" fmla="*/ 2712 h 111"/>
                              <a:gd name="T34" fmla="*/ 387 w 74"/>
                              <a:gd name="T35" fmla="*/ 2712 h 111"/>
                              <a:gd name="T36" fmla="*/ 387 w 74"/>
                              <a:gd name="T37" fmla="*/ 2617 h 111"/>
                              <a:gd name="T38" fmla="*/ 387 w 74"/>
                              <a:gd name="T39" fmla="*/ 2712 h 111"/>
                              <a:gd name="T40" fmla="*/ 318 w 74"/>
                              <a:gd name="T41" fmla="*/ 2712 h 111"/>
                              <a:gd name="T42" fmla="*/ 318 w 74"/>
                              <a:gd name="T43" fmla="*/ 3080 h 111"/>
                              <a:gd name="T44" fmla="*/ 387 w 74"/>
                              <a:gd name="T45" fmla="*/ 3080 h 111"/>
                              <a:gd name="T46" fmla="*/ 387 w 74"/>
                              <a:gd name="T47" fmla="*/ 2712 h 111"/>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74" h="111">
                                <a:moveTo>
                                  <a:pt x="61" y="82"/>
                                </a:moveTo>
                                <a:lnTo>
                                  <a:pt x="50" y="82"/>
                                </a:lnTo>
                                <a:lnTo>
                                  <a:pt x="50" y="111"/>
                                </a:lnTo>
                                <a:lnTo>
                                  <a:pt x="61" y="111"/>
                                </a:lnTo>
                                <a:lnTo>
                                  <a:pt x="61" y="82"/>
                                </a:lnTo>
                                <a:close/>
                                <a:moveTo>
                                  <a:pt x="61" y="0"/>
                                </a:moveTo>
                                <a:lnTo>
                                  <a:pt x="50" y="0"/>
                                </a:lnTo>
                                <a:lnTo>
                                  <a:pt x="3" y="69"/>
                                </a:lnTo>
                                <a:lnTo>
                                  <a:pt x="1" y="72"/>
                                </a:lnTo>
                                <a:lnTo>
                                  <a:pt x="0" y="75"/>
                                </a:lnTo>
                                <a:lnTo>
                                  <a:pt x="0" y="82"/>
                                </a:lnTo>
                                <a:lnTo>
                                  <a:pt x="73" y="82"/>
                                </a:lnTo>
                                <a:lnTo>
                                  <a:pt x="73" y="73"/>
                                </a:lnTo>
                                <a:lnTo>
                                  <a:pt x="11" y="73"/>
                                </a:lnTo>
                                <a:lnTo>
                                  <a:pt x="47" y="19"/>
                                </a:lnTo>
                                <a:lnTo>
                                  <a:pt x="49" y="18"/>
                                </a:lnTo>
                                <a:lnTo>
                                  <a:pt x="50" y="15"/>
                                </a:lnTo>
                                <a:lnTo>
                                  <a:pt x="61" y="15"/>
                                </a:lnTo>
                                <a:lnTo>
                                  <a:pt x="61" y="0"/>
                                </a:lnTo>
                                <a:close/>
                                <a:moveTo>
                                  <a:pt x="61" y="15"/>
                                </a:moveTo>
                                <a:lnTo>
                                  <a:pt x="50" y="15"/>
                                </a:lnTo>
                                <a:lnTo>
                                  <a:pt x="50" y="73"/>
                                </a:lnTo>
                                <a:lnTo>
                                  <a:pt x="61" y="73"/>
                                </a:lnTo>
                                <a:lnTo>
                                  <a:pt x="61" y="15"/>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1" name="Picture 6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1339" y="10853"/>
                            <a:ext cx="15" cy="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2" name="Picture 6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1271" y="10867"/>
                            <a:ext cx="14" cy="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3" name="Picture 6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1288" y="10868"/>
                            <a:ext cx="16" cy="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4" name="Picture 6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1308" y="10868"/>
                            <a:ext cx="19" cy="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 name="Picture 6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1332" y="10868"/>
                            <a:ext cx="22" cy="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 name="Picture 6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1195" y="10882"/>
                            <a:ext cx="24" cy="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7" name="Picture 6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1210" y="10882"/>
                            <a:ext cx="144" cy="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F5D33CB" id="Group 2" o:spid="_x0000_s1026" style="position:absolute;margin-left:545.05pt;margin-top:.75pt;width:596.25pt;height:221.25pt;z-index:503293312;mso-position-horizontal:right;mso-position-horizontal-relative:page" coordorigin="10654,10827" coordsize="736,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&#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696;top:10847;width:62;height: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DimjDAAAA3AAAAA8AAABkcnMvZG93bnJldi54bWxET01rwkAQvQv9D8sUetNNPYimrmIrBUEo&#10;NIn3ITvNps3Ohuw2ifn1XaHgbR7vc7b70Taip87XjhU8LxIQxKXTNVcKivx9vgbhA7LGxjEpuJKH&#10;/e5htsVUu4E/qc9CJWII+xQVmBDaVEpfGrLoF64ljtyX6yyGCLtK6g6HGG4buUySlbRYc2ww2NKb&#10;ofIn+7UKjm01FpvpUHy/mtPlw5+P13M+KfX0OB5eQAQaw1387z7pOH+1hNsz8QK5+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sOKaMMAAADcAAAADwAAAAAAAAAAAAAAAACf&#10;AgAAZHJzL2Rvd25yZXYueG1sUEsFBgAAAAAEAAQA9wAAAI8DAAAAAA==&#10;">
                  <v:imagedata r:id="rId43" o:title=""/>
                </v:shape>
                <v:shape id="Freeform 4" o:spid="_x0000_s1028" style="position:absolute;left:10654;top:10827;width:99;height:185;visibility:visible;mso-wrap-style:square;v-text-anchor:top" coordsize="1565,2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HjK8MA&#10;AADcAAAADwAAAGRycy9kb3ducmV2LnhtbERPS0vDQBC+C/6HZYTe7MbWlhK7LVIpqNBDHwePQ3bM&#10;BrOzaXZM4r93C4Xe5uN7znI9+Fp11MYqsIGncQaKuAi24tLA6bh9XICKgmyxDkwG/ijCenV/t8Tc&#10;hp731B2kVCmEY44GnEiTax0LRx7jODTEifsOrUdJsC21bbFP4b7Wkyyba48VpwaHDW0cFT+HX29g&#10;v/PSx/Pm3Hf1ZObets/y8fllzOhheH0BJTTITXx1v9s0fz6FyzPpAr3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HjK8MAAADcAAAADwAAAAAAAAAAAAAAAACYAgAAZHJzL2Rv&#10;d25yZXYueG1sUEsFBgAAAAAEAAQA9QAAAIgDAAAAAA==&#10;" path="m1564,l,,,2916,1564,2705,1564,xe" fillcolor="#181212" stroked="f">
                  <v:path arrowok="t" o:connecttype="custom" o:connectlocs="628,0;0,0;0,1175;628,1090;628,0" o:connectangles="0,0,0,0,0"/>
                </v:shape>
                <v:shape id="Picture 5" o:spid="_x0000_s1029" type="#_x0000_t75" style="position:absolute;left:10766;top:10862;width:266;height: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YKxrBAAAA3AAAAA8AAABkcnMvZG93bnJldi54bWxET02LwjAQvS/4H8II3tZUEVm6RpEFQVSU&#10;rR48Ds1sW7aZhCbW6q83guBtHu9zZovO1KKlxleWFYyGCQji3OqKCwWn4+rzC4QPyBpry6TgRh4W&#10;897HDFNtr/xLbRYKEUPYp6igDMGlUvq8JIN+aB1x5P5sYzBE2BRSN3iN4aaW4ySZSoMVx4YSHf2U&#10;lP9nF6Og3Rx3rR25fRGWW2fOeLjdxwelBv1u+Q0iUBfe4pd7reP86QSez8QL5P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ZYKxrBAAAA3AAAAA8AAAAAAAAAAAAAAAAAnwIA&#10;AGRycy9kb3ducmV2LnhtbFBLBQYAAAAABAAEAPcAAACNAwAAAAA=&#10;">
                  <v:imagedata r:id="rId44" o:title=""/>
                </v:shape>
                <v:shape id="Picture 6" o:spid="_x0000_s1030" type="#_x0000_t75" style="position:absolute;left:10753;top:10827;width:637;height: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UaIDCAAAA3AAAAA8AAABkcnMvZG93bnJldi54bWxET0trwkAQvhf8D8sI3nRjpaLRVaQgeGgP&#10;2vq6DdnJA7OzIbuJ8d93BaG3+fies1x3phQt1a6wrGA8ikAQJ1YXnCn4/dkOZyCcR9ZYWiYFD3Kw&#10;XvXelhhre+c9tQefiRDCLkYFufdVLKVLcjLoRrYiDlxqa4M+wDqTusZ7CDelfI+iqTRYcGjIsaLP&#10;nJLboTEK2saldvLlvy/nY8Mnus6jRzpXatDvNgsQnjr/L365dzrMn37A85lwgVz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FGiAwgAAANwAAAAPAAAAAAAAAAAAAAAAAJ8C&#10;AABkcnMvZG93bnJldi54bWxQSwUGAAAAAAQABAD3AAAAjgMAAAAA&#10;">
                  <v:imagedata r:id="rId45" o:title=""/>
                </v:shape>
                <v:shape id="Picture 7" o:spid="_x0000_s1031" type="#_x0000_t75" style="position:absolute;left:11194;top:10827;width:114;height: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TeDDAAAA3AAAAA8AAABkcnMvZG93bnJldi54bWxET01rwkAQvQv+h2WE3nSjhyAxq4go2kOF&#10;qhV6G7LTJDQ7G3e3Jv77bqHgbR7vc/JVbxpxJ+drywqmkwQEcWF1zaWCy3k3noPwAVljY5kUPMjD&#10;ajkc5Jhp2/E73U+hFDGEfYYKqhDaTEpfVGTQT2xLHLkv6wyGCF0ptcMuhptGzpIklQZrjg0VtrSp&#10;qPg+/RgF209/XR/nt7OzeNvb1+tb97HVSr2M+vUCRKA+PMX/7oOO89MU/p6JF8jl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NN4MMAAADcAAAADwAAAAAAAAAAAAAAAACf&#10;AgAAZHJzL2Rvd25yZXYueG1sUEsFBgAAAAAEAAQA9wAAAI8DAAAAAA==&#10;">
                  <v:imagedata r:id="rId46" o:title=""/>
                </v:shape>
                <v:shape id="Picture 8" o:spid="_x0000_s1032" type="#_x0000_t75" style="position:absolute;left:10998;top:10827;width:139;height: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07xXEAAAA3AAAAA8AAABkcnMvZG93bnJldi54bWxET01rwkAQvRf8D8sIXkqzUWgsaVaRiGAP&#10;hWp78TZkp8mS7GzIrib++26h0Ns83ucU28l24kaDN44VLJMUBHHltOFawdfn4ekFhA/IGjvHpOBO&#10;Hrab2UOBuXYjn+h2DrWIIexzVNCE0OdS+qohiz5xPXHkvt1gMUQ41FIPOMZw28lVmmbSouHY0GBP&#10;ZUNVe75aBeW+rcfndp2d3qfV28djaS7uYpRazKfdK4hAU/gX/7mPOs7P1vD7TLxAb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407xXEAAAA3AAAAA8AAAAAAAAAAAAAAAAA&#10;nwIAAGRycy9kb3ducmV2LnhtbFBLBQYAAAAABAAEAPcAAACQAwAAAAA=&#10;">
                  <v:imagedata r:id="rId47" o:title=""/>
                </v:shape>
                <v:shape id="Picture 9" o:spid="_x0000_s1033" type="#_x0000_t75" style="position:absolute;left:11289;top:10837;width:42;height: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Dx5zHAAAA3AAAAA8AAABkcnMvZG93bnJldi54bWxEj0FrwkAQhe+F/odlCr3VTQsNJbqKhrZU&#10;L7VWBG9DdswGs7Npdqvx3zuHQm8zvDfvfTOZDb5VJ+pjE9jA4ygDRVwF23BtYPv99vACKiZki21g&#10;MnChCLPp7c0ECxvO/EWnTaqVhHAs0IBLqSu0jpUjj3EUOmLRDqH3mGTta217PEu4b/VTluXaY8PS&#10;4LCj0lF13Px6A7t1nrLj+8r9LJb759d9V8ZPXxpzfzfMx6ASDenf/Hf9YQU/F1p5RibQ0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mDx5zHAAAA3AAAAA8AAAAAAAAAAAAA&#10;AAAAnwIAAGRycy9kb3ducmV2LnhtbFBLBQYAAAAABAAEAPcAAACTAwAAAAA=&#10;">
                  <v:imagedata r:id="rId48" o:title=""/>
                </v:shape>
                <v:shape id="Picture 10" o:spid="_x0000_s1034" type="#_x0000_t75" style="position:absolute;left:11280;top:10827;width:14;height: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QpUvCAAAA3AAAAA8AAABkcnMvZG93bnJldi54bWxET99rwjAQfhf2P4Qb+DbTichWjeJEQSgT&#10;dfp+NmfarbnUJmr335vBwLf7+H7eeNraSlyp8aVjBa+9BARx7nTJRsH+a/nyBsIHZI2VY1LwSx6m&#10;k6fOGFPtbryl6y4YEUPYp6igCKFOpfR5QRZ9z9XEkTu5xmKIsDFSN3iL4baS/SQZSoslx4YCa5oX&#10;lP/sLlbBhzkfPmfZItsssu+10XgYmGOlVPe5nY1ABGrDQ/zvXuk4f/gOf8/EC+Tk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UKVLwgAAANwAAAAPAAAAAAAAAAAAAAAAAJ8C&#10;AABkcnMvZG93bnJldi54bWxQSwUGAAAAAAQABAD3AAAAjgMAAAAA&#10;">
                  <v:imagedata r:id="rId49" o:title=""/>
                </v:shape>
                <v:shape id="Picture 11" o:spid="_x0000_s1035" type="#_x0000_t75" style="position:absolute;left:11064;top:10827;width:140;height: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9kjGAAAA3AAAAA8AAABkcnMvZG93bnJldi54bWxEj09rwkAQxe8Fv8MyBW910xZaja5SSksF&#10;vfgn4HHMTpPU7GzIriZ++85B8DbDe/Peb2aL3tXqQm2oPBt4HiWgiHNvKy4M7HffT2NQISJbrD2T&#10;gSsFWMwHDzNMre94Q5dtLJSEcEjRQBljk2od8pIchpFviEX79a3DKGtbaNtiJ+Gu1i9J8qYdViwN&#10;JTb0WVJ+2p6dgWyyXK33mc1sd3z9+tnodfw7jI0ZPvYfU1CR+ng3366XVvDfBV+ekQn0/B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6D2SMYAAADcAAAADwAAAAAAAAAAAAAA&#10;AACfAgAAZHJzL2Rvd25yZXYueG1sUEsFBgAAAAAEAAQA9wAAAJIDAAAAAA==&#10;">
                  <v:imagedata r:id="rId50" o:title=""/>
                </v:shape>
                <v:shape id="Picture 12" o:spid="_x0000_s1036" type="#_x0000_t75" style="position:absolute;left:11342;top:10827;width:48;height: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3hHzFAAAA3AAAAA8AAABkcnMvZG93bnJldi54bWxEj09rwkAQxe+C32GZQm91Y6FFo6vUlorg&#10;of6FHofsNAnJzobsRtNv7xwEbzO8N+/9Zr7sXa0u1IbSs4HxKAFFnHlbcm7gdPx+mYAKEdli7ZkM&#10;/FOA5WI4mGNq/ZX3dDnEXEkIhxQNFDE2qdYhK8hhGPmGWLQ/3zqMsra5ti1eJdzV+jVJ3rXDkqWh&#10;wIY+C8qqQ+cMrHjb2W2CO72enH+mv1/V27irjHl+6j9moCL18WG+X2+s4E8FX56RCfTi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94R8xQAAANwAAAAPAAAAAAAAAAAAAAAA&#10;AJ8CAABkcnMvZG93bnJldi54bWxQSwUGAAAAAAQABAD3AAAAkQMAAAAA&#10;">
                  <v:imagedata r:id="rId51" o:title=""/>
                </v:shape>
                <v:shape id="Picture 13" o:spid="_x0000_s1037" type="#_x0000_t75" style="position:absolute;left:11275;top:10827;width:25;height: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43cvDAAAA3AAAAA8AAABkcnMvZG93bnJldi54bWxET9tqAjEQfS/4D2GEvhTN2oVSV6OI0CIU&#10;C97Qx2Ez7i5uJksSdevXG0Ho2xzOdcbT1tTiQs5XlhUM+gkI4tzqigsF281X7xOED8gaa8uk4I88&#10;TCedlzFm2l55RZd1KEQMYZ+hgjKEJpPS5yUZ9H3bEEfuaJ3BEKErpHZ4jeGmlu9J8iENVhwbSmxo&#10;XlJ+Wp+NgtVmr89L98Y/u990d1t8p6k9sFKv3XY2AhGoDf/ip3uh4/zhAB7PxAvk5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vjdy8MAAADcAAAADwAAAAAAAAAAAAAAAACf&#10;AgAAZHJzL2Rvd25yZXYueG1sUEsFBgAAAAAEAAQA9wAAAI8DAAAAAA==&#10;">
                  <v:imagedata r:id="rId52" o:title=""/>
                </v:shape>
                <v:shape id="Picture 14" o:spid="_x0000_s1038" type="#_x0000_t75" style="position:absolute;left:11336;top:10827;width:54;height: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b4srAAAAA3AAAAA8AAABkcnMvZG93bnJldi54bWxET02LwjAQvS/4H8IIXhZN9VC0GqUIBa+6&#10;gh6HZmyLzaQmsdZ/bxYW9jaP9zmb3WBa0ZPzjWUF81kCgri0uuFKwfmnmC5B+ICssbVMCt7kYbcd&#10;fW0w0/bFR+pPoRIxhH2GCuoQukxKX9Zk0M9sRxy5m3UGQ4SuktrhK4abVi6SJJUGG44NNXa0r6m8&#10;n55Gwf6c4/Pqisel+M5z2adpc2gfSk3GQ74GEWgI/+I/90HH+asF/D4TL5Db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VviysAAAADcAAAADwAAAAAAAAAAAAAAAACfAgAA&#10;ZHJzL2Rvd25yZXYueG1sUEsFBgAAAAAEAAQA9wAAAIwDAAAAAA==&#10;">
                  <v:imagedata r:id="rId53" o:title=""/>
                </v:shape>
                <v:shape id="AutoShape 15" o:spid="_x0000_s1039" style="position:absolute;left:10754;top:10854;width:17;height:17;visibility:visible;mso-wrap-style:square;v-text-anchor:top" coordsize="269,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DkKsEA&#10;AADcAAAADwAAAGRycy9kb3ducmV2LnhtbERPTYvCMBC9C/sfwix407QKotUoUljxIKvb1fvQjG2x&#10;mXSbqN1/bwTB2zze5yxWnanFjVpXWVYQDyMQxLnVFRcKjr9fgykI55E11pZJwT85WC0/egtMtL3z&#10;D90yX4gQwi5BBaX3TSKly0sy6Ia2IQ7c2bYGfYBtIXWL9xBuajmKook0WHFoKLGhtKT8kl2NArr+&#10;NYfT93ETT/aUVjaa7fxJK9X/7NZzEJ46/xa/3Fsd5s/G8HwmXC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Q5CrBAAAA3AAAAA8AAAAAAAAAAAAAAAAAmAIAAGRycy9kb3du&#10;cmV2LnhtbFBLBQYAAAAABAAEAPUAAACGAwAAAAA=&#10;" path="m162,l108,,,267r74,l89,228r164,l232,174r-125,l135,83r60,l162,xm253,228r-71,l194,267r75,l253,228xm195,83r-60,l164,174r68,l195,83xe" fillcolor="#fdfdfd" stroked="f">
                  <v:path arrowok="t" o:connecttype="custom" o:connectlocs="65,172;43,172;0,280;30,280;36,264;102,264;93,242;43,242;54,205;78,205;65,172;102,264;73,264;78,280;108,280;102,264;78,205;54,205;66,242;93,242;78,205" o:connectangles="0,0,0,0,0,0,0,0,0,0,0,0,0,0,0,0,0,0,0,0,0"/>
                </v:shape>
                <v:shape id="AutoShape 16" o:spid="_x0000_s1040" style="position:absolute;left:10772;top:10858;width:10;height:14;visibility:visible;mso-wrap-style:square;v-text-anchor:top" coordsize="16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bcXcQA&#10;AADcAAAADwAAAGRycy9kb3ducmV2LnhtbESPQWvCQBCF7wX/wzJCb3VjqGJTV1EhUCyFavU+ZKfZ&#10;aHY2ZLdJ/PduodDbDO/N+94s14OtRUetrxwrmE4SEMSF0xWXCk5f+dMChA/IGmvHpOBGHtar0cMS&#10;M+16PlB3DKWIIewzVGBCaDIpfWHIop+4hjhq3661GOLallK32MdwW8s0SebSYsWRYLChnaHievyx&#10;EbKX6cc8ef88a8LtzNSHRX4xSj2Oh80riEBD+Df/Xb/pWP/lGX6fiRP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m3F3EAAAA3AAAAA8AAAAAAAAAAAAAAAAAmAIAAGRycy9k&#10;b3ducmV2LnhtbFBLBQYAAAAABAAEAPUAAACJAwAAAAA=&#10;" path="m60,147l,147r11,33l32,201r25,11l82,215r31,-5l139,196r17,-22l158,167r-95,l60,147xm80,l51,5,26,18,9,39,3,66,6,84,16,99r16,11l51,119r23,9l91,134r9,7l103,150r,11l92,167r66,l163,146r-6,-27l140,102,118,91,92,83,77,78,63,72r,-16l67,48r85,l147,31,126,12,102,3,80,xm152,48r-55,l98,59r,4l157,63,152,48xe" fillcolor="#fdfdfd" stroked="f">
                  <v:path arrowok="t" o:connecttype="custom" o:connectlocs="23,261;0,261;4,275;12,284;22,288;32,289;44,287;54,282;60,272;61,270;24,270;23,261;31,200;20,203;10,208;3,217;1,228;2,235;6,241;12,246;20,250;29,253;35,256;39,259;40,263;40,267;36,270;61,270;63,261;61,250;54,243;46,238;36,235;30,233;24,230;24,224;26,220;59,220;57,213;49,205;39,202;31,200;59,220;38,220;38,225;38,227;61,227;59,220" o:connectangles="0,0,0,0,0,0,0,0,0,0,0,0,0,0,0,0,0,0,0,0,0,0,0,0,0,0,0,0,0,0,0,0,0,0,0,0,0,0,0,0,0,0,0,0,0,0,0,0"/>
                </v:shape>
                <v:shape id="AutoShape 17" o:spid="_x0000_s1041" style="position:absolute;left:10784;top:10858;width:14;height:18;visibility:visible;mso-wrap-style:square;v-text-anchor:top" coordsize="2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Y3HMQA&#10;AADcAAAADwAAAGRycy9kb3ducmV2LnhtbESPzarCMBCF94LvEEa4G9FUwb9qFBEVN3ehFtwOzdhW&#10;m0lpova+vREuuJvhnDnfmcWqMaV4Uu0KywoG/QgEcWp1wZmC5LzrTUE4j6yxtEwK/sjBatluLTDW&#10;9sVHep58JkIIuxgV5N5XsZQuzcmg69uKOGhXWxv0Ya0zqWt8hXBTymEUjaXBggMhx4o2OaX308ME&#10;7u52uwy2D/t7MPtJdz1MLi5JlPrpNOs5CE+N/5r/rw861J+N4PNMmEAu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2NxzEAAAA3AAAAA8AAAAAAAAAAAAAAAAAmAIAAGRycy9k&#10;b3ducmV2LnhtbFBLBQYAAAAABAAEAPUAAACJAwAAAAA=&#10;" path="m56,6l,6,,274r60,l60,189r122,l190,183r16,-25l108,158,87,153,71,142,61,125,57,107,61,89,70,73,86,60r22,-4l204,56,195,37,185,29,56,29,56,6xm182,189r-122,l68,196r11,9l97,212r23,3l159,206r23,-17xm204,56r-96,l130,60r15,13l155,89r3,18l154,125r-9,17l129,153r-21,5l206,158r4,-8l218,110,212,73,204,56xm120,l99,3,81,9,68,18,57,29r128,l165,11,120,xe" fillcolor="#fdfdfd" stroked="f">
                  <v:path arrowok="t" o:connecttype="custom" o:connectlocs="23,204;0,204;0,315;24,315;24,280;74,280;78,278;84,267;44,267;36,265;29,261;25,254;23,246;25,239;29,232;35,226;44,225;83,225;80,217;75,214;23,214;23,204;74,280;24,280;28,283;32,287;40,290;49,291;65,287;74,280;83,225;44,225;53,226;59,232;63,239;64,246;63,254;59,261;53,265;44,267;84,267;86,264;89,247;87,232;83,225;49,202;40,203;33,205;28,209;23,214;75,214;67,206;49,202" o:connectangles="0,0,0,0,0,0,0,0,0,0,0,0,0,0,0,0,0,0,0,0,0,0,0,0,0,0,0,0,0,0,0,0,0,0,0,0,0,0,0,0,0,0,0,0,0,0,0,0,0,0,0,0,0"/>
                </v:shape>
                <v:line id="Line 18" o:spid="_x0000_s1042" style="position:absolute;visibility:visible;mso-wrap-style:square" from="10801,10859" to="10801,10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G8IsMAAADcAAAADwAAAGRycy9kb3ducmV2LnhtbERPTWvCQBC9F/oflil4q5t4kCa6BhFK&#10;DQhiWvA6ZKfZ2Oxsmt3G+O/dQqG3ebzPWReT7cRIg28dK0jnCQji2umWGwUf76/PLyB8QNbYOSYF&#10;N/JQbB4f1phrd+UTjVVoRAxhn6MCE0KfS+lrQxb93PXEkft0g8UQ4dBIPeA1httOLpJkKS22HBsM&#10;9rQzVH9VP1bB6e2Y6fpc3Uo+ZKkpvy9hv7goNXuatisQgabwL/5z73Wcny3h95l4gd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RvCLDAAAA3AAAAA8AAAAAAAAAAAAA&#10;AAAAoQIAAGRycy9kb3ducmV2LnhtbFBLBQYAAAAABAAEAPkAAACRAwAAAAA=&#10;" strokecolor="#fdfdfd" strokeweight="1.0567mm"/>
                <v:line id="Line 19" o:spid="_x0000_s1043" style="position:absolute;visibility:visible;mso-wrap-style:square" from="10799,10856" to="10803,10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yV+8MAAADcAAAADwAAAGRycy9kb3ducmV2LnhtbERPS2vCQBC+C/6HZYTedGMPbY2uIj7A&#10;ij2YePA4ZMckmJ1Ns2tM++tdodDbfHzPmS06U4mWGldaVjAeRSCIM6tLzhWc0u3wA4TzyBory6Tg&#10;hxws5v3eDGNt73ykNvG5CCHsYlRQeF/HUrqsIINuZGviwF1sY9AH2ORSN3gP4aaSr1H0Jg2WHBoK&#10;rGlVUHZNbkaB/7L7/PuzTTYlnQ9rfU2jOv1V6mXQLacgPHX+X/zn3ukwf/IOz2fCBX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slfvDAAAA3AAAAA8AAAAAAAAAAAAA&#10;AAAAoQIAAGRycy9kb3ducmV2LnhtbFBLBQYAAAAABAAEAPkAAACRAwAAAAA=&#10;" strokecolor="#fdfdfd" strokeweight=".79342mm"/>
                <v:shape id="AutoShape 20" o:spid="_x0000_s1044" style="position:absolute;left:10806;top:10858;width:6;height:13;visibility:visible;mso-wrap-style:square;v-text-anchor:top" coordsize="107,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vXtMMA&#10;AADcAAAADwAAAGRycy9kb3ducmV2LnhtbESPQWsCMRCF74X+hzCF3mrWlha7GkUEQXrRVXsfNuNm&#10;cTMJm1S3/nrnUOhthvfmvW9mi8F36kJ9agMbGI8KUMR1sC03Bo6H9csEVMrIFrvAZOCXEizmjw8z&#10;LG24ckWXfW6UhHAq0YDLOZZap9qRxzQKkVi0U+g9Zln7RtserxLuO/1aFB/aY8vS4DDSylF93v94&#10;A99FYBtp53Zf79XbsYrabm9bY56fhuUUVKYh/5v/rjdW8D+FVp6RCf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vXtMMAAADcAAAADwAAAAAAAAAAAAAAAACYAgAAZHJzL2Rv&#10;d25yZXYueG1sUEsFBgAAAAAEAAQA9QAAAIgDAAAAAA==&#10;" path="m55,6l,6,,207r60,l60,98,63,79,73,68,88,62r18,-2l106,29r-51,l55,6xm106,l85,3,70,11r-9,9l57,29r49,l106,xe" fillcolor="#fdfdfd" stroked="f">
                  <v:path arrowok="t" o:connecttype="custom" o:connectlocs="20,196;0,196;0,276;21,276;21,232;22,225;26,220;31,218;38,217;38,205;20,205;20,196;38,193;30,195;25,198;22,201;20,205;38,205;38,193" o:connectangles="0,0,0,0,0,0,0,0,0,0,0,0,0,0,0,0,0,0,0"/>
                </v:shape>
                <v:shape id="AutoShape 21" o:spid="_x0000_s1045" style="position:absolute;left:10813;top:10858;width:14;height:14;visibility:visible;mso-wrap-style:square;v-text-anchor:top" coordsize="221,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cmesAA&#10;AADcAAAADwAAAGRycy9kb3ducmV2LnhtbERPTYvCMBC9C/6HMMLeNNWDa6tpEUFwxctWvQ/J2Bab&#10;SWmy2v33RljY2zze52yKwbbiQb1vHCuYzxIQxNqZhisFl/N+ugLhA7LB1jEp+CUPRT4ebTAz7snf&#10;9ChDJWII+wwV1CF0mZRe12TRz1xHHLmb6y2GCPtKmh6fMdy2cpEkS2mx4dhQY0e7mvS9/LEKvHOX&#10;62L7eV8ey5U+pvPT4fSllfqYDNs1iEBD+Bf/uQ8mzk9TeD8TL5D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3cmesAAAADcAAAADwAAAAAAAAAAAAAAAACYAgAAZHJzL2Rvd25y&#10;ZXYueG1sUEsFBgAAAAAEAAQA9QAAAIUDAAAAAA==&#10;" path="m100,l62,8,30,29,8,62,,107r6,40l26,182r32,24l100,215r18,-2l134,208r14,-9l158,186r62,l220,158r-111,l86,152,71,140,62,123,59,108,62,90,71,73,87,60r22,-4l220,56r,-27l158,29,151,19,139,9,122,3,100,xm220,186r-60,l160,207r60,l220,186xm220,56r-111,l131,60r16,12l157,88r3,19l157,123r-9,16l133,152r-24,6l220,158r,-102xm220,6r-60,l160,29r60,l220,6xe" fillcolor="#fdfdfd" stroked="f">
                  <v:path arrowok="t" o:connecttype="custom" o:connectlocs="40,200;25,204;12,212;3,226;0,245;2,261;10,276;23,286;40,289;48,289;54,287;60,283;64,277;89,277;89,266;44,266;35,263;29,258;25,251;24,245;25,238;29,231;35,225;44,224;89,224;89,212;64,212;61,208;56,204;49,202;40,200;89,277;64,277;64,286;89,286;89,277;89,224;44,224;53,225;59,230;63,237;64,245;63,251;60,258;54,263;44,266;89,266;89,224;89,203;64,203;64,212;89,212;89,203" o:connectangles="0,0,0,0,0,0,0,0,0,0,0,0,0,0,0,0,0,0,0,0,0,0,0,0,0,0,0,0,0,0,0,0,0,0,0,0,0,0,0,0,0,0,0,0,0,0,0,0,0,0,0,0,0"/>
                </v:shape>
                <v:line id="Line 22" o:spid="_x0000_s1046" style="position:absolute;visibility:visible;mso-wrap-style:square" from="10832,10861" to="10832,10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t1NsQAAADcAAAADwAAAGRycy9kb3ducmV2LnhtbESPzWrDMBCE74W+g9hCbrWcHEriRgmh&#10;UJpAINgp9LpYW8uJtXIt1T9vHwUKPQ4z8w2z3o62ET11vnasYJ6kIIhLp2uuFHye35+XIHxA1tg4&#10;JgUTedhuHh/WmGk3cE59ESoRIewzVGBCaDMpfWnIok9cSxy9b9dZDFF2ldQdDhFuG7lI0xdpsea4&#10;YLClN0Pltfi1CvKP00qXX8V04ONqbg4/l7BfXJSaPY27VxCBxvAf/mvvtYJIhPuZeATk5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W3U2xAAAANwAAAAPAAAAAAAAAAAA&#10;AAAAAKECAABkcnMvZG93bnJldi54bWxQSwUGAAAAAAQABAD5AAAAkgMAAAAA&#10;" strokecolor="#fdfdfd" strokeweight="1.0567mm"/>
                <v:line id="Line 23" o:spid="_x0000_s1047" style="position:absolute;visibility:visible;mso-wrap-style:square" from="10828,10860" to="10836,10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MCcUAAADcAAAADwAAAGRycy9kb3ducmV2LnhtbESPQWvCQBSE7wX/w/KE3ppNIlhJXUUU&#10;saVeNOL5NfuahGbfhuyapP76bqHQ4zAz3zDL9Wga0VPnassKkigGQVxYXXOp4JLvnxYgnEfW2Fgm&#10;Bd/kYL2aPCwx03bgE/VnX4oAYZehgsr7NpPSFRUZdJFtiYP3aTuDPsiulLrDIcBNI9M4nkuDNYeF&#10;ClvaVlR8nW9GweG4OM7eNvnzB/skb+/vu+slyZV6nI6bFxCeRv8f/mu/agVpnMDvmXAE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5/MCcUAAADcAAAADwAAAAAAAAAA&#10;AAAAAAChAgAAZHJzL2Rvd25yZXYueG1sUEsFBgAAAAAEAAQA+QAAAJMDAAAAAA==&#10;" strokecolor="#fdfdfd" strokeweight=".81811mm"/>
                <v:line id="Line 24" o:spid="_x0000_s1048" style="position:absolute;visibility:visible;mso-wrap-style:square" from="10830,10856" to="10834,10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pbAsQAAADcAAAADwAAAGRycy9kb3ducmV2LnhtbESPQWvCQBSE7wX/w/IEb3XXgEVSVylB&#10;xVPB2CLeHtnXbGj2bciuJv333ULB4zAz3zDr7ehacac+NJ41LOYKBHHlTcO1ho/z/nkFIkRkg61n&#10;0vBDAbabydMac+MHPtG9jLVIEA45arAxdrmUobLkMMx9R5y8L987jEn2tTQ9DgnuWpkp9SIdNpwW&#10;LHZUWKq+y5vTcFweipX7PNW74XItlG3LbP9eaD2bjm+vICKN8RH+bx+Nhkxl8HcmHQ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OlsCxAAAANwAAAAPAAAAAAAAAAAA&#10;AAAAAKECAABkcnMvZG93bnJldi54bWxQSwUGAAAAAAQABAD5AAAAkgMAAAAA&#10;" strokecolor="#fdfdfd" strokeweight="1.1637mm"/>
                <v:line id="Line 25" o:spid="_x0000_s1049" style="position:absolute;visibility:visible;mso-wrap-style:square" from="10839,10859" to="10839,10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nrQcQAAADcAAAADwAAAGRycy9kb3ducmV2LnhtbESPQWvCQBSE74L/YXlCb7oxBampqxRB&#10;VCiIUfD6yL5mY7NvY3ar8d+7QsHjMDPfMLNFZ2txpdZXjhWMRwkI4sLpiksFx8Nq+AHCB2SNtWNS&#10;cCcPi3m/N8NMuxvv6ZqHUkQI+wwVmBCaTEpfGLLoR64hjt6Pay2GKNtS6hZvEW5rmSbJRFqsOC4Y&#10;bGhpqPjN/6yC/Xo31cUpv2/5ezo228s5bNKzUm+D7usTRKAuvML/7Y1WkCbv8DwTj4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ietBxAAAANwAAAAPAAAAAAAAAAAA&#10;AAAAAKECAABkcnMvZG93bnJldi54bWxQSwUGAAAAAAQABAD5AAAAkgMAAAAA&#10;" strokecolor="#fdfdfd" strokeweight="1.0567mm"/>
                <v:line id="Line 26" o:spid="_x0000_s1050" style="position:absolute;visibility:visible;mso-wrap-style:square" from="10837,10856" to="10841,10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H/d8UAAADcAAAADwAAAGRycy9kb3ducmV2LnhtbESPQWvCQBSE70L/w/IKvZndSpESXUWs&#10;hbbUg4kHj4/sMwlm38bsNqb++q5Q8DjMzDfMfDnYRvTU+dqxhudEgSAunKm51LDP38evIHxANtg4&#10;Jg2/5GG5eBjNMTXuwjvqs1CKCGGfooYqhDaV0hcVWfSJa4mjd3SdxRBlV0rT4SXCbSMnSk2lxZrj&#10;QoUtrSsqTtmP1RC27qs8f/bZpqbD95s55arNr1o/PQ6rGYhAQ7iH/9sfRsNEvcDtTDw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hH/d8UAAADcAAAADwAAAAAAAAAA&#10;AAAAAAChAgAAZHJzL2Rvd25yZXYueG1sUEsFBgAAAAAEAAQA+QAAAJMDAAAAAA==&#10;" strokecolor="#fdfdfd" strokeweight=".79342mm"/>
                <v:shape id="AutoShape 27" o:spid="_x0000_s1051" style="position:absolute;left:10843;top:10858;width:14;height:14;visibility:visible;mso-wrap-style:square;v-text-anchor:top" coordsize="216,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jWP8QA&#10;AADcAAAADwAAAGRycy9kb3ducmV2LnhtbESPQWvCQBSE74L/YXlCL6HZjVRpU1cRW6EXD6al50f2&#10;mYRm34bsmqT/3i0UPA4z8w2z2U22FQP1vnGsIUsVCOLSmYYrDV+fx8dnED4gG2wdk4Zf8rDbzmcb&#10;zI0b+UxDESoRIexz1FCH0OVS+rImiz51HXH0Lq63GKLsK2l6HCPctnKp1FpabDgu1NjRoabyp7ja&#10;SMneukR9Zyf79OL2dkCq3i+J1g+Laf8KItAU7uH/9ofRsFQr+DsTj4D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o1j/EAAAA3AAAAA8AAAAAAAAAAAAAAAAAmAIAAGRycy9k&#10;b3ducmV2LnhtbFBLBQYAAAAABAAEAPUAAACJAwAAAAA=&#10;" path="m108,l60,10,26,35,7,69,,107r7,37l26,178r34,25l108,213r48,-10l189,178r12,-20l108,158,90,154,74,143,64,127,60,107,64,87,74,70,90,60r18,-4l201,56,189,35,156,10,108,xm201,56r-93,l126,60r15,10l152,87r4,20l152,127r-11,16l126,154r-18,4l201,158r8,-14l216,107,209,69,201,56xe" fillcolor="#fdfdfd" stroked="f">
                  <v:path arrowok="t" o:connecttype="custom" o:connectlocs="44,202;25,207;11,217;3,231;0,247;3,262;11,277;25,287;44,291;64,287;78,277;83,268;44,268;37,267;30,262;26,255;25,247;26,239;30,232;37,227;44,226;83,226;78,217;64,207;44,202;83,226;44,226;52,227;58,232;63,239;64,247;63,255;58,262;52,267;44,268;83,268;86,262;89,247;86,231;83,226" o:connectangles="0,0,0,0,0,0,0,0,0,0,0,0,0,0,0,0,0,0,0,0,0,0,0,0,0,0,0,0,0,0,0,0,0,0,0,0,0,0,0,0"/>
                </v:shape>
                <v:shape id="AutoShape 28" o:spid="_x0000_s1052" style="position:absolute;left:10858;top:10858;width:12;height:13;visibility:visible;mso-wrap-style:square;v-text-anchor:top" coordsize="186,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iJcIA&#10;AADcAAAADwAAAGRycy9kb3ducmV2LnhtbESPQYvCMBSE74L/ITxhb5rag+xWUxFB9Kq7l709mmdb&#10;27yEJrbVX79ZEDwOM/MNs9mOphU9db62rGC5SEAQF1bXXCr4+T7MP0H4gKyxtUwKHuRhm08nG8y0&#10;HfhM/SWUIkLYZ6igCsFlUvqiIoN+YR1x9K62Mxii7EqpOxwi3LQyTZKVNFhzXKjQ0b6iorncjYKb&#10;TI9fQ3PYn3vf79z15tLn6Vepj9m4W4MINIZ3+NU+aQVpsoL/M/EIy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cGIlwgAAANwAAAAPAAAAAAAAAAAAAAAAAJgCAABkcnMvZG93&#10;bnJldi54bWxQSwUGAAAAAAQABAD1AAAAhwMAAAAA&#10;" path="m57,6l,6,,207r60,l60,98,61,86,64,72,75,60,95,56r89,l179,38r-6,-9l57,29,57,6xm184,56r-89,l113,60r9,12l126,85r,13l126,207r60,l186,83,184,57r,-1xm112,l90,3,74,11,63,20r-6,9l173,29r-2,-3l163,17r-9,-7l141,5,127,2,112,xe" fillcolor="#fdfdfd" stroked="f">
                  <v:path arrowok="t" o:connecttype="custom" o:connectlocs="23,196;0,196;0,276;25,276;25,232;25,228;26,222;31,217;39,216;75,216;73,209;71,205;23,205;23,196;75,216;39,216;46,217;50,222;52,227;52,232;52,276;76,276;76,226;75,216;75,216;46,193;37,195;30,198;26,201;23,205;71,205;70,204;67,200;63,197;58,195;52,194;46,193" o:connectangles="0,0,0,0,0,0,0,0,0,0,0,0,0,0,0,0,0,0,0,0,0,0,0,0,0,0,0,0,0,0,0,0,0,0,0,0,0"/>
                </v:shape>
                <v:shape id="AutoShape 29" o:spid="_x0000_s1053" style="position:absolute;left:10872;top:10858;width:10;height:14;visibility:visible;mso-wrap-style:square;v-text-anchor:top" coordsize="16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20cIA&#10;AADcAAAADwAAAGRycy9kb3ducmV2LnhtbESPW2sCMRCF3wX/Qxihb5q4UJXVKFUQSkvB6/uwGTdr&#10;N5NlE3X775tCwcfDuXycxapztbhTGyrPGsYjBYK48KbiUsPpuB3OQISIbLD2TBp+KMBq2e8tMDf+&#10;wXu6H2Ip0giHHDXYGJtcylBYchhGviFO3sW3DmOSbSlNi4807mqZKTWRDitOBIsNbSwV34ebS5AP&#10;mX1N1OfubAjXr7bez7ZXq/XLoHubg4jUxWf4v/1uNGRqCn9n0hG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7bRwgAAANwAAAAPAAAAAAAAAAAAAAAAAJgCAABkcnMvZG93&#10;bnJldi54bWxQSwUGAAAAAAQABAD1AAAAhwMAAAAA&#10;" path="m59,147l,147r11,33l31,201r26,11l81,215r32,-5l139,196r18,-22l159,167r-97,l59,147xm80,l50,5,25,18,8,39,2,66,6,84,16,99r16,11l50,119r25,9l91,134r10,7l104,150r,11l92,167r67,l164,146r-7,-27l141,102,118,91,93,83,77,78,62,72r,-16l66,48r85,l146,31,126,12,102,3,80,xm151,48r-55,l98,59r,4l156,63,151,48xe" fillcolor="#fdfdfd" stroked="f">
                  <v:path arrowok="t" o:connecttype="custom" o:connectlocs="23,261;0,261;4,275;12,284;22,288;31,289;44,287;54,282;61,272;62,270;24,270;23,261;31,200;19,203;10,208;3,217;1,228;2,235;6,241;12,246;19,250;29,253;35,256;39,259;40,263;40,267;36,270;62,270;63,261;61,250;55,243;46,238;36,235;30,233;24,230;24,224;26,220;58,220;57,213;49,205;39,202;31,200;58,220;37,220;38,225;38,227;60,227;58,220" o:connectangles="0,0,0,0,0,0,0,0,0,0,0,0,0,0,0,0,0,0,0,0,0,0,0,0,0,0,0,0,0,0,0,0,0,0,0,0,0,0,0,0,0,0,0,0,0,0,0,0"/>
                </v:shape>
                <v:shape id="Picture 30" o:spid="_x0000_s1054" type="#_x0000_t75" style="position:absolute;left:10888;top:10854;width:44;height: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YcDe7AAAA3AAAAA8AAABkcnMvZG93bnJldi54bWxET8kKwjAQvQv+QxjBm6Z6UKlGEcHl6kLP&#10;QzOmxWZSm2jr35uD4PHx9tWms5V4U+NLxwom4wQEce50yUbB7bofLUD4gKyxckwKPuRhs+73Vphq&#10;1/KZ3pdgRAxhn6KCIoQ6ldLnBVn0Y1cTR+7uGoshwsZI3WAbw20lp0kykxZLjg0F1rQrKH9cXlbB&#10;/TDXz2PuNcqrnpuTybCdZEoNB912CSJQF/7in/ukFUyTuDaeiUdArr8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KJYcDe7AAAA3AAAAA8AAAAAAAAAAAAAAAAAnwIAAGRycy9k&#10;b3ducmV2LnhtbFBLBQYAAAAABAAEAPcAAACHAwAAAAA=&#10;">
                  <v:imagedata r:id="rId54" o:title=""/>
                </v:shape>
                <v:shape id="Picture 31" o:spid="_x0000_s1055" type="#_x0000_t75" style="position:absolute;left:10934;top:10854;width:13;height: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KMYfEAAAA3AAAAA8AAABkcnMvZG93bnJldi54bWxEj92KwjAUhO8XfIdwBO/WVAV/qlFEUARh&#10;YVVE747NsS02J6WJtr79ZkHwcpiZb5jZojGFeFLlcssKet0IBHFidc6pguNh/T0G4TyyxsIyKXiR&#10;g8W89TXDWNuaf+m596kIEHYxKsi8L2MpXZKRQde1JXHwbrYy6IOsUqkrrAPcFLIfRUNpMOewkGFJ&#10;q4yS+/5hFIxOmvxmcDS23l0O6zPufu7bq1KddrOcgvDU+E/43d5qBf1oAv9nwhGQ8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UKMYfEAAAA3AAAAA8AAAAAAAAAAAAAAAAA&#10;nwIAAGRycy9kb3ducmV2LnhtbFBLBQYAAAAABAAEAPcAAACQAwAAAAA=&#10;">
                  <v:imagedata r:id="rId55" o:title=""/>
                </v:shape>
                <v:shape id="Picture 32" o:spid="_x0000_s1056" type="#_x0000_t75" style="position:absolute;left:10949;top:10858;width:13;height: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R/oq9AAAA3AAAAA8AAABkcnMvZG93bnJldi54bWxET70KwjAQ3gXfIZzgIpqqIFKNIoriomAV&#10;XI/mbIvNpTTR1rc3g+D48f0v160pxZtqV1hWMB5FIIhTqwvOFNyu++EchPPIGkvLpOBDDtarbmeJ&#10;sbYNX+id+EyEEHYxKsi9r2IpXZqTQTeyFXHgHrY26AOsM6lrbEK4KeUkimbSYMGhIceKtjmlz+Rl&#10;FOhDdZreP/K6a1K0zTSiUzY4K9XvtZsFCE+t/4t/7qNWMBmH+eFMOAJy9QU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TFH+ir0AAADcAAAADwAAAAAAAAAAAAAAAACfAgAAZHJz&#10;L2Rvd25yZXYueG1sUEsFBgAAAAAEAAQA9wAAAIkDAAAAAA==&#10;">
                  <v:imagedata r:id="rId56" o:title=""/>
                </v:shape>
                <v:shape id="Picture 33" o:spid="_x0000_s1057" type="#_x0000_t75" style="position:absolute;left:10964;top:10858;width:20;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IJdnEAAAA3AAAAA8AAABkcnMvZG93bnJldi54bWxEj0FrwkAUhO8F/8PyBG91k4BFU1fRFKU5&#10;Vntob4/sMwlm3y7ZbZL++26h0OMwM98w2/1kOjFQ71vLCtJlAoK4srrlWsH79fS4BuEDssbOMin4&#10;Jg/73exhi7m2I7/RcAm1iBD2OSpoQnC5lL5qyKBfWkccvZvtDYYo+1rqHscIN53MkuRJGmw5LjTo&#10;qGioul++jIINlm5zfKGyKj5WVKzZmXPyqdRiPh2eQQSawn/4r/2qFWRpCr9n4hGQu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0IJdnEAAAA3AAAAA8AAAAAAAAAAAAAAAAA&#10;nwIAAGRycy9kb3ducmV2LnhtbFBLBQYAAAAABAAEAPcAAACQAwAAAAA=&#10;">
                  <v:imagedata r:id="rId57" o:title=""/>
                </v:shape>
                <v:shape id="Picture 34" o:spid="_x0000_s1058" type="#_x0000_t75" style="position:absolute;left:10985;top:10854;width:28;height: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B81W/AAAA3AAAAA8AAABkcnMvZG93bnJldi54bWxEj0sLwjAQhO+C/yGs4E1TexCpRhEfUI8+&#10;8Lw0a1ttNqWJWv31RhA8DjPzDTNbtKYSD2pcaVnBaBiBIM6sLjlXcDpuBxMQziNrrCyTghc5WMy7&#10;nRkm2j55T4+Dz0WAsEtQQeF9nUjpsoIMuqGtiYN3sY1BH2STS93gM8BNJeMoGkuDJYeFAmtaFZTd&#10;DnejIKMd766bNr37/Lyu3HstV+lRqX6vXU5BeGr9P/xrp1pBPIrheyYcATn/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KAfNVvwAAANwAAAAPAAAAAAAAAAAAAAAAAJ8CAABk&#10;cnMvZG93bnJldi54bWxQSwUGAAAAAAQABAD3AAAAiwMAAAAA&#10;">
                  <v:imagedata r:id="rId58" o:title=""/>
                </v:shape>
                <v:shape id="Picture 35" o:spid="_x0000_s1059" type="#_x0000_t75" style="position:absolute;left:11018;top:10854;width:16;height: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MLzXEAAAA3AAAAA8AAABkcnMvZG93bnJldi54bWxEj0GLwjAUhO+C/yG8BW+a1oVVqlEWQXBx&#10;YbEW8fhonm2xeSlNrPXfmwXB4zAz3zDLdW9q0VHrKssK4kkEgji3uuJCQXbcjucgnEfWWFsmBQ9y&#10;sF4NB0tMtL3zgbrUFyJA2CWooPS+SaR0eUkG3cQ2xMG72NagD7ItpG7xHuCmltMo+pIGKw4LJTa0&#10;KSm/pjejoJud/34smc3pfJSzU7zP5offTKnRR/+9AOGp9+/wq73TCqbxJ/yfCUdAr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KMLzXEAAAA3AAAAA8AAAAAAAAAAAAAAAAA&#10;nwIAAGRycy9kb3ducmV2LnhtbFBLBQYAAAAABAAEAPcAAACQAwAAAAA=&#10;">
                  <v:imagedata r:id="rId59" o:title=""/>
                </v:shape>
                <v:shape id="Picture 36" o:spid="_x0000_s1060" type="#_x0000_t75" style="position:absolute;left:11036;top:10854;width:30;height: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WNrEAAAA3AAAAA8AAABkcnMvZG93bnJldi54bWxEj0FrwkAUhO+C/2F5hd70RamlpK5ShGIR&#10;L2pbr6/Z1yQ1+zZkV5P8e7cgeBxm5htmvuxspS7c+NKJhsk4AcWSOVNKruHz8D56AeUDiaHKCWvo&#10;2cNyMRzMKTWulR1f9iFXESI+JQ1FCHWK6LOCLfmxq1mi9+saSyHKJkfTUBvhtsJpkjyjpVLiQkE1&#10;rwrOTvuz1TDr3bbFTfj+6v/w5yjrdX/Co9aPD93bK6jAXbiHb+0Po2E6eYL/M/EI4OI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QWNrEAAAA3AAAAA8AAAAAAAAAAAAAAAAA&#10;nwIAAGRycy9kb3ducmV2LnhtbFBLBQYAAAAABAAEAPcAAACQAwAAAAA=&#10;">
                  <v:imagedata r:id="rId60" o:title=""/>
                </v:shape>
                <v:shape id="Picture 37" o:spid="_x0000_s1061" type="#_x0000_t75" style="position:absolute;left:10671;top:10835;width:73;height: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f3VHGAAAA3AAAAA8AAABkcnMvZG93bnJldi54bWxEj0FrwkAUhO8F/8PyhN7qRltFoqtIRQh6&#10;aqrg8Zl9JsHs23R31dRf3y0Uehxm5htmvuxMI27kfG1ZwXCQgCAurK65VLD/3LxMQfiArLGxTAq+&#10;ycNy0XuaY6rtnT/olodSRAj7FBVUIbSplL6oyKAf2JY4emfrDIYoXSm1w3uEm0aOkmQiDdYcFyps&#10;6b2i4pJfjYK33fT1a7y9ZI91dnLn8pAf+VQr9dzvVjMQgbrwH/5rZ1rBaDiG3zPxCMjF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B/dUcYAAADcAAAADwAAAAAAAAAAAAAA&#10;AACfAgAAZHJzL2Rvd25yZXYueG1sUEsFBgAAAAAEAAQA9wAAAJIDAAAAAA==&#10;">
                  <v:imagedata r:id="rId61" o:title=""/>
                </v:shape>
                <v:shape id="Picture 38" o:spid="_x0000_s1062" type="#_x0000_t75" style="position:absolute;left:10753;top:10881;width:10;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hGVjHAAAA3AAAAA8AAABkcnMvZG93bnJldi54bWxEj0FrwkAUhO+C/2F5Qi+iGwVtSF1FBKkg&#10;PWgj4u01+5qkZt+G7BrTf98tCB6HmfmGWaw6U4mWGldaVjAZRyCIM6tLzhWkn9tRDMJ5ZI2VZVLw&#10;Sw5Wy35vgYm2dz5Qe/S5CBB2CSoovK8TKV1WkEE3tjVx8L5tY9AH2eRSN3gPcFPJaRTNpcGSw0KB&#10;NW0Kyq7Hm1EwvK6/fm679PIaz2bnNj7tP9L3vVIvg279BsJT55/hR3unFUwnc/g/E46AXP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ehGVjHAAAA3AAAAA8AAAAAAAAAAAAA&#10;AAAAnwIAAGRycy9kb3ducmV2LnhtbFBLBQYAAAAABAAEAPcAAACTAwAAAAA=&#10;">
                  <v:imagedata r:id="rId62" o:title=""/>
                </v:shape>
                <v:shape id="AutoShape 39" o:spid="_x0000_s1063" style="position:absolute;left:10768;top:10883;width:7;height:7;visibility:visible;mso-wrap-style:square;v-text-anchor:top" coordsize="119,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LlNsYA&#10;AADcAAAADwAAAGRycy9kb3ducmV2LnhtbESPT0sDMRTE74LfITyhN5vdQlXWpqUIgtAi9I8Hb4/N&#10;62bb5GVJ4nbrpzeFgsdhZn7DzBaDs6KnEFvPCspxAYK49rrlRsF+9/74AiImZI3WMym4UITF/P5u&#10;hpX2Z95Qv02NyBCOFSowKXWVlLE25DCOfUecvYMPDlOWoZE64DnDnZWToniSDlvOCwY7ejNUn7Y/&#10;ToE2x8/l7+aries+6KMtv6d2NVVq9DAsX0EkGtJ/+Nb+0Aom5TNcz+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LlNsYAAADcAAAADwAAAAAAAAAAAAAAAACYAgAAZHJz&#10;L2Rvd25yZXYueG1sUEsFBgAAAAAEAAQA9QAAAIsDAAAAAA==&#10;" path="m73,l60,,36,5,17,17,4,36,,59,4,82r13,19l36,114r24,5l73,117r12,-4l96,106r1,-1l60,105,42,101,28,91,18,77,15,59,18,41,28,27,42,17,60,14r36,l93,11,84,3,73,xm118,96r-13,l105,116r13,l118,96xm96,14r-36,l77,17,92,27r9,14l105,59r-4,18l91,91,77,101r-17,4l97,105r8,-9l118,96r,-73l105,23r-5,-6l97,15,96,14xm118,3r-13,l105,23r13,l118,3xe" fillcolor="#fdfdfd" stroked="f">
                  <v:path arrowok="t" o:connecttype="custom" o:connectlocs="27,327;22,327;13,329;6,333;1,340;0,349;1,358;6,365;13,370;22,371;27,371;32,369;36,367;36,366;22,366;16,365;10,361;7,356;6,349;7,342;10,337;16,333;22,332;36,332;35,331;31,328;27,327;44,363;39,363;39,370;44,370;44,363;36,332;22,332;29,333;34,337;38,342;39,349;38,356;34,361;29,365;22,366;36,366;39,363;44,363;44,336;39,336;37,333;36,333;36,332;44,328;39,328;39,336;44,336;44,328" o:connectangles="0,0,0,0,0,0,0,0,0,0,0,0,0,0,0,0,0,0,0,0,0,0,0,0,0,0,0,0,0,0,0,0,0,0,0,0,0,0,0,0,0,0,0,0,0,0,0,0,0,0,0,0,0,0,0"/>
                </v:shape>
                <v:shape id="AutoShape 40" o:spid="_x0000_s1064" style="position:absolute;left:10776;top:10883;width:5;height:7;visibility:visible;mso-wrap-style:square;v-text-anchor:top" coordsize="7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l/0cMA&#10;AADcAAAADwAAAGRycy9kb3ducmV2LnhtbERPTU/CQBC9m/gfNkPixcAWNMRUFqIkJJyMYA0ch+64&#10;LXZnm85a6r9nDyYeX973YjX4RvXUSR3YwHSSgSIug63ZGSg+NuMnUBKRLTaBycAvCayWtzcLzG24&#10;8I76fXQqhbDkaKCKsc21lrIijzIJLXHivkLnMSbYOW07vKRw3+hZls21x5pTQ4UtrSsqv/c/3sDx&#10;9fDoirk4Kd4fzrKt3/rT570xd6Ph5RlUpCH+i//cW2tgNk1r05l0BP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l/0cMAAADcAAAADwAAAAAAAAAAAAAAAACYAgAAZHJzL2Rv&#10;d25yZXYueG1sUEsFBgAAAAAEAAQA9QAAAIgDAAAAAA==&#10;" path="m15,83l,83,3,97r7,11l21,116r14,3l49,116r12,-8l63,105r-39,l15,96r,-13xm36,l24,2,14,9,7,19,5,32r,9l8,47r4,6l18,57r5,3l35,63r15,6l56,75r,21l47,105r16,l68,97,71,83r,-9l68,66,62,60,56,56,51,53,39,48,24,44,18,39r,-18l27,14r35,l59,9,49,2,36,xm62,14r-17,l51,20r2,10l68,30,65,18,62,14xe" fillcolor="#fdfdfd" stroked="f">
                  <v:path arrowok="t" o:connecttype="custom" o:connectlocs="7,358;0,358;1,363;4,367;9,370;16,371;22,370;27,367;28,366;11,366;7,363;7,358;16,327;11,328;6,330;3,334;2,339;2,342;4,345;5,347;8,348;10,349;16,351;22,353;25,355;25,363;21,366;28,366;30,363;32,358;32,355;30,352;28,349;25,348;23,347;17,345;11,343;8,342;8,335;12,332;28,332;26,330;22,328;16,327;28,332;20,332;23,334;24,338;30,338;29,334;28,332" o:connectangles="0,0,0,0,0,0,0,0,0,0,0,0,0,0,0,0,0,0,0,0,0,0,0,0,0,0,0,0,0,0,0,0,0,0,0,0,0,0,0,0,0,0,0,0,0,0,0,0,0,0,0"/>
                </v:shape>
                <v:shape id="AutoShape 41" o:spid="_x0000_s1065" style="position:absolute;left:10781;top:10883;width:5;height:7;visibility:visible;mso-wrap-style:square;v-text-anchor:top" coordsize="7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XaSsYA&#10;AADcAAAADwAAAGRycy9kb3ducmV2LnhtbESPQUvDQBSE74L/YXmCF2k3rVJq7LZUQeipaE2px2f2&#10;uYnNvg15a5r+e1cQPA4z8w2zWA2+UT11Ugc2MBlnoIjLYGt2Boq359EclERki01gMnAmgdXy8mKB&#10;uQ0nfqV+F51KEJYcDVQxtrnWUlbkUcahJU7eZ+g8xiQ7p22HpwT3jZ5m2Ux7rDktVNjSU0Xlcfft&#10;Dbw/Hu5cMRMnxcvtl2zqbf+xvzHm+mpYP4CKNMT/8F97Yw1MJ/fweyYdAb3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XaSsYAAADcAAAADwAAAAAAAAAAAAAAAACYAgAAZHJz&#10;L2Rvd25yZXYueG1sUEsFBgAAAAAEAAQA9QAAAIsDAAAAAA==&#10;" path="m15,83l,83,3,97r7,11l22,116r14,3l51,116r10,-8l63,105r-39,l17,96,15,83xm36,l24,2,14,9,7,19,5,32r,9l8,47r6,6l18,57r5,3l35,63r16,6l57,75r,21l47,105r16,l68,97,71,83r,-9l68,66,57,56,51,53,39,48,24,44,20,39r,-18l27,14r35,l59,9,49,2,36,xm62,14r-17,l53,20r,10l68,30,65,18,62,14xe" fillcolor="#fdfdfd" stroked="f">
                  <v:path arrowok="t" o:connecttype="custom" o:connectlocs="7,358;0,358;1,363;5,367;10,370;16,371;23,370;27,367;28,366;11,366;8,363;7,358;16,327;11,328;6,330;3,334;2,339;2,342;4,345;6,347;8,348;10,349;16,351;23,353;25,355;25,363;21,366;28,366;30,363;32,358;32,355;30,352;25,348;23,347;17,345;11,343;9,342;9,335;12,332;28,332;26,330;22,328;16,327;28,332;20,332;24,334;24,338;30,338;29,334;28,332" o:connectangles="0,0,0,0,0,0,0,0,0,0,0,0,0,0,0,0,0,0,0,0,0,0,0,0,0,0,0,0,0,0,0,0,0,0,0,0,0,0,0,0,0,0,0,0,0,0,0,0,0,0"/>
                </v:shape>
                <v:shape id="AutoShape 42" o:spid="_x0000_s1066" style="position:absolute;left:10787;top:10883;width:7;height:7;visibility:visible;mso-wrap-style:square;v-text-anchor:top" coordsize="119,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e3/8IA&#10;AADcAAAADwAAAGRycy9kb3ducmV2LnhtbERPTWsCMRC9F/wPYYTeatYFS1mNIoJQUARte/A2bMbN&#10;ajJZknTd+uubQ6HHx/terAZnRU8htp4VTCcFCOLa65YbBZ8f25c3EDEha7SeScEPRVgtR08LrLS/&#10;85H6U2pEDuFYoQKTUldJGWtDDuPEd8SZu/jgMGUYGqkD3nO4s7IsilfpsOXcYLCjjaH6dvp2CrS5&#10;HtaP41cT933QVzs9z+xuptTzeFjPQSQa0r/4z/2uFZRlnp/P5CM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J7f/wgAAANwAAAAPAAAAAAAAAAAAAAAAAJgCAABkcnMvZG93&#10;bnJldi54bWxQSwUGAAAAAAQABAD1AAAAhwMAAAAA&#10;" path="m60,l36,5,17,17,4,36,,59,4,82r13,19l36,114r24,5l82,114r13,-9l60,105,42,101,28,92,18,77,15,60,18,42,28,27,42,17,60,14r35,l82,5,60,xm95,14r-35,l77,17,91,27r10,14l105,59r-4,18l92,91,77,101r-17,4l95,105r6,-4l113,82r5,-23l113,36,101,17,95,14xe" fillcolor="#fdfdfd" stroked="f">
                  <v:path arrowok="t" o:connecttype="custom" o:connectlocs="22,327;13,329;6,333;1,340;0,349;1,358;6,365;13,370;22,371;31,370;36,366;22,366;16,365;10,361;7,356;6,349;7,343;10,337;16,333;22,332;36,332;31,329;22,327;36,332;22,332;29,333;34,337;38,342;39,349;38,356;34,361;29,365;22,366;36,366;38,365;42,358;44,349;42,340;38,333;36,332" o:connectangles="0,0,0,0,0,0,0,0,0,0,0,0,0,0,0,0,0,0,0,0,0,0,0,0,0,0,0,0,0,0,0,0,0,0,0,0,0,0,0,0"/>
                </v:shape>
                <v:shape id="AutoShape 43" o:spid="_x0000_s1067" style="position:absolute;left:10795;top:10883;width:7;height:7;visibility:visible;mso-wrap-style:square;v-text-anchor:top" coordsize="117,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AVbcQA&#10;AADcAAAADwAAAGRycy9kb3ducmV2LnhtbESPW4vCMBSE34X9D+Es7JumLXihGmVZEVwFwcuLb4fm&#10;2Babk5JE7f77jSD4OMzMN8xs0ZlG3Mn52rKCdJCAIC6srrlUcDqu+hMQPiBrbCyTgj/ysJh/9GaY&#10;a/vgPd0PoRQRwj5HBVUIbS6lLyoy6Ae2JY7exTqDIUpXSu3wEeGmkVmSjKTBmuNChS39VFRcDzej&#10;4Hd8Sz0nm82yleew3Q23w3XnlPr67L6nIAJ14R1+tddaQZal8DwTj4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FW3EAAAA3AAAAA8AAAAAAAAAAAAAAAAAmAIAAGRycy9k&#10;b3ducmV2LnhtbFBLBQYAAAAABAAEAPUAAACJAwAAAAA=&#10;" path="m62,l37,5,18,17,5,36,,59,5,82r13,19l37,114r25,5l74,119r10,-3l94,110r7,-5l60,105,42,101,28,91,18,77,15,59,19,41,28,27,43,17,60,14r39,l95,10,80,3,62,xm117,83r-17,l96,89r-2,1l90,93r-7,8l72,105r29,l105,102r4,-6l117,83xm99,14r-39,l72,15r11,5l93,28r7,10l117,38,108,22,99,14xe" fillcolor="#fdfdfd" stroked="f">
                  <v:path arrowok="t" o:connecttype="custom" o:connectlocs="24,327;14,329;7,333;2,340;0,349;2,358;7,365;14,370;24,371;28,371;32,370;36,368;38,366;23,366;16,365;11,361;7,356;6,349;7,342;11,337;16,333;23,332;38,332;36,331;30,328;24,327;44,358;38,358;36,360;36,361;34,362;32,365;27,366;38,366;40,365;41,363;44,358;38,332;23,332;27,333;32,334;35,337;38,341;44,341;41,335;38,332" o:connectangles="0,0,0,0,0,0,0,0,0,0,0,0,0,0,0,0,0,0,0,0,0,0,0,0,0,0,0,0,0,0,0,0,0,0,0,0,0,0,0,0,0,0,0,0,0,0"/>
                </v:shape>
                <v:line id="Line 44" o:spid="_x0000_s1068" style="position:absolute;visibility:visible;mso-wrap-style:square" from="10804,10883" to="10804,10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kTO8MAAADcAAAADwAAAGRycy9kb3ducmV2LnhtbESPQWsCMRSE7wX/Q3iCt5o1Bylbo5RF&#10;QShKa6W9Pjavu8HNy5Kkuv57Iwg9DjPzDbNYDa4TZwrRetYwmxYgiGtvLDcajl+b5xcQMSEb7DyT&#10;hitFWC1HTwssjb/wJ50PqREZwrFEDW1KfSllrFtyGKe+J87erw8OU5ahkSbgJcNdJ1VRzKVDy3mh&#10;xZ6qlurT4c9p2Ft1/am6d7K76jQEtS++1x9HrSfj4e0VRKIh/Ycf7a3RoJSC+5l8BO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ZEzvDAAAA3AAAAA8AAAAAAAAAAAAA&#10;AAAAoQIAAGRycy9kb3ducmV2LnhtbFBLBQYAAAAABAAEAPkAAACRAwAAAAA=&#10;" strokecolor="#fdfdfd" strokeweight=".2395mm"/>
                <v:line id="Line 45" o:spid="_x0000_s1069" style="position:absolute;visibility:visible;mso-wrap-style:square" from="10804,10881" to="10805,10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P4QsMAAADcAAAADwAAAGRycy9kb3ducmV2LnhtbESPQYvCMBSE74L/ITxhb5q2CyJdo4io&#10;LHsoWL3s7dE822LzUppY23+/WRA8DjPzDbPeDqYRPXWutqwgXkQgiAuray4VXC/H+QqE88gaG8uk&#10;YCQH2810ssZU2yefqc99KQKEXYoKKu/bVEpXVGTQLWxLHLyb7Qz6ILtS6g6fAW4amUTRUhqsOSxU&#10;2NK+ouKeP4yC264/5jGPcsyy0yn++XWHDFdKfcyG3RcIT4N/h1/tb60gST7h/0w4An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j+ELDAAAA3AAAAA8AAAAAAAAAAAAA&#10;AAAAoQIAAGRycy9kb3ducmV2LnhtbFBLBQYAAAAABAAEAPkAAACRAwAAAAA=&#10;" strokecolor="#fdfdfd" strokeweight=".45136mm"/>
                <v:shape id="AutoShape 46" o:spid="_x0000_s1070" style="position:absolute;left:10806;top:10883;width:7;height:7;visibility:visible;mso-wrap-style:square;v-text-anchor:top" coordsize="119,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yx/MUA&#10;AADcAAAADwAAAGRycy9kb3ducmV2LnhtbESPQWsCMRSE74X+h/AK3mrWRUvZGkUKhYJS0LaH3h6b&#10;52Y1eVmSdF399Y0g9DjMzDfMfDk4K3oKsfWsYDIuQBDXXrfcKPj6fHt8BhETskbrmRScKcJycX83&#10;x0r7E2+p36VGZAjHChWYlLpKylgbchjHviPO3t4HhynL0Egd8JThzsqyKJ6kw5bzgsGOXg3Vx92v&#10;U6DN4WN12X43cdMHfbCTn5ldz5QaPQyrFxCJhvQfvrXftYKynML1TD4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HLH8xQAAANwAAAAPAAAAAAAAAAAAAAAAAJgCAABkcnMv&#10;ZG93bnJldi54bWxQSwUGAAAAAAQABAD1AAAAigMAAAAA&#10;" path="m72,l60,,36,5,17,17,5,36,,59,5,82r13,19l37,114r23,5l73,117r12,-4l95,106r1,-1l60,105,42,101,27,91,17,77,14,59,17,41,27,27,42,17,60,14r36,l93,11,83,3,72,xm119,96r-15,l104,116r15,l119,96xm96,14r-36,l77,17,91,27r9,14l104,59r-4,18l91,91,77,101r-17,4l96,105r8,-9l119,96r,-73l104,23r-3,-6l98,15,96,14xm119,3r-15,l104,23r15,l119,3xe" fillcolor="#fdfdfd" stroked="f">
                  <v:path arrowok="t" o:connecttype="custom" o:connectlocs="27,327;22,327;13,329;6,333;2,340;0,349;2,358;7,365;14,370;22,371;27,371;32,369;35,367;36,366;22,366;16,365;10,361;6,356;5,349;6,342;10,337;16,333;22,332;36,332;35,331;31,328;27,327;44,363;39,363;39,370;44,370;44,363;36,332;22,332;29,333;34,337;37,342;39,349;37,356;34,361;29,365;22,366;36,366;39,363;44,363;44,336;39,336;38,333;37,333;36,332;44,328;39,328;39,336;44,336;44,328" o:connectangles="0,0,0,0,0,0,0,0,0,0,0,0,0,0,0,0,0,0,0,0,0,0,0,0,0,0,0,0,0,0,0,0,0,0,0,0,0,0,0,0,0,0,0,0,0,0,0,0,0,0,0,0,0,0,0"/>
                </v:shape>
                <v:line id="Line 47" o:spid="_x0000_s1071" style="position:absolute;visibility:visible;mso-wrap-style:square" from="10816,10881" to="10816,10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7v7cYAAADcAAAADwAAAGRycy9kb3ducmV2LnhtbESPQWsCMRSE7wX/Q3iCl1ITF1pkNYqI&#10;gqWlUK3bHh+b5+7i5mVJom7/fVMo9DjMzDfMfNnbVlzJh8axhslYgSAunWm40vBx2D5MQYSIbLB1&#10;TBq+KcByMbibY27cjd/puo+VSBAOOWqoY+xyKUNZk8Uwdh1x8k7OW4xJ+koaj7cEt63MlHqSFhtO&#10;CzV2tK6pPO8vVkNHLxNVfPKXN2/F630R1Ob4vNF6NOxXMxCR+vgf/mvvjIYse4TfM+kIy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3+7+3GAAAA3AAAAA8AAAAAAAAA&#10;AAAAAAAAoQIAAGRycy9kb3ducmV2LnhtbFBLBQYAAAAABAAEAPkAAACUAwAAAAA=&#10;" strokecolor="#fdfdfd" strokeweight=".26417mm"/>
                <v:line id="Line 48" o:spid="_x0000_s1072" style="position:absolute;visibility:visible;mso-wrap-style:square" from="10814,10884" to="10819,10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2vnMYAAADcAAAADwAAAGRycy9kb3ducmV2LnhtbESPQWvCQBSE70L/w/IEL1I3SUsqqavU&#10;gFC8JUqht0f2NQlm34bsGtP++m6h4HGYmW+YzW4ynRhpcK1lBfEqAkFcWd1yreB8OjyuQTiPrLGz&#10;TAq+ycFu+zDbYKbtjQsaS1+LAGGXoYLG+z6T0lUNGXQr2xMH78sOBn2QQy31gLcAN51MoiiVBlsO&#10;Cw32lDdUXcqrUXA8jh/Ll5895dXT+jOuW3vC4lmpxXx6ewXhafL38H/7XStIkhT+zoQjI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Nr5zGAAAA3AAAAA8AAAAAAAAA&#10;AAAAAAAAoQIAAGRycy9kb3ducmV2LnhtbFBLBQYAAAAABAAEAPkAAACUAwAAAAA=&#10;" strokecolor="#fdfdfd" strokeweight=".23978mm"/>
                <v:line id="Line 49" o:spid="_x0000_s1073" style="position:absolute;visibility:visible;mso-wrap-style:square" from="10820,10881" to="10820,10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DUAcYAAADcAAAADwAAAGRycy9kb3ducmV2LnhtbESPQWsCMRSE7wX/Q3iCl1IT99DKahQR&#10;BUtLoVq3PT42z93FzcuSRN3++6ZQ6HGYmW+Y+bK3rbiSD41jDZOxAkFcOtNwpeHjsH2YgggR2WDr&#10;mDR8U4DlYnA3x9y4G7/TdR8rkSAcctRQx9jlUoayJoth7Dri5J2ctxiT9JU0Hm8JbluZKfUoLTac&#10;FmrsaF1Ted5frIaOXiaq+OQvb96K1/siqM3xeaP1aNivZiAi9fE//NfeGQ1Z9gS/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g1AHGAAAA3AAAAA8AAAAAAAAA&#10;AAAAAAAAoQIAAGRycy9kb3ducmV2LnhtbFBLBQYAAAAABAAEAPkAAACUAwAAAAA=&#10;" strokecolor="#fdfdfd" strokeweight=".26417mm"/>
                <v:shape id="AutoShape 50" o:spid="_x0000_s1074" style="position:absolute;left:10822;top:10883;width:7;height:7;visibility:visible;mso-wrap-style:square;v-text-anchor:top" coordsize="120,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hGAMAA&#10;AADcAAAADwAAAGRycy9kb3ducmV2LnhtbERPTYvCMBC9L/gfwgh7W1PLIlJNiwoL6s1alvU2NGNb&#10;bCalydr6781B8Ph43+tsNK24U+8aywrmswgEcWl1w5WC4vzztQThPLLG1jIpeJCDLJ18rDHRduAT&#10;3XNfiRDCLkEFtfddIqUrazLoZrYjDtzV9gZ9gH0ldY9DCDetjKNoIQ02HBpq7GhXU3nL/40Cuzwe&#10;hlPO5V9rvre/Jn4UF8qV+pyOmxUIT6N/i1/uvVYQx2FtOBOOgEy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VhGAMAAAADcAAAADwAAAAAAAAAAAAAAAACYAgAAZHJzL2Rvd25y&#10;ZXYueG1sUEsFBgAAAAAEAAQA9QAAAIUDAAAAAA==&#10;" path="m60,l37,5,18,17,5,36,,59,5,82r13,19l37,114r23,5l83,114r13,-9l60,105,42,101,28,92,18,77,15,60,18,42,28,27,42,17,60,14r36,l83,5,60,xm96,14r-36,l77,17,91,27r10,14l105,59r-4,18l92,91,78,101r-18,4l96,105r6,-4l115,82r5,-23l115,36,102,17,96,14xe" fillcolor="#fdfdfd" stroked="f">
                  <v:path arrowok="t" o:connecttype="custom" o:connectlocs="22,327;14,329;7,333;2,340;0,349;2,358;7,365;14,370;22,371;31,370;36,366;22,366;16,365;10,361;7,356;6,349;7,343;10,337;16,333;22,332;36,332;31,329;22,327;36,332;22,332;29,333;34,337;37,342;39,349;37,356;34,361;29,365;22,366;36,366;38,365;43,358;44,349;43,340;38,333;36,332" o:connectangles="0,0,0,0,0,0,0,0,0,0,0,0,0,0,0,0,0,0,0,0,0,0,0,0,0,0,0,0,0,0,0,0,0,0,0,0,0,0,0,0"/>
                </v:shape>
                <v:shape id="AutoShape 51" o:spid="_x0000_s1075" style="position:absolute;left:10830;top:10883;width:7;height:7;visibility:visible;mso-wrap-style:square;v-text-anchor:top" coordsize="99,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pviMUA&#10;AADcAAAADwAAAGRycy9kb3ducmV2LnhtbESPS2vDMBCE74X+B7GF3Bq5hjSNGyXkUUNIodA87ou1&#10;tU2tlW0ptvPvo0Chx2FmvmHmy8FUoqPWlZYVvIwjEMSZ1SXnCk7H9PkNhPPIGivLpOBKDpaLx4c5&#10;Jtr2/E3dweciQNglqKDwvk6kdFlBBt3Y1sTB+7GtQR9km0vdYh/gppJxFL1KgyWHhQJr2hSU/R4u&#10;RsEkxWnjmn3ffaTr7Tluvjr6vCg1ehpW7yA8Df4//NfeaQVxPIP7mXA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Cm+IxQAAANwAAAAPAAAAAAAAAAAAAAAAAJgCAABkcnMv&#10;ZG93bnJldi54bWxQSwUGAAAAAAQABAD1AAAAigMAAAAA&#10;" path="m15,3l,3,,116r15,l15,38r3,-6l24,21r5,-3l15,18,15,3xm84,14r-25,l66,17r6,6l81,30r5,9l86,116r13,l99,39,96,27,89,18,84,14xm50,l42,,38,2,26,8,23,9r-8,9l29,18r7,-4l84,14,81,11,71,5,61,1,50,xe" fillcolor="#fdfdfd" stroked="f">
                  <v:path arrowok="t" o:connecttype="custom" o:connectlocs="7,337;0,337;0,380;7,380;7,350;8,348;11,344;13,342;7,342;7,337;38,341;27,341;30,342;32,344;36,347;39,350;39,380;44,380;44,350;43,346;40,342;38,341;22,335;19,335;17,336;12,339;10,339;7,342;13,342;16,341;38,341;36,340;32,337;27,336;22,335" o:connectangles="0,0,0,0,0,0,0,0,0,0,0,0,0,0,0,0,0,0,0,0,0,0,0,0,0,0,0,0,0,0,0,0,0,0,0"/>
                </v:shape>
                <v:shape id="Picture 52" o:spid="_x0000_s1076" type="#_x0000_t75" style="position:absolute;left:10841;top:10881;width:25;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jMZrBAAAA3AAAAA8AAABkcnMvZG93bnJldi54bWxET89rwjAUvgv7H8ITvMhMdTJmNcoUBrvs&#10;YC3s+miebWjzUpKonX+9OQw8fny/N7vBduJKPhjHCuazDARx5bThWkF5+nr9ABEissbOMSn4owC7&#10;7ctog7l2Nz7StYi1SCEcclTQxNjnUoaqIYth5nrixJ2dtxgT9LXUHm8p3HZykWXv0qLh1NBgT4eG&#10;qra4WAVtzytTGG71kfzPvlxe7O99qtRkPHyuQUQa4lP87/7WChZvaX46k46A3D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TjMZrBAAAA3AAAAA8AAAAAAAAAAAAAAAAAnwIA&#10;AGRycy9kb3ducmV2LnhtbFBLBQYAAAAABAAEAPcAAACNAwAAAAA=&#10;">
                  <v:imagedata r:id="rId63" o:title=""/>
                </v:shape>
                <v:shape id="Picture 53" o:spid="_x0000_s1077" type="#_x0000_t75" style="position:absolute;left:10870;top:10881;width:17;height: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v22DGAAAA3AAAAA8AAABkcnMvZG93bnJldi54bWxEj0FrwkAUhO9C/8PyCl6KbkxLkdRVRFAs&#10;Ylujh/b2yL4mi9m3Ibtq/PduoeBxmJlvmMmss7U4U+uNYwWjYQKCuHDacKngsF8OxiB8QNZYOyYF&#10;V/Iwmz70Jphpd+EdnfNQighhn6GCKoQmk9IXFVn0Q9cQR+/XtRZDlG0pdYuXCLe1TJPkVVo0HBcq&#10;bGhRUXHMT1bBJn1xK/P0vg0fi6/vz5+VIXfIleo/dvM3EIG6cA//t9daQfo8gr8z8QjI6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S/bYMYAAADcAAAADwAAAAAAAAAAAAAA&#10;AACfAgAAZHJzL2Rvd25yZXYueG1sUEsFBgAAAAAEAAQA9wAAAJIDAAAAAA==&#10;">
                  <v:imagedata r:id="rId64" o:title=""/>
                </v:shape>
                <v:shape id="Picture 54" o:spid="_x0000_s1078" type="#_x0000_t75" style="position:absolute;left:10889;top:10880;width:30;height: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uWebGAAAA3AAAAA8AAABkcnMvZG93bnJldi54bWxEj09rAjEUxO8Fv0N4grea7QpStkaxtbXV&#10;ntQe6u25efuHJi/LJur67Y1Q8DjMzG+YyayzRpyo9bVjBU/DBARx7nTNpYKf3cfjMwgfkDUax6Tg&#10;Qh5m097DBDPtzryh0zaUIkLYZ6igCqHJpPR5RRb90DXE0StcazFE2ZZSt3iOcGtkmiRjabHmuFBh&#10;Q28V5X/bo1Ww2oXD/vD7vRibojCfi/Vr/r7cKDXod/MXEIG6cA//t7+0gnSUwu1MPAJye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K5Z5sYAAADcAAAADwAAAAAAAAAAAAAA&#10;AACfAgAAZHJzL2Rvd25yZXYueG1sUEsFBgAAAAAEAAQA9wAAAJIDAAAAAA==&#10;">
                  <v:imagedata r:id="rId65" o:title=""/>
                </v:shape>
                <v:shape id="Picture 55" o:spid="_x0000_s1079" type="#_x0000_t75" style="position:absolute;left:10924;top:10880;width:29;height: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KaRnDAAAA3AAAAA8AAABkcnMvZG93bnJldi54bWxEj0FrwkAUhO8F/8PyBG91YwKlRldRIdSL&#10;SFU8P7LPZDH7Nma3Gv+9Wyj0OMzMN8x82dtG3KnzxrGCyTgBQVw6bbhScDoW758gfEDW2DgmBU/y&#10;sFwM3uaYa/fgb7ofQiUihH2OCuoQ2lxKX9Zk0Y9dSxy9i+sshii7SuoOHxFuG5kmyYe0aDgu1NjS&#10;pqbyevixCqbTm0mySVqsTdHuv/ZPfeb1TqnRsF/NQATqw3/4r73VCtIsg98z8QjIx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EppGcMAAADcAAAADwAAAAAAAAAAAAAAAACf&#10;AgAAZHJzL2Rvd25yZXYueG1sUEsFBgAAAAAEAAQA9wAAAI8DAAAAAA==&#10;">
                  <v:imagedata r:id="rId66" o:title=""/>
                </v:shape>
                <v:shape id="Freeform 56" o:spid="_x0000_s1080" style="position:absolute;left:10654;top:10924;width:736;height:57;visibility:visible;mso-wrap-style:square;v-text-anchor:top" coordsize="11598,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bbrMQA&#10;AADcAAAADwAAAGRycy9kb3ducmV2LnhtbESPQWvCQBSE74L/YXlCb7oxltJEV5GipbdiFM+P7DMb&#10;zb5Ns6um/fVdodDjMDPfMItVbxtxo87XjhVMJwkI4tLpmisFh/12/ArCB2SNjWNS8E0eVsvhYIG5&#10;dnfe0a0IlYgQ9jkqMCG0uZS+NGTRT1xLHL2T6yyGKLtK6g7vEW4bmSbJi7RYc1ww2NKbofJSXK2C&#10;is8/aX3MPrOvkJ02hTk7ft8r9TTq13MQgfrwH/5rf2gF6ewZHmfi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m26zEAAAA3AAAAA8AAAAAAAAAAAAAAAAAmAIAAGRycy9k&#10;b3ducmV2LnhtbFBLBQYAAAAABAAEAPUAAACJAwAAAAA=&#10;" path="m7149,l,747,11598,895,7149,xe" fillcolor="#fdfdfd" stroked="f">
                  <v:path arrowok="t" o:connecttype="custom" o:connectlocs="2881,617;0,918;4674,978;2881,617" o:connectangles="0,0,0,0"/>
                </v:shape>
                <v:shape id="Picture 57" o:spid="_x0000_s1081" type="#_x0000_t75" style="position:absolute;left:11150;top:10853;width:44;height: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68W/FAAAA3AAAAA8AAABkcnMvZG93bnJldi54bWxEj0FrAjEUhO8F/0N4greaVWmV1ShaKBRK&#10;qe6K58fmuVncvCxJ1G1/fVMo9DjMzDfMatPbVtzIh8axgsk4A0FcOd1wreBYvj4uQISIrLF1TAq+&#10;KMBmPXhYYa7dnQ90K2ItEoRDjgpMjF0uZagMWQxj1xEn7+y8xZikr6X2eE9w28pplj1Liw2nBYMd&#10;vRiqLsXVKtif5vj+8Zl9+3K+Ky7masru3Cs1GvbbJYhIffwP/7XftILp7Al+z6QjIN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vFvxQAAANwAAAAPAAAAAAAAAAAAAAAA&#10;AJ8CAABkcnMvZG93bnJldi54bWxQSwUGAAAAAAQABAD3AAAAkQMAAAAA&#10;">
                  <v:imagedata r:id="rId67" o:title=""/>
                </v:shape>
                <v:shape id="Picture 58" o:spid="_x0000_s1082" type="#_x0000_t75" style="position:absolute;left:11197;top:10853;width:23;height: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ldk7GAAAA3AAAAA8AAABkcnMvZG93bnJldi54bWxEj09rwkAUxO+FfoflFbzVjX9qJXUVWyp4&#10;KEKj6PWRfc0Gs29DdhtjPr1bKHgcZuY3zGLV2Uq01PjSsYLRMAFBnDtdcqHgsN88z0H4gKyxckwK&#10;ruRhtXx8WGCq3YW/qc1CISKEfYoKTAh1KqXPDVn0Q1cTR+/HNRZDlE0hdYOXCLeVHCfJTFosOS4Y&#10;rOnDUH7Ofq2CV//Sms369Lnb90jv06/+aKpeqcFTt34DEagL9/B/e6sVjCcz+DsTj4Bc3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6V2TsYAAADcAAAADwAAAAAAAAAAAAAA&#10;AACfAgAAZHJzL2Rvd25yZXYueG1sUEsFBgAAAAAEAAQA9wAAAJIDAAAAAA==&#10;">
                  <v:imagedata r:id="rId68" o:title=""/>
                </v:shape>
                <v:shape id="Picture 59" o:spid="_x0000_s1083" type="#_x0000_t75" style="position:absolute;left:11224;top:10853;width:35;height: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gfSbFAAAA3AAAAA8AAABkcnMvZG93bnJldi54bWxEj0FrwkAUhO8F/8PyhN7qxqRUjW6CCIUW&#10;L1Y96O2x+0yC2bchu2r677uFQo/DzHzDrMrBtuJOvW8cK5hOEhDE2pmGKwXHw/vLHIQPyAZbx6Tg&#10;mzyUxehphblxD/6i+z5UIkLY56igDqHLpfS6Jot+4jri6F1cbzFE2VfS9PiIcNvKNEnepMWG40KN&#10;HW1q0tf9zSrQO8pwt3lNZ+dLe1pkevsZTlulnsfDegki0BD+w3/tD6MgzWbweyYeAVn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YH0mxQAAANwAAAAPAAAAAAAAAAAAAAAA&#10;AJ8CAABkcnMvZG93bnJldi54bWxQSwUGAAAAAAQABAD3AAAAkQMAAAAA&#10;">
                  <v:imagedata r:id="rId69" o:title=""/>
                </v:shape>
                <v:shape id="Picture 60" o:spid="_x0000_s1084" type="#_x0000_t75" style="position:absolute;left:11263;top:10853;width:44;height: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rhjrEAAAA3AAAAA8AAABkcnMvZG93bnJldi54bWxET01rwkAQvRf8D8sUvJRmU4ttSF2lCGIv&#10;FRqNXsfsmASzsyG7muTfdw+FHh/ve7EaTCPu1LnasoKXKAZBXFhdc6ngsN88JyCcR9bYWCYFIzlY&#10;LScPC0y17fmH7pkvRQhhl6KCyvs2ldIVFRl0kW2JA3exnUEfYFdK3WEfwk0jZ3H8Jg3WHBoqbGld&#10;UXHNbkbBNnva5jY/j5f3+jhvk9P3eZdrpaaPw+cHCE+D/xf/ub+0gtlrWBvOhCMgl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brhjrEAAAA3AAAAA8AAAAAAAAAAAAAAAAA&#10;nwIAAGRycy9kb3ducmV2LnhtbFBLBQYAAAAABAAEAPcAAACQAwAAAAA=&#10;">
                  <v:imagedata r:id="rId70" o:title=""/>
                </v:shape>
                <v:shape id="Picture 61" o:spid="_x0000_s1085" type="#_x0000_t75" style="position:absolute;left:11310;top:10853;width:18;height: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PAUXFAAAA3AAAAA8AAABkcnMvZG93bnJldi54bWxEj19rwkAQxN8L/Q7HFnwpumkKUqOniFTQ&#10;0hetf16X3DYJze2Fu1PTb98rFPo4zMxvmNmit626sg+NEw1PowwUS+lMI5WGw8d6+AIqRBJDrRPW&#10;8M0BFvP7uxkVxt1kx9d9rFSCSChIQx1jVyCGsmZLYeQ6luR9Om8pJukrNJ5uCW5bzLNsjJYaSQs1&#10;dbyqufzaX6yGs6HTW46PvHodL9+3R1zj2bdaDx765RRU5D7+h//aG6Mhf57A75l0BHD+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jwFFxQAAANwAAAAPAAAAAAAAAAAAAAAA&#10;AJ8CAABkcnMvZG93bnJldi54bWxQSwUGAAAAAAQABAD3AAAAkQMAAAAA&#10;">
                  <v:imagedata r:id="rId71" o:title=""/>
                </v:shape>
                <v:shape id="AutoShape 62" o:spid="_x0000_s1086" style="position:absolute;left:11331;top:10853;width:4;height:8;visibility:visible;mso-wrap-style:square;v-text-anchor:top" coordsize="74,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3X+8IA&#10;AADcAAAADwAAAGRycy9kb3ducmV2LnhtbERPz2vCMBS+D/wfwhO8iKaWMaQaRYShh11mBa/P5plW&#10;m5euiW3975fDYMeP7/d6O9hadNT6yrGCxTwBQVw4XbFRcM4/Z0sQPiBrrB2Tghd52G5Gb2vMtOv5&#10;m7pTMCKGsM9QQRlCk0npi5Is+rlriCN3c63FEGFrpG6xj+G2lmmSfEiLFceGEhval1Q8Tk+rIJ9W&#10;Mr3019fia8r3vNuZ+8/BKDUZD7sViEBD+Bf/uY9aQfoe58cz8Qj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fdf7wgAAANwAAAAPAAAAAAAAAAAAAAAAAJgCAABkcnMvZG93&#10;bnJldi54bWxQSwUGAAAAAAQABAD1AAAAhwMAAAAA&#10;" path="m61,82r-11,l50,111r11,l61,82xm61,l50,,3,69,1,72,,75r,7l73,82r,-9l11,73,47,19r2,-1l50,15r11,l61,xm61,15r-11,l50,73r11,l61,15xe" fillcolor="#fdfdfd" stroked="f">
                  <v:path arrowok="t" o:connecttype="custom" o:connectlocs="21,226;17,226;17,239;21,239;21,226;21,189;17,189;1,220;0,222;0,223;0,226;25,226;25,222;4,222;16,197;17,197;17,195;21,195;21,189;21,195;17,195;17,222;21,222;21,195" o:connectangles="0,0,0,0,0,0,0,0,0,0,0,0,0,0,0,0,0,0,0,0,0,0,0,0"/>
                </v:shape>
                <v:shape id="Picture 63" o:spid="_x0000_s1087" type="#_x0000_t75" style="position:absolute;left:11339;top:10853;width:15;height: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OfV/FAAAA3AAAAA8AAABkcnMvZG93bnJldi54bWxEj0FrwkAUhO+C/2F5Qi+iG6WKjW6CCLY9&#10;FRq152f2NUnNvg27W03/fbcg9DjMzDfMJu9NK67kfGNZwWyagCAurW64UnA87CcrED4ga2wtk4If&#10;8pBnw8EGU21v/E7XIlQiQtinqKAOoUul9GVNBv3UdsTR+7TOYIjSVVI7vEW4aeU8SZbSYMNxocaO&#10;djWVl+LbKCh7J78+Ts2St8/7Y3F+GT8t6E2ph1G/XYMI1If/8L39qhXMH2fwdyYeAZn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Dn1fxQAAANwAAAAPAAAAAAAAAAAAAAAA&#10;AJ8CAABkcnMvZG93bnJldi54bWxQSwUGAAAAAAQABAD3AAAAkQMAAAAA&#10;">
                  <v:imagedata r:id="rId72" o:title=""/>
                </v:shape>
                <v:shape id="Picture 64" o:spid="_x0000_s1088" type="#_x0000_t75" style="position:absolute;left:11271;top:10867;width:14;height: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JirbEAAAA3AAAAA8AAABkcnMvZG93bnJldi54bWxEj0uLwkAQhO+C/2FowZtODCKadZRFfB48&#10;+Djs3ppMmwQzPSEzatxfvyMIHouq+oqazhtTijvVrrCsYNCPQBCnVhecKTifVr0xCOeRNZaWScGT&#10;HMxn7dYUE20ffKD70WciQNglqCD3vkqkdGlOBl3fVsTBu9jaoA+yzqSu8RHgppRxFI2kwYLDQo4V&#10;LXJKr8ebUbDk9Xi73v/iLuLB5Tp5bv72P6xUt9N8f4Hw1PhP+N3eagXxMIbXmXAE5O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NJirbEAAAA3AAAAA8AAAAAAAAAAAAAAAAA&#10;nwIAAGRycy9kb3ducmV2LnhtbFBLBQYAAAAABAAEAPcAAACQAwAAAAA=&#10;">
                  <v:imagedata r:id="rId73" o:title=""/>
                </v:shape>
                <v:shape id="Picture 65" o:spid="_x0000_s1089" type="#_x0000_t75" style="position:absolute;left:11288;top:10868;width:16;height: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Sf3nFAAAA3AAAAA8AAABkcnMvZG93bnJldi54bWxEj0FrAjEUhO+C/yE8wZtma0uR1SjFUlpo&#10;D9VWvL7dPDeLm5c1ibr++6YgeBxm5htmvuxsI87kQ+1YwcM4A0FcOl1zpeD35200BREissbGMSm4&#10;UoDlot+bY67dhdd03sRKJAiHHBWYGNtcylAashjGriVO3t55izFJX0nt8ZLgtpGTLHuWFmtOCwZb&#10;WhkqD5uTVXDwurhmhflacfH6uV0f37/tcafUcNC9zEBE6uI9fGt/aAWTp0f4P5OOgF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Un95xQAAANwAAAAPAAAAAAAAAAAAAAAA&#10;AJ8CAABkcnMvZG93bnJldi54bWxQSwUGAAAAAAQABAD3AAAAkQMAAAAA&#10;">
                  <v:imagedata r:id="rId74" o:title=""/>
                </v:shape>
                <v:shape id="Picture 66" o:spid="_x0000_s1090" type="#_x0000_t75" style="position:absolute;left:11308;top:10868;width:19;height: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NmLbEAAAA3AAAAA8AAABkcnMvZG93bnJldi54bWxEj0GLwjAUhO+C/yE8wZumW0S0a5RFXJHV&#10;i9WDe3s0z7bYvJQma7v/3giCx2FmvmEWq85U4k6NKy0r+BhHIIgzq0vOFZxP36MZCOeRNVaWScE/&#10;OVgt+70FJtq2fKR76nMRIOwSVFB4XydSuqwgg25sa+LgXW1j0AfZ5FI32Aa4qWQcRVNpsOSwUGBN&#10;64KyW/pnFNDvNU7zrkazn98OP9vLZmfas1LDQff1CcJT59/hV3unFcSTCTzPhCMgl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eNmLbEAAAA3AAAAA8AAAAAAAAAAAAAAAAA&#10;nwIAAGRycy9kb3ducmV2LnhtbFBLBQYAAAAABAAEAPcAAACQAwAAAAA=&#10;">
                  <v:imagedata r:id="rId75" o:title=""/>
                </v:shape>
                <v:shape id="Picture 67" o:spid="_x0000_s1091" type="#_x0000_t75" style="position:absolute;left:11332;top:10868;width:22;height: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thGjHAAAA3AAAAA8AAABkcnMvZG93bnJldi54bWxEj0FrAjEUhO8F/0N4gpdSs9q6ymoUkQoF&#10;6aG2BY+PzXOzunlZN1G3/fWNUPA4zMw3zGzR2kpcqPGlYwWDfgKCOHe65ELB1+f6aQLCB2SNlWNS&#10;8EMeFvPOwwwz7a78QZdtKESEsM9QgQmhzqT0uSGLvu9q4ujtXWMxRNkUUjd4jXBbyWGSpNJiyXHB&#10;YE0rQ/lxe7YKdvoXd+vz+PXwPNiY6v0xPaXfqVK9brucggjUhnv4v/2mFQxfRnA7E4+AnP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IthGjHAAAA3AAAAA8AAAAAAAAAAAAA&#10;AAAAnwIAAGRycy9kb3ducmV2LnhtbFBLBQYAAAAABAAEAPcAAACTAwAAAAA=&#10;">
                  <v:imagedata r:id="rId76" o:title=""/>
                </v:shape>
                <v:shape id="Picture 68" o:spid="_x0000_s1092" type="#_x0000_t75" style="position:absolute;left:11195;top:10882;width:24;height: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Ic+DIAAAA3AAAAA8AAABkcnMvZG93bnJldi54bWxEj1FrwkAQhN+F/odjC30RvTRU0dRTiqVQ&#10;ChVqFfRtm9smwdxeyK0a++u9QqGPw8x8w8wWnavVidpQeTZwP0xAEefeVlwY2Hy+DCaggiBbrD2T&#10;gQsFWMxvejPMrD/zB53WUqgI4ZChgVKkybQOeUkOw9A3xNH79q1DibIttG3xHOGu1mmSjLXDiuNC&#10;iQ0tS8oP66Mz8Hx5m36lP8twWO22+1F/JNXuXYy5u+2eHkEJdfIf/mu/WgPpwxh+z8QjoOd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tyHPgyAAAANwAAAAPAAAAAAAAAAAA&#10;AAAAAJ8CAABkcnMvZG93bnJldi54bWxQSwUGAAAAAAQABAD3AAAAlAMAAAAA&#10;">
                  <v:imagedata r:id="rId77" o:title=""/>
                </v:shape>
                <v:shape id="Picture 69" o:spid="_x0000_s1093" type="#_x0000_t75" style="position:absolute;left:11210;top:10882;width:144;height: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GNBHGAAAA3AAAAA8AAABkcnMvZG93bnJldi54bWxEj0FrAjEUhO+C/yE8oTfN1pYqq1GkIBS8&#10;dFdpPT43r5u0m5dlE3XbX98UCh6HmfmGWa5714gLdcF6VnA/yUAQV15brhUc9tvxHESIyBobz6Tg&#10;mwKsV8PBEnPtr1zQpYy1SBAOOSowMba5lKEy5DBMfEucvA/fOYxJdrXUHV4T3DVymmVP0qHltGCw&#10;pWdD1Vd5dgpe5WFT/hxP78Xn9qE/HY3dvRVWqbtRv1mAiNTHW/i//aIVTB9n8HcmHQG5+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cY0EcYAAADcAAAADwAAAAAAAAAAAAAA&#10;AACfAgAAZHJzL2Rvd25yZXYueG1sUEsFBgAAAAAEAAQA9wAAAJIDAAAAAA==&#10;">
                  <v:imagedata r:id="rId78" o:title=""/>
                </v:shape>
                <w10:wrap anchorx="page"/>
              </v:group>
            </w:pict>
          </mc:Fallback>
        </mc:AlternateContent>
      </w:r>
      <w:r w:rsidR="007C599E">
        <w:rPr>
          <w:rFonts w:ascii="Times New Roman"/>
          <w:sz w:val="20"/>
        </w:rPr>
        <w:tab/>
      </w:r>
      <w:bookmarkStart w:id="0" w:name="_GoBack"/>
      <w:bookmarkEnd w:id="0"/>
    </w:p>
    <w:p w:rsidR="007C4D4B" w:rsidRDefault="007C4D4B">
      <w:pPr>
        <w:spacing w:line="861" w:lineRule="exact"/>
        <w:ind w:left="3522" w:right="3021"/>
        <w:jc w:val="center"/>
        <w:rPr>
          <w:b/>
          <w:color w:val="00AFEF"/>
          <w:sz w:val="72"/>
        </w:rPr>
      </w:pPr>
    </w:p>
    <w:p w:rsidR="007C4D4B" w:rsidRDefault="007C4D4B">
      <w:pPr>
        <w:spacing w:line="861" w:lineRule="exact"/>
        <w:ind w:left="3522" w:right="3021"/>
        <w:jc w:val="center"/>
        <w:rPr>
          <w:b/>
          <w:color w:val="00AFEF"/>
          <w:sz w:val="72"/>
        </w:rPr>
      </w:pPr>
    </w:p>
    <w:p w:rsidR="007C4D4B" w:rsidRDefault="007C4D4B">
      <w:pPr>
        <w:spacing w:line="861" w:lineRule="exact"/>
        <w:ind w:left="3522" w:right="3021"/>
        <w:jc w:val="center"/>
        <w:rPr>
          <w:b/>
          <w:color w:val="00AFEF"/>
          <w:sz w:val="72"/>
        </w:rPr>
      </w:pPr>
    </w:p>
    <w:p w:rsidR="007C4D4B" w:rsidRDefault="007C4D4B">
      <w:pPr>
        <w:spacing w:line="861" w:lineRule="exact"/>
        <w:ind w:left="3522" w:right="3021"/>
        <w:jc w:val="center"/>
        <w:rPr>
          <w:b/>
          <w:color w:val="00AFEF"/>
          <w:sz w:val="72"/>
        </w:rPr>
      </w:pPr>
    </w:p>
    <w:p w:rsidR="007C4D4B" w:rsidRDefault="007C4D4B">
      <w:pPr>
        <w:spacing w:line="861" w:lineRule="exact"/>
        <w:ind w:left="3522" w:right="3021"/>
        <w:jc w:val="center"/>
        <w:rPr>
          <w:b/>
          <w:color w:val="00AFEF"/>
          <w:sz w:val="72"/>
        </w:rPr>
      </w:pPr>
    </w:p>
    <w:p w:rsidR="00763F14" w:rsidRDefault="007C4D4B" w:rsidP="007C4D4B">
      <w:pPr>
        <w:spacing w:line="861" w:lineRule="exact"/>
        <w:ind w:left="2160" w:right="3021" w:firstLine="720"/>
        <w:jc w:val="center"/>
        <w:rPr>
          <w:b/>
          <w:color w:val="00AFEF"/>
          <w:sz w:val="72"/>
        </w:rPr>
      </w:pPr>
      <w:r>
        <w:rPr>
          <w:b/>
          <w:color w:val="00AFEF"/>
          <w:sz w:val="72"/>
        </w:rPr>
        <w:t xml:space="preserve">    </w:t>
      </w:r>
    </w:p>
    <w:p w:rsidR="00763F14" w:rsidRDefault="00763F14" w:rsidP="007C4D4B">
      <w:pPr>
        <w:spacing w:line="861" w:lineRule="exact"/>
        <w:ind w:left="2160" w:right="3021" w:firstLine="720"/>
        <w:jc w:val="center"/>
        <w:rPr>
          <w:b/>
          <w:color w:val="00AFEF"/>
          <w:sz w:val="72"/>
        </w:rPr>
      </w:pPr>
    </w:p>
    <w:p w:rsidR="00763F14" w:rsidRDefault="00763F14" w:rsidP="007C4D4B">
      <w:pPr>
        <w:spacing w:line="861" w:lineRule="exact"/>
        <w:ind w:left="2160" w:right="3021" w:firstLine="720"/>
        <w:jc w:val="center"/>
        <w:rPr>
          <w:b/>
          <w:color w:val="00AFEF"/>
          <w:sz w:val="72"/>
        </w:rPr>
      </w:pPr>
      <w:r>
        <w:rPr>
          <w:noProof/>
          <w:lang w:val="en-GB" w:eastAsia="en-GB"/>
        </w:rPr>
        <w:drawing>
          <wp:anchor distT="0" distB="0" distL="114300" distR="114300" simplePos="0" relativeHeight="503294336" behindDoc="0" locked="0" layoutInCell="1" allowOverlap="1">
            <wp:simplePos x="0" y="0"/>
            <wp:positionH relativeFrom="page">
              <wp:align>center</wp:align>
            </wp:positionH>
            <wp:positionV relativeFrom="paragraph">
              <wp:posOffset>8255</wp:posOffset>
            </wp:positionV>
            <wp:extent cx="4953000" cy="101854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cstate="print">
                      <a:extLst>
                        <a:ext uri="{28A0092B-C50C-407E-A947-70E740481C1C}">
                          <a14:useLocalDpi xmlns:a14="http://schemas.microsoft.com/office/drawing/2010/main" val="0"/>
                        </a:ext>
                      </a:extLst>
                    </a:blip>
                    <a:srcRect l="15118" t="36865" r="49367" b="50140"/>
                    <a:stretch/>
                  </pic:blipFill>
                  <pic:spPr bwMode="auto">
                    <a:xfrm>
                      <a:off x="0" y="0"/>
                      <a:ext cx="4953000" cy="1018540"/>
                    </a:xfrm>
                    <a:prstGeom prst="rect">
                      <a:avLst/>
                    </a:prstGeom>
                    <a:ln>
                      <a:noFill/>
                    </a:ln>
                    <a:extLst>
                      <a:ext uri="{53640926-AAD7-44D8-BBD7-CCE9431645EC}">
                        <a14:shadowObscured xmlns:a14="http://schemas.microsoft.com/office/drawing/2010/main"/>
                      </a:ext>
                    </a:extLst>
                  </pic:spPr>
                </pic:pic>
              </a:graphicData>
            </a:graphic>
          </wp:anchor>
        </w:drawing>
      </w:r>
    </w:p>
    <w:p w:rsidR="00763F14" w:rsidRDefault="00763F14" w:rsidP="007C4D4B">
      <w:pPr>
        <w:spacing w:line="861" w:lineRule="exact"/>
        <w:ind w:left="2160" w:right="3021" w:firstLine="720"/>
        <w:jc w:val="center"/>
        <w:rPr>
          <w:b/>
          <w:color w:val="365F91" w:themeColor="accent1" w:themeShade="BF"/>
          <w:sz w:val="72"/>
        </w:rPr>
      </w:pPr>
    </w:p>
    <w:p w:rsidR="00763F14" w:rsidRDefault="00763F14" w:rsidP="007C4D4B">
      <w:pPr>
        <w:spacing w:line="861" w:lineRule="exact"/>
        <w:ind w:left="2160" w:right="3021" w:firstLine="720"/>
        <w:jc w:val="center"/>
        <w:rPr>
          <w:b/>
          <w:color w:val="365F91" w:themeColor="accent1" w:themeShade="BF"/>
          <w:sz w:val="72"/>
        </w:rPr>
      </w:pPr>
    </w:p>
    <w:p w:rsidR="00B20C3F" w:rsidRDefault="00E52D40" w:rsidP="007C4D4B">
      <w:pPr>
        <w:spacing w:line="861" w:lineRule="exact"/>
        <w:ind w:left="2160" w:right="3021" w:firstLine="720"/>
        <w:jc w:val="center"/>
        <w:rPr>
          <w:b/>
          <w:color w:val="365F91" w:themeColor="accent1" w:themeShade="BF"/>
          <w:sz w:val="72"/>
        </w:rPr>
      </w:pPr>
      <w:r>
        <w:rPr>
          <w:b/>
          <w:color w:val="365F91" w:themeColor="accent1" w:themeShade="BF"/>
          <w:sz w:val="72"/>
        </w:rPr>
        <w:t xml:space="preserve">   </w:t>
      </w:r>
      <w:r w:rsidR="00455D24">
        <w:rPr>
          <w:b/>
          <w:color w:val="365F91" w:themeColor="accent1" w:themeShade="BF"/>
          <w:sz w:val="72"/>
        </w:rPr>
        <w:t xml:space="preserve">Primary </w:t>
      </w:r>
      <w:r w:rsidR="00102915" w:rsidRPr="00763F14">
        <w:rPr>
          <w:b/>
          <w:color w:val="365F91" w:themeColor="accent1" w:themeShade="BF"/>
          <w:sz w:val="72"/>
        </w:rPr>
        <w:t>Class</w:t>
      </w:r>
      <w:r w:rsidR="007C4D4B" w:rsidRPr="00763F14">
        <w:rPr>
          <w:b/>
          <w:color w:val="365F91" w:themeColor="accent1" w:themeShade="BF"/>
          <w:sz w:val="72"/>
        </w:rPr>
        <w:t xml:space="preserve"> </w:t>
      </w:r>
      <w:r w:rsidR="00AD6F66">
        <w:rPr>
          <w:b/>
          <w:color w:val="365F91" w:themeColor="accent1" w:themeShade="BF"/>
          <w:sz w:val="72"/>
        </w:rPr>
        <w:t xml:space="preserve">   </w:t>
      </w:r>
      <w:r w:rsidR="00B20C3F">
        <w:rPr>
          <w:b/>
          <w:color w:val="365F91" w:themeColor="accent1" w:themeShade="BF"/>
          <w:sz w:val="72"/>
        </w:rPr>
        <w:t xml:space="preserve">      </w:t>
      </w:r>
    </w:p>
    <w:p w:rsidR="00186C5C" w:rsidRPr="00763F14" w:rsidRDefault="007C4D4B" w:rsidP="007C4D4B">
      <w:pPr>
        <w:spacing w:line="861" w:lineRule="exact"/>
        <w:ind w:left="2160" w:right="3021" w:firstLine="720"/>
        <w:jc w:val="center"/>
        <w:rPr>
          <w:b/>
          <w:color w:val="365F91" w:themeColor="accent1" w:themeShade="BF"/>
          <w:sz w:val="72"/>
        </w:rPr>
      </w:pPr>
      <w:r w:rsidRPr="00763F14">
        <w:rPr>
          <w:b/>
          <w:color w:val="365F91" w:themeColor="accent1" w:themeShade="BF"/>
          <w:sz w:val="72"/>
        </w:rPr>
        <w:t>Teacher</w:t>
      </w:r>
    </w:p>
    <w:p w:rsidR="00E806D4" w:rsidRDefault="007C4D4B" w:rsidP="00E806D4">
      <w:pPr>
        <w:ind w:left="3680" w:right="3022"/>
        <w:jc w:val="both"/>
        <w:rPr>
          <w:b/>
          <w:color w:val="365F91" w:themeColor="accent1" w:themeShade="BF"/>
          <w:sz w:val="72"/>
        </w:rPr>
      </w:pPr>
      <w:r w:rsidRPr="00763F14">
        <w:rPr>
          <w:b/>
          <w:color w:val="365F91" w:themeColor="accent1" w:themeShade="BF"/>
          <w:sz w:val="72"/>
        </w:rPr>
        <w:t>Application Pack</w:t>
      </w:r>
      <w:r w:rsidR="00E806D4">
        <w:rPr>
          <w:b/>
          <w:color w:val="365F91" w:themeColor="accent1" w:themeShade="BF"/>
          <w:sz w:val="72"/>
        </w:rPr>
        <w:t xml:space="preserve"> </w:t>
      </w:r>
    </w:p>
    <w:p w:rsidR="00186C5C" w:rsidRPr="00E806D4" w:rsidRDefault="00186C5C" w:rsidP="00E806D4">
      <w:pPr>
        <w:spacing w:line="879" w:lineRule="exact"/>
        <w:jc w:val="both"/>
        <w:rPr>
          <w:b/>
          <w:color w:val="365F91" w:themeColor="accent1" w:themeShade="BF"/>
          <w:sz w:val="72"/>
        </w:rPr>
        <w:sectPr w:rsidR="00186C5C" w:rsidRPr="00E806D4">
          <w:type w:val="continuous"/>
          <w:pgSz w:w="11930" w:h="16850"/>
          <w:pgMar w:top="0" w:right="220" w:bottom="0" w:left="0" w:header="720" w:footer="720" w:gutter="0"/>
          <w:cols w:space="720"/>
        </w:sectPr>
      </w:pPr>
    </w:p>
    <w:p w:rsidR="00186C5C" w:rsidRDefault="00D9737F">
      <w:pPr>
        <w:pStyle w:val="BodyText"/>
        <w:rPr>
          <w:sz w:val="20"/>
        </w:rPr>
      </w:pPr>
      <w:r>
        <w:rPr>
          <w:noProof/>
          <w:sz w:val="20"/>
          <w:lang w:val="en-GB" w:eastAsia="en-GB"/>
        </w:rPr>
        <w:lastRenderedPageBreak/>
        <mc:AlternateContent>
          <mc:Choice Requires="wpg">
            <w:drawing>
              <wp:inline distT="0" distB="0" distL="0" distR="0">
                <wp:extent cx="7414260" cy="2314575"/>
                <wp:effectExtent l="0" t="0" r="0" b="0"/>
                <wp:docPr id="5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4260" cy="2314575"/>
                          <a:chOff x="0" y="0"/>
                          <a:chExt cx="11676" cy="3645"/>
                        </a:xfrm>
                      </wpg:grpSpPr>
                      <pic:pic xmlns:pic="http://schemas.openxmlformats.org/drawingml/2006/picture">
                        <pic:nvPicPr>
                          <pic:cNvPr id="51" name="Picture 16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666" y="317"/>
                            <a:ext cx="980" cy="1004"/>
                          </a:xfrm>
                          <a:prstGeom prst="rect">
                            <a:avLst/>
                          </a:prstGeom>
                          <a:noFill/>
                          <a:extLst>
                            <a:ext uri="{909E8E84-426E-40DD-AFC4-6F175D3DCCD1}">
                              <a14:hiddenFill xmlns:a14="http://schemas.microsoft.com/office/drawing/2010/main">
                                <a:solidFill>
                                  <a:srgbClr val="FFFFFF"/>
                                </a:solidFill>
                              </a14:hiddenFill>
                            </a:ext>
                          </a:extLst>
                        </pic:spPr>
                      </pic:pic>
                      <wps:wsp>
                        <wps:cNvPr id="52" name="Freeform 167"/>
                        <wps:cNvSpPr>
                          <a:spLocks/>
                        </wps:cNvSpPr>
                        <wps:spPr bwMode="auto">
                          <a:xfrm>
                            <a:off x="0" y="0"/>
                            <a:ext cx="1579" cy="2920"/>
                          </a:xfrm>
                          <a:custGeom>
                            <a:avLst/>
                            <a:gdLst>
                              <a:gd name="T0" fmla="*/ 1578 w 1579"/>
                              <a:gd name="T1" fmla="*/ 0 h 2920"/>
                              <a:gd name="T2" fmla="*/ 0 w 1579"/>
                              <a:gd name="T3" fmla="*/ 0 h 2920"/>
                              <a:gd name="T4" fmla="*/ 0 w 1579"/>
                              <a:gd name="T5" fmla="*/ 2920 h 2920"/>
                              <a:gd name="T6" fmla="*/ 1578 w 1579"/>
                              <a:gd name="T7" fmla="*/ 2706 h 2920"/>
                              <a:gd name="T8" fmla="*/ 1578 w 1579"/>
                              <a:gd name="T9" fmla="*/ 0 h 29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79" h="2920">
                                <a:moveTo>
                                  <a:pt x="1578" y="0"/>
                                </a:moveTo>
                                <a:lnTo>
                                  <a:pt x="0" y="0"/>
                                </a:lnTo>
                                <a:lnTo>
                                  <a:pt x="0" y="2920"/>
                                </a:lnTo>
                                <a:lnTo>
                                  <a:pt x="1578" y="2706"/>
                                </a:lnTo>
                                <a:lnTo>
                                  <a:pt x="1578" y="0"/>
                                </a:lnTo>
                                <a:close/>
                              </a:path>
                            </a:pathLst>
                          </a:custGeom>
                          <a:solidFill>
                            <a:srgbClr val="1812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 name="Picture 16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70" y="542"/>
                            <a:ext cx="4195" cy="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16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578" y="0"/>
                            <a:ext cx="10037" cy="28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Picture 16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8521" y="0"/>
                            <a:ext cx="1792" cy="2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16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5434" y="0"/>
                            <a:ext cx="2188" cy="21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16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0027" y="150"/>
                            <a:ext cx="658" cy="6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16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9879" y="0"/>
                            <a:ext cx="217" cy="2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16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6479" y="0"/>
                            <a:ext cx="2197" cy="20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15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10860" y="0"/>
                            <a:ext cx="755" cy="11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15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9805" y="0"/>
                            <a:ext cx="389" cy="4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15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10754" y="0"/>
                            <a:ext cx="861" cy="1046"/>
                          </a:xfrm>
                          <a:prstGeom prst="rect">
                            <a:avLst/>
                          </a:prstGeom>
                          <a:noFill/>
                          <a:extLst>
                            <a:ext uri="{909E8E84-426E-40DD-AFC4-6F175D3DCCD1}">
                              <a14:hiddenFill xmlns:a14="http://schemas.microsoft.com/office/drawing/2010/main">
                                <a:solidFill>
                                  <a:srgbClr val="FFFFFF"/>
                                </a:solidFill>
                              </a14:hiddenFill>
                            </a:ext>
                          </a:extLst>
                        </pic:spPr>
                      </pic:pic>
                      <wps:wsp>
                        <wps:cNvPr id="63" name="AutoShape 156"/>
                        <wps:cNvSpPr>
                          <a:spLocks/>
                        </wps:cNvSpPr>
                        <wps:spPr bwMode="auto">
                          <a:xfrm>
                            <a:off x="1599" y="426"/>
                            <a:ext cx="269" cy="267"/>
                          </a:xfrm>
                          <a:custGeom>
                            <a:avLst/>
                            <a:gdLst>
                              <a:gd name="T0" fmla="*/ 162 w 269"/>
                              <a:gd name="T1" fmla="*/ 426 h 267"/>
                              <a:gd name="T2" fmla="*/ 108 w 269"/>
                              <a:gd name="T3" fmla="*/ 426 h 267"/>
                              <a:gd name="T4" fmla="*/ 0 w 269"/>
                              <a:gd name="T5" fmla="*/ 693 h 267"/>
                              <a:gd name="T6" fmla="*/ 74 w 269"/>
                              <a:gd name="T7" fmla="*/ 693 h 267"/>
                              <a:gd name="T8" fmla="*/ 89 w 269"/>
                              <a:gd name="T9" fmla="*/ 654 h 267"/>
                              <a:gd name="T10" fmla="*/ 253 w 269"/>
                              <a:gd name="T11" fmla="*/ 654 h 267"/>
                              <a:gd name="T12" fmla="*/ 231 w 269"/>
                              <a:gd name="T13" fmla="*/ 600 h 267"/>
                              <a:gd name="T14" fmla="*/ 107 w 269"/>
                              <a:gd name="T15" fmla="*/ 600 h 267"/>
                              <a:gd name="T16" fmla="*/ 135 w 269"/>
                              <a:gd name="T17" fmla="*/ 509 h 267"/>
                              <a:gd name="T18" fmla="*/ 195 w 269"/>
                              <a:gd name="T19" fmla="*/ 509 h 267"/>
                              <a:gd name="T20" fmla="*/ 162 w 269"/>
                              <a:gd name="T21" fmla="*/ 426 h 267"/>
                              <a:gd name="T22" fmla="*/ 253 w 269"/>
                              <a:gd name="T23" fmla="*/ 654 h 267"/>
                              <a:gd name="T24" fmla="*/ 182 w 269"/>
                              <a:gd name="T25" fmla="*/ 654 h 267"/>
                              <a:gd name="T26" fmla="*/ 194 w 269"/>
                              <a:gd name="T27" fmla="*/ 693 h 267"/>
                              <a:gd name="T28" fmla="*/ 269 w 269"/>
                              <a:gd name="T29" fmla="*/ 693 h 267"/>
                              <a:gd name="T30" fmla="*/ 253 w 269"/>
                              <a:gd name="T31" fmla="*/ 654 h 267"/>
                              <a:gd name="T32" fmla="*/ 195 w 269"/>
                              <a:gd name="T33" fmla="*/ 509 h 267"/>
                              <a:gd name="T34" fmla="*/ 135 w 269"/>
                              <a:gd name="T35" fmla="*/ 509 h 267"/>
                              <a:gd name="T36" fmla="*/ 164 w 269"/>
                              <a:gd name="T37" fmla="*/ 600 h 267"/>
                              <a:gd name="T38" fmla="*/ 231 w 269"/>
                              <a:gd name="T39" fmla="*/ 600 h 267"/>
                              <a:gd name="T40" fmla="*/ 195 w 269"/>
                              <a:gd name="T41" fmla="*/ 509 h 26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69" h="267">
                                <a:moveTo>
                                  <a:pt x="162" y="0"/>
                                </a:moveTo>
                                <a:lnTo>
                                  <a:pt x="108" y="0"/>
                                </a:lnTo>
                                <a:lnTo>
                                  <a:pt x="0" y="267"/>
                                </a:lnTo>
                                <a:lnTo>
                                  <a:pt x="74" y="267"/>
                                </a:lnTo>
                                <a:lnTo>
                                  <a:pt x="89" y="228"/>
                                </a:lnTo>
                                <a:lnTo>
                                  <a:pt x="253" y="228"/>
                                </a:lnTo>
                                <a:lnTo>
                                  <a:pt x="231" y="174"/>
                                </a:lnTo>
                                <a:lnTo>
                                  <a:pt x="107" y="174"/>
                                </a:lnTo>
                                <a:lnTo>
                                  <a:pt x="135" y="83"/>
                                </a:lnTo>
                                <a:lnTo>
                                  <a:pt x="195" y="83"/>
                                </a:lnTo>
                                <a:lnTo>
                                  <a:pt x="162" y="0"/>
                                </a:lnTo>
                                <a:close/>
                                <a:moveTo>
                                  <a:pt x="253" y="228"/>
                                </a:moveTo>
                                <a:lnTo>
                                  <a:pt x="182" y="228"/>
                                </a:lnTo>
                                <a:lnTo>
                                  <a:pt x="194" y="267"/>
                                </a:lnTo>
                                <a:lnTo>
                                  <a:pt x="269" y="267"/>
                                </a:lnTo>
                                <a:lnTo>
                                  <a:pt x="253" y="228"/>
                                </a:lnTo>
                                <a:close/>
                                <a:moveTo>
                                  <a:pt x="195" y="83"/>
                                </a:moveTo>
                                <a:lnTo>
                                  <a:pt x="135" y="83"/>
                                </a:lnTo>
                                <a:lnTo>
                                  <a:pt x="164" y="174"/>
                                </a:lnTo>
                                <a:lnTo>
                                  <a:pt x="231" y="174"/>
                                </a:lnTo>
                                <a:lnTo>
                                  <a:pt x="195" y="83"/>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AutoShape 155"/>
                        <wps:cNvSpPr>
                          <a:spLocks/>
                        </wps:cNvSpPr>
                        <wps:spPr bwMode="auto">
                          <a:xfrm>
                            <a:off x="1874" y="486"/>
                            <a:ext cx="164" cy="215"/>
                          </a:xfrm>
                          <a:custGeom>
                            <a:avLst/>
                            <a:gdLst>
                              <a:gd name="T0" fmla="*/ 59 w 164"/>
                              <a:gd name="T1" fmla="*/ 633 h 215"/>
                              <a:gd name="T2" fmla="*/ 0 w 164"/>
                              <a:gd name="T3" fmla="*/ 633 h 215"/>
                              <a:gd name="T4" fmla="*/ 11 w 164"/>
                              <a:gd name="T5" fmla="*/ 666 h 215"/>
                              <a:gd name="T6" fmla="*/ 32 w 164"/>
                              <a:gd name="T7" fmla="*/ 687 h 215"/>
                              <a:gd name="T8" fmla="*/ 57 w 164"/>
                              <a:gd name="T9" fmla="*/ 698 h 215"/>
                              <a:gd name="T10" fmla="*/ 82 w 164"/>
                              <a:gd name="T11" fmla="*/ 701 h 215"/>
                              <a:gd name="T12" fmla="*/ 113 w 164"/>
                              <a:gd name="T13" fmla="*/ 696 h 215"/>
                              <a:gd name="T14" fmla="*/ 139 w 164"/>
                              <a:gd name="T15" fmla="*/ 682 h 215"/>
                              <a:gd name="T16" fmla="*/ 156 w 164"/>
                              <a:gd name="T17" fmla="*/ 660 h 215"/>
                              <a:gd name="T18" fmla="*/ 158 w 164"/>
                              <a:gd name="T19" fmla="*/ 653 h 215"/>
                              <a:gd name="T20" fmla="*/ 62 w 164"/>
                              <a:gd name="T21" fmla="*/ 653 h 215"/>
                              <a:gd name="T22" fmla="*/ 59 w 164"/>
                              <a:gd name="T23" fmla="*/ 633 h 215"/>
                              <a:gd name="T24" fmla="*/ 80 w 164"/>
                              <a:gd name="T25" fmla="*/ 486 h 215"/>
                              <a:gd name="T26" fmla="*/ 51 w 164"/>
                              <a:gd name="T27" fmla="*/ 491 h 215"/>
                              <a:gd name="T28" fmla="*/ 26 w 164"/>
                              <a:gd name="T29" fmla="*/ 504 h 215"/>
                              <a:gd name="T30" fmla="*/ 9 w 164"/>
                              <a:gd name="T31" fmla="*/ 525 h 215"/>
                              <a:gd name="T32" fmla="*/ 3 w 164"/>
                              <a:gd name="T33" fmla="*/ 552 h 215"/>
                              <a:gd name="T34" fmla="*/ 6 w 164"/>
                              <a:gd name="T35" fmla="*/ 570 h 215"/>
                              <a:gd name="T36" fmla="*/ 16 w 164"/>
                              <a:gd name="T37" fmla="*/ 585 h 215"/>
                              <a:gd name="T38" fmla="*/ 32 w 164"/>
                              <a:gd name="T39" fmla="*/ 596 h 215"/>
                              <a:gd name="T40" fmla="*/ 50 w 164"/>
                              <a:gd name="T41" fmla="*/ 605 h 215"/>
                              <a:gd name="T42" fmla="*/ 74 w 164"/>
                              <a:gd name="T43" fmla="*/ 614 h 215"/>
                              <a:gd name="T44" fmla="*/ 91 w 164"/>
                              <a:gd name="T45" fmla="*/ 620 h 215"/>
                              <a:gd name="T46" fmla="*/ 100 w 164"/>
                              <a:gd name="T47" fmla="*/ 627 h 215"/>
                              <a:gd name="T48" fmla="*/ 103 w 164"/>
                              <a:gd name="T49" fmla="*/ 636 h 215"/>
                              <a:gd name="T50" fmla="*/ 103 w 164"/>
                              <a:gd name="T51" fmla="*/ 647 h 215"/>
                              <a:gd name="T52" fmla="*/ 92 w 164"/>
                              <a:gd name="T53" fmla="*/ 653 h 215"/>
                              <a:gd name="T54" fmla="*/ 158 w 164"/>
                              <a:gd name="T55" fmla="*/ 653 h 215"/>
                              <a:gd name="T56" fmla="*/ 163 w 164"/>
                              <a:gd name="T57" fmla="*/ 632 h 215"/>
                              <a:gd name="T58" fmla="*/ 157 w 164"/>
                              <a:gd name="T59" fmla="*/ 605 h 215"/>
                              <a:gd name="T60" fmla="*/ 140 w 164"/>
                              <a:gd name="T61" fmla="*/ 588 h 215"/>
                              <a:gd name="T62" fmla="*/ 118 w 164"/>
                              <a:gd name="T63" fmla="*/ 577 h 215"/>
                              <a:gd name="T64" fmla="*/ 92 w 164"/>
                              <a:gd name="T65" fmla="*/ 569 h 215"/>
                              <a:gd name="T66" fmla="*/ 77 w 164"/>
                              <a:gd name="T67" fmla="*/ 564 h 215"/>
                              <a:gd name="T68" fmla="*/ 62 w 164"/>
                              <a:gd name="T69" fmla="*/ 558 h 215"/>
                              <a:gd name="T70" fmla="*/ 62 w 164"/>
                              <a:gd name="T71" fmla="*/ 542 h 215"/>
                              <a:gd name="T72" fmla="*/ 67 w 164"/>
                              <a:gd name="T73" fmla="*/ 534 h 215"/>
                              <a:gd name="T74" fmla="*/ 152 w 164"/>
                              <a:gd name="T75" fmla="*/ 534 h 215"/>
                              <a:gd name="T76" fmla="*/ 147 w 164"/>
                              <a:gd name="T77" fmla="*/ 517 h 215"/>
                              <a:gd name="T78" fmla="*/ 126 w 164"/>
                              <a:gd name="T79" fmla="*/ 498 h 215"/>
                              <a:gd name="T80" fmla="*/ 102 w 164"/>
                              <a:gd name="T81" fmla="*/ 488 h 215"/>
                              <a:gd name="T82" fmla="*/ 80 w 164"/>
                              <a:gd name="T83" fmla="*/ 486 h 215"/>
                              <a:gd name="T84" fmla="*/ 152 w 164"/>
                              <a:gd name="T85" fmla="*/ 534 h 215"/>
                              <a:gd name="T86" fmla="*/ 97 w 164"/>
                              <a:gd name="T87" fmla="*/ 534 h 215"/>
                              <a:gd name="T88" fmla="*/ 98 w 164"/>
                              <a:gd name="T89" fmla="*/ 545 h 215"/>
                              <a:gd name="T90" fmla="*/ 98 w 164"/>
                              <a:gd name="T91" fmla="*/ 549 h 215"/>
                              <a:gd name="T92" fmla="*/ 157 w 164"/>
                              <a:gd name="T93" fmla="*/ 549 h 215"/>
                              <a:gd name="T94" fmla="*/ 152 w 164"/>
                              <a:gd name="T95" fmla="*/ 534 h 215"/>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164" h="215">
                                <a:moveTo>
                                  <a:pt x="59" y="147"/>
                                </a:moveTo>
                                <a:lnTo>
                                  <a:pt x="0" y="147"/>
                                </a:lnTo>
                                <a:lnTo>
                                  <a:pt x="11" y="180"/>
                                </a:lnTo>
                                <a:lnTo>
                                  <a:pt x="32" y="201"/>
                                </a:lnTo>
                                <a:lnTo>
                                  <a:pt x="57" y="212"/>
                                </a:lnTo>
                                <a:lnTo>
                                  <a:pt x="82" y="215"/>
                                </a:lnTo>
                                <a:lnTo>
                                  <a:pt x="113" y="210"/>
                                </a:lnTo>
                                <a:lnTo>
                                  <a:pt x="139" y="196"/>
                                </a:lnTo>
                                <a:lnTo>
                                  <a:pt x="156" y="174"/>
                                </a:lnTo>
                                <a:lnTo>
                                  <a:pt x="158" y="167"/>
                                </a:lnTo>
                                <a:lnTo>
                                  <a:pt x="62" y="167"/>
                                </a:lnTo>
                                <a:lnTo>
                                  <a:pt x="59" y="147"/>
                                </a:lnTo>
                                <a:close/>
                                <a:moveTo>
                                  <a:pt x="80" y="0"/>
                                </a:moveTo>
                                <a:lnTo>
                                  <a:pt x="51" y="5"/>
                                </a:lnTo>
                                <a:lnTo>
                                  <a:pt x="26" y="18"/>
                                </a:lnTo>
                                <a:lnTo>
                                  <a:pt x="9" y="39"/>
                                </a:lnTo>
                                <a:lnTo>
                                  <a:pt x="3" y="66"/>
                                </a:lnTo>
                                <a:lnTo>
                                  <a:pt x="6" y="84"/>
                                </a:lnTo>
                                <a:lnTo>
                                  <a:pt x="16" y="99"/>
                                </a:lnTo>
                                <a:lnTo>
                                  <a:pt x="32" y="110"/>
                                </a:lnTo>
                                <a:lnTo>
                                  <a:pt x="50" y="119"/>
                                </a:lnTo>
                                <a:lnTo>
                                  <a:pt x="74" y="128"/>
                                </a:lnTo>
                                <a:lnTo>
                                  <a:pt x="91" y="134"/>
                                </a:lnTo>
                                <a:lnTo>
                                  <a:pt x="100" y="141"/>
                                </a:lnTo>
                                <a:lnTo>
                                  <a:pt x="103" y="150"/>
                                </a:lnTo>
                                <a:lnTo>
                                  <a:pt x="103" y="161"/>
                                </a:lnTo>
                                <a:lnTo>
                                  <a:pt x="92" y="167"/>
                                </a:lnTo>
                                <a:lnTo>
                                  <a:pt x="158" y="167"/>
                                </a:lnTo>
                                <a:lnTo>
                                  <a:pt x="163" y="146"/>
                                </a:lnTo>
                                <a:lnTo>
                                  <a:pt x="157" y="119"/>
                                </a:lnTo>
                                <a:lnTo>
                                  <a:pt x="140" y="102"/>
                                </a:lnTo>
                                <a:lnTo>
                                  <a:pt x="118" y="91"/>
                                </a:lnTo>
                                <a:lnTo>
                                  <a:pt x="92" y="83"/>
                                </a:lnTo>
                                <a:lnTo>
                                  <a:pt x="77" y="78"/>
                                </a:lnTo>
                                <a:lnTo>
                                  <a:pt x="62" y="72"/>
                                </a:lnTo>
                                <a:lnTo>
                                  <a:pt x="62" y="56"/>
                                </a:lnTo>
                                <a:lnTo>
                                  <a:pt x="67" y="48"/>
                                </a:lnTo>
                                <a:lnTo>
                                  <a:pt x="152" y="48"/>
                                </a:lnTo>
                                <a:lnTo>
                                  <a:pt x="147" y="31"/>
                                </a:lnTo>
                                <a:lnTo>
                                  <a:pt x="126" y="12"/>
                                </a:lnTo>
                                <a:lnTo>
                                  <a:pt x="102" y="2"/>
                                </a:lnTo>
                                <a:lnTo>
                                  <a:pt x="80" y="0"/>
                                </a:lnTo>
                                <a:close/>
                                <a:moveTo>
                                  <a:pt x="152" y="48"/>
                                </a:moveTo>
                                <a:lnTo>
                                  <a:pt x="97" y="48"/>
                                </a:lnTo>
                                <a:lnTo>
                                  <a:pt x="98" y="59"/>
                                </a:lnTo>
                                <a:lnTo>
                                  <a:pt x="98" y="63"/>
                                </a:lnTo>
                                <a:lnTo>
                                  <a:pt x="157" y="63"/>
                                </a:lnTo>
                                <a:lnTo>
                                  <a:pt x="152" y="48"/>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AutoShape 154"/>
                        <wps:cNvSpPr>
                          <a:spLocks/>
                        </wps:cNvSpPr>
                        <wps:spPr bwMode="auto">
                          <a:xfrm>
                            <a:off x="2062" y="486"/>
                            <a:ext cx="218" cy="275"/>
                          </a:xfrm>
                          <a:custGeom>
                            <a:avLst/>
                            <a:gdLst>
                              <a:gd name="T0" fmla="*/ 56 w 218"/>
                              <a:gd name="T1" fmla="*/ 492 h 275"/>
                              <a:gd name="T2" fmla="*/ 0 w 218"/>
                              <a:gd name="T3" fmla="*/ 492 h 275"/>
                              <a:gd name="T4" fmla="*/ 0 w 218"/>
                              <a:gd name="T5" fmla="*/ 761 h 275"/>
                              <a:gd name="T6" fmla="*/ 60 w 218"/>
                              <a:gd name="T7" fmla="*/ 761 h 275"/>
                              <a:gd name="T8" fmla="*/ 60 w 218"/>
                              <a:gd name="T9" fmla="*/ 675 h 275"/>
                              <a:gd name="T10" fmla="*/ 183 w 218"/>
                              <a:gd name="T11" fmla="*/ 675 h 275"/>
                              <a:gd name="T12" fmla="*/ 190 w 218"/>
                              <a:gd name="T13" fmla="*/ 669 h 275"/>
                              <a:gd name="T14" fmla="*/ 206 w 218"/>
                              <a:gd name="T15" fmla="*/ 644 h 275"/>
                              <a:gd name="T16" fmla="*/ 108 w 218"/>
                              <a:gd name="T17" fmla="*/ 644 h 275"/>
                              <a:gd name="T18" fmla="*/ 87 w 218"/>
                              <a:gd name="T19" fmla="*/ 639 h 275"/>
                              <a:gd name="T20" fmla="*/ 71 w 218"/>
                              <a:gd name="T21" fmla="*/ 628 h 275"/>
                              <a:gd name="T22" fmla="*/ 61 w 218"/>
                              <a:gd name="T23" fmla="*/ 611 h 275"/>
                              <a:gd name="T24" fmla="*/ 57 w 218"/>
                              <a:gd name="T25" fmla="*/ 593 h 275"/>
                              <a:gd name="T26" fmla="*/ 61 w 218"/>
                              <a:gd name="T27" fmla="*/ 575 h 275"/>
                              <a:gd name="T28" fmla="*/ 70 w 218"/>
                              <a:gd name="T29" fmla="*/ 559 h 275"/>
                              <a:gd name="T30" fmla="*/ 86 w 218"/>
                              <a:gd name="T31" fmla="*/ 546 h 275"/>
                              <a:gd name="T32" fmla="*/ 108 w 218"/>
                              <a:gd name="T33" fmla="*/ 542 h 275"/>
                              <a:gd name="T34" fmla="*/ 204 w 218"/>
                              <a:gd name="T35" fmla="*/ 542 h 275"/>
                              <a:gd name="T36" fmla="*/ 195 w 218"/>
                              <a:gd name="T37" fmla="*/ 523 h 275"/>
                              <a:gd name="T38" fmla="*/ 185 w 218"/>
                              <a:gd name="T39" fmla="*/ 515 h 275"/>
                              <a:gd name="T40" fmla="*/ 56 w 218"/>
                              <a:gd name="T41" fmla="*/ 515 h 275"/>
                              <a:gd name="T42" fmla="*/ 56 w 218"/>
                              <a:gd name="T43" fmla="*/ 492 h 275"/>
                              <a:gd name="T44" fmla="*/ 183 w 218"/>
                              <a:gd name="T45" fmla="*/ 675 h 275"/>
                              <a:gd name="T46" fmla="*/ 60 w 218"/>
                              <a:gd name="T47" fmla="*/ 675 h 275"/>
                              <a:gd name="T48" fmla="*/ 68 w 218"/>
                              <a:gd name="T49" fmla="*/ 682 h 275"/>
                              <a:gd name="T50" fmla="*/ 79 w 218"/>
                              <a:gd name="T51" fmla="*/ 691 h 275"/>
                              <a:gd name="T52" fmla="*/ 97 w 218"/>
                              <a:gd name="T53" fmla="*/ 698 h 275"/>
                              <a:gd name="T54" fmla="*/ 120 w 218"/>
                              <a:gd name="T55" fmla="*/ 701 h 275"/>
                              <a:gd name="T56" fmla="*/ 159 w 218"/>
                              <a:gd name="T57" fmla="*/ 692 h 275"/>
                              <a:gd name="T58" fmla="*/ 183 w 218"/>
                              <a:gd name="T59" fmla="*/ 675 h 275"/>
                              <a:gd name="T60" fmla="*/ 204 w 218"/>
                              <a:gd name="T61" fmla="*/ 542 h 275"/>
                              <a:gd name="T62" fmla="*/ 108 w 218"/>
                              <a:gd name="T63" fmla="*/ 542 h 275"/>
                              <a:gd name="T64" fmla="*/ 130 w 218"/>
                              <a:gd name="T65" fmla="*/ 546 h 275"/>
                              <a:gd name="T66" fmla="*/ 145 w 218"/>
                              <a:gd name="T67" fmla="*/ 559 h 275"/>
                              <a:gd name="T68" fmla="*/ 155 w 218"/>
                              <a:gd name="T69" fmla="*/ 575 h 275"/>
                              <a:gd name="T70" fmla="*/ 158 w 218"/>
                              <a:gd name="T71" fmla="*/ 593 h 275"/>
                              <a:gd name="T72" fmla="*/ 154 w 218"/>
                              <a:gd name="T73" fmla="*/ 611 h 275"/>
                              <a:gd name="T74" fmla="*/ 145 w 218"/>
                              <a:gd name="T75" fmla="*/ 628 h 275"/>
                              <a:gd name="T76" fmla="*/ 129 w 218"/>
                              <a:gd name="T77" fmla="*/ 639 h 275"/>
                              <a:gd name="T78" fmla="*/ 108 w 218"/>
                              <a:gd name="T79" fmla="*/ 644 h 275"/>
                              <a:gd name="T80" fmla="*/ 206 w 218"/>
                              <a:gd name="T81" fmla="*/ 644 h 275"/>
                              <a:gd name="T82" fmla="*/ 210 w 218"/>
                              <a:gd name="T83" fmla="*/ 636 h 275"/>
                              <a:gd name="T84" fmla="*/ 218 w 218"/>
                              <a:gd name="T85" fmla="*/ 596 h 275"/>
                              <a:gd name="T86" fmla="*/ 212 w 218"/>
                              <a:gd name="T87" fmla="*/ 559 h 275"/>
                              <a:gd name="T88" fmla="*/ 204 w 218"/>
                              <a:gd name="T89" fmla="*/ 542 h 275"/>
                              <a:gd name="T90" fmla="*/ 120 w 218"/>
                              <a:gd name="T91" fmla="*/ 486 h 275"/>
                              <a:gd name="T92" fmla="*/ 99 w 218"/>
                              <a:gd name="T93" fmla="*/ 488 h 275"/>
                              <a:gd name="T94" fmla="*/ 81 w 218"/>
                              <a:gd name="T95" fmla="*/ 495 h 275"/>
                              <a:gd name="T96" fmla="*/ 68 w 218"/>
                              <a:gd name="T97" fmla="*/ 504 h 275"/>
                              <a:gd name="T98" fmla="*/ 57 w 218"/>
                              <a:gd name="T99" fmla="*/ 515 h 275"/>
                              <a:gd name="T100" fmla="*/ 185 w 218"/>
                              <a:gd name="T101" fmla="*/ 515 h 275"/>
                              <a:gd name="T102" fmla="*/ 165 w 218"/>
                              <a:gd name="T103" fmla="*/ 497 h 275"/>
                              <a:gd name="T104" fmla="*/ 120 w 218"/>
                              <a:gd name="T105" fmla="*/ 486 h 27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218" h="275">
                                <a:moveTo>
                                  <a:pt x="56" y="6"/>
                                </a:moveTo>
                                <a:lnTo>
                                  <a:pt x="0" y="6"/>
                                </a:lnTo>
                                <a:lnTo>
                                  <a:pt x="0" y="275"/>
                                </a:lnTo>
                                <a:lnTo>
                                  <a:pt x="60" y="275"/>
                                </a:lnTo>
                                <a:lnTo>
                                  <a:pt x="60" y="189"/>
                                </a:lnTo>
                                <a:lnTo>
                                  <a:pt x="183" y="189"/>
                                </a:lnTo>
                                <a:lnTo>
                                  <a:pt x="190" y="183"/>
                                </a:lnTo>
                                <a:lnTo>
                                  <a:pt x="206" y="158"/>
                                </a:lnTo>
                                <a:lnTo>
                                  <a:pt x="108" y="158"/>
                                </a:lnTo>
                                <a:lnTo>
                                  <a:pt x="87" y="153"/>
                                </a:lnTo>
                                <a:lnTo>
                                  <a:pt x="71" y="142"/>
                                </a:lnTo>
                                <a:lnTo>
                                  <a:pt x="61" y="125"/>
                                </a:lnTo>
                                <a:lnTo>
                                  <a:pt x="57" y="107"/>
                                </a:lnTo>
                                <a:lnTo>
                                  <a:pt x="61" y="89"/>
                                </a:lnTo>
                                <a:lnTo>
                                  <a:pt x="70" y="73"/>
                                </a:lnTo>
                                <a:lnTo>
                                  <a:pt x="86" y="60"/>
                                </a:lnTo>
                                <a:lnTo>
                                  <a:pt x="108" y="56"/>
                                </a:lnTo>
                                <a:lnTo>
                                  <a:pt x="204" y="56"/>
                                </a:lnTo>
                                <a:lnTo>
                                  <a:pt x="195" y="37"/>
                                </a:lnTo>
                                <a:lnTo>
                                  <a:pt x="185" y="29"/>
                                </a:lnTo>
                                <a:lnTo>
                                  <a:pt x="56" y="29"/>
                                </a:lnTo>
                                <a:lnTo>
                                  <a:pt x="56" y="6"/>
                                </a:lnTo>
                                <a:close/>
                                <a:moveTo>
                                  <a:pt x="183" y="189"/>
                                </a:moveTo>
                                <a:lnTo>
                                  <a:pt x="60" y="189"/>
                                </a:lnTo>
                                <a:lnTo>
                                  <a:pt x="68" y="196"/>
                                </a:lnTo>
                                <a:lnTo>
                                  <a:pt x="79" y="205"/>
                                </a:lnTo>
                                <a:lnTo>
                                  <a:pt x="97" y="212"/>
                                </a:lnTo>
                                <a:lnTo>
                                  <a:pt x="120" y="215"/>
                                </a:lnTo>
                                <a:lnTo>
                                  <a:pt x="159" y="206"/>
                                </a:lnTo>
                                <a:lnTo>
                                  <a:pt x="183" y="189"/>
                                </a:lnTo>
                                <a:close/>
                                <a:moveTo>
                                  <a:pt x="204" y="56"/>
                                </a:moveTo>
                                <a:lnTo>
                                  <a:pt x="108" y="56"/>
                                </a:lnTo>
                                <a:lnTo>
                                  <a:pt x="130" y="60"/>
                                </a:lnTo>
                                <a:lnTo>
                                  <a:pt x="145" y="73"/>
                                </a:lnTo>
                                <a:lnTo>
                                  <a:pt x="155" y="89"/>
                                </a:lnTo>
                                <a:lnTo>
                                  <a:pt x="158" y="107"/>
                                </a:lnTo>
                                <a:lnTo>
                                  <a:pt x="154" y="125"/>
                                </a:lnTo>
                                <a:lnTo>
                                  <a:pt x="145" y="142"/>
                                </a:lnTo>
                                <a:lnTo>
                                  <a:pt x="129" y="153"/>
                                </a:lnTo>
                                <a:lnTo>
                                  <a:pt x="108" y="158"/>
                                </a:lnTo>
                                <a:lnTo>
                                  <a:pt x="206" y="158"/>
                                </a:lnTo>
                                <a:lnTo>
                                  <a:pt x="210" y="150"/>
                                </a:lnTo>
                                <a:lnTo>
                                  <a:pt x="218" y="110"/>
                                </a:lnTo>
                                <a:lnTo>
                                  <a:pt x="212" y="73"/>
                                </a:lnTo>
                                <a:lnTo>
                                  <a:pt x="204" y="56"/>
                                </a:lnTo>
                                <a:close/>
                                <a:moveTo>
                                  <a:pt x="120" y="0"/>
                                </a:moveTo>
                                <a:lnTo>
                                  <a:pt x="99" y="2"/>
                                </a:lnTo>
                                <a:lnTo>
                                  <a:pt x="81" y="9"/>
                                </a:lnTo>
                                <a:lnTo>
                                  <a:pt x="68" y="18"/>
                                </a:lnTo>
                                <a:lnTo>
                                  <a:pt x="57" y="29"/>
                                </a:lnTo>
                                <a:lnTo>
                                  <a:pt x="185" y="29"/>
                                </a:lnTo>
                                <a:lnTo>
                                  <a:pt x="165" y="11"/>
                                </a:lnTo>
                                <a:lnTo>
                                  <a:pt x="120"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Line 153"/>
                        <wps:cNvCnPr>
                          <a:cxnSpLocks noChangeShapeType="1"/>
                        </wps:cNvCnPr>
                        <wps:spPr bwMode="auto">
                          <a:xfrm>
                            <a:off x="2338" y="492"/>
                            <a:ext cx="0" cy="201"/>
                          </a:xfrm>
                          <a:prstGeom prst="line">
                            <a:avLst/>
                          </a:prstGeom>
                          <a:noFill/>
                          <a:ln w="38056">
                            <a:solidFill>
                              <a:srgbClr val="FDFDFD"/>
                            </a:solidFill>
                            <a:round/>
                            <a:headEnd/>
                            <a:tailEnd/>
                          </a:ln>
                          <a:extLst>
                            <a:ext uri="{909E8E84-426E-40DD-AFC4-6F175D3DCCD1}">
                              <a14:hiddenFill xmlns:a14="http://schemas.microsoft.com/office/drawing/2010/main">
                                <a:noFill/>
                              </a14:hiddenFill>
                            </a:ext>
                          </a:extLst>
                        </wps:spPr>
                        <wps:bodyPr/>
                      </wps:wsp>
                      <wps:wsp>
                        <wps:cNvPr id="67" name="Line 152"/>
                        <wps:cNvCnPr>
                          <a:cxnSpLocks noChangeShapeType="1"/>
                        </wps:cNvCnPr>
                        <wps:spPr bwMode="auto">
                          <a:xfrm>
                            <a:off x="2308" y="448"/>
                            <a:ext cx="60" cy="0"/>
                          </a:xfrm>
                          <a:prstGeom prst="line">
                            <a:avLst/>
                          </a:prstGeom>
                          <a:noFill/>
                          <a:ln w="28575">
                            <a:solidFill>
                              <a:srgbClr val="FDFDFD"/>
                            </a:solidFill>
                            <a:round/>
                            <a:headEnd/>
                            <a:tailEnd/>
                          </a:ln>
                          <a:extLst>
                            <a:ext uri="{909E8E84-426E-40DD-AFC4-6F175D3DCCD1}">
                              <a14:hiddenFill xmlns:a14="http://schemas.microsoft.com/office/drawing/2010/main">
                                <a:noFill/>
                              </a14:hiddenFill>
                            </a:ext>
                          </a:extLst>
                        </wps:spPr>
                        <wps:bodyPr/>
                      </wps:wsp>
                      <wps:wsp>
                        <wps:cNvPr id="68" name="AutoShape 151"/>
                        <wps:cNvSpPr>
                          <a:spLocks/>
                        </wps:cNvSpPr>
                        <wps:spPr bwMode="auto">
                          <a:xfrm>
                            <a:off x="2407" y="486"/>
                            <a:ext cx="107" cy="207"/>
                          </a:xfrm>
                          <a:custGeom>
                            <a:avLst/>
                            <a:gdLst>
                              <a:gd name="T0" fmla="*/ 55 w 107"/>
                              <a:gd name="T1" fmla="*/ 492 h 207"/>
                              <a:gd name="T2" fmla="*/ 0 w 107"/>
                              <a:gd name="T3" fmla="*/ 492 h 207"/>
                              <a:gd name="T4" fmla="*/ 0 w 107"/>
                              <a:gd name="T5" fmla="*/ 693 h 207"/>
                              <a:gd name="T6" fmla="*/ 60 w 107"/>
                              <a:gd name="T7" fmla="*/ 693 h 207"/>
                              <a:gd name="T8" fmla="*/ 60 w 107"/>
                              <a:gd name="T9" fmla="*/ 584 h 207"/>
                              <a:gd name="T10" fmla="*/ 63 w 107"/>
                              <a:gd name="T11" fmla="*/ 565 h 207"/>
                              <a:gd name="T12" fmla="*/ 73 w 107"/>
                              <a:gd name="T13" fmla="*/ 554 h 207"/>
                              <a:gd name="T14" fmla="*/ 88 w 107"/>
                              <a:gd name="T15" fmla="*/ 548 h 207"/>
                              <a:gd name="T16" fmla="*/ 106 w 107"/>
                              <a:gd name="T17" fmla="*/ 546 h 207"/>
                              <a:gd name="T18" fmla="*/ 106 w 107"/>
                              <a:gd name="T19" fmla="*/ 515 h 207"/>
                              <a:gd name="T20" fmla="*/ 55 w 107"/>
                              <a:gd name="T21" fmla="*/ 515 h 207"/>
                              <a:gd name="T22" fmla="*/ 55 w 107"/>
                              <a:gd name="T23" fmla="*/ 492 h 207"/>
                              <a:gd name="T24" fmla="*/ 106 w 107"/>
                              <a:gd name="T25" fmla="*/ 486 h 207"/>
                              <a:gd name="T26" fmla="*/ 85 w 107"/>
                              <a:gd name="T27" fmla="*/ 489 h 207"/>
                              <a:gd name="T28" fmla="*/ 70 w 107"/>
                              <a:gd name="T29" fmla="*/ 496 h 207"/>
                              <a:gd name="T30" fmla="*/ 62 w 107"/>
                              <a:gd name="T31" fmla="*/ 506 h 207"/>
                              <a:gd name="T32" fmla="*/ 57 w 107"/>
                              <a:gd name="T33" fmla="*/ 515 h 207"/>
                              <a:gd name="T34" fmla="*/ 106 w 107"/>
                              <a:gd name="T35" fmla="*/ 515 h 207"/>
                              <a:gd name="T36" fmla="*/ 106 w 107"/>
                              <a:gd name="T37" fmla="*/ 486 h 207"/>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07" h="207">
                                <a:moveTo>
                                  <a:pt x="55" y="6"/>
                                </a:moveTo>
                                <a:lnTo>
                                  <a:pt x="0" y="6"/>
                                </a:lnTo>
                                <a:lnTo>
                                  <a:pt x="0" y="207"/>
                                </a:lnTo>
                                <a:lnTo>
                                  <a:pt x="60" y="207"/>
                                </a:lnTo>
                                <a:lnTo>
                                  <a:pt x="60" y="98"/>
                                </a:lnTo>
                                <a:lnTo>
                                  <a:pt x="63" y="79"/>
                                </a:lnTo>
                                <a:lnTo>
                                  <a:pt x="73" y="68"/>
                                </a:lnTo>
                                <a:lnTo>
                                  <a:pt x="88" y="62"/>
                                </a:lnTo>
                                <a:lnTo>
                                  <a:pt x="106" y="60"/>
                                </a:lnTo>
                                <a:lnTo>
                                  <a:pt x="106" y="29"/>
                                </a:lnTo>
                                <a:lnTo>
                                  <a:pt x="55" y="29"/>
                                </a:lnTo>
                                <a:lnTo>
                                  <a:pt x="55" y="6"/>
                                </a:lnTo>
                                <a:close/>
                                <a:moveTo>
                                  <a:pt x="106" y="0"/>
                                </a:moveTo>
                                <a:lnTo>
                                  <a:pt x="85" y="3"/>
                                </a:lnTo>
                                <a:lnTo>
                                  <a:pt x="70" y="10"/>
                                </a:lnTo>
                                <a:lnTo>
                                  <a:pt x="62" y="20"/>
                                </a:lnTo>
                                <a:lnTo>
                                  <a:pt x="57" y="29"/>
                                </a:lnTo>
                                <a:lnTo>
                                  <a:pt x="106" y="29"/>
                                </a:lnTo>
                                <a:lnTo>
                                  <a:pt x="106"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AutoShape 150"/>
                        <wps:cNvSpPr>
                          <a:spLocks/>
                        </wps:cNvSpPr>
                        <wps:spPr bwMode="auto">
                          <a:xfrm>
                            <a:off x="2524" y="486"/>
                            <a:ext cx="221" cy="215"/>
                          </a:xfrm>
                          <a:custGeom>
                            <a:avLst/>
                            <a:gdLst>
                              <a:gd name="T0" fmla="*/ 100 w 221"/>
                              <a:gd name="T1" fmla="*/ 486 h 215"/>
                              <a:gd name="T2" fmla="*/ 62 w 221"/>
                              <a:gd name="T3" fmla="*/ 493 h 215"/>
                              <a:gd name="T4" fmla="*/ 30 w 221"/>
                              <a:gd name="T5" fmla="*/ 515 h 215"/>
                              <a:gd name="T6" fmla="*/ 8 w 221"/>
                              <a:gd name="T7" fmla="*/ 548 h 215"/>
                              <a:gd name="T8" fmla="*/ 0 w 221"/>
                              <a:gd name="T9" fmla="*/ 593 h 215"/>
                              <a:gd name="T10" fmla="*/ 7 w 221"/>
                              <a:gd name="T11" fmla="*/ 633 h 215"/>
                              <a:gd name="T12" fmla="*/ 26 w 221"/>
                              <a:gd name="T13" fmla="*/ 668 h 215"/>
                              <a:gd name="T14" fmla="*/ 58 w 221"/>
                              <a:gd name="T15" fmla="*/ 692 h 215"/>
                              <a:gd name="T16" fmla="*/ 100 w 221"/>
                              <a:gd name="T17" fmla="*/ 701 h 215"/>
                              <a:gd name="T18" fmla="*/ 118 w 221"/>
                              <a:gd name="T19" fmla="*/ 699 h 215"/>
                              <a:gd name="T20" fmla="*/ 135 w 221"/>
                              <a:gd name="T21" fmla="*/ 694 h 215"/>
                              <a:gd name="T22" fmla="*/ 148 w 221"/>
                              <a:gd name="T23" fmla="*/ 685 h 215"/>
                              <a:gd name="T24" fmla="*/ 159 w 221"/>
                              <a:gd name="T25" fmla="*/ 672 h 215"/>
                              <a:gd name="T26" fmla="*/ 220 w 221"/>
                              <a:gd name="T27" fmla="*/ 672 h 215"/>
                              <a:gd name="T28" fmla="*/ 220 w 221"/>
                              <a:gd name="T29" fmla="*/ 644 h 215"/>
                              <a:gd name="T30" fmla="*/ 109 w 221"/>
                              <a:gd name="T31" fmla="*/ 644 h 215"/>
                              <a:gd name="T32" fmla="*/ 86 w 221"/>
                              <a:gd name="T33" fmla="*/ 638 h 215"/>
                              <a:gd name="T34" fmla="*/ 71 w 221"/>
                              <a:gd name="T35" fmla="*/ 626 h 215"/>
                              <a:gd name="T36" fmla="*/ 62 w 221"/>
                              <a:gd name="T37" fmla="*/ 609 h 215"/>
                              <a:gd name="T38" fmla="*/ 60 w 221"/>
                              <a:gd name="T39" fmla="*/ 594 h 215"/>
                              <a:gd name="T40" fmla="*/ 63 w 221"/>
                              <a:gd name="T41" fmla="*/ 576 h 215"/>
                              <a:gd name="T42" fmla="*/ 72 w 221"/>
                              <a:gd name="T43" fmla="*/ 559 h 215"/>
                              <a:gd name="T44" fmla="*/ 87 w 221"/>
                              <a:gd name="T45" fmla="*/ 546 h 215"/>
                              <a:gd name="T46" fmla="*/ 109 w 221"/>
                              <a:gd name="T47" fmla="*/ 542 h 215"/>
                              <a:gd name="T48" fmla="*/ 220 w 221"/>
                              <a:gd name="T49" fmla="*/ 542 h 215"/>
                              <a:gd name="T50" fmla="*/ 220 w 221"/>
                              <a:gd name="T51" fmla="*/ 515 h 215"/>
                              <a:gd name="T52" fmla="*/ 159 w 221"/>
                              <a:gd name="T53" fmla="*/ 515 h 215"/>
                              <a:gd name="T54" fmla="*/ 151 w 221"/>
                              <a:gd name="T55" fmla="*/ 504 h 215"/>
                              <a:gd name="T56" fmla="*/ 139 w 221"/>
                              <a:gd name="T57" fmla="*/ 495 h 215"/>
                              <a:gd name="T58" fmla="*/ 122 w 221"/>
                              <a:gd name="T59" fmla="*/ 489 h 215"/>
                              <a:gd name="T60" fmla="*/ 100 w 221"/>
                              <a:gd name="T61" fmla="*/ 486 h 215"/>
                              <a:gd name="T62" fmla="*/ 220 w 221"/>
                              <a:gd name="T63" fmla="*/ 672 h 215"/>
                              <a:gd name="T64" fmla="*/ 160 w 221"/>
                              <a:gd name="T65" fmla="*/ 672 h 215"/>
                              <a:gd name="T66" fmla="*/ 160 w 221"/>
                              <a:gd name="T67" fmla="*/ 693 h 215"/>
                              <a:gd name="T68" fmla="*/ 220 w 221"/>
                              <a:gd name="T69" fmla="*/ 693 h 215"/>
                              <a:gd name="T70" fmla="*/ 220 w 221"/>
                              <a:gd name="T71" fmla="*/ 672 h 215"/>
                              <a:gd name="T72" fmla="*/ 220 w 221"/>
                              <a:gd name="T73" fmla="*/ 542 h 215"/>
                              <a:gd name="T74" fmla="*/ 109 w 221"/>
                              <a:gd name="T75" fmla="*/ 542 h 215"/>
                              <a:gd name="T76" fmla="*/ 131 w 221"/>
                              <a:gd name="T77" fmla="*/ 546 h 215"/>
                              <a:gd name="T78" fmla="*/ 147 w 221"/>
                              <a:gd name="T79" fmla="*/ 558 h 215"/>
                              <a:gd name="T80" fmla="*/ 157 w 221"/>
                              <a:gd name="T81" fmla="*/ 574 h 215"/>
                              <a:gd name="T82" fmla="*/ 160 w 221"/>
                              <a:gd name="T83" fmla="*/ 593 h 215"/>
                              <a:gd name="T84" fmla="*/ 157 w 221"/>
                              <a:gd name="T85" fmla="*/ 609 h 215"/>
                              <a:gd name="T86" fmla="*/ 149 w 221"/>
                              <a:gd name="T87" fmla="*/ 625 h 215"/>
                              <a:gd name="T88" fmla="*/ 133 w 221"/>
                              <a:gd name="T89" fmla="*/ 638 h 215"/>
                              <a:gd name="T90" fmla="*/ 109 w 221"/>
                              <a:gd name="T91" fmla="*/ 644 h 215"/>
                              <a:gd name="T92" fmla="*/ 220 w 221"/>
                              <a:gd name="T93" fmla="*/ 644 h 215"/>
                              <a:gd name="T94" fmla="*/ 220 w 221"/>
                              <a:gd name="T95" fmla="*/ 542 h 215"/>
                              <a:gd name="T96" fmla="*/ 220 w 221"/>
                              <a:gd name="T97" fmla="*/ 492 h 215"/>
                              <a:gd name="T98" fmla="*/ 160 w 221"/>
                              <a:gd name="T99" fmla="*/ 492 h 215"/>
                              <a:gd name="T100" fmla="*/ 160 w 221"/>
                              <a:gd name="T101" fmla="*/ 515 h 215"/>
                              <a:gd name="T102" fmla="*/ 220 w 221"/>
                              <a:gd name="T103" fmla="*/ 515 h 215"/>
                              <a:gd name="T104" fmla="*/ 220 w 221"/>
                              <a:gd name="T105" fmla="*/ 492 h 21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221" h="215">
                                <a:moveTo>
                                  <a:pt x="100" y="0"/>
                                </a:moveTo>
                                <a:lnTo>
                                  <a:pt x="62" y="7"/>
                                </a:lnTo>
                                <a:lnTo>
                                  <a:pt x="30" y="29"/>
                                </a:lnTo>
                                <a:lnTo>
                                  <a:pt x="8" y="62"/>
                                </a:lnTo>
                                <a:lnTo>
                                  <a:pt x="0" y="107"/>
                                </a:lnTo>
                                <a:lnTo>
                                  <a:pt x="7" y="147"/>
                                </a:lnTo>
                                <a:lnTo>
                                  <a:pt x="26" y="182"/>
                                </a:lnTo>
                                <a:lnTo>
                                  <a:pt x="58" y="206"/>
                                </a:lnTo>
                                <a:lnTo>
                                  <a:pt x="100" y="215"/>
                                </a:lnTo>
                                <a:lnTo>
                                  <a:pt x="118" y="213"/>
                                </a:lnTo>
                                <a:lnTo>
                                  <a:pt x="135" y="208"/>
                                </a:lnTo>
                                <a:lnTo>
                                  <a:pt x="148" y="199"/>
                                </a:lnTo>
                                <a:lnTo>
                                  <a:pt x="159" y="186"/>
                                </a:lnTo>
                                <a:lnTo>
                                  <a:pt x="220" y="186"/>
                                </a:lnTo>
                                <a:lnTo>
                                  <a:pt x="220" y="158"/>
                                </a:lnTo>
                                <a:lnTo>
                                  <a:pt x="109" y="158"/>
                                </a:lnTo>
                                <a:lnTo>
                                  <a:pt x="86" y="152"/>
                                </a:lnTo>
                                <a:lnTo>
                                  <a:pt x="71" y="140"/>
                                </a:lnTo>
                                <a:lnTo>
                                  <a:pt x="62" y="123"/>
                                </a:lnTo>
                                <a:lnTo>
                                  <a:pt x="60" y="108"/>
                                </a:lnTo>
                                <a:lnTo>
                                  <a:pt x="63" y="90"/>
                                </a:lnTo>
                                <a:lnTo>
                                  <a:pt x="72" y="73"/>
                                </a:lnTo>
                                <a:lnTo>
                                  <a:pt x="87" y="60"/>
                                </a:lnTo>
                                <a:lnTo>
                                  <a:pt x="109" y="56"/>
                                </a:lnTo>
                                <a:lnTo>
                                  <a:pt x="220" y="56"/>
                                </a:lnTo>
                                <a:lnTo>
                                  <a:pt x="220" y="29"/>
                                </a:lnTo>
                                <a:lnTo>
                                  <a:pt x="159" y="29"/>
                                </a:lnTo>
                                <a:lnTo>
                                  <a:pt x="151" y="18"/>
                                </a:lnTo>
                                <a:lnTo>
                                  <a:pt x="139" y="9"/>
                                </a:lnTo>
                                <a:lnTo>
                                  <a:pt x="122" y="3"/>
                                </a:lnTo>
                                <a:lnTo>
                                  <a:pt x="100" y="0"/>
                                </a:lnTo>
                                <a:close/>
                                <a:moveTo>
                                  <a:pt x="220" y="186"/>
                                </a:moveTo>
                                <a:lnTo>
                                  <a:pt x="160" y="186"/>
                                </a:lnTo>
                                <a:lnTo>
                                  <a:pt x="160" y="207"/>
                                </a:lnTo>
                                <a:lnTo>
                                  <a:pt x="220" y="207"/>
                                </a:lnTo>
                                <a:lnTo>
                                  <a:pt x="220" y="186"/>
                                </a:lnTo>
                                <a:close/>
                                <a:moveTo>
                                  <a:pt x="220" y="56"/>
                                </a:moveTo>
                                <a:lnTo>
                                  <a:pt x="109" y="56"/>
                                </a:lnTo>
                                <a:lnTo>
                                  <a:pt x="131" y="60"/>
                                </a:lnTo>
                                <a:lnTo>
                                  <a:pt x="147" y="72"/>
                                </a:lnTo>
                                <a:lnTo>
                                  <a:pt x="157" y="88"/>
                                </a:lnTo>
                                <a:lnTo>
                                  <a:pt x="160" y="107"/>
                                </a:lnTo>
                                <a:lnTo>
                                  <a:pt x="157" y="123"/>
                                </a:lnTo>
                                <a:lnTo>
                                  <a:pt x="149" y="139"/>
                                </a:lnTo>
                                <a:lnTo>
                                  <a:pt x="133" y="152"/>
                                </a:lnTo>
                                <a:lnTo>
                                  <a:pt x="109" y="158"/>
                                </a:lnTo>
                                <a:lnTo>
                                  <a:pt x="220" y="158"/>
                                </a:lnTo>
                                <a:lnTo>
                                  <a:pt x="220" y="56"/>
                                </a:lnTo>
                                <a:close/>
                                <a:moveTo>
                                  <a:pt x="220" y="6"/>
                                </a:moveTo>
                                <a:lnTo>
                                  <a:pt x="160" y="6"/>
                                </a:lnTo>
                                <a:lnTo>
                                  <a:pt x="160" y="29"/>
                                </a:lnTo>
                                <a:lnTo>
                                  <a:pt x="220" y="29"/>
                                </a:lnTo>
                                <a:lnTo>
                                  <a:pt x="220" y="6"/>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Line 149"/>
                        <wps:cNvCnPr>
                          <a:cxnSpLocks noChangeShapeType="1"/>
                        </wps:cNvCnPr>
                        <wps:spPr bwMode="auto">
                          <a:xfrm>
                            <a:off x="2825" y="539"/>
                            <a:ext cx="0" cy="154"/>
                          </a:xfrm>
                          <a:prstGeom prst="line">
                            <a:avLst/>
                          </a:prstGeom>
                          <a:noFill/>
                          <a:ln w="38056">
                            <a:solidFill>
                              <a:srgbClr val="FDFDFD"/>
                            </a:solidFill>
                            <a:round/>
                            <a:headEnd/>
                            <a:tailEnd/>
                          </a:ln>
                          <a:extLst>
                            <a:ext uri="{909E8E84-426E-40DD-AFC4-6F175D3DCCD1}">
                              <a14:hiddenFill xmlns:a14="http://schemas.microsoft.com/office/drawing/2010/main">
                                <a:noFill/>
                              </a14:hiddenFill>
                            </a:ext>
                          </a:extLst>
                        </wps:spPr>
                        <wps:bodyPr/>
                      </wps:wsp>
                      <wps:wsp>
                        <wps:cNvPr id="71" name="Line 148"/>
                        <wps:cNvCnPr>
                          <a:cxnSpLocks noChangeShapeType="1"/>
                        </wps:cNvCnPr>
                        <wps:spPr bwMode="auto">
                          <a:xfrm>
                            <a:off x="2767" y="515"/>
                            <a:ext cx="118" cy="0"/>
                          </a:xfrm>
                          <a:prstGeom prst="line">
                            <a:avLst/>
                          </a:prstGeom>
                          <a:noFill/>
                          <a:ln w="29591">
                            <a:solidFill>
                              <a:srgbClr val="FDFDFD"/>
                            </a:solidFill>
                            <a:round/>
                            <a:headEnd/>
                            <a:tailEnd/>
                          </a:ln>
                          <a:extLst>
                            <a:ext uri="{909E8E84-426E-40DD-AFC4-6F175D3DCCD1}">
                              <a14:hiddenFill xmlns:a14="http://schemas.microsoft.com/office/drawing/2010/main">
                                <a:noFill/>
                              </a14:hiddenFill>
                            </a:ext>
                          </a:extLst>
                        </wps:spPr>
                        <wps:bodyPr/>
                      </wps:wsp>
                      <wps:wsp>
                        <wps:cNvPr id="72" name="Line 147"/>
                        <wps:cNvCnPr>
                          <a:cxnSpLocks noChangeShapeType="1"/>
                        </wps:cNvCnPr>
                        <wps:spPr bwMode="auto">
                          <a:xfrm>
                            <a:off x="2795" y="459"/>
                            <a:ext cx="60" cy="0"/>
                          </a:xfrm>
                          <a:prstGeom prst="line">
                            <a:avLst/>
                          </a:prstGeom>
                          <a:noFill/>
                          <a:ln w="41910">
                            <a:solidFill>
                              <a:srgbClr val="FDFDFD"/>
                            </a:solidFill>
                            <a:round/>
                            <a:headEnd/>
                            <a:tailEnd/>
                          </a:ln>
                          <a:extLst>
                            <a:ext uri="{909E8E84-426E-40DD-AFC4-6F175D3DCCD1}">
                              <a14:hiddenFill xmlns:a14="http://schemas.microsoft.com/office/drawing/2010/main">
                                <a:noFill/>
                              </a14:hiddenFill>
                            </a:ext>
                          </a:extLst>
                        </wps:spPr>
                        <wps:bodyPr/>
                      </wps:wsp>
                      <wps:wsp>
                        <wps:cNvPr id="73" name="Line 146"/>
                        <wps:cNvCnPr>
                          <a:cxnSpLocks noChangeShapeType="1"/>
                        </wps:cNvCnPr>
                        <wps:spPr bwMode="auto">
                          <a:xfrm>
                            <a:off x="2936" y="492"/>
                            <a:ext cx="0" cy="201"/>
                          </a:xfrm>
                          <a:prstGeom prst="line">
                            <a:avLst/>
                          </a:prstGeom>
                          <a:noFill/>
                          <a:ln w="38056">
                            <a:solidFill>
                              <a:srgbClr val="FDFDFD"/>
                            </a:solidFill>
                            <a:round/>
                            <a:headEnd/>
                            <a:tailEnd/>
                          </a:ln>
                          <a:extLst>
                            <a:ext uri="{909E8E84-426E-40DD-AFC4-6F175D3DCCD1}">
                              <a14:hiddenFill xmlns:a14="http://schemas.microsoft.com/office/drawing/2010/main">
                                <a:noFill/>
                              </a14:hiddenFill>
                            </a:ext>
                          </a:extLst>
                        </wps:spPr>
                        <wps:bodyPr/>
                      </wps:wsp>
                      <wps:wsp>
                        <wps:cNvPr id="74" name="Line 145"/>
                        <wps:cNvCnPr>
                          <a:cxnSpLocks noChangeShapeType="1"/>
                        </wps:cNvCnPr>
                        <wps:spPr bwMode="auto">
                          <a:xfrm>
                            <a:off x="2906" y="448"/>
                            <a:ext cx="60" cy="0"/>
                          </a:xfrm>
                          <a:prstGeom prst="line">
                            <a:avLst/>
                          </a:prstGeom>
                          <a:noFill/>
                          <a:ln w="28575">
                            <a:solidFill>
                              <a:srgbClr val="FDFDFD"/>
                            </a:solidFill>
                            <a:round/>
                            <a:headEnd/>
                            <a:tailEnd/>
                          </a:ln>
                          <a:extLst>
                            <a:ext uri="{909E8E84-426E-40DD-AFC4-6F175D3DCCD1}">
                              <a14:hiddenFill xmlns:a14="http://schemas.microsoft.com/office/drawing/2010/main">
                                <a:noFill/>
                              </a14:hiddenFill>
                            </a:ext>
                          </a:extLst>
                        </wps:spPr>
                        <wps:bodyPr/>
                      </wps:wsp>
                      <wps:wsp>
                        <wps:cNvPr id="75" name="AutoShape 144"/>
                        <wps:cNvSpPr>
                          <a:spLocks/>
                        </wps:cNvSpPr>
                        <wps:spPr bwMode="auto">
                          <a:xfrm>
                            <a:off x="2994" y="486"/>
                            <a:ext cx="216" cy="213"/>
                          </a:xfrm>
                          <a:custGeom>
                            <a:avLst/>
                            <a:gdLst>
                              <a:gd name="T0" fmla="*/ 108 w 216"/>
                              <a:gd name="T1" fmla="*/ 486 h 213"/>
                              <a:gd name="T2" fmla="*/ 60 w 216"/>
                              <a:gd name="T3" fmla="*/ 496 h 213"/>
                              <a:gd name="T4" fmla="*/ 27 w 216"/>
                              <a:gd name="T5" fmla="*/ 521 h 213"/>
                              <a:gd name="T6" fmla="*/ 7 w 216"/>
                              <a:gd name="T7" fmla="*/ 555 h 213"/>
                              <a:gd name="T8" fmla="*/ 0 w 216"/>
                              <a:gd name="T9" fmla="*/ 593 h 213"/>
                              <a:gd name="T10" fmla="*/ 7 w 216"/>
                              <a:gd name="T11" fmla="*/ 630 h 213"/>
                              <a:gd name="T12" fmla="*/ 27 w 216"/>
                              <a:gd name="T13" fmla="*/ 664 h 213"/>
                              <a:gd name="T14" fmla="*/ 60 w 216"/>
                              <a:gd name="T15" fmla="*/ 689 h 213"/>
                              <a:gd name="T16" fmla="*/ 108 w 216"/>
                              <a:gd name="T17" fmla="*/ 699 h 213"/>
                              <a:gd name="T18" fmla="*/ 156 w 216"/>
                              <a:gd name="T19" fmla="*/ 689 h 213"/>
                              <a:gd name="T20" fmla="*/ 190 w 216"/>
                              <a:gd name="T21" fmla="*/ 664 h 213"/>
                              <a:gd name="T22" fmla="*/ 202 w 216"/>
                              <a:gd name="T23" fmla="*/ 644 h 213"/>
                              <a:gd name="T24" fmla="*/ 108 w 216"/>
                              <a:gd name="T25" fmla="*/ 644 h 213"/>
                              <a:gd name="T26" fmla="*/ 90 w 216"/>
                              <a:gd name="T27" fmla="*/ 640 h 213"/>
                              <a:gd name="T28" fmla="*/ 75 w 216"/>
                              <a:gd name="T29" fmla="*/ 629 h 213"/>
                              <a:gd name="T30" fmla="*/ 64 w 216"/>
                              <a:gd name="T31" fmla="*/ 613 h 213"/>
                              <a:gd name="T32" fmla="*/ 60 w 216"/>
                              <a:gd name="T33" fmla="*/ 593 h 213"/>
                              <a:gd name="T34" fmla="*/ 64 w 216"/>
                              <a:gd name="T35" fmla="*/ 573 h 213"/>
                              <a:gd name="T36" fmla="*/ 75 w 216"/>
                              <a:gd name="T37" fmla="*/ 556 h 213"/>
                              <a:gd name="T38" fmla="*/ 90 w 216"/>
                              <a:gd name="T39" fmla="*/ 546 h 213"/>
                              <a:gd name="T40" fmla="*/ 108 w 216"/>
                              <a:gd name="T41" fmla="*/ 542 h 213"/>
                              <a:gd name="T42" fmla="*/ 202 w 216"/>
                              <a:gd name="T43" fmla="*/ 542 h 213"/>
                              <a:gd name="T44" fmla="*/ 190 w 216"/>
                              <a:gd name="T45" fmla="*/ 521 h 213"/>
                              <a:gd name="T46" fmla="*/ 156 w 216"/>
                              <a:gd name="T47" fmla="*/ 496 h 213"/>
                              <a:gd name="T48" fmla="*/ 108 w 216"/>
                              <a:gd name="T49" fmla="*/ 486 h 213"/>
                              <a:gd name="T50" fmla="*/ 202 w 216"/>
                              <a:gd name="T51" fmla="*/ 542 h 213"/>
                              <a:gd name="T52" fmla="*/ 108 w 216"/>
                              <a:gd name="T53" fmla="*/ 542 h 213"/>
                              <a:gd name="T54" fmla="*/ 126 w 216"/>
                              <a:gd name="T55" fmla="*/ 546 h 213"/>
                              <a:gd name="T56" fmla="*/ 142 w 216"/>
                              <a:gd name="T57" fmla="*/ 556 h 213"/>
                              <a:gd name="T58" fmla="*/ 152 w 216"/>
                              <a:gd name="T59" fmla="*/ 573 h 213"/>
                              <a:gd name="T60" fmla="*/ 156 w 216"/>
                              <a:gd name="T61" fmla="*/ 593 h 213"/>
                              <a:gd name="T62" fmla="*/ 152 w 216"/>
                              <a:gd name="T63" fmla="*/ 613 h 213"/>
                              <a:gd name="T64" fmla="*/ 142 w 216"/>
                              <a:gd name="T65" fmla="*/ 629 h 213"/>
                              <a:gd name="T66" fmla="*/ 126 w 216"/>
                              <a:gd name="T67" fmla="*/ 640 h 213"/>
                              <a:gd name="T68" fmla="*/ 108 w 216"/>
                              <a:gd name="T69" fmla="*/ 644 h 213"/>
                              <a:gd name="T70" fmla="*/ 202 w 216"/>
                              <a:gd name="T71" fmla="*/ 644 h 213"/>
                              <a:gd name="T72" fmla="*/ 210 w 216"/>
                              <a:gd name="T73" fmla="*/ 630 h 213"/>
                              <a:gd name="T74" fmla="*/ 216 w 216"/>
                              <a:gd name="T75" fmla="*/ 593 h 213"/>
                              <a:gd name="T76" fmla="*/ 210 w 216"/>
                              <a:gd name="T77" fmla="*/ 555 h 213"/>
                              <a:gd name="T78" fmla="*/ 202 w 216"/>
                              <a:gd name="T79" fmla="*/ 542 h 213"/>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216" h="213">
                                <a:moveTo>
                                  <a:pt x="108" y="0"/>
                                </a:moveTo>
                                <a:lnTo>
                                  <a:pt x="60" y="10"/>
                                </a:lnTo>
                                <a:lnTo>
                                  <a:pt x="27" y="35"/>
                                </a:lnTo>
                                <a:lnTo>
                                  <a:pt x="7" y="69"/>
                                </a:lnTo>
                                <a:lnTo>
                                  <a:pt x="0" y="107"/>
                                </a:lnTo>
                                <a:lnTo>
                                  <a:pt x="7" y="144"/>
                                </a:lnTo>
                                <a:lnTo>
                                  <a:pt x="27" y="178"/>
                                </a:lnTo>
                                <a:lnTo>
                                  <a:pt x="60" y="203"/>
                                </a:lnTo>
                                <a:lnTo>
                                  <a:pt x="108" y="213"/>
                                </a:lnTo>
                                <a:lnTo>
                                  <a:pt x="156" y="203"/>
                                </a:lnTo>
                                <a:lnTo>
                                  <a:pt x="190" y="178"/>
                                </a:lnTo>
                                <a:lnTo>
                                  <a:pt x="202" y="158"/>
                                </a:lnTo>
                                <a:lnTo>
                                  <a:pt x="108" y="158"/>
                                </a:lnTo>
                                <a:lnTo>
                                  <a:pt x="90" y="154"/>
                                </a:lnTo>
                                <a:lnTo>
                                  <a:pt x="75" y="143"/>
                                </a:lnTo>
                                <a:lnTo>
                                  <a:pt x="64" y="127"/>
                                </a:lnTo>
                                <a:lnTo>
                                  <a:pt x="60" y="107"/>
                                </a:lnTo>
                                <a:lnTo>
                                  <a:pt x="64" y="87"/>
                                </a:lnTo>
                                <a:lnTo>
                                  <a:pt x="75" y="70"/>
                                </a:lnTo>
                                <a:lnTo>
                                  <a:pt x="90" y="60"/>
                                </a:lnTo>
                                <a:lnTo>
                                  <a:pt x="108" y="56"/>
                                </a:lnTo>
                                <a:lnTo>
                                  <a:pt x="202" y="56"/>
                                </a:lnTo>
                                <a:lnTo>
                                  <a:pt x="190" y="35"/>
                                </a:lnTo>
                                <a:lnTo>
                                  <a:pt x="156" y="10"/>
                                </a:lnTo>
                                <a:lnTo>
                                  <a:pt x="108" y="0"/>
                                </a:lnTo>
                                <a:close/>
                                <a:moveTo>
                                  <a:pt x="202" y="56"/>
                                </a:moveTo>
                                <a:lnTo>
                                  <a:pt x="108" y="56"/>
                                </a:lnTo>
                                <a:lnTo>
                                  <a:pt x="126" y="60"/>
                                </a:lnTo>
                                <a:lnTo>
                                  <a:pt x="142" y="70"/>
                                </a:lnTo>
                                <a:lnTo>
                                  <a:pt x="152" y="87"/>
                                </a:lnTo>
                                <a:lnTo>
                                  <a:pt x="156" y="107"/>
                                </a:lnTo>
                                <a:lnTo>
                                  <a:pt x="152" y="127"/>
                                </a:lnTo>
                                <a:lnTo>
                                  <a:pt x="142" y="143"/>
                                </a:lnTo>
                                <a:lnTo>
                                  <a:pt x="126" y="154"/>
                                </a:lnTo>
                                <a:lnTo>
                                  <a:pt x="108" y="158"/>
                                </a:lnTo>
                                <a:lnTo>
                                  <a:pt x="202" y="158"/>
                                </a:lnTo>
                                <a:lnTo>
                                  <a:pt x="210" y="144"/>
                                </a:lnTo>
                                <a:lnTo>
                                  <a:pt x="216" y="107"/>
                                </a:lnTo>
                                <a:lnTo>
                                  <a:pt x="210" y="69"/>
                                </a:lnTo>
                                <a:lnTo>
                                  <a:pt x="202" y="56"/>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AutoShape 143"/>
                        <wps:cNvSpPr>
                          <a:spLocks/>
                        </wps:cNvSpPr>
                        <wps:spPr bwMode="auto">
                          <a:xfrm>
                            <a:off x="3239" y="486"/>
                            <a:ext cx="186" cy="207"/>
                          </a:xfrm>
                          <a:custGeom>
                            <a:avLst/>
                            <a:gdLst>
                              <a:gd name="T0" fmla="*/ 57 w 186"/>
                              <a:gd name="T1" fmla="*/ 492 h 207"/>
                              <a:gd name="T2" fmla="*/ 0 w 186"/>
                              <a:gd name="T3" fmla="*/ 492 h 207"/>
                              <a:gd name="T4" fmla="*/ 0 w 186"/>
                              <a:gd name="T5" fmla="*/ 693 h 207"/>
                              <a:gd name="T6" fmla="*/ 60 w 186"/>
                              <a:gd name="T7" fmla="*/ 693 h 207"/>
                              <a:gd name="T8" fmla="*/ 60 w 186"/>
                              <a:gd name="T9" fmla="*/ 584 h 207"/>
                              <a:gd name="T10" fmla="*/ 60 w 186"/>
                              <a:gd name="T11" fmla="*/ 572 h 207"/>
                              <a:gd name="T12" fmla="*/ 64 w 186"/>
                              <a:gd name="T13" fmla="*/ 558 h 207"/>
                              <a:gd name="T14" fmla="*/ 74 w 186"/>
                              <a:gd name="T15" fmla="*/ 546 h 207"/>
                              <a:gd name="T16" fmla="*/ 94 w 186"/>
                              <a:gd name="T17" fmla="*/ 542 h 207"/>
                              <a:gd name="T18" fmla="*/ 183 w 186"/>
                              <a:gd name="T19" fmla="*/ 542 h 207"/>
                              <a:gd name="T20" fmla="*/ 178 w 186"/>
                              <a:gd name="T21" fmla="*/ 524 h 207"/>
                              <a:gd name="T22" fmla="*/ 173 w 186"/>
                              <a:gd name="T23" fmla="*/ 515 h 207"/>
                              <a:gd name="T24" fmla="*/ 57 w 186"/>
                              <a:gd name="T25" fmla="*/ 515 h 207"/>
                              <a:gd name="T26" fmla="*/ 57 w 186"/>
                              <a:gd name="T27" fmla="*/ 492 h 207"/>
                              <a:gd name="T28" fmla="*/ 183 w 186"/>
                              <a:gd name="T29" fmla="*/ 542 h 207"/>
                              <a:gd name="T30" fmla="*/ 94 w 186"/>
                              <a:gd name="T31" fmla="*/ 542 h 207"/>
                              <a:gd name="T32" fmla="*/ 112 w 186"/>
                              <a:gd name="T33" fmla="*/ 546 h 207"/>
                              <a:gd name="T34" fmla="*/ 122 w 186"/>
                              <a:gd name="T35" fmla="*/ 557 h 207"/>
                              <a:gd name="T36" fmla="*/ 125 w 186"/>
                              <a:gd name="T37" fmla="*/ 571 h 207"/>
                              <a:gd name="T38" fmla="*/ 126 w 186"/>
                              <a:gd name="T39" fmla="*/ 584 h 207"/>
                              <a:gd name="T40" fmla="*/ 126 w 186"/>
                              <a:gd name="T41" fmla="*/ 693 h 207"/>
                              <a:gd name="T42" fmla="*/ 186 w 186"/>
                              <a:gd name="T43" fmla="*/ 693 h 207"/>
                              <a:gd name="T44" fmla="*/ 186 w 186"/>
                              <a:gd name="T45" fmla="*/ 569 h 207"/>
                              <a:gd name="T46" fmla="*/ 183 w 186"/>
                              <a:gd name="T47" fmla="*/ 543 h 207"/>
                              <a:gd name="T48" fmla="*/ 183 w 186"/>
                              <a:gd name="T49" fmla="*/ 542 h 207"/>
                              <a:gd name="T50" fmla="*/ 112 w 186"/>
                              <a:gd name="T51" fmla="*/ 486 h 207"/>
                              <a:gd name="T52" fmla="*/ 89 w 186"/>
                              <a:gd name="T53" fmla="*/ 489 h 207"/>
                              <a:gd name="T54" fmla="*/ 73 w 186"/>
                              <a:gd name="T55" fmla="*/ 496 h 207"/>
                              <a:gd name="T56" fmla="*/ 63 w 186"/>
                              <a:gd name="T57" fmla="*/ 506 h 207"/>
                              <a:gd name="T58" fmla="*/ 57 w 186"/>
                              <a:gd name="T59" fmla="*/ 515 h 207"/>
                              <a:gd name="T60" fmla="*/ 173 w 186"/>
                              <a:gd name="T61" fmla="*/ 515 h 207"/>
                              <a:gd name="T62" fmla="*/ 171 w 186"/>
                              <a:gd name="T63" fmla="*/ 512 h 207"/>
                              <a:gd name="T64" fmla="*/ 163 w 186"/>
                              <a:gd name="T65" fmla="*/ 503 h 207"/>
                              <a:gd name="T66" fmla="*/ 153 w 186"/>
                              <a:gd name="T67" fmla="*/ 496 h 207"/>
                              <a:gd name="T68" fmla="*/ 140 w 186"/>
                              <a:gd name="T69" fmla="*/ 491 h 207"/>
                              <a:gd name="T70" fmla="*/ 126 w 186"/>
                              <a:gd name="T71" fmla="*/ 487 h 207"/>
                              <a:gd name="T72" fmla="*/ 112 w 186"/>
                              <a:gd name="T73" fmla="*/ 486 h 207"/>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86" h="207">
                                <a:moveTo>
                                  <a:pt x="57" y="6"/>
                                </a:moveTo>
                                <a:lnTo>
                                  <a:pt x="0" y="6"/>
                                </a:lnTo>
                                <a:lnTo>
                                  <a:pt x="0" y="207"/>
                                </a:lnTo>
                                <a:lnTo>
                                  <a:pt x="60" y="207"/>
                                </a:lnTo>
                                <a:lnTo>
                                  <a:pt x="60" y="98"/>
                                </a:lnTo>
                                <a:lnTo>
                                  <a:pt x="60" y="86"/>
                                </a:lnTo>
                                <a:lnTo>
                                  <a:pt x="64" y="72"/>
                                </a:lnTo>
                                <a:lnTo>
                                  <a:pt x="74" y="60"/>
                                </a:lnTo>
                                <a:lnTo>
                                  <a:pt x="94" y="56"/>
                                </a:lnTo>
                                <a:lnTo>
                                  <a:pt x="183" y="56"/>
                                </a:lnTo>
                                <a:lnTo>
                                  <a:pt x="178" y="38"/>
                                </a:lnTo>
                                <a:lnTo>
                                  <a:pt x="173" y="29"/>
                                </a:lnTo>
                                <a:lnTo>
                                  <a:pt x="57" y="29"/>
                                </a:lnTo>
                                <a:lnTo>
                                  <a:pt x="57" y="6"/>
                                </a:lnTo>
                                <a:close/>
                                <a:moveTo>
                                  <a:pt x="183" y="56"/>
                                </a:moveTo>
                                <a:lnTo>
                                  <a:pt x="94" y="56"/>
                                </a:lnTo>
                                <a:lnTo>
                                  <a:pt x="112" y="60"/>
                                </a:lnTo>
                                <a:lnTo>
                                  <a:pt x="122" y="71"/>
                                </a:lnTo>
                                <a:lnTo>
                                  <a:pt x="125" y="85"/>
                                </a:lnTo>
                                <a:lnTo>
                                  <a:pt x="126" y="98"/>
                                </a:lnTo>
                                <a:lnTo>
                                  <a:pt x="126" y="207"/>
                                </a:lnTo>
                                <a:lnTo>
                                  <a:pt x="186" y="207"/>
                                </a:lnTo>
                                <a:lnTo>
                                  <a:pt x="186" y="83"/>
                                </a:lnTo>
                                <a:lnTo>
                                  <a:pt x="183" y="57"/>
                                </a:lnTo>
                                <a:lnTo>
                                  <a:pt x="183" y="56"/>
                                </a:lnTo>
                                <a:close/>
                                <a:moveTo>
                                  <a:pt x="112" y="0"/>
                                </a:moveTo>
                                <a:lnTo>
                                  <a:pt x="89" y="3"/>
                                </a:lnTo>
                                <a:lnTo>
                                  <a:pt x="73" y="10"/>
                                </a:lnTo>
                                <a:lnTo>
                                  <a:pt x="63" y="20"/>
                                </a:lnTo>
                                <a:lnTo>
                                  <a:pt x="57" y="29"/>
                                </a:lnTo>
                                <a:lnTo>
                                  <a:pt x="173" y="29"/>
                                </a:lnTo>
                                <a:lnTo>
                                  <a:pt x="171" y="26"/>
                                </a:lnTo>
                                <a:lnTo>
                                  <a:pt x="163" y="17"/>
                                </a:lnTo>
                                <a:lnTo>
                                  <a:pt x="153" y="10"/>
                                </a:lnTo>
                                <a:lnTo>
                                  <a:pt x="140" y="5"/>
                                </a:lnTo>
                                <a:lnTo>
                                  <a:pt x="126" y="1"/>
                                </a:lnTo>
                                <a:lnTo>
                                  <a:pt x="112"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AutoShape 142"/>
                        <wps:cNvSpPr>
                          <a:spLocks/>
                        </wps:cNvSpPr>
                        <wps:spPr bwMode="auto">
                          <a:xfrm>
                            <a:off x="3450" y="486"/>
                            <a:ext cx="164" cy="215"/>
                          </a:xfrm>
                          <a:custGeom>
                            <a:avLst/>
                            <a:gdLst>
                              <a:gd name="T0" fmla="*/ 58 w 164"/>
                              <a:gd name="T1" fmla="*/ 633 h 215"/>
                              <a:gd name="T2" fmla="*/ 0 w 164"/>
                              <a:gd name="T3" fmla="*/ 633 h 215"/>
                              <a:gd name="T4" fmla="*/ 10 w 164"/>
                              <a:gd name="T5" fmla="*/ 666 h 215"/>
                              <a:gd name="T6" fmla="*/ 31 w 164"/>
                              <a:gd name="T7" fmla="*/ 687 h 215"/>
                              <a:gd name="T8" fmla="*/ 56 w 164"/>
                              <a:gd name="T9" fmla="*/ 698 h 215"/>
                              <a:gd name="T10" fmla="*/ 81 w 164"/>
                              <a:gd name="T11" fmla="*/ 701 h 215"/>
                              <a:gd name="T12" fmla="*/ 113 w 164"/>
                              <a:gd name="T13" fmla="*/ 696 h 215"/>
                              <a:gd name="T14" fmla="*/ 139 w 164"/>
                              <a:gd name="T15" fmla="*/ 682 h 215"/>
                              <a:gd name="T16" fmla="*/ 157 w 164"/>
                              <a:gd name="T17" fmla="*/ 660 h 215"/>
                              <a:gd name="T18" fmla="*/ 158 w 164"/>
                              <a:gd name="T19" fmla="*/ 653 h 215"/>
                              <a:gd name="T20" fmla="*/ 61 w 164"/>
                              <a:gd name="T21" fmla="*/ 653 h 215"/>
                              <a:gd name="T22" fmla="*/ 58 w 164"/>
                              <a:gd name="T23" fmla="*/ 633 h 215"/>
                              <a:gd name="T24" fmla="*/ 79 w 164"/>
                              <a:gd name="T25" fmla="*/ 486 h 215"/>
                              <a:gd name="T26" fmla="*/ 50 w 164"/>
                              <a:gd name="T27" fmla="*/ 491 h 215"/>
                              <a:gd name="T28" fmla="*/ 25 w 164"/>
                              <a:gd name="T29" fmla="*/ 504 h 215"/>
                              <a:gd name="T30" fmla="*/ 8 w 164"/>
                              <a:gd name="T31" fmla="*/ 525 h 215"/>
                              <a:gd name="T32" fmla="*/ 1 w 164"/>
                              <a:gd name="T33" fmla="*/ 552 h 215"/>
                              <a:gd name="T34" fmla="*/ 5 w 164"/>
                              <a:gd name="T35" fmla="*/ 570 h 215"/>
                              <a:gd name="T36" fmla="*/ 16 w 164"/>
                              <a:gd name="T37" fmla="*/ 585 h 215"/>
                              <a:gd name="T38" fmla="*/ 31 w 164"/>
                              <a:gd name="T39" fmla="*/ 596 h 215"/>
                              <a:gd name="T40" fmla="*/ 49 w 164"/>
                              <a:gd name="T41" fmla="*/ 605 h 215"/>
                              <a:gd name="T42" fmla="*/ 74 w 164"/>
                              <a:gd name="T43" fmla="*/ 614 h 215"/>
                              <a:gd name="T44" fmla="*/ 91 w 164"/>
                              <a:gd name="T45" fmla="*/ 620 h 215"/>
                              <a:gd name="T46" fmla="*/ 100 w 164"/>
                              <a:gd name="T47" fmla="*/ 627 h 215"/>
                              <a:gd name="T48" fmla="*/ 103 w 164"/>
                              <a:gd name="T49" fmla="*/ 636 h 215"/>
                              <a:gd name="T50" fmla="*/ 103 w 164"/>
                              <a:gd name="T51" fmla="*/ 647 h 215"/>
                              <a:gd name="T52" fmla="*/ 91 w 164"/>
                              <a:gd name="T53" fmla="*/ 653 h 215"/>
                              <a:gd name="T54" fmla="*/ 158 w 164"/>
                              <a:gd name="T55" fmla="*/ 653 h 215"/>
                              <a:gd name="T56" fmla="*/ 163 w 164"/>
                              <a:gd name="T57" fmla="*/ 632 h 215"/>
                              <a:gd name="T58" fmla="*/ 157 w 164"/>
                              <a:gd name="T59" fmla="*/ 605 h 215"/>
                              <a:gd name="T60" fmla="*/ 140 w 164"/>
                              <a:gd name="T61" fmla="*/ 588 h 215"/>
                              <a:gd name="T62" fmla="*/ 118 w 164"/>
                              <a:gd name="T63" fmla="*/ 577 h 215"/>
                              <a:gd name="T64" fmla="*/ 93 w 164"/>
                              <a:gd name="T65" fmla="*/ 569 h 215"/>
                              <a:gd name="T66" fmla="*/ 76 w 164"/>
                              <a:gd name="T67" fmla="*/ 564 h 215"/>
                              <a:gd name="T68" fmla="*/ 61 w 164"/>
                              <a:gd name="T69" fmla="*/ 558 h 215"/>
                              <a:gd name="T70" fmla="*/ 61 w 164"/>
                              <a:gd name="T71" fmla="*/ 542 h 215"/>
                              <a:gd name="T72" fmla="*/ 66 w 164"/>
                              <a:gd name="T73" fmla="*/ 534 h 215"/>
                              <a:gd name="T74" fmla="*/ 151 w 164"/>
                              <a:gd name="T75" fmla="*/ 534 h 215"/>
                              <a:gd name="T76" fmla="*/ 146 w 164"/>
                              <a:gd name="T77" fmla="*/ 517 h 215"/>
                              <a:gd name="T78" fmla="*/ 126 w 164"/>
                              <a:gd name="T79" fmla="*/ 498 h 215"/>
                              <a:gd name="T80" fmla="*/ 102 w 164"/>
                              <a:gd name="T81" fmla="*/ 488 h 215"/>
                              <a:gd name="T82" fmla="*/ 79 w 164"/>
                              <a:gd name="T83" fmla="*/ 486 h 215"/>
                              <a:gd name="T84" fmla="*/ 151 w 164"/>
                              <a:gd name="T85" fmla="*/ 534 h 215"/>
                              <a:gd name="T86" fmla="*/ 96 w 164"/>
                              <a:gd name="T87" fmla="*/ 534 h 215"/>
                              <a:gd name="T88" fmla="*/ 97 w 164"/>
                              <a:gd name="T89" fmla="*/ 545 h 215"/>
                              <a:gd name="T90" fmla="*/ 97 w 164"/>
                              <a:gd name="T91" fmla="*/ 549 h 215"/>
                              <a:gd name="T92" fmla="*/ 156 w 164"/>
                              <a:gd name="T93" fmla="*/ 549 h 215"/>
                              <a:gd name="T94" fmla="*/ 151 w 164"/>
                              <a:gd name="T95" fmla="*/ 534 h 215"/>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164" h="215">
                                <a:moveTo>
                                  <a:pt x="58" y="147"/>
                                </a:moveTo>
                                <a:lnTo>
                                  <a:pt x="0" y="147"/>
                                </a:lnTo>
                                <a:lnTo>
                                  <a:pt x="10" y="180"/>
                                </a:lnTo>
                                <a:lnTo>
                                  <a:pt x="31" y="201"/>
                                </a:lnTo>
                                <a:lnTo>
                                  <a:pt x="56" y="212"/>
                                </a:lnTo>
                                <a:lnTo>
                                  <a:pt x="81" y="215"/>
                                </a:lnTo>
                                <a:lnTo>
                                  <a:pt x="113" y="210"/>
                                </a:lnTo>
                                <a:lnTo>
                                  <a:pt x="139" y="196"/>
                                </a:lnTo>
                                <a:lnTo>
                                  <a:pt x="157" y="174"/>
                                </a:lnTo>
                                <a:lnTo>
                                  <a:pt x="158" y="167"/>
                                </a:lnTo>
                                <a:lnTo>
                                  <a:pt x="61" y="167"/>
                                </a:lnTo>
                                <a:lnTo>
                                  <a:pt x="58" y="147"/>
                                </a:lnTo>
                                <a:close/>
                                <a:moveTo>
                                  <a:pt x="79" y="0"/>
                                </a:moveTo>
                                <a:lnTo>
                                  <a:pt x="50" y="5"/>
                                </a:lnTo>
                                <a:lnTo>
                                  <a:pt x="25" y="18"/>
                                </a:lnTo>
                                <a:lnTo>
                                  <a:pt x="8" y="39"/>
                                </a:lnTo>
                                <a:lnTo>
                                  <a:pt x="1" y="66"/>
                                </a:lnTo>
                                <a:lnTo>
                                  <a:pt x="5" y="84"/>
                                </a:lnTo>
                                <a:lnTo>
                                  <a:pt x="16" y="99"/>
                                </a:lnTo>
                                <a:lnTo>
                                  <a:pt x="31" y="110"/>
                                </a:lnTo>
                                <a:lnTo>
                                  <a:pt x="49" y="119"/>
                                </a:lnTo>
                                <a:lnTo>
                                  <a:pt x="74" y="128"/>
                                </a:lnTo>
                                <a:lnTo>
                                  <a:pt x="91" y="134"/>
                                </a:lnTo>
                                <a:lnTo>
                                  <a:pt x="100" y="141"/>
                                </a:lnTo>
                                <a:lnTo>
                                  <a:pt x="103" y="150"/>
                                </a:lnTo>
                                <a:lnTo>
                                  <a:pt x="103" y="161"/>
                                </a:lnTo>
                                <a:lnTo>
                                  <a:pt x="91" y="167"/>
                                </a:lnTo>
                                <a:lnTo>
                                  <a:pt x="158" y="167"/>
                                </a:lnTo>
                                <a:lnTo>
                                  <a:pt x="163" y="146"/>
                                </a:lnTo>
                                <a:lnTo>
                                  <a:pt x="157" y="119"/>
                                </a:lnTo>
                                <a:lnTo>
                                  <a:pt x="140" y="102"/>
                                </a:lnTo>
                                <a:lnTo>
                                  <a:pt x="118" y="91"/>
                                </a:lnTo>
                                <a:lnTo>
                                  <a:pt x="93" y="83"/>
                                </a:lnTo>
                                <a:lnTo>
                                  <a:pt x="76" y="78"/>
                                </a:lnTo>
                                <a:lnTo>
                                  <a:pt x="61" y="72"/>
                                </a:lnTo>
                                <a:lnTo>
                                  <a:pt x="61" y="56"/>
                                </a:lnTo>
                                <a:lnTo>
                                  <a:pt x="66" y="48"/>
                                </a:lnTo>
                                <a:lnTo>
                                  <a:pt x="151" y="48"/>
                                </a:lnTo>
                                <a:lnTo>
                                  <a:pt x="146" y="31"/>
                                </a:lnTo>
                                <a:lnTo>
                                  <a:pt x="126" y="12"/>
                                </a:lnTo>
                                <a:lnTo>
                                  <a:pt x="102" y="2"/>
                                </a:lnTo>
                                <a:lnTo>
                                  <a:pt x="79" y="0"/>
                                </a:lnTo>
                                <a:close/>
                                <a:moveTo>
                                  <a:pt x="151" y="48"/>
                                </a:moveTo>
                                <a:lnTo>
                                  <a:pt x="96" y="48"/>
                                </a:lnTo>
                                <a:lnTo>
                                  <a:pt x="97" y="59"/>
                                </a:lnTo>
                                <a:lnTo>
                                  <a:pt x="97" y="63"/>
                                </a:lnTo>
                                <a:lnTo>
                                  <a:pt x="156" y="63"/>
                                </a:lnTo>
                                <a:lnTo>
                                  <a:pt x="151" y="48"/>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 name="Picture 14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3708" y="426"/>
                            <a:ext cx="685" cy="2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 name="Picture 14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4426" y="426"/>
                            <a:ext cx="210" cy="2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 name="Picture 13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4670" y="488"/>
                            <a:ext cx="204" cy="2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 name="Picture 13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4907" y="488"/>
                            <a:ext cx="303" cy="2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 name="Picture 13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5229" y="426"/>
                            <a:ext cx="451" cy="2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 name="Picture 13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5753" y="426"/>
                            <a:ext cx="258" cy="2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 name="Picture 13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6043" y="426"/>
                            <a:ext cx="465" cy="2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 name="Picture 13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287" y="123"/>
                            <a:ext cx="1147" cy="1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 name="Picture 13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1583" y="840"/>
                            <a:ext cx="152" cy="159"/>
                          </a:xfrm>
                          <a:prstGeom prst="rect">
                            <a:avLst/>
                          </a:prstGeom>
                          <a:noFill/>
                          <a:extLst>
                            <a:ext uri="{909E8E84-426E-40DD-AFC4-6F175D3DCCD1}">
                              <a14:hiddenFill xmlns:a14="http://schemas.microsoft.com/office/drawing/2010/main">
                                <a:solidFill>
                                  <a:srgbClr val="FFFFFF"/>
                                </a:solidFill>
                              </a14:hiddenFill>
                            </a:ext>
                          </a:extLst>
                        </pic:spPr>
                      </pic:pic>
                      <wps:wsp>
                        <wps:cNvPr id="87" name="AutoShape 132"/>
                        <wps:cNvSpPr>
                          <a:spLocks/>
                        </wps:cNvSpPr>
                        <wps:spPr bwMode="auto">
                          <a:xfrm>
                            <a:off x="1811" y="876"/>
                            <a:ext cx="119" cy="119"/>
                          </a:xfrm>
                          <a:custGeom>
                            <a:avLst/>
                            <a:gdLst>
                              <a:gd name="T0" fmla="*/ 73 w 119"/>
                              <a:gd name="T1" fmla="*/ 876 h 119"/>
                              <a:gd name="T2" fmla="*/ 60 w 119"/>
                              <a:gd name="T3" fmla="*/ 876 h 119"/>
                              <a:gd name="T4" fmla="*/ 36 w 119"/>
                              <a:gd name="T5" fmla="*/ 880 h 119"/>
                              <a:gd name="T6" fmla="*/ 17 w 119"/>
                              <a:gd name="T7" fmla="*/ 893 h 119"/>
                              <a:gd name="T8" fmla="*/ 4 w 119"/>
                              <a:gd name="T9" fmla="*/ 911 h 119"/>
                              <a:gd name="T10" fmla="*/ 0 w 119"/>
                              <a:gd name="T11" fmla="*/ 935 h 119"/>
                              <a:gd name="T12" fmla="*/ 4 w 119"/>
                              <a:gd name="T13" fmla="*/ 958 h 119"/>
                              <a:gd name="T14" fmla="*/ 17 w 119"/>
                              <a:gd name="T15" fmla="*/ 977 h 119"/>
                              <a:gd name="T16" fmla="*/ 36 w 119"/>
                              <a:gd name="T17" fmla="*/ 990 h 119"/>
                              <a:gd name="T18" fmla="*/ 60 w 119"/>
                              <a:gd name="T19" fmla="*/ 995 h 119"/>
                              <a:gd name="T20" fmla="*/ 73 w 119"/>
                              <a:gd name="T21" fmla="*/ 993 h 119"/>
                              <a:gd name="T22" fmla="*/ 85 w 119"/>
                              <a:gd name="T23" fmla="*/ 989 h 119"/>
                              <a:gd name="T24" fmla="*/ 96 w 119"/>
                              <a:gd name="T25" fmla="*/ 982 h 119"/>
                              <a:gd name="T26" fmla="*/ 96 w 119"/>
                              <a:gd name="T27" fmla="*/ 981 h 119"/>
                              <a:gd name="T28" fmla="*/ 60 w 119"/>
                              <a:gd name="T29" fmla="*/ 981 h 119"/>
                              <a:gd name="T30" fmla="*/ 42 w 119"/>
                              <a:gd name="T31" fmla="*/ 977 h 119"/>
                              <a:gd name="T32" fmla="*/ 28 w 119"/>
                              <a:gd name="T33" fmla="*/ 967 h 119"/>
                              <a:gd name="T34" fmla="*/ 18 w 119"/>
                              <a:gd name="T35" fmla="*/ 953 h 119"/>
                              <a:gd name="T36" fmla="*/ 15 w 119"/>
                              <a:gd name="T37" fmla="*/ 935 h 119"/>
                              <a:gd name="T38" fmla="*/ 18 w 119"/>
                              <a:gd name="T39" fmla="*/ 917 h 119"/>
                              <a:gd name="T40" fmla="*/ 28 w 119"/>
                              <a:gd name="T41" fmla="*/ 903 h 119"/>
                              <a:gd name="T42" fmla="*/ 42 w 119"/>
                              <a:gd name="T43" fmla="*/ 893 h 119"/>
                              <a:gd name="T44" fmla="*/ 60 w 119"/>
                              <a:gd name="T45" fmla="*/ 890 h 119"/>
                              <a:gd name="T46" fmla="*/ 95 w 119"/>
                              <a:gd name="T47" fmla="*/ 890 h 119"/>
                              <a:gd name="T48" fmla="*/ 92 w 119"/>
                              <a:gd name="T49" fmla="*/ 887 h 119"/>
                              <a:gd name="T50" fmla="*/ 83 w 119"/>
                              <a:gd name="T51" fmla="*/ 879 h 119"/>
                              <a:gd name="T52" fmla="*/ 73 w 119"/>
                              <a:gd name="T53" fmla="*/ 876 h 119"/>
                              <a:gd name="T54" fmla="*/ 118 w 119"/>
                              <a:gd name="T55" fmla="*/ 972 h 119"/>
                              <a:gd name="T56" fmla="*/ 104 w 119"/>
                              <a:gd name="T57" fmla="*/ 972 h 119"/>
                              <a:gd name="T58" fmla="*/ 104 w 119"/>
                              <a:gd name="T59" fmla="*/ 992 h 119"/>
                              <a:gd name="T60" fmla="*/ 118 w 119"/>
                              <a:gd name="T61" fmla="*/ 992 h 119"/>
                              <a:gd name="T62" fmla="*/ 118 w 119"/>
                              <a:gd name="T63" fmla="*/ 972 h 119"/>
                              <a:gd name="T64" fmla="*/ 95 w 119"/>
                              <a:gd name="T65" fmla="*/ 890 h 119"/>
                              <a:gd name="T66" fmla="*/ 60 w 119"/>
                              <a:gd name="T67" fmla="*/ 890 h 119"/>
                              <a:gd name="T68" fmla="*/ 77 w 119"/>
                              <a:gd name="T69" fmla="*/ 893 h 119"/>
                              <a:gd name="T70" fmla="*/ 92 w 119"/>
                              <a:gd name="T71" fmla="*/ 902 h 119"/>
                              <a:gd name="T72" fmla="*/ 101 w 119"/>
                              <a:gd name="T73" fmla="*/ 917 h 119"/>
                              <a:gd name="T74" fmla="*/ 104 w 119"/>
                              <a:gd name="T75" fmla="*/ 935 h 119"/>
                              <a:gd name="T76" fmla="*/ 101 w 119"/>
                              <a:gd name="T77" fmla="*/ 953 h 119"/>
                              <a:gd name="T78" fmla="*/ 91 w 119"/>
                              <a:gd name="T79" fmla="*/ 967 h 119"/>
                              <a:gd name="T80" fmla="*/ 77 w 119"/>
                              <a:gd name="T81" fmla="*/ 977 h 119"/>
                              <a:gd name="T82" fmla="*/ 60 w 119"/>
                              <a:gd name="T83" fmla="*/ 981 h 119"/>
                              <a:gd name="T84" fmla="*/ 96 w 119"/>
                              <a:gd name="T85" fmla="*/ 981 h 119"/>
                              <a:gd name="T86" fmla="*/ 104 w 119"/>
                              <a:gd name="T87" fmla="*/ 972 h 119"/>
                              <a:gd name="T88" fmla="*/ 118 w 119"/>
                              <a:gd name="T89" fmla="*/ 972 h 119"/>
                              <a:gd name="T90" fmla="*/ 118 w 119"/>
                              <a:gd name="T91" fmla="*/ 899 h 119"/>
                              <a:gd name="T92" fmla="*/ 104 w 119"/>
                              <a:gd name="T93" fmla="*/ 899 h 119"/>
                              <a:gd name="T94" fmla="*/ 100 w 119"/>
                              <a:gd name="T95" fmla="*/ 893 h 119"/>
                              <a:gd name="T96" fmla="*/ 97 w 119"/>
                              <a:gd name="T97" fmla="*/ 891 h 119"/>
                              <a:gd name="T98" fmla="*/ 95 w 119"/>
                              <a:gd name="T99" fmla="*/ 890 h 119"/>
                              <a:gd name="T100" fmla="*/ 118 w 119"/>
                              <a:gd name="T101" fmla="*/ 879 h 119"/>
                              <a:gd name="T102" fmla="*/ 104 w 119"/>
                              <a:gd name="T103" fmla="*/ 879 h 119"/>
                              <a:gd name="T104" fmla="*/ 104 w 119"/>
                              <a:gd name="T105" fmla="*/ 899 h 119"/>
                              <a:gd name="T106" fmla="*/ 118 w 119"/>
                              <a:gd name="T107" fmla="*/ 899 h 119"/>
                              <a:gd name="T108" fmla="*/ 118 w 119"/>
                              <a:gd name="T109" fmla="*/ 879 h 119"/>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19" h="119">
                                <a:moveTo>
                                  <a:pt x="73" y="0"/>
                                </a:moveTo>
                                <a:lnTo>
                                  <a:pt x="60" y="0"/>
                                </a:lnTo>
                                <a:lnTo>
                                  <a:pt x="36" y="4"/>
                                </a:lnTo>
                                <a:lnTo>
                                  <a:pt x="17" y="17"/>
                                </a:lnTo>
                                <a:lnTo>
                                  <a:pt x="4" y="35"/>
                                </a:lnTo>
                                <a:lnTo>
                                  <a:pt x="0" y="59"/>
                                </a:lnTo>
                                <a:lnTo>
                                  <a:pt x="4" y="82"/>
                                </a:lnTo>
                                <a:lnTo>
                                  <a:pt x="17" y="101"/>
                                </a:lnTo>
                                <a:lnTo>
                                  <a:pt x="36" y="114"/>
                                </a:lnTo>
                                <a:lnTo>
                                  <a:pt x="60" y="119"/>
                                </a:lnTo>
                                <a:lnTo>
                                  <a:pt x="73" y="117"/>
                                </a:lnTo>
                                <a:lnTo>
                                  <a:pt x="85" y="113"/>
                                </a:lnTo>
                                <a:lnTo>
                                  <a:pt x="96" y="106"/>
                                </a:lnTo>
                                <a:lnTo>
                                  <a:pt x="96" y="105"/>
                                </a:lnTo>
                                <a:lnTo>
                                  <a:pt x="60" y="105"/>
                                </a:lnTo>
                                <a:lnTo>
                                  <a:pt x="42" y="101"/>
                                </a:lnTo>
                                <a:lnTo>
                                  <a:pt x="28" y="91"/>
                                </a:lnTo>
                                <a:lnTo>
                                  <a:pt x="18" y="77"/>
                                </a:lnTo>
                                <a:lnTo>
                                  <a:pt x="15" y="59"/>
                                </a:lnTo>
                                <a:lnTo>
                                  <a:pt x="18" y="41"/>
                                </a:lnTo>
                                <a:lnTo>
                                  <a:pt x="28" y="27"/>
                                </a:lnTo>
                                <a:lnTo>
                                  <a:pt x="42" y="17"/>
                                </a:lnTo>
                                <a:lnTo>
                                  <a:pt x="60" y="14"/>
                                </a:lnTo>
                                <a:lnTo>
                                  <a:pt x="95" y="14"/>
                                </a:lnTo>
                                <a:lnTo>
                                  <a:pt x="92" y="11"/>
                                </a:lnTo>
                                <a:lnTo>
                                  <a:pt x="83" y="3"/>
                                </a:lnTo>
                                <a:lnTo>
                                  <a:pt x="73" y="0"/>
                                </a:lnTo>
                                <a:close/>
                                <a:moveTo>
                                  <a:pt x="118" y="96"/>
                                </a:moveTo>
                                <a:lnTo>
                                  <a:pt x="104" y="96"/>
                                </a:lnTo>
                                <a:lnTo>
                                  <a:pt x="104" y="116"/>
                                </a:lnTo>
                                <a:lnTo>
                                  <a:pt x="118" y="116"/>
                                </a:lnTo>
                                <a:lnTo>
                                  <a:pt x="118" y="96"/>
                                </a:lnTo>
                                <a:close/>
                                <a:moveTo>
                                  <a:pt x="95" y="14"/>
                                </a:moveTo>
                                <a:lnTo>
                                  <a:pt x="60" y="14"/>
                                </a:lnTo>
                                <a:lnTo>
                                  <a:pt x="77" y="17"/>
                                </a:lnTo>
                                <a:lnTo>
                                  <a:pt x="92" y="26"/>
                                </a:lnTo>
                                <a:lnTo>
                                  <a:pt x="101" y="41"/>
                                </a:lnTo>
                                <a:lnTo>
                                  <a:pt x="104" y="59"/>
                                </a:lnTo>
                                <a:lnTo>
                                  <a:pt x="101" y="77"/>
                                </a:lnTo>
                                <a:lnTo>
                                  <a:pt x="91" y="91"/>
                                </a:lnTo>
                                <a:lnTo>
                                  <a:pt x="77" y="101"/>
                                </a:lnTo>
                                <a:lnTo>
                                  <a:pt x="60" y="105"/>
                                </a:lnTo>
                                <a:lnTo>
                                  <a:pt x="96" y="105"/>
                                </a:lnTo>
                                <a:lnTo>
                                  <a:pt x="104" y="96"/>
                                </a:lnTo>
                                <a:lnTo>
                                  <a:pt x="118" y="96"/>
                                </a:lnTo>
                                <a:lnTo>
                                  <a:pt x="118" y="23"/>
                                </a:lnTo>
                                <a:lnTo>
                                  <a:pt x="104" y="23"/>
                                </a:lnTo>
                                <a:lnTo>
                                  <a:pt x="100" y="17"/>
                                </a:lnTo>
                                <a:lnTo>
                                  <a:pt x="97" y="15"/>
                                </a:lnTo>
                                <a:lnTo>
                                  <a:pt x="95" y="14"/>
                                </a:lnTo>
                                <a:close/>
                                <a:moveTo>
                                  <a:pt x="118" y="3"/>
                                </a:moveTo>
                                <a:lnTo>
                                  <a:pt x="104" y="3"/>
                                </a:lnTo>
                                <a:lnTo>
                                  <a:pt x="104" y="23"/>
                                </a:lnTo>
                                <a:lnTo>
                                  <a:pt x="118" y="23"/>
                                </a:lnTo>
                                <a:lnTo>
                                  <a:pt x="118" y="3"/>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AutoShape 131"/>
                        <wps:cNvSpPr>
                          <a:spLocks/>
                        </wps:cNvSpPr>
                        <wps:spPr bwMode="auto">
                          <a:xfrm>
                            <a:off x="1945" y="876"/>
                            <a:ext cx="71" cy="119"/>
                          </a:xfrm>
                          <a:custGeom>
                            <a:avLst/>
                            <a:gdLst>
                              <a:gd name="T0" fmla="*/ 15 w 71"/>
                              <a:gd name="T1" fmla="*/ 959 h 119"/>
                              <a:gd name="T2" fmla="*/ 0 w 71"/>
                              <a:gd name="T3" fmla="*/ 959 h 119"/>
                              <a:gd name="T4" fmla="*/ 3 w 71"/>
                              <a:gd name="T5" fmla="*/ 973 h 119"/>
                              <a:gd name="T6" fmla="*/ 10 w 71"/>
                              <a:gd name="T7" fmla="*/ 984 h 119"/>
                              <a:gd name="T8" fmla="*/ 21 w 71"/>
                              <a:gd name="T9" fmla="*/ 992 h 119"/>
                              <a:gd name="T10" fmla="*/ 35 w 71"/>
                              <a:gd name="T11" fmla="*/ 995 h 119"/>
                              <a:gd name="T12" fmla="*/ 49 w 71"/>
                              <a:gd name="T13" fmla="*/ 992 h 119"/>
                              <a:gd name="T14" fmla="*/ 61 w 71"/>
                              <a:gd name="T15" fmla="*/ 984 h 119"/>
                              <a:gd name="T16" fmla="*/ 63 w 71"/>
                              <a:gd name="T17" fmla="*/ 981 h 119"/>
                              <a:gd name="T18" fmla="*/ 24 w 71"/>
                              <a:gd name="T19" fmla="*/ 981 h 119"/>
                              <a:gd name="T20" fmla="*/ 15 w 71"/>
                              <a:gd name="T21" fmla="*/ 972 h 119"/>
                              <a:gd name="T22" fmla="*/ 15 w 71"/>
                              <a:gd name="T23" fmla="*/ 959 h 119"/>
                              <a:gd name="T24" fmla="*/ 36 w 71"/>
                              <a:gd name="T25" fmla="*/ 876 h 119"/>
                              <a:gd name="T26" fmla="*/ 24 w 71"/>
                              <a:gd name="T27" fmla="*/ 878 h 119"/>
                              <a:gd name="T28" fmla="*/ 14 w 71"/>
                              <a:gd name="T29" fmla="*/ 885 h 119"/>
                              <a:gd name="T30" fmla="*/ 7 w 71"/>
                              <a:gd name="T31" fmla="*/ 895 h 119"/>
                              <a:gd name="T32" fmla="*/ 5 w 71"/>
                              <a:gd name="T33" fmla="*/ 908 h 119"/>
                              <a:gd name="T34" fmla="*/ 5 w 71"/>
                              <a:gd name="T35" fmla="*/ 917 h 119"/>
                              <a:gd name="T36" fmla="*/ 8 w 71"/>
                              <a:gd name="T37" fmla="*/ 923 h 119"/>
                              <a:gd name="T38" fmla="*/ 12 w 71"/>
                              <a:gd name="T39" fmla="*/ 929 h 119"/>
                              <a:gd name="T40" fmla="*/ 18 w 71"/>
                              <a:gd name="T41" fmla="*/ 933 h 119"/>
                              <a:gd name="T42" fmla="*/ 23 w 71"/>
                              <a:gd name="T43" fmla="*/ 936 h 119"/>
                              <a:gd name="T44" fmla="*/ 35 w 71"/>
                              <a:gd name="T45" fmla="*/ 939 h 119"/>
                              <a:gd name="T46" fmla="*/ 50 w 71"/>
                              <a:gd name="T47" fmla="*/ 945 h 119"/>
                              <a:gd name="T48" fmla="*/ 56 w 71"/>
                              <a:gd name="T49" fmla="*/ 951 h 119"/>
                              <a:gd name="T50" fmla="*/ 56 w 71"/>
                              <a:gd name="T51" fmla="*/ 972 h 119"/>
                              <a:gd name="T52" fmla="*/ 47 w 71"/>
                              <a:gd name="T53" fmla="*/ 981 h 119"/>
                              <a:gd name="T54" fmla="*/ 63 w 71"/>
                              <a:gd name="T55" fmla="*/ 981 h 119"/>
                              <a:gd name="T56" fmla="*/ 68 w 71"/>
                              <a:gd name="T57" fmla="*/ 973 h 119"/>
                              <a:gd name="T58" fmla="*/ 71 w 71"/>
                              <a:gd name="T59" fmla="*/ 959 h 119"/>
                              <a:gd name="T60" fmla="*/ 71 w 71"/>
                              <a:gd name="T61" fmla="*/ 950 h 119"/>
                              <a:gd name="T62" fmla="*/ 68 w 71"/>
                              <a:gd name="T63" fmla="*/ 942 h 119"/>
                              <a:gd name="T64" fmla="*/ 62 w 71"/>
                              <a:gd name="T65" fmla="*/ 936 h 119"/>
                              <a:gd name="T66" fmla="*/ 56 w 71"/>
                              <a:gd name="T67" fmla="*/ 932 h 119"/>
                              <a:gd name="T68" fmla="*/ 51 w 71"/>
                              <a:gd name="T69" fmla="*/ 929 h 119"/>
                              <a:gd name="T70" fmla="*/ 39 w 71"/>
                              <a:gd name="T71" fmla="*/ 924 h 119"/>
                              <a:gd name="T72" fmla="*/ 24 w 71"/>
                              <a:gd name="T73" fmla="*/ 920 h 119"/>
                              <a:gd name="T74" fmla="*/ 18 w 71"/>
                              <a:gd name="T75" fmla="*/ 915 h 119"/>
                              <a:gd name="T76" fmla="*/ 18 w 71"/>
                              <a:gd name="T77" fmla="*/ 897 h 119"/>
                              <a:gd name="T78" fmla="*/ 27 w 71"/>
                              <a:gd name="T79" fmla="*/ 890 h 119"/>
                              <a:gd name="T80" fmla="*/ 62 w 71"/>
                              <a:gd name="T81" fmla="*/ 890 h 119"/>
                              <a:gd name="T82" fmla="*/ 59 w 71"/>
                              <a:gd name="T83" fmla="*/ 885 h 119"/>
                              <a:gd name="T84" fmla="*/ 49 w 71"/>
                              <a:gd name="T85" fmla="*/ 878 h 119"/>
                              <a:gd name="T86" fmla="*/ 36 w 71"/>
                              <a:gd name="T87" fmla="*/ 876 h 119"/>
                              <a:gd name="T88" fmla="*/ 62 w 71"/>
                              <a:gd name="T89" fmla="*/ 890 h 119"/>
                              <a:gd name="T90" fmla="*/ 45 w 71"/>
                              <a:gd name="T91" fmla="*/ 890 h 119"/>
                              <a:gd name="T92" fmla="*/ 51 w 71"/>
                              <a:gd name="T93" fmla="*/ 896 h 119"/>
                              <a:gd name="T94" fmla="*/ 53 w 71"/>
                              <a:gd name="T95" fmla="*/ 906 h 119"/>
                              <a:gd name="T96" fmla="*/ 68 w 71"/>
                              <a:gd name="T97" fmla="*/ 906 h 119"/>
                              <a:gd name="T98" fmla="*/ 65 w 71"/>
                              <a:gd name="T99" fmla="*/ 894 h 119"/>
                              <a:gd name="T100" fmla="*/ 62 w 71"/>
                              <a:gd name="T101" fmla="*/ 890 h 11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71" h="119">
                                <a:moveTo>
                                  <a:pt x="15" y="83"/>
                                </a:moveTo>
                                <a:lnTo>
                                  <a:pt x="0" y="83"/>
                                </a:lnTo>
                                <a:lnTo>
                                  <a:pt x="3" y="97"/>
                                </a:lnTo>
                                <a:lnTo>
                                  <a:pt x="10" y="108"/>
                                </a:lnTo>
                                <a:lnTo>
                                  <a:pt x="21" y="116"/>
                                </a:lnTo>
                                <a:lnTo>
                                  <a:pt x="35" y="119"/>
                                </a:lnTo>
                                <a:lnTo>
                                  <a:pt x="49" y="116"/>
                                </a:lnTo>
                                <a:lnTo>
                                  <a:pt x="61" y="108"/>
                                </a:lnTo>
                                <a:lnTo>
                                  <a:pt x="63" y="105"/>
                                </a:lnTo>
                                <a:lnTo>
                                  <a:pt x="24" y="105"/>
                                </a:lnTo>
                                <a:lnTo>
                                  <a:pt x="15" y="96"/>
                                </a:lnTo>
                                <a:lnTo>
                                  <a:pt x="15" y="83"/>
                                </a:lnTo>
                                <a:close/>
                                <a:moveTo>
                                  <a:pt x="36" y="0"/>
                                </a:moveTo>
                                <a:lnTo>
                                  <a:pt x="24" y="2"/>
                                </a:lnTo>
                                <a:lnTo>
                                  <a:pt x="14" y="9"/>
                                </a:lnTo>
                                <a:lnTo>
                                  <a:pt x="7" y="19"/>
                                </a:lnTo>
                                <a:lnTo>
                                  <a:pt x="5" y="32"/>
                                </a:lnTo>
                                <a:lnTo>
                                  <a:pt x="5" y="41"/>
                                </a:lnTo>
                                <a:lnTo>
                                  <a:pt x="8" y="47"/>
                                </a:lnTo>
                                <a:lnTo>
                                  <a:pt x="12" y="53"/>
                                </a:lnTo>
                                <a:lnTo>
                                  <a:pt x="18" y="57"/>
                                </a:lnTo>
                                <a:lnTo>
                                  <a:pt x="23" y="60"/>
                                </a:lnTo>
                                <a:lnTo>
                                  <a:pt x="35" y="63"/>
                                </a:lnTo>
                                <a:lnTo>
                                  <a:pt x="50" y="69"/>
                                </a:lnTo>
                                <a:lnTo>
                                  <a:pt x="56" y="75"/>
                                </a:lnTo>
                                <a:lnTo>
                                  <a:pt x="56" y="96"/>
                                </a:lnTo>
                                <a:lnTo>
                                  <a:pt x="47" y="105"/>
                                </a:lnTo>
                                <a:lnTo>
                                  <a:pt x="63" y="105"/>
                                </a:lnTo>
                                <a:lnTo>
                                  <a:pt x="68" y="97"/>
                                </a:lnTo>
                                <a:lnTo>
                                  <a:pt x="71" y="83"/>
                                </a:lnTo>
                                <a:lnTo>
                                  <a:pt x="71" y="74"/>
                                </a:lnTo>
                                <a:lnTo>
                                  <a:pt x="68" y="66"/>
                                </a:lnTo>
                                <a:lnTo>
                                  <a:pt x="62" y="60"/>
                                </a:lnTo>
                                <a:lnTo>
                                  <a:pt x="56" y="56"/>
                                </a:lnTo>
                                <a:lnTo>
                                  <a:pt x="51" y="53"/>
                                </a:lnTo>
                                <a:lnTo>
                                  <a:pt x="39" y="48"/>
                                </a:lnTo>
                                <a:lnTo>
                                  <a:pt x="24" y="44"/>
                                </a:lnTo>
                                <a:lnTo>
                                  <a:pt x="18" y="39"/>
                                </a:lnTo>
                                <a:lnTo>
                                  <a:pt x="18" y="21"/>
                                </a:lnTo>
                                <a:lnTo>
                                  <a:pt x="27" y="14"/>
                                </a:lnTo>
                                <a:lnTo>
                                  <a:pt x="62" y="14"/>
                                </a:lnTo>
                                <a:lnTo>
                                  <a:pt x="59" y="9"/>
                                </a:lnTo>
                                <a:lnTo>
                                  <a:pt x="49" y="2"/>
                                </a:lnTo>
                                <a:lnTo>
                                  <a:pt x="36" y="0"/>
                                </a:lnTo>
                                <a:close/>
                                <a:moveTo>
                                  <a:pt x="62" y="14"/>
                                </a:moveTo>
                                <a:lnTo>
                                  <a:pt x="45" y="14"/>
                                </a:lnTo>
                                <a:lnTo>
                                  <a:pt x="51" y="20"/>
                                </a:lnTo>
                                <a:lnTo>
                                  <a:pt x="53" y="30"/>
                                </a:lnTo>
                                <a:lnTo>
                                  <a:pt x="68" y="30"/>
                                </a:lnTo>
                                <a:lnTo>
                                  <a:pt x="65" y="18"/>
                                </a:lnTo>
                                <a:lnTo>
                                  <a:pt x="62" y="14"/>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AutoShape 130"/>
                        <wps:cNvSpPr>
                          <a:spLocks/>
                        </wps:cNvSpPr>
                        <wps:spPr bwMode="auto">
                          <a:xfrm>
                            <a:off x="2023" y="876"/>
                            <a:ext cx="71" cy="119"/>
                          </a:xfrm>
                          <a:custGeom>
                            <a:avLst/>
                            <a:gdLst>
                              <a:gd name="T0" fmla="*/ 15 w 71"/>
                              <a:gd name="T1" fmla="*/ 959 h 119"/>
                              <a:gd name="T2" fmla="*/ 0 w 71"/>
                              <a:gd name="T3" fmla="*/ 959 h 119"/>
                              <a:gd name="T4" fmla="*/ 3 w 71"/>
                              <a:gd name="T5" fmla="*/ 973 h 119"/>
                              <a:gd name="T6" fmla="*/ 10 w 71"/>
                              <a:gd name="T7" fmla="*/ 984 h 119"/>
                              <a:gd name="T8" fmla="*/ 22 w 71"/>
                              <a:gd name="T9" fmla="*/ 992 h 119"/>
                              <a:gd name="T10" fmla="*/ 36 w 71"/>
                              <a:gd name="T11" fmla="*/ 995 h 119"/>
                              <a:gd name="T12" fmla="*/ 51 w 71"/>
                              <a:gd name="T13" fmla="*/ 992 h 119"/>
                              <a:gd name="T14" fmla="*/ 61 w 71"/>
                              <a:gd name="T15" fmla="*/ 984 h 119"/>
                              <a:gd name="T16" fmla="*/ 63 w 71"/>
                              <a:gd name="T17" fmla="*/ 981 h 119"/>
                              <a:gd name="T18" fmla="*/ 24 w 71"/>
                              <a:gd name="T19" fmla="*/ 981 h 119"/>
                              <a:gd name="T20" fmla="*/ 17 w 71"/>
                              <a:gd name="T21" fmla="*/ 972 h 119"/>
                              <a:gd name="T22" fmla="*/ 15 w 71"/>
                              <a:gd name="T23" fmla="*/ 959 h 119"/>
                              <a:gd name="T24" fmla="*/ 36 w 71"/>
                              <a:gd name="T25" fmla="*/ 876 h 119"/>
                              <a:gd name="T26" fmla="*/ 24 w 71"/>
                              <a:gd name="T27" fmla="*/ 878 h 119"/>
                              <a:gd name="T28" fmla="*/ 14 w 71"/>
                              <a:gd name="T29" fmla="*/ 885 h 119"/>
                              <a:gd name="T30" fmla="*/ 7 w 71"/>
                              <a:gd name="T31" fmla="*/ 895 h 119"/>
                              <a:gd name="T32" fmla="*/ 5 w 71"/>
                              <a:gd name="T33" fmla="*/ 908 h 119"/>
                              <a:gd name="T34" fmla="*/ 5 w 71"/>
                              <a:gd name="T35" fmla="*/ 917 h 119"/>
                              <a:gd name="T36" fmla="*/ 8 w 71"/>
                              <a:gd name="T37" fmla="*/ 923 h 119"/>
                              <a:gd name="T38" fmla="*/ 18 w 71"/>
                              <a:gd name="T39" fmla="*/ 933 h 119"/>
                              <a:gd name="T40" fmla="*/ 23 w 71"/>
                              <a:gd name="T41" fmla="*/ 936 h 119"/>
                              <a:gd name="T42" fmla="*/ 35 w 71"/>
                              <a:gd name="T43" fmla="*/ 939 h 119"/>
                              <a:gd name="T44" fmla="*/ 51 w 71"/>
                              <a:gd name="T45" fmla="*/ 945 h 119"/>
                              <a:gd name="T46" fmla="*/ 57 w 71"/>
                              <a:gd name="T47" fmla="*/ 951 h 119"/>
                              <a:gd name="T48" fmla="*/ 57 w 71"/>
                              <a:gd name="T49" fmla="*/ 972 h 119"/>
                              <a:gd name="T50" fmla="*/ 47 w 71"/>
                              <a:gd name="T51" fmla="*/ 981 h 119"/>
                              <a:gd name="T52" fmla="*/ 63 w 71"/>
                              <a:gd name="T53" fmla="*/ 981 h 119"/>
                              <a:gd name="T54" fmla="*/ 68 w 71"/>
                              <a:gd name="T55" fmla="*/ 973 h 119"/>
                              <a:gd name="T56" fmla="*/ 71 w 71"/>
                              <a:gd name="T57" fmla="*/ 959 h 119"/>
                              <a:gd name="T58" fmla="*/ 71 w 71"/>
                              <a:gd name="T59" fmla="*/ 950 h 119"/>
                              <a:gd name="T60" fmla="*/ 68 w 71"/>
                              <a:gd name="T61" fmla="*/ 942 h 119"/>
                              <a:gd name="T62" fmla="*/ 62 w 71"/>
                              <a:gd name="T63" fmla="*/ 936 h 119"/>
                              <a:gd name="T64" fmla="*/ 57 w 71"/>
                              <a:gd name="T65" fmla="*/ 932 h 119"/>
                              <a:gd name="T66" fmla="*/ 51 w 71"/>
                              <a:gd name="T67" fmla="*/ 929 h 119"/>
                              <a:gd name="T68" fmla="*/ 39 w 71"/>
                              <a:gd name="T69" fmla="*/ 924 h 119"/>
                              <a:gd name="T70" fmla="*/ 24 w 71"/>
                              <a:gd name="T71" fmla="*/ 920 h 119"/>
                              <a:gd name="T72" fmla="*/ 20 w 71"/>
                              <a:gd name="T73" fmla="*/ 915 h 119"/>
                              <a:gd name="T74" fmla="*/ 20 w 71"/>
                              <a:gd name="T75" fmla="*/ 897 h 119"/>
                              <a:gd name="T76" fmla="*/ 27 w 71"/>
                              <a:gd name="T77" fmla="*/ 890 h 119"/>
                              <a:gd name="T78" fmla="*/ 62 w 71"/>
                              <a:gd name="T79" fmla="*/ 890 h 119"/>
                              <a:gd name="T80" fmla="*/ 59 w 71"/>
                              <a:gd name="T81" fmla="*/ 885 h 119"/>
                              <a:gd name="T82" fmla="*/ 49 w 71"/>
                              <a:gd name="T83" fmla="*/ 878 h 119"/>
                              <a:gd name="T84" fmla="*/ 36 w 71"/>
                              <a:gd name="T85" fmla="*/ 876 h 119"/>
                              <a:gd name="T86" fmla="*/ 62 w 71"/>
                              <a:gd name="T87" fmla="*/ 890 h 119"/>
                              <a:gd name="T88" fmla="*/ 45 w 71"/>
                              <a:gd name="T89" fmla="*/ 890 h 119"/>
                              <a:gd name="T90" fmla="*/ 53 w 71"/>
                              <a:gd name="T91" fmla="*/ 896 h 119"/>
                              <a:gd name="T92" fmla="*/ 53 w 71"/>
                              <a:gd name="T93" fmla="*/ 906 h 119"/>
                              <a:gd name="T94" fmla="*/ 68 w 71"/>
                              <a:gd name="T95" fmla="*/ 906 h 119"/>
                              <a:gd name="T96" fmla="*/ 65 w 71"/>
                              <a:gd name="T97" fmla="*/ 894 h 119"/>
                              <a:gd name="T98" fmla="*/ 62 w 71"/>
                              <a:gd name="T99" fmla="*/ 890 h 119"/>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71" h="119">
                                <a:moveTo>
                                  <a:pt x="15" y="83"/>
                                </a:moveTo>
                                <a:lnTo>
                                  <a:pt x="0" y="83"/>
                                </a:lnTo>
                                <a:lnTo>
                                  <a:pt x="3" y="97"/>
                                </a:lnTo>
                                <a:lnTo>
                                  <a:pt x="10" y="108"/>
                                </a:lnTo>
                                <a:lnTo>
                                  <a:pt x="22" y="116"/>
                                </a:lnTo>
                                <a:lnTo>
                                  <a:pt x="36" y="119"/>
                                </a:lnTo>
                                <a:lnTo>
                                  <a:pt x="51" y="116"/>
                                </a:lnTo>
                                <a:lnTo>
                                  <a:pt x="61" y="108"/>
                                </a:lnTo>
                                <a:lnTo>
                                  <a:pt x="63" y="105"/>
                                </a:lnTo>
                                <a:lnTo>
                                  <a:pt x="24" y="105"/>
                                </a:lnTo>
                                <a:lnTo>
                                  <a:pt x="17" y="96"/>
                                </a:lnTo>
                                <a:lnTo>
                                  <a:pt x="15" y="83"/>
                                </a:lnTo>
                                <a:close/>
                                <a:moveTo>
                                  <a:pt x="36" y="0"/>
                                </a:moveTo>
                                <a:lnTo>
                                  <a:pt x="24" y="2"/>
                                </a:lnTo>
                                <a:lnTo>
                                  <a:pt x="14" y="9"/>
                                </a:lnTo>
                                <a:lnTo>
                                  <a:pt x="7" y="19"/>
                                </a:lnTo>
                                <a:lnTo>
                                  <a:pt x="5" y="32"/>
                                </a:lnTo>
                                <a:lnTo>
                                  <a:pt x="5" y="41"/>
                                </a:lnTo>
                                <a:lnTo>
                                  <a:pt x="8" y="47"/>
                                </a:lnTo>
                                <a:lnTo>
                                  <a:pt x="18" y="57"/>
                                </a:lnTo>
                                <a:lnTo>
                                  <a:pt x="23" y="60"/>
                                </a:lnTo>
                                <a:lnTo>
                                  <a:pt x="35" y="63"/>
                                </a:lnTo>
                                <a:lnTo>
                                  <a:pt x="51" y="69"/>
                                </a:lnTo>
                                <a:lnTo>
                                  <a:pt x="57" y="75"/>
                                </a:lnTo>
                                <a:lnTo>
                                  <a:pt x="57" y="96"/>
                                </a:lnTo>
                                <a:lnTo>
                                  <a:pt x="47" y="105"/>
                                </a:lnTo>
                                <a:lnTo>
                                  <a:pt x="63" y="105"/>
                                </a:lnTo>
                                <a:lnTo>
                                  <a:pt x="68" y="97"/>
                                </a:lnTo>
                                <a:lnTo>
                                  <a:pt x="71" y="83"/>
                                </a:lnTo>
                                <a:lnTo>
                                  <a:pt x="71" y="74"/>
                                </a:lnTo>
                                <a:lnTo>
                                  <a:pt x="68" y="66"/>
                                </a:lnTo>
                                <a:lnTo>
                                  <a:pt x="62" y="60"/>
                                </a:lnTo>
                                <a:lnTo>
                                  <a:pt x="57" y="56"/>
                                </a:lnTo>
                                <a:lnTo>
                                  <a:pt x="51" y="53"/>
                                </a:lnTo>
                                <a:lnTo>
                                  <a:pt x="39" y="48"/>
                                </a:lnTo>
                                <a:lnTo>
                                  <a:pt x="24" y="44"/>
                                </a:lnTo>
                                <a:lnTo>
                                  <a:pt x="20" y="39"/>
                                </a:lnTo>
                                <a:lnTo>
                                  <a:pt x="20" y="21"/>
                                </a:lnTo>
                                <a:lnTo>
                                  <a:pt x="27" y="14"/>
                                </a:lnTo>
                                <a:lnTo>
                                  <a:pt x="62" y="14"/>
                                </a:lnTo>
                                <a:lnTo>
                                  <a:pt x="59" y="9"/>
                                </a:lnTo>
                                <a:lnTo>
                                  <a:pt x="49" y="2"/>
                                </a:lnTo>
                                <a:lnTo>
                                  <a:pt x="36" y="0"/>
                                </a:lnTo>
                                <a:close/>
                                <a:moveTo>
                                  <a:pt x="62" y="14"/>
                                </a:moveTo>
                                <a:lnTo>
                                  <a:pt x="45" y="14"/>
                                </a:lnTo>
                                <a:lnTo>
                                  <a:pt x="53" y="20"/>
                                </a:lnTo>
                                <a:lnTo>
                                  <a:pt x="53" y="30"/>
                                </a:lnTo>
                                <a:lnTo>
                                  <a:pt x="68" y="30"/>
                                </a:lnTo>
                                <a:lnTo>
                                  <a:pt x="65" y="18"/>
                                </a:lnTo>
                                <a:lnTo>
                                  <a:pt x="62" y="14"/>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AutoShape 129"/>
                        <wps:cNvSpPr>
                          <a:spLocks/>
                        </wps:cNvSpPr>
                        <wps:spPr bwMode="auto">
                          <a:xfrm>
                            <a:off x="2106" y="876"/>
                            <a:ext cx="119" cy="119"/>
                          </a:xfrm>
                          <a:custGeom>
                            <a:avLst/>
                            <a:gdLst>
                              <a:gd name="T0" fmla="*/ 60 w 119"/>
                              <a:gd name="T1" fmla="*/ 876 h 119"/>
                              <a:gd name="T2" fmla="*/ 36 w 119"/>
                              <a:gd name="T3" fmla="*/ 881 h 119"/>
                              <a:gd name="T4" fmla="*/ 17 w 119"/>
                              <a:gd name="T5" fmla="*/ 893 h 119"/>
                              <a:gd name="T6" fmla="*/ 4 w 119"/>
                              <a:gd name="T7" fmla="*/ 912 h 119"/>
                              <a:gd name="T8" fmla="*/ 0 w 119"/>
                              <a:gd name="T9" fmla="*/ 935 h 119"/>
                              <a:gd name="T10" fmla="*/ 4 w 119"/>
                              <a:gd name="T11" fmla="*/ 958 h 119"/>
                              <a:gd name="T12" fmla="*/ 17 w 119"/>
                              <a:gd name="T13" fmla="*/ 977 h 119"/>
                              <a:gd name="T14" fmla="*/ 36 w 119"/>
                              <a:gd name="T15" fmla="*/ 990 h 119"/>
                              <a:gd name="T16" fmla="*/ 60 w 119"/>
                              <a:gd name="T17" fmla="*/ 995 h 119"/>
                              <a:gd name="T18" fmla="*/ 82 w 119"/>
                              <a:gd name="T19" fmla="*/ 990 h 119"/>
                              <a:gd name="T20" fmla="*/ 95 w 119"/>
                              <a:gd name="T21" fmla="*/ 981 h 119"/>
                              <a:gd name="T22" fmla="*/ 60 w 119"/>
                              <a:gd name="T23" fmla="*/ 981 h 119"/>
                              <a:gd name="T24" fmla="*/ 42 w 119"/>
                              <a:gd name="T25" fmla="*/ 977 h 119"/>
                              <a:gd name="T26" fmla="*/ 28 w 119"/>
                              <a:gd name="T27" fmla="*/ 968 h 119"/>
                              <a:gd name="T28" fmla="*/ 18 w 119"/>
                              <a:gd name="T29" fmla="*/ 953 h 119"/>
                              <a:gd name="T30" fmla="*/ 15 w 119"/>
                              <a:gd name="T31" fmla="*/ 936 h 119"/>
                              <a:gd name="T32" fmla="*/ 18 w 119"/>
                              <a:gd name="T33" fmla="*/ 918 h 119"/>
                              <a:gd name="T34" fmla="*/ 28 w 119"/>
                              <a:gd name="T35" fmla="*/ 903 h 119"/>
                              <a:gd name="T36" fmla="*/ 42 w 119"/>
                              <a:gd name="T37" fmla="*/ 893 h 119"/>
                              <a:gd name="T38" fmla="*/ 60 w 119"/>
                              <a:gd name="T39" fmla="*/ 890 h 119"/>
                              <a:gd name="T40" fmla="*/ 95 w 119"/>
                              <a:gd name="T41" fmla="*/ 890 h 119"/>
                              <a:gd name="T42" fmla="*/ 82 w 119"/>
                              <a:gd name="T43" fmla="*/ 881 h 119"/>
                              <a:gd name="T44" fmla="*/ 60 w 119"/>
                              <a:gd name="T45" fmla="*/ 876 h 119"/>
                              <a:gd name="T46" fmla="*/ 95 w 119"/>
                              <a:gd name="T47" fmla="*/ 890 h 119"/>
                              <a:gd name="T48" fmla="*/ 60 w 119"/>
                              <a:gd name="T49" fmla="*/ 890 h 119"/>
                              <a:gd name="T50" fmla="*/ 77 w 119"/>
                              <a:gd name="T51" fmla="*/ 893 h 119"/>
                              <a:gd name="T52" fmla="*/ 91 w 119"/>
                              <a:gd name="T53" fmla="*/ 902 h 119"/>
                              <a:gd name="T54" fmla="*/ 101 w 119"/>
                              <a:gd name="T55" fmla="*/ 917 h 119"/>
                              <a:gd name="T56" fmla="*/ 105 w 119"/>
                              <a:gd name="T57" fmla="*/ 935 h 119"/>
                              <a:gd name="T58" fmla="*/ 101 w 119"/>
                              <a:gd name="T59" fmla="*/ 953 h 119"/>
                              <a:gd name="T60" fmla="*/ 92 w 119"/>
                              <a:gd name="T61" fmla="*/ 967 h 119"/>
                              <a:gd name="T62" fmla="*/ 77 w 119"/>
                              <a:gd name="T63" fmla="*/ 977 h 119"/>
                              <a:gd name="T64" fmla="*/ 60 w 119"/>
                              <a:gd name="T65" fmla="*/ 981 h 119"/>
                              <a:gd name="T66" fmla="*/ 95 w 119"/>
                              <a:gd name="T67" fmla="*/ 981 h 119"/>
                              <a:gd name="T68" fmla="*/ 101 w 119"/>
                              <a:gd name="T69" fmla="*/ 977 h 119"/>
                              <a:gd name="T70" fmla="*/ 113 w 119"/>
                              <a:gd name="T71" fmla="*/ 958 h 119"/>
                              <a:gd name="T72" fmla="*/ 118 w 119"/>
                              <a:gd name="T73" fmla="*/ 935 h 119"/>
                              <a:gd name="T74" fmla="*/ 113 w 119"/>
                              <a:gd name="T75" fmla="*/ 912 h 119"/>
                              <a:gd name="T76" fmla="*/ 101 w 119"/>
                              <a:gd name="T77" fmla="*/ 893 h 119"/>
                              <a:gd name="T78" fmla="*/ 95 w 119"/>
                              <a:gd name="T79" fmla="*/ 890 h 119"/>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19" h="119">
                                <a:moveTo>
                                  <a:pt x="60" y="0"/>
                                </a:moveTo>
                                <a:lnTo>
                                  <a:pt x="36" y="5"/>
                                </a:lnTo>
                                <a:lnTo>
                                  <a:pt x="17" y="17"/>
                                </a:lnTo>
                                <a:lnTo>
                                  <a:pt x="4" y="36"/>
                                </a:lnTo>
                                <a:lnTo>
                                  <a:pt x="0" y="59"/>
                                </a:lnTo>
                                <a:lnTo>
                                  <a:pt x="4" y="82"/>
                                </a:lnTo>
                                <a:lnTo>
                                  <a:pt x="17" y="101"/>
                                </a:lnTo>
                                <a:lnTo>
                                  <a:pt x="36" y="114"/>
                                </a:lnTo>
                                <a:lnTo>
                                  <a:pt x="60" y="119"/>
                                </a:lnTo>
                                <a:lnTo>
                                  <a:pt x="82" y="114"/>
                                </a:lnTo>
                                <a:lnTo>
                                  <a:pt x="95" y="105"/>
                                </a:lnTo>
                                <a:lnTo>
                                  <a:pt x="60" y="105"/>
                                </a:lnTo>
                                <a:lnTo>
                                  <a:pt x="42" y="101"/>
                                </a:lnTo>
                                <a:lnTo>
                                  <a:pt x="28" y="92"/>
                                </a:lnTo>
                                <a:lnTo>
                                  <a:pt x="18" y="77"/>
                                </a:lnTo>
                                <a:lnTo>
                                  <a:pt x="15" y="60"/>
                                </a:lnTo>
                                <a:lnTo>
                                  <a:pt x="18" y="42"/>
                                </a:lnTo>
                                <a:lnTo>
                                  <a:pt x="28" y="27"/>
                                </a:lnTo>
                                <a:lnTo>
                                  <a:pt x="42" y="17"/>
                                </a:lnTo>
                                <a:lnTo>
                                  <a:pt x="60" y="14"/>
                                </a:lnTo>
                                <a:lnTo>
                                  <a:pt x="95" y="14"/>
                                </a:lnTo>
                                <a:lnTo>
                                  <a:pt x="82" y="5"/>
                                </a:lnTo>
                                <a:lnTo>
                                  <a:pt x="60" y="0"/>
                                </a:lnTo>
                                <a:close/>
                                <a:moveTo>
                                  <a:pt x="95" y="14"/>
                                </a:moveTo>
                                <a:lnTo>
                                  <a:pt x="60" y="14"/>
                                </a:lnTo>
                                <a:lnTo>
                                  <a:pt x="77" y="17"/>
                                </a:lnTo>
                                <a:lnTo>
                                  <a:pt x="91" y="26"/>
                                </a:lnTo>
                                <a:lnTo>
                                  <a:pt x="101" y="41"/>
                                </a:lnTo>
                                <a:lnTo>
                                  <a:pt x="105" y="59"/>
                                </a:lnTo>
                                <a:lnTo>
                                  <a:pt x="101" y="77"/>
                                </a:lnTo>
                                <a:lnTo>
                                  <a:pt x="92" y="91"/>
                                </a:lnTo>
                                <a:lnTo>
                                  <a:pt x="77" y="101"/>
                                </a:lnTo>
                                <a:lnTo>
                                  <a:pt x="60" y="105"/>
                                </a:lnTo>
                                <a:lnTo>
                                  <a:pt x="95" y="105"/>
                                </a:lnTo>
                                <a:lnTo>
                                  <a:pt x="101" y="101"/>
                                </a:lnTo>
                                <a:lnTo>
                                  <a:pt x="113" y="82"/>
                                </a:lnTo>
                                <a:lnTo>
                                  <a:pt x="118" y="59"/>
                                </a:lnTo>
                                <a:lnTo>
                                  <a:pt x="113" y="36"/>
                                </a:lnTo>
                                <a:lnTo>
                                  <a:pt x="101" y="17"/>
                                </a:lnTo>
                                <a:lnTo>
                                  <a:pt x="95" y="14"/>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AutoShape 128"/>
                        <wps:cNvSpPr>
                          <a:spLocks/>
                        </wps:cNvSpPr>
                        <wps:spPr bwMode="auto">
                          <a:xfrm>
                            <a:off x="2239" y="876"/>
                            <a:ext cx="117" cy="119"/>
                          </a:xfrm>
                          <a:custGeom>
                            <a:avLst/>
                            <a:gdLst>
                              <a:gd name="T0" fmla="*/ 62 w 117"/>
                              <a:gd name="T1" fmla="*/ 876 h 119"/>
                              <a:gd name="T2" fmla="*/ 37 w 117"/>
                              <a:gd name="T3" fmla="*/ 881 h 119"/>
                              <a:gd name="T4" fmla="*/ 18 w 117"/>
                              <a:gd name="T5" fmla="*/ 893 h 119"/>
                              <a:gd name="T6" fmla="*/ 5 w 117"/>
                              <a:gd name="T7" fmla="*/ 912 h 119"/>
                              <a:gd name="T8" fmla="*/ 0 w 117"/>
                              <a:gd name="T9" fmla="*/ 935 h 119"/>
                              <a:gd name="T10" fmla="*/ 5 w 117"/>
                              <a:gd name="T11" fmla="*/ 958 h 119"/>
                              <a:gd name="T12" fmla="*/ 18 w 117"/>
                              <a:gd name="T13" fmla="*/ 977 h 119"/>
                              <a:gd name="T14" fmla="*/ 37 w 117"/>
                              <a:gd name="T15" fmla="*/ 990 h 119"/>
                              <a:gd name="T16" fmla="*/ 62 w 117"/>
                              <a:gd name="T17" fmla="*/ 995 h 119"/>
                              <a:gd name="T18" fmla="*/ 74 w 117"/>
                              <a:gd name="T19" fmla="*/ 995 h 119"/>
                              <a:gd name="T20" fmla="*/ 84 w 117"/>
                              <a:gd name="T21" fmla="*/ 992 h 119"/>
                              <a:gd name="T22" fmla="*/ 95 w 117"/>
                              <a:gd name="T23" fmla="*/ 986 h 119"/>
                              <a:gd name="T24" fmla="*/ 101 w 117"/>
                              <a:gd name="T25" fmla="*/ 981 h 119"/>
                              <a:gd name="T26" fmla="*/ 60 w 117"/>
                              <a:gd name="T27" fmla="*/ 981 h 119"/>
                              <a:gd name="T28" fmla="*/ 42 w 117"/>
                              <a:gd name="T29" fmla="*/ 977 h 119"/>
                              <a:gd name="T30" fmla="*/ 28 w 117"/>
                              <a:gd name="T31" fmla="*/ 967 h 119"/>
                              <a:gd name="T32" fmla="*/ 19 w 117"/>
                              <a:gd name="T33" fmla="*/ 953 h 119"/>
                              <a:gd name="T34" fmla="*/ 15 w 117"/>
                              <a:gd name="T35" fmla="*/ 935 h 119"/>
                              <a:gd name="T36" fmla="*/ 19 w 117"/>
                              <a:gd name="T37" fmla="*/ 917 h 119"/>
                              <a:gd name="T38" fmla="*/ 29 w 117"/>
                              <a:gd name="T39" fmla="*/ 902 h 119"/>
                              <a:gd name="T40" fmla="*/ 43 w 117"/>
                              <a:gd name="T41" fmla="*/ 893 h 119"/>
                              <a:gd name="T42" fmla="*/ 60 w 117"/>
                              <a:gd name="T43" fmla="*/ 890 h 119"/>
                              <a:gd name="T44" fmla="*/ 99 w 117"/>
                              <a:gd name="T45" fmla="*/ 890 h 119"/>
                              <a:gd name="T46" fmla="*/ 95 w 117"/>
                              <a:gd name="T47" fmla="*/ 886 h 119"/>
                              <a:gd name="T48" fmla="*/ 80 w 117"/>
                              <a:gd name="T49" fmla="*/ 879 h 119"/>
                              <a:gd name="T50" fmla="*/ 62 w 117"/>
                              <a:gd name="T51" fmla="*/ 876 h 119"/>
                              <a:gd name="T52" fmla="*/ 117 w 117"/>
                              <a:gd name="T53" fmla="*/ 959 h 119"/>
                              <a:gd name="T54" fmla="*/ 101 w 117"/>
                              <a:gd name="T55" fmla="*/ 959 h 119"/>
                              <a:gd name="T56" fmla="*/ 96 w 117"/>
                              <a:gd name="T57" fmla="*/ 965 h 119"/>
                              <a:gd name="T58" fmla="*/ 95 w 117"/>
                              <a:gd name="T59" fmla="*/ 966 h 119"/>
                              <a:gd name="T60" fmla="*/ 90 w 117"/>
                              <a:gd name="T61" fmla="*/ 969 h 119"/>
                              <a:gd name="T62" fmla="*/ 83 w 117"/>
                              <a:gd name="T63" fmla="*/ 977 h 119"/>
                              <a:gd name="T64" fmla="*/ 72 w 117"/>
                              <a:gd name="T65" fmla="*/ 981 h 119"/>
                              <a:gd name="T66" fmla="*/ 101 w 117"/>
                              <a:gd name="T67" fmla="*/ 981 h 119"/>
                              <a:gd name="T68" fmla="*/ 105 w 117"/>
                              <a:gd name="T69" fmla="*/ 978 h 119"/>
                              <a:gd name="T70" fmla="*/ 110 w 117"/>
                              <a:gd name="T71" fmla="*/ 972 h 119"/>
                              <a:gd name="T72" fmla="*/ 117 w 117"/>
                              <a:gd name="T73" fmla="*/ 959 h 119"/>
                              <a:gd name="T74" fmla="*/ 99 w 117"/>
                              <a:gd name="T75" fmla="*/ 890 h 119"/>
                              <a:gd name="T76" fmla="*/ 60 w 117"/>
                              <a:gd name="T77" fmla="*/ 890 h 119"/>
                              <a:gd name="T78" fmla="*/ 72 w 117"/>
                              <a:gd name="T79" fmla="*/ 891 h 119"/>
                              <a:gd name="T80" fmla="*/ 83 w 117"/>
                              <a:gd name="T81" fmla="*/ 896 h 119"/>
                              <a:gd name="T82" fmla="*/ 93 w 117"/>
                              <a:gd name="T83" fmla="*/ 903 h 119"/>
                              <a:gd name="T84" fmla="*/ 101 w 117"/>
                              <a:gd name="T85" fmla="*/ 914 h 119"/>
                              <a:gd name="T86" fmla="*/ 117 w 117"/>
                              <a:gd name="T87" fmla="*/ 914 h 119"/>
                              <a:gd name="T88" fmla="*/ 108 w 117"/>
                              <a:gd name="T89" fmla="*/ 898 h 119"/>
                              <a:gd name="T90" fmla="*/ 99 w 117"/>
                              <a:gd name="T91" fmla="*/ 890 h 119"/>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117" h="119">
                                <a:moveTo>
                                  <a:pt x="62" y="0"/>
                                </a:moveTo>
                                <a:lnTo>
                                  <a:pt x="37" y="5"/>
                                </a:lnTo>
                                <a:lnTo>
                                  <a:pt x="18" y="17"/>
                                </a:lnTo>
                                <a:lnTo>
                                  <a:pt x="5" y="36"/>
                                </a:lnTo>
                                <a:lnTo>
                                  <a:pt x="0" y="59"/>
                                </a:lnTo>
                                <a:lnTo>
                                  <a:pt x="5" y="82"/>
                                </a:lnTo>
                                <a:lnTo>
                                  <a:pt x="18" y="101"/>
                                </a:lnTo>
                                <a:lnTo>
                                  <a:pt x="37" y="114"/>
                                </a:lnTo>
                                <a:lnTo>
                                  <a:pt x="62" y="119"/>
                                </a:lnTo>
                                <a:lnTo>
                                  <a:pt x="74" y="119"/>
                                </a:lnTo>
                                <a:lnTo>
                                  <a:pt x="84" y="116"/>
                                </a:lnTo>
                                <a:lnTo>
                                  <a:pt x="95" y="110"/>
                                </a:lnTo>
                                <a:lnTo>
                                  <a:pt x="101" y="105"/>
                                </a:lnTo>
                                <a:lnTo>
                                  <a:pt x="60" y="105"/>
                                </a:lnTo>
                                <a:lnTo>
                                  <a:pt x="42" y="101"/>
                                </a:lnTo>
                                <a:lnTo>
                                  <a:pt x="28" y="91"/>
                                </a:lnTo>
                                <a:lnTo>
                                  <a:pt x="19" y="77"/>
                                </a:lnTo>
                                <a:lnTo>
                                  <a:pt x="15" y="59"/>
                                </a:lnTo>
                                <a:lnTo>
                                  <a:pt x="19" y="41"/>
                                </a:lnTo>
                                <a:lnTo>
                                  <a:pt x="29" y="26"/>
                                </a:lnTo>
                                <a:lnTo>
                                  <a:pt x="43" y="17"/>
                                </a:lnTo>
                                <a:lnTo>
                                  <a:pt x="60" y="14"/>
                                </a:lnTo>
                                <a:lnTo>
                                  <a:pt x="99" y="14"/>
                                </a:lnTo>
                                <a:lnTo>
                                  <a:pt x="95" y="10"/>
                                </a:lnTo>
                                <a:lnTo>
                                  <a:pt x="80" y="3"/>
                                </a:lnTo>
                                <a:lnTo>
                                  <a:pt x="62" y="0"/>
                                </a:lnTo>
                                <a:close/>
                                <a:moveTo>
                                  <a:pt x="117" y="83"/>
                                </a:moveTo>
                                <a:lnTo>
                                  <a:pt x="101" y="83"/>
                                </a:lnTo>
                                <a:lnTo>
                                  <a:pt x="96" y="89"/>
                                </a:lnTo>
                                <a:lnTo>
                                  <a:pt x="95" y="90"/>
                                </a:lnTo>
                                <a:lnTo>
                                  <a:pt x="90" y="93"/>
                                </a:lnTo>
                                <a:lnTo>
                                  <a:pt x="83" y="101"/>
                                </a:lnTo>
                                <a:lnTo>
                                  <a:pt x="72" y="105"/>
                                </a:lnTo>
                                <a:lnTo>
                                  <a:pt x="101" y="105"/>
                                </a:lnTo>
                                <a:lnTo>
                                  <a:pt x="105" y="102"/>
                                </a:lnTo>
                                <a:lnTo>
                                  <a:pt x="110" y="96"/>
                                </a:lnTo>
                                <a:lnTo>
                                  <a:pt x="117" y="83"/>
                                </a:lnTo>
                                <a:close/>
                                <a:moveTo>
                                  <a:pt x="99" y="14"/>
                                </a:moveTo>
                                <a:lnTo>
                                  <a:pt x="60" y="14"/>
                                </a:lnTo>
                                <a:lnTo>
                                  <a:pt x="72" y="15"/>
                                </a:lnTo>
                                <a:lnTo>
                                  <a:pt x="83" y="20"/>
                                </a:lnTo>
                                <a:lnTo>
                                  <a:pt x="93" y="27"/>
                                </a:lnTo>
                                <a:lnTo>
                                  <a:pt x="101" y="38"/>
                                </a:lnTo>
                                <a:lnTo>
                                  <a:pt x="117" y="38"/>
                                </a:lnTo>
                                <a:lnTo>
                                  <a:pt x="108" y="22"/>
                                </a:lnTo>
                                <a:lnTo>
                                  <a:pt x="99" y="14"/>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Line 127"/>
                        <wps:cNvCnPr>
                          <a:cxnSpLocks noChangeShapeType="1"/>
                        </wps:cNvCnPr>
                        <wps:spPr bwMode="auto">
                          <a:xfrm>
                            <a:off x="2384" y="879"/>
                            <a:ext cx="0" cy="113"/>
                          </a:xfrm>
                          <a:prstGeom prst="line">
                            <a:avLst/>
                          </a:prstGeom>
                          <a:noFill/>
                          <a:ln w="8626">
                            <a:solidFill>
                              <a:srgbClr val="FDFDFD"/>
                            </a:solidFill>
                            <a:round/>
                            <a:headEnd/>
                            <a:tailEnd/>
                          </a:ln>
                          <a:extLst>
                            <a:ext uri="{909E8E84-426E-40DD-AFC4-6F175D3DCCD1}">
                              <a14:hiddenFill xmlns:a14="http://schemas.microsoft.com/office/drawing/2010/main">
                                <a:noFill/>
                              </a14:hiddenFill>
                            </a:ext>
                          </a:extLst>
                        </wps:spPr>
                        <wps:bodyPr/>
                      </wps:wsp>
                      <wps:wsp>
                        <wps:cNvPr id="135" name="Line 126"/>
                        <wps:cNvCnPr>
                          <a:cxnSpLocks noChangeShapeType="1"/>
                        </wps:cNvCnPr>
                        <wps:spPr bwMode="auto">
                          <a:xfrm>
                            <a:off x="2377" y="853"/>
                            <a:ext cx="14" cy="0"/>
                          </a:xfrm>
                          <a:prstGeom prst="line">
                            <a:avLst/>
                          </a:prstGeom>
                          <a:noFill/>
                          <a:ln w="16256">
                            <a:solidFill>
                              <a:srgbClr val="FDFDFD"/>
                            </a:solidFill>
                            <a:round/>
                            <a:headEnd/>
                            <a:tailEnd/>
                          </a:ln>
                          <a:extLst>
                            <a:ext uri="{909E8E84-426E-40DD-AFC4-6F175D3DCCD1}">
                              <a14:hiddenFill xmlns:a14="http://schemas.microsoft.com/office/drawing/2010/main">
                                <a:noFill/>
                              </a14:hiddenFill>
                            </a:ext>
                          </a:extLst>
                        </wps:spPr>
                        <wps:bodyPr/>
                      </wps:wsp>
                      <wps:wsp>
                        <wps:cNvPr id="136" name="AutoShape 125"/>
                        <wps:cNvSpPr>
                          <a:spLocks/>
                        </wps:cNvSpPr>
                        <wps:spPr bwMode="auto">
                          <a:xfrm>
                            <a:off x="2411" y="876"/>
                            <a:ext cx="119" cy="119"/>
                          </a:xfrm>
                          <a:custGeom>
                            <a:avLst/>
                            <a:gdLst>
                              <a:gd name="T0" fmla="*/ 72 w 119"/>
                              <a:gd name="T1" fmla="*/ 876 h 119"/>
                              <a:gd name="T2" fmla="*/ 60 w 119"/>
                              <a:gd name="T3" fmla="*/ 876 h 119"/>
                              <a:gd name="T4" fmla="*/ 36 w 119"/>
                              <a:gd name="T5" fmla="*/ 880 h 119"/>
                              <a:gd name="T6" fmla="*/ 18 w 119"/>
                              <a:gd name="T7" fmla="*/ 893 h 119"/>
                              <a:gd name="T8" fmla="*/ 5 w 119"/>
                              <a:gd name="T9" fmla="*/ 911 h 119"/>
                              <a:gd name="T10" fmla="*/ 0 w 119"/>
                              <a:gd name="T11" fmla="*/ 935 h 119"/>
                              <a:gd name="T12" fmla="*/ 5 w 119"/>
                              <a:gd name="T13" fmla="*/ 958 h 119"/>
                              <a:gd name="T14" fmla="*/ 18 w 119"/>
                              <a:gd name="T15" fmla="*/ 977 h 119"/>
                              <a:gd name="T16" fmla="*/ 37 w 119"/>
                              <a:gd name="T17" fmla="*/ 990 h 119"/>
                              <a:gd name="T18" fmla="*/ 60 w 119"/>
                              <a:gd name="T19" fmla="*/ 995 h 119"/>
                              <a:gd name="T20" fmla="*/ 73 w 119"/>
                              <a:gd name="T21" fmla="*/ 993 h 119"/>
                              <a:gd name="T22" fmla="*/ 85 w 119"/>
                              <a:gd name="T23" fmla="*/ 989 h 119"/>
                              <a:gd name="T24" fmla="*/ 95 w 119"/>
                              <a:gd name="T25" fmla="*/ 982 h 119"/>
                              <a:gd name="T26" fmla="*/ 96 w 119"/>
                              <a:gd name="T27" fmla="*/ 981 h 119"/>
                              <a:gd name="T28" fmla="*/ 60 w 119"/>
                              <a:gd name="T29" fmla="*/ 981 h 119"/>
                              <a:gd name="T30" fmla="*/ 42 w 119"/>
                              <a:gd name="T31" fmla="*/ 977 h 119"/>
                              <a:gd name="T32" fmla="*/ 28 w 119"/>
                              <a:gd name="T33" fmla="*/ 967 h 119"/>
                              <a:gd name="T34" fmla="*/ 18 w 119"/>
                              <a:gd name="T35" fmla="*/ 953 h 119"/>
                              <a:gd name="T36" fmla="*/ 14 w 119"/>
                              <a:gd name="T37" fmla="*/ 935 h 119"/>
                              <a:gd name="T38" fmla="*/ 18 w 119"/>
                              <a:gd name="T39" fmla="*/ 917 h 119"/>
                              <a:gd name="T40" fmla="*/ 28 w 119"/>
                              <a:gd name="T41" fmla="*/ 903 h 119"/>
                              <a:gd name="T42" fmla="*/ 42 w 119"/>
                              <a:gd name="T43" fmla="*/ 893 h 119"/>
                              <a:gd name="T44" fmla="*/ 60 w 119"/>
                              <a:gd name="T45" fmla="*/ 890 h 119"/>
                              <a:gd name="T46" fmla="*/ 96 w 119"/>
                              <a:gd name="T47" fmla="*/ 890 h 119"/>
                              <a:gd name="T48" fmla="*/ 93 w 119"/>
                              <a:gd name="T49" fmla="*/ 887 h 119"/>
                              <a:gd name="T50" fmla="*/ 83 w 119"/>
                              <a:gd name="T51" fmla="*/ 879 h 119"/>
                              <a:gd name="T52" fmla="*/ 72 w 119"/>
                              <a:gd name="T53" fmla="*/ 876 h 119"/>
                              <a:gd name="T54" fmla="*/ 119 w 119"/>
                              <a:gd name="T55" fmla="*/ 972 h 119"/>
                              <a:gd name="T56" fmla="*/ 104 w 119"/>
                              <a:gd name="T57" fmla="*/ 972 h 119"/>
                              <a:gd name="T58" fmla="*/ 104 w 119"/>
                              <a:gd name="T59" fmla="*/ 992 h 119"/>
                              <a:gd name="T60" fmla="*/ 119 w 119"/>
                              <a:gd name="T61" fmla="*/ 992 h 119"/>
                              <a:gd name="T62" fmla="*/ 119 w 119"/>
                              <a:gd name="T63" fmla="*/ 972 h 119"/>
                              <a:gd name="T64" fmla="*/ 96 w 119"/>
                              <a:gd name="T65" fmla="*/ 890 h 119"/>
                              <a:gd name="T66" fmla="*/ 60 w 119"/>
                              <a:gd name="T67" fmla="*/ 890 h 119"/>
                              <a:gd name="T68" fmla="*/ 77 w 119"/>
                              <a:gd name="T69" fmla="*/ 893 h 119"/>
                              <a:gd name="T70" fmla="*/ 91 w 119"/>
                              <a:gd name="T71" fmla="*/ 902 h 119"/>
                              <a:gd name="T72" fmla="*/ 100 w 119"/>
                              <a:gd name="T73" fmla="*/ 917 h 119"/>
                              <a:gd name="T74" fmla="*/ 104 w 119"/>
                              <a:gd name="T75" fmla="*/ 935 h 119"/>
                              <a:gd name="T76" fmla="*/ 100 w 119"/>
                              <a:gd name="T77" fmla="*/ 953 h 119"/>
                              <a:gd name="T78" fmla="*/ 91 w 119"/>
                              <a:gd name="T79" fmla="*/ 967 h 119"/>
                              <a:gd name="T80" fmla="*/ 77 w 119"/>
                              <a:gd name="T81" fmla="*/ 977 h 119"/>
                              <a:gd name="T82" fmla="*/ 60 w 119"/>
                              <a:gd name="T83" fmla="*/ 981 h 119"/>
                              <a:gd name="T84" fmla="*/ 96 w 119"/>
                              <a:gd name="T85" fmla="*/ 981 h 119"/>
                              <a:gd name="T86" fmla="*/ 104 w 119"/>
                              <a:gd name="T87" fmla="*/ 972 h 119"/>
                              <a:gd name="T88" fmla="*/ 119 w 119"/>
                              <a:gd name="T89" fmla="*/ 972 h 119"/>
                              <a:gd name="T90" fmla="*/ 119 w 119"/>
                              <a:gd name="T91" fmla="*/ 899 h 119"/>
                              <a:gd name="T92" fmla="*/ 104 w 119"/>
                              <a:gd name="T93" fmla="*/ 899 h 119"/>
                              <a:gd name="T94" fmla="*/ 101 w 119"/>
                              <a:gd name="T95" fmla="*/ 893 h 119"/>
                              <a:gd name="T96" fmla="*/ 98 w 119"/>
                              <a:gd name="T97" fmla="*/ 891 h 119"/>
                              <a:gd name="T98" fmla="*/ 96 w 119"/>
                              <a:gd name="T99" fmla="*/ 890 h 119"/>
                              <a:gd name="T100" fmla="*/ 119 w 119"/>
                              <a:gd name="T101" fmla="*/ 879 h 119"/>
                              <a:gd name="T102" fmla="*/ 104 w 119"/>
                              <a:gd name="T103" fmla="*/ 879 h 119"/>
                              <a:gd name="T104" fmla="*/ 104 w 119"/>
                              <a:gd name="T105" fmla="*/ 899 h 119"/>
                              <a:gd name="T106" fmla="*/ 119 w 119"/>
                              <a:gd name="T107" fmla="*/ 899 h 119"/>
                              <a:gd name="T108" fmla="*/ 119 w 119"/>
                              <a:gd name="T109" fmla="*/ 879 h 119"/>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19" h="119">
                                <a:moveTo>
                                  <a:pt x="72" y="0"/>
                                </a:moveTo>
                                <a:lnTo>
                                  <a:pt x="60" y="0"/>
                                </a:lnTo>
                                <a:lnTo>
                                  <a:pt x="36" y="4"/>
                                </a:lnTo>
                                <a:lnTo>
                                  <a:pt x="18" y="17"/>
                                </a:lnTo>
                                <a:lnTo>
                                  <a:pt x="5" y="35"/>
                                </a:lnTo>
                                <a:lnTo>
                                  <a:pt x="0" y="59"/>
                                </a:lnTo>
                                <a:lnTo>
                                  <a:pt x="5" y="82"/>
                                </a:lnTo>
                                <a:lnTo>
                                  <a:pt x="18" y="101"/>
                                </a:lnTo>
                                <a:lnTo>
                                  <a:pt x="37" y="114"/>
                                </a:lnTo>
                                <a:lnTo>
                                  <a:pt x="60" y="119"/>
                                </a:lnTo>
                                <a:lnTo>
                                  <a:pt x="73" y="117"/>
                                </a:lnTo>
                                <a:lnTo>
                                  <a:pt x="85" y="113"/>
                                </a:lnTo>
                                <a:lnTo>
                                  <a:pt x="95" y="106"/>
                                </a:lnTo>
                                <a:lnTo>
                                  <a:pt x="96" y="105"/>
                                </a:lnTo>
                                <a:lnTo>
                                  <a:pt x="60" y="105"/>
                                </a:lnTo>
                                <a:lnTo>
                                  <a:pt x="42" y="101"/>
                                </a:lnTo>
                                <a:lnTo>
                                  <a:pt x="28" y="91"/>
                                </a:lnTo>
                                <a:lnTo>
                                  <a:pt x="18" y="77"/>
                                </a:lnTo>
                                <a:lnTo>
                                  <a:pt x="14" y="59"/>
                                </a:lnTo>
                                <a:lnTo>
                                  <a:pt x="18" y="41"/>
                                </a:lnTo>
                                <a:lnTo>
                                  <a:pt x="28" y="27"/>
                                </a:lnTo>
                                <a:lnTo>
                                  <a:pt x="42" y="17"/>
                                </a:lnTo>
                                <a:lnTo>
                                  <a:pt x="60" y="14"/>
                                </a:lnTo>
                                <a:lnTo>
                                  <a:pt x="96" y="14"/>
                                </a:lnTo>
                                <a:lnTo>
                                  <a:pt x="93" y="11"/>
                                </a:lnTo>
                                <a:lnTo>
                                  <a:pt x="83" y="3"/>
                                </a:lnTo>
                                <a:lnTo>
                                  <a:pt x="72" y="0"/>
                                </a:lnTo>
                                <a:close/>
                                <a:moveTo>
                                  <a:pt x="119" y="96"/>
                                </a:moveTo>
                                <a:lnTo>
                                  <a:pt x="104" y="96"/>
                                </a:lnTo>
                                <a:lnTo>
                                  <a:pt x="104" y="116"/>
                                </a:lnTo>
                                <a:lnTo>
                                  <a:pt x="119" y="116"/>
                                </a:lnTo>
                                <a:lnTo>
                                  <a:pt x="119" y="96"/>
                                </a:lnTo>
                                <a:close/>
                                <a:moveTo>
                                  <a:pt x="96" y="14"/>
                                </a:moveTo>
                                <a:lnTo>
                                  <a:pt x="60" y="14"/>
                                </a:lnTo>
                                <a:lnTo>
                                  <a:pt x="77" y="17"/>
                                </a:lnTo>
                                <a:lnTo>
                                  <a:pt x="91" y="26"/>
                                </a:lnTo>
                                <a:lnTo>
                                  <a:pt x="100" y="41"/>
                                </a:lnTo>
                                <a:lnTo>
                                  <a:pt x="104" y="59"/>
                                </a:lnTo>
                                <a:lnTo>
                                  <a:pt x="100" y="77"/>
                                </a:lnTo>
                                <a:lnTo>
                                  <a:pt x="91" y="91"/>
                                </a:lnTo>
                                <a:lnTo>
                                  <a:pt x="77" y="101"/>
                                </a:lnTo>
                                <a:lnTo>
                                  <a:pt x="60" y="105"/>
                                </a:lnTo>
                                <a:lnTo>
                                  <a:pt x="96" y="105"/>
                                </a:lnTo>
                                <a:lnTo>
                                  <a:pt x="104" y="96"/>
                                </a:lnTo>
                                <a:lnTo>
                                  <a:pt x="119" y="96"/>
                                </a:lnTo>
                                <a:lnTo>
                                  <a:pt x="119" y="23"/>
                                </a:lnTo>
                                <a:lnTo>
                                  <a:pt x="104" y="23"/>
                                </a:lnTo>
                                <a:lnTo>
                                  <a:pt x="101" y="17"/>
                                </a:lnTo>
                                <a:lnTo>
                                  <a:pt x="98" y="15"/>
                                </a:lnTo>
                                <a:lnTo>
                                  <a:pt x="96" y="14"/>
                                </a:lnTo>
                                <a:close/>
                                <a:moveTo>
                                  <a:pt x="119" y="3"/>
                                </a:moveTo>
                                <a:lnTo>
                                  <a:pt x="104" y="3"/>
                                </a:lnTo>
                                <a:lnTo>
                                  <a:pt x="104" y="23"/>
                                </a:lnTo>
                                <a:lnTo>
                                  <a:pt x="119" y="23"/>
                                </a:lnTo>
                                <a:lnTo>
                                  <a:pt x="119" y="3"/>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Line 124"/>
                        <wps:cNvCnPr>
                          <a:cxnSpLocks noChangeShapeType="1"/>
                        </wps:cNvCnPr>
                        <wps:spPr bwMode="auto">
                          <a:xfrm>
                            <a:off x="2576" y="840"/>
                            <a:ext cx="0" cy="152"/>
                          </a:xfrm>
                          <a:prstGeom prst="line">
                            <a:avLst/>
                          </a:prstGeom>
                          <a:noFill/>
                          <a:ln w="9514">
                            <a:solidFill>
                              <a:srgbClr val="FDFDFD"/>
                            </a:solidFill>
                            <a:round/>
                            <a:headEnd/>
                            <a:tailEnd/>
                          </a:ln>
                          <a:extLst>
                            <a:ext uri="{909E8E84-426E-40DD-AFC4-6F175D3DCCD1}">
                              <a14:hiddenFill xmlns:a14="http://schemas.microsoft.com/office/drawing/2010/main">
                                <a:noFill/>
                              </a14:hiddenFill>
                            </a:ext>
                          </a:extLst>
                        </wps:spPr>
                        <wps:bodyPr/>
                      </wps:wsp>
                      <wps:wsp>
                        <wps:cNvPr id="138" name="Line 123"/>
                        <wps:cNvCnPr>
                          <a:cxnSpLocks noChangeShapeType="1"/>
                        </wps:cNvCnPr>
                        <wps:spPr bwMode="auto">
                          <a:xfrm>
                            <a:off x="2545" y="886"/>
                            <a:ext cx="66" cy="0"/>
                          </a:xfrm>
                          <a:prstGeom prst="line">
                            <a:avLst/>
                          </a:prstGeom>
                          <a:noFill/>
                          <a:ln w="8636">
                            <a:solidFill>
                              <a:srgbClr val="FDFDFD"/>
                            </a:solidFill>
                            <a:round/>
                            <a:headEnd/>
                            <a:tailEnd/>
                          </a:ln>
                          <a:extLst>
                            <a:ext uri="{909E8E84-426E-40DD-AFC4-6F175D3DCCD1}">
                              <a14:hiddenFill xmlns:a14="http://schemas.microsoft.com/office/drawing/2010/main">
                                <a:noFill/>
                              </a14:hiddenFill>
                            </a:ext>
                          </a:extLst>
                        </wps:spPr>
                        <wps:bodyPr/>
                      </wps:wsp>
                      <wps:wsp>
                        <wps:cNvPr id="139" name="Line 122"/>
                        <wps:cNvCnPr>
                          <a:cxnSpLocks noChangeShapeType="1"/>
                        </wps:cNvCnPr>
                        <wps:spPr bwMode="auto">
                          <a:xfrm>
                            <a:off x="2630" y="840"/>
                            <a:ext cx="0" cy="152"/>
                          </a:xfrm>
                          <a:prstGeom prst="line">
                            <a:avLst/>
                          </a:prstGeom>
                          <a:noFill/>
                          <a:ln w="9514">
                            <a:solidFill>
                              <a:srgbClr val="FDFDFD"/>
                            </a:solidFill>
                            <a:round/>
                            <a:headEnd/>
                            <a:tailEnd/>
                          </a:ln>
                          <a:extLst>
                            <a:ext uri="{909E8E84-426E-40DD-AFC4-6F175D3DCCD1}">
                              <a14:hiddenFill xmlns:a14="http://schemas.microsoft.com/office/drawing/2010/main">
                                <a:noFill/>
                              </a14:hiddenFill>
                            </a:ext>
                          </a:extLst>
                        </wps:spPr>
                        <wps:bodyPr/>
                      </wps:wsp>
                      <wps:wsp>
                        <wps:cNvPr id="140" name="AutoShape 121"/>
                        <wps:cNvSpPr>
                          <a:spLocks/>
                        </wps:cNvSpPr>
                        <wps:spPr bwMode="auto">
                          <a:xfrm>
                            <a:off x="2657" y="876"/>
                            <a:ext cx="120" cy="119"/>
                          </a:xfrm>
                          <a:custGeom>
                            <a:avLst/>
                            <a:gdLst>
                              <a:gd name="T0" fmla="*/ 60 w 120"/>
                              <a:gd name="T1" fmla="*/ 876 h 119"/>
                              <a:gd name="T2" fmla="*/ 37 w 120"/>
                              <a:gd name="T3" fmla="*/ 881 h 119"/>
                              <a:gd name="T4" fmla="*/ 18 w 120"/>
                              <a:gd name="T5" fmla="*/ 893 h 119"/>
                              <a:gd name="T6" fmla="*/ 5 w 120"/>
                              <a:gd name="T7" fmla="*/ 912 h 119"/>
                              <a:gd name="T8" fmla="*/ 0 w 120"/>
                              <a:gd name="T9" fmla="*/ 935 h 119"/>
                              <a:gd name="T10" fmla="*/ 5 w 120"/>
                              <a:gd name="T11" fmla="*/ 958 h 119"/>
                              <a:gd name="T12" fmla="*/ 18 w 120"/>
                              <a:gd name="T13" fmla="*/ 977 h 119"/>
                              <a:gd name="T14" fmla="*/ 37 w 120"/>
                              <a:gd name="T15" fmla="*/ 990 h 119"/>
                              <a:gd name="T16" fmla="*/ 60 w 120"/>
                              <a:gd name="T17" fmla="*/ 995 h 119"/>
                              <a:gd name="T18" fmla="*/ 83 w 120"/>
                              <a:gd name="T19" fmla="*/ 990 h 119"/>
                              <a:gd name="T20" fmla="*/ 96 w 120"/>
                              <a:gd name="T21" fmla="*/ 981 h 119"/>
                              <a:gd name="T22" fmla="*/ 60 w 120"/>
                              <a:gd name="T23" fmla="*/ 981 h 119"/>
                              <a:gd name="T24" fmla="*/ 42 w 120"/>
                              <a:gd name="T25" fmla="*/ 977 h 119"/>
                              <a:gd name="T26" fmla="*/ 28 w 120"/>
                              <a:gd name="T27" fmla="*/ 968 h 119"/>
                              <a:gd name="T28" fmla="*/ 19 w 120"/>
                              <a:gd name="T29" fmla="*/ 953 h 119"/>
                              <a:gd name="T30" fmla="*/ 15 w 120"/>
                              <a:gd name="T31" fmla="*/ 936 h 119"/>
                              <a:gd name="T32" fmla="*/ 19 w 120"/>
                              <a:gd name="T33" fmla="*/ 918 h 119"/>
                              <a:gd name="T34" fmla="*/ 28 w 120"/>
                              <a:gd name="T35" fmla="*/ 903 h 119"/>
                              <a:gd name="T36" fmla="*/ 42 w 120"/>
                              <a:gd name="T37" fmla="*/ 893 h 119"/>
                              <a:gd name="T38" fmla="*/ 60 w 120"/>
                              <a:gd name="T39" fmla="*/ 890 h 119"/>
                              <a:gd name="T40" fmla="*/ 97 w 120"/>
                              <a:gd name="T41" fmla="*/ 890 h 119"/>
                              <a:gd name="T42" fmla="*/ 83 w 120"/>
                              <a:gd name="T43" fmla="*/ 881 h 119"/>
                              <a:gd name="T44" fmla="*/ 60 w 120"/>
                              <a:gd name="T45" fmla="*/ 876 h 119"/>
                              <a:gd name="T46" fmla="*/ 97 w 120"/>
                              <a:gd name="T47" fmla="*/ 890 h 119"/>
                              <a:gd name="T48" fmla="*/ 60 w 120"/>
                              <a:gd name="T49" fmla="*/ 890 h 119"/>
                              <a:gd name="T50" fmla="*/ 77 w 120"/>
                              <a:gd name="T51" fmla="*/ 893 h 119"/>
                              <a:gd name="T52" fmla="*/ 92 w 120"/>
                              <a:gd name="T53" fmla="*/ 902 h 119"/>
                              <a:gd name="T54" fmla="*/ 101 w 120"/>
                              <a:gd name="T55" fmla="*/ 917 h 119"/>
                              <a:gd name="T56" fmla="*/ 105 w 120"/>
                              <a:gd name="T57" fmla="*/ 935 h 119"/>
                              <a:gd name="T58" fmla="*/ 102 w 120"/>
                              <a:gd name="T59" fmla="*/ 953 h 119"/>
                              <a:gd name="T60" fmla="*/ 92 w 120"/>
                              <a:gd name="T61" fmla="*/ 967 h 119"/>
                              <a:gd name="T62" fmla="*/ 78 w 120"/>
                              <a:gd name="T63" fmla="*/ 977 h 119"/>
                              <a:gd name="T64" fmla="*/ 60 w 120"/>
                              <a:gd name="T65" fmla="*/ 981 h 119"/>
                              <a:gd name="T66" fmla="*/ 96 w 120"/>
                              <a:gd name="T67" fmla="*/ 981 h 119"/>
                              <a:gd name="T68" fmla="*/ 102 w 120"/>
                              <a:gd name="T69" fmla="*/ 977 h 119"/>
                              <a:gd name="T70" fmla="*/ 115 w 120"/>
                              <a:gd name="T71" fmla="*/ 958 h 119"/>
                              <a:gd name="T72" fmla="*/ 120 w 120"/>
                              <a:gd name="T73" fmla="*/ 935 h 119"/>
                              <a:gd name="T74" fmla="*/ 115 w 120"/>
                              <a:gd name="T75" fmla="*/ 912 h 119"/>
                              <a:gd name="T76" fmla="*/ 102 w 120"/>
                              <a:gd name="T77" fmla="*/ 893 h 119"/>
                              <a:gd name="T78" fmla="*/ 97 w 120"/>
                              <a:gd name="T79" fmla="*/ 890 h 119"/>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20" h="119">
                                <a:moveTo>
                                  <a:pt x="60" y="0"/>
                                </a:moveTo>
                                <a:lnTo>
                                  <a:pt x="37" y="5"/>
                                </a:lnTo>
                                <a:lnTo>
                                  <a:pt x="18" y="17"/>
                                </a:lnTo>
                                <a:lnTo>
                                  <a:pt x="5" y="36"/>
                                </a:lnTo>
                                <a:lnTo>
                                  <a:pt x="0" y="59"/>
                                </a:lnTo>
                                <a:lnTo>
                                  <a:pt x="5" y="82"/>
                                </a:lnTo>
                                <a:lnTo>
                                  <a:pt x="18" y="101"/>
                                </a:lnTo>
                                <a:lnTo>
                                  <a:pt x="37" y="114"/>
                                </a:lnTo>
                                <a:lnTo>
                                  <a:pt x="60" y="119"/>
                                </a:lnTo>
                                <a:lnTo>
                                  <a:pt x="83" y="114"/>
                                </a:lnTo>
                                <a:lnTo>
                                  <a:pt x="96" y="105"/>
                                </a:lnTo>
                                <a:lnTo>
                                  <a:pt x="60" y="105"/>
                                </a:lnTo>
                                <a:lnTo>
                                  <a:pt x="42" y="101"/>
                                </a:lnTo>
                                <a:lnTo>
                                  <a:pt x="28" y="92"/>
                                </a:lnTo>
                                <a:lnTo>
                                  <a:pt x="19" y="77"/>
                                </a:lnTo>
                                <a:lnTo>
                                  <a:pt x="15" y="60"/>
                                </a:lnTo>
                                <a:lnTo>
                                  <a:pt x="19" y="42"/>
                                </a:lnTo>
                                <a:lnTo>
                                  <a:pt x="28" y="27"/>
                                </a:lnTo>
                                <a:lnTo>
                                  <a:pt x="42" y="17"/>
                                </a:lnTo>
                                <a:lnTo>
                                  <a:pt x="60" y="14"/>
                                </a:lnTo>
                                <a:lnTo>
                                  <a:pt x="97" y="14"/>
                                </a:lnTo>
                                <a:lnTo>
                                  <a:pt x="83" y="5"/>
                                </a:lnTo>
                                <a:lnTo>
                                  <a:pt x="60" y="0"/>
                                </a:lnTo>
                                <a:close/>
                                <a:moveTo>
                                  <a:pt x="97" y="14"/>
                                </a:moveTo>
                                <a:lnTo>
                                  <a:pt x="60" y="14"/>
                                </a:lnTo>
                                <a:lnTo>
                                  <a:pt x="77" y="17"/>
                                </a:lnTo>
                                <a:lnTo>
                                  <a:pt x="92" y="26"/>
                                </a:lnTo>
                                <a:lnTo>
                                  <a:pt x="101" y="41"/>
                                </a:lnTo>
                                <a:lnTo>
                                  <a:pt x="105" y="59"/>
                                </a:lnTo>
                                <a:lnTo>
                                  <a:pt x="102" y="77"/>
                                </a:lnTo>
                                <a:lnTo>
                                  <a:pt x="92" y="91"/>
                                </a:lnTo>
                                <a:lnTo>
                                  <a:pt x="78" y="101"/>
                                </a:lnTo>
                                <a:lnTo>
                                  <a:pt x="60" y="105"/>
                                </a:lnTo>
                                <a:lnTo>
                                  <a:pt x="96" y="105"/>
                                </a:lnTo>
                                <a:lnTo>
                                  <a:pt x="102" y="101"/>
                                </a:lnTo>
                                <a:lnTo>
                                  <a:pt x="115" y="82"/>
                                </a:lnTo>
                                <a:lnTo>
                                  <a:pt x="120" y="59"/>
                                </a:lnTo>
                                <a:lnTo>
                                  <a:pt x="115" y="36"/>
                                </a:lnTo>
                                <a:lnTo>
                                  <a:pt x="102" y="17"/>
                                </a:lnTo>
                                <a:lnTo>
                                  <a:pt x="97" y="14"/>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AutoShape 120"/>
                        <wps:cNvSpPr>
                          <a:spLocks/>
                        </wps:cNvSpPr>
                        <wps:spPr bwMode="auto">
                          <a:xfrm>
                            <a:off x="2797" y="876"/>
                            <a:ext cx="99" cy="116"/>
                          </a:xfrm>
                          <a:custGeom>
                            <a:avLst/>
                            <a:gdLst>
                              <a:gd name="T0" fmla="*/ 15 w 99"/>
                              <a:gd name="T1" fmla="*/ 879 h 116"/>
                              <a:gd name="T2" fmla="*/ 0 w 99"/>
                              <a:gd name="T3" fmla="*/ 879 h 116"/>
                              <a:gd name="T4" fmla="*/ 0 w 99"/>
                              <a:gd name="T5" fmla="*/ 992 h 116"/>
                              <a:gd name="T6" fmla="*/ 15 w 99"/>
                              <a:gd name="T7" fmla="*/ 992 h 116"/>
                              <a:gd name="T8" fmla="*/ 15 w 99"/>
                              <a:gd name="T9" fmla="*/ 914 h 116"/>
                              <a:gd name="T10" fmla="*/ 18 w 99"/>
                              <a:gd name="T11" fmla="*/ 908 h 116"/>
                              <a:gd name="T12" fmla="*/ 24 w 99"/>
                              <a:gd name="T13" fmla="*/ 897 h 116"/>
                              <a:gd name="T14" fmla="*/ 28 w 99"/>
                              <a:gd name="T15" fmla="*/ 894 h 116"/>
                              <a:gd name="T16" fmla="*/ 15 w 99"/>
                              <a:gd name="T17" fmla="*/ 894 h 116"/>
                              <a:gd name="T18" fmla="*/ 15 w 99"/>
                              <a:gd name="T19" fmla="*/ 879 h 116"/>
                              <a:gd name="T20" fmla="*/ 83 w 99"/>
                              <a:gd name="T21" fmla="*/ 890 h 116"/>
                              <a:gd name="T22" fmla="*/ 58 w 99"/>
                              <a:gd name="T23" fmla="*/ 890 h 116"/>
                              <a:gd name="T24" fmla="*/ 66 w 99"/>
                              <a:gd name="T25" fmla="*/ 893 h 116"/>
                              <a:gd name="T26" fmla="*/ 72 w 99"/>
                              <a:gd name="T27" fmla="*/ 899 h 116"/>
                              <a:gd name="T28" fmla="*/ 81 w 99"/>
                              <a:gd name="T29" fmla="*/ 906 h 116"/>
                              <a:gd name="T30" fmla="*/ 85 w 99"/>
                              <a:gd name="T31" fmla="*/ 915 h 116"/>
                              <a:gd name="T32" fmla="*/ 85 w 99"/>
                              <a:gd name="T33" fmla="*/ 992 h 116"/>
                              <a:gd name="T34" fmla="*/ 99 w 99"/>
                              <a:gd name="T35" fmla="*/ 992 h 116"/>
                              <a:gd name="T36" fmla="*/ 99 w 99"/>
                              <a:gd name="T37" fmla="*/ 915 h 116"/>
                              <a:gd name="T38" fmla="*/ 96 w 99"/>
                              <a:gd name="T39" fmla="*/ 903 h 116"/>
                              <a:gd name="T40" fmla="*/ 88 w 99"/>
                              <a:gd name="T41" fmla="*/ 894 h 116"/>
                              <a:gd name="T42" fmla="*/ 83 w 99"/>
                              <a:gd name="T43" fmla="*/ 890 h 116"/>
                              <a:gd name="T44" fmla="*/ 49 w 99"/>
                              <a:gd name="T45" fmla="*/ 876 h 116"/>
                              <a:gd name="T46" fmla="*/ 42 w 99"/>
                              <a:gd name="T47" fmla="*/ 876 h 116"/>
                              <a:gd name="T48" fmla="*/ 37 w 99"/>
                              <a:gd name="T49" fmla="*/ 878 h 116"/>
                              <a:gd name="T50" fmla="*/ 25 w 99"/>
                              <a:gd name="T51" fmla="*/ 884 h 116"/>
                              <a:gd name="T52" fmla="*/ 22 w 99"/>
                              <a:gd name="T53" fmla="*/ 885 h 116"/>
                              <a:gd name="T54" fmla="*/ 15 w 99"/>
                              <a:gd name="T55" fmla="*/ 894 h 116"/>
                              <a:gd name="T56" fmla="*/ 28 w 99"/>
                              <a:gd name="T57" fmla="*/ 894 h 116"/>
                              <a:gd name="T58" fmla="*/ 36 w 99"/>
                              <a:gd name="T59" fmla="*/ 890 h 116"/>
                              <a:gd name="T60" fmla="*/ 83 w 99"/>
                              <a:gd name="T61" fmla="*/ 890 h 116"/>
                              <a:gd name="T62" fmla="*/ 80 w 99"/>
                              <a:gd name="T63" fmla="*/ 887 h 116"/>
                              <a:gd name="T64" fmla="*/ 71 w 99"/>
                              <a:gd name="T65" fmla="*/ 881 h 116"/>
                              <a:gd name="T66" fmla="*/ 60 w 99"/>
                              <a:gd name="T67" fmla="*/ 877 h 116"/>
                              <a:gd name="T68" fmla="*/ 49 w 99"/>
                              <a:gd name="T69" fmla="*/ 876 h 11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99" h="116">
                                <a:moveTo>
                                  <a:pt x="15" y="3"/>
                                </a:moveTo>
                                <a:lnTo>
                                  <a:pt x="0" y="3"/>
                                </a:lnTo>
                                <a:lnTo>
                                  <a:pt x="0" y="116"/>
                                </a:lnTo>
                                <a:lnTo>
                                  <a:pt x="15" y="116"/>
                                </a:lnTo>
                                <a:lnTo>
                                  <a:pt x="15" y="38"/>
                                </a:lnTo>
                                <a:lnTo>
                                  <a:pt x="18" y="32"/>
                                </a:lnTo>
                                <a:lnTo>
                                  <a:pt x="24" y="21"/>
                                </a:lnTo>
                                <a:lnTo>
                                  <a:pt x="28" y="18"/>
                                </a:lnTo>
                                <a:lnTo>
                                  <a:pt x="15" y="18"/>
                                </a:lnTo>
                                <a:lnTo>
                                  <a:pt x="15" y="3"/>
                                </a:lnTo>
                                <a:close/>
                                <a:moveTo>
                                  <a:pt x="83" y="14"/>
                                </a:moveTo>
                                <a:lnTo>
                                  <a:pt x="58" y="14"/>
                                </a:lnTo>
                                <a:lnTo>
                                  <a:pt x="66" y="17"/>
                                </a:lnTo>
                                <a:lnTo>
                                  <a:pt x="72" y="23"/>
                                </a:lnTo>
                                <a:lnTo>
                                  <a:pt x="81" y="30"/>
                                </a:lnTo>
                                <a:lnTo>
                                  <a:pt x="85" y="39"/>
                                </a:lnTo>
                                <a:lnTo>
                                  <a:pt x="85" y="116"/>
                                </a:lnTo>
                                <a:lnTo>
                                  <a:pt x="99" y="116"/>
                                </a:lnTo>
                                <a:lnTo>
                                  <a:pt x="99" y="39"/>
                                </a:lnTo>
                                <a:lnTo>
                                  <a:pt x="96" y="27"/>
                                </a:lnTo>
                                <a:lnTo>
                                  <a:pt x="88" y="18"/>
                                </a:lnTo>
                                <a:lnTo>
                                  <a:pt x="83" y="14"/>
                                </a:lnTo>
                                <a:close/>
                                <a:moveTo>
                                  <a:pt x="49" y="0"/>
                                </a:moveTo>
                                <a:lnTo>
                                  <a:pt x="42" y="0"/>
                                </a:lnTo>
                                <a:lnTo>
                                  <a:pt x="37" y="2"/>
                                </a:lnTo>
                                <a:lnTo>
                                  <a:pt x="25" y="8"/>
                                </a:lnTo>
                                <a:lnTo>
                                  <a:pt x="22" y="9"/>
                                </a:lnTo>
                                <a:lnTo>
                                  <a:pt x="15" y="18"/>
                                </a:lnTo>
                                <a:lnTo>
                                  <a:pt x="28" y="18"/>
                                </a:lnTo>
                                <a:lnTo>
                                  <a:pt x="36" y="14"/>
                                </a:lnTo>
                                <a:lnTo>
                                  <a:pt x="83" y="14"/>
                                </a:lnTo>
                                <a:lnTo>
                                  <a:pt x="80" y="11"/>
                                </a:lnTo>
                                <a:lnTo>
                                  <a:pt x="71" y="5"/>
                                </a:lnTo>
                                <a:lnTo>
                                  <a:pt x="60" y="1"/>
                                </a:lnTo>
                                <a:lnTo>
                                  <a:pt x="49"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2" name="Picture 11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2966" y="840"/>
                            <a:ext cx="387" cy="1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 name="Picture 11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3423" y="840"/>
                            <a:ext cx="270"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 name="Picture 11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3720" y="832"/>
                            <a:ext cx="475" cy="1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5" name="Picture 11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4271" y="832"/>
                            <a:ext cx="465" cy="167"/>
                          </a:xfrm>
                          <a:prstGeom prst="rect">
                            <a:avLst/>
                          </a:prstGeom>
                          <a:noFill/>
                          <a:extLst>
                            <a:ext uri="{909E8E84-426E-40DD-AFC4-6F175D3DCCD1}">
                              <a14:hiddenFill xmlns:a14="http://schemas.microsoft.com/office/drawing/2010/main">
                                <a:solidFill>
                                  <a:srgbClr val="FFFFFF"/>
                                </a:solidFill>
                              </a14:hiddenFill>
                            </a:ext>
                          </a:extLst>
                        </pic:spPr>
                      </pic:pic>
                      <wps:wsp>
                        <wps:cNvPr id="146" name="Freeform 115"/>
                        <wps:cNvSpPr>
                          <a:spLocks/>
                        </wps:cNvSpPr>
                        <wps:spPr bwMode="auto">
                          <a:xfrm>
                            <a:off x="0" y="1527"/>
                            <a:ext cx="11616" cy="896"/>
                          </a:xfrm>
                          <a:custGeom>
                            <a:avLst/>
                            <a:gdLst>
                              <a:gd name="T0" fmla="*/ 7165 w 11616"/>
                              <a:gd name="T1" fmla="*/ 1527 h 896"/>
                              <a:gd name="T2" fmla="*/ 0 w 11616"/>
                              <a:gd name="T3" fmla="*/ 2275 h 896"/>
                              <a:gd name="T4" fmla="*/ 11616 w 11616"/>
                              <a:gd name="T5" fmla="*/ 2423 h 896"/>
                              <a:gd name="T6" fmla="*/ 7165 w 11616"/>
                              <a:gd name="T7" fmla="*/ 1527 h 89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616" h="896">
                                <a:moveTo>
                                  <a:pt x="7165" y="0"/>
                                </a:moveTo>
                                <a:lnTo>
                                  <a:pt x="0" y="748"/>
                                </a:lnTo>
                                <a:lnTo>
                                  <a:pt x="11616" y="896"/>
                                </a:lnTo>
                                <a:lnTo>
                                  <a:pt x="7165"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7" name="Picture 11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7832" y="406"/>
                            <a:ext cx="692" cy="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8" name="Picture 11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8580" y="406"/>
                            <a:ext cx="352" cy="1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 name="Picture 11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8998" y="406"/>
                            <a:ext cx="554" cy="1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0" name="Picture 11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9618" y="406"/>
                            <a:ext cx="685" cy="1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1" name="Picture 11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10358" y="412"/>
                            <a:ext cx="282" cy="113"/>
                          </a:xfrm>
                          <a:prstGeom prst="rect">
                            <a:avLst/>
                          </a:prstGeom>
                          <a:noFill/>
                          <a:extLst>
                            <a:ext uri="{909E8E84-426E-40DD-AFC4-6F175D3DCCD1}">
                              <a14:hiddenFill xmlns:a14="http://schemas.microsoft.com/office/drawing/2010/main">
                                <a:solidFill>
                                  <a:srgbClr val="FFFFFF"/>
                                </a:solidFill>
                              </a14:hiddenFill>
                            </a:ext>
                          </a:extLst>
                        </pic:spPr>
                      </pic:pic>
                      <wps:wsp>
                        <wps:cNvPr id="152" name="AutoShape 109"/>
                        <wps:cNvSpPr>
                          <a:spLocks/>
                        </wps:cNvSpPr>
                        <wps:spPr bwMode="auto">
                          <a:xfrm>
                            <a:off x="10679" y="412"/>
                            <a:ext cx="74" cy="112"/>
                          </a:xfrm>
                          <a:custGeom>
                            <a:avLst/>
                            <a:gdLst>
                              <a:gd name="T0" fmla="*/ 61 w 74"/>
                              <a:gd name="T1" fmla="*/ 495 h 112"/>
                              <a:gd name="T2" fmla="*/ 51 w 74"/>
                              <a:gd name="T3" fmla="*/ 495 h 112"/>
                              <a:gd name="T4" fmla="*/ 51 w 74"/>
                              <a:gd name="T5" fmla="*/ 524 h 112"/>
                              <a:gd name="T6" fmla="*/ 61 w 74"/>
                              <a:gd name="T7" fmla="*/ 524 h 112"/>
                              <a:gd name="T8" fmla="*/ 61 w 74"/>
                              <a:gd name="T9" fmla="*/ 495 h 112"/>
                              <a:gd name="T10" fmla="*/ 61 w 74"/>
                              <a:gd name="T11" fmla="*/ 412 h 112"/>
                              <a:gd name="T12" fmla="*/ 51 w 74"/>
                              <a:gd name="T13" fmla="*/ 412 h 112"/>
                              <a:gd name="T14" fmla="*/ 3 w 74"/>
                              <a:gd name="T15" fmla="*/ 482 h 112"/>
                              <a:gd name="T16" fmla="*/ 2 w 74"/>
                              <a:gd name="T17" fmla="*/ 485 h 112"/>
                              <a:gd name="T18" fmla="*/ 0 w 74"/>
                              <a:gd name="T19" fmla="*/ 488 h 112"/>
                              <a:gd name="T20" fmla="*/ 0 w 74"/>
                              <a:gd name="T21" fmla="*/ 495 h 112"/>
                              <a:gd name="T22" fmla="*/ 73 w 74"/>
                              <a:gd name="T23" fmla="*/ 495 h 112"/>
                              <a:gd name="T24" fmla="*/ 73 w 74"/>
                              <a:gd name="T25" fmla="*/ 486 h 112"/>
                              <a:gd name="T26" fmla="*/ 12 w 74"/>
                              <a:gd name="T27" fmla="*/ 486 h 112"/>
                              <a:gd name="T28" fmla="*/ 48 w 74"/>
                              <a:gd name="T29" fmla="*/ 432 h 112"/>
                              <a:gd name="T30" fmla="*/ 50 w 74"/>
                              <a:gd name="T31" fmla="*/ 430 h 112"/>
                              <a:gd name="T32" fmla="*/ 51 w 74"/>
                              <a:gd name="T33" fmla="*/ 427 h 112"/>
                              <a:gd name="T34" fmla="*/ 61 w 74"/>
                              <a:gd name="T35" fmla="*/ 427 h 112"/>
                              <a:gd name="T36" fmla="*/ 61 w 74"/>
                              <a:gd name="T37" fmla="*/ 412 h 112"/>
                              <a:gd name="T38" fmla="*/ 61 w 74"/>
                              <a:gd name="T39" fmla="*/ 427 h 112"/>
                              <a:gd name="T40" fmla="*/ 51 w 74"/>
                              <a:gd name="T41" fmla="*/ 427 h 112"/>
                              <a:gd name="T42" fmla="*/ 51 w 74"/>
                              <a:gd name="T43" fmla="*/ 486 h 112"/>
                              <a:gd name="T44" fmla="*/ 61 w 74"/>
                              <a:gd name="T45" fmla="*/ 486 h 112"/>
                              <a:gd name="T46" fmla="*/ 61 w 74"/>
                              <a:gd name="T47" fmla="*/ 427 h 112"/>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74" h="112">
                                <a:moveTo>
                                  <a:pt x="61" y="83"/>
                                </a:moveTo>
                                <a:lnTo>
                                  <a:pt x="51" y="83"/>
                                </a:lnTo>
                                <a:lnTo>
                                  <a:pt x="51" y="112"/>
                                </a:lnTo>
                                <a:lnTo>
                                  <a:pt x="61" y="112"/>
                                </a:lnTo>
                                <a:lnTo>
                                  <a:pt x="61" y="83"/>
                                </a:lnTo>
                                <a:close/>
                                <a:moveTo>
                                  <a:pt x="61" y="0"/>
                                </a:moveTo>
                                <a:lnTo>
                                  <a:pt x="51" y="0"/>
                                </a:lnTo>
                                <a:lnTo>
                                  <a:pt x="3" y="70"/>
                                </a:lnTo>
                                <a:lnTo>
                                  <a:pt x="2" y="73"/>
                                </a:lnTo>
                                <a:lnTo>
                                  <a:pt x="0" y="76"/>
                                </a:lnTo>
                                <a:lnTo>
                                  <a:pt x="0" y="83"/>
                                </a:lnTo>
                                <a:lnTo>
                                  <a:pt x="73" y="83"/>
                                </a:lnTo>
                                <a:lnTo>
                                  <a:pt x="73" y="74"/>
                                </a:lnTo>
                                <a:lnTo>
                                  <a:pt x="12" y="74"/>
                                </a:lnTo>
                                <a:lnTo>
                                  <a:pt x="48" y="20"/>
                                </a:lnTo>
                                <a:lnTo>
                                  <a:pt x="50" y="18"/>
                                </a:lnTo>
                                <a:lnTo>
                                  <a:pt x="51" y="15"/>
                                </a:lnTo>
                                <a:lnTo>
                                  <a:pt x="61" y="15"/>
                                </a:lnTo>
                                <a:lnTo>
                                  <a:pt x="61" y="0"/>
                                </a:lnTo>
                                <a:close/>
                                <a:moveTo>
                                  <a:pt x="61" y="15"/>
                                </a:moveTo>
                                <a:lnTo>
                                  <a:pt x="51" y="15"/>
                                </a:lnTo>
                                <a:lnTo>
                                  <a:pt x="51" y="74"/>
                                </a:lnTo>
                                <a:lnTo>
                                  <a:pt x="61" y="74"/>
                                </a:lnTo>
                                <a:lnTo>
                                  <a:pt x="61" y="15"/>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3" name="Picture 10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10811" y="412"/>
                            <a:ext cx="232" cy="1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 name="Picture 10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9741" y="633"/>
                            <a:ext cx="211" cy="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 name="Picture 10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10011" y="639"/>
                            <a:ext cx="250" cy="1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 name="Picture 10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10313" y="639"/>
                            <a:ext cx="310" cy="1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 name="Picture 10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10706" y="639"/>
                            <a:ext cx="336" cy="1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 name="Picture 10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8538" y="860"/>
                            <a:ext cx="378" cy="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9" name="Picture 10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8780" y="858"/>
                            <a:ext cx="2266" cy="383"/>
                          </a:xfrm>
                          <a:prstGeom prst="rect">
                            <a:avLst/>
                          </a:prstGeom>
                          <a:noFill/>
                          <a:extLst>
                            <a:ext uri="{909E8E84-426E-40DD-AFC4-6F175D3DCCD1}">
                              <a14:hiddenFill xmlns:a14="http://schemas.microsoft.com/office/drawing/2010/main">
                                <a:solidFill>
                                  <a:srgbClr val="FFFFFF"/>
                                </a:solidFill>
                              </a14:hiddenFill>
                            </a:ext>
                          </a:extLst>
                        </pic:spPr>
                      </pic:pic>
                      <wps:wsp>
                        <wps:cNvPr id="160" name="Text Box 101"/>
                        <wps:cNvSpPr txBox="1">
                          <a:spLocks noChangeArrowheads="1"/>
                        </wps:cNvSpPr>
                        <wps:spPr bwMode="auto">
                          <a:xfrm>
                            <a:off x="60" y="150"/>
                            <a:ext cx="11616" cy="3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599E" w:rsidRDefault="007C599E">
                              <w:pPr>
                                <w:rPr>
                                  <w:b/>
                                  <w:sz w:val="40"/>
                                </w:rPr>
                              </w:pPr>
                            </w:p>
                            <w:p w:rsidR="007C599E" w:rsidRDefault="007C599E">
                              <w:pPr>
                                <w:rPr>
                                  <w:b/>
                                  <w:sz w:val="40"/>
                                </w:rPr>
                              </w:pPr>
                            </w:p>
                            <w:p w:rsidR="007C599E" w:rsidRDefault="007C599E">
                              <w:pPr>
                                <w:rPr>
                                  <w:b/>
                                  <w:sz w:val="40"/>
                                </w:rPr>
                              </w:pPr>
                              <w:r>
                                <w:rPr>
                                  <w:b/>
                                  <w:sz w:val="40"/>
                                </w:rPr>
                                <w:tab/>
                              </w:r>
                            </w:p>
                            <w:p w:rsidR="007C599E" w:rsidRDefault="007C599E">
                              <w:pPr>
                                <w:rPr>
                                  <w:b/>
                                  <w:sz w:val="40"/>
                                </w:rPr>
                              </w:pPr>
                            </w:p>
                            <w:p w:rsidR="007C599E" w:rsidRDefault="007C599E">
                              <w:pPr>
                                <w:spacing w:before="10"/>
                                <w:rPr>
                                  <w:b/>
                                  <w:sz w:val="39"/>
                                </w:rPr>
                              </w:pPr>
                            </w:p>
                            <w:p w:rsidR="007C599E" w:rsidRDefault="007C599E">
                              <w:pPr>
                                <w:spacing w:line="481" w:lineRule="exact"/>
                                <w:ind w:left="559"/>
                                <w:rPr>
                                  <w:b/>
                                  <w:color w:val="00AFEF"/>
                                  <w:sz w:val="40"/>
                                </w:rPr>
                              </w:pPr>
                            </w:p>
                            <w:p w:rsidR="007C599E" w:rsidRDefault="007C599E">
                              <w:pPr>
                                <w:spacing w:line="481" w:lineRule="exact"/>
                                <w:ind w:left="559"/>
                                <w:rPr>
                                  <w:sz w:val="40"/>
                                </w:rPr>
                              </w:pPr>
                              <w:r>
                                <w:rPr>
                                  <w:b/>
                                  <w:color w:val="00AFEF"/>
                                  <w:sz w:val="40"/>
                                </w:rPr>
                                <w:t xml:space="preserve">Welcome </w:t>
                              </w:r>
                              <w:r>
                                <w:rPr>
                                  <w:color w:val="00AFEF"/>
                                  <w:sz w:val="40"/>
                                </w:rPr>
                                <w:t>to Atlantic Academy Portland</w:t>
                              </w:r>
                            </w:p>
                          </w:txbxContent>
                        </wps:txbx>
                        <wps:bodyPr rot="0" vert="horz" wrap="square" lIns="0" tIns="0" rIns="0" bIns="0" anchor="t" anchorCtr="0" upright="1">
                          <a:noAutofit/>
                        </wps:bodyPr>
                      </wps:wsp>
                    </wpg:wgp>
                  </a:graphicData>
                </a:graphic>
              </wp:inline>
            </w:drawing>
          </mc:Choice>
          <mc:Fallback>
            <w:pict>
              <v:group id="Group 100" o:spid="_x0000_s1026" style="width:583.8pt;height:182.25pt;mso-position-horizontal-relative:char;mso-position-vertical-relative:line" coordsize="11676,3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8" o:spid="_x0000_s1027" type="#_x0000_t75" style="position:absolute;left:666;top:317;width:980;height:1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yUYjFAAAA2wAAAA8AAABkcnMvZG93bnJldi54bWxEj81qwzAQhO+FvIPYQG+NnEJL40QJ+aFg&#10;MBSaOPfF2lhurZWxVMfx01eFQo7DzHzDrDaDbURPna8dK5jPEhDEpdM1VwqK0/vTGwgfkDU2jknB&#10;jTxs1pOHFabaXfmT+mOoRISwT1GBCaFNpfSlIYt+5lri6F1cZzFE2VVSd3iNcNvI5yR5lRZrjgsG&#10;W9obKr+PP1bBoa2GYjFui6+dyc4fPj/c8tOo1ON02C5BBBrCPfzfzrSClzn8fYk/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8lGIxQAAANsAAAAPAAAAAAAAAAAAAAAA&#10;AJ8CAABkcnMvZG93bnJldi54bWxQSwUGAAAAAAQABAD3AAAAkQMAAAAA&#10;">
                  <v:imagedata r:id="rId114" o:title=""/>
                </v:shape>
                <v:shape id="Freeform 167" o:spid="_x0000_s1028" style="position:absolute;width:1579;height:2920;visibility:visible;mso-wrap-style:square;v-text-anchor:top" coordsize="1579,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uXsUA&#10;AADbAAAADwAAAGRycy9kb3ducmV2LnhtbESPQWvCQBCF74X+h2UKvdVNhYpEVxFLoRQPNRrR25gd&#10;k9jsbNjdmvjvu0LB4+PN+9686bw3jbiQ87VlBa+DBARxYXXNpYLt5uNlDMIHZI2NZVJwJQ/z2ePD&#10;FFNtO17TJQuliBD2KSqoQmhTKX1RkUE/sC1x9E7WGQxRulJqh12Em0YOk2QkDdYcGypsaVlR8ZP9&#10;mvjGcUW5899l1u39Id+9r76O57FSz0/9YgIiUB/ux//pT63gbQi3LREA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X+5exQAAANsAAAAPAAAAAAAAAAAAAAAAAJgCAABkcnMv&#10;ZG93bnJldi54bWxQSwUGAAAAAAQABAD1AAAAigMAAAAA&#10;" path="m1578,l,,,2920,1578,2706,1578,xe" fillcolor="#181212" stroked="f">
                  <v:path arrowok="t" o:connecttype="custom" o:connectlocs="1578,0;0,0;0,2920;1578,2706;1578,0" o:connectangles="0,0,0,0,0"/>
                </v:shape>
                <v:shape id="Picture 166" o:spid="_x0000_s1029" type="#_x0000_t75" style="position:absolute;left:1770;top:542;width:4195;height: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nIyrDAAAA2wAAAA8AAABkcnMvZG93bnJldi54bWxEj0GLwjAUhO8L/ofwBG+aqihLNYoIgriy&#10;surB46N5tsXmJTSx1v31G0HY4zAz3zDzZWsq0VDtS8sKhoMEBHFmdcm5gvNp0/8E4QOyxsoyKXiS&#10;h+Wi8zHHVNsH/1BzDLmIEPYpKihCcKmUPivIoB9YRxy9q60NhijrXOoaHxFuKjlKkqk0WHJcKNDR&#10;uqDsdrwbBc3utG/s0H3nYfXlzAUPz9/RQalet13NQARqw3/43d5qBZMxvL7EHyA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mcjKsMAAADbAAAADwAAAAAAAAAAAAAAAACf&#10;AgAAZHJzL2Rvd25yZXYueG1sUEsFBgAAAAAEAAQA9wAAAI8DAAAAAA==&#10;">
                  <v:imagedata r:id="rId115" o:title=""/>
                </v:shape>
                <v:shape id="Picture 165" o:spid="_x0000_s1030" type="#_x0000_t75" style="position:absolute;left:1578;width:10037;height:2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2vb7CAAAA2wAAAA8AAABkcnMvZG93bnJldi54bWxEj0FrAjEUhO+F/ofwhN5q1tZKXY0iLYK3&#10;Vu3B42Pz3CzZvCxJ6m7/vSkIHoeZ+YZZrgfXiguF2HhWMBkXIIgrrxuuFfwct8/vIGJC1th6JgV/&#10;FGG9enxYYql9z3u6HFItMoRjiQpMSl0pZawMOYxj3xFn7+yDw5RlqKUO2Ge4a+VLUcykw4bzgsGO&#10;PgxV9vDrFITqdefitz2ZOdv+82tjt7WxSj2Nhs0CRKIh3cO39k4reJvC/5f8A+Tq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59r2+wgAAANsAAAAPAAAAAAAAAAAAAAAAAJ8C&#10;AABkcnMvZG93bnJldi54bWxQSwUGAAAAAAQABAD3AAAAjgMAAAAA&#10;">
                  <v:imagedata r:id="rId116" o:title=""/>
                </v:shape>
                <v:shape id="Picture 164" o:spid="_x0000_s1031" type="#_x0000_t75" style="position:absolute;left:8521;width:1792;height:2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oSPfCAAAA2wAAAA8AAABkcnMvZG93bnJldi54bWxEj0uLwjAUhfeC/yHcgdnZtDJKqcYiouBi&#10;Fr5mf6e5tmWam9pErf9+IgguD+fxceZ5bxpxo87VlhUkUQyCuLC65lLB6bgZpSCcR9bYWCYFD3KQ&#10;L4aDOWba3nlPt4MvRRhhl6GCyvs2k9IVFRl0kW2Jg3e2nUEfZFdK3eE9jJtGjuN4Kg3WHAgVtrSq&#10;qPg7XE2AfBW/48fFrjHdrdLld/PTX66JUp8f/XIGwlPv3+FXe6sVTCbw/BJ+gFz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6Ej3wgAAANsAAAAPAAAAAAAAAAAAAAAAAJ8C&#10;AABkcnMvZG93bnJldi54bWxQSwUGAAAAAAQABAD3AAAAjgMAAAAA&#10;">
                  <v:imagedata r:id="rId117" o:title=""/>
                </v:shape>
                <v:shape id="Picture 163" o:spid="_x0000_s1032" type="#_x0000_t75" style="position:absolute;left:5434;width:2188;height:2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wn/XCAAAA2wAAAA8AAABkcnMvZG93bnJldi54bWxEj1FrwjAUhd+F/YdwB75psoEinbGMwkCY&#10;yFYFXy/NXVPW3NQm2vrvzWDg4+Gc8x3OOh9dK67Uh8azhpe5AkFcedNwreF4+JitQISIbLD1TBpu&#10;FCDfPE3WmBk/8Dddy1iLBOGQoQYbY5dJGSpLDsPcd8TJ+/G9w5hkX0vT45DgrpWvSi2lw4bTgsWO&#10;CkvVb3lxGvb+81RezltpayxV8aXMbjhHrafP4/sbiEhjfIT/21ujYbGEvy/pB8jN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cJ/1wgAAANsAAAAPAAAAAAAAAAAAAAAAAJ8C&#10;AABkcnMvZG93bnJldi54bWxQSwUGAAAAAAQABAD3AAAAjgMAAAAA&#10;">
                  <v:imagedata r:id="rId118" o:title=""/>
                </v:shape>
                <v:shape id="Picture 162" o:spid="_x0000_s1033" type="#_x0000_t75" style="position:absolute;left:10027;top:150;width:658;height:6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i3BnBAAAA2wAAAA8AAABkcnMvZG93bnJldi54bWxEj92KwjAUhO+FfYdwFrzTVMEfqlF2FUH0&#10;Su0DHJpjU2xOShNrfXsjCF4OM/MNs1x3thItNb50rGA0TEAQ506XXCjILrvBHIQPyBorx6TgSR7W&#10;q5/eElPtHnyi9hwKESHsU1RgQqhTKX1uyKIfupo4elfXWAxRNoXUDT4i3FZynCRTabHkuGCwpo2h&#10;/Ha+20hJ/mdHd5he84vJRtlRPrfbdqNU/7f7W4AI1IVv+NPeawWTGby/xB8gV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qi3BnBAAAA2wAAAA8AAAAAAAAAAAAAAAAAnwIA&#10;AGRycy9kb3ducmV2LnhtbFBLBQYAAAAABAAEAPcAAACNAwAAAAA=&#10;">
                  <v:imagedata r:id="rId119" o:title=""/>
                </v:shape>
                <v:shape id="Picture 161" o:spid="_x0000_s1034" type="#_x0000_t75" style="position:absolute;left:9879;width:217;height:2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N40bBAAAA2wAAAA8AAABkcnMvZG93bnJldi54bWxET89rwjAUvgv+D+EJ3jRVsEhnlKIoiocx&#10;FWS3R/PWhjUvpYm2219vDoMdP77fq01va/Gk1hvHCmbTBARx4bThUsHtup8sQfiArLF2TAp+yMNm&#10;PRysMNOu4w96XkIpYgj7DBVUITSZlL6oyKKfuoY4cl+utRgibEupW+xiuK3lPElSadFwbKiwoW1F&#10;xfflYRWY5Wd3NPljd9jff9P8nL5bPEmlxqM+fwMRqA//4j/3UStYxLHxS/wBcv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SN40bBAAAA2wAAAA8AAAAAAAAAAAAAAAAAnwIA&#10;AGRycy9kb3ducmV2LnhtbFBLBQYAAAAABAAEAPcAAACNAwAAAAA=&#10;">
                  <v:imagedata r:id="rId120" o:title=""/>
                </v:shape>
                <v:shape id="Picture 160" o:spid="_x0000_s1035" type="#_x0000_t75" style="position:absolute;left:6479;width:2197;height:20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mjxrFAAAA2wAAAA8AAABkcnMvZG93bnJldi54bWxEj0FrAjEUhO+F/ofwCr3VrELVbo1SRKXg&#10;QbSFXl83z83q5mWbpO76740geBxm5htmMutsLU7kQ+VYQb+XgSAunK64VPD9tXwZgwgRWWPtmBSc&#10;KcBs+vgwwVy7lrd02sVSJAiHHBWYGJtcylAYshh6riFO3t55izFJX0rtsU1wW8tBlg2lxYrTgsGG&#10;5oaK4+7fKvjd/vT9oD4Wi3Z+8KORWW3Wfyulnp+6j3cQkbp4D9/an1rB6xtcv6QfIK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po8axQAAANsAAAAPAAAAAAAAAAAAAAAA&#10;AJ8CAABkcnMvZG93bnJldi54bWxQSwUGAAAAAAQABAD3AAAAkQMAAAAA&#10;">
                  <v:imagedata r:id="rId121" o:title=""/>
                </v:shape>
                <v:shape id="Picture 159" o:spid="_x0000_s1036" type="#_x0000_t75" style="position:absolute;left:10860;width:755;height:1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5e8LAAAAA2wAAAA8AAABkcnMvZG93bnJldi54bWxET01rwkAQvRf6H5YpeKubFis1uooUi7UI&#10;xejF25Adk2B2NmTXGP+9cxB6fLzv2aJ3teqoDZVnA2/DBBRx7m3FhYHD/vv1E1SIyBZrz2TgRgEW&#10;8+enGabWX3lHXRYLJSEcUjRQxtikWoe8JIdh6Bti4U6+dRgFtoW2LV4l3NX6PUnG2mHF0lBiQ18l&#10;5efs4gyMV9avth8bv8wm6+7oRpr73z9jBi/9cgoqUh//xQ/3jxWfrJcv8gP0/A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zl7wsAAAADbAAAADwAAAAAAAAAAAAAAAACfAgAA&#10;ZHJzL2Rvd25yZXYueG1sUEsFBgAAAAAEAAQA9wAAAIwDAAAAAA==&#10;">
                  <v:imagedata r:id="rId122" o:title=""/>
                </v:shape>
                <v:shape id="Picture 158" o:spid="_x0000_s1037" type="#_x0000_t75" style="position:absolute;left:9805;width:389;height: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O27rDAAAA2wAAAA8AAABkcnMvZG93bnJldi54bWxEj0FLw0AUhO9C/8PyCt7spiIxxG5LEVv0&#10;4MHaH/DIvmZDs2/T3WcT/70rCB6HmfmGWW0m36srxdQFNrBcFKCIm2A7bg0cP3d3FagkyBb7wGTg&#10;mxJs1rObFdY2jPxB14O0KkM41WjAiQy11qlx5DEtwkCcvVOIHiXL2Gobccxw3+v7oii1x47zgsOB&#10;nh0158OXNzBe9KOcy23LR3Fx//ZevaSHypjb+bR9AiU0yX/4r/1qDZRL+P2Sf4Be/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w7busMAAADbAAAADwAAAAAAAAAAAAAAAACf&#10;AgAAZHJzL2Rvd25yZXYueG1sUEsFBgAAAAAEAAQA9wAAAI8DAAAAAA==&#10;">
                  <v:imagedata r:id="rId123" o:title=""/>
                </v:shape>
                <v:shape id="Picture 157" o:spid="_x0000_s1038" type="#_x0000_t75" style="position:absolute;left:10754;width:861;height:10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sy2rEAAAA2wAAAA8AAABkcnMvZG93bnJldi54bWxEj8FqwzAQRO+B/IPYQi+hkWuCCU7k0ARa&#10;evGhTqDXRdrYxtbKWKrj9uujQqHHYWbeMPvDbHsx0ehbxwqe1wkIYu1My7WCy/n1aQvCB2SDvWNS&#10;8E0eDsVyscfcuBt/0FSFWkQI+xwVNCEMuZReN2TRr91AHL2rGy2GKMdamhFvEW57mSZJJi22HBca&#10;HOjUkO6qL6tArrzW5Q+3b6d00x37rJyqz1Kpx4f5ZQci0Bz+w3/td6MgS+H3S/wBsr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qsy2rEAAAA2wAAAA8AAAAAAAAAAAAAAAAA&#10;nwIAAGRycy9kb3ducmV2LnhtbFBLBQYAAAAABAAEAPcAAACQAwAAAAA=&#10;">
                  <v:imagedata r:id="rId124" o:title=""/>
                </v:shape>
                <v:shape id="AutoShape 156" o:spid="_x0000_s1039" style="position:absolute;left:1599;top:426;width:269;height:267;visibility:visible;mso-wrap-style:square;v-text-anchor:top" coordsize="269,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sxtsEA&#10;AADbAAAADwAAAGRycy9kb3ducmV2LnhtbESPzarCMBSE94LvEI7gTlMVilajiKC4uHj93R+aY1ts&#10;TmoTtfftzQXB5TAz3zCzRWNK8aTaFZYVDPoRCOLU6oIzBefTujcG4TyyxtIyKfgjB4t5uzXDRNsX&#10;H+h59JkIEHYJKsi9rxIpXZqTQde3FXHwrrY26IOsM6lrfAW4KeUwimJpsOCwkGNFq5zS2/FhFNDj&#10;Xu0vu/NmEP/SqrDR5MdftFLdTrOcgvDU+G/4095qBfEI/r+EHyD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LMbbBAAAA2wAAAA8AAAAAAAAAAAAAAAAAmAIAAGRycy9kb3du&#10;cmV2LnhtbFBLBQYAAAAABAAEAPUAAACGAwAAAAA=&#10;" path="m162,l108,,,267r74,l89,228r164,l231,174r-124,l135,83r60,l162,xm253,228r-71,l194,267r75,l253,228xm195,83r-60,l164,174r67,l195,83xe" fillcolor="#fdfdfd" stroked="f">
                  <v:path arrowok="t" o:connecttype="custom" o:connectlocs="162,426;108,426;0,693;74,693;89,654;253,654;231,600;107,600;135,509;195,509;162,426;253,654;182,654;194,693;269,693;253,654;195,509;135,509;164,600;231,600;195,509" o:connectangles="0,0,0,0,0,0,0,0,0,0,0,0,0,0,0,0,0,0,0,0,0"/>
                </v:shape>
                <v:shape id="AutoShape 155" o:spid="_x0000_s1040" style="position:absolute;left:1874;top:486;width:164;height:215;visibility:visible;mso-wrap-style:square;v-text-anchor:top" coordsize="16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jU1MIA&#10;AADbAAAADwAAAGRycy9kb3ducmV2LnhtbESPX2vCMBTF34V9h3CFvWmqbKVUo2wDYWwMtOr7pbk2&#10;dc1NabK2+/bLQPDxcP78OOvtaBvRU+drxwoW8wQEcel0zZWC03E3y0D4gKyxcUwKfsnDdvMwWWOu&#10;3cAH6otQiTjCPkcFJoQ2l9KXhiz6uWuJo3dxncUQZVdJ3eEQx20jl0mSSos1R4LBlt4Mld/Fj42Q&#10;D7n8SpPP/VkTvj6b5pDtrkapx+n4sgIRaAz38K39rhWkT/D/Jf4A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ONTUwgAAANsAAAAPAAAAAAAAAAAAAAAAAJgCAABkcnMvZG93&#10;bnJldi54bWxQSwUGAAAAAAQABAD1AAAAhwMAAAAA&#10;" path="m59,147l,147r11,33l32,201r25,11l82,215r31,-5l139,196r17,-22l158,167r-96,l59,147xm80,l51,5,26,18,9,39,3,66,6,84,16,99r16,11l50,119r24,9l91,134r9,7l103,150r,11l92,167r66,l163,146r-6,-27l140,102,118,91,92,83,77,78,62,72r,-16l67,48r85,l147,31,126,12,102,2,80,xm152,48r-55,l98,59r,4l157,63,152,48xe" fillcolor="#fdfdfd" stroked="f">
                  <v:path arrowok="t" o:connecttype="custom" o:connectlocs="59,633;0,633;11,666;32,687;57,698;82,701;113,696;139,682;156,660;158,653;62,653;59,633;80,486;51,491;26,504;9,525;3,552;6,570;16,585;32,596;50,605;74,614;91,620;100,627;103,636;103,647;92,653;158,653;163,632;157,605;140,588;118,577;92,569;77,564;62,558;62,542;67,534;152,534;147,517;126,498;102,488;80,486;152,534;97,534;98,545;98,549;157,549;152,534" o:connectangles="0,0,0,0,0,0,0,0,0,0,0,0,0,0,0,0,0,0,0,0,0,0,0,0,0,0,0,0,0,0,0,0,0,0,0,0,0,0,0,0,0,0,0,0,0,0,0,0"/>
                </v:shape>
                <v:shape id="AutoShape 154" o:spid="_x0000_s1041" style="position:absolute;left:2062;top:486;width:218;height:275;visibility:visible;mso-wrap-style:square;v-text-anchor:top" coordsize="2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FVYcIA&#10;AADbAAAADwAAAGRycy9kb3ducmV2LnhtbESPS4vCMBSF9wP+h3AFN4OmCj6oRhFRceNiasHtpbm2&#10;1eamNFHrvzeCMMvDeXycxao1lXhQ40rLCoaDCARxZnXJuYL0tOvPQDiPrLGyTApe5GC17PwsMNb2&#10;yX/0SHwuwgi7GBUU3texlC4ryKAb2Jo4eBfbGPRBNrnUDT7DuKnkKIom0mDJgVBgTZuCsltyN4G7&#10;u17Pw+3dHg9mP/1dj9KzS1Olet12PQfhqfX/4W/7oBVMxvD5En6AX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UVVhwgAAANsAAAAPAAAAAAAAAAAAAAAAAJgCAABkcnMvZG93&#10;bnJldi54bWxQSwUGAAAAAAQABAD1AAAAhwMAAAAA&#10;" path="m56,6l,6,,275r60,l60,189r123,l190,183r16,-25l108,158,87,153,71,142,61,125,57,107,61,89,70,73,86,60r22,-4l204,56,195,37,185,29,56,29,56,6xm183,189r-123,l68,196r11,9l97,212r23,3l159,206r24,-17xm204,56r-96,l130,60r15,13l155,89r3,18l154,125r-9,17l129,153r-21,5l206,158r4,-8l218,110,212,73,204,56xm120,l99,2,81,9,68,18,57,29r128,l165,11,120,xe" fillcolor="#fdfdfd" stroked="f">
                  <v:path arrowok="t" o:connecttype="custom" o:connectlocs="56,492;0,492;0,761;60,761;60,675;183,675;190,669;206,644;108,644;87,639;71,628;61,611;57,593;61,575;70,559;86,546;108,542;204,542;195,523;185,515;56,515;56,492;183,675;60,675;68,682;79,691;97,698;120,701;159,692;183,675;204,542;108,542;130,546;145,559;155,575;158,593;154,611;145,628;129,639;108,644;206,644;210,636;218,596;212,559;204,542;120,486;99,488;81,495;68,504;57,515;185,515;165,497;120,486" o:connectangles="0,0,0,0,0,0,0,0,0,0,0,0,0,0,0,0,0,0,0,0,0,0,0,0,0,0,0,0,0,0,0,0,0,0,0,0,0,0,0,0,0,0,0,0,0,0,0,0,0,0,0,0,0"/>
                </v:shape>
                <v:line id="Line 153" o:spid="_x0000_s1042" style="position:absolute;visibility:visible;mso-wrap-style:square" from="2338,492" to="2338,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mXmcQAAADbAAAADwAAAGRycy9kb3ducmV2LnhtbESPQWvCQBSE74X+h+UVvOmmCkGiG5FC&#10;xVOhiUiPr9mXbDT7Ns1uNfXXu4VCj8PMfMOsN6PtxIUG3zpW8DxLQBBXTrfcKDiUr9MlCB+QNXaO&#10;ScEPedjkjw9rzLS78jtditCICGGfoQITQp9J6StDFv3M9cTRq91gMUQ5NFIPeI1w28l5kqTSYstx&#10;wWBPL4aqc/FtFew+a1Pamz4tDu6tKD+6r6OZo1KTp3G7AhFoDP/hv/ZeK0hT+P0Sf4DM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6ZeZxAAAANsAAAAPAAAAAAAAAAAA&#10;AAAAAKECAABkcnMvZG93bnJldi54bWxQSwUGAAAAAAQABAD5AAAAkgMAAAAA&#10;" strokecolor="#fdfdfd" strokeweight="1.0571mm"/>
                <v:line id="Line 152" o:spid="_x0000_s1043" style="position:absolute;visibility:visible;mso-wrap-style:square" from="2308,448" to="2368,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2TNsMAAADbAAAADwAAAGRycy9kb3ducmV2LnhtbESPUUvDQBCE3wX/w7GCb/ZiLFViL6Eq&#10;hQq+NPEHLLltEprbi3drG/31niD4OMzMN8y6mt2oThTi4NnA7SIDRdx6O3Bn4L3Z3jyAioJscfRM&#10;Br4oQlVeXqyxsP7MezrV0qkE4ViggV5kKrSObU8O48JPxMk7+OBQkgydtgHPCe5GnWfZSjscOC30&#10;ONFzT+2x/nQGNh+5k23wr9JMb83dy3e+pKfcmOurefMISmiW//Bfe2cNrO7h90v6Abr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2NkzbDAAAA2wAAAA8AAAAAAAAAAAAA&#10;AAAAoQIAAGRycy9kb3ducmV2LnhtbFBLBQYAAAAABAAEAPkAAACRAwAAAAA=&#10;" strokecolor="#fdfdfd" strokeweight="2.25pt"/>
                <v:shape id="AutoShape 151" o:spid="_x0000_s1044" style="position:absolute;left:2407;top:486;width:107;height:207;visibility:visible;mso-wrap-style:square;v-text-anchor:top" coordsize="107,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K8s74A&#10;AADbAAAADwAAAGRycy9kb3ducmV2LnhtbERPy4rCMBTdC/5DuMLsNHWGEalGEUEQN1of+0tzbYrN&#10;TWgyWv36yUJweTjv+bKzjbhTG2rHCsajDARx6XTNlYLzaTOcgggRWWPjmBQ8KcBy0e/NMdfuwQXd&#10;j7ESKYRDjgpMjD6XMpSGLIaR88SJu7rWYkywraRu8ZHCbSO/s2wiLdacGgx6Whsqb8c/q+CSOdae&#10;Duaw+y1+zoWXev/aK/U16FYzEJG6+BG/3VutYJLGpi/pB8jF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iSvLO+AAAA2wAAAA8AAAAAAAAAAAAAAAAAmAIAAGRycy9kb3ducmV2&#10;LnhtbFBLBQYAAAAABAAEAPUAAACDAwAAAAA=&#10;" path="m55,6l,6,,207r60,l60,98,63,79,73,68,88,62r18,-2l106,29r-51,l55,6xm106,l85,3,70,10,62,20r-5,9l106,29,106,xe" fillcolor="#fdfdfd" stroked="f">
                  <v:path arrowok="t" o:connecttype="custom" o:connectlocs="55,492;0,492;0,693;60,693;60,584;63,565;73,554;88,548;106,546;106,515;55,515;55,492;106,486;85,489;70,496;62,506;57,515;106,515;106,486" o:connectangles="0,0,0,0,0,0,0,0,0,0,0,0,0,0,0,0,0,0,0"/>
                </v:shape>
                <v:shape id="AutoShape 150" o:spid="_x0000_s1045" style="position:absolute;left:2524;top:486;width:221;height:215;visibility:visible;mso-wrap-style:square;v-text-anchor:top" coordsize="221,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F/ecIA&#10;AADbAAAADwAAAGRycy9kb3ducmV2LnhtbESPQYvCMBSE74L/ITxhb5rqoWrXVGRhwRUvVr0/krdt&#10;afNSmqx2/70RBI/DzHzDbLaDbcWNel87VjCfJSCItTM1lwou5+/pCoQPyAZbx6Tgnzxs8/Fog5lx&#10;dz7RrQiliBD2GSqoQugyKb2uyKKfuY44er+utxii7EtperxHuG3lIklSabHmuFBhR18V6ab4swq8&#10;c5frYrds0kOx0of1/Lg//milPibD7hNEoCG8w6/23ihI1/D8En+Az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oX95wgAAANsAAAAPAAAAAAAAAAAAAAAAAJgCAABkcnMvZG93&#10;bnJldi54bWxQSwUGAAAAAAQABAD1AAAAhwMAAAAA&#10;" path="m100,l62,7,30,29,8,62,,107r7,40l26,182r32,24l100,215r18,-2l135,208r13,-9l159,186r61,l220,158r-111,l86,152,71,140,62,123,60,108,63,90,72,73,87,60r22,-4l220,56r,-27l159,29,151,18,139,9,122,3,100,xm220,186r-60,l160,207r60,l220,186xm220,56r-111,l131,60r16,12l157,88r3,19l157,123r-8,16l133,152r-24,6l220,158r,-102xm220,6r-60,l160,29r60,l220,6xe" fillcolor="#fdfdfd" stroked="f">
                  <v:path arrowok="t" o:connecttype="custom" o:connectlocs="100,486;62,493;30,515;8,548;0,593;7,633;26,668;58,692;100,701;118,699;135,694;148,685;159,672;220,672;220,644;109,644;86,638;71,626;62,609;60,594;63,576;72,559;87,546;109,542;220,542;220,515;159,515;151,504;139,495;122,489;100,486;220,672;160,672;160,693;220,693;220,672;220,542;109,542;131,546;147,558;157,574;160,593;157,609;149,625;133,638;109,644;220,644;220,542;220,492;160,492;160,515;220,515;220,492" o:connectangles="0,0,0,0,0,0,0,0,0,0,0,0,0,0,0,0,0,0,0,0,0,0,0,0,0,0,0,0,0,0,0,0,0,0,0,0,0,0,0,0,0,0,0,0,0,0,0,0,0,0,0,0,0"/>
                </v:shape>
                <v:line id="Line 149" o:spid="_x0000_s1046" style="position:absolute;visibility:visible;mso-wrap-style:square" from="2825,539" to="2825,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U8q8EAAADbAAAADwAAAGRycy9kb3ducmV2LnhtbERPz2vCMBS+C/sfwht401SFOappEWFj&#10;p8FakR2fzbOpNi+1ybTbX78cBI8f3+91PthWXKn3jWMFs2kCgrhyuuFawa58m7yC8AFZY+uYFPyS&#10;hzx7Gq0x1e7GX3QtQi1iCPsUFZgQulRKXxmy6KeuI47c0fUWQ4R9LXWPtxhuWzlPkhdpseHYYLCj&#10;raHqXPxYBe+Hoyntnz4tdu6zKL/by97MUanx87BZgQg0hIf47v7QCpZxffwSf4DM/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lTyrwQAAANsAAAAPAAAAAAAAAAAAAAAA&#10;AKECAABkcnMvZG93bnJldi54bWxQSwUGAAAAAAQABAD5AAAAjwMAAAAA&#10;" strokecolor="#fdfdfd" strokeweight="1.0571mm"/>
                <v:line id="Line 148" o:spid="_x0000_s1047" style="position:absolute;visibility:visible;mso-wrap-style:square" from="2767,515" to="2885,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d2P8QAAADbAAAADwAAAGRycy9kb3ducmV2LnhtbESPQWsCMRSE7wX/Q3iCt5pdD7qsRimi&#10;0JOo9eDxsXlutm5e4ibVtb++KRR6HGbmG2ax6m0r7tSFxrGCfJyBIK6cbrhWcPrYvhYgQkTW2Dom&#10;BU8KsFoOXhZYavfgA92PsRYJwqFEBSZGX0oZKkMWw9h54uRdXGcxJtnVUnf4SHDbykmWTaXFhtOC&#10;QU9rQ9X1+GUV+P62mfrr6XZeu3xS7M6fpth/KzUa9m9zEJH6+B/+a79rBbMcfr+kHyC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Z3Y/xAAAANsAAAAPAAAAAAAAAAAA&#10;AAAAAKECAABkcnMvZG93bnJldi54bWxQSwUGAAAAAAQABAD5AAAAkgMAAAAA&#10;" strokecolor="#fdfdfd" strokeweight="2.33pt"/>
                <v:line id="Line 147" o:spid="_x0000_s1048" style="position:absolute;visibility:visible;mso-wrap-style:square" from="2795,459" to="2855,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RIWsQAAADbAAAADwAAAGRycy9kb3ducmV2LnhtbESPQWvCQBSE74L/YXmCF6mbBlpL6ipS&#10;EYSqYAz0+sg+k2j2bciuGv+9KxQ8DjPzDTOdd6YWV2pdZVnB+zgCQZxbXXGhIDus3r5AOI+ssbZM&#10;Cu7kYD7r96aYaHvjPV1TX4gAYZeggtL7JpHS5SUZdGPbEAfvaFuDPsi2kLrFW4CbWsZR9CkNVhwW&#10;Smzop6T8nF6MgiX9bqI/naVZfopXH/V2RJvRTqnhoFt8g/DU+Vf4v73WCiYxPL+EH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dEhaxAAAANsAAAAPAAAAAAAAAAAA&#10;AAAAAKECAABkcnMvZG93bnJldi54bWxQSwUGAAAAAAQABAD5AAAAkgMAAAAA&#10;" strokecolor="#fdfdfd" strokeweight="3.3pt"/>
                <v:line id="Line 146" o:spid="_x0000_s1049" style="position:absolute;visibility:visible;mso-wrap-style:square" from="2936,492" to="2936,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ei3MQAAADbAAAADwAAAGRycy9kb3ducmV2LnhtbESPQWvCQBSE70L/w/IKvemmClpSN1IK&#10;Sk+FJiI9vmZfstHs2zS71dRf7wqCx2FmvmGWq8G24ki9bxwreJ4kIIhLpxuuFWyL9fgFhA/IGlvH&#10;pOCfPKyyh9ESU+1O/EXHPNQiQtinqMCE0KVS+tKQRT9xHXH0KtdbDFH2tdQ9niLctnKaJHNpseG4&#10;YLCjd0PlIf+zCjY/lSnsWe9nW/eZF9/t785MUamnx+HtFUSgIdzDt/aHVrCYwfVL/AEy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6LcxAAAANsAAAAPAAAAAAAAAAAA&#10;AAAAAKECAABkcnMvZG93bnJldi54bWxQSwUGAAAAAAQABAD5AAAAkgMAAAAA&#10;" strokecolor="#fdfdfd" strokeweight="1.0571mm"/>
                <v:line id="Line 145" o:spid="_x0000_s1050" style="position:absolute;visibility:visible;mso-wrap-style:square" from="2906,448" to="2966,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abnMMAAADbAAAADwAAAGRycy9kb3ducmV2LnhtbESPUUvDQBCE3wX/w7FC3+zFtKjEXkJV&#10;ChV8aeMPWHLbJDS3F+/WNvrre4Lg4zAz3zCranKDOlGIvWcDd/MMFHHjbc+tgY96c/sIKgqyxcEz&#10;GfimCFV5fbXCwvoz7+i0l1YlCMcCDXQiY6F1bDpyGOd+JE7ewQeHkmRotQ14TnA36DzL7rXDntNC&#10;hyO9dNQc91/OwPozd7IJ/k3q8b1evP7kS3rOjZndTOsnUEKT/If/2ltr4GEJv1/SD9Dl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Gm5zDAAAA2wAAAA8AAAAAAAAAAAAA&#10;AAAAoQIAAGRycy9kb3ducmV2LnhtbFBLBQYAAAAABAAEAPkAAACRAwAAAAA=&#10;" strokecolor="#fdfdfd" strokeweight="2.25pt"/>
                <v:shape id="AutoShape 144" o:spid="_x0000_s1051" style="position:absolute;left:2994;top:486;width:216;height:213;visibility:visible;mso-wrap-style:square;v-text-anchor:top" coordsize="216,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XZpMMA&#10;AADbAAAADwAAAGRycy9kb3ducmV2LnhtbESPQWvCQBSE74L/YXmCl1A3kdZqdA1BW+ilh2rp+ZF9&#10;JsHs25Bdk/jvu4WCx2FmvmF22Wga0VPnassKkkUMgriwuuZSwff5/WkNwnlkjY1lUnAnB9l+Otlh&#10;qu3AX9SffCkChF2KCirv21RKV1Rk0C1sSxy8i+0M+iC7UuoOhwA3jVzG8UoarDksVNjSoaLierqZ&#10;QEmObRT/JJ/meWNz0yOVb5dIqflszLcgPI3+Ef5vf2gFry/w9yX8A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XZpMMAAADbAAAADwAAAAAAAAAAAAAAAACYAgAAZHJzL2Rv&#10;d25yZXYueG1sUEsFBgAAAAAEAAQA9QAAAIgDAAAAAA==&#10;" path="m108,l60,10,27,35,7,69,,107r7,37l27,178r33,25l108,213r48,-10l190,178r12,-20l108,158,90,154,75,143,64,127,60,107,64,87,75,70,90,60r18,-4l202,56,190,35,156,10,108,xm202,56r-94,l126,60r16,10l152,87r4,20l152,127r-10,16l126,154r-18,4l202,158r8,-14l216,107,210,69,202,56xe" fillcolor="#fdfdfd" stroked="f">
                  <v:path arrowok="t" o:connecttype="custom" o:connectlocs="108,486;60,496;27,521;7,555;0,593;7,630;27,664;60,689;108,699;156,689;190,664;202,644;108,644;90,640;75,629;64,613;60,593;64,573;75,556;90,546;108,542;202,542;190,521;156,496;108,486;202,542;108,542;126,546;142,556;152,573;156,593;152,613;142,629;126,640;108,644;202,644;210,630;216,593;210,555;202,542" o:connectangles="0,0,0,0,0,0,0,0,0,0,0,0,0,0,0,0,0,0,0,0,0,0,0,0,0,0,0,0,0,0,0,0,0,0,0,0,0,0,0,0"/>
                </v:shape>
                <v:shape id="AutoShape 143" o:spid="_x0000_s1052" style="position:absolute;left:3239;top:486;width:186;height:207;visibility:visible;mso-wrap-style:square;v-text-anchor:top" coordsize="186,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xpJMIA&#10;AADbAAAADwAAAGRycy9kb3ducmV2LnhtbESPQYvCMBSE74L/ITxhbza1B1erUUQQveruxdujebbV&#10;5iU0sa376zcLCx6HmfmGWW8H04iOWl9bVjBLUhDEhdU1lwq+vw7TBQgfkDU2lknBizxsN+PRGnNt&#10;ez5TdwmliBD2OSqoQnC5lL6oyKBPrCOO3s22BkOUbSl1i32Em0ZmaTqXBmuOCxU62ldUPC5Po+Au&#10;s+Oyfxz25853O3e7u+zndFXqYzLsViACDeEd/m+ftILPOfx9iT9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DGkkwgAAANsAAAAPAAAAAAAAAAAAAAAAAJgCAABkcnMvZG93&#10;bnJldi54bWxQSwUGAAAAAAQABAD1AAAAhwMAAAAA&#10;" path="m57,6l,6,,207r60,l60,98r,-12l64,72,74,60,94,56r89,l178,38r-5,-9l57,29,57,6xm183,56r-89,l112,60r10,11l125,85r1,13l126,207r60,l186,83,183,57r,-1xm112,l89,3,73,10,63,20r-6,9l173,29r-2,-3l163,17,153,10,140,5,126,1,112,xe" fillcolor="#fdfdfd" stroked="f">
                  <v:path arrowok="t" o:connecttype="custom" o:connectlocs="57,492;0,492;0,693;60,693;60,584;60,572;64,558;74,546;94,542;183,542;178,524;173,515;57,515;57,492;183,542;94,542;112,546;122,557;125,571;126,584;126,693;186,693;186,569;183,543;183,542;112,486;89,489;73,496;63,506;57,515;173,515;171,512;163,503;153,496;140,491;126,487;112,486" o:connectangles="0,0,0,0,0,0,0,0,0,0,0,0,0,0,0,0,0,0,0,0,0,0,0,0,0,0,0,0,0,0,0,0,0,0,0,0,0"/>
                </v:shape>
                <v:shape id="AutoShape 142" o:spid="_x0000_s1053" style="position:absolute;left:3450;top:486;width:164;height:215;visibility:visible;mso-wrap-style:square;v-text-anchor:top" coordsize="16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PcfsAA&#10;AADbAAAADwAAAGRycy9kb3ducmV2LnhtbESPW4vCMBCF3wX/QxjBN00VvFCNooIgLgvr7X1oxqba&#10;TEoTtf77zcKCj4dz+TjzZWNL8aTaF44VDPoJCOLM6YJzBefTtjcF4QOyxtIxKXiTh+Wi3Zpjqt2L&#10;D/Q8hlzEEfYpKjAhVKmUPjNk0fddRRy9q6sthijrXOoaX3HclnKYJGNpseBIMFjRxlB2Pz5shOzl&#10;8HucfP1cNOF6ZMrDdHszSnU7zWoGIlATPuH/9k4rmEzg70v8AXLx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TPcfsAAAADbAAAADwAAAAAAAAAAAAAAAACYAgAAZHJzL2Rvd25y&#10;ZXYueG1sUEsFBgAAAAAEAAQA9QAAAIUDAAAAAA==&#10;" path="m58,147l,147r10,33l31,201r25,11l81,215r32,-5l139,196r18,-22l158,167r-97,l58,147xm79,l50,5,25,18,8,39,1,66,5,84,16,99r15,11l49,119r25,9l91,134r9,7l103,150r,11l91,167r67,l163,146r-6,-27l140,102,118,91,93,83,76,78,61,72r,-16l66,48r85,l146,31,126,12,102,2,79,xm151,48r-55,l97,59r,4l156,63,151,48xe" fillcolor="#fdfdfd" stroked="f">
                  <v:path arrowok="t" o:connecttype="custom" o:connectlocs="58,633;0,633;10,666;31,687;56,698;81,701;113,696;139,682;157,660;158,653;61,653;58,633;79,486;50,491;25,504;8,525;1,552;5,570;16,585;31,596;49,605;74,614;91,620;100,627;103,636;103,647;91,653;158,653;163,632;157,605;140,588;118,577;93,569;76,564;61,558;61,542;66,534;151,534;146,517;126,498;102,488;79,486;151,534;96,534;97,545;97,549;156,549;151,534" o:connectangles="0,0,0,0,0,0,0,0,0,0,0,0,0,0,0,0,0,0,0,0,0,0,0,0,0,0,0,0,0,0,0,0,0,0,0,0,0,0,0,0,0,0,0,0,0,0,0,0"/>
                </v:shape>
                <v:shape id="Picture 141" o:spid="_x0000_s1054" type="#_x0000_t75" style="position:absolute;left:3708;top:426;width:685;height: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ZjTTCAAAA2wAAAA8AAABkcnMvZG93bnJldi54bWxETz1rwzAQ3QP9D+IK3WK5GdLgWjFxIVBM&#10;KTTp0G6HdbEcWydjqbHz76OhkPHxvvNitr240OhbxwqekxQEce10y42C7+N+uQHhA7LG3jEpuJKH&#10;YvuwyDHTbuIvuhxCI2II+wwVmBCGTEpfG7LoEzcQR+7kRoshwrGResQphttertJ0LS22HBsMDvRm&#10;qO4Of1ZBef4xH76r1iVVJ/NZ/XZThZ1ST4/z7hVEoDncxf/ud63gJY6NX+IPkN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GY00wgAAANsAAAAPAAAAAAAAAAAAAAAAAJ8C&#10;AABkcnMvZG93bnJldi54bWxQSwUGAAAAAAQABAD3AAAAjgMAAAAA&#10;">
                  <v:imagedata r:id="rId125" o:title=""/>
                </v:shape>
                <v:shape id="Picture 140" o:spid="_x0000_s1055" type="#_x0000_t75" style="position:absolute;left:4426;top:426;width:210;height: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pytLEAAAA2wAAAA8AAABkcnMvZG93bnJldi54bWxEj82KwkAQhO+C7zC04EU2Ez3saswoIgjm&#10;sODfA/Rm2iSY6QmZUaNP7wjCHouq+opKl52pxY1aV1lWMI5iEMS51RUXCk7HzdcUhPPIGmvLpOBB&#10;DpaLfi/FRNs77+l28IUIEHYJKii9bxIpXV6SQRfZhjh4Z9sa9EG2hdQt3gPc1HISx9/SYMVhocSG&#10;1iXll8PVKPg1k91plsXTy/H596QNZ6P9LlNqOOhWcxCeOv8f/rS3WsHPDN5fwg+Qi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upytLEAAAA2wAAAA8AAAAAAAAAAAAAAAAA&#10;nwIAAGRycy9kb3ducmV2LnhtbFBLBQYAAAAABAAEAPcAAACQAwAAAAA=&#10;">
                  <v:imagedata r:id="rId126" o:title=""/>
                </v:shape>
                <v:shape id="Picture 139" o:spid="_x0000_s1056" type="#_x0000_t75" style="position:absolute;left:4670;top:488;width:204;height: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mWQ7DAAAA2wAAAA8AAABkcnMvZG93bnJldi54bWxET01rwkAQvRf8D8sIvdVNKxSJriIVoaVg&#10;qSmItyE7JtHsbJrdxLS/vnMQeny878VqcLXqqQ2VZwOPkwQUce5txYWBr2z7MAMVIrLF2jMZ+KEA&#10;q+XoboGp9Vf+pH4fCyUhHFI0UMbYpFqHvCSHYeIbYuFOvnUYBbaFti1eJdzV+ilJnrXDiqWhxIZe&#10;Ssov+85JSZcd++/z+28x3U0Pu67afKzfMmPux8N6DirSEP/FN/erNTCT9fJFfoBe/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ZZDsMAAADbAAAADwAAAAAAAAAAAAAAAACf&#10;AgAAZHJzL2Rvd25yZXYueG1sUEsFBgAAAAAEAAQA9wAAAI8DAAAAAA==&#10;">
                  <v:imagedata r:id="rId127" o:title=""/>
                </v:shape>
                <v:shape id="Picture 138" o:spid="_x0000_s1057" type="#_x0000_t75" style="position:absolute;left:4907;top:488;width:303;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RP0TGAAAA2wAAAA8AAABkcnMvZG93bnJldi54bWxEj0FrwkAUhO+C/2F5Qm+6scE2pK6ihYJ6&#10;KY216O2RfSbB7NuQXU38926h0OMwM98w82VvanGj1lWWFUwnEQji3OqKCwXf+49xAsJ5ZI21ZVJw&#10;JwfLxXAwx1Tbjr/olvlCBAi7FBWU3jeplC4vyaCb2IY4eGfbGvRBtoXULXYBbmr5HEUv0mDFYaHE&#10;ht5Lyi/Z1ShoZpvXbH9ad6fP+Od42G3jQ3KMlXoa9as3EJ56/x/+a2+0gmQKv1/CD5CL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FE/RMYAAADbAAAADwAAAAAAAAAAAAAA&#10;AACfAgAAZHJzL2Rvd25yZXYueG1sUEsFBgAAAAAEAAQA9wAAAJIDAAAAAA==&#10;">
                  <v:imagedata r:id="rId128" o:title=""/>
                </v:shape>
                <v:shape id="Picture 137" o:spid="_x0000_s1058" type="#_x0000_t75" style="position:absolute;left:5229;top:426;width:451;height: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9HyLCAAAA2wAAAA8AAABkcnMvZG93bnJldi54bWxEj82qwjAUhPeC7xCO4EY0tVxEq1FEEL3c&#10;lX/7Q3NsS5uT2kStb28uCC6HmfmGWaxaU4kHNa6wrGA8ikAQp1YXnCk4n7bDKQjnkTVWlknBixys&#10;lt3OAhNtn3ygx9FnIkDYJagg975OpHRpTgbdyNbEwbvaxqAPssmkbvAZ4KaScRRNpMGCw0KONW1y&#10;Ssvj3ShI43IyoJ/y9/KaHW7l+u+S+d1WqX6vXc9BeGr9N/xp77WCaQz/X8IPkMs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PR8iwgAAANsAAAAPAAAAAAAAAAAAAAAAAJ8C&#10;AABkcnMvZG93bnJldi54bWxQSwUGAAAAAAQABAD3AAAAjgMAAAAA&#10;">
                  <v:imagedata r:id="rId129" o:title=""/>
                </v:shape>
                <v:shape id="Picture 136" o:spid="_x0000_s1059" type="#_x0000_t75" style="position:absolute;left:5753;top:426;width:258;height: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upMLDAAAA2wAAAA8AAABkcnMvZG93bnJldi54bWxEj9GKwjAURN8X/IdwBV+WNVVxcatRVFzQ&#10;N239gEtzty02N6WJtuvXG0HwcZiZM8xi1ZlK3KhxpWUFo2EEgjizuuRcwTn9/ZqBcB5ZY2WZFPyT&#10;g9Wy97HAWNuWT3RLfC4ChF2MCgrv61hKlxVk0A1tTRy8P9sY9EE2udQNtgFuKjmOom9psOSwUGBN&#10;24KyS3I1Cu7lLv2cbtL9Nu2Ouj3efw7njVZq0O/WcxCeOv8Ov9p7rWA2geeX8APk8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O6kwsMAAADbAAAADwAAAAAAAAAAAAAAAACf&#10;AgAAZHJzL2Rvd25yZXYueG1sUEsFBgAAAAAEAAQA9wAAAI8DAAAAAA==&#10;">
                  <v:imagedata r:id="rId130" o:title=""/>
                </v:shape>
                <v:shape id="Picture 135" o:spid="_x0000_s1060" type="#_x0000_t75" style="position:absolute;left:6043;top:426;width:465;height: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uajLCAAAA2wAAAA8AAABkcnMvZG93bnJldi54bWxEj0+LwjAUxO/CfofwFrxpuiJauo2yCAU9&#10;buvF27N5/eM2L6WJWr+9WRA8DjPzGybdjqYTNxpca1nB1zwCQVxa3XKt4FhksxiE88gaO8uk4EEO&#10;tpuPSYqJtnf+pVvuaxEg7BJU0HjfJ1K6siGDbm574uBVdjDogxxqqQe8B7jp5CKKVtJgy2GhwZ52&#10;DZV/+dUoKPbrtrgcH1ldGlnl4/WQnS8npaaf4883CE+jf4df7b1WEC/h/0v4AXLz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7moywgAAANsAAAAPAAAAAAAAAAAAAAAAAJ8C&#10;AABkcnMvZG93bnJldi54bWxQSwUGAAAAAAQABAD3AAAAjgMAAAAA&#10;">
                  <v:imagedata r:id="rId131" o:title=""/>
                </v:shape>
                <v:shape id="Picture 134" o:spid="_x0000_s1061" type="#_x0000_t75" style="position:absolute;left:287;top:123;width:1147;height:1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DHnEAAAA2wAAAA8AAABkcnMvZG93bnJldi54bWxEj0FrwkAUhO9C/8PyCt5006BFoxsphUK9&#10;2FYrXh+7r0lI9m3Ibkz8991CweMwM98w291oG3GlzleOFTzNExDE2pmKCwXfp7fZCoQPyAYbx6Tg&#10;Rh52+cNki5lxA3/R9RgKESHsM1RQhtBmUnpdkkU/dy1x9H5cZzFE2RXSdDhEuG1kmiTP0mLFcaHE&#10;ll5L0vWxtwoOY39e6P1p0DZNPz7rwq77S6rU9HF82YAINIZ7+L/9bhSslvD3Jf4Amf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RDHnEAAAA2wAAAA8AAAAAAAAAAAAAAAAA&#10;nwIAAGRycy9kb3ducmV2LnhtbFBLBQYAAAAABAAEAPcAAACQAwAAAAA=&#10;">
                  <v:imagedata r:id="rId132" o:title=""/>
                </v:shape>
                <v:shape id="Picture 133" o:spid="_x0000_s1062" type="#_x0000_t75" style="position:absolute;left:1583;top:840;width:152;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JvrbEAAAA2wAAAA8AAABkcnMvZG93bnJldi54bWxEj8FqwzAQRO+B/oPYQm6JnLaY4EQ2bSHQ&#10;Q0mJnQ/YWFvb1FoZSYmdfn1UKOQ4zMwbZltMphcXcr6zrGC1TEAQ11Z33Cg4VrvFGoQPyBp7y6Tg&#10;Sh6K/GG2xUzbkQ90KUMjIoR9hgraEIZMSl+3ZNAv7UAcvW/rDIYoXSO1wzHCTS+fkiSVBjuOCy0O&#10;9N5S/VOejYLPksb9m35eVe7lNKTVV+VO5a9S88fpdQMi0BTu4f/2h1awTuHvS/wBMr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LJvrbEAAAA2wAAAA8AAAAAAAAAAAAAAAAA&#10;nwIAAGRycy9kb3ducmV2LnhtbFBLBQYAAAAABAAEAPcAAACQAwAAAAA=&#10;">
                  <v:imagedata r:id="rId133" o:title=""/>
                </v:shape>
                <v:shape id="AutoShape 132" o:spid="_x0000_s1063" style="position:absolute;left:1811;top:876;width:119;height:119;visibility:visible;mso-wrap-style:square;v-text-anchor:top" coordsize="119,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DdKcQA&#10;AADbAAAADwAAAGRycy9kb3ducmV2LnhtbESPQWsCMRSE74L/IbyCt5q1YCtbo4hQECwFbT14e2xe&#10;N2uTlyWJ67a/vhEEj8PMfMPMl72zoqMQG88KJuMCBHHldcO1gq/Pt8cZiJiQNVrPpOCXIiwXw8Ec&#10;S+0vvKNun2qRIRxLVGBSakspY2XIYRz7ljh73z44TFmGWuqAlwx3Vj4VxbN02HBeMNjS2lD1sz87&#10;BdqcPlZ/u0Md37ugT3ZynNrtVKnRQ796BZGoT/fwrb3RCmYvcP2Sf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g3SnEAAAA2wAAAA8AAAAAAAAAAAAAAAAAmAIAAGRycy9k&#10;b3ducmV2LnhtbFBLBQYAAAAABAAEAPUAAACJAwAAAAA=&#10;" path="m73,l60,,36,4,17,17,4,35,,59,4,82r13,19l36,114r24,5l73,117r12,-4l96,106r,-1l60,105,42,101,28,91,18,77,15,59,18,41,28,27,42,17,60,14r35,l92,11,83,3,73,xm118,96r-14,l104,116r14,l118,96xm95,14r-35,l77,17r15,9l101,41r3,18l101,77,91,91,77,101r-17,4l96,105r8,-9l118,96r,-73l104,23r-4,-6l97,15,95,14xm118,3r-14,l104,23r14,l118,3xe" fillcolor="#fdfdfd" stroked="f">
                  <v:path arrowok="t" o:connecttype="custom" o:connectlocs="73,876;60,876;36,880;17,893;4,911;0,935;4,958;17,977;36,990;60,995;73,993;85,989;96,982;96,981;60,981;42,977;28,967;18,953;15,935;18,917;28,903;42,893;60,890;95,890;92,887;83,879;73,876;118,972;104,972;104,992;118,992;118,972;95,890;60,890;77,893;92,902;101,917;104,935;101,953;91,967;77,977;60,981;96,981;104,972;118,972;118,899;104,899;100,893;97,891;95,890;118,879;104,879;104,899;118,899;118,879" o:connectangles="0,0,0,0,0,0,0,0,0,0,0,0,0,0,0,0,0,0,0,0,0,0,0,0,0,0,0,0,0,0,0,0,0,0,0,0,0,0,0,0,0,0,0,0,0,0,0,0,0,0,0,0,0,0,0"/>
                </v:shape>
                <v:shape id="AutoShape 131" o:spid="_x0000_s1064" style="position:absolute;left:1945;top:876;width:71;height:119;visibility:visible;mso-wrap-style:square;v-text-anchor:top" coordsize="7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P36sIA&#10;AADbAAAADwAAAGRycy9kb3ducmV2LnhtbERPS2vCQBC+F/oflhF6KbrpA5HUVbRQ8FSsTdHjmJ1u&#10;YrOzIbON8d93DwWPH997vhx8o3rqpA5s4GGSgSIug63ZGSg+38YzUBKRLTaBycCFBJaL25s55jac&#10;+YP6XXQqhbDkaKCKsc21lrIijzIJLXHivkPnMSbYOW07PKdw3+jHLJtqjzWnhgpbeq2o/Nn9egOH&#10;9f7ZFVNxUmyfTrKp3/vj170xd6Nh9QIq0hCv4n/3xhqYpbHpS/oBe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0/fqwgAAANsAAAAPAAAAAAAAAAAAAAAAAJgCAABkcnMvZG93&#10;bnJldi54bWxQSwUGAAAAAAQABAD1AAAAhwMAAAAA&#10;" path="m15,83l,83,3,97r7,11l21,116r14,3l49,116r12,-8l63,105r-39,l15,96r,-13xm36,l24,2,14,9,7,19,5,32r,9l8,47r4,6l18,57r5,3l35,63r15,6l56,75r,21l47,105r16,l68,97,71,83r,-9l68,66,62,60,56,56,51,53,39,48,24,44,18,39r,-18l27,14r35,l59,9,49,2,36,xm62,14r-17,l51,20r2,10l68,30,65,18,62,14xe" fillcolor="#fdfdfd" stroked="f">
                  <v:path arrowok="t" o:connecttype="custom" o:connectlocs="15,959;0,959;3,973;10,984;21,992;35,995;49,992;61,984;63,981;24,981;15,972;15,959;36,876;24,878;14,885;7,895;5,908;5,917;8,923;12,929;18,933;23,936;35,939;50,945;56,951;56,972;47,981;63,981;68,973;71,959;71,950;68,942;62,936;56,932;51,929;39,924;24,920;18,915;18,897;27,890;62,890;59,885;49,878;36,876;62,890;45,890;51,896;53,906;68,906;65,894;62,890" o:connectangles="0,0,0,0,0,0,0,0,0,0,0,0,0,0,0,0,0,0,0,0,0,0,0,0,0,0,0,0,0,0,0,0,0,0,0,0,0,0,0,0,0,0,0,0,0,0,0,0,0,0,0"/>
                </v:shape>
                <v:shape id="AutoShape 130" o:spid="_x0000_s1065" style="position:absolute;left:2023;top:876;width:71;height:119;visibility:visible;mso-wrap-style:square;v-text-anchor:top" coordsize="7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9SccYA&#10;AADbAAAADwAAAGRycy9kb3ducmV2LnhtbESPX0vDQBDE3wW/w7GFvoi9+IdSY69FhUKfiq0RfVxz&#10;20s0txeyZ5p++15B8HGYmd8w8+XgG9VTJ3VgAzeTDBRxGWzNzkDxtrqegZKIbLEJTAaOJLBcXF7M&#10;MbfhwFvqd9GpBGHJ0UAVY5trLWVFHmUSWuLk7UPnMSbZOW07PCS4b/Rtlk21x5rTQoUtvVRU/ux+&#10;vYHP5497V0zFSfF69y3retN/vV8ZMx4NT4+gIg3xP/zXXlsDswc4f0k/QC9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59SccYAAADbAAAADwAAAAAAAAAAAAAAAACYAgAAZHJz&#10;L2Rvd25yZXYueG1sUEsFBgAAAAAEAAQA9QAAAIsDAAAAAA==&#10;" path="m15,83l,83,3,97r7,11l22,116r14,3l51,116r10,-8l63,105r-39,l17,96,15,83xm36,l24,2,14,9,7,19,5,32r,9l8,47,18,57r5,3l35,63r16,6l57,75r,21l47,105r16,l68,97,71,83r,-9l68,66,62,60,57,56,51,53,39,48,24,44,20,39r,-18l27,14r35,l59,9,49,2,36,xm62,14r-17,l53,20r,10l68,30,65,18,62,14xe" fillcolor="#fdfdfd" stroked="f">
                  <v:path arrowok="t" o:connecttype="custom" o:connectlocs="15,959;0,959;3,973;10,984;22,992;36,995;51,992;61,984;63,981;24,981;17,972;15,959;36,876;24,878;14,885;7,895;5,908;5,917;8,923;18,933;23,936;35,939;51,945;57,951;57,972;47,981;63,981;68,973;71,959;71,950;68,942;62,936;57,932;51,929;39,924;24,920;20,915;20,897;27,890;62,890;59,885;49,878;36,876;62,890;45,890;53,896;53,906;68,906;65,894;62,890" o:connectangles="0,0,0,0,0,0,0,0,0,0,0,0,0,0,0,0,0,0,0,0,0,0,0,0,0,0,0,0,0,0,0,0,0,0,0,0,0,0,0,0,0,0,0,0,0,0,0,0,0,0"/>
                </v:shape>
                <v:shape id="AutoShape 129" o:spid="_x0000_s1066" style="position:absolute;left:2106;top:876;width:119;height:119;visibility:visible;mso-wrap-style:square;v-text-anchor:top" coordsize="119,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DTgMEA&#10;AADbAAAADwAAAGRycy9kb3ducmV2LnhtbERPy2oCMRTdF/yHcIXuakZBaadGkUJBaBF8dNHdZXKd&#10;jCY3Q5KOo19vFkKXh/OeL3tnRUchNp4VjEcFCOLK64ZrBYf958sriJiQNVrPpOBKEZaLwdMcS+0v&#10;vKVul2qRQziWqMCk1JZSxsqQwzjyLXHmjj44TBmGWuqAlxzurJwUxUw6bDg3GGzpw1B13v05Bdqc&#10;Nqvb9qeO313QJzv+ndqvqVLPw371DiJRn/7FD/daK3jL6/OX/APk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Q04DBAAAA2wAAAA8AAAAAAAAAAAAAAAAAmAIAAGRycy9kb3du&#10;cmV2LnhtbFBLBQYAAAAABAAEAPUAAACGAwAAAAA=&#10;" path="m60,l36,5,17,17,4,36,,59,4,82r13,19l36,114r24,5l82,114r13,-9l60,105,42,101,28,92,18,77,15,60,18,42,28,27,42,17,60,14r35,l82,5,60,xm95,14r-35,l77,17r14,9l101,41r4,18l101,77,92,91,77,101r-17,4l95,105r6,-4l113,82r5,-23l113,36,101,17,95,14xe" fillcolor="#fdfdfd" stroked="f">
                  <v:path arrowok="t" o:connecttype="custom" o:connectlocs="60,876;36,881;17,893;4,912;0,935;4,958;17,977;36,990;60,995;82,990;95,981;60,981;42,977;28,968;18,953;15,936;18,918;28,903;42,893;60,890;95,890;82,881;60,876;95,890;60,890;77,893;91,902;101,917;105,935;101,953;92,967;77,977;60,981;95,981;101,977;113,958;118,935;113,912;101,893;95,890" o:connectangles="0,0,0,0,0,0,0,0,0,0,0,0,0,0,0,0,0,0,0,0,0,0,0,0,0,0,0,0,0,0,0,0,0,0,0,0,0,0,0,0"/>
                </v:shape>
                <v:shape id="AutoShape 128" o:spid="_x0000_s1067" style="position:absolute;left:2239;top:876;width:117;height:119;visibility:visible;mso-wrap-style:square;v-text-anchor:top" coordsize="117,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SRqsQA&#10;AADbAAAADwAAAGRycy9kb3ducmV2LnhtbESPQWvCQBSE74L/YXlCb7qJoLapm1AqhVShUNtLb4/s&#10;Mwlm34bd1aT/3i0UPA4z8w2zLUbTiSs531pWkC4SEMSV1S3XCr6/3uaPIHxA1thZJgW/5KHIp5Mt&#10;ZtoO/EnXY6hFhLDPUEETQp9J6auGDPqF7Ymjd7LOYIjS1VI7HCLcdHKZJGtpsOW40GBPrw1V5+PF&#10;KHjfXFLPyX6/6+VPOHysDqtydEo9zMaXZxCBxnAP/7dLreAphb8v8Qf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EkarEAAAA2wAAAA8AAAAAAAAAAAAAAAAAmAIAAGRycy9k&#10;b3ducmV2LnhtbFBLBQYAAAAABAAEAPUAAACJAwAAAAA=&#10;" path="m62,l37,5,18,17,5,36,,59,5,82r13,19l37,114r25,5l74,119r10,-3l95,110r6,-5l60,105,42,101,28,91,19,77,15,59,19,41,29,26,43,17,60,14r39,l95,10,80,3,62,xm117,83r-16,l96,89r-1,1l90,93r-7,8l72,105r29,l105,102r5,-6l117,83xm99,14r-39,l72,15r11,5l93,27r8,11l117,38,108,22,99,14xe" fillcolor="#fdfdfd" stroked="f">
                  <v:path arrowok="t" o:connecttype="custom" o:connectlocs="62,876;37,881;18,893;5,912;0,935;5,958;18,977;37,990;62,995;74,995;84,992;95,986;101,981;60,981;42,977;28,967;19,953;15,935;19,917;29,902;43,893;60,890;99,890;95,886;80,879;62,876;117,959;101,959;96,965;95,966;90,969;83,977;72,981;101,981;105,978;110,972;117,959;99,890;60,890;72,891;83,896;93,903;101,914;117,914;108,898;99,890" o:connectangles="0,0,0,0,0,0,0,0,0,0,0,0,0,0,0,0,0,0,0,0,0,0,0,0,0,0,0,0,0,0,0,0,0,0,0,0,0,0,0,0,0,0,0,0,0,0"/>
                </v:shape>
                <v:line id="Line 127" o:spid="_x0000_s1068" style="position:absolute;visibility:visible;mso-wrap-style:square" from="2384,879" to="2384,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TKBcMAAADcAAAADwAAAGRycy9kb3ducmV2LnhtbERPTWvCQBC9C/0PyxR6Ed1UJdg0q8RC&#10;pRcP2pZch+w0Cc3Oht01pv++Kwje5vE+J9+OphMDOd9aVvA8T0AQV1a3XCv4+nyfrUH4gKyxs0wK&#10;/sjDdvMwyTHT9sJHGk6hFjGEfYYKmhD6TEpfNWTQz21PHLkf6wyGCF0ttcNLDDedXCRJKg22HBsa&#10;7Omtoer3dDYK3G7x/WLZ0LFN98VhKMpumpRKPT2OxSuIQGO4i2/uDx3nL1dwfSZeI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6kygXDAAAA3AAAAA8AAAAAAAAAAAAA&#10;AAAAoQIAAGRycy9kb3ducmV2LnhtbFBLBQYAAAAABAAEAPkAAACRAwAAAAA=&#10;" strokecolor="#fdfdfd" strokeweight=".23961mm"/>
                <v:line id="Line 126" o:spid="_x0000_s1069" style="position:absolute;visibility:visible;mso-wrap-style:square" from="2377,853" to="2391,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rMUMMAAADcAAAADwAAAGRycy9kb3ducmV2LnhtbERPTWvCQBC9F/wPywi9SN2oVWrMRiSl&#10;UNJTY+l5yI5JNDsbs1uN/75bEHqbx/ucZDuYVlyod41lBbNpBIK4tLrhSsHX/u3pBYTzyBpby6Tg&#10;Rg626eghwVjbK3/SpfCVCCHsYlRQe9/FUrqyJoNuajviwB1sb9AH2FdS93gN4aaV8yhaSYMNh4Ya&#10;O8pqKk/Fj1HgVt/rj5zyfLLriufXM2fyWGZKPY6H3QaEp8H/i+/udx3mL5bw90y4QK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qzFDDAAAA3AAAAA8AAAAAAAAAAAAA&#10;AAAAoQIAAGRycy9kb3ducmV2LnhtbFBLBQYAAAAABAAEAPkAAACRAwAAAAA=&#10;" strokecolor="#fdfdfd" strokeweight="1.28pt"/>
                <v:shape id="AutoShape 125" o:spid="_x0000_s1070" style="position:absolute;left:2411;top:876;width:119;height:119;visibility:visible;mso-wrap-style:square;v-text-anchor:top" coordsize="119,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59scMA&#10;AADcAAAADwAAAGRycy9kb3ducmV2LnhtbERPTWsCMRC9C/6HMEJvNWuLIlujiCAUlIK2HnobNtPN&#10;2mSyJHFd++ubQsHbPN7nLFa9s6KjEBvPCibjAgRx5XXDtYKP9+3jHERMyBqtZ1Jwowir5XCwwFL7&#10;Kx+oO6Za5BCOJSowKbWllLEy5DCOfUucuS8fHKYMQy11wGsOd1Y+FcVMOmw4NxhsaWOo+j5enAJt&#10;zm/rn8Opjvsu6LOdfE7tbqrUw6hfv4BI1Ke7+N/9qvP85xn8PZMv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59scMAAADcAAAADwAAAAAAAAAAAAAAAACYAgAAZHJzL2Rv&#10;d25yZXYueG1sUEsFBgAAAAAEAAQA9QAAAIgDAAAAAA==&#10;" path="m72,l60,,36,4,18,17,5,35,,59,5,82r13,19l37,114r23,5l73,117r12,-4l95,106r1,-1l60,105,42,101,28,91,18,77,14,59,18,41,28,27,42,17,60,14r36,l93,11,83,3,72,xm119,96r-15,l104,116r15,l119,96xm96,14r-36,l77,17r14,9l100,41r4,18l100,77,91,91,77,101r-17,4l96,105r8,-9l119,96r,-73l104,23r-3,-6l98,15,96,14xm119,3r-15,l104,23r15,l119,3xe" fillcolor="#fdfdfd" stroked="f">
                  <v:path arrowok="t" o:connecttype="custom" o:connectlocs="72,876;60,876;36,880;18,893;5,911;0,935;5,958;18,977;37,990;60,995;73,993;85,989;95,982;96,981;60,981;42,977;28,967;18,953;14,935;18,917;28,903;42,893;60,890;96,890;93,887;83,879;72,876;119,972;104,972;104,992;119,992;119,972;96,890;60,890;77,893;91,902;100,917;104,935;100,953;91,967;77,977;60,981;96,981;104,972;119,972;119,899;104,899;101,893;98,891;96,890;119,879;104,879;104,899;119,899;119,879" o:connectangles="0,0,0,0,0,0,0,0,0,0,0,0,0,0,0,0,0,0,0,0,0,0,0,0,0,0,0,0,0,0,0,0,0,0,0,0,0,0,0,0,0,0,0,0,0,0,0,0,0,0,0,0,0,0,0"/>
                </v:shape>
                <v:line id="Line 124" o:spid="_x0000_s1071" style="position:absolute;visibility:visible;mso-wrap-style:square" from="2576,840" to="2576,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wZLb8AAADcAAAADwAAAGRycy9kb3ducmV2LnhtbERP32vCMBB+H/g/hBN8m6kra2s1yhCE&#10;va4b7PVozqbYXEoSbf3vl8Fgb/fx/bz9cbaDuJMPvWMFm3UGgrh1uudOwdfn+bkCESKyxsExKXhQ&#10;gONh8bTHWruJP+jexE6kEA41KjAxjrWUoTVkMazdSJy4i/MWY4K+k9rjlMLtIF+yrJAWe04NBkc6&#10;GWqvzc0qkH3ZmuoqO5oaX+Sbb7191VGp1XJ+24GINMd/8Z/7Xaf5eQm/z6QL5OE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zwZLb8AAADcAAAADwAAAAAAAAAAAAAAAACh&#10;AgAAZHJzL2Rvd25yZXYueG1sUEsFBgAAAAAEAAQA+QAAAI0DAAAAAA==&#10;" strokecolor="#fdfdfd" strokeweight=".26428mm"/>
                <v:line id="Line 123" o:spid="_x0000_s1072" style="position:absolute;visibility:visible;mso-wrap-style:square" from="2545,886" to="2611,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Y0zcQAAADcAAAADwAAAGRycy9kb3ducmV2LnhtbESPQWvCQBCF74L/YRnBm26qRSV1FVEK&#10;LfSi5gcM2Wk2NDsbsluT/PvOQehthvfmvW/2x8E36kFdrAMbeFlmoIjLYGuuDBT398UOVEzIFpvA&#10;ZGCkCMfDdLLH3Iaer/S4pUpJCMccDbiU2lzrWDryGJehJRbtO3Qek6xdpW2HvYT7Rq+ybKM91iwN&#10;Dls6Oyp/br/eQN+OLn1dVtW2+ByK7LIZX2s9GjOfDac3UImG9G9+Xn9YwV8LrTwjE+jD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pjTNxAAAANwAAAAPAAAAAAAAAAAA&#10;AAAAAKECAABkcnMvZG93bnJldi54bWxQSwUGAAAAAAQABAD5AAAAkgMAAAAA&#10;" strokecolor="#fdfdfd" strokeweight=".68pt"/>
                <v:line id="Line 122" o:spid="_x0000_s1073" style="position:absolute;visibility:visible;mso-wrap-style:square" from="2630,840" to="2630,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8oxL8AAADcAAAADwAAAGRycy9kb3ducmV2LnhtbERP32vCMBB+H/g/hBN8m6krq201yhCE&#10;va4b7PVozqbYXEoSbf3vl8Fgb/fx/bz9cbaDuJMPvWMFm3UGgrh1uudOwdfn+bkEESKyxsExKXhQ&#10;gONh8bTHWruJP+jexE6kEA41KjAxjrWUoTVkMazdSJy4i/MWY4K+k9rjlMLtIF+yrJAWe04NBkc6&#10;GWqvzc0qkP22NeVVdjQ1vsg337p61VGp1XJ+24GINMd/8Z/7Xaf5eQW/z6QL5OE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e8oxL8AAADcAAAADwAAAAAAAAAAAAAAAACh&#10;AgAAZHJzL2Rvd25yZXYueG1sUEsFBgAAAAAEAAQA+QAAAI0DAAAAAA==&#10;" strokecolor="#fdfdfd" strokeweight=".26428mm"/>
                <v:shape id="AutoShape 121" o:spid="_x0000_s1074" style="position:absolute;left:2657;top:876;width:120;height:119;visibility:visible;mso-wrap-style:square;v-text-anchor:top" coordsize="120,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O2sQA&#10;AADcAAAADwAAAGRycy9kb3ducmV2LnhtbESPQWvDMAyF74P9B6PBbouzUkZJ65ZuMOh6SxbKdhOx&#10;moTGcojdJvn31WGwm8R7eu/TZje5Tt1oCK1nA69JCoq48rbl2kD5/fmyAhUissXOMxmYKcBu+/iw&#10;wcz6kXO6FbFWEsIhQwNNjH2mdagachgS3xOLdvaDwyjrUGs74CjhrtOLNH3TDluWhgZ7+miouhRX&#10;Z8Cvjl9jXnD107nl+8kt5vKXCmOen6b9GlSkKf6b/64PVvCXgi/PyAR6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UztrEAAAA3AAAAA8AAAAAAAAAAAAAAAAAmAIAAGRycy9k&#10;b3ducmV2LnhtbFBLBQYAAAAABAAEAPUAAACJAwAAAAA=&#10;" path="m60,l37,5,18,17,5,36,,59,5,82r13,19l37,114r23,5l83,114r13,-9l60,105,42,101,28,92,19,77,15,60,19,42,28,27,42,17,60,14r37,l83,5,60,xm97,14r-37,l77,17r15,9l101,41r4,18l102,77,92,91,78,101r-18,4l96,105r6,-4l115,82r5,-23l115,36,102,17,97,14xe" fillcolor="#fdfdfd" stroked="f">
                  <v:path arrowok="t" o:connecttype="custom" o:connectlocs="60,876;37,881;18,893;5,912;0,935;5,958;18,977;37,990;60,995;83,990;96,981;60,981;42,977;28,968;19,953;15,936;19,918;28,903;42,893;60,890;97,890;83,881;60,876;97,890;60,890;77,893;92,902;101,917;105,935;102,953;92,967;78,977;60,981;96,981;102,977;115,958;120,935;115,912;102,893;97,890" o:connectangles="0,0,0,0,0,0,0,0,0,0,0,0,0,0,0,0,0,0,0,0,0,0,0,0,0,0,0,0,0,0,0,0,0,0,0,0,0,0,0,0"/>
                </v:shape>
                <v:shape id="AutoShape 120" o:spid="_x0000_s1075" style="position:absolute;left:2797;top:876;width:99;height:116;visibility:visible;mso-wrap-style:square;v-text-anchor:top" coordsize="99,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bnUsMA&#10;AADcAAAADwAAAGRycy9kb3ducmV2LnhtbERP22rCQBB9F/yHZQTfmo2iraSu0qqBUqHgpe9DdpqE&#10;ZmeT7Jqkf98tFHybw7nOejuYSnTUutKyglkUgyDOrC45V3C9pA8rEM4ja6wsk4IfcrDdjEdrTLTt&#10;+UTd2ecihLBLUEHhfZ1I6bKCDLrI1sSB+7KtQR9gm0vdYh/CTSXncfwoDZYcGgqsaVdQ9n2+GQXL&#10;FJ8a17z33SF93X/Om4+OjjelppPh5RmEp8Hfxf/uNx3mL2bw90y4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bnUsMAAADcAAAADwAAAAAAAAAAAAAAAACYAgAAZHJzL2Rv&#10;d25yZXYueG1sUEsFBgAAAAAEAAQA9QAAAIgDAAAAAA==&#10;" path="m15,3l,3,,116r15,l15,38r3,-6l24,21r4,-3l15,18,15,3xm83,14r-25,l66,17r6,6l81,30r4,9l85,116r14,l99,39,96,27,88,18,83,14xm49,l42,,37,2,25,8,22,9r-7,9l28,18r8,-4l83,14,80,11,71,5,60,1,49,xe" fillcolor="#fdfdfd" stroked="f">
                  <v:path arrowok="t" o:connecttype="custom" o:connectlocs="15,879;0,879;0,992;15,992;15,914;18,908;24,897;28,894;15,894;15,879;83,890;58,890;66,893;72,899;81,906;85,915;85,992;99,992;99,915;96,903;88,894;83,890;49,876;42,876;37,878;25,884;22,885;15,894;28,894;36,890;83,890;80,887;71,881;60,877;49,876" o:connectangles="0,0,0,0,0,0,0,0,0,0,0,0,0,0,0,0,0,0,0,0,0,0,0,0,0,0,0,0,0,0,0,0,0,0,0"/>
                </v:shape>
                <v:shape id="Picture 119" o:spid="_x0000_s1076" type="#_x0000_t75" style="position:absolute;left:2966;top:840;width:387;height: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SxOHFAAAA3AAAAA8AAABkcnMvZG93bnJldi54bWxET0trAjEQvgv9D2EK3jS7Im3dGkV8oO2l&#10;rYrgbdhMd1c3kyWJuv77plDobT6+54ynranFlZyvLCtI+wkI4tzqigsF+92q9wLCB2SNtWVScCcP&#10;08lDZ4yZtjf+ous2FCKGsM9QQRlCk0np85IM+r5tiCP3bZ3BEKErpHZ4i+GmloMkeZIGK44NJTY0&#10;Lyk/by9GwbM9LheHz7l7X3+MRunxbXlKT3uluo/t7BVEoDb8i//cGx3nDwfw+0y8QE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0sThxQAAANwAAAAPAAAAAAAAAAAAAAAA&#10;AJ8CAABkcnMvZG93bnJldi54bWxQSwUGAAAAAAQABAD3AAAAkQMAAAAA&#10;">
                  <v:imagedata r:id="rId134" o:title=""/>
                </v:shape>
                <v:shape id="Picture 118" o:spid="_x0000_s1077" type="#_x0000_t75" style="position:absolute;left:3423;top:840;width:270;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b/1XBAAAA3AAAAA8AAABkcnMvZG93bnJldi54bWxET01rwkAQvQv+h2WE3szGWqpEV5FCQPBU&#10;G/A6ZMckJDu7Ztck/ffdQqG3ebzP2R8n04mBet9YVrBKUhDEpdUNVwqKr3y5BeEDssbOMin4Jg/H&#10;w3y2x0zbkT9puIZKxBD2GSqoQ3CZlL6syaBPrCOO3N32BkOEfSV1j2MMN518TdN3abDh2FCjo4+a&#10;yvb6NAruq/biJZ4rd9vSgy+uyDdpq9TLYjrtQASawr/4z33Wcf7bGn6fiRfIw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Zb/1XBAAAA3AAAAA8AAAAAAAAAAAAAAAAAnwIA&#10;AGRycy9kb3ducmV2LnhtbFBLBQYAAAAABAAEAPcAAACNAwAAAAA=&#10;">
                  <v:imagedata r:id="rId135" o:title=""/>
                </v:shape>
                <v:shape id="Picture 117" o:spid="_x0000_s1078" type="#_x0000_t75" style="position:absolute;left:3720;top:832;width:475;height: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tRQbAAAAA3AAAAA8AAABkcnMvZG93bnJldi54bWxET02LwjAQvQv+hzCCN00VWWw1ioiiiBer&#10;F29DM7bFZlKaqNVfvxEW9jaP9znzZWsq8aTGlZYVjIYRCOLM6pJzBZfzdjAF4TyyxsoyKXiTg+Wi&#10;25ljou2LT/RMfS5CCLsEFRTe14mULivIoBvamjhwN9sY9AE2udQNvkK4qeQ4in6kwZJDQ4E1rQvK&#10;7unDKHD1enx1dnfMP4e3eWB8iDcxKtXvtasZCE+t/xf/ufc6zJ9M4PtMuEAu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a1FBsAAAADcAAAADwAAAAAAAAAAAAAAAACfAgAA&#10;ZHJzL2Rvd25yZXYueG1sUEsFBgAAAAAEAAQA9wAAAIwDAAAAAA==&#10;">
                  <v:imagedata r:id="rId136" o:title=""/>
                </v:shape>
                <v:shape id="Picture 116" o:spid="_x0000_s1079" type="#_x0000_t75" style="position:absolute;left:4271;top:832;width:465;height: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rbX3FAAAA3AAAAA8AAABkcnMvZG93bnJldi54bWxET01rwkAQvRf8D8sIXkrdpFhboquIVfCg&#10;FLVFvE2z0ySanY3ZVdN/7wqF3ubxPmc4bkwpLlS7wrKCuBuBIE6tLjhT8LmdP72BcB5ZY2mZFPyS&#10;g/Go9TDERNsrr+my8ZkIIewSVJB7XyVSujQng65rK+LA/djaoA+wzqSu8RrCTSmfo6gvDRYcGnKs&#10;aJpTetycjYLveH9a7Q8Uv2/563W2SuVu+fihVKfdTAYgPDX+X/znXugwv/cC92fCBXJ0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q219xQAAANwAAAAPAAAAAAAAAAAAAAAA&#10;AJ8CAABkcnMvZG93bnJldi54bWxQSwUGAAAAAAQABAD3AAAAkQMAAAAA&#10;">
                  <v:imagedata r:id="rId137" o:title=""/>
                </v:shape>
                <v:shape id="Freeform 115" o:spid="_x0000_s1080" style="position:absolute;top:1527;width:11616;height:896;visibility:visible;mso-wrap-style:square;v-text-anchor:top" coordsize="1161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Fn9cIA&#10;AADcAAAADwAAAGRycy9kb3ducmV2LnhtbERPS4vCMBC+C/sfwix409QHRapp2V1WEA+Kuiweh2Zs&#10;i82kNFHrvzeC4G0+vucsss7U4kqtqywrGA0jEMS51RUXCv4Oy8EMhPPIGmvLpOBODrL0o7fARNsb&#10;7+i694UIIewSVFB63yRSurwkg25oG+LAnWxr0AfYFlK3eAvhppbjKIqlwYpDQ4kN/ZSUn/cXowCb&#10;9ff4sBnVx+lvHO868v+TrVaq/9l9zUF46vxb/HKvdJg/jeH5TLhAp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QWf1wgAAANwAAAAPAAAAAAAAAAAAAAAAAJgCAABkcnMvZG93&#10;bnJldi54bWxQSwUGAAAAAAQABAD1AAAAhwMAAAAA&#10;" path="m7165,l,748,11616,896,7165,xe" fillcolor="#fdfdfd" stroked="f">
                  <v:path arrowok="t" o:connecttype="custom" o:connectlocs="7165,1527;0,2275;11616,2423;7165,1527" o:connectangles="0,0,0,0"/>
                </v:shape>
                <v:shape id="Picture 114" o:spid="_x0000_s1081" type="#_x0000_t75" style="position:absolute;left:7832;top:406;width:692;height: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auhfBAAAA3AAAAA8AAABkcnMvZG93bnJldi54bWxET9uKwjAQfRf2H8Is+KapIipdoyzLCoKK&#10;ePmA2WZsyzaTkkSNf28Ewbc5nOvMFtE04krO15YVDPoZCOLC6ppLBafjsjcF4QOyxsYyKbiTh8X8&#10;ozPDXNsb7+l6CKVIIexzVFCF0OZS+qIig75vW+LEna0zGBJ0pdQObyncNHKYZWNpsObUUGFLPxUV&#10;/4eLUfA7GK/jTht9abPhZnreut06/inV/YzfXyACxfAWv9wrneaPJvB8Jl0g5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pauhfBAAAA3AAAAA8AAAAAAAAAAAAAAAAAnwIA&#10;AGRycy9kb3ducmV2LnhtbFBLBQYAAAAABAAEAPcAAACNAwAAAAA=&#10;">
                  <v:imagedata r:id="rId138" o:title=""/>
                </v:shape>
                <v:shape id="Picture 113" o:spid="_x0000_s1082" type="#_x0000_t75" style="position:absolute;left:8580;top:406;width:352;height: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6K9nFAAAA3AAAAA8AAABkcnMvZG93bnJldi54bWxEj0FLw0AQhe9C/8MyBW92o0jQ2G2RFlF6&#10;EFt78TZkp0lodjZkJ2n01zsHwdsM78173yzXU2jNSH1qIju4XWRgiMvoG64cHD9fbh7AJEH22EYm&#10;B9+UYL2aXS2x8PHCexoPUhkN4VSgg1qkK6xNZU0B0yJ2xKqdYh9QdO0r63u8aHho7V2W5TZgw9pQ&#10;Y0ebmsrzYQgOxtevH4nHnZchf8w/tvI+7prBuev59PwERmiSf/Pf9ZtX/Hul1Wd0Arv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uivZxQAAANwAAAAPAAAAAAAAAAAAAAAA&#10;AJ8CAABkcnMvZG93bnJldi54bWxQSwUGAAAAAAQABAD3AAAAkQMAAAAA&#10;">
                  <v:imagedata r:id="rId139" o:title=""/>
                </v:shape>
                <v:shape id="Picture 112" o:spid="_x0000_s1083" type="#_x0000_t75" style="position:absolute;left:8998;top:406;width:554;height: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O8FzEAAAA3AAAAA8AAABkcnMvZG93bnJldi54bWxET0tLw0AQvgv9D8sUvJmNj6pNuw0i1RRv&#10;VhF6m2bHbMzubMiubfz3rlDwNh/fc5bl6Kw40BBazwousxwEce11y42C97eni3sQISJrtJ5JwQ8F&#10;KFeTsyUW2h/5lQ7b2IgUwqFABSbGvpAy1IYchsz3xIn79IPDmODQSD3gMYU7K6/y/FY6bDk1GOzp&#10;0VDdbb+dgn1l7sL66+N69rxznW2rl83aolLn0/FhASLSGP/FJ/dGp/k3c/h7Jl0gV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ZO8FzEAAAA3AAAAA8AAAAAAAAAAAAAAAAA&#10;nwIAAGRycy9kb3ducmV2LnhtbFBLBQYAAAAABAAEAPcAAACQAwAAAAA=&#10;">
                  <v:imagedata r:id="rId140" o:title=""/>
                </v:shape>
                <v:shape id="Picture 111" o:spid="_x0000_s1084" type="#_x0000_t75" style="position:absolute;left:9618;top:406;width:685;height: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0E1LGAAAA3AAAAA8AAABkcnMvZG93bnJldi54bWxEj09rwkAQxe8Fv8MyhV6kbgy0SHSVIhV6&#10;Evzb65Ads2mzs2l21dhP3zkUvM3w3rz3m9mi9426UBfrwAbGowwUcRlszZWB/W71PAEVE7LFJjAZ&#10;uFGExXzwMMPChitv6LJNlZIQjgUacCm1hdaxdOQxjkJLLNopdB6TrF2lbYdXCfeNzrPsVXusWRoc&#10;trR0VH5vz97AZLjZrX9/2vevOo2Pee8On8P8YMzTY/82BZWoT3fz//WHFfwXwZdnZAI9/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fQTUsYAAADcAAAADwAAAAAAAAAAAAAA&#10;AACfAgAAZHJzL2Rvd25yZXYueG1sUEsFBgAAAAAEAAQA9wAAAJIDAAAAAA==&#10;">
                  <v:imagedata r:id="rId141" o:title=""/>
                </v:shape>
                <v:shape id="Picture 110" o:spid="_x0000_s1085" type="#_x0000_t75" style="position:absolute;left:10358;top:412;width:282;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ikEDAAAAA3AAAAA8AAABkcnMvZG93bnJldi54bWxET02LwjAQvQv+hzCCl0XTCi5SjSKC4MWD&#10;1cPubWjGtthMShK1+uuNIHibx/ucxaozjbiR87VlBek4AUFcWF1zqeB03I5mIHxA1thYJgUP8rBa&#10;9nsLzLS984FueShFDGGfoYIqhDaT0hcVGfRj2xJH7mydwRChK6V2eI/hppGTJPmVBmuODRW2tKmo&#10;uORXo+CKh2bi29T8/Txlne83U312/0oNB916DiJQF77ij3un4/xpCu9n4gVy+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mKQQMAAAADcAAAADwAAAAAAAAAAAAAAAACfAgAA&#10;ZHJzL2Rvd25yZXYueG1sUEsFBgAAAAAEAAQA9wAAAIwDAAAAAA==&#10;">
                  <v:imagedata r:id="rId142" o:title=""/>
                </v:shape>
                <v:shape id="AutoShape 109" o:spid="_x0000_s1086" style="position:absolute;left:10679;top:412;width:74;height:112;visibility:visible;mso-wrap-style:square;v-text-anchor:top" coordsize="7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62rMEA&#10;AADcAAAADwAAAGRycy9kb3ducmV2LnhtbERP3WrCMBS+F3yHcITdaWrBUTqjjILMiyFY9wCH5qzJ&#10;1pzUJtP69kYYeHc+vt+z3o6uExcagvWsYLnIQBA3XltuFXyddvMCRIjIGjvPpOBGAbab6WSNpfZX&#10;PtKljq1IIRxKVGBi7EspQ2PIYVj4njhx335wGBMcWqkHvKZw18k8y16lQ8upwWBPlaHmt/5zCgrz&#10;aX8O5496uZfFbWXQ+iqvlHqZje9vICKN8Sn+d+91mr/K4fFMukB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OtqzBAAAA3AAAAA8AAAAAAAAAAAAAAAAAmAIAAGRycy9kb3du&#10;cmV2LnhtbFBLBQYAAAAABAAEAPUAAACGAwAAAAA=&#10;" path="m61,83r-10,l51,112r10,l61,83xm61,l51,,3,70,2,73,,76r,7l73,83r,-9l12,74,48,20r2,-2l51,15r10,l61,xm61,15r-10,l51,74r10,l61,15xe" fillcolor="#fdfdfd" stroked="f">
                  <v:path arrowok="t" o:connecttype="custom" o:connectlocs="61,495;51,495;51,524;61,524;61,495;61,412;51,412;3,482;2,485;0,488;0,495;73,495;73,486;12,486;48,432;50,430;51,427;61,427;61,412;61,427;51,427;51,486;61,486;61,427" o:connectangles="0,0,0,0,0,0,0,0,0,0,0,0,0,0,0,0,0,0,0,0,0,0,0,0"/>
                </v:shape>
                <v:shape id="Picture 108" o:spid="_x0000_s1087" type="#_x0000_t75" style="position:absolute;left:10811;top:412;width:232;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nF/vCAAAA3AAAAA8AAABkcnMvZG93bnJldi54bWxET01rwkAQvQv+h2UEb81GpUWjq8SCRUov&#10;Rg8eh+yYRLOzaXY16b/vFgre5vE+Z7XpTS0e1LrKsoJJFIMgzq2uuFBwOu5e5iCcR9ZYWyYFP+Rg&#10;sx4OVpho2/GBHpkvRAhhl6CC0vsmkdLlJRl0kW2IA3exrUEfYFtI3WIXwk0tp3H8Jg1WHBpKbOi9&#10;pPyW3Y2CfZZ+NTorusXZXtMq335+UPyt1HjUp0sQnnr/FP+79zrMf53B3zPhArn+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5xf7wgAAANwAAAAPAAAAAAAAAAAAAAAAAJ8C&#10;AABkcnMvZG93bnJldi54bWxQSwUGAAAAAAQABAD3AAAAjgMAAAAA&#10;">
                  <v:imagedata r:id="rId143" o:title=""/>
                </v:shape>
                <v:shape id="Picture 107" o:spid="_x0000_s1088" type="#_x0000_t75" style="position:absolute;left:9741;top:633;width:211;height: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x9n/EAAAA3AAAAA8AAABkcnMvZG93bnJldi54bWxEj0+LwjAQxe8Lfocwgrc1VVyRahQRBD14&#10;WP8cvI3N2FabSWliW/30mwXB2wzvzfu9mS1aU4iaKpdbVjDoRyCIE6tzThUcD+vvCQjnkTUWlknB&#10;kxws5p2vGcbaNvxL9d6nIoSwi1FB5n0ZS+mSjAy6vi2Jg3a1lUEf1iqVusImhJtCDqNoLA3mHAgZ&#10;lrTKKLnvHyZwLzKpd9vbldCfT6/Dtm4mJ6lUr9supyA8tf5jfl9vdKj/M4L/Z8IEcv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x9n/EAAAA3AAAAA8AAAAAAAAAAAAAAAAA&#10;nwIAAGRycy9kb3ducmV2LnhtbFBLBQYAAAAABAAEAPcAAACQAwAAAAA=&#10;">
                  <v:imagedata r:id="rId144" o:title=""/>
                </v:shape>
                <v:shape id="Picture 106" o:spid="_x0000_s1089" type="#_x0000_t75" style="position:absolute;left:10011;top:639;width:250;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ButvDAAAA3AAAAA8AAABkcnMvZG93bnJldi54bWxET01rwkAQvRf8D8sIvdWNQkKNriJiIb0U&#10;G3PwOGTHJJidDdltkvbXd4VCb/N4n7PdT6YVA/WusaxguYhAEJdWN1wpKC5vL68gnEfW2FomBd/k&#10;YL+bPW0x1XbkTxpyX4kQwi5FBbX3XSqlK2sy6Ba2Iw7czfYGfYB9JXWPYwg3rVxFUSINNhwaauzo&#10;WFN5z7+Mgvx4zsiNpn1ffSQ/5uqKYn09KfU8nw4bEJ4m/y/+c2c6zI9jeDwTLpC7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YG628MAAADcAAAADwAAAAAAAAAAAAAAAACf&#10;AgAAZHJzL2Rvd25yZXYueG1sUEsFBgAAAAAEAAQA9wAAAI8DAAAAAA==&#10;">
                  <v:imagedata r:id="rId145" o:title=""/>
                </v:shape>
                <v:shape id="Picture 105" o:spid="_x0000_s1090" type="#_x0000_t75" style="position:absolute;left:10313;top:639;width:310;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n0qvCAAAA3AAAAA8AAABkcnMvZG93bnJldi54bWxET99rwjAQfhf2P4QT9qaJwmTrjDIcguzJ&#10;quz51tza0uZSkli7/vVmMNjbfXw/b70dbCt68qF2rGExVyCIC2dqLjVczvvZM4gQkQ22jknDDwXY&#10;bh4ma8yMu3FO/SmWIoVwyFBDFWOXSRmKiiyGueuIE/ftvMWYoC+l8XhL4baVS6VW0mLNqaHCjnYV&#10;Fc3pajV8KfMyfqrmYyexKft8fPf5cdT6cTq8vYKINMR/8Z/7YNL8pxX8PpMukJ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J9KrwgAAANwAAAAPAAAAAAAAAAAAAAAAAJ8C&#10;AABkcnMvZG93bnJldi54bWxQSwUGAAAAAAQABAD3AAAAjgMAAAAA&#10;">
                  <v:imagedata r:id="rId146" o:title=""/>
                </v:shape>
                <v:shape id="Picture 104" o:spid="_x0000_s1091" type="#_x0000_t75" style="position:absolute;left:10706;top:639;width:336;height: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dJ3EAAAA3AAAAA8AAABkcnMvZG93bnJldi54bWxET01rwkAQvQv9D8sUvOmmorZNXaUIYnop&#10;NlHQ2zQ7TUKzsyG7xvjvuwXB2zze5yxWvalFR62rLCt4GkcgiHOrKy4U7LPN6AWE88gaa8uk4EoO&#10;VsuHwQJjbS/8RV3qCxFC2MWooPS+iaV0eUkG3dg2xIH7sa1BH2BbSN3iJYSbWk6iaC4NVhwaSmxo&#10;XVL+m56NAp7y92GbZKfX3eTz47rP7HxzOCo1fOzf30B46v1dfHMnOsyfPcP/M+ECuf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qdJ3EAAAA3AAAAA8AAAAAAAAAAAAAAAAA&#10;nwIAAGRycy9kb3ducmV2LnhtbFBLBQYAAAAABAAEAPcAAACQAwAAAAA=&#10;">
                  <v:imagedata r:id="rId147" o:title=""/>
                </v:shape>
                <v:shape id="Picture 103" o:spid="_x0000_s1092" type="#_x0000_t75" style="position:absolute;left:8538;top:860;width:378;height: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jljPFAAAA3AAAAA8AAABkcnMvZG93bnJldi54bWxEj0FPwzAMhe9I/IfIk7ixZEhMU1k2wSQQ&#10;XJjoNs5e47VVG6dKsq38e3xA4mbrPb/3ebkefa8uFFMb2MJsakARV8G1XFvY717vF6BSRnbYByYL&#10;P5Rgvbq9WWLhwpW/6FLmWkkIpwItNDkPhdapashjmoaBWLRTiB6zrLHWLuJVwn2vH4yZa48tS0OD&#10;A20aqrry7C1sz4v5h347fJfbl7KLm2Nn6k9j7d1kfH4ClWnM/+a/63cn+I9CK8/IBHr1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45YzxQAAANwAAAAPAAAAAAAAAAAAAAAA&#10;AJ8CAABkcnMvZG93bnJldi54bWxQSwUGAAAAAAQABAD3AAAAkQMAAAAA&#10;">
                  <v:imagedata r:id="rId148" o:title=""/>
                </v:shape>
                <v:shape id="Picture 102" o:spid="_x0000_s1093" type="#_x0000_t75" style="position:absolute;left:8780;top:858;width:2266;height: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62MHCAAAA3AAAAA8AAABkcnMvZG93bnJldi54bWxET8lqwzAQvRf6D2IKvTWyDS22GyWUQhZC&#10;KMQt9DpYE8vEGhlLcZy/jwqB3ubx1pkvJ9uJkQbfOlaQzhIQxLXTLTcKfr5XLzkIH5A1do5JwZU8&#10;LBePD3MstbvwgcYqNCKGsC9RgQmhL6X0tSGLfuZ64sgd3WAxRDg0Ug94ieG2k1mSvEmLLccGgz19&#10;GqpP1dkqKMxXznm97rOE9dimu40s9r9KPT9NH+8gAk3hX3x3b3Wc/1rA3zPxArm4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OtjBwgAAANwAAAAPAAAAAAAAAAAAAAAAAJ8C&#10;AABkcnMvZG93bnJldi54bWxQSwUGAAAAAAQABAD3AAAAjgMAAAAA&#10;">
                  <v:imagedata r:id="rId149" o:title=""/>
                </v:shape>
                <v:shapetype id="_x0000_t202" coordsize="21600,21600" o:spt="202" path="m,l,21600r21600,l21600,xe">
                  <v:stroke joinstyle="miter"/>
                  <v:path gradientshapeok="t" o:connecttype="rect"/>
                </v:shapetype>
                <v:shape id="Text Box 101" o:spid="_x0000_s1094" type="#_x0000_t202" style="position:absolute;left:60;top:150;width:11616;height:3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0T8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wVf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bRPxQAAANwAAAAPAAAAAAAAAAAAAAAAAJgCAABkcnMv&#10;ZG93bnJldi54bWxQSwUGAAAAAAQABAD1AAAAigMAAAAA&#10;" filled="f" stroked="f">
                  <v:textbox inset="0,0,0,0">
                    <w:txbxContent>
                      <w:p w:rsidR="007C599E" w:rsidRDefault="007C599E">
                        <w:pPr>
                          <w:rPr>
                            <w:b/>
                            <w:sz w:val="40"/>
                          </w:rPr>
                        </w:pPr>
                      </w:p>
                      <w:p w:rsidR="007C599E" w:rsidRDefault="007C599E">
                        <w:pPr>
                          <w:rPr>
                            <w:b/>
                            <w:sz w:val="40"/>
                          </w:rPr>
                        </w:pPr>
                      </w:p>
                      <w:p w:rsidR="007C599E" w:rsidRDefault="007C599E">
                        <w:pPr>
                          <w:rPr>
                            <w:b/>
                            <w:sz w:val="40"/>
                          </w:rPr>
                        </w:pPr>
                        <w:r>
                          <w:rPr>
                            <w:b/>
                            <w:sz w:val="40"/>
                          </w:rPr>
                          <w:tab/>
                        </w:r>
                      </w:p>
                      <w:p w:rsidR="007C599E" w:rsidRDefault="007C599E">
                        <w:pPr>
                          <w:rPr>
                            <w:b/>
                            <w:sz w:val="40"/>
                          </w:rPr>
                        </w:pPr>
                      </w:p>
                      <w:p w:rsidR="007C599E" w:rsidRDefault="007C599E">
                        <w:pPr>
                          <w:spacing w:before="10"/>
                          <w:rPr>
                            <w:b/>
                            <w:sz w:val="39"/>
                          </w:rPr>
                        </w:pPr>
                      </w:p>
                      <w:p w:rsidR="007C599E" w:rsidRDefault="007C599E">
                        <w:pPr>
                          <w:spacing w:line="481" w:lineRule="exact"/>
                          <w:ind w:left="559"/>
                          <w:rPr>
                            <w:b/>
                            <w:color w:val="00AFEF"/>
                            <w:sz w:val="40"/>
                          </w:rPr>
                        </w:pPr>
                      </w:p>
                      <w:p w:rsidR="007C599E" w:rsidRDefault="007C599E">
                        <w:pPr>
                          <w:spacing w:line="481" w:lineRule="exact"/>
                          <w:ind w:left="559"/>
                          <w:rPr>
                            <w:sz w:val="40"/>
                          </w:rPr>
                        </w:pPr>
                        <w:r>
                          <w:rPr>
                            <w:b/>
                            <w:color w:val="00AFEF"/>
                            <w:sz w:val="40"/>
                          </w:rPr>
                          <w:t xml:space="preserve">Welcome </w:t>
                        </w:r>
                        <w:r>
                          <w:rPr>
                            <w:color w:val="00AFEF"/>
                            <w:sz w:val="40"/>
                          </w:rPr>
                          <w:t>to Atlantic Academy Portland</w:t>
                        </w:r>
                      </w:p>
                    </w:txbxContent>
                  </v:textbox>
                </v:shape>
                <w10:anchorlock/>
              </v:group>
            </w:pict>
          </mc:Fallback>
        </mc:AlternateContent>
      </w:r>
    </w:p>
    <w:p w:rsidR="00186C5C" w:rsidRDefault="00186C5C">
      <w:pPr>
        <w:pStyle w:val="BodyText"/>
        <w:rPr>
          <w:b/>
          <w:sz w:val="20"/>
        </w:rPr>
      </w:pPr>
    </w:p>
    <w:p w:rsidR="00186C5C" w:rsidRDefault="00186C5C">
      <w:pPr>
        <w:pStyle w:val="BodyText"/>
        <w:spacing w:before="9"/>
        <w:rPr>
          <w:b/>
          <w:sz w:val="18"/>
        </w:rPr>
      </w:pPr>
    </w:p>
    <w:p w:rsidR="00186C5C" w:rsidRDefault="007C4D4B">
      <w:pPr>
        <w:pStyle w:val="BodyText"/>
        <w:spacing w:before="52"/>
        <w:ind w:left="559" w:right="539"/>
      </w:pPr>
      <w:r>
        <w:t>Thank y</w:t>
      </w:r>
      <w:r w:rsidR="00102915">
        <w:t>ou for considering our Academy</w:t>
      </w:r>
      <w:r>
        <w:t xml:space="preserve"> for your</w:t>
      </w:r>
      <w:r w:rsidR="00102915">
        <w:t xml:space="preserve"> next appointment. </w:t>
      </w:r>
    </w:p>
    <w:p w:rsidR="00186C5C" w:rsidRDefault="00186C5C">
      <w:pPr>
        <w:pStyle w:val="BodyText"/>
        <w:spacing w:before="9"/>
        <w:rPr>
          <w:sz w:val="22"/>
        </w:rPr>
      </w:pPr>
    </w:p>
    <w:p w:rsidR="00186C5C" w:rsidRDefault="007C4D4B">
      <w:pPr>
        <w:pStyle w:val="BodyText"/>
        <w:ind w:left="559" w:right="467"/>
      </w:pPr>
      <w:r>
        <w:t>We are passionate about excellence in education, giving pupils the very best start in life with a firm belief that excellent teaching transforms lives. Our core belief is that for all students to have high aspirations they must believe in themselves, be actively engaged in their learning and see the connection between what they learn today and who they want to become tomorrow.</w:t>
      </w:r>
    </w:p>
    <w:p w:rsidR="00186C5C" w:rsidRDefault="00186C5C">
      <w:pPr>
        <w:pStyle w:val="BodyText"/>
        <w:spacing w:before="11"/>
        <w:rPr>
          <w:sz w:val="22"/>
        </w:rPr>
      </w:pPr>
    </w:p>
    <w:p w:rsidR="00186C5C" w:rsidRDefault="00763F14">
      <w:pPr>
        <w:pStyle w:val="BodyText"/>
        <w:spacing w:line="290" w:lineRule="exact"/>
        <w:ind w:left="559" w:right="535"/>
      </w:pPr>
      <w:r>
        <w:t>Atlantic Academy Portland</w:t>
      </w:r>
      <w:r w:rsidR="00102915">
        <w:t xml:space="preserve"> is </w:t>
      </w:r>
      <w:r w:rsidR="00A93563">
        <w:t>an all through Academy with Reception to Y</w:t>
      </w:r>
      <w:r>
        <w:t xml:space="preserve">ear 11 (post 16 from 2018). </w:t>
      </w:r>
    </w:p>
    <w:p w:rsidR="00186C5C" w:rsidRDefault="00186C5C">
      <w:pPr>
        <w:pStyle w:val="BodyText"/>
        <w:spacing w:before="8"/>
        <w:rPr>
          <w:sz w:val="23"/>
        </w:rPr>
      </w:pPr>
    </w:p>
    <w:p w:rsidR="00186C5C" w:rsidRDefault="000F0D73" w:rsidP="000F0D73">
      <w:pPr>
        <w:pStyle w:val="BodyText"/>
        <w:ind w:left="559" w:right="101"/>
      </w:pPr>
      <w:r>
        <w:t xml:space="preserve">Staff development is vital to the progress of the Academy as we continue our journey to full capacity in 2018. Whatever your level of experience, there will be opportunities for career development and promotion either within individual academies or across the Trust. Excellent further professional development is offered by the academy, supported by the innovative and unique Aspirations training </w:t>
      </w:r>
      <w:r w:rsidR="00763F14">
        <w:t>programs</w:t>
      </w:r>
      <w:r>
        <w:t>.</w:t>
      </w:r>
    </w:p>
    <w:p w:rsidR="00186C5C" w:rsidRDefault="00186C5C">
      <w:pPr>
        <w:pStyle w:val="BodyText"/>
        <w:spacing w:before="11"/>
        <w:rPr>
          <w:sz w:val="23"/>
        </w:rPr>
      </w:pPr>
    </w:p>
    <w:p w:rsidR="00763F14" w:rsidRPr="005F4EED" w:rsidRDefault="00763F14" w:rsidP="00763F14">
      <w:pPr>
        <w:ind w:left="559"/>
        <w:rPr>
          <w:rFonts w:asciiTheme="minorHAnsi" w:hAnsiTheme="minorHAnsi"/>
          <w:sz w:val="24"/>
          <w:szCs w:val="24"/>
        </w:rPr>
      </w:pPr>
      <w:r>
        <w:rPr>
          <w:rFonts w:asciiTheme="minorHAnsi" w:hAnsiTheme="minorHAnsi"/>
          <w:color w:val="000000" w:themeColor="text1"/>
          <w:sz w:val="24"/>
          <w:szCs w:val="24"/>
        </w:rPr>
        <w:t>The Academy is located in stunning buildings, having benefitted from a £20 million plus full renovation program. It is situated on the beautiful Isle of Portland, at the heart of the Jurassic Coast, in Dorset. Within easy reach of Weymouth, Dorchester, Yeovil, Poole and Bournemouth. This really is an Academy at the very heart of the community.</w:t>
      </w:r>
      <w:r>
        <w:rPr>
          <w:rFonts w:asciiTheme="minorHAnsi" w:hAnsiTheme="minorHAnsi"/>
          <w:sz w:val="24"/>
          <w:szCs w:val="24"/>
        </w:rPr>
        <w:t xml:space="preserve"> There is also the potential for onsite accommodation be made available at a subsidised rate.</w:t>
      </w:r>
    </w:p>
    <w:p w:rsidR="00763F14" w:rsidRDefault="00763F14" w:rsidP="00763F14">
      <w:pPr>
        <w:ind w:left="559"/>
        <w:rPr>
          <w:rFonts w:asciiTheme="minorHAnsi" w:hAnsiTheme="minorHAnsi"/>
          <w:sz w:val="24"/>
          <w:szCs w:val="24"/>
        </w:rPr>
      </w:pPr>
      <w:r>
        <w:rPr>
          <w:rFonts w:asciiTheme="minorHAnsi" w:hAnsiTheme="minorHAnsi"/>
          <w:sz w:val="24"/>
          <w:szCs w:val="24"/>
        </w:rPr>
        <w:t>The Academy will be sponsored by the Aspirations Academies Trust (</w:t>
      </w:r>
      <w:hyperlink r:id="rId150" w:history="1">
        <w:r w:rsidRPr="00CE37B2">
          <w:rPr>
            <w:rStyle w:val="Hyperlink"/>
            <w:rFonts w:asciiTheme="minorHAnsi" w:hAnsiTheme="minorHAnsi"/>
            <w:sz w:val="24"/>
            <w:szCs w:val="24"/>
          </w:rPr>
          <w:t>www.aspirationsacademies.org</w:t>
        </w:r>
      </w:hyperlink>
      <w:r>
        <w:rPr>
          <w:rFonts w:asciiTheme="minorHAnsi" w:hAnsiTheme="minorHAnsi"/>
          <w:sz w:val="24"/>
          <w:szCs w:val="24"/>
        </w:rPr>
        <w:t>) and be a member of one of their three clusters: The South Coast District, which consists of Jewell Academy Bournemouth (Primary, rated outstanding), Ocean Academy Poole (Junior, to be inspected) and Magna Academy Poole (Secondary, rated outstanding).</w:t>
      </w:r>
      <w:r w:rsidRPr="00B64C8C">
        <w:rPr>
          <w:rFonts w:asciiTheme="minorHAnsi" w:hAnsiTheme="minorHAnsi"/>
          <w:sz w:val="24"/>
          <w:szCs w:val="24"/>
        </w:rPr>
        <w:t xml:space="preserve"> The district</w:t>
      </w:r>
      <w:r>
        <w:rPr>
          <w:rFonts w:asciiTheme="minorHAnsi" w:hAnsiTheme="minorHAnsi"/>
          <w:sz w:val="24"/>
          <w:szCs w:val="24"/>
        </w:rPr>
        <w:t xml:space="preserve"> members</w:t>
      </w:r>
      <w:r w:rsidRPr="00B64C8C">
        <w:rPr>
          <w:rFonts w:asciiTheme="minorHAnsi" w:hAnsiTheme="minorHAnsi"/>
          <w:sz w:val="24"/>
          <w:szCs w:val="24"/>
        </w:rPr>
        <w:t xml:space="preserve"> will work closely together s</w:t>
      </w:r>
      <w:r>
        <w:rPr>
          <w:rFonts w:asciiTheme="minorHAnsi" w:hAnsiTheme="minorHAnsi"/>
          <w:sz w:val="24"/>
          <w:szCs w:val="24"/>
        </w:rPr>
        <w:t xml:space="preserve">haring resources, expertise, </w:t>
      </w:r>
      <w:r w:rsidRPr="00B64C8C">
        <w:rPr>
          <w:rFonts w:asciiTheme="minorHAnsi" w:hAnsiTheme="minorHAnsi"/>
          <w:sz w:val="24"/>
          <w:szCs w:val="24"/>
        </w:rPr>
        <w:t>CPD</w:t>
      </w:r>
      <w:r>
        <w:rPr>
          <w:rFonts w:asciiTheme="minorHAnsi" w:hAnsiTheme="minorHAnsi"/>
          <w:sz w:val="24"/>
          <w:szCs w:val="24"/>
        </w:rPr>
        <w:t xml:space="preserve"> and providing specialist support where appropriate</w:t>
      </w:r>
      <w:r w:rsidRPr="00B64C8C">
        <w:rPr>
          <w:rFonts w:asciiTheme="minorHAnsi" w:hAnsiTheme="minorHAnsi"/>
          <w:sz w:val="24"/>
          <w:szCs w:val="24"/>
        </w:rPr>
        <w:t>.</w:t>
      </w:r>
      <w:r>
        <w:rPr>
          <w:rFonts w:asciiTheme="minorHAnsi" w:hAnsiTheme="minorHAnsi"/>
          <w:b/>
          <w:sz w:val="24"/>
          <w:szCs w:val="24"/>
        </w:rPr>
        <w:t xml:space="preserve"> Magna Academy Poole is also</w:t>
      </w:r>
      <w:r w:rsidRPr="00281C4F">
        <w:rPr>
          <w:rFonts w:asciiTheme="minorHAnsi" w:hAnsiTheme="minorHAnsi"/>
          <w:b/>
          <w:sz w:val="24"/>
          <w:szCs w:val="24"/>
        </w:rPr>
        <w:t xml:space="preserve"> </w:t>
      </w:r>
      <w:r>
        <w:rPr>
          <w:rFonts w:asciiTheme="minorHAnsi" w:hAnsiTheme="minorHAnsi"/>
          <w:b/>
          <w:sz w:val="24"/>
          <w:szCs w:val="24"/>
        </w:rPr>
        <w:t xml:space="preserve">a </w:t>
      </w:r>
      <w:r w:rsidRPr="00281C4F">
        <w:rPr>
          <w:rFonts w:asciiTheme="minorHAnsi" w:hAnsiTheme="minorHAnsi"/>
          <w:b/>
          <w:sz w:val="24"/>
          <w:szCs w:val="24"/>
        </w:rPr>
        <w:t>newly designated NCTL Teaching School,</w:t>
      </w:r>
      <w:r>
        <w:rPr>
          <w:rFonts w:asciiTheme="minorHAnsi" w:hAnsiTheme="minorHAnsi"/>
          <w:sz w:val="24"/>
          <w:szCs w:val="24"/>
        </w:rPr>
        <w:t xml:space="preserve"> providing many career development pathways and support for rapid progression. The opportunity to become an Aspirant Lead Practitioner, Lead Practitioner or SLE is available, please indicate this in your application if it is an opportunity you may wish to be considered for.</w:t>
      </w:r>
    </w:p>
    <w:p w:rsidR="00763F14" w:rsidRDefault="00763F14">
      <w:pPr>
        <w:pStyle w:val="BodyText"/>
        <w:spacing w:before="11"/>
        <w:rPr>
          <w:sz w:val="23"/>
        </w:rPr>
      </w:pPr>
    </w:p>
    <w:p w:rsidR="00763F14" w:rsidRDefault="00763F14">
      <w:pPr>
        <w:pStyle w:val="BodyText"/>
        <w:spacing w:before="11"/>
        <w:rPr>
          <w:sz w:val="23"/>
        </w:rPr>
      </w:pPr>
    </w:p>
    <w:p w:rsidR="00763F14" w:rsidRPr="00893F21" w:rsidRDefault="00763F14" w:rsidP="00763F14">
      <w:pPr>
        <w:widowControl/>
        <w:ind w:firstLine="559"/>
        <w:rPr>
          <w:rFonts w:eastAsia="MS Mincho" w:cs="Times New Roman"/>
          <w:color w:val="000000"/>
          <w:sz w:val="24"/>
          <w:szCs w:val="24"/>
          <w:lang w:val="en-GB"/>
        </w:rPr>
      </w:pPr>
      <w:r w:rsidRPr="00893F21">
        <w:rPr>
          <w:rFonts w:eastAsia="MS Mincho" w:cs="Times New Roman"/>
          <w:color w:val="000000"/>
          <w:sz w:val="24"/>
          <w:szCs w:val="24"/>
          <w:lang w:val="en-GB"/>
        </w:rPr>
        <w:t xml:space="preserve">As a team we also believe in </w:t>
      </w:r>
      <w:r>
        <w:rPr>
          <w:rFonts w:eastAsia="MS Mincho" w:cs="Times New Roman"/>
          <w:color w:val="000000"/>
          <w:sz w:val="24"/>
          <w:szCs w:val="24"/>
          <w:lang w:val="en-GB"/>
        </w:rPr>
        <w:t xml:space="preserve">all staff </w:t>
      </w:r>
      <w:r w:rsidRPr="00893F21">
        <w:rPr>
          <w:rFonts w:eastAsia="MS Mincho" w:cs="Times New Roman"/>
          <w:color w:val="000000"/>
          <w:sz w:val="24"/>
          <w:szCs w:val="24"/>
          <w:lang w:val="en-GB"/>
        </w:rPr>
        <w:t>aspiring to ‘Level 5’ leadership, as outlined by Jim Collins in ‘Good to</w:t>
      </w:r>
    </w:p>
    <w:p w:rsidR="00763F14" w:rsidRPr="00893F21" w:rsidRDefault="00763F14" w:rsidP="00763F14">
      <w:pPr>
        <w:widowControl/>
        <w:ind w:firstLine="559"/>
        <w:rPr>
          <w:rFonts w:eastAsia="MS Mincho" w:cs="Times New Roman"/>
          <w:color w:val="000000"/>
          <w:sz w:val="24"/>
          <w:szCs w:val="24"/>
          <w:lang w:val="en-GB"/>
        </w:rPr>
      </w:pPr>
      <w:r w:rsidRPr="00893F21">
        <w:rPr>
          <w:rFonts w:eastAsia="MS Mincho" w:cs="Times New Roman"/>
          <w:color w:val="000000"/>
          <w:sz w:val="24"/>
          <w:szCs w:val="24"/>
          <w:lang w:val="en-GB"/>
        </w:rPr>
        <w:t>Great’, the key traits of which are outlined below:</w:t>
      </w:r>
    </w:p>
    <w:p w:rsidR="00763F14" w:rsidRDefault="00763F14" w:rsidP="00763F14">
      <w:pPr>
        <w:widowControl/>
        <w:rPr>
          <w:rFonts w:eastAsia="MS Mincho" w:cs="Times New Roman"/>
          <w:b/>
          <w:color w:val="000000"/>
          <w:sz w:val="24"/>
          <w:szCs w:val="24"/>
          <w:lang w:val="en-GB"/>
        </w:rPr>
      </w:pPr>
    </w:p>
    <w:p w:rsidR="00763F14" w:rsidRDefault="00763F14" w:rsidP="00763F14">
      <w:pPr>
        <w:widowControl/>
        <w:ind w:left="559"/>
        <w:rPr>
          <w:rFonts w:eastAsia="MS Mincho" w:cs="Times New Roman"/>
          <w:b/>
          <w:color w:val="000000"/>
          <w:sz w:val="24"/>
          <w:szCs w:val="24"/>
          <w:lang w:val="en-GB"/>
        </w:rPr>
      </w:pPr>
      <w:r w:rsidRPr="009D1AEF">
        <w:rPr>
          <w:rFonts w:eastAsia="MS Mincho" w:cs="Times New Roman"/>
          <w:b/>
          <w:color w:val="000000"/>
          <w:sz w:val="24"/>
          <w:szCs w:val="24"/>
          <w:lang w:val="en-GB"/>
        </w:rPr>
        <w:t>Level 5 Leadership</w:t>
      </w:r>
    </w:p>
    <w:p w:rsidR="00763F14" w:rsidRPr="009D1AEF" w:rsidRDefault="00763F14" w:rsidP="00763F14">
      <w:pPr>
        <w:widowControl/>
        <w:ind w:left="559"/>
        <w:rPr>
          <w:rFonts w:eastAsia="MS Mincho" w:cs="Times New Roman"/>
          <w:b/>
          <w:color w:val="000000"/>
          <w:sz w:val="24"/>
          <w:szCs w:val="24"/>
          <w:lang w:val="en-GB"/>
        </w:rPr>
      </w:pPr>
    </w:p>
    <w:p w:rsidR="00763F14" w:rsidRPr="00763F14" w:rsidRDefault="00763F14" w:rsidP="00763F14">
      <w:pPr>
        <w:widowControl/>
        <w:ind w:left="559"/>
        <w:rPr>
          <w:rFonts w:eastAsia="MS Mincho" w:cs="Times New Roman"/>
          <w:color w:val="000000"/>
          <w:sz w:val="24"/>
          <w:szCs w:val="24"/>
          <w:lang w:val="en-GB"/>
        </w:rPr>
      </w:pPr>
      <w:r w:rsidRPr="00763F14">
        <w:rPr>
          <w:rFonts w:eastAsia="MS Mincho" w:cs="Times New Roman"/>
          <w:color w:val="000000"/>
          <w:sz w:val="24"/>
          <w:szCs w:val="24"/>
          <w:lang w:val="en-GB"/>
        </w:rPr>
        <w:t>• Paradoxical mix of personal humility and professional will</w:t>
      </w:r>
    </w:p>
    <w:p w:rsidR="00763F14" w:rsidRPr="00763F14" w:rsidRDefault="00763F14" w:rsidP="00763F14">
      <w:pPr>
        <w:widowControl/>
        <w:ind w:left="559"/>
        <w:rPr>
          <w:rFonts w:eastAsia="MS Mincho" w:cs="Times New Roman"/>
          <w:color w:val="000000"/>
          <w:sz w:val="24"/>
          <w:szCs w:val="24"/>
          <w:lang w:val="en-GB"/>
        </w:rPr>
      </w:pPr>
      <w:r w:rsidRPr="00763F14">
        <w:rPr>
          <w:rFonts w:eastAsia="MS Mincho" w:cs="Times New Roman"/>
          <w:color w:val="000000"/>
          <w:sz w:val="24"/>
          <w:szCs w:val="24"/>
          <w:lang w:val="en-GB"/>
        </w:rPr>
        <w:t>• Ambitious first and foremost for the organisation, not themselves</w:t>
      </w:r>
    </w:p>
    <w:p w:rsidR="00763F14" w:rsidRPr="00763F14" w:rsidRDefault="00763F14" w:rsidP="00763F14">
      <w:pPr>
        <w:widowControl/>
        <w:ind w:left="559"/>
        <w:rPr>
          <w:rFonts w:eastAsia="MS Mincho" w:cs="Times New Roman"/>
          <w:color w:val="000000"/>
          <w:sz w:val="24"/>
          <w:szCs w:val="24"/>
          <w:lang w:val="en-GB"/>
        </w:rPr>
      </w:pPr>
      <w:r w:rsidRPr="00763F14">
        <w:rPr>
          <w:rFonts w:eastAsia="MS Mincho" w:cs="Times New Roman"/>
          <w:color w:val="000000"/>
          <w:sz w:val="24"/>
          <w:szCs w:val="24"/>
          <w:lang w:val="en-GB"/>
        </w:rPr>
        <w:t>• Set up their successors for even greater success whereas egocentric leaders often set up their</w:t>
      </w:r>
    </w:p>
    <w:p w:rsidR="00763F14" w:rsidRPr="00763F14" w:rsidRDefault="00763F14" w:rsidP="00763F14">
      <w:pPr>
        <w:widowControl/>
        <w:ind w:left="559"/>
        <w:rPr>
          <w:rFonts w:eastAsia="MS Mincho" w:cs="Times New Roman"/>
          <w:color w:val="000000"/>
          <w:sz w:val="24"/>
          <w:szCs w:val="24"/>
          <w:lang w:val="en-GB"/>
        </w:rPr>
      </w:pPr>
      <w:r w:rsidRPr="00763F14">
        <w:rPr>
          <w:rFonts w:eastAsia="MS Mincho" w:cs="Times New Roman"/>
          <w:color w:val="000000"/>
          <w:sz w:val="24"/>
          <w:szCs w:val="24"/>
          <w:lang w:val="en-GB"/>
        </w:rPr>
        <w:t>successors for failure</w:t>
      </w:r>
    </w:p>
    <w:p w:rsidR="00763F14" w:rsidRPr="00763F14" w:rsidRDefault="00763F14" w:rsidP="00763F14">
      <w:pPr>
        <w:widowControl/>
        <w:ind w:left="559"/>
        <w:rPr>
          <w:rFonts w:eastAsia="MS Mincho" w:cs="Times New Roman"/>
          <w:color w:val="000000"/>
          <w:sz w:val="24"/>
          <w:szCs w:val="24"/>
          <w:lang w:val="en-GB"/>
        </w:rPr>
      </w:pPr>
      <w:r w:rsidRPr="00763F14">
        <w:rPr>
          <w:rFonts w:eastAsia="MS Mincho" w:cs="Times New Roman"/>
          <w:color w:val="000000"/>
          <w:sz w:val="24"/>
          <w:szCs w:val="24"/>
          <w:lang w:val="en-GB"/>
        </w:rPr>
        <w:t>• Display a compelling modesty, are self-effacing and understated as opposed to comparison</w:t>
      </w:r>
    </w:p>
    <w:p w:rsidR="00763F14" w:rsidRPr="00763F14" w:rsidRDefault="00763F14" w:rsidP="00763F14">
      <w:pPr>
        <w:widowControl/>
        <w:ind w:left="559"/>
        <w:rPr>
          <w:rFonts w:eastAsia="MS Mincho" w:cs="Times New Roman"/>
          <w:color w:val="000000"/>
          <w:sz w:val="24"/>
          <w:szCs w:val="24"/>
          <w:lang w:val="en-GB"/>
        </w:rPr>
      </w:pPr>
      <w:r w:rsidRPr="00763F14">
        <w:rPr>
          <w:rFonts w:eastAsia="MS Mincho" w:cs="Times New Roman"/>
          <w:color w:val="000000"/>
          <w:sz w:val="24"/>
          <w:szCs w:val="24"/>
          <w:lang w:val="en-GB"/>
        </w:rPr>
        <w:t>company leaders being egocentric which contributed to the demise or mediocrity of the company</w:t>
      </w:r>
    </w:p>
    <w:p w:rsidR="00763F14" w:rsidRPr="00763F14" w:rsidRDefault="00763F14" w:rsidP="00763F14">
      <w:pPr>
        <w:widowControl/>
        <w:ind w:left="559"/>
        <w:rPr>
          <w:rFonts w:eastAsia="MS Mincho" w:cs="Times New Roman"/>
          <w:color w:val="000000"/>
          <w:sz w:val="24"/>
          <w:szCs w:val="24"/>
          <w:lang w:val="en-GB"/>
        </w:rPr>
      </w:pPr>
      <w:r w:rsidRPr="00763F14">
        <w:rPr>
          <w:rFonts w:eastAsia="MS Mincho" w:cs="Times New Roman"/>
          <w:color w:val="000000"/>
          <w:sz w:val="24"/>
          <w:szCs w:val="24"/>
          <w:lang w:val="en-GB"/>
        </w:rPr>
        <w:t>• Fanatically driven, infected with an incurable need to produce sustained results – they are resolved</w:t>
      </w:r>
    </w:p>
    <w:p w:rsidR="00763F14" w:rsidRPr="00763F14" w:rsidRDefault="00763F14" w:rsidP="00763F14">
      <w:pPr>
        <w:widowControl/>
        <w:ind w:left="559"/>
        <w:rPr>
          <w:rFonts w:eastAsia="MS Mincho" w:cs="Times New Roman"/>
          <w:color w:val="000000"/>
          <w:sz w:val="24"/>
          <w:szCs w:val="24"/>
          <w:lang w:val="en-GB"/>
        </w:rPr>
      </w:pPr>
      <w:r w:rsidRPr="00763F14">
        <w:rPr>
          <w:rFonts w:eastAsia="MS Mincho" w:cs="Times New Roman"/>
          <w:color w:val="000000"/>
          <w:sz w:val="24"/>
          <w:szCs w:val="24"/>
          <w:lang w:val="en-GB"/>
        </w:rPr>
        <w:t>to do whatever it takes to make the organisation great, no matter how big or hard the decisions</w:t>
      </w:r>
    </w:p>
    <w:p w:rsidR="00763F14" w:rsidRPr="00763F14" w:rsidRDefault="00763F14" w:rsidP="00763F14">
      <w:pPr>
        <w:widowControl/>
        <w:ind w:left="559"/>
        <w:rPr>
          <w:rFonts w:eastAsia="MS Mincho" w:cs="Times New Roman"/>
          <w:color w:val="000000"/>
          <w:sz w:val="24"/>
          <w:szCs w:val="24"/>
          <w:lang w:val="en-GB"/>
        </w:rPr>
      </w:pPr>
      <w:r w:rsidRPr="00763F14">
        <w:rPr>
          <w:rFonts w:eastAsia="MS Mincho" w:cs="Times New Roman"/>
          <w:color w:val="000000"/>
          <w:sz w:val="24"/>
          <w:szCs w:val="24"/>
          <w:lang w:val="en-GB"/>
        </w:rPr>
        <w:t>• Display a workmanlike diligence – more plough horse than show horse</w:t>
      </w:r>
    </w:p>
    <w:p w:rsidR="00392073" w:rsidRDefault="00392073" w:rsidP="00763F14">
      <w:pPr>
        <w:widowControl/>
        <w:ind w:left="559"/>
        <w:rPr>
          <w:rFonts w:eastAsia="MS Mincho" w:cs="Times New Roman"/>
          <w:color w:val="000000"/>
          <w:sz w:val="24"/>
          <w:szCs w:val="24"/>
          <w:lang w:val="en-GB"/>
        </w:rPr>
      </w:pPr>
    </w:p>
    <w:p w:rsidR="00392073" w:rsidRDefault="00392073" w:rsidP="00763F14">
      <w:pPr>
        <w:widowControl/>
        <w:ind w:left="559"/>
        <w:rPr>
          <w:rFonts w:eastAsia="MS Mincho" w:cs="Times New Roman"/>
          <w:color w:val="000000"/>
          <w:sz w:val="24"/>
          <w:szCs w:val="24"/>
          <w:lang w:val="en-GB"/>
        </w:rPr>
      </w:pPr>
    </w:p>
    <w:p w:rsidR="00763F14" w:rsidRPr="00763F14" w:rsidRDefault="00763F14" w:rsidP="00763F14">
      <w:pPr>
        <w:widowControl/>
        <w:ind w:left="559"/>
        <w:rPr>
          <w:rFonts w:eastAsia="MS Mincho" w:cs="Times New Roman"/>
          <w:color w:val="000000"/>
          <w:sz w:val="24"/>
          <w:szCs w:val="24"/>
          <w:lang w:val="en-GB"/>
        </w:rPr>
      </w:pPr>
      <w:r w:rsidRPr="00763F14">
        <w:rPr>
          <w:rFonts w:eastAsia="MS Mincho" w:cs="Times New Roman"/>
          <w:color w:val="000000"/>
          <w:sz w:val="24"/>
          <w:szCs w:val="24"/>
          <w:lang w:val="en-GB"/>
        </w:rPr>
        <w:t>• Attribute success to factors other than themselves – when things go poorly they blame themselves</w:t>
      </w:r>
    </w:p>
    <w:p w:rsidR="00763F14" w:rsidRPr="00763F14" w:rsidRDefault="00763F14" w:rsidP="00763F14">
      <w:pPr>
        <w:widowControl/>
        <w:ind w:left="559"/>
        <w:rPr>
          <w:rFonts w:eastAsia="MS Mincho" w:cs="Times New Roman"/>
          <w:color w:val="000000"/>
          <w:sz w:val="24"/>
          <w:szCs w:val="24"/>
          <w:lang w:val="en-GB"/>
        </w:rPr>
      </w:pPr>
      <w:r w:rsidRPr="00763F14">
        <w:rPr>
          <w:rFonts w:eastAsia="MS Mincho" w:cs="Times New Roman"/>
          <w:color w:val="000000"/>
          <w:sz w:val="24"/>
          <w:szCs w:val="24"/>
          <w:lang w:val="en-GB"/>
        </w:rPr>
        <w:t>taking full responsibility</w:t>
      </w:r>
    </w:p>
    <w:p w:rsidR="00763F14" w:rsidRPr="00763F14" w:rsidRDefault="00763F14" w:rsidP="00763F14">
      <w:pPr>
        <w:widowControl/>
        <w:ind w:left="559"/>
        <w:rPr>
          <w:rFonts w:eastAsia="MS Mincho" w:cs="Times New Roman"/>
          <w:color w:val="000000"/>
          <w:sz w:val="24"/>
          <w:szCs w:val="24"/>
          <w:lang w:val="en-GB"/>
        </w:rPr>
      </w:pPr>
      <w:r w:rsidRPr="00763F14">
        <w:rPr>
          <w:rFonts w:eastAsia="MS Mincho" w:cs="Times New Roman"/>
          <w:color w:val="000000"/>
          <w:sz w:val="24"/>
          <w:szCs w:val="24"/>
          <w:lang w:val="en-GB"/>
        </w:rPr>
        <w:t>• One of the most damaging trends in recent history is the tendency to select dazzling, celebrity</w:t>
      </w:r>
    </w:p>
    <w:p w:rsidR="00763F14" w:rsidRPr="00763F14" w:rsidRDefault="00763F14" w:rsidP="00763F14">
      <w:pPr>
        <w:widowControl/>
        <w:ind w:left="559"/>
        <w:rPr>
          <w:rFonts w:eastAsia="MS Mincho" w:cs="Times New Roman"/>
          <w:color w:val="000000"/>
          <w:sz w:val="24"/>
          <w:szCs w:val="24"/>
          <w:lang w:val="en-GB"/>
        </w:rPr>
      </w:pPr>
      <w:r w:rsidRPr="00763F14">
        <w:rPr>
          <w:rFonts w:eastAsia="MS Mincho" w:cs="Times New Roman"/>
          <w:color w:val="000000"/>
          <w:sz w:val="24"/>
          <w:szCs w:val="24"/>
          <w:lang w:val="en-GB"/>
        </w:rPr>
        <w:t>leaders and to deselect L5 leaders</w:t>
      </w:r>
    </w:p>
    <w:p w:rsidR="00763F14" w:rsidRPr="00763F14" w:rsidRDefault="00763F14" w:rsidP="00763F14">
      <w:pPr>
        <w:widowControl/>
        <w:ind w:left="559"/>
        <w:rPr>
          <w:rFonts w:eastAsia="MS Mincho" w:cs="Times New Roman"/>
          <w:color w:val="000000"/>
          <w:sz w:val="24"/>
          <w:szCs w:val="24"/>
          <w:lang w:val="en-GB"/>
        </w:rPr>
      </w:pPr>
      <w:r w:rsidRPr="00763F14">
        <w:rPr>
          <w:rFonts w:eastAsia="MS Mincho" w:cs="Times New Roman"/>
          <w:color w:val="000000"/>
          <w:sz w:val="24"/>
          <w:szCs w:val="24"/>
          <w:lang w:val="en-GB"/>
        </w:rPr>
        <w:t>• This is an overwhelming empirical finding not an ideological one</w:t>
      </w:r>
    </w:p>
    <w:p w:rsidR="00763F14" w:rsidRPr="009D1AEF" w:rsidRDefault="00763F14" w:rsidP="00763F14">
      <w:pPr>
        <w:widowControl/>
        <w:rPr>
          <w:rFonts w:eastAsia="MS Mincho" w:cs="Times New Roman"/>
          <w:b/>
          <w:color w:val="000000"/>
          <w:sz w:val="24"/>
          <w:szCs w:val="24"/>
          <w:lang w:val="en-GB"/>
        </w:rPr>
      </w:pPr>
    </w:p>
    <w:p w:rsidR="00763F14" w:rsidRPr="00893F21" w:rsidRDefault="00763F14" w:rsidP="00763F14">
      <w:pPr>
        <w:widowControl/>
        <w:ind w:left="559"/>
        <w:rPr>
          <w:rFonts w:eastAsia="MS Mincho" w:cs="Times New Roman"/>
          <w:color w:val="000000"/>
          <w:sz w:val="24"/>
          <w:szCs w:val="24"/>
          <w:lang w:val="en-GB"/>
        </w:rPr>
      </w:pPr>
      <w:r w:rsidRPr="00893F21">
        <w:rPr>
          <w:rFonts w:eastAsia="MS Mincho" w:cs="Times New Roman"/>
          <w:color w:val="000000"/>
          <w:sz w:val="24"/>
          <w:szCs w:val="24"/>
          <w:lang w:val="en-GB"/>
        </w:rPr>
        <w:t>You would be joining us at such an exciting time and become part of a vibrant learning community that</w:t>
      </w:r>
    </w:p>
    <w:p w:rsidR="00763F14" w:rsidRDefault="00763F14" w:rsidP="00763F14">
      <w:pPr>
        <w:widowControl/>
        <w:ind w:left="559"/>
        <w:rPr>
          <w:rFonts w:eastAsia="MS Mincho" w:cs="Times New Roman"/>
          <w:color w:val="000000"/>
          <w:sz w:val="24"/>
          <w:szCs w:val="24"/>
          <w:lang w:val="en-GB"/>
        </w:rPr>
      </w:pPr>
      <w:r w:rsidRPr="00893F21">
        <w:rPr>
          <w:rFonts w:eastAsia="MS Mincho" w:cs="Times New Roman"/>
          <w:color w:val="000000"/>
          <w:sz w:val="24"/>
          <w:szCs w:val="24"/>
          <w:lang w:val="en-GB"/>
        </w:rPr>
        <w:t>will offer you fantastic opportunities for your career development, both within Atlantic Academy and across the district</w:t>
      </w:r>
      <w:r>
        <w:rPr>
          <w:rFonts w:eastAsia="MS Mincho" w:cs="Times New Roman"/>
          <w:color w:val="000000"/>
          <w:sz w:val="24"/>
          <w:szCs w:val="24"/>
          <w:lang w:val="en-GB"/>
        </w:rPr>
        <w:t>. Th</w:t>
      </w:r>
      <w:r w:rsidRPr="00893F21">
        <w:rPr>
          <w:rFonts w:eastAsia="MS Mincho" w:cs="Times New Roman"/>
          <w:color w:val="000000"/>
          <w:sz w:val="24"/>
          <w:szCs w:val="24"/>
          <w:lang w:val="en-GB"/>
        </w:rPr>
        <w:t xml:space="preserve">is really is a chance for you to be able to make your mark. </w:t>
      </w:r>
    </w:p>
    <w:p w:rsidR="00763F14" w:rsidRDefault="00763F14" w:rsidP="00763F14">
      <w:pPr>
        <w:widowControl/>
        <w:ind w:left="559"/>
        <w:rPr>
          <w:rFonts w:eastAsia="MS Mincho" w:cs="Times New Roman"/>
          <w:color w:val="000000"/>
          <w:sz w:val="24"/>
          <w:szCs w:val="24"/>
          <w:lang w:val="en-GB"/>
        </w:rPr>
      </w:pPr>
    </w:p>
    <w:p w:rsidR="00186C5C" w:rsidRDefault="007C4D4B" w:rsidP="00763F14">
      <w:pPr>
        <w:pStyle w:val="BodyText"/>
        <w:spacing w:before="1"/>
        <w:ind w:left="559" w:right="463"/>
      </w:pPr>
      <w:r>
        <w:t>With</w:t>
      </w:r>
      <w:r w:rsidR="007452F3">
        <w:t xml:space="preserve"> outstanding facilities</w:t>
      </w:r>
      <w:r w:rsidR="00763F14">
        <w:t xml:space="preserve"> Atlantic</w:t>
      </w:r>
      <w:r>
        <w:t xml:space="preserve"> Academy offer</w:t>
      </w:r>
      <w:r w:rsidR="007452F3">
        <w:t>s</w:t>
      </w:r>
      <w:r>
        <w:t xml:space="preserve"> </w:t>
      </w:r>
      <w:r w:rsidR="007452F3">
        <w:t>an excellent opportunity</w:t>
      </w:r>
      <w:r>
        <w:t xml:space="preserve"> for ambitious, talented individuals looking to develop their career.</w:t>
      </w:r>
    </w:p>
    <w:p w:rsidR="00186C5C" w:rsidRDefault="00186C5C">
      <w:pPr>
        <w:pStyle w:val="BodyText"/>
        <w:spacing w:before="11"/>
        <w:rPr>
          <w:sz w:val="23"/>
        </w:rPr>
      </w:pPr>
    </w:p>
    <w:p w:rsidR="00186C5C" w:rsidRDefault="007C4D4B">
      <w:pPr>
        <w:pStyle w:val="BodyText"/>
        <w:spacing w:before="1"/>
        <w:ind w:left="559"/>
      </w:pPr>
      <w:r>
        <w:t>Yours faithfully</w:t>
      </w:r>
    </w:p>
    <w:p w:rsidR="00186C5C" w:rsidRDefault="00186C5C">
      <w:pPr>
        <w:pStyle w:val="BodyText"/>
      </w:pPr>
    </w:p>
    <w:p w:rsidR="00186C5C" w:rsidRDefault="00186C5C">
      <w:pPr>
        <w:pStyle w:val="BodyText"/>
        <w:spacing w:before="1"/>
      </w:pPr>
    </w:p>
    <w:p w:rsidR="00763F14" w:rsidRDefault="00763F14">
      <w:pPr>
        <w:pStyle w:val="BodyText"/>
        <w:tabs>
          <w:tab w:val="left" w:pos="4160"/>
        </w:tabs>
        <w:ind w:left="559"/>
      </w:pPr>
      <w:r>
        <w:t>Jonathan Heap</w:t>
      </w:r>
    </w:p>
    <w:p w:rsidR="00186C5C" w:rsidRDefault="00E02DDE">
      <w:pPr>
        <w:pStyle w:val="BodyText"/>
        <w:tabs>
          <w:tab w:val="left" w:pos="4160"/>
        </w:tabs>
        <w:ind w:left="559"/>
      </w:pPr>
      <w:r>
        <w:t xml:space="preserve">Principal </w:t>
      </w:r>
      <w:r w:rsidR="007C4D4B">
        <w:tab/>
      </w:r>
    </w:p>
    <w:p w:rsidR="00186C5C" w:rsidRDefault="00186C5C">
      <w:pPr>
        <w:pStyle w:val="BodyText"/>
      </w:pPr>
    </w:p>
    <w:p w:rsidR="007452F3" w:rsidRPr="00763F14" w:rsidRDefault="007C4D4B">
      <w:pPr>
        <w:ind w:left="559" w:right="2623"/>
        <w:rPr>
          <w:b/>
          <w:color w:val="365F91" w:themeColor="accent1" w:themeShade="BF"/>
          <w:sz w:val="24"/>
        </w:rPr>
      </w:pPr>
      <w:r w:rsidRPr="00763F14">
        <w:rPr>
          <w:b/>
          <w:color w:val="365F91" w:themeColor="accent1" w:themeShade="BF"/>
          <w:sz w:val="24"/>
        </w:rPr>
        <w:t>If you would like to take your career to a very different level then please apply</w:t>
      </w:r>
      <w:r w:rsidR="00763F14" w:rsidRPr="00763F14">
        <w:rPr>
          <w:b/>
          <w:color w:val="365F91" w:themeColor="accent1" w:themeShade="BF"/>
          <w:sz w:val="24"/>
        </w:rPr>
        <w:t xml:space="preserve"> through TES online.</w:t>
      </w:r>
      <w:r w:rsidRPr="00763F14">
        <w:rPr>
          <w:b/>
          <w:color w:val="365F91" w:themeColor="accent1" w:themeShade="BF"/>
          <w:sz w:val="24"/>
        </w:rPr>
        <w:t xml:space="preserve"> </w:t>
      </w:r>
    </w:p>
    <w:p w:rsidR="007452F3" w:rsidRDefault="007452F3">
      <w:pPr>
        <w:ind w:left="559" w:right="2623"/>
        <w:rPr>
          <w:b/>
          <w:color w:val="00AFEF"/>
          <w:sz w:val="24"/>
        </w:rPr>
      </w:pPr>
    </w:p>
    <w:p w:rsidR="007452F3" w:rsidRDefault="00763F14">
      <w:pPr>
        <w:ind w:left="559" w:right="2623"/>
        <w:rPr>
          <w:sz w:val="24"/>
        </w:rPr>
      </w:pPr>
      <w:r>
        <w:rPr>
          <w:sz w:val="24"/>
        </w:rPr>
        <w:t>For an informal chat about the post or to arrange a visi</w:t>
      </w:r>
      <w:r w:rsidR="00A5094D">
        <w:rPr>
          <w:sz w:val="24"/>
        </w:rPr>
        <w:t xml:space="preserve">t please contact Melissa Heppell, </w:t>
      </w:r>
      <w:r w:rsidR="00366F8E">
        <w:rPr>
          <w:sz w:val="24"/>
        </w:rPr>
        <w:t xml:space="preserve">Associate </w:t>
      </w:r>
      <w:r w:rsidR="00EF038E" w:rsidRPr="00EF038E">
        <w:rPr>
          <w:sz w:val="24"/>
        </w:rPr>
        <w:t>Vice Principal –</w:t>
      </w:r>
      <w:r w:rsidR="00EF038E">
        <w:rPr>
          <w:sz w:val="24"/>
        </w:rPr>
        <w:t xml:space="preserve"> Primary </w:t>
      </w:r>
      <w:r w:rsidR="00E02DDE">
        <w:rPr>
          <w:sz w:val="24"/>
        </w:rPr>
        <w:t xml:space="preserve"> </w:t>
      </w:r>
      <w:r w:rsidR="00176647">
        <w:rPr>
          <w:sz w:val="24"/>
        </w:rPr>
        <w:t xml:space="preserve">or </w:t>
      </w:r>
      <w:r w:rsidR="00A5094D">
        <w:rPr>
          <w:sz w:val="24"/>
        </w:rPr>
        <w:t>mheppell</w:t>
      </w:r>
      <w:r w:rsidR="00176647">
        <w:rPr>
          <w:sz w:val="24"/>
        </w:rPr>
        <w:t>@atlantic-aspirations</w:t>
      </w:r>
      <w:r>
        <w:rPr>
          <w:sz w:val="24"/>
        </w:rPr>
        <w:t>.org</w:t>
      </w:r>
    </w:p>
    <w:p w:rsidR="007452F3" w:rsidRDefault="007452F3">
      <w:pPr>
        <w:ind w:left="559" w:right="2623"/>
        <w:rPr>
          <w:sz w:val="24"/>
        </w:rPr>
      </w:pPr>
    </w:p>
    <w:p w:rsidR="00F8474E" w:rsidRDefault="007C4D4B" w:rsidP="00763F14">
      <w:pPr>
        <w:ind w:left="559" w:right="2623"/>
        <w:rPr>
          <w:b/>
          <w:sz w:val="24"/>
          <w:szCs w:val="24"/>
        </w:rPr>
      </w:pPr>
      <w:r>
        <w:rPr>
          <w:b/>
          <w:sz w:val="24"/>
        </w:rPr>
        <w:t>Closing date f</w:t>
      </w:r>
      <w:r w:rsidR="008D7250">
        <w:rPr>
          <w:b/>
          <w:sz w:val="24"/>
        </w:rPr>
        <w:t xml:space="preserve">or applications: </w:t>
      </w:r>
      <w:r w:rsidR="00A93563">
        <w:rPr>
          <w:b/>
          <w:sz w:val="24"/>
        </w:rPr>
        <w:t>Monday 26</w:t>
      </w:r>
      <w:r w:rsidR="00A93563" w:rsidRPr="00A93563">
        <w:rPr>
          <w:b/>
          <w:sz w:val="24"/>
          <w:vertAlign w:val="superscript"/>
        </w:rPr>
        <w:t>th</w:t>
      </w:r>
      <w:r w:rsidR="00A93563">
        <w:rPr>
          <w:b/>
          <w:sz w:val="24"/>
        </w:rPr>
        <w:t xml:space="preserve"> March</w:t>
      </w:r>
      <w:r w:rsidR="00B34934">
        <w:rPr>
          <w:b/>
          <w:sz w:val="24"/>
        </w:rPr>
        <w:t xml:space="preserve"> 2018 - </w:t>
      </w:r>
      <w:r w:rsidR="00A5094D">
        <w:rPr>
          <w:b/>
          <w:sz w:val="24"/>
        </w:rPr>
        <w:t>12.00 pm</w:t>
      </w:r>
    </w:p>
    <w:p w:rsidR="00F8474E" w:rsidRDefault="00F8474E" w:rsidP="007452F3">
      <w:pPr>
        <w:ind w:left="559" w:right="2623"/>
        <w:rPr>
          <w:b/>
          <w:sz w:val="24"/>
          <w:szCs w:val="24"/>
        </w:rPr>
      </w:pPr>
    </w:p>
    <w:p w:rsidR="00F8474E" w:rsidRPr="00F8474E" w:rsidRDefault="00F8474E" w:rsidP="007452F3">
      <w:pPr>
        <w:ind w:left="559" w:right="2623"/>
        <w:rPr>
          <w:b/>
          <w:sz w:val="24"/>
          <w:szCs w:val="24"/>
        </w:rPr>
      </w:pPr>
    </w:p>
    <w:p w:rsidR="00186C5C" w:rsidRDefault="00186C5C">
      <w:pPr>
        <w:pStyle w:val="BodyText"/>
        <w:spacing w:before="11"/>
        <w:rPr>
          <w:b/>
          <w:sz w:val="23"/>
        </w:rPr>
      </w:pPr>
    </w:p>
    <w:p w:rsidR="00186C5C" w:rsidRDefault="007C4D4B">
      <w:pPr>
        <w:pStyle w:val="BodyText"/>
        <w:spacing w:before="1"/>
        <w:ind w:left="1762"/>
      </w:pPr>
      <w:r>
        <w:rPr>
          <w:color w:val="00B0F0"/>
        </w:rPr>
        <w:t xml:space="preserve">For more information please visit: </w:t>
      </w:r>
      <w:hyperlink r:id="rId151">
        <w:r>
          <w:rPr>
            <w:color w:val="0000FF"/>
            <w:u w:val="single" w:color="0000FF"/>
          </w:rPr>
          <w:t xml:space="preserve">www.aspirationsacademies.org </w:t>
        </w:r>
      </w:hyperlink>
      <w:r>
        <w:t xml:space="preserve">or </w:t>
      </w:r>
      <w:hyperlink r:id="rId152">
        <w:r>
          <w:t>www.aatmagna.org</w:t>
        </w:r>
      </w:hyperlink>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7C4D4B">
      <w:pPr>
        <w:pStyle w:val="BodyText"/>
        <w:spacing w:before="6"/>
        <w:rPr>
          <w:sz w:val="13"/>
        </w:rPr>
      </w:pPr>
      <w:r>
        <w:rPr>
          <w:noProof/>
          <w:lang w:val="en-GB" w:eastAsia="en-GB"/>
        </w:rPr>
        <w:drawing>
          <wp:anchor distT="0" distB="0" distL="0" distR="0" simplePos="0" relativeHeight="1120" behindDoc="0" locked="0" layoutInCell="1" allowOverlap="1">
            <wp:simplePos x="0" y="0"/>
            <wp:positionH relativeFrom="page">
              <wp:posOffset>187616</wp:posOffset>
            </wp:positionH>
            <wp:positionV relativeFrom="paragraph">
              <wp:posOffset>132227</wp:posOffset>
            </wp:positionV>
            <wp:extent cx="128009" cy="92297"/>
            <wp:effectExtent l="0" t="0" r="0" b="0"/>
            <wp:wrapTopAndBottom/>
            <wp:docPr id="1"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9.png"/>
                    <pic:cNvPicPr/>
                  </pic:nvPicPr>
                  <pic:blipFill>
                    <a:blip r:embed="rId153" cstate="print"/>
                    <a:stretch>
                      <a:fillRect/>
                    </a:stretch>
                  </pic:blipFill>
                  <pic:spPr>
                    <a:xfrm>
                      <a:off x="0" y="0"/>
                      <a:ext cx="128009" cy="92297"/>
                    </a:xfrm>
                    <a:prstGeom prst="rect">
                      <a:avLst/>
                    </a:prstGeom>
                  </pic:spPr>
                </pic:pic>
              </a:graphicData>
            </a:graphic>
          </wp:anchor>
        </w:drawing>
      </w:r>
      <w:r w:rsidR="00D9737F">
        <w:rPr>
          <w:noProof/>
          <w:lang w:val="en-GB" w:eastAsia="en-GB"/>
        </w:rPr>
        <mc:AlternateContent>
          <mc:Choice Requires="wpg">
            <w:drawing>
              <wp:anchor distT="0" distB="0" distL="0" distR="0" simplePos="0" relativeHeight="1144" behindDoc="0" locked="0" layoutInCell="1" allowOverlap="1">
                <wp:simplePos x="0" y="0"/>
                <wp:positionH relativeFrom="page">
                  <wp:posOffset>361950</wp:posOffset>
                </wp:positionH>
                <wp:positionV relativeFrom="paragraph">
                  <wp:posOffset>129540</wp:posOffset>
                </wp:positionV>
                <wp:extent cx="990600" cy="94615"/>
                <wp:effectExtent l="0" t="0" r="0" b="635"/>
                <wp:wrapTopAndBottom/>
                <wp:docPr id="18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0" cy="94615"/>
                          <a:chOff x="570" y="204"/>
                          <a:chExt cx="1560" cy="149"/>
                        </a:xfrm>
                      </wpg:grpSpPr>
                      <pic:pic xmlns:pic="http://schemas.openxmlformats.org/drawingml/2006/picture">
                        <pic:nvPicPr>
                          <pic:cNvPr id="186" name="Picture 9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570" y="208"/>
                            <a:ext cx="231"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 name="Picture 98"/>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866" y="204"/>
                            <a:ext cx="396"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 name="Picture 97"/>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1320" y="208"/>
                            <a:ext cx="167"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 name="Picture 96"/>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1553" y="208"/>
                            <a:ext cx="577"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7189E55" id="Group 95" o:spid="_x0000_s1026" style="position:absolute;margin-left:28.5pt;margin-top:10.2pt;width:78pt;height:7.45pt;z-index:1144;mso-wrap-distance-left:0;mso-wrap-distance-right:0;mso-position-horizontal-relative:page" coordorigin="570,204" coordsize="1560,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">
                <v:shape id="Picture 99" o:spid="_x0000_s1027" type="#_x0000_t75" style="position:absolute;left:570;top:208;width:231;height: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w26fDAAAA3AAAAA8AAABkcnMvZG93bnJldi54bWxET0trAjEQvhf8D2EEbzXrA5HVKCIWRKhQ&#10;60Fvw2bcXdxMQpLq6q9vhEJv8/E9Z75sTSNu5ENtWcGgn4EgLqyuuVRw/P54n4IIEVljY5kUPCjA&#10;ctF5m2Ou7Z2/6HaIpUghHHJUUMXocilDUZHB0LeOOHEX6w3GBH0ptcd7CjeNHGbZRBqsOTVU6Ghd&#10;UXE9/BgFn/vxKBudnD+53WYox+fndr17KtXrtqsZiEht/Bf/ubc6zZ9O4PVMukA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Dbp8MAAADcAAAADwAAAAAAAAAAAAAAAACf&#10;AgAAZHJzL2Rvd25yZXYueG1sUEsFBgAAAAAEAAQA9wAAAI8DAAAAAA==&#10;">
                  <v:imagedata r:id="rId158" o:title=""/>
                </v:shape>
                <v:shape id="Picture 98" o:spid="_x0000_s1028" type="#_x0000_t75" style="position:absolute;left:866;top:204;width:396;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yfBAAAA3AAAAA8AAABkcnMvZG93bnJldi54bWxET0trAjEQvhf8D2EK3mp2Kz7YGkUEocfq&#10;iudhM90s3UzWJK7b/vpGELzNx/ec1WawrejJh8axgnySgSCunG64VnAq929LECEia2wdk4JfCrBZ&#10;j15WWGh34wP1x1iLFMKhQAUmxq6QMlSGLIaJ64gT9+28xZigr6X2eEvhtpXvWTaXFhtODQY72hmq&#10;fo5Xq2DPednNvnr5Z6b+nF/LwwVng1Lj12H7ASLSEJ/ih/tTp/nLBdyfSRfI9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Z+yfBAAAA3AAAAA8AAAAAAAAAAAAAAAAAnwIA&#10;AGRycy9kb3ducmV2LnhtbFBLBQYAAAAABAAEAPcAAACNAwAAAAA=&#10;">
                  <v:imagedata r:id="rId159" o:title=""/>
                </v:shape>
                <v:shape id="Picture 97" o:spid="_x0000_s1029" type="#_x0000_t75" style="position:absolute;left:1320;top:208;width:167;height: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OCXFAAAA3AAAAA8AAABkcnMvZG93bnJldi54bWxEj0FPwzAMhe9I/IfISNxYChKoK8smQJrY&#10;YQcYIDiaxjQVjV2SsJV/jw9I3Gy95/c+L1ZTHMyeUu6FHZzPKjDErfieOwfPT+uzGkwuyB4HYXLw&#10;QxlWy+OjBTZeDvxI+13pjIZwbtBBKGVsrM1toIh5JiOxah+SIhZdU2d9woOGx8FeVNWVjdizNgQc&#10;6S5Q+7n7jg4e5uvt9utdxvuX2/lruExvIvXGudOT6eYaTKGp/Jv/rjde8Wul1Wd0Arv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fzglxQAAANwAAAAPAAAAAAAAAAAAAAAA&#10;AJ8CAABkcnMvZG93bnJldi54bWxQSwUGAAAAAAQABAD3AAAAkQMAAAAA&#10;">
                  <v:imagedata r:id="rId160" o:title=""/>
                </v:shape>
                <v:shape id="Picture 96" o:spid="_x0000_s1030" type="#_x0000_t75" style="position:absolute;left:1553;top:208;width:577;height: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cXjDCAAAA3AAAAA8AAABkcnMvZG93bnJldi54bWxET0uLwjAQvgv+hzCCN01d8NU1igrCHhTR&#10;9bK3oZltis2kNNna9dcbQfA2H99zFqvWlqKh2heOFYyGCQjizOmCcwWX791gBsIHZI2lY1LwTx5W&#10;y25ngal2Nz5Rcw65iCHsU1RgQqhSKX1myKIfuoo4cr+uthgirHOpa7zFcFvKjySZSIsFxwaDFW0N&#10;Zdfzn1UwLe42HJvNz2XXlNtJMp4buz8o1e+1608QgdrwFr/cXzrOn83h+Uy8QC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0HF4wwgAAANwAAAAPAAAAAAAAAAAAAAAAAJ8C&#10;AABkcnMvZG93bnJldi54bWxQSwUGAAAAAAQABAD3AAAAjgMAAAAA&#10;">
                  <v:imagedata r:id="rId161" o:title=""/>
                </v:shape>
                <w10:wrap type="topAndBottom" anchorx="page"/>
              </v:group>
            </w:pict>
          </mc:Fallback>
        </mc:AlternateContent>
      </w:r>
      <w:r w:rsidR="00D9737F">
        <w:rPr>
          <w:noProof/>
          <w:lang w:val="en-GB" w:eastAsia="en-GB"/>
        </w:rPr>
        <mc:AlternateContent>
          <mc:Choice Requires="wpg">
            <w:drawing>
              <wp:anchor distT="0" distB="0" distL="0" distR="0" simplePos="0" relativeHeight="1168" behindDoc="0" locked="0" layoutInCell="1" allowOverlap="1">
                <wp:simplePos x="0" y="0"/>
                <wp:positionH relativeFrom="page">
                  <wp:posOffset>1398905</wp:posOffset>
                </wp:positionH>
                <wp:positionV relativeFrom="paragraph">
                  <wp:posOffset>131445</wp:posOffset>
                </wp:positionV>
                <wp:extent cx="911225" cy="100330"/>
                <wp:effectExtent l="0" t="0" r="3175" b="0"/>
                <wp:wrapTopAndBottom/>
                <wp:docPr id="18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1225" cy="100330"/>
                          <a:chOff x="2203" y="207"/>
                          <a:chExt cx="1435" cy="158"/>
                        </a:xfrm>
                      </wpg:grpSpPr>
                      <pic:pic xmlns:pic="http://schemas.openxmlformats.org/drawingml/2006/picture">
                        <pic:nvPicPr>
                          <pic:cNvPr id="182" name="Picture 9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2203" y="208"/>
                            <a:ext cx="530"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 name="Picture 9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2781" y="208"/>
                            <a:ext cx="278"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 name="Picture 9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3123" y="207"/>
                            <a:ext cx="514"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3B4AE89" id="Group 91" o:spid="_x0000_s1026" style="position:absolute;margin-left:110.15pt;margin-top:10.35pt;width:71.75pt;height:7.9pt;z-index:1168;mso-wrap-distance-left:0;mso-wrap-distance-right:0;mso-position-horizontal-relative:page" coordorigin="2203,207" coordsize="1435,1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">
                <v:shape id="Picture 94" o:spid="_x0000_s1027" type="#_x0000_t75" style="position:absolute;left:2203;top:208;width:530;height: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XN2HAAAAA3AAAAA8AAABkcnMvZG93bnJldi54bWxET99rwjAQfhf2P4Qb+GbTKQzXGWUKg4FP&#10;dmN7PZozKWsupYlt/O+NMNjbfXw/b7NLrhMjDaH1rOCpKEEQN163bBR8fb4v1iBCRNbYeSYFVwqw&#10;2z7MNlhpP/GJxjoakUM4VKjAxthXUobGksNQ+J44c2c/OIwZDkbqAacc7jq5LMtn6bDl3GCxp4Ol&#10;5re+OAX18WXFZ7t3fLD8bWr7kwyvlJo/prdXEJFS/Bf/uT90nr9ewv2ZfIHc3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Bc3YcAAAADcAAAADwAAAAAAAAAAAAAAAACfAgAA&#10;ZHJzL2Rvd25yZXYueG1sUEsFBgAAAAAEAAQA9wAAAIwDAAAAAA==&#10;">
                  <v:imagedata r:id="rId165" o:title=""/>
                </v:shape>
                <v:shape id="Picture 93" o:spid="_x0000_s1028" type="#_x0000_t75" style="position:absolute;left:2781;top:208;width:278;height: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2spK+AAAA3AAAAA8AAABkcnMvZG93bnJldi54bWxET8uqwjAQ3V/wH8II7q6pDy6lGkUFRdz5&#10;+ICxGdtiM4lN1Pr3RhDubg7nOdN5a2rxoMZXlhUM+gkI4tzqigsFp+P6NwXhA7LG2jIpeJGH+azz&#10;M8VM2yfv6XEIhYgh7DNUUIbgMil9XpJB37eOOHIX2xgMETaF1A0+Y7ip5TBJ/qTBimNDiY5WJeXX&#10;w90oGJ9258Qt3Q03uV8ETTtdjG5K9brtYgIiUBv+xV/3Vsf56Qg+z8QL5OwN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L2spK+AAAA3AAAAA8AAAAAAAAAAAAAAAAAnwIAAGRy&#10;cy9kb3ducmV2LnhtbFBLBQYAAAAABAAEAPcAAACKAwAAAAA=&#10;">
                  <v:imagedata r:id="rId166" o:title=""/>
                </v:shape>
                <v:shape id="Picture 92" o:spid="_x0000_s1029" type="#_x0000_t75" style="position:absolute;left:3123;top:207;width:514;height: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ZrdfCAAAA3AAAAA8AAABkcnMvZG93bnJldi54bWxET9uKwjAQfV/wH8IIvq2pulipRhFv+OSl&#10;+gFDM7bFZlKaqHW/frOwsG9zONeZLVpTiSc1rrSsYNCPQBBnVpecK7hetp8TEM4ja6wsk4I3OVjM&#10;Ox8zTLR98Zmeqc9FCGGXoILC+zqR0mUFGXR9WxMH7mYbgz7AJpe6wVcIN5UcRtFYGiw5NBRY06qg&#10;7J4+jIL4dFzvv688aqvdIR6k6SbW67tSvW67nILw1Pp/8Z97r8P8yRf8PhMukPM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Wa3XwgAAANwAAAAPAAAAAAAAAAAAAAAAAJ8C&#10;AABkcnMvZG93bnJldi54bWxQSwUGAAAAAAQABAD3AAAAjgMAAAAA&#10;">
                  <v:imagedata r:id="rId167" o:title=""/>
                </v:shape>
                <w10:wrap type="topAndBottom" anchorx="page"/>
              </v:group>
            </w:pict>
          </mc:Fallback>
        </mc:AlternateContent>
      </w:r>
      <w:r>
        <w:rPr>
          <w:noProof/>
          <w:lang w:val="en-GB" w:eastAsia="en-GB"/>
        </w:rPr>
        <w:drawing>
          <wp:anchor distT="0" distB="0" distL="0" distR="0" simplePos="0" relativeHeight="1192" behindDoc="0" locked="0" layoutInCell="1" allowOverlap="1">
            <wp:simplePos x="0" y="0"/>
            <wp:positionH relativeFrom="page">
              <wp:posOffset>2358260</wp:posOffset>
            </wp:positionH>
            <wp:positionV relativeFrom="paragraph">
              <wp:posOffset>129880</wp:posOffset>
            </wp:positionV>
            <wp:extent cx="272560" cy="94106"/>
            <wp:effectExtent l="0" t="0" r="0" b="0"/>
            <wp:wrapTopAndBottom/>
            <wp:docPr id="3"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7.png"/>
                    <pic:cNvPicPr/>
                  </pic:nvPicPr>
                  <pic:blipFill>
                    <a:blip r:embed="rId168" cstate="print"/>
                    <a:stretch>
                      <a:fillRect/>
                    </a:stretch>
                  </pic:blipFill>
                  <pic:spPr>
                    <a:xfrm>
                      <a:off x="0" y="0"/>
                      <a:ext cx="272560" cy="94106"/>
                    </a:xfrm>
                    <a:prstGeom prst="rect">
                      <a:avLst/>
                    </a:prstGeom>
                  </pic:spPr>
                </pic:pic>
              </a:graphicData>
            </a:graphic>
          </wp:anchor>
        </w:drawing>
      </w:r>
      <w:r>
        <w:rPr>
          <w:noProof/>
          <w:lang w:val="en-GB" w:eastAsia="en-GB"/>
        </w:rPr>
        <w:drawing>
          <wp:anchor distT="0" distB="0" distL="0" distR="0" simplePos="0" relativeHeight="1216" behindDoc="0" locked="0" layoutInCell="1" allowOverlap="1">
            <wp:simplePos x="0" y="0"/>
            <wp:positionH relativeFrom="page">
              <wp:posOffset>2677043</wp:posOffset>
            </wp:positionH>
            <wp:positionV relativeFrom="paragraph">
              <wp:posOffset>132227</wp:posOffset>
            </wp:positionV>
            <wp:extent cx="314286" cy="116681"/>
            <wp:effectExtent l="0" t="0" r="0" b="0"/>
            <wp:wrapTopAndBottom/>
            <wp:docPr id="5"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8.png"/>
                    <pic:cNvPicPr/>
                  </pic:nvPicPr>
                  <pic:blipFill>
                    <a:blip r:embed="rId169" cstate="print"/>
                    <a:stretch>
                      <a:fillRect/>
                    </a:stretch>
                  </pic:blipFill>
                  <pic:spPr>
                    <a:xfrm>
                      <a:off x="0" y="0"/>
                      <a:ext cx="314286" cy="116681"/>
                    </a:xfrm>
                    <a:prstGeom prst="rect">
                      <a:avLst/>
                    </a:prstGeom>
                  </pic:spPr>
                </pic:pic>
              </a:graphicData>
            </a:graphic>
          </wp:anchor>
        </w:drawing>
      </w:r>
      <w:r>
        <w:rPr>
          <w:noProof/>
          <w:lang w:val="en-GB" w:eastAsia="en-GB"/>
        </w:rPr>
        <w:drawing>
          <wp:anchor distT="0" distB="0" distL="0" distR="0" simplePos="0" relativeHeight="1240" behindDoc="0" locked="0" layoutInCell="1" allowOverlap="1">
            <wp:simplePos x="0" y="0"/>
            <wp:positionH relativeFrom="page">
              <wp:posOffset>3036255</wp:posOffset>
            </wp:positionH>
            <wp:positionV relativeFrom="paragraph">
              <wp:posOffset>132227</wp:posOffset>
            </wp:positionV>
            <wp:extent cx="413851" cy="112013"/>
            <wp:effectExtent l="0" t="0" r="0" b="0"/>
            <wp:wrapTopAndBottom/>
            <wp:docPr id="7"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9.png"/>
                    <pic:cNvPicPr/>
                  </pic:nvPicPr>
                  <pic:blipFill>
                    <a:blip r:embed="rId170" cstate="print"/>
                    <a:stretch>
                      <a:fillRect/>
                    </a:stretch>
                  </pic:blipFill>
                  <pic:spPr>
                    <a:xfrm>
                      <a:off x="0" y="0"/>
                      <a:ext cx="413851" cy="112013"/>
                    </a:xfrm>
                    <a:prstGeom prst="rect">
                      <a:avLst/>
                    </a:prstGeom>
                  </pic:spPr>
                </pic:pic>
              </a:graphicData>
            </a:graphic>
          </wp:anchor>
        </w:drawing>
      </w:r>
      <w:r w:rsidR="00D9737F">
        <w:rPr>
          <w:noProof/>
          <w:lang w:val="en-GB" w:eastAsia="en-GB"/>
        </w:rPr>
        <mc:AlternateContent>
          <mc:Choice Requires="wpg">
            <w:drawing>
              <wp:anchor distT="0" distB="0" distL="0" distR="0" simplePos="0" relativeHeight="1264" behindDoc="0" locked="0" layoutInCell="1" allowOverlap="1">
                <wp:simplePos x="0" y="0"/>
                <wp:positionH relativeFrom="page">
                  <wp:posOffset>3497580</wp:posOffset>
                </wp:positionH>
                <wp:positionV relativeFrom="paragraph">
                  <wp:posOffset>132080</wp:posOffset>
                </wp:positionV>
                <wp:extent cx="297815" cy="92075"/>
                <wp:effectExtent l="0" t="0" r="6985" b="3175"/>
                <wp:wrapTopAndBottom/>
                <wp:docPr id="17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815" cy="92075"/>
                          <a:chOff x="5508" y="208"/>
                          <a:chExt cx="469" cy="145"/>
                        </a:xfrm>
                      </wpg:grpSpPr>
                      <pic:pic xmlns:pic="http://schemas.openxmlformats.org/drawingml/2006/picture">
                        <pic:nvPicPr>
                          <pic:cNvPr id="179" name="Picture 90"/>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5508" y="208"/>
                            <a:ext cx="127"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89"/>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5699" y="208"/>
                            <a:ext cx="278"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8AF1DD5" id="Group 88" o:spid="_x0000_s1026" style="position:absolute;margin-left:275.4pt;margin-top:10.4pt;width:23.45pt;height:7.25pt;z-index:1264;mso-wrap-distance-left:0;mso-wrap-distance-right:0;mso-position-horizontal-relative:page" coordorigin="5508,208" coordsize="469,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">
                <v:shape id="Picture 90" o:spid="_x0000_s1027" type="#_x0000_t75" style="position:absolute;left:5508;top:208;width:127;height: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28T3EAAAA3AAAAA8AAABkcnMvZG93bnJldi54bWxET9tqAjEQfS/4D2EE32rWglW3RhGhoFCo&#10;bmsvb9PNuLu4mSxJ1PXvjSD0bQ7nOtN5a2pxIucrywoG/QQEcW51xYWCz4/XxzEIH5A11pZJwYU8&#10;zGedhymm2p55S6csFCKGsE9RQRlCk0rp85IM+r5tiCO3t85giNAVUjs8x3BTy6ckeZYGK44NJTa0&#10;LCk/ZEej4Hu8C5kzw9/N+9vwsP5a/21+LiOlet128QIiUBv+xXf3Ssf5owncnokXyN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q28T3EAAAA3AAAAA8AAAAAAAAAAAAAAAAA&#10;nwIAAGRycy9kb3ducmV2LnhtbFBLBQYAAAAABAAEAPcAAACQAwAAAAA=&#10;">
                  <v:imagedata r:id="rId173" o:title=""/>
                </v:shape>
                <v:shape id="Picture 89" o:spid="_x0000_s1028" type="#_x0000_t75" style="position:absolute;left:5699;top:208;width:278;height: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FTvDEAAAA3AAAAA8AAABkcnMvZG93bnJldi54bWxEj09rwkAQxe8Fv8Mygre6sQcJqasEUehB&#10;Kf6h5yE7ZoPZ2ZBdNfrpO4dCbzO8N+/9ZrEafKvu1McmsIHZNANFXAXbcG3gfNq+56BiQrbYBiYD&#10;T4qwWo7eFljY8OAD3Y+pVhLCsUADLqWu0DpWjjzGaeiIRbuE3mOSta+17fEh4b7VH1k21x4blgaH&#10;Ha0dVdfjzRu4+deGzj97PeRld0rfh7x0emfMZDyUn6ASDenf/Hf9ZQU/F3x5Rib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TFTvDEAAAA3AAAAA8AAAAAAAAAAAAAAAAA&#10;nwIAAGRycy9kb3ducmV2LnhtbFBLBQYAAAAABAAEAPcAAACQAwAAAAA=&#10;">
                  <v:imagedata r:id="rId174" o:title=""/>
                </v:shape>
                <w10:wrap type="topAndBottom" anchorx="page"/>
              </v:group>
            </w:pict>
          </mc:Fallback>
        </mc:AlternateContent>
      </w:r>
      <w:r w:rsidR="00D9737F">
        <w:rPr>
          <w:noProof/>
          <w:lang w:val="en-GB" w:eastAsia="en-GB"/>
        </w:rPr>
        <mc:AlternateContent>
          <mc:Choice Requires="wpg">
            <w:drawing>
              <wp:anchor distT="0" distB="0" distL="0" distR="0" simplePos="0" relativeHeight="1288" behindDoc="0" locked="0" layoutInCell="1" allowOverlap="1">
                <wp:simplePos x="0" y="0"/>
                <wp:positionH relativeFrom="page">
                  <wp:posOffset>3841115</wp:posOffset>
                </wp:positionH>
                <wp:positionV relativeFrom="paragraph">
                  <wp:posOffset>132080</wp:posOffset>
                </wp:positionV>
                <wp:extent cx="543560" cy="113030"/>
                <wp:effectExtent l="0" t="0" r="8890" b="1270"/>
                <wp:wrapTopAndBottom/>
                <wp:docPr id="17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560" cy="113030"/>
                          <a:chOff x="6049" y="208"/>
                          <a:chExt cx="856" cy="178"/>
                        </a:xfrm>
                      </wpg:grpSpPr>
                      <pic:pic xmlns:pic="http://schemas.openxmlformats.org/drawingml/2006/picture">
                        <pic:nvPicPr>
                          <pic:cNvPr id="176" name="Picture 87"/>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6049" y="208"/>
                            <a:ext cx="641"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 name="Picture 86"/>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6739" y="208"/>
                            <a:ext cx="166"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4A9C94B" id="Group 85" o:spid="_x0000_s1026" style="position:absolute;margin-left:302.45pt;margin-top:10.4pt;width:42.8pt;height:8.9pt;z-index:1288;mso-wrap-distance-left:0;mso-wrap-distance-right:0;mso-position-horizontal-relative:page" coordorigin="6049,208" coordsize="856,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">
                <v:shape id="Picture 87" o:spid="_x0000_s1027" type="#_x0000_t75" style="position:absolute;left:6049;top:208;width:641;height: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8kmrBAAAA3AAAAA8AAABkcnMvZG93bnJldi54bWxET0uLwjAQvgv+hzCCN0314C5do6igiIcF&#10;H6vXoRnbYjMpTWzjvzcLC3ubj+8582UwlWipcaVlBZNxAoI4s7rkXMHlvB19gnAeWWNlmRS8yMFy&#10;0e/NMdW24yO1J5+LGMIuRQWF93UqpcsKMujGtiaO3N02Bn2ETS51g10MN5WcJslMGiw5NhRY06ag&#10;7HF6GgVJwMN6d7ycLV/bn+v3vbPhtlJqOAirLxCegv8X/7n3Os7/mMHvM/ECuXg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A8kmrBAAAA3AAAAA8AAAAAAAAAAAAAAAAAnwIA&#10;AGRycy9kb3ducmV2LnhtbFBLBQYAAAAABAAEAPcAAACNAwAAAAA=&#10;">
                  <v:imagedata r:id="rId177" o:title=""/>
                </v:shape>
                <v:shape id="Picture 86" o:spid="_x0000_s1028" type="#_x0000_t75" style="position:absolute;left:6739;top:208;width:166;height: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MSFLGAAAA3AAAAA8AAABkcnMvZG93bnJldi54bWxEj81qwzAQhO+FvIPYQm+N3B7s4EQ2paHQ&#10;5BBInEtui7X1T62VsVTb7dNXgUBuu8zsfLObfDadGGlwjWUFL8sIBHFpdcOVgnPx8bwC4Tyyxs4y&#10;KfglB3m2eNhgqu3ERxpPvhIhhF2KCmrv+1RKV9Zk0C1tTxy0LzsY9GEdKqkHnEK46eRrFMXSYMOB&#10;UGNP7zWV36cfEyC4j3f79i8+2O3OJX3TjuZSKPX0OL+tQXia/d18u/7UoX6SwPWZMIHM/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wxIUsYAAADcAAAADwAAAAAAAAAAAAAA&#10;AACfAgAAZHJzL2Rvd25yZXYueG1sUEsFBgAAAAAEAAQA9wAAAJIDAAAAAA==&#10;">
                  <v:imagedata r:id="rId178" o:title=""/>
                </v:shape>
                <w10:wrap type="topAndBottom" anchorx="page"/>
              </v:group>
            </w:pict>
          </mc:Fallback>
        </mc:AlternateContent>
      </w:r>
      <w:r w:rsidR="00D9737F">
        <w:rPr>
          <w:noProof/>
          <w:lang w:val="en-GB" w:eastAsia="en-GB"/>
        </w:rPr>
        <mc:AlternateContent>
          <mc:Choice Requires="wpg">
            <w:drawing>
              <wp:anchor distT="0" distB="0" distL="0" distR="0" simplePos="0" relativeHeight="1312" behindDoc="0" locked="0" layoutInCell="1" allowOverlap="1">
                <wp:simplePos x="0" y="0"/>
                <wp:positionH relativeFrom="page">
                  <wp:posOffset>4431665</wp:posOffset>
                </wp:positionH>
                <wp:positionV relativeFrom="paragraph">
                  <wp:posOffset>132080</wp:posOffset>
                </wp:positionV>
                <wp:extent cx="1141095" cy="92075"/>
                <wp:effectExtent l="0" t="0" r="1905" b="3175"/>
                <wp:wrapTopAndBottom/>
                <wp:docPr id="17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1095" cy="92075"/>
                          <a:chOff x="6979" y="208"/>
                          <a:chExt cx="1797" cy="145"/>
                        </a:xfrm>
                      </wpg:grpSpPr>
                      <pic:pic xmlns:pic="http://schemas.openxmlformats.org/drawingml/2006/picture">
                        <pic:nvPicPr>
                          <pic:cNvPr id="172" name="Picture 8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6979" y="208"/>
                            <a:ext cx="499"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 name="Picture 83"/>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7542" y="208"/>
                            <a:ext cx="476"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 name="Picture 82"/>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8085" y="208"/>
                            <a:ext cx="691"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3B911F3" id="Group 81" o:spid="_x0000_s1026" style="position:absolute;margin-left:348.95pt;margin-top:10.4pt;width:89.85pt;height:7.25pt;z-index:1312;mso-wrap-distance-left:0;mso-wrap-distance-right:0;mso-position-horizontal-relative:page" coordorigin="6979,208" coordsize="1797,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">
                <v:shape id="Picture 84" o:spid="_x0000_s1027" type="#_x0000_t75" style="position:absolute;left:6979;top:208;width:499;height: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48iLFAAAA3AAAAA8AAABkcnMvZG93bnJldi54bWxEj91qwkAQhe8F32EZwTvdGKSV6CpSKral&#10;gj/xfsyOSTA7G7JrTN++Wyh4N8M5c74zi1VnKtFS40rLCibjCARxZnXJuYL0tBnNQDiPrLGyTAp+&#10;yMFq2e8tMNH2wQdqjz4XIYRdggoK7+tESpcVZNCNbU0ctKttDPqwNrnUDT5CuKlkHEUv0mDJgVBg&#10;TW8FZbfj3QTI+TDdfKeXL37fcrzbZ61JP1ulhoNuPQfhqfNP8//1hw71X2P4eyZMI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OPIixQAAANwAAAAPAAAAAAAAAAAAAAAA&#10;AJ8CAABkcnMvZG93bnJldi54bWxQSwUGAAAAAAQABAD3AAAAkQMAAAAA&#10;">
                  <v:imagedata r:id="rId182" o:title=""/>
                </v:shape>
                <v:shape id="Picture 83" o:spid="_x0000_s1028" type="#_x0000_t75" style="position:absolute;left:7542;top:208;width:476;height: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isnjBAAAA3AAAAA8AAABkcnMvZG93bnJldi54bWxET0trAjEQvgv9D2EKvYgmbcHHapQiFNqj&#10;q+B13Iy7i5vJNkl19dcbQfA2H99z5svONuJEPtSONbwPFQjiwpmaSw3bzfdgAiJEZIONY9JwoQDL&#10;xUtvjplxZ17TKY+lSCEcMtRQxdhmUoaiIoth6FrixB2ctxgT9KU0Hs8p3DbyQ6mRtFhzaqiwpVVF&#10;xTH/txpWfdXfFea6yQ/29887tQ/ldKz122v3NQMRqYtP8cP9Y9L88Sfcn0kXyMU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lisnjBAAAA3AAAAA8AAAAAAAAAAAAAAAAAnwIA&#10;AGRycy9kb3ducmV2LnhtbFBLBQYAAAAABAAEAPcAAACNAwAAAAA=&#10;">
                  <v:imagedata r:id="rId183" o:title=""/>
                </v:shape>
                <v:shape id="Picture 82" o:spid="_x0000_s1029" type="#_x0000_t75" style="position:absolute;left:8085;top:208;width:691;height: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2dyTCAAAA3AAAAA8AAABkcnMvZG93bnJldi54bWxET81qAjEQvhf6DmEKvWlWrVa2RhHRUuml&#10;bn2AMZnuLm4myyZd49ubgtDbfHy/s1hF24ieOl87VjAaZiCItTM1lwqO37vBHIQPyAYbx6TgSh5W&#10;y8eHBebGXfhAfRFKkULY56igCqHNpfS6Iot+6FrixP24zmJIsCul6fCSwm0jx1k2kxZrTg0VtrSp&#10;SJ+LX6ug1HQ8x8+434306f1rWkz6rZwo9fwU128gAsXwL767P0ya//oCf8+kC+Ty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9nckwgAAANwAAAAPAAAAAAAAAAAAAAAAAJ8C&#10;AABkcnMvZG93bnJldi54bWxQSwUGAAAAAAQABAD3AAAAjgMAAAAA&#10;">
                  <v:imagedata r:id="rId184" o:title=""/>
                </v:shape>
                <w10:wrap type="topAndBottom" anchorx="page"/>
              </v:group>
            </w:pict>
          </mc:Fallback>
        </mc:AlternateContent>
      </w:r>
      <w:r w:rsidR="00D9737F">
        <w:rPr>
          <w:noProof/>
          <w:lang w:val="en-GB" w:eastAsia="en-GB"/>
        </w:rPr>
        <mc:AlternateContent>
          <mc:Choice Requires="wpg">
            <w:drawing>
              <wp:anchor distT="0" distB="0" distL="0" distR="0" simplePos="0" relativeHeight="1336" behindDoc="0" locked="0" layoutInCell="1" allowOverlap="1">
                <wp:simplePos x="0" y="0"/>
                <wp:positionH relativeFrom="page">
                  <wp:posOffset>5648960</wp:posOffset>
                </wp:positionH>
                <wp:positionV relativeFrom="paragraph">
                  <wp:posOffset>156845</wp:posOffset>
                </wp:positionV>
                <wp:extent cx="789305" cy="84455"/>
                <wp:effectExtent l="635" t="5715" r="635" b="5080"/>
                <wp:wrapTopAndBottom/>
                <wp:docPr id="40"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305" cy="84455"/>
                          <a:chOff x="8896" y="247"/>
                          <a:chExt cx="1243" cy="133"/>
                        </a:xfrm>
                      </wpg:grpSpPr>
                      <wps:wsp>
                        <wps:cNvPr id="42" name="AutoShape 80"/>
                        <wps:cNvSpPr>
                          <a:spLocks/>
                        </wps:cNvSpPr>
                        <wps:spPr bwMode="auto">
                          <a:xfrm>
                            <a:off x="8896" y="250"/>
                            <a:ext cx="78" cy="100"/>
                          </a:xfrm>
                          <a:custGeom>
                            <a:avLst/>
                            <a:gdLst>
                              <a:gd name="T0" fmla="*/ 42 w 78"/>
                              <a:gd name="T1" fmla="*/ 250 h 100"/>
                              <a:gd name="T2" fmla="*/ 0 w 78"/>
                              <a:gd name="T3" fmla="*/ 250 h 100"/>
                              <a:gd name="T4" fmla="*/ 0 w 78"/>
                              <a:gd name="T5" fmla="*/ 349 h 100"/>
                              <a:gd name="T6" fmla="*/ 46 w 78"/>
                              <a:gd name="T7" fmla="*/ 349 h 100"/>
                              <a:gd name="T8" fmla="*/ 54 w 78"/>
                              <a:gd name="T9" fmla="*/ 345 h 100"/>
                              <a:gd name="T10" fmla="*/ 4 w 78"/>
                              <a:gd name="T11" fmla="*/ 345 h 100"/>
                              <a:gd name="T12" fmla="*/ 4 w 78"/>
                              <a:gd name="T13" fmla="*/ 255 h 100"/>
                              <a:gd name="T14" fmla="*/ 53 w 78"/>
                              <a:gd name="T15" fmla="*/ 255 h 100"/>
                              <a:gd name="T16" fmla="*/ 51 w 78"/>
                              <a:gd name="T17" fmla="*/ 253 h 100"/>
                              <a:gd name="T18" fmla="*/ 42 w 78"/>
                              <a:gd name="T19" fmla="*/ 250 h 100"/>
                              <a:gd name="T20" fmla="*/ 53 w 78"/>
                              <a:gd name="T21" fmla="*/ 255 h 100"/>
                              <a:gd name="T22" fmla="*/ 30 w 78"/>
                              <a:gd name="T23" fmla="*/ 255 h 100"/>
                              <a:gd name="T24" fmla="*/ 48 w 78"/>
                              <a:gd name="T25" fmla="*/ 258 h 100"/>
                              <a:gd name="T26" fmla="*/ 61 w 78"/>
                              <a:gd name="T27" fmla="*/ 268 h 100"/>
                              <a:gd name="T28" fmla="*/ 69 w 78"/>
                              <a:gd name="T29" fmla="*/ 282 h 100"/>
                              <a:gd name="T30" fmla="*/ 72 w 78"/>
                              <a:gd name="T31" fmla="*/ 300 h 100"/>
                              <a:gd name="T32" fmla="*/ 69 w 78"/>
                              <a:gd name="T33" fmla="*/ 318 h 100"/>
                              <a:gd name="T34" fmla="*/ 60 w 78"/>
                              <a:gd name="T35" fmla="*/ 332 h 100"/>
                              <a:gd name="T36" fmla="*/ 48 w 78"/>
                              <a:gd name="T37" fmla="*/ 342 h 100"/>
                              <a:gd name="T38" fmla="*/ 31 w 78"/>
                              <a:gd name="T39" fmla="*/ 345 h 100"/>
                              <a:gd name="T40" fmla="*/ 54 w 78"/>
                              <a:gd name="T41" fmla="*/ 345 h 100"/>
                              <a:gd name="T42" fmla="*/ 57 w 78"/>
                              <a:gd name="T43" fmla="*/ 343 h 100"/>
                              <a:gd name="T44" fmla="*/ 66 w 78"/>
                              <a:gd name="T45" fmla="*/ 335 h 100"/>
                              <a:gd name="T46" fmla="*/ 72 w 78"/>
                              <a:gd name="T47" fmla="*/ 325 h 100"/>
                              <a:gd name="T48" fmla="*/ 76 w 78"/>
                              <a:gd name="T49" fmla="*/ 313 h 100"/>
                              <a:gd name="T50" fmla="*/ 78 w 78"/>
                              <a:gd name="T51" fmla="*/ 300 h 100"/>
                              <a:gd name="T52" fmla="*/ 76 w 78"/>
                              <a:gd name="T53" fmla="*/ 289 h 100"/>
                              <a:gd name="T54" fmla="*/ 73 w 78"/>
                              <a:gd name="T55" fmla="*/ 278 h 100"/>
                              <a:gd name="T56" fmla="*/ 67 w 78"/>
                              <a:gd name="T57" fmla="*/ 269 h 100"/>
                              <a:gd name="T58" fmla="*/ 60 w 78"/>
                              <a:gd name="T59" fmla="*/ 261 h 100"/>
                              <a:gd name="T60" fmla="*/ 53 w 78"/>
                              <a:gd name="T61" fmla="*/ 255 h 100"/>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78" h="100">
                                <a:moveTo>
                                  <a:pt x="42" y="0"/>
                                </a:moveTo>
                                <a:lnTo>
                                  <a:pt x="0" y="0"/>
                                </a:lnTo>
                                <a:lnTo>
                                  <a:pt x="0" y="99"/>
                                </a:lnTo>
                                <a:lnTo>
                                  <a:pt x="46" y="99"/>
                                </a:lnTo>
                                <a:lnTo>
                                  <a:pt x="54" y="95"/>
                                </a:lnTo>
                                <a:lnTo>
                                  <a:pt x="4" y="95"/>
                                </a:lnTo>
                                <a:lnTo>
                                  <a:pt x="4" y="5"/>
                                </a:lnTo>
                                <a:lnTo>
                                  <a:pt x="53" y="5"/>
                                </a:lnTo>
                                <a:lnTo>
                                  <a:pt x="51" y="3"/>
                                </a:lnTo>
                                <a:lnTo>
                                  <a:pt x="42" y="0"/>
                                </a:lnTo>
                                <a:close/>
                                <a:moveTo>
                                  <a:pt x="53" y="5"/>
                                </a:moveTo>
                                <a:lnTo>
                                  <a:pt x="30" y="5"/>
                                </a:lnTo>
                                <a:lnTo>
                                  <a:pt x="48" y="8"/>
                                </a:lnTo>
                                <a:lnTo>
                                  <a:pt x="61" y="18"/>
                                </a:lnTo>
                                <a:lnTo>
                                  <a:pt x="69" y="32"/>
                                </a:lnTo>
                                <a:lnTo>
                                  <a:pt x="72" y="50"/>
                                </a:lnTo>
                                <a:lnTo>
                                  <a:pt x="69" y="68"/>
                                </a:lnTo>
                                <a:lnTo>
                                  <a:pt x="60" y="82"/>
                                </a:lnTo>
                                <a:lnTo>
                                  <a:pt x="48" y="92"/>
                                </a:lnTo>
                                <a:lnTo>
                                  <a:pt x="31" y="95"/>
                                </a:lnTo>
                                <a:lnTo>
                                  <a:pt x="54" y="95"/>
                                </a:lnTo>
                                <a:lnTo>
                                  <a:pt x="57" y="93"/>
                                </a:lnTo>
                                <a:lnTo>
                                  <a:pt x="66" y="85"/>
                                </a:lnTo>
                                <a:lnTo>
                                  <a:pt x="72" y="75"/>
                                </a:lnTo>
                                <a:lnTo>
                                  <a:pt x="76" y="63"/>
                                </a:lnTo>
                                <a:lnTo>
                                  <a:pt x="78" y="50"/>
                                </a:lnTo>
                                <a:lnTo>
                                  <a:pt x="76" y="39"/>
                                </a:lnTo>
                                <a:lnTo>
                                  <a:pt x="73" y="28"/>
                                </a:lnTo>
                                <a:lnTo>
                                  <a:pt x="67" y="19"/>
                                </a:lnTo>
                                <a:lnTo>
                                  <a:pt x="60" y="11"/>
                                </a:lnTo>
                                <a:lnTo>
                                  <a:pt x="53" y="5"/>
                                </a:lnTo>
                                <a:close/>
                              </a:path>
                            </a:pathLst>
                          </a:custGeom>
                          <a:solidFill>
                            <a:srgbClr val="04A2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AutoShape 79"/>
                        <wps:cNvSpPr>
                          <a:spLocks/>
                        </wps:cNvSpPr>
                        <wps:spPr bwMode="auto">
                          <a:xfrm>
                            <a:off x="8986" y="274"/>
                            <a:ext cx="23" cy="76"/>
                          </a:xfrm>
                          <a:custGeom>
                            <a:avLst/>
                            <a:gdLst>
                              <a:gd name="T0" fmla="*/ 4 w 23"/>
                              <a:gd name="T1" fmla="*/ 274 h 76"/>
                              <a:gd name="T2" fmla="*/ 0 w 23"/>
                              <a:gd name="T3" fmla="*/ 274 h 76"/>
                              <a:gd name="T4" fmla="*/ 0 w 23"/>
                              <a:gd name="T5" fmla="*/ 349 h 76"/>
                              <a:gd name="T6" fmla="*/ 4 w 23"/>
                              <a:gd name="T7" fmla="*/ 349 h 76"/>
                              <a:gd name="T8" fmla="*/ 4 w 23"/>
                              <a:gd name="T9" fmla="*/ 288 h 76"/>
                              <a:gd name="T10" fmla="*/ 7 w 23"/>
                              <a:gd name="T11" fmla="*/ 283 h 76"/>
                              <a:gd name="T12" fmla="*/ 4 w 23"/>
                              <a:gd name="T13" fmla="*/ 283 h 76"/>
                              <a:gd name="T14" fmla="*/ 4 w 23"/>
                              <a:gd name="T15" fmla="*/ 274 h 76"/>
                              <a:gd name="T16" fmla="*/ 22 w 23"/>
                              <a:gd name="T17" fmla="*/ 274 h 76"/>
                              <a:gd name="T18" fmla="*/ 15 w 23"/>
                              <a:gd name="T19" fmla="*/ 274 h 76"/>
                              <a:gd name="T20" fmla="*/ 9 w 23"/>
                              <a:gd name="T21" fmla="*/ 277 h 76"/>
                              <a:gd name="T22" fmla="*/ 4 w 23"/>
                              <a:gd name="T23" fmla="*/ 283 h 76"/>
                              <a:gd name="T24" fmla="*/ 7 w 23"/>
                              <a:gd name="T25" fmla="*/ 283 h 76"/>
                              <a:gd name="T26" fmla="*/ 9 w 23"/>
                              <a:gd name="T27" fmla="*/ 280 h 76"/>
                              <a:gd name="T28" fmla="*/ 22 w 23"/>
                              <a:gd name="T29" fmla="*/ 279 h 76"/>
                              <a:gd name="T30" fmla="*/ 22 w 23"/>
                              <a:gd name="T31" fmla="*/ 274 h 7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23" h="76">
                                <a:moveTo>
                                  <a:pt x="4" y="0"/>
                                </a:moveTo>
                                <a:lnTo>
                                  <a:pt x="0" y="0"/>
                                </a:lnTo>
                                <a:lnTo>
                                  <a:pt x="0" y="75"/>
                                </a:lnTo>
                                <a:lnTo>
                                  <a:pt x="4" y="75"/>
                                </a:lnTo>
                                <a:lnTo>
                                  <a:pt x="4" y="14"/>
                                </a:lnTo>
                                <a:lnTo>
                                  <a:pt x="7" y="9"/>
                                </a:lnTo>
                                <a:lnTo>
                                  <a:pt x="4" y="9"/>
                                </a:lnTo>
                                <a:lnTo>
                                  <a:pt x="4" y="0"/>
                                </a:lnTo>
                                <a:close/>
                                <a:moveTo>
                                  <a:pt x="22" y="0"/>
                                </a:moveTo>
                                <a:lnTo>
                                  <a:pt x="15" y="0"/>
                                </a:lnTo>
                                <a:lnTo>
                                  <a:pt x="9" y="3"/>
                                </a:lnTo>
                                <a:lnTo>
                                  <a:pt x="4" y="9"/>
                                </a:lnTo>
                                <a:lnTo>
                                  <a:pt x="7" y="9"/>
                                </a:lnTo>
                                <a:lnTo>
                                  <a:pt x="9" y="6"/>
                                </a:lnTo>
                                <a:lnTo>
                                  <a:pt x="22" y="5"/>
                                </a:lnTo>
                                <a:lnTo>
                                  <a:pt x="22" y="0"/>
                                </a:lnTo>
                                <a:close/>
                              </a:path>
                            </a:pathLst>
                          </a:custGeom>
                          <a:solidFill>
                            <a:srgbClr val="04A2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Line 78"/>
                        <wps:cNvCnPr>
                          <a:cxnSpLocks noChangeShapeType="1"/>
                        </wps:cNvCnPr>
                        <wps:spPr bwMode="auto">
                          <a:xfrm>
                            <a:off x="9014" y="343"/>
                            <a:ext cx="5" cy="0"/>
                          </a:xfrm>
                          <a:prstGeom prst="line">
                            <a:avLst/>
                          </a:prstGeom>
                          <a:noFill/>
                          <a:ln w="7633">
                            <a:solidFill>
                              <a:srgbClr val="04A2E7"/>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6" name="Picture 7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9085" y="248"/>
                            <a:ext cx="375" cy="104"/>
                          </a:xfrm>
                          <a:prstGeom prst="rect">
                            <a:avLst/>
                          </a:prstGeom>
                          <a:noFill/>
                          <a:extLst>
                            <a:ext uri="{909E8E84-426E-40DD-AFC4-6F175D3DCCD1}">
                              <a14:hiddenFill xmlns:a14="http://schemas.microsoft.com/office/drawing/2010/main">
                                <a:solidFill>
                                  <a:srgbClr val="FFFFFF"/>
                                </a:solidFill>
                              </a14:hiddenFill>
                            </a:ext>
                          </a:extLst>
                        </pic:spPr>
                      </pic:pic>
                      <wps:wsp>
                        <wps:cNvPr id="47" name="AutoShape 76"/>
                        <wps:cNvSpPr>
                          <a:spLocks/>
                        </wps:cNvSpPr>
                        <wps:spPr bwMode="auto">
                          <a:xfrm>
                            <a:off x="9509" y="250"/>
                            <a:ext cx="53" cy="103"/>
                          </a:xfrm>
                          <a:custGeom>
                            <a:avLst/>
                            <a:gdLst>
                              <a:gd name="T0" fmla="*/ 6 w 53"/>
                              <a:gd name="T1" fmla="*/ 325 h 103"/>
                              <a:gd name="T2" fmla="*/ 0 w 53"/>
                              <a:gd name="T3" fmla="*/ 325 h 103"/>
                              <a:gd name="T4" fmla="*/ 0 w 53"/>
                              <a:gd name="T5" fmla="*/ 342 h 103"/>
                              <a:gd name="T6" fmla="*/ 10 w 53"/>
                              <a:gd name="T7" fmla="*/ 352 h 103"/>
                              <a:gd name="T8" fmla="*/ 34 w 53"/>
                              <a:gd name="T9" fmla="*/ 352 h 103"/>
                              <a:gd name="T10" fmla="*/ 43 w 53"/>
                              <a:gd name="T11" fmla="*/ 348 h 103"/>
                              <a:gd name="T12" fmla="*/ 44 w 53"/>
                              <a:gd name="T13" fmla="*/ 346 h 103"/>
                              <a:gd name="T14" fmla="*/ 15 w 53"/>
                              <a:gd name="T15" fmla="*/ 346 h 103"/>
                              <a:gd name="T16" fmla="*/ 6 w 53"/>
                              <a:gd name="T17" fmla="*/ 339 h 103"/>
                              <a:gd name="T18" fmla="*/ 6 w 53"/>
                              <a:gd name="T19" fmla="*/ 325 h 103"/>
                              <a:gd name="T20" fmla="*/ 52 w 53"/>
                              <a:gd name="T21" fmla="*/ 250 h 103"/>
                              <a:gd name="T22" fmla="*/ 46 w 53"/>
                              <a:gd name="T23" fmla="*/ 250 h 103"/>
                              <a:gd name="T24" fmla="*/ 46 w 53"/>
                              <a:gd name="T25" fmla="*/ 330 h 103"/>
                              <a:gd name="T26" fmla="*/ 43 w 53"/>
                              <a:gd name="T27" fmla="*/ 336 h 103"/>
                              <a:gd name="T28" fmla="*/ 42 w 53"/>
                              <a:gd name="T29" fmla="*/ 342 h 103"/>
                              <a:gd name="T30" fmla="*/ 34 w 53"/>
                              <a:gd name="T31" fmla="*/ 346 h 103"/>
                              <a:gd name="T32" fmla="*/ 44 w 53"/>
                              <a:gd name="T33" fmla="*/ 346 h 103"/>
                              <a:gd name="T34" fmla="*/ 48 w 53"/>
                              <a:gd name="T35" fmla="*/ 340 h 103"/>
                              <a:gd name="T36" fmla="*/ 51 w 53"/>
                              <a:gd name="T37" fmla="*/ 334 h 103"/>
                              <a:gd name="T38" fmla="*/ 52 w 53"/>
                              <a:gd name="T39" fmla="*/ 327 h 103"/>
                              <a:gd name="T40" fmla="*/ 52 w 53"/>
                              <a:gd name="T41" fmla="*/ 250 h 103"/>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53" h="103">
                                <a:moveTo>
                                  <a:pt x="6" y="75"/>
                                </a:moveTo>
                                <a:lnTo>
                                  <a:pt x="0" y="75"/>
                                </a:lnTo>
                                <a:lnTo>
                                  <a:pt x="0" y="92"/>
                                </a:lnTo>
                                <a:lnTo>
                                  <a:pt x="10" y="102"/>
                                </a:lnTo>
                                <a:lnTo>
                                  <a:pt x="34" y="102"/>
                                </a:lnTo>
                                <a:lnTo>
                                  <a:pt x="43" y="98"/>
                                </a:lnTo>
                                <a:lnTo>
                                  <a:pt x="44" y="96"/>
                                </a:lnTo>
                                <a:lnTo>
                                  <a:pt x="15" y="96"/>
                                </a:lnTo>
                                <a:lnTo>
                                  <a:pt x="6" y="89"/>
                                </a:lnTo>
                                <a:lnTo>
                                  <a:pt x="6" y="75"/>
                                </a:lnTo>
                                <a:close/>
                                <a:moveTo>
                                  <a:pt x="52" y="0"/>
                                </a:moveTo>
                                <a:lnTo>
                                  <a:pt x="46" y="0"/>
                                </a:lnTo>
                                <a:lnTo>
                                  <a:pt x="46" y="80"/>
                                </a:lnTo>
                                <a:lnTo>
                                  <a:pt x="43" y="86"/>
                                </a:lnTo>
                                <a:lnTo>
                                  <a:pt x="42" y="92"/>
                                </a:lnTo>
                                <a:lnTo>
                                  <a:pt x="34" y="96"/>
                                </a:lnTo>
                                <a:lnTo>
                                  <a:pt x="44" y="96"/>
                                </a:lnTo>
                                <a:lnTo>
                                  <a:pt x="48" y="90"/>
                                </a:lnTo>
                                <a:lnTo>
                                  <a:pt x="51" y="84"/>
                                </a:lnTo>
                                <a:lnTo>
                                  <a:pt x="52" y="77"/>
                                </a:lnTo>
                                <a:lnTo>
                                  <a:pt x="52" y="0"/>
                                </a:lnTo>
                                <a:close/>
                              </a:path>
                            </a:pathLst>
                          </a:custGeom>
                          <a:solidFill>
                            <a:srgbClr val="04A2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Line 75"/>
                        <wps:cNvCnPr>
                          <a:cxnSpLocks noChangeShapeType="1"/>
                        </wps:cNvCnPr>
                        <wps:spPr bwMode="auto">
                          <a:xfrm>
                            <a:off x="9588" y="343"/>
                            <a:ext cx="5" cy="0"/>
                          </a:xfrm>
                          <a:prstGeom prst="line">
                            <a:avLst/>
                          </a:prstGeom>
                          <a:noFill/>
                          <a:ln w="7633">
                            <a:solidFill>
                              <a:srgbClr val="04A2E7"/>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9" name="Picture 7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9653" y="247"/>
                            <a:ext cx="486" cy="13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C353130" id="Group 73" o:spid="_x0000_s1026" style="position:absolute;margin-left:444.8pt;margin-top:12.35pt;width:62.15pt;height:6.65pt;z-index:1336;mso-wrap-distance-left:0;mso-wrap-distance-right:0;mso-position-horizontal-relative:page" coordorigin="8896,247" coordsize="1243,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">
                <v:shape id="AutoShape 80" o:spid="_x0000_s1027" style="position:absolute;left:8896;top:250;width:78;height:100;visibility:visible;mso-wrap-style:square;v-text-anchor:top" coordsize="7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3fTMQA&#10;AADbAAAADwAAAGRycy9kb3ducmV2LnhtbESPQWvCQBSE74X+h+UVvNVNpRSJrtKKJUIQbFo8P7PP&#10;JDT7NuxuNPbXu4LQ4zAz3zDz5WBacSLnG8sKXsYJCOLS6oYrBT/fn89TED4ga2wtk4ILeVguHh/m&#10;mGp75i86FaESEcI+RQV1CF0qpS9rMujHtiOO3tE6gyFKV0nt8BzhppWTJHmTBhuOCzV2tKqp/C16&#10;oyDfdIetz3fJn/vo+yysM8z3mVKjp+F9BiLQEP7D9/ZGK3idwO1L/AF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d30zEAAAA2wAAAA8AAAAAAAAAAAAAAAAAmAIAAGRycy9k&#10;b3ducmV2LnhtbFBLBQYAAAAABAAEAPUAAACJAwAAAAA=&#10;" path="m42,l,,,99r46,l54,95,4,95,4,5r49,l51,3,42,xm53,5l30,5,48,8,61,18r8,14l72,50,69,68,60,82,48,92,31,95r23,l57,93r9,-8l72,75,76,63,78,50,76,39,73,28,67,19,60,11,53,5xe" fillcolor="#04a2e7" stroked="f">
                  <v:path arrowok="t" o:connecttype="custom" o:connectlocs="42,250;0,250;0,349;46,349;54,345;4,345;4,255;53,255;51,253;42,250;53,255;30,255;48,258;61,268;69,282;72,300;69,318;60,332;48,342;31,345;54,345;57,343;66,335;72,325;76,313;78,300;76,289;73,278;67,269;60,261;53,255" o:connectangles="0,0,0,0,0,0,0,0,0,0,0,0,0,0,0,0,0,0,0,0,0,0,0,0,0,0,0,0,0,0,0"/>
                </v:shape>
                <v:shape id="AutoShape 79" o:spid="_x0000_s1028" style="position:absolute;left:8986;top:274;width:23;height:76;visibility:visible;mso-wrap-style:square;v-text-anchor:top" coordsize="2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pHBcEA&#10;AADbAAAADwAAAGRycy9kb3ducmV2LnhtbESPQYvCMBSE78L+h/CEvdlUUVmqUWRB2D2qBa+P5m1T&#10;bF5qk9quv94IgsdhZr5h1tvB1uJGra8cK5gmKQjiwumKSwX5aT/5AuEDssbaMSn4Jw/bzcdojZl2&#10;PR/odgyliBD2GSowITSZlL4wZNEnriGO3p9rLYYo21LqFvsIt7WcpelSWqw4Lhhs6NtQcTl2VsGy&#10;G64LnWveoTn053uX/96Li1Kf42G3AhFoCO/wq/2jFczn8PwSf4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6RwXBAAAA2wAAAA8AAAAAAAAAAAAAAAAAmAIAAGRycy9kb3du&#10;cmV2LnhtbFBLBQYAAAAABAAEAPUAAACGAwAAAAA=&#10;" path="m4,l,,,75r4,l4,14,7,9,4,9,4,xm22,l15,,9,3,4,9r3,l9,6,22,5,22,xe" fillcolor="#04a2e7" stroked="f">
                  <v:path arrowok="t" o:connecttype="custom" o:connectlocs="4,274;0,274;0,349;4,349;4,288;7,283;4,283;4,274;22,274;15,274;9,277;4,283;7,283;9,280;22,279;22,274" o:connectangles="0,0,0,0,0,0,0,0,0,0,0,0,0,0,0,0"/>
                </v:shape>
                <v:line id="Line 78" o:spid="_x0000_s1029" style="position:absolute;visibility:visible;mso-wrap-style:square" from="9014,343" to="9019,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WxtcQAAADbAAAADwAAAGRycy9kb3ducmV2LnhtbESPQWvCQBSE7wX/w/IEb3VjsTZEV5EQ&#10;QeipWuL1kX1mg9m3aXaj6b/vFgo9DjPzDbPZjbYVd+p941jBYp6AIK6cbrhW8Hk+PKcgfEDW2Dom&#10;Bd/kYbedPG0w0+7BH3Q/hVpECPsMFZgQukxKXxmy6OeuI47e1fUWQ5R9LXWPjwi3rXxJkpW02HBc&#10;MNhRbqi6nQar4K0oS1y+m6/DZZWeQz5URVenSs2m434NItAY/sN/7aNWsHyF3y/xB8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pbG1xAAAANsAAAAPAAAAAAAAAAAA&#10;AAAAAKECAABkcnMvZG93bnJldi54bWxQSwUGAAAAAAQABAD5AAAAkgMAAAAA&#10;" strokecolor="#04a2e7" strokeweight=".21203mm"/>
                <v:shape id="Picture 77" o:spid="_x0000_s1030" type="#_x0000_t75" style="position:absolute;left:9085;top:248;width:375;height: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CO87EAAAA2wAAAA8AAABkcnMvZG93bnJldi54bWxEj0FrwkAUhO+F/oflFbzVjaVIiW5ElEKp&#10;pyRevD2yz2xI9m3Irrr117uFQo/DzHzDrDfRDuJKk+8cK1jMMxDEjdMdtwqO9efrBwgfkDUOjknB&#10;D3nYFM9Pa8y1u3FJ1yq0IkHY56jAhDDmUvrGkEU/dyNx8s5ushiSnFqpJ7wluB3kW5YtpcWO04LB&#10;kXaGmr66WAX3qvw25TYeu1Nf13sbD215Pyg1e4nbFYhAMfyH/9pfWsH7En6/pB8gi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nCO87EAAAA2wAAAA8AAAAAAAAAAAAAAAAA&#10;nwIAAGRycy9kb3ducmV2LnhtbFBLBQYAAAAABAAEAPcAAACQAwAAAAA=&#10;">
                  <v:imagedata r:id="rId187" o:title=""/>
                </v:shape>
                <v:shape id="AutoShape 76" o:spid="_x0000_s1031" style="position:absolute;left:9509;top:250;width:53;height:103;visibility:visible;mso-wrap-style:square;v-text-anchor:top" coordsize="53,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2iHsUA&#10;AADbAAAADwAAAGRycy9kb3ducmV2LnhtbESPzW7CMBCE75V4B2uRuKDiFFF+UhxUISFx6KWUB9jG&#10;2zgkXofYJOHtcaVKPY5m5hvNdjfYWnTU+tKxgpdZAoI4d7rkQsH56/C8BuEDssbaMSm4k4ddNnra&#10;Yqpdz5/UnUIhIoR9igpMCE0qpc8NWfQz1xBH78e1FkOUbSF1i32E21rOk2QpLZYcFww2tDeUV6eb&#10;VTD9+D7PsRvKcLlWG/N6p+JQTZWajIf3NxCBhvAf/msftYLFCn6/xB8g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aIexQAAANsAAAAPAAAAAAAAAAAAAAAAAJgCAABkcnMv&#10;ZG93bnJldi54bWxQSwUGAAAAAAQABAD1AAAAigMAAAAA&#10;" path="m6,75l,75,,92r10,10l34,102r9,-4l44,96r-29,l6,89,6,75xm52,l46,r,80l43,86r-1,6l34,96r10,l48,90r3,-6l52,77,52,xe" fillcolor="#04a2e7" stroked="f">
                  <v:path arrowok="t" o:connecttype="custom" o:connectlocs="6,325;0,325;0,342;10,352;34,352;43,348;44,346;15,346;6,339;6,325;52,250;46,250;46,330;43,336;42,342;34,346;44,346;48,340;51,334;52,327;52,250" o:connectangles="0,0,0,0,0,0,0,0,0,0,0,0,0,0,0,0,0,0,0,0,0"/>
                </v:shape>
                <v:line id="Line 75" o:spid="_x0000_s1032" style="position:absolute;visibility:visible;mso-wrap-style:square" from="9588,343" to="9593,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QeK74AAADbAAAADwAAAGRycy9kb3ducmV2LnhtbERPy4rCMBTdC/5DuII7TRXR0jHKIAqC&#10;Kx/U7aW505RpbmoTtf69WQguD+e9XHe2Fg9qfeVYwWScgCAunK64VHA570YpCB+QNdaOScGLPKxX&#10;/d4SM+2efKTHKZQihrDPUIEJocmk9IUhi37sGuLI/bnWYoiwLaVu8RnDbS2nSTKXFiuODQYb2hgq&#10;/k93q2CxzXOcHcxtd52n57C5F9umTJUaDrrfHxCBuvAVf9x7rWAWx8Yv8QfI1R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dpB4rvgAAANsAAAAPAAAAAAAAAAAAAAAAAKEC&#10;AABkcnMvZG93bnJldi54bWxQSwUGAAAAAAQABAD5AAAAjAMAAAAA&#10;" strokecolor="#04a2e7" strokeweight=".21203mm"/>
                <v:shape id="Picture 74" o:spid="_x0000_s1033" type="#_x0000_t75" style="position:absolute;left:9653;top:247;width:486;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mwwPAAAAA2wAAAA8AAABkcnMvZG93bnJldi54bWxEj0uLwjAUhfcD/odwBXdj6oNBq1FEUNSd&#10;VXB7ba5tsbkpTaz13xtBmOXhPD7OfNmaUjRUu8KygkE/AkGcWl1wpuB82vxOQDiPrLG0TApe5GC5&#10;6PzMMdb2yUdqEp+JMMIuRgW591UspUtzMuj6tiIO3s3WBn2QdSZ1jc8wbko5jKI/abDgQMixonVO&#10;6T15mACx+wue+Yrj06aJjvtmtD0UF6V63XY1A+Gp9f/hb3unFYyn8PkSfoBcv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6bDA8AAAADbAAAADwAAAAAAAAAAAAAAAACfAgAA&#10;ZHJzL2Rvd25yZXYueG1sUEsFBgAAAAAEAAQA9wAAAIwDAAAAAA==&#10;">
                  <v:imagedata r:id="rId188" o:title=""/>
                </v:shape>
                <w10:wrap type="topAndBottom" anchorx="page"/>
              </v:group>
            </w:pict>
          </mc:Fallback>
        </mc:AlternateContent>
      </w:r>
      <w:r w:rsidR="00D9737F">
        <w:rPr>
          <w:noProof/>
          <w:lang w:val="en-GB" w:eastAsia="en-GB"/>
        </w:rPr>
        <mc:AlternateContent>
          <mc:Choice Requires="wpg">
            <w:drawing>
              <wp:anchor distT="0" distB="0" distL="0" distR="0" simplePos="0" relativeHeight="1360" behindDoc="0" locked="0" layoutInCell="1" allowOverlap="1">
                <wp:simplePos x="0" y="0"/>
                <wp:positionH relativeFrom="page">
                  <wp:posOffset>184785</wp:posOffset>
                </wp:positionH>
                <wp:positionV relativeFrom="paragraph">
                  <wp:posOffset>473075</wp:posOffset>
                </wp:positionV>
                <wp:extent cx="2656205" cy="187960"/>
                <wp:effectExtent l="3810" t="7620" r="0" b="0"/>
                <wp:wrapTopAndBottom/>
                <wp:docPr id="2"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6205" cy="187960"/>
                          <a:chOff x="291" y="745"/>
                          <a:chExt cx="4183" cy="296"/>
                        </a:xfrm>
                      </wpg:grpSpPr>
                      <wps:wsp>
                        <wps:cNvPr id="4" name="AutoShape 72"/>
                        <wps:cNvSpPr>
                          <a:spLocks/>
                        </wps:cNvSpPr>
                        <wps:spPr bwMode="auto">
                          <a:xfrm>
                            <a:off x="291" y="751"/>
                            <a:ext cx="62" cy="89"/>
                          </a:xfrm>
                          <a:custGeom>
                            <a:avLst/>
                            <a:gdLst>
                              <a:gd name="T0" fmla="*/ 34 w 62"/>
                              <a:gd name="T1" fmla="*/ 759 h 89"/>
                              <a:gd name="T2" fmla="*/ 25 w 62"/>
                              <a:gd name="T3" fmla="*/ 759 h 89"/>
                              <a:gd name="T4" fmla="*/ 25 w 62"/>
                              <a:gd name="T5" fmla="*/ 840 h 89"/>
                              <a:gd name="T6" fmla="*/ 34 w 62"/>
                              <a:gd name="T7" fmla="*/ 840 h 89"/>
                              <a:gd name="T8" fmla="*/ 34 w 62"/>
                              <a:gd name="T9" fmla="*/ 759 h 89"/>
                              <a:gd name="T10" fmla="*/ 61 w 62"/>
                              <a:gd name="T11" fmla="*/ 751 h 89"/>
                              <a:gd name="T12" fmla="*/ 0 w 62"/>
                              <a:gd name="T13" fmla="*/ 751 h 89"/>
                              <a:gd name="T14" fmla="*/ 0 w 62"/>
                              <a:gd name="T15" fmla="*/ 759 h 89"/>
                              <a:gd name="T16" fmla="*/ 61 w 62"/>
                              <a:gd name="T17" fmla="*/ 759 h 89"/>
                              <a:gd name="T18" fmla="*/ 61 w 62"/>
                              <a:gd name="T19" fmla="*/ 751 h 8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2" h="89">
                                <a:moveTo>
                                  <a:pt x="34" y="8"/>
                                </a:moveTo>
                                <a:lnTo>
                                  <a:pt x="25" y="8"/>
                                </a:lnTo>
                                <a:lnTo>
                                  <a:pt x="25" y="89"/>
                                </a:lnTo>
                                <a:lnTo>
                                  <a:pt x="34" y="89"/>
                                </a:lnTo>
                                <a:lnTo>
                                  <a:pt x="34" y="8"/>
                                </a:lnTo>
                                <a:close/>
                                <a:moveTo>
                                  <a:pt x="61" y="0"/>
                                </a:moveTo>
                                <a:lnTo>
                                  <a:pt x="0" y="0"/>
                                </a:lnTo>
                                <a:lnTo>
                                  <a:pt x="0" y="8"/>
                                </a:lnTo>
                                <a:lnTo>
                                  <a:pt x="61" y="8"/>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AutoShape 71"/>
                        <wps:cNvSpPr>
                          <a:spLocks/>
                        </wps:cNvSpPr>
                        <wps:spPr bwMode="auto">
                          <a:xfrm>
                            <a:off x="366" y="745"/>
                            <a:ext cx="50" cy="95"/>
                          </a:xfrm>
                          <a:custGeom>
                            <a:avLst/>
                            <a:gdLst>
                              <a:gd name="T0" fmla="*/ 7 w 50"/>
                              <a:gd name="T1" fmla="*/ 745 h 95"/>
                              <a:gd name="T2" fmla="*/ 0 w 50"/>
                              <a:gd name="T3" fmla="*/ 745 h 95"/>
                              <a:gd name="T4" fmla="*/ 0 w 50"/>
                              <a:gd name="T5" fmla="*/ 840 h 95"/>
                              <a:gd name="T6" fmla="*/ 7 w 50"/>
                              <a:gd name="T7" fmla="*/ 840 h 95"/>
                              <a:gd name="T8" fmla="*/ 7 w 50"/>
                              <a:gd name="T9" fmla="*/ 786 h 95"/>
                              <a:gd name="T10" fmla="*/ 12 w 50"/>
                              <a:gd name="T11" fmla="*/ 783 h 95"/>
                              <a:gd name="T12" fmla="*/ 19 w 50"/>
                              <a:gd name="T13" fmla="*/ 780 h 95"/>
                              <a:gd name="T14" fmla="*/ 48 w 50"/>
                              <a:gd name="T15" fmla="*/ 780 h 95"/>
                              <a:gd name="T16" fmla="*/ 46 w 50"/>
                              <a:gd name="T17" fmla="*/ 778 h 95"/>
                              <a:gd name="T18" fmla="*/ 7 w 50"/>
                              <a:gd name="T19" fmla="*/ 778 h 95"/>
                              <a:gd name="T20" fmla="*/ 7 w 50"/>
                              <a:gd name="T21" fmla="*/ 745 h 95"/>
                              <a:gd name="T22" fmla="*/ 48 w 50"/>
                              <a:gd name="T23" fmla="*/ 780 h 95"/>
                              <a:gd name="T24" fmla="*/ 36 w 50"/>
                              <a:gd name="T25" fmla="*/ 780 h 95"/>
                              <a:gd name="T26" fmla="*/ 40 w 50"/>
                              <a:gd name="T27" fmla="*/ 787 h 95"/>
                              <a:gd name="T28" fmla="*/ 40 w 50"/>
                              <a:gd name="T29" fmla="*/ 840 h 95"/>
                              <a:gd name="T30" fmla="*/ 49 w 50"/>
                              <a:gd name="T31" fmla="*/ 840 h 95"/>
                              <a:gd name="T32" fmla="*/ 49 w 50"/>
                              <a:gd name="T33" fmla="*/ 781 h 95"/>
                              <a:gd name="T34" fmla="*/ 48 w 50"/>
                              <a:gd name="T35" fmla="*/ 780 h 95"/>
                              <a:gd name="T36" fmla="*/ 40 w 50"/>
                              <a:gd name="T37" fmla="*/ 774 h 95"/>
                              <a:gd name="T38" fmla="*/ 19 w 50"/>
                              <a:gd name="T39" fmla="*/ 774 h 95"/>
                              <a:gd name="T40" fmla="*/ 13 w 50"/>
                              <a:gd name="T41" fmla="*/ 775 h 95"/>
                              <a:gd name="T42" fmla="*/ 7 w 50"/>
                              <a:gd name="T43" fmla="*/ 778 h 95"/>
                              <a:gd name="T44" fmla="*/ 46 w 50"/>
                              <a:gd name="T45" fmla="*/ 778 h 95"/>
                              <a:gd name="T46" fmla="*/ 40 w 50"/>
                              <a:gd name="T47" fmla="*/ 774 h 95"/>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50" h="95">
                                <a:moveTo>
                                  <a:pt x="7" y="0"/>
                                </a:moveTo>
                                <a:lnTo>
                                  <a:pt x="0" y="0"/>
                                </a:lnTo>
                                <a:lnTo>
                                  <a:pt x="0" y="95"/>
                                </a:lnTo>
                                <a:lnTo>
                                  <a:pt x="7" y="95"/>
                                </a:lnTo>
                                <a:lnTo>
                                  <a:pt x="7" y="41"/>
                                </a:lnTo>
                                <a:lnTo>
                                  <a:pt x="12" y="38"/>
                                </a:lnTo>
                                <a:lnTo>
                                  <a:pt x="19" y="35"/>
                                </a:lnTo>
                                <a:lnTo>
                                  <a:pt x="48" y="35"/>
                                </a:lnTo>
                                <a:lnTo>
                                  <a:pt x="46" y="33"/>
                                </a:lnTo>
                                <a:lnTo>
                                  <a:pt x="7" y="33"/>
                                </a:lnTo>
                                <a:lnTo>
                                  <a:pt x="7" y="0"/>
                                </a:lnTo>
                                <a:close/>
                                <a:moveTo>
                                  <a:pt x="48" y="35"/>
                                </a:moveTo>
                                <a:lnTo>
                                  <a:pt x="36" y="35"/>
                                </a:lnTo>
                                <a:lnTo>
                                  <a:pt x="40" y="42"/>
                                </a:lnTo>
                                <a:lnTo>
                                  <a:pt x="40" y="95"/>
                                </a:lnTo>
                                <a:lnTo>
                                  <a:pt x="49" y="95"/>
                                </a:lnTo>
                                <a:lnTo>
                                  <a:pt x="49" y="36"/>
                                </a:lnTo>
                                <a:lnTo>
                                  <a:pt x="48" y="35"/>
                                </a:lnTo>
                                <a:close/>
                                <a:moveTo>
                                  <a:pt x="40" y="29"/>
                                </a:moveTo>
                                <a:lnTo>
                                  <a:pt x="19" y="29"/>
                                </a:lnTo>
                                <a:lnTo>
                                  <a:pt x="13" y="30"/>
                                </a:lnTo>
                                <a:lnTo>
                                  <a:pt x="7" y="33"/>
                                </a:lnTo>
                                <a:lnTo>
                                  <a:pt x="46" y="33"/>
                                </a:lnTo>
                                <a:lnTo>
                                  <a:pt x="40"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AutoShape 70"/>
                        <wps:cNvSpPr>
                          <a:spLocks/>
                        </wps:cNvSpPr>
                        <wps:spPr bwMode="auto">
                          <a:xfrm>
                            <a:off x="430" y="774"/>
                            <a:ext cx="53" cy="68"/>
                          </a:xfrm>
                          <a:custGeom>
                            <a:avLst/>
                            <a:gdLst>
                              <a:gd name="T0" fmla="*/ 26 w 53"/>
                              <a:gd name="T1" fmla="*/ 774 h 68"/>
                              <a:gd name="T2" fmla="*/ 14 w 53"/>
                              <a:gd name="T3" fmla="*/ 777 h 68"/>
                              <a:gd name="T4" fmla="*/ 6 w 53"/>
                              <a:gd name="T5" fmla="*/ 784 h 68"/>
                              <a:gd name="T6" fmla="*/ 2 w 53"/>
                              <a:gd name="T7" fmla="*/ 795 h 68"/>
                              <a:gd name="T8" fmla="*/ 0 w 53"/>
                              <a:gd name="T9" fmla="*/ 807 h 68"/>
                              <a:gd name="T10" fmla="*/ 2 w 53"/>
                              <a:gd name="T11" fmla="*/ 820 h 68"/>
                              <a:gd name="T12" fmla="*/ 8 w 53"/>
                              <a:gd name="T13" fmla="*/ 831 h 68"/>
                              <a:gd name="T14" fmla="*/ 17 w 53"/>
                              <a:gd name="T15" fmla="*/ 839 h 68"/>
                              <a:gd name="T16" fmla="*/ 30 w 53"/>
                              <a:gd name="T17" fmla="*/ 841 h 68"/>
                              <a:gd name="T18" fmla="*/ 36 w 53"/>
                              <a:gd name="T19" fmla="*/ 841 h 68"/>
                              <a:gd name="T20" fmla="*/ 42 w 53"/>
                              <a:gd name="T21" fmla="*/ 840 h 68"/>
                              <a:gd name="T22" fmla="*/ 48 w 53"/>
                              <a:gd name="T23" fmla="*/ 837 h 68"/>
                              <a:gd name="T24" fmla="*/ 47 w 53"/>
                              <a:gd name="T25" fmla="*/ 834 h 68"/>
                              <a:gd name="T26" fmla="*/ 20 w 53"/>
                              <a:gd name="T27" fmla="*/ 834 h 68"/>
                              <a:gd name="T28" fmla="*/ 9 w 53"/>
                              <a:gd name="T29" fmla="*/ 826 h 68"/>
                              <a:gd name="T30" fmla="*/ 8 w 53"/>
                              <a:gd name="T31" fmla="*/ 810 h 68"/>
                              <a:gd name="T32" fmla="*/ 53 w 53"/>
                              <a:gd name="T33" fmla="*/ 810 h 68"/>
                              <a:gd name="T34" fmla="*/ 53 w 53"/>
                              <a:gd name="T35" fmla="*/ 804 h 68"/>
                              <a:gd name="T36" fmla="*/ 53 w 53"/>
                              <a:gd name="T37" fmla="*/ 802 h 68"/>
                              <a:gd name="T38" fmla="*/ 8 w 53"/>
                              <a:gd name="T39" fmla="*/ 802 h 68"/>
                              <a:gd name="T40" fmla="*/ 8 w 53"/>
                              <a:gd name="T41" fmla="*/ 790 h 68"/>
                              <a:gd name="T42" fmla="*/ 15 w 53"/>
                              <a:gd name="T43" fmla="*/ 780 h 68"/>
                              <a:gd name="T44" fmla="*/ 42 w 53"/>
                              <a:gd name="T45" fmla="*/ 780 h 68"/>
                              <a:gd name="T46" fmla="*/ 38 w 53"/>
                              <a:gd name="T47" fmla="*/ 776 h 68"/>
                              <a:gd name="T48" fmla="*/ 26 w 53"/>
                              <a:gd name="T49" fmla="*/ 774 h 68"/>
                              <a:gd name="T50" fmla="*/ 45 w 53"/>
                              <a:gd name="T51" fmla="*/ 831 h 68"/>
                              <a:gd name="T52" fmla="*/ 41 w 53"/>
                              <a:gd name="T53" fmla="*/ 834 h 68"/>
                              <a:gd name="T54" fmla="*/ 47 w 53"/>
                              <a:gd name="T55" fmla="*/ 834 h 68"/>
                              <a:gd name="T56" fmla="*/ 45 w 53"/>
                              <a:gd name="T57" fmla="*/ 831 h 68"/>
                              <a:gd name="T58" fmla="*/ 42 w 53"/>
                              <a:gd name="T59" fmla="*/ 780 h 68"/>
                              <a:gd name="T60" fmla="*/ 39 w 53"/>
                              <a:gd name="T61" fmla="*/ 780 h 68"/>
                              <a:gd name="T62" fmla="*/ 44 w 53"/>
                              <a:gd name="T63" fmla="*/ 792 h 68"/>
                              <a:gd name="T64" fmla="*/ 44 w 53"/>
                              <a:gd name="T65" fmla="*/ 802 h 68"/>
                              <a:gd name="T66" fmla="*/ 53 w 53"/>
                              <a:gd name="T67" fmla="*/ 802 h 68"/>
                              <a:gd name="T68" fmla="*/ 51 w 53"/>
                              <a:gd name="T69" fmla="*/ 792 h 68"/>
                              <a:gd name="T70" fmla="*/ 46 w 53"/>
                              <a:gd name="T71" fmla="*/ 783 h 68"/>
                              <a:gd name="T72" fmla="*/ 42 w 53"/>
                              <a:gd name="T73" fmla="*/ 780 h 68"/>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53" h="68">
                                <a:moveTo>
                                  <a:pt x="26" y="0"/>
                                </a:moveTo>
                                <a:lnTo>
                                  <a:pt x="14" y="3"/>
                                </a:lnTo>
                                <a:lnTo>
                                  <a:pt x="6" y="10"/>
                                </a:lnTo>
                                <a:lnTo>
                                  <a:pt x="2" y="21"/>
                                </a:lnTo>
                                <a:lnTo>
                                  <a:pt x="0" y="33"/>
                                </a:lnTo>
                                <a:lnTo>
                                  <a:pt x="2" y="46"/>
                                </a:lnTo>
                                <a:lnTo>
                                  <a:pt x="8" y="57"/>
                                </a:lnTo>
                                <a:lnTo>
                                  <a:pt x="17" y="65"/>
                                </a:lnTo>
                                <a:lnTo>
                                  <a:pt x="30" y="67"/>
                                </a:lnTo>
                                <a:lnTo>
                                  <a:pt x="36" y="67"/>
                                </a:lnTo>
                                <a:lnTo>
                                  <a:pt x="42" y="66"/>
                                </a:lnTo>
                                <a:lnTo>
                                  <a:pt x="48" y="63"/>
                                </a:lnTo>
                                <a:lnTo>
                                  <a:pt x="47" y="60"/>
                                </a:lnTo>
                                <a:lnTo>
                                  <a:pt x="20" y="60"/>
                                </a:lnTo>
                                <a:lnTo>
                                  <a:pt x="9" y="52"/>
                                </a:lnTo>
                                <a:lnTo>
                                  <a:pt x="8" y="36"/>
                                </a:lnTo>
                                <a:lnTo>
                                  <a:pt x="53" y="36"/>
                                </a:lnTo>
                                <a:lnTo>
                                  <a:pt x="53" y="30"/>
                                </a:lnTo>
                                <a:lnTo>
                                  <a:pt x="53" y="28"/>
                                </a:lnTo>
                                <a:lnTo>
                                  <a:pt x="8" y="28"/>
                                </a:lnTo>
                                <a:lnTo>
                                  <a:pt x="8" y="16"/>
                                </a:lnTo>
                                <a:lnTo>
                                  <a:pt x="15" y="6"/>
                                </a:lnTo>
                                <a:lnTo>
                                  <a:pt x="42" y="6"/>
                                </a:lnTo>
                                <a:lnTo>
                                  <a:pt x="38" y="2"/>
                                </a:lnTo>
                                <a:lnTo>
                                  <a:pt x="26" y="0"/>
                                </a:lnTo>
                                <a:close/>
                                <a:moveTo>
                                  <a:pt x="45" y="57"/>
                                </a:moveTo>
                                <a:lnTo>
                                  <a:pt x="41" y="60"/>
                                </a:lnTo>
                                <a:lnTo>
                                  <a:pt x="47" y="60"/>
                                </a:lnTo>
                                <a:lnTo>
                                  <a:pt x="45" y="57"/>
                                </a:lnTo>
                                <a:close/>
                                <a:moveTo>
                                  <a:pt x="42" y="6"/>
                                </a:moveTo>
                                <a:lnTo>
                                  <a:pt x="39" y="6"/>
                                </a:lnTo>
                                <a:lnTo>
                                  <a:pt x="44" y="18"/>
                                </a:lnTo>
                                <a:lnTo>
                                  <a:pt x="44" y="28"/>
                                </a:lnTo>
                                <a:lnTo>
                                  <a:pt x="53" y="28"/>
                                </a:lnTo>
                                <a:lnTo>
                                  <a:pt x="51" y="18"/>
                                </a:lnTo>
                                <a:lnTo>
                                  <a:pt x="46" y="9"/>
                                </a:lnTo>
                                <a:lnTo>
                                  <a:pt x="42"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AutoShape 69"/>
                        <wps:cNvSpPr>
                          <a:spLocks/>
                        </wps:cNvSpPr>
                        <wps:spPr bwMode="auto">
                          <a:xfrm>
                            <a:off x="1163" y="751"/>
                            <a:ext cx="78" cy="89"/>
                          </a:xfrm>
                          <a:custGeom>
                            <a:avLst/>
                            <a:gdLst>
                              <a:gd name="T0" fmla="*/ 45 w 78"/>
                              <a:gd name="T1" fmla="*/ 751 h 89"/>
                              <a:gd name="T2" fmla="*/ 36 w 78"/>
                              <a:gd name="T3" fmla="*/ 751 h 89"/>
                              <a:gd name="T4" fmla="*/ 0 w 78"/>
                              <a:gd name="T5" fmla="*/ 840 h 89"/>
                              <a:gd name="T6" fmla="*/ 9 w 78"/>
                              <a:gd name="T7" fmla="*/ 840 h 89"/>
                              <a:gd name="T8" fmla="*/ 20 w 78"/>
                              <a:gd name="T9" fmla="*/ 814 h 89"/>
                              <a:gd name="T10" fmla="*/ 69 w 78"/>
                              <a:gd name="T11" fmla="*/ 814 h 89"/>
                              <a:gd name="T12" fmla="*/ 66 w 78"/>
                              <a:gd name="T13" fmla="*/ 807 h 89"/>
                              <a:gd name="T14" fmla="*/ 23 w 78"/>
                              <a:gd name="T15" fmla="*/ 807 h 89"/>
                              <a:gd name="T16" fmla="*/ 39 w 78"/>
                              <a:gd name="T17" fmla="*/ 765 h 89"/>
                              <a:gd name="T18" fmla="*/ 39 w 78"/>
                              <a:gd name="T19" fmla="*/ 762 h 89"/>
                              <a:gd name="T20" fmla="*/ 49 w 78"/>
                              <a:gd name="T21" fmla="*/ 762 h 89"/>
                              <a:gd name="T22" fmla="*/ 45 w 78"/>
                              <a:gd name="T23" fmla="*/ 751 h 89"/>
                              <a:gd name="T24" fmla="*/ 69 w 78"/>
                              <a:gd name="T25" fmla="*/ 814 h 89"/>
                              <a:gd name="T26" fmla="*/ 60 w 78"/>
                              <a:gd name="T27" fmla="*/ 814 h 89"/>
                              <a:gd name="T28" fmla="*/ 69 w 78"/>
                              <a:gd name="T29" fmla="*/ 840 h 89"/>
                              <a:gd name="T30" fmla="*/ 78 w 78"/>
                              <a:gd name="T31" fmla="*/ 840 h 89"/>
                              <a:gd name="T32" fmla="*/ 69 w 78"/>
                              <a:gd name="T33" fmla="*/ 814 h 89"/>
                              <a:gd name="T34" fmla="*/ 49 w 78"/>
                              <a:gd name="T35" fmla="*/ 762 h 89"/>
                              <a:gd name="T36" fmla="*/ 39 w 78"/>
                              <a:gd name="T37" fmla="*/ 762 h 89"/>
                              <a:gd name="T38" fmla="*/ 57 w 78"/>
                              <a:gd name="T39" fmla="*/ 807 h 89"/>
                              <a:gd name="T40" fmla="*/ 66 w 78"/>
                              <a:gd name="T41" fmla="*/ 807 h 89"/>
                              <a:gd name="T42" fmla="*/ 49 w 78"/>
                              <a:gd name="T43" fmla="*/ 762 h 89"/>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78" h="89">
                                <a:moveTo>
                                  <a:pt x="45" y="0"/>
                                </a:moveTo>
                                <a:lnTo>
                                  <a:pt x="36" y="0"/>
                                </a:lnTo>
                                <a:lnTo>
                                  <a:pt x="0" y="89"/>
                                </a:lnTo>
                                <a:lnTo>
                                  <a:pt x="9" y="89"/>
                                </a:lnTo>
                                <a:lnTo>
                                  <a:pt x="20" y="63"/>
                                </a:lnTo>
                                <a:lnTo>
                                  <a:pt x="69" y="63"/>
                                </a:lnTo>
                                <a:lnTo>
                                  <a:pt x="66" y="56"/>
                                </a:lnTo>
                                <a:lnTo>
                                  <a:pt x="23" y="56"/>
                                </a:lnTo>
                                <a:lnTo>
                                  <a:pt x="39" y="14"/>
                                </a:lnTo>
                                <a:lnTo>
                                  <a:pt x="39" y="11"/>
                                </a:lnTo>
                                <a:lnTo>
                                  <a:pt x="49" y="11"/>
                                </a:lnTo>
                                <a:lnTo>
                                  <a:pt x="45" y="0"/>
                                </a:lnTo>
                                <a:close/>
                                <a:moveTo>
                                  <a:pt x="69" y="63"/>
                                </a:moveTo>
                                <a:lnTo>
                                  <a:pt x="60" y="63"/>
                                </a:lnTo>
                                <a:lnTo>
                                  <a:pt x="69" y="89"/>
                                </a:lnTo>
                                <a:lnTo>
                                  <a:pt x="78" y="89"/>
                                </a:lnTo>
                                <a:lnTo>
                                  <a:pt x="69" y="63"/>
                                </a:lnTo>
                                <a:close/>
                                <a:moveTo>
                                  <a:pt x="49" y="11"/>
                                </a:moveTo>
                                <a:lnTo>
                                  <a:pt x="39" y="11"/>
                                </a:lnTo>
                                <a:lnTo>
                                  <a:pt x="57" y="56"/>
                                </a:lnTo>
                                <a:lnTo>
                                  <a:pt x="66" y="56"/>
                                </a:lnTo>
                                <a:lnTo>
                                  <a:pt x="49"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AutoShape 68"/>
                        <wps:cNvSpPr>
                          <a:spLocks/>
                        </wps:cNvSpPr>
                        <wps:spPr bwMode="auto">
                          <a:xfrm>
                            <a:off x="1250" y="774"/>
                            <a:ext cx="48" cy="68"/>
                          </a:xfrm>
                          <a:custGeom>
                            <a:avLst/>
                            <a:gdLst>
                              <a:gd name="T0" fmla="*/ 36 w 48"/>
                              <a:gd name="T1" fmla="*/ 774 h 68"/>
                              <a:gd name="T2" fmla="*/ 30 w 48"/>
                              <a:gd name="T3" fmla="*/ 774 h 68"/>
                              <a:gd name="T4" fmla="*/ 17 w 48"/>
                              <a:gd name="T5" fmla="*/ 776 h 68"/>
                              <a:gd name="T6" fmla="*/ 8 w 48"/>
                              <a:gd name="T7" fmla="*/ 783 h 68"/>
                              <a:gd name="T8" fmla="*/ 2 w 48"/>
                              <a:gd name="T9" fmla="*/ 793 h 68"/>
                              <a:gd name="T10" fmla="*/ 0 w 48"/>
                              <a:gd name="T11" fmla="*/ 807 h 68"/>
                              <a:gd name="T12" fmla="*/ 3 w 48"/>
                              <a:gd name="T13" fmla="*/ 822 h 68"/>
                              <a:gd name="T14" fmla="*/ 10 w 48"/>
                              <a:gd name="T15" fmla="*/ 833 h 68"/>
                              <a:gd name="T16" fmla="*/ 20 w 48"/>
                              <a:gd name="T17" fmla="*/ 839 h 68"/>
                              <a:gd name="T18" fmla="*/ 32 w 48"/>
                              <a:gd name="T19" fmla="*/ 841 h 68"/>
                              <a:gd name="T20" fmla="*/ 38 w 48"/>
                              <a:gd name="T21" fmla="*/ 841 h 68"/>
                              <a:gd name="T22" fmla="*/ 44 w 48"/>
                              <a:gd name="T23" fmla="*/ 840 h 68"/>
                              <a:gd name="T24" fmla="*/ 48 w 48"/>
                              <a:gd name="T25" fmla="*/ 837 h 68"/>
                              <a:gd name="T26" fmla="*/ 47 w 48"/>
                              <a:gd name="T27" fmla="*/ 834 h 68"/>
                              <a:gd name="T28" fmla="*/ 20 w 48"/>
                              <a:gd name="T29" fmla="*/ 834 h 68"/>
                              <a:gd name="T30" fmla="*/ 8 w 48"/>
                              <a:gd name="T31" fmla="*/ 825 h 68"/>
                              <a:gd name="T32" fmla="*/ 8 w 48"/>
                              <a:gd name="T33" fmla="*/ 795 h 68"/>
                              <a:gd name="T34" fmla="*/ 14 w 48"/>
                              <a:gd name="T35" fmla="*/ 781 h 68"/>
                              <a:gd name="T36" fmla="*/ 47 w 48"/>
                              <a:gd name="T37" fmla="*/ 781 h 68"/>
                              <a:gd name="T38" fmla="*/ 48 w 48"/>
                              <a:gd name="T39" fmla="*/ 777 h 68"/>
                              <a:gd name="T40" fmla="*/ 36 w 48"/>
                              <a:gd name="T41" fmla="*/ 774 h 68"/>
                              <a:gd name="T42" fmla="*/ 47 w 48"/>
                              <a:gd name="T43" fmla="*/ 831 h 68"/>
                              <a:gd name="T44" fmla="*/ 42 w 48"/>
                              <a:gd name="T45" fmla="*/ 834 h 68"/>
                              <a:gd name="T46" fmla="*/ 47 w 48"/>
                              <a:gd name="T47" fmla="*/ 834 h 68"/>
                              <a:gd name="T48" fmla="*/ 47 w 48"/>
                              <a:gd name="T49" fmla="*/ 831 h 68"/>
                              <a:gd name="T50" fmla="*/ 47 w 48"/>
                              <a:gd name="T51" fmla="*/ 781 h 68"/>
                              <a:gd name="T52" fmla="*/ 38 w 48"/>
                              <a:gd name="T53" fmla="*/ 781 h 68"/>
                              <a:gd name="T54" fmla="*/ 44 w 48"/>
                              <a:gd name="T55" fmla="*/ 783 h 68"/>
                              <a:gd name="T56" fmla="*/ 47 w 48"/>
                              <a:gd name="T57" fmla="*/ 784 h 68"/>
                              <a:gd name="T58" fmla="*/ 47 w 48"/>
                              <a:gd name="T59" fmla="*/ 781 h 68"/>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48" h="68">
                                <a:moveTo>
                                  <a:pt x="36" y="0"/>
                                </a:moveTo>
                                <a:lnTo>
                                  <a:pt x="30" y="0"/>
                                </a:lnTo>
                                <a:lnTo>
                                  <a:pt x="17" y="2"/>
                                </a:lnTo>
                                <a:lnTo>
                                  <a:pt x="8" y="9"/>
                                </a:lnTo>
                                <a:lnTo>
                                  <a:pt x="2" y="19"/>
                                </a:lnTo>
                                <a:lnTo>
                                  <a:pt x="0" y="33"/>
                                </a:lnTo>
                                <a:lnTo>
                                  <a:pt x="3" y="48"/>
                                </a:lnTo>
                                <a:lnTo>
                                  <a:pt x="10" y="59"/>
                                </a:lnTo>
                                <a:lnTo>
                                  <a:pt x="20" y="65"/>
                                </a:lnTo>
                                <a:lnTo>
                                  <a:pt x="32" y="67"/>
                                </a:lnTo>
                                <a:lnTo>
                                  <a:pt x="38" y="67"/>
                                </a:lnTo>
                                <a:lnTo>
                                  <a:pt x="44" y="66"/>
                                </a:lnTo>
                                <a:lnTo>
                                  <a:pt x="48" y="63"/>
                                </a:lnTo>
                                <a:lnTo>
                                  <a:pt x="47" y="60"/>
                                </a:lnTo>
                                <a:lnTo>
                                  <a:pt x="20" y="60"/>
                                </a:lnTo>
                                <a:lnTo>
                                  <a:pt x="8" y="51"/>
                                </a:lnTo>
                                <a:lnTo>
                                  <a:pt x="8" y="21"/>
                                </a:lnTo>
                                <a:lnTo>
                                  <a:pt x="14" y="7"/>
                                </a:lnTo>
                                <a:lnTo>
                                  <a:pt x="47" y="7"/>
                                </a:lnTo>
                                <a:lnTo>
                                  <a:pt x="48" y="3"/>
                                </a:lnTo>
                                <a:lnTo>
                                  <a:pt x="36" y="0"/>
                                </a:lnTo>
                                <a:close/>
                                <a:moveTo>
                                  <a:pt x="47" y="57"/>
                                </a:moveTo>
                                <a:lnTo>
                                  <a:pt x="42" y="60"/>
                                </a:lnTo>
                                <a:lnTo>
                                  <a:pt x="47" y="60"/>
                                </a:lnTo>
                                <a:lnTo>
                                  <a:pt x="47" y="57"/>
                                </a:lnTo>
                                <a:close/>
                                <a:moveTo>
                                  <a:pt x="47" y="7"/>
                                </a:moveTo>
                                <a:lnTo>
                                  <a:pt x="38" y="7"/>
                                </a:lnTo>
                                <a:lnTo>
                                  <a:pt x="44" y="9"/>
                                </a:lnTo>
                                <a:lnTo>
                                  <a:pt x="47" y="10"/>
                                </a:lnTo>
                                <a:lnTo>
                                  <a:pt x="47"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AutoShape 67"/>
                        <wps:cNvSpPr>
                          <a:spLocks/>
                        </wps:cNvSpPr>
                        <wps:spPr bwMode="auto">
                          <a:xfrm>
                            <a:off x="1311" y="774"/>
                            <a:ext cx="48" cy="68"/>
                          </a:xfrm>
                          <a:custGeom>
                            <a:avLst/>
                            <a:gdLst>
                              <a:gd name="T0" fmla="*/ 48 w 48"/>
                              <a:gd name="T1" fmla="*/ 780 h 68"/>
                              <a:gd name="T2" fmla="*/ 33 w 48"/>
                              <a:gd name="T3" fmla="*/ 780 h 68"/>
                              <a:gd name="T4" fmla="*/ 39 w 48"/>
                              <a:gd name="T5" fmla="*/ 783 h 68"/>
                              <a:gd name="T6" fmla="*/ 39 w 48"/>
                              <a:gd name="T7" fmla="*/ 801 h 68"/>
                              <a:gd name="T8" fmla="*/ 30 w 48"/>
                              <a:gd name="T9" fmla="*/ 801 h 68"/>
                              <a:gd name="T10" fmla="*/ 20 w 48"/>
                              <a:gd name="T11" fmla="*/ 804 h 68"/>
                              <a:gd name="T12" fmla="*/ 11 w 48"/>
                              <a:gd name="T13" fmla="*/ 805 h 68"/>
                              <a:gd name="T14" fmla="*/ 0 w 48"/>
                              <a:gd name="T15" fmla="*/ 810 h 68"/>
                              <a:gd name="T16" fmla="*/ 0 w 48"/>
                              <a:gd name="T17" fmla="*/ 837 h 68"/>
                              <a:gd name="T18" fmla="*/ 12 w 48"/>
                              <a:gd name="T19" fmla="*/ 841 h 68"/>
                              <a:gd name="T20" fmla="*/ 33 w 48"/>
                              <a:gd name="T21" fmla="*/ 841 h 68"/>
                              <a:gd name="T22" fmla="*/ 41 w 48"/>
                              <a:gd name="T23" fmla="*/ 838 h 68"/>
                              <a:gd name="T24" fmla="*/ 48 w 48"/>
                              <a:gd name="T25" fmla="*/ 837 h 68"/>
                              <a:gd name="T26" fmla="*/ 48 w 48"/>
                              <a:gd name="T27" fmla="*/ 834 h 68"/>
                              <a:gd name="T28" fmla="*/ 17 w 48"/>
                              <a:gd name="T29" fmla="*/ 834 h 68"/>
                              <a:gd name="T30" fmla="*/ 9 w 48"/>
                              <a:gd name="T31" fmla="*/ 832 h 68"/>
                              <a:gd name="T32" fmla="*/ 9 w 48"/>
                              <a:gd name="T33" fmla="*/ 811 h 68"/>
                              <a:gd name="T34" fmla="*/ 23 w 48"/>
                              <a:gd name="T35" fmla="*/ 810 h 68"/>
                              <a:gd name="T36" fmla="*/ 32 w 48"/>
                              <a:gd name="T37" fmla="*/ 807 h 68"/>
                              <a:gd name="T38" fmla="*/ 35 w 48"/>
                              <a:gd name="T39" fmla="*/ 807 h 68"/>
                              <a:gd name="T40" fmla="*/ 38 w 48"/>
                              <a:gd name="T41" fmla="*/ 805 h 68"/>
                              <a:gd name="T42" fmla="*/ 39 w 48"/>
                              <a:gd name="T43" fmla="*/ 804 h 68"/>
                              <a:gd name="T44" fmla="*/ 48 w 48"/>
                              <a:gd name="T45" fmla="*/ 804 h 68"/>
                              <a:gd name="T46" fmla="*/ 48 w 48"/>
                              <a:gd name="T47" fmla="*/ 780 h 68"/>
                              <a:gd name="T48" fmla="*/ 48 w 48"/>
                              <a:gd name="T49" fmla="*/ 804 h 68"/>
                              <a:gd name="T50" fmla="*/ 39 w 48"/>
                              <a:gd name="T51" fmla="*/ 804 h 68"/>
                              <a:gd name="T52" fmla="*/ 39 w 48"/>
                              <a:gd name="T53" fmla="*/ 829 h 68"/>
                              <a:gd name="T54" fmla="*/ 41 w 48"/>
                              <a:gd name="T55" fmla="*/ 832 h 68"/>
                              <a:gd name="T56" fmla="*/ 36 w 48"/>
                              <a:gd name="T57" fmla="*/ 834 h 68"/>
                              <a:gd name="T58" fmla="*/ 48 w 48"/>
                              <a:gd name="T59" fmla="*/ 834 h 68"/>
                              <a:gd name="T60" fmla="*/ 48 w 48"/>
                              <a:gd name="T61" fmla="*/ 804 h 68"/>
                              <a:gd name="T62" fmla="*/ 39 w 48"/>
                              <a:gd name="T63" fmla="*/ 774 h 68"/>
                              <a:gd name="T64" fmla="*/ 20 w 48"/>
                              <a:gd name="T65" fmla="*/ 774 h 68"/>
                              <a:gd name="T66" fmla="*/ 12 w 48"/>
                              <a:gd name="T67" fmla="*/ 775 h 68"/>
                              <a:gd name="T68" fmla="*/ 6 w 48"/>
                              <a:gd name="T69" fmla="*/ 778 h 68"/>
                              <a:gd name="T70" fmla="*/ 9 w 48"/>
                              <a:gd name="T71" fmla="*/ 784 h 68"/>
                              <a:gd name="T72" fmla="*/ 14 w 48"/>
                              <a:gd name="T73" fmla="*/ 783 h 68"/>
                              <a:gd name="T74" fmla="*/ 20 w 48"/>
                              <a:gd name="T75" fmla="*/ 780 h 68"/>
                              <a:gd name="T76" fmla="*/ 48 w 48"/>
                              <a:gd name="T77" fmla="*/ 780 h 68"/>
                              <a:gd name="T78" fmla="*/ 39 w 48"/>
                              <a:gd name="T79" fmla="*/ 774 h 68"/>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48" h="68">
                                <a:moveTo>
                                  <a:pt x="48" y="6"/>
                                </a:moveTo>
                                <a:lnTo>
                                  <a:pt x="33" y="6"/>
                                </a:lnTo>
                                <a:lnTo>
                                  <a:pt x="39" y="9"/>
                                </a:lnTo>
                                <a:lnTo>
                                  <a:pt x="39" y="27"/>
                                </a:lnTo>
                                <a:lnTo>
                                  <a:pt x="30" y="27"/>
                                </a:lnTo>
                                <a:lnTo>
                                  <a:pt x="20" y="30"/>
                                </a:lnTo>
                                <a:lnTo>
                                  <a:pt x="11" y="31"/>
                                </a:lnTo>
                                <a:lnTo>
                                  <a:pt x="0" y="36"/>
                                </a:lnTo>
                                <a:lnTo>
                                  <a:pt x="0" y="63"/>
                                </a:lnTo>
                                <a:lnTo>
                                  <a:pt x="12" y="67"/>
                                </a:lnTo>
                                <a:lnTo>
                                  <a:pt x="33" y="67"/>
                                </a:lnTo>
                                <a:lnTo>
                                  <a:pt x="41" y="64"/>
                                </a:lnTo>
                                <a:lnTo>
                                  <a:pt x="48" y="63"/>
                                </a:lnTo>
                                <a:lnTo>
                                  <a:pt x="48" y="60"/>
                                </a:lnTo>
                                <a:lnTo>
                                  <a:pt x="17" y="60"/>
                                </a:lnTo>
                                <a:lnTo>
                                  <a:pt x="9" y="58"/>
                                </a:lnTo>
                                <a:lnTo>
                                  <a:pt x="9" y="37"/>
                                </a:lnTo>
                                <a:lnTo>
                                  <a:pt x="23" y="36"/>
                                </a:lnTo>
                                <a:lnTo>
                                  <a:pt x="32" y="33"/>
                                </a:lnTo>
                                <a:lnTo>
                                  <a:pt x="35" y="33"/>
                                </a:lnTo>
                                <a:lnTo>
                                  <a:pt x="38" y="31"/>
                                </a:lnTo>
                                <a:lnTo>
                                  <a:pt x="39" y="30"/>
                                </a:lnTo>
                                <a:lnTo>
                                  <a:pt x="48" y="30"/>
                                </a:lnTo>
                                <a:lnTo>
                                  <a:pt x="48" y="6"/>
                                </a:lnTo>
                                <a:close/>
                                <a:moveTo>
                                  <a:pt x="48" y="30"/>
                                </a:moveTo>
                                <a:lnTo>
                                  <a:pt x="39" y="30"/>
                                </a:lnTo>
                                <a:lnTo>
                                  <a:pt x="39" y="55"/>
                                </a:lnTo>
                                <a:lnTo>
                                  <a:pt x="41" y="58"/>
                                </a:lnTo>
                                <a:lnTo>
                                  <a:pt x="36" y="60"/>
                                </a:lnTo>
                                <a:lnTo>
                                  <a:pt x="48" y="60"/>
                                </a:lnTo>
                                <a:lnTo>
                                  <a:pt x="48" y="30"/>
                                </a:lnTo>
                                <a:close/>
                                <a:moveTo>
                                  <a:pt x="39" y="0"/>
                                </a:moveTo>
                                <a:lnTo>
                                  <a:pt x="20" y="0"/>
                                </a:lnTo>
                                <a:lnTo>
                                  <a:pt x="12" y="1"/>
                                </a:lnTo>
                                <a:lnTo>
                                  <a:pt x="6" y="4"/>
                                </a:lnTo>
                                <a:lnTo>
                                  <a:pt x="9" y="10"/>
                                </a:lnTo>
                                <a:lnTo>
                                  <a:pt x="14" y="9"/>
                                </a:lnTo>
                                <a:lnTo>
                                  <a:pt x="20" y="6"/>
                                </a:lnTo>
                                <a:lnTo>
                                  <a:pt x="48" y="6"/>
                                </a:lnTo>
                                <a:lnTo>
                                  <a:pt x="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AutoShape 66"/>
                        <wps:cNvSpPr>
                          <a:spLocks/>
                        </wps:cNvSpPr>
                        <wps:spPr bwMode="auto">
                          <a:xfrm>
                            <a:off x="1374" y="745"/>
                            <a:ext cx="53" cy="97"/>
                          </a:xfrm>
                          <a:custGeom>
                            <a:avLst/>
                            <a:gdLst>
                              <a:gd name="T0" fmla="*/ 35 w 53"/>
                              <a:gd name="T1" fmla="*/ 774 h 97"/>
                              <a:gd name="T2" fmla="*/ 30 w 53"/>
                              <a:gd name="T3" fmla="*/ 774 h 97"/>
                              <a:gd name="T4" fmla="*/ 18 w 53"/>
                              <a:gd name="T5" fmla="*/ 776 h 97"/>
                              <a:gd name="T6" fmla="*/ 8 w 53"/>
                              <a:gd name="T7" fmla="*/ 784 h 97"/>
                              <a:gd name="T8" fmla="*/ 2 w 53"/>
                              <a:gd name="T9" fmla="*/ 794 h 97"/>
                              <a:gd name="T10" fmla="*/ 0 w 53"/>
                              <a:gd name="T11" fmla="*/ 807 h 97"/>
                              <a:gd name="T12" fmla="*/ 3 w 53"/>
                              <a:gd name="T13" fmla="*/ 820 h 97"/>
                              <a:gd name="T14" fmla="*/ 9 w 53"/>
                              <a:gd name="T15" fmla="*/ 831 h 97"/>
                              <a:gd name="T16" fmla="*/ 19 w 53"/>
                              <a:gd name="T17" fmla="*/ 839 h 97"/>
                              <a:gd name="T18" fmla="*/ 32 w 53"/>
                              <a:gd name="T19" fmla="*/ 841 h 97"/>
                              <a:gd name="T20" fmla="*/ 39 w 53"/>
                              <a:gd name="T21" fmla="*/ 841 h 97"/>
                              <a:gd name="T22" fmla="*/ 47 w 53"/>
                              <a:gd name="T23" fmla="*/ 840 h 97"/>
                              <a:gd name="T24" fmla="*/ 53 w 53"/>
                              <a:gd name="T25" fmla="*/ 837 h 97"/>
                              <a:gd name="T26" fmla="*/ 53 w 53"/>
                              <a:gd name="T27" fmla="*/ 834 h 97"/>
                              <a:gd name="T28" fmla="*/ 17 w 53"/>
                              <a:gd name="T29" fmla="*/ 834 h 97"/>
                              <a:gd name="T30" fmla="*/ 9 w 53"/>
                              <a:gd name="T31" fmla="*/ 822 h 97"/>
                              <a:gd name="T32" fmla="*/ 9 w 53"/>
                              <a:gd name="T33" fmla="*/ 793 h 97"/>
                              <a:gd name="T34" fmla="*/ 15 w 53"/>
                              <a:gd name="T35" fmla="*/ 780 h 97"/>
                              <a:gd name="T36" fmla="*/ 53 w 53"/>
                              <a:gd name="T37" fmla="*/ 780 h 97"/>
                              <a:gd name="T38" fmla="*/ 53 w 53"/>
                              <a:gd name="T39" fmla="*/ 777 h 97"/>
                              <a:gd name="T40" fmla="*/ 45 w 53"/>
                              <a:gd name="T41" fmla="*/ 777 h 97"/>
                              <a:gd name="T42" fmla="*/ 41 w 53"/>
                              <a:gd name="T43" fmla="*/ 775 h 97"/>
                              <a:gd name="T44" fmla="*/ 35 w 53"/>
                              <a:gd name="T45" fmla="*/ 774 h 97"/>
                              <a:gd name="T46" fmla="*/ 53 w 53"/>
                              <a:gd name="T47" fmla="*/ 780 h 97"/>
                              <a:gd name="T48" fmla="*/ 35 w 53"/>
                              <a:gd name="T49" fmla="*/ 780 h 97"/>
                              <a:gd name="T50" fmla="*/ 41 w 53"/>
                              <a:gd name="T51" fmla="*/ 781 h 97"/>
                              <a:gd name="T52" fmla="*/ 45 w 53"/>
                              <a:gd name="T53" fmla="*/ 784 h 97"/>
                              <a:gd name="T54" fmla="*/ 45 w 53"/>
                              <a:gd name="T55" fmla="*/ 832 h 97"/>
                              <a:gd name="T56" fmla="*/ 41 w 53"/>
                              <a:gd name="T57" fmla="*/ 834 h 97"/>
                              <a:gd name="T58" fmla="*/ 53 w 53"/>
                              <a:gd name="T59" fmla="*/ 834 h 97"/>
                              <a:gd name="T60" fmla="*/ 53 w 53"/>
                              <a:gd name="T61" fmla="*/ 780 h 97"/>
                              <a:gd name="T62" fmla="*/ 53 w 53"/>
                              <a:gd name="T63" fmla="*/ 745 h 97"/>
                              <a:gd name="T64" fmla="*/ 45 w 53"/>
                              <a:gd name="T65" fmla="*/ 745 h 97"/>
                              <a:gd name="T66" fmla="*/ 45 w 53"/>
                              <a:gd name="T67" fmla="*/ 777 h 97"/>
                              <a:gd name="T68" fmla="*/ 53 w 53"/>
                              <a:gd name="T69" fmla="*/ 777 h 97"/>
                              <a:gd name="T70" fmla="*/ 53 w 53"/>
                              <a:gd name="T71" fmla="*/ 745 h 97"/>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53" h="97">
                                <a:moveTo>
                                  <a:pt x="35" y="29"/>
                                </a:moveTo>
                                <a:lnTo>
                                  <a:pt x="30" y="29"/>
                                </a:lnTo>
                                <a:lnTo>
                                  <a:pt x="18" y="31"/>
                                </a:lnTo>
                                <a:lnTo>
                                  <a:pt x="8" y="39"/>
                                </a:lnTo>
                                <a:lnTo>
                                  <a:pt x="2" y="49"/>
                                </a:lnTo>
                                <a:lnTo>
                                  <a:pt x="0" y="62"/>
                                </a:lnTo>
                                <a:lnTo>
                                  <a:pt x="3" y="75"/>
                                </a:lnTo>
                                <a:lnTo>
                                  <a:pt x="9" y="86"/>
                                </a:lnTo>
                                <a:lnTo>
                                  <a:pt x="19" y="94"/>
                                </a:lnTo>
                                <a:lnTo>
                                  <a:pt x="32" y="96"/>
                                </a:lnTo>
                                <a:lnTo>
                                  <a:pt x="39" y="96"/>
                                </a:lnTo>
                                <a:lnTo>
                                  <a:pt x="47" y="95"/>
                                </a:lnTo>
                                <a:lnTo>
                                  <a:pt x="53" y="92"/>
                                </a:lnTo>
                                <a:lnTo>
                                  <a:pt x="53" y="89"/>
                                </a:lnTo>
                                <a:lnTo>
                                  <a:pt x="17" y="89"/>
                                </a:lnTo>
                                <a:lnTo>
                                  <a:pt x="9" y="77"/>
                                </a:lnTo>
                                <a:lnTo>
                                  <a:pt x="9" y="48"/>
                                </a:lnTo>
                                <a:lnTo>
                                  <a:pt x="15" y="35"/>
                                </a:lnTo>
                                <a:lnTo>
                                  <a:pt x="53" y="35"/>
                                </a:lnTo>
                                <a:lnTo>
                                  <a:pt x="53" y="32"/>
                                </a:lnTo>
                                <a:lnTo>
                                  <a:pt x="45" y="32"/>
                                </a:lnTo>
                                <a:lnTo>
                                  <a:pt x="41" y="30"/>
                                </a:lnTo>
                                <a:lnTo>
                                  <a:pt x="35" y="29"/>
                                </a:lnTo>
                                <a:close/>
                                <a:moveTo>
                                  <a:pt x="53" y="35"/>
                                </a:moveTo>
                                <a:lnTo>
                                  <a:pt x="35" y="35"/>
                                </a:lnTo>
                                <a:lnTo>
                                  <a:pt x="41" y="36"/>
                                </a:lnTo>
                                <a:lnTo>
                                  <a:pt x="45" y="39"/>
                                </a:lnTo>
                                <a:lnTo>
                                  <a:pt x="45" y="87"/>
                                </a:lnTo>
                                <a:lnTo>
                                  <a:pt x="41" y="89"/>
                                </a:lnTo>
                                <a:lnTo>
                                  <a:pt x="53" y="89"/>
                                </a:lnTo>
                                <a:lnTo>
                                  <a:pt x="53" y="35"/>
                                </a:lnTo>
                                <a:close/>
                                <a:moveTo>
                                  <a:pt x="53" y="0"/>
                                </a:moveTo>
                                <a:lnTo>
                                  <a:pt x="45" y="0"/>
                                </a:lnTo>
                                <a:lnTo>
                                  <a:pt x="45" y="32"/>
                                </a:lnTo>
                                <a:lnTo>
                                  <a:pt x="53" y="32"/>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AutoShape 65"/>
                        <wps:cNvSpPr>
                          <a:spLocks/>
                        </wps:cNvSpPr>
                        <wps:spPr bwMode="auto">
                          <a:xfrm>
                            <a:off x="1443" y="774"/>
                            <a:ext cx="53" cy="68"/>
                          </a:xfrm>
                          <a:custGeom>
                            <a:avLst/>
                            <a:gdLst>
                              <a:gd name="T0" fmla="*/ 44 w 53"/>
                              <a:gd name="T1" fmla="*/ 774 h 68"/>
                              <a:gd name="T2" fmla="*/ 27 w 53"/>
                              <a:gd name="T3" fmla="*/ 774 h 68"/>
                              <a:gd name="T4" fmla="*/ 15 w 53"/>
                              <a:gd name="T5" fmla="*/ 777 h 68"/>
                              <a:gd name="T6" fmla="*/ 7 w 53"/>
                              <a:gd name="T7" fmla="*/ 784 h 68"/>
                              <a:gd name="T8" fmla="*/ 2 w 53"/>
                              <a:gd name="T9" fmla="*/ 795 h 68"/>
                              <a:gd name="T10" fmla="*/ 0 w 53"/>
                              <a:gd name="T11" fmla="*/ 807 h 68"/>
                              <a:gd name="T12" fmla="*/ 2 w 53"/>
                              <a:gd name="T13" fmla="*/ 820 h 68"/>
                              <a:gd name="T14" fmla="*/ 8 w 53"/>
                              <a:gd name="T15" fmla="*/ 831 h 68"/>
                              <a:gd name="T16" fmla="*/ 17 w 53"/>
                              <a:gd name="T17" fmla="*/ 839 h 68"/>
                              <a:gd name="T18" fmla="*/ 30 w 53"/>
                              <a:gd name="T19" fmla="*/ 841 h 68"/>
                              <a:gd name="T20" fmla="*/ 36 w 53"/>
                              <a:gd name="T21" fmla="*/ 841 h 68"/>
                              <a:gd name="T22" fmla="*/ 42 w 53"/>
                              <a:gd name="T23" fmla="*/ 840 h 68"/>
                              <a:gd name="T24" fmla="*/ 48 w 53"/>
                              <a:gd name="T25" fmla="*/ 837 h 68"/>
                              <a:gd name="T26" fmla="*/ 48 w 53"/>
                              <a:gd name="T27" fmla="*/ 834 h 68"/>
                              <a:gd name="T28" fmla="*/ 20 w 53"/>
                              <a:gd name="T29" fmla="*/ 834 h 68"/>
                              <a:gd name="T30" fmla="*/ 9 w 53"/>
                              <a:gd name="T31" fmla="*/ 826 h 68"/>
                              <a:gd name="T32" fmla="*/ 9 w 53"/>
                              <a:gd name="T33" fmla="*/ 810 h 68"/>
                              <a:gd name="T34" fmla="*/ 53 w 53"/>
                              <a:gd name="T35" fmla="*/ 810 h 68"/>
                              <a:gd name="T36" fmla="*/ 53 w 53"/>
                              <a:gd name="T37" fmla="*/ 802 h 68"/>
                              <a:gd name="T38" fmla="*/ 9 w 53"/>
                              <a:gd name="T39" fmla="*/ 802 h 68"/>
                              <a:gd name="T40" fmla="*/ 9 w 53"/>
                              <a:gd name="T41" fmla="*/ 790 h 68"/>
                              <a:gd name="T42" fmla="*/ 15 w 53"/>
                              <a:gd name="T43" fmla="*/ 780 h 68"/>
                              <a:gd name="T44" fmla="*/ 48 w 53"/>
                              <a:gd name="T45" fmla="*/ 780 h 68"/>
                              <a:gd name="T46" fmla="*/ 44 w 53"/>
                              <a:gd name="T47" fmla="*/ 774 h 68"/>
                              <a:gd name="T48" fmla="*/ 47 w 53"/>
                              <a:gd name="T49" fmla="*/ 831 h 68"/>
                              <a:gd name="T50" fmla="*/ 41 w 53"/>
                              <a:gd name="T51" fmla="*/ 834 h 68"/>
                              <a:gd name="T52" fmla="*/ 48 w 53"/>
                              <a:gd name="T53" fmla="*/ 834 h 68"/>
                              <a:gd name="T54" fmla="*/ 47 w 53"/>
                              <a:gd name="T55" fmla="*/ 831 h 68"/>
                              <a:gd name="T56" fmla="*/ 48 w 53"/>
                              <a:gd name="T57" fmla="*/ 780 h 68"/>
                              <a:gd name="T58" fmla="*/ 39 w 53"/>
                              <a:gd name="T59" fmla="*/ 780 h 68"/>
                              <a:gd name="T60" fmla="*/ 45 w 53"/>
                              <a:gd name="T61" fmla="*/ 792 h 68"/>
                              <a:gd name="T62" fmla="*/ 45 w 53"/>
                              <a:gd name="T63" fmla="*/ 802 h 68"/>
                              <a:gd name="T64" fmla="*/ 53 w 53"/>
                              <a:gd name="T65" fmla="*/ 802 h 68"/>
                              <a:gd name="T66" fmla="*/ 53 w 53"/>
                              <a:gd name="T67" fmla="*/ 787 h 68"/>
                              <a:gd name="T68" fmla="*/ 48 w 53"/>
                              <a:gd name="T69" fmla="*/ 780 h 6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53" h="68">
                                <a:moveTo>
                                  <a:pt x="44" y="0"/>
                                </a:moveTo>
                                <a:lnTo>
                                  <a:pt x="27" y="0"/>
                                </a:lnTo>
                                <a:lnTo>
                                  <a:pt x="15" y="3"/>
                                </a:lnTo>
                                <a:lnTo>
                                  <a:pt x="7" y="10"/>
                                </a:lnTo>
                                <a:lnTo>
                                  <a:pt x="2" y="21"/>
                                </a:lnTo>
                                <a:lnTo>
                                  <a:pt x="0" y="33"/>
                                </a:lnTo>
                                <a:lnTo>
                                  <a:pt x="2" y="46"/>
                                </a:lnTo>
                                <a:lnTo>
                                  <a:pt x="8" y="57"/>
                                </a:lnTo>
                                <a:lnTo>
                                  <a:pt x="17" y="65"/>
                                </a:lnTo>
                                <a:lnTo>
                                  <a:pt x="30" y="67"/>
                                </a:lnTo>
                                <a:lnTo>
                                  <a:pt x="36" y="67"/>
                                </a:lnTo>
                                <a:lnTo>
                                  <a:pt x="42" y="66"/>
                                </a:lnTo>
                                <a:lnTo>
                                  <a:pt x="48" y="63"/>
                                </a:lnTo>
                                <a:lnTo>
                                  <a:pt x="48" y="60"/>
                                </a:lnTo>
                                <a:lnTo>
                                  <a:pt x="20" y="60"/>
                                </a:lnTo>
                                <a:lnTo>
                                  <a:pt x="9" y="52"/>
                                </a:lnTo>
                                <a:lnTo>
                                  <a:pt x="9" y="36"/>
                                </a:lnTo>
                                <a:lnTo>
                                  <a:pt x="53" y="36"/>
                                </a:lnTo>
                                <a:lnTo>
                                  <a:pt x="53" y="28"/>
                                </a:lnTo>
                                <a:lnTo>
                                  <a:pt x="9" y="28"/>
                                </a:lnTo>
                                <a:lnTo>
                                  <a:pt x="9" y="16"/>
                                </a:lnTo>
                                <a:lnTo>
                                  <a:pt x="15" y="6"/>
                                </a:lnTo>
                                <a:lnTo>
                                  <a:pt x="48" y="6"/>
                                </a:lnTo>
                                <a:lnTo>
                                  <a:pt x="44" y="0"/>
                                </a:lnTo>
                                <a:close/>
                                <a:moveTo>
                                  <a:pt x="47" y="57"/>
                                </a:moveTo>
                                <a:lnTo>
                                  <a:pt x="41" y="60"/>
                                </a:lnTo>
                                <a:lnTo>
                                  <a:pt x="48" y="60"/>
                                </a:lnTo>
                                <a:lnTo>
                                  <a:pt x="47" y="57"/>
                                </a:lnTo>
                                <a:close/>
                                <a:moveTo>
                                  <a:pt x="48" y="6"/>
                                </a:moveTo>
                                <a:lnTo>
                                  <a:pt x="39" y="6"/>
                                </a:lnTo>
                                <a:lnTo>
                                  <a:pt x="45" y="18"/>
                                </a:lnTo>
                                <a:lnTo>
                                  <a:pt x="45" y="28"/>
                                </a:lnTo>
                                <a:lnTo>
                                  <a:pt x="53" y="28"/>
                                </a:lnTo>
                                <a:lnTo>
                                  <a:pt x="53" y="13"/>
                                </a:lnTo>
                                <a:lnTo>
                                  <a:pt x="48"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AutoShape 64"/>
                        <wps:cNvSpPr>
                          <a:spLocks/>
                        </wps:cNvSpPr>
                        <wps:spPr bwMode="auto">
                          <a:xfrm>
                            <a:off x="1512" y="774"/>
                            <a:ext cx="86" cy="67"/>
                          </a:xfrm>
                          <a:custGeom>
                            <a:avLst/>
                            <a:gdLst>
                              <a:gd name="T0" fmla="*/ 32 w 86"/>
                              <a:gd name="T1" fmla="*/ 774 h 67"/>
                              <a:gd name="T2" fmla="*/ 17 w 86"/>
                              <a:gd name="T3" fmla="*/ 774 h 67"/>
                              <a:gd name="T4" fmla="*/ 8 w 86"/>
                              <a:gd name="T5" fmla="*/ 777 h 67"/>
                              <a:gd name="T6" fmla="*/ 0 w 86"/>
                              <a:gd name="T7" fmla="*/ 780 h 67"/>
                              <a:gd name="T8" fmla="*/ 0 w 86"/>
                              <a:gd name="T9" fmla="*/ 840 h 67"/>
                              <a:gd name="T10" fmla="*/ 9 w 86"/>
                              <a:gd name="T11" fmla="*/ 840 h 67"/>
                              <a:gd name="T12" fmla="*/ 9 w 86"/>
                              <a:gd name="T13" fmla="*/ 787 h 67"/>
                              <a:gd name="T14" fmla="*/ 8 w 86"/>
                              <a:gd name="T15" fmla="*/ 784 h 67"/>
                              <a:gd name="T16" fmla="*/ 14 w 86"/>
                              <a:gd name="T17" fmla="*/ 783 h 67"/>
                              <a:gd name="T18" fmla="*/ 18 w 86"/>
                              <a:gd name="T19" fmla="*/ 780 h 67"/>
                              <a:gd name="T20" fmla="*/ 42 w 86"/>
                              <a:gd name="T21" fmla="*/ 780 h 67"/>
                              <a:gd name="T22" fmla="*/ 38 w 86"/>
                              <a:gd name="T23" fmla="*/ 775 h 67"/>
                              <a:gd name="T24" fmla="*/ 32 w 86"/>
                              <a:gd name="T25" fmla="*/ 774 h 67"/>
                              <a:gd name="T26" fmla="*/ 57 w 86"/>
                              <a:gd name="T27" fmla="*/ 780 h 67"/>
                              <a:gd name="T28" fmla="*/ 35 w 86"/>
                              <a:gd name="T29" fmla="*/ 780 h 67"/>
                              <a:gd name="T30" fmla="*/ 39 w 86"/>
                              <a:gd name="T31" fmla="*/ 787 h 67"/>
                              <a:gd name="T32" fmla="*/ 39 w 86"/>
                              <a:gd name="T33" fmla="*/ 840 h 67"/>
                              <a:gd name="T34" fmla="*/ 47 w 86"/>
                              <a:gd name="T35" fmla="*/ 840 h 67"/>
                              <a:gd name="T36" fmla="*/ 47 w 86"/>
                              <a:gd name="T37" fmla="*/ 789 h 67"/>
                              <a:gd name="T38" fmla="*/ 45 w 86"/>
                              <a:gd name="T39" fmla="*/ 784 h 67"/>
                              <a:gd name="T40" fmla="*/ 51 w 86"/>
                              <a:gd name="T41" fmla="*/ 783 h 67"/>
                              <a:gd name="T42" fmla="*/ 57 w 86"/>
                              <a:gd name="T43" fmla="*/ 780 h 67"/>
                              <a:gd name="T44" fmla="*/ 77 w 86"/>
                              <a:gd name="T45" fmla="*/ 774 h 67"/>
                              <a:gd name="T46" fmla="*/ 56 w 86"/>
                              <a:gd name="T47" fmla="*/ 774 h 67"/>
                              <a:gd name="T48" fmla="*/ 48 w 86"/>
                              <a:gd name="T49" fmla="*/ 777 h 67"/>
                              <a:gd name="T50" fmla="*/ 42 w 86"/>
                              <a:gd name="T51" fmla="*/ 780 h 67"/>
                              <a:gd name="T52" fmla="*/ 74 w 86"/>
                              <a:gd name="T53" fmla="*/ 780 h 67"/>
                              <a:gd name="T54" fmla="*/ 78 w 86"/>
                              <a:gd name="T55" fmla="*/ 787 h 67"/>
                              <a:gd name="T56" fmla="*/ 78 w 86"/>
                              <a:gd name="T57" fmla="*/ 840 h 67"/>
                              <a:gd name="T58" fmla="*/ 86 w 86"/>
                              <a:gd name="T59" fmla="*/ 840 h 67"/>
                              <a:gd name="T60" fmla="*/ 86 w 86"/>
                              <a:gd name="T61" fmla="*/ 781 h 67"/>
                              <a:gd name="T62" fmla="*/ 77 w 86"/>
                              <a:gd name="T63" fmla="*/ 774 h 67"/>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86" h="67">
                                <a:moveTo>
                                  <a:pt x="32" y="0"/>
                                </a:moveTo>
                                <a:lnTo>
                                  <a:pt x="17" y="0"/>
                                </a:lnTo>
                                <a:lnTo>
                                  <a:pt x="8" y="3"/>
                                </a:lnTo>
                                <a:lnTo>
                                  <a:pt x="0" y="6"/>
                                </a:lnTo>
                                <a:lnTo>
                                  <a:pt x="0" y="66"/>
                                </a:lnTo>
                                <a:lnTo>
                                  <a:pt x="9" y="66"/>
                                </a:lnTo>
                                <a:lnTo>
                                  <a:pt x="9" y="13"/>
                                </a:lnTo>
                                <a:lnTo>
                                  <a:pt x="8" y="10"/>
                                </a:lnTo>
                                <a:lnTo>
                                  <a:pt x="14" y="9"/>
                                </a:lnTo>
                                <a:lnTo>
                                  <a:pt x="18" y="6"/>
                                </a:lnTo>
                                <a:lnTo>
                                  <a:pt x="42" y="6"/>
                                </a:lnTo>
                                <a:lnTo>
                                  <a:pt x="38" y="1"/>
                                </a:lnTo>
                                <a:lnTo>
                                  <a:pt x="32" y="0"/>
                                </a:lnTo>
                                <a:close/>
                                <a:moveTo>
                                  <a:pt x="57" y="6"/>
                                </a:moveTo>
                                <a:lnTo>
                                  <a:pt x="35" y="6"/>
                                </a:lnTo>
                                <a:lnTo>
                                  <a:pt x="39" y="13"/>
                                </a:lnTo>
                                <a:lnTo>
                                  <a:pt x="39" y="66"/>
                                </a:lnTo>
                                <a:lnTo>
                                  <a:pt x="47" y="66"/>
                                </a:lnTo>
                                <a:lnTo>
                                  <a:pt x="47" y="15"/>
                                </a:lnTo>
                                <a:lnTo>
                                  <a:pt x="45" y="10"/>
                                </a:lnTo>
                                <a:lnTo>
                                  <a:pt x="51" y="9"/>
                                </a:lnTo>
                                <a:lnTo>
                                  <a:pt x="57" y="6"/>
                                </a:lnTo>
                                <a:close/>
                                <a:moveTo>
                                  <a:pt x="77" y="0"/>
                                </a:moveTo>
                                <a:lnTo>
                                  <a:pt x="56" y="0"/>
                                </a:lnTo>
                                <a:lnTo>
                                  <a:pt x="48" y="3"/>
                                </a:lnTo>
                                <a:lnTo>
                                  <a:pt x="42" y="6"/>
                                </a:lnTo>
                                <a:lnTo>
                                  <a:pt x="74" y="6"/>
                                </a:lnTo>
                                <a:lnTo>
                                  <a:pt x="78" y="13"/>
                                </a:lnTo>
                                <a:lnTo>
                                  <a:pt x="78" y="66"/>
                                </a:lnTo>
                                <a:lnTo>
                                  <a:pt x="86" y="66"/>
                                </a:lnTo>
                                <a:lnTo>
                                  <a:pt x="86" y="7"/>
                                </a:lnTo>
                                <a:lnTo>
                                  <a:pt x="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AutoShape 63"/>
                        <wps:cNvSpPr>
                          <a:spLocks/>
                        </wps:cNvSpPr>
                        <wps:spPr bwMode="auto">
                          <a:xfrm>
                            <a:off x="1617" y="748"/>
                            <a:ext cx="12" cy="92"/>
                          </a:xfrm>
                          <a:custGeom>
                            <a:avLst/>
                            <a:gdLst>
                              <a:gd name="T0" fmla="*/ 9 w 12"/>
                              <a:gd name="T1" fmla="*/ 748 h 92"/>
                              <a:gd name="T2" fmla="*/ 3 w 12"/>
                              <a:gd name="T3" fmla="*/ 748 h 92"/>
                              <a:gd name="T4" fmla="*/ 0 w 12"/>
                              <a:gd name="T5" fmla="*/ 750 h 92"/>
                              <a:gd name="T6" fmla="*/ 0 w 12"/>
                              <a:gd name="T7" fmla="*/ 756 h 92"/>
                              <a:gd name="T8" fmla="*/ 3 w 12"/>
                              <a:gd name="T9" fmla="*/ 759 h 92"/>
                              <a:gd name="T10" fmla="*/ 9 w 12"/>
                              <a:gd name="T11" fmla="*/ 759 h 92"/>
                              <a:gd name="T12" fmla="*/ 12 w 12"/>
                              <a:gd name="T13" fmla="*/ 756 h 92"/>
                              <a:gd name="T14" fmla="*/ 12 w 12"/>
                              <a:gd name="T15" fmla="*/ 750 h 92"/>
                              <a:gd name="T16" fmla="*/ 9 w 12"/>
                              <a:gd name="T17" fmla="*/ 748 h 92"/>
                              <a:gd name="T18" fmla="*/ 11 w 12"/>
                              <a:gd name="T19" fmla="*/ 775 h 92"/>
                              <a:gd name="T20" fmla="*/ 3 w 12"/>
                              <a:gd name="T21" fmla="*/ 775 h 92"/>
                              <a:gd name="T22" fmla="*/ 3 w 12"/>
                              <a:gd name="T23" fmla="*/ 840 h 92"/>
                              <a:gd name="T24" fmla="*/ 11 w 12"/>
                              <a:gd name="T25" fmla="*/ 840 h 92"/>
                              <a:gd name="T26" fmla="*/ 11 w 12"/>
                              <a:gd name="T27" fmla="*/ 775 h 9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2" h="92">
                                <a:moveTo>
                                  <a:pt x="9" y="0"/>
                                </a:moveTo>
                                <a:lnTo>
                                  <a:pt x="3" y="0"/>
                                </a:lnTo>
                                <a:lnTo>
                                  <a:pt x="0" y="2"/>
                                </a:lnTo>
                                <a:lnTo>
                                  <a:pt x="0" y="8"/>
                                </a:lnTo>
                                <a:lnTo>
                                  <a:pt x="3" y="11"/>
                                </a:lnTo>
                                <a:lnTo>
                                  <a:pt x="9" y="11"/>
                                </a:lnTo>
                                <a:lnTo>
                                  <a:pt x="12" y="8"/>
                                </a:lnTo>
                                <a:lnTo>
                                  <a:pt x="12" y="2"/>
                                </a:lnTo>
                                <a:lnTo>
                                  <a:pt x="9" y="0"/>
                                </a:lnTo>
                                <a:close/>
                                <a:moveTo>
                                  <a:pt x="11" y="27"/>
                                </a:moveTo>
                                <a:lnTo>
                                  <a:pt x="3" y="27"/>
                                </a:lnTo>
                                <a:lnTo>
                                  <a:pt x="3" y="92"/>
                                </a:lnTo>
                                <a:lnTo>
                                  <a:pt x="11" y="92"/>
                                </a:lnTo>
                                <a:lnTo>
                                  <a:pt x="11"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AutoShape 62"/>
                        <wps:cNvSpPr>
                          <a:spLocks/>
                        </wps:cNvSpPr>
                        <wps:spPr bwMode="auto">
                          <a:xfrm>
                            <a:off x="1644" y="774"/>
                            <a:ext cx="54" cy="68"/>
                          </a:xfrm>
                          <a:custGeom>
                            <a:avLst/>
                            <a:gdLst>
                              <a:gd name="T0" fmla="*/ 27 w 54"/>
                              <a:gd name="T1" fmla="*/ 774 h 68"/>
                              <a:gd name="T2" fmla="*/ 15 w 54"/>
                              <a:gd name="T3" fmla="*/ 777 h 68"/>
                              <a:gd name="T4" fmla="*/ 7 w 54"/>
                              <a:gd name="T5" fmla="*/ 784 h 68"/>
                              <a:gd name="T6" fmla="*/ 2 w 54"/>
                              <a:gd name="T7" fmla="*/ 795 h 68"/>
                              <a:gd name="T8" fmla="*/ 0 w 54"/>
                              <a:gd name="T9" fmla="*/ 807 h 68"/>
                              <a:gd name="T10" fmla="*/ 2 w 54"/>
                              <a:gd name="T11" fmla="*/ 820 h 68"/>
                              <a:gd name="T12" fmla="*/ 9 w 54"/>
                              <a:gd name="T13" fmla="*/ 831 h 68"/>
                              <a:gd name="T14" fmla="*/ 19 w 54"/>
                              <a:gd name="T15" fmla="*/ 839 h 68"/>
                              <a:gd name="T16" fmla="*/ 32 w 54"/>
                              <a:gd name="T17" fmla="*/ 841 h 68"/>
                              <a:gd name="T18" fmla="*/ 38 w 54"/>
                              <a:gd name="T19" fmla="*/ 841 h 68"/>
                              <a:gd name="T20" fmla="*/ 44 w 54"/>
                              <a:gd name="T21" fmla="*/ 840 h 68"/>
                              <a:gd name="T22" fmla="*/ 48 w 54"/>
                              <a:gd name="T23" fmla="*/ 837 h 68"/>
                              <a:gd name="T24" fmla="*/ 47 w 54"/>
                              <a:gd name="T25" fmla="*/ 834 h 68"/>
                              <a:gd name="T26" fmla="*/ 20 w 54"/>
                              <a:gd name="T27" fmla="*/ 834 h 68"/>
                              <a:gd name="T28" fmla="*/ 9 w 54"/>
                              <a:gd name="T29" fmla="*/ 826 h 68"/>
                              <a:gd name="T30" fmla="*/ 9 w 54"/>
                              <a:gd name="T31" fmla="*/ 810 h 68"/>
                              <a:gd name="T32" fmla="*/ 54 w 54"/>
                              <a:gd name="T33" fmla="*/ 810 h 68"/>
                              <a:gd name="T34" fmla="*/ 54 w 54"/>
                              <a:gd name="T35" fmla="*/ 804 h 68"/>
                              <a:gd name="T36" fmla="*/ 54 w 54"/>
                              <a:gd name="T37" fmla="*/ 802 h 68"/>
                              <a:gd name="T38" fmla="*/ 9 w 54"/>
                              <a:gd name="T39" fmla="*/ 802 h 68"/>
                              <a:gd name="T40" fmla="*/ 9 w 54"/>
                              <a:gd name="T41" fmla="*/ 790 h 68"/>
                              <a:gd name="T42" fmla="*/ 15 w 54"/>
                              <a:gd name="T43" fmla="*/ 780 h 68"/>
                              <a:gd name="T44" fmla="*/ 44 w 54"/>
                              <a:gd name="T45" fmla="*/ 780 h 68"/>
                              <a:gd name="T46" fmla="*/ 39 w 54"/>
                              <a:gd name="T47" fmla="*/ 776 h 68"/>
                              <a:gd name="T48" fmla="*/ 27 w 54"/>
                              <a:gd name="T49" fmla="*/ 774 h 68"/>
                              <a:gd name="T50" fmla="*/ 47 w 54"/>
                              <a:gd name="T51" fmla="*/ 831 h 68"/>
                              <a:gd name="T52" fmla="*/ 42 w 54"/>
                              <a:gd name="T53" fmla="*/ 834 h 68"/>
                              <a:gd name="T54" fmla="*/ 47 w 54"/>
                              <a:gd name="T55" fmla="*/ 834 h 68"/>
                              <a:gd name="T56" fmla="*/ 47 w 54"/>
                              <a:gd name="T57" fmla="*/ 831 h 68"/>
                              <a:gd name="T58" fmla="*/ 44 w 54"/>
                              <a:gd name="T59" fmla="*/ 780 h 68"/>
                              <a:gd name="T60" fmla="*/ 41 w 54"/>
                              <a:gd name="T61" fmla="*/ 780 h 68"/>
                              <a:gd name="T62" fmla="*/ 45 w 54"/>
                              <a:gd name="T63" fmla="*/ 792 h 68"/>
                              <a:gd name="T64" fmla="*/ 45 w 54"/>
                              <a:gd name="T65" fmla="*/ 802 h 68"/>
                              <a:gd name="T66" fmla="*/ 54 w 54"/>
                              <a:gd name="T67" fmla="*/ 802 h 68"/>
                              <a:gd name="T68" fmla="*/ 52 w 54"/>
                              <a:gd name="T69" fmla="*/ 792 h 68"/>
                              <a:gd name="T70" fmla="*/ 47 w 54"/>
                              <a:gd name="T71" fmla="*/ 783 h 68"/>
                              <a:gd name="T72" fmla="*/ 44 w 54"/>
                              <a:gd name="T73" fmla="*/ 780 h 68"/>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54" h="68">
                                <a:moveTo>
                                  <a:pt x="27" y="0"/>
                                </a:moveTo>
                                <a:lnTo>
                                  <a:pt x="15" y="3"/>
                                </a:lnTo>
                                <a:lnTo>
                                  <a:pt x="7" y="10"/>
                                </a:lnTo>
                                <a:lnTo>
                                  <a:pt x="2" y="21"/>
                                </a:lnTo>
                                <a:lnTo>
                                  <a:pt x="0" y="33"/>
                                </a:lnTo>
                                <a:lnTo>
                                  <a:pt x="2" y="46"/>
                                </a:lnTo>
                                <a:lnTo>
                                  <a:pt x="9" y="57"/>
                                </a:lnTo>
                                <a:lnTo>
                                  <a:pt x="19" y="65"/>
                                </a:lnTo>
                                <a:lnTo>
                                  <a:pt x="32" y="67"/>
                                </a:lnTo>
                                <a:lnTo>
                                  <a:pt x="38" y="67"/>
                                </a:lnTo>
                                <a:lnTo>
                                  <a:pt x="44" y="66"/>
                                </a:lnTo>
                                <a:lnTo>
                                  <a:pt x="48" y="63"/>
                                </a:lnTo>
                                <a:lnTo>
                                  <a:pt x="47" y="60"/>
                                </a:lnTo>
                                <a:lnTo>
                                  <a:pt x="20" y="60"/>
                                </a:lnTo>
                                <a:lnTo>
                                  <a:pt x="9" y="52"/>
                                </a:lnTo>
                                <a:lnTo>
                                  <a:pt x="9" y="36"/>
                                </a:lnTo>
                                <a:lnTo>
                                  <a:pt x="54" y="36"/>
                                </a:lnTo>
                                <a:lnTo>
                                  <a:pt x="54" y="30"/>
                                </a:lnTo>
                                <a:lnTo>
                                  <a:pt x="54" y="28"/>
                                </a:lnTo>
                                <a:lnTo>
                                  <a:pt x="9" y="28"/>
                                </a:lnTo>
                                <a:lnTo>
                                  <a:pt x="9" y="16"/>
                                </a:lnTo>
                                <a:lnTo>
                                  <a:pt x="15" y="6"/>
                                </a:lnTo>
                                <a:lnTo>
                                  <a:pt x="44" y="6"/>
                                </a:lnTo>
                                <a:lnTo>
                                  <a:pt x="39" y="2"/>
                                </a:lnTo>
                                <a:lnTo>
                                  <a:pt x="27" y="0"/>
                                </a:lnTo>
                                <a:close/>
                                <a:moveTo>
                                  <a:pt x="47" y="57"/>
                                </a:moveTo>
                                <a:lnTo>
                                  <a:pt x="42" y="60"/>
                                </a:lnTo>
                                <a:lnTo>
                                  <a:pt x="47" y="60"/>
                                </a:lnTo>
                                <a:lnTo>
                                  <a:pt x="47" y="57"/>
                                </a:lnTo>
                                <a:close/>
                                <a:moveTo>
                                  <a:pt x="44" y="6"/>
                                </a:moveTo>
                                <a:lnTo>
                                  <a:pt x="41" y="6"/>
                                </a:lnTo>
                                <a:lnTo>
                                  <a:pt x="45" y="18"/>
                                </a:lnTo>
                                <a:lnTo>
                                  <a:pt x="45" y="28"/>
                                </a:lnTo>
                                <a:lnTo>
                                  <a:pt x="54" y="28"/>
                                </a:lnTo>
                                <a:lnTo>
                                  <a:pt x="52" y="18"/>
                                </a:lnTo>
                                <a:lnTo>
                                  <a:pt x="47" y="9"/>
                                </a:lnTo>
                                <a:lnTo>
                                  <a:pt x="44"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AutoShape 61"/>
                        <wps:cNvSpPr>
                          <a:spLocks/>
                        </wps:cNvSpPr>
                        <wps:spPr bwMode="auto">
                          <a:xfrm>
                            <a:off x="1709" y="774"/>
                            <a:ext cx="41" cy="68"/>
                          </a:xfrm>
                          <a:custGeom>
                            <a:avLst/>
                            <a:gdLst>
                              <a:gd name="T0" fmla="*/ 3 w 41"/>
                              <a:gd name="T1" fmla="*/ 831 h 68"/>
                              <a:gd name="T2" fmla="*/ 0 w 41"/>
                              <a:gd name="T3" fmla="*/ 838 h 68"/>
                              <a:gd name="T4" fmla="*/ 12 w 41"/>
                              <a:gd name="T5" fmla="*/ 841 h 68"/>
                              <a:gd name="T6" fmla="*/ 28 w 41"/>
                              <a:gd name="T7" fmla="*/ 841 h 68"/>
                              <a:gd name="T8" fmla="*/ 40 w 41"/>
                              <a:gd name="T9" fmla="*/ 835 h 68"/>
                              <a:gd name="T10" fmla="*/ 40 w 41"/>
                              <a:gd name="T11" fmla="*/ 834 h 68"/>
                              <a:gd name="T12" fmla="*/ 13 w 41"/>
                              <a:gd name="T13" fmla="*/ 834 h 68"/>
                              <a:gd name="T14" fmla="*/ 7 w 41"/>
                              <a:gd name="T15" fmla="*/ 832 h 68"/>
                              <a:gd name="T16" fmla="*/ 3 w 41"/>
                              <a:gd name="T17" fmla="*/ 831 h 68"/>
                              <a:gd name="T18" fmla="*/ 27 w 41"/>
                              <a:gd name="T19" fmla="*/ 774 h 68"/>
                              <a:gd name="T20" fmla="*/ 12 w 41"/>
                              <a:gd name="T21" fmla="*/ 774 h 68"/>
                              <a:gd name="T22" fmla="*/ 1 w 41"/>
                              <a:gd name="T23" fmla="*/ 780 h 68"/>
                              <a:gd name="T24" fmla="*/ 1 w 41"/>
                              <a:gd name="T25" fmla="*/ 790 h 68"/>
                              <a:gd name="T26" fmla="*/ 6 w 41"/>
                              <a:gd name="T27" fmla="*/ 802 h 68"/>
                              <a:gd name="T28" fmla="*/ 16 w 41"/>
                              <a:gd name="T29" fmla="*/ 809 h 68"/>
                              <a:gd name="T30" fmla="*/ 26 w 41"/>
                              <a:gd name="T31" fmla="*/ 815 h 68"/>
                              <a:gd name="T32" fmla="*/ 31 w 41"/>
                              <a:gd name="T33" fmla="*/ 823 h 68"/>
                              <a:gd name="T34" fmla="*/ 31 w 41"/>
                              <a:gd name="T35" fmla="*/ 831 h 68"/>
                              <a:gd name="T36" fmla="*/ 24 w 41"/>
                              <a:gd name="T37" fmla="*/ 834 h 68"/>
                              <a:gd name="T38" fmla="*/ 40 w 41"/>
                              <a:gd name="T39" fmla="*/ 834 h 68"/>
                              <a:gd name="T40" fmla="*/ 40 w 41"/>
                              <a:gd name="T41" fmla="*/ 823 h 68"/>
                              <a:gd name="T42" fmla="*/ 35 w 41"/>
                              <a:gd name="T43" fmla="*/ 811 h 68"/>
                              <a:gd name="T44" fmla="*/ 24 w 41"/>
                              <a:gd name="T45" fmla="*/ 804 h 68"/>
                              <a:gd name="T46" fmla="*/ 14 w 41"/>
                              <a:gd name="T47" fmla="*/ 798 h 68"/>
                              <a:gd name="T48" fmla="*/ 9 w 41"/>
                              <a:gd name="T49" fmla="*/ 790 h 68"/>
                              <a:gd name="T50" fmla="*/ 9 w 41"/>
                              <a:gd name="T51" fmla="*/ 783 h 68"/>
                              <a:gd name="T52" fmla="*/ 15 w 41"/>
                              <a:gd name="T53" fmla="*/ 781 h 68"/>
                              <a:gd name="T54" fmla="*/ 34 w 41"/>
                              <a:gd name="T55" fmla="*/ 781 h 68"/>
                              <a:gd name="T56" fmla="*/ 36 w 41"/>
                              <a:gd name="T57" fmla="*/ 777 h 68"/>
                              <a:gd name="T58" fmla="*/ 33 w 41"/>
                              <a:gd name="T59" fmla="*/ 775 h 68"/>
                              <a:gd name="T60" fmla="*/ 27 w 41"/>
                              <a:gd name="T61" fmla="*/ 774 h 68"/>
                              <a:gd name="T62" fmla="*/ 34 w 41"/>
                              <a:gd name="T63" fmla="*/ 781 h 68"/>
                              <a:gd name="T64" fmla="*/ 30 w 41"/>
                              <a:gd name="T65" fmla="*/ 781 h 68"/>
                              <a:gd name="T66" fmla="*/ 34 w 41"/>
                              <a:gd name="T67" fmla="*/ 783 h 68"/>
                              <a:gd name="T68" fmla="*/ 34 w 41"/>
                              <a:gd name="T69" fmla="*/ 781 h 6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41" h="68">
                                <a:moveTo>
                                  <a:pt x="3" y="57"/>
                                </a:moveTo>
                                <a:lnTo>
                                  <a:pt x="0" y="64"/>
                                </a:lnTo>
                                <a:lnTo>
                                  <a:pt x="12" y="67"/>
                                </a:lnTo>
                                <a:lnTo>
                                  <a:pt x="28" y="67"/>
                                </a:lnTo>
                                <a:lnTo>
                                  <a:pt x="40" y="61"/>
                                </a:lnTo>
                                <a:lnTo>
                                  <a:pt x="40" y="60"/>
                                </a:lnTo>
                                <a:lnTo>
                                  <a:pt x="13" y="60"/>
                                </a:lnTo>
                                <a:lnTo>
                                  <a:pt x="7" y="58"/>
                                </a:lnTo>
                                <a:lnTo>
                                  <a:pt x="3" y="57"/>
                                </a:lnTo>
                                <a:close/>
                                <a:moveTo>
                                  <a:pt x="27" y="0"/>
                                </a:moveTo>
                                <a:lnTo>
                                  <a:pt x="12" y="0"/>
                                </a:lnTo>
                                <a:lnTo>
                                  <a:pt x="1" y="6"/>
                                </a:lnTo>
                                <a:lnTo>
                                  <a:pt x="1" y="16"/>
                                </a:lnTo>
                                <a:lnTo>
                                  <a:pt x="6" y="28"/>
                                </a:lnTo>
                                <a:lnTo>
                                  <a:pt x="16" y="35"/>
                                </a:lnTo>
                                <a:lnTo>
                                  <a:pt x="26" y="41"/>
                                </a:lnTo>
                                <a:lnTo>
                                  <a:pt x="31" y="49"/>
                                </a:lnTo>
                                <a:lnTo>
                                  <a:pt x="31" y="57"/>
                                </a:lnTo>
                                <a:lnTo>
                                  <a:pt x="24" y="60"/>
                                </a:lnTo>
                                <a:lnTo>
                                  <a:pt x="40" y="60"/>
                                </a:lnTo>
                                <a:lnTo>
                                  <a:pt x="40" y="49"/>
                                </a:lnTo>
                                <a:lnTo>
                                  <a:pt x="35" y="37"/>
                                </a:lnTo>
                                <a:lnTo>
                                  <a:pt x="24" y="30"/>
                                </a:lnTo>
                                <a:lnTo>
                                  <a:pt x="14" y="24"/>
                                </a:lnTo>
                                <a:lnTo>
                                  <a:pt x="9" y="16"/>
                                </a:lnTo>
                                <a:lnTo>
                                  <a:pt x="9" y="9"/>
                                </a:lnTo>
                                <a:lnTo>
                                  <a:pt x="15" y="7"/>
                                </a:lnTo>
                                <a:lnTo>
                                  <a:pt x="34" y="7"/>
                                </a:lnTo>
                                <a:lnTo>
                                  <a:pt x="36" y="3"/>
                                </a:lnTo>
                                <a:lnTo>
                                  <a:pt x="33" y="1"/>
                                </a:lnTo>
                                <a:lnTo>
                                  <a:pt x="27" y="0"/>
                                </a:lnTo>
                                <a:close/>
                                <a:moveTo>
                                  <a:pt x="34" y="7"/>
                                </a:moveTo>
                                <a:lnTo>
                                  <a:pt x="30" y="7"/>
                                </a:lnTo>
                                <a:lnTo>
                                  <a:pt x="34" y="9"/>
                                </a:lnTo>
                                <a:lnTo>
                                  <a:pt x="34"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AutoShape 60"/>
                        <wps:cNvSpPr>
                          <a:spLocks/>
                        </wps:cNvSpPr>
                        <wps:spPr bwMode="auto">
                          <a:xfrm>
                            <a:off x="1790" y="751"/>
                            <a:ext cx="62" cy="89"/>
                          </a:xfrm>
                          <a:custGeom>
                            <a:avLst/>
                            <a:gdLst>
                              <a:gd name="T0" fmla="*/ 34 w 62"/>
                              <a:gd name="T1" fmla="*/ 759 h 89"/>
                              <a:gd name="T2" fmla="*/ 25 w 62"/>
                              <a:gd name="T3" fmla="*/ 759 h 89"/>
                              <a:gd name="T4" fmla="*/ 25 w 62"/>
                              <a:gd name="T5" fmla="*/ 840 h 89"/>
                              <a:gd name="T6" fmla="*/ 34 w 62"/>
                              <a:gd name="T7" fmla="*/ 840 h 89"/>
                              <a:gd name="T8" fmla="*/ 34 w 62"/>
                              <a:gd name="T9" fmla="*/ 759 h 89"/>
                              <a:gd name="T10" fmla="*/ 61 w 62"/>
                              <a:gd name="T11" fmla="*/ 751 h 89"/>
                              <a:gd name="T12" fmla="*/ 0 w 62"/>
                              <a:gd name="T13" fmla="*/ 751 h 89"/>
                              <a:gd name="T14" fmla="*/ 0 w 62"/>
                              <a:gd name="T15" fmla="*/ 759 h 89"/>
                              <a:gd name="T16" fmla="*/ 61 w 62"/>
                              <a:gd name="T17" fmla="*/ 759 h 89"/>
                              <a:gd name="T18" fmla="*/ 61 w 62"/>
                              <a:gd name="T19" fmla="*/ 751 h 8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2" h="89">
                                <a:moveTo>
                                  <a:pt x="34" y="8"/>
                                </a:moveTo>
                                <a:lnTo>
                                  <a:pt x="25" y="8"/>
                                </a:lnTo>
                                <a:lnTo>
                                  <a:pt x="25" y="89"/>
                                </a:lnTo>
                                <a:lnTo>
                                  <a:pt x="34" y="89"/>
                                </a:lnTo>
                                <a:lnTo>
                                  <a:pt x="34" y="8"/>
                                </a:lnTo>
                                <a:close/>
                                <a:moveTo>
                                  <a:pt x="61" y="0"/>
                                </a:moveTo>
                                <a:lnTo>
                                  <a:pt x="0" y="0"/>
                                </a:lnTo>
                                <a:lnTo>
                                  <a:pt x="0" y="8"/>
                                </a:lnTo>
                                <a:lnTo>
                                  <a:pt x="61" y="8"/>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59"/>
                        <wps:cNvSpPr>
                          <a:spLocks/>
                        </wps:cNvSpPr>
                        <wps:spPr bwMode="auto">
                          <a:xfrm>
                            <a:off x="1851" y="774"/>
                            <a:ext cx="32" cy="67"/>
                          </a:xfrm>
                          <a:custGeom>
                            <a:avLst/>
                            <a:gdLst>
                              <a:gd name="T0" fmla="*/ 32 w 32"/>
                              <a:gd name="T1" fmla="*/ 774 h 67"/>
                              <a:gd name="T2" fmla="*/ 17 w 32"/>
                              <a:gd name="T3" fmla="*/ 774 h 67"/>
                              <a:gd name="T4" fmla="*/ 8 w 32"/>
                              <a:gd name="T5" fmla="*/ 777 h 67"/>
                              <a:gd name="T6" fmla="*/ 0 w 32"/>
                              <a:gd name="T7" fmla="*/ 780 h 67"/>
                              <a:gd name="T8" fmla="*/ 2 w 32"/>
                              <a:gd name="T9" fmla="*/ 786 h 67"/>
                              <a:gd name="T10" fmla="*/ 2 w 32"/>
                              <a:gd name="T11" fmla="*/ 840 h 67"/>
                              <a:gd name="T12" fmla="*/ 9 w 32"/>
                              <a:gd name="T13" fmla="*/ 840 h 67"/>
                              <a:gd name="T14" fmla="*/ 9 w 32"/>
                              <a:gd name="T15" fmla="*/ 784 h 67"/>
                              <a:gd name="T16" fmla="*/ 14 w 32"/>
                              <a:gd name="T17" fmla="*/ 781 h 67"/>
                              <a:gd name="T18" fmla="*/ 30 w 32"/>
                              <a:gd name="T19" fmla="*/ 781 h 67"/>
                              <a:gd name="T20" fmla="*/ 32 w 32"/>
                              <a:gd name="T21" fmla="*/ 774 h 6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2" h="67">
                                <a:moveTo>
                                  <a:pt x="32" y="0"/>
                                </a:moveTo>
                                <a:lnTo>
                                  <a:pt x="17" y="0"/>
                                </a:lnTo>
                                <a:lnTo>
                                  <a:pt x="8" y="3"/>
                                </a:lnTo>
                                <a:lnTo>
                                  <a:pt x="0" y="6"/>
                                </a:lnTo>
                                <a:lnTo>
                                  <a:pt x="2" y="12"/>
                                </a:lnTo>
                                <a:lnTo>
                                  <a:pt x="2" y="66"/>
                                </a:lnTo>
                                <a:lnTo>
                                  <a:pt x="9" y="66"/>
                                </a:lnTo>
                                <a:lnTo>
                                  <a:pt x="9" y="10"/>
                                </a:lnTo>
                                <a:lnTo>
                                  <a:pt x="14" y="7"/>
                                </a:lnTo>
                                <a:lnTo>
                                  <a:pt x="30" y="7"/>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AutoShape 58"/>
                        <wps:cNvSpPr>
                          <a:spLocks/>
                        </wps:cNvSpPr>
                        <wps:spPr bwMode="auto">
                          <a:xfrm>
                            <a:off x="1893" y="775"/>
                            <a:ext cx="51" cy="67"/>
                          </a:xfrm>
                          <a:custGeom>
                            <a:avLst/>
                            <a:gdLst>
                              <a:gd name="T0" fmla="*/ 9 w 51"/>
                              <a:gd name="T1" fmla="*/ 775 h 67"/>
                              <a:gd name="T2" fmla="*/ 0 w 51"/>
                              <a:gd name="T3" fmla="*/ 775 h 67"/>
                              <a:gd name="T4" fmla="*/ 0 w 51"/>
                              <a:gd name="T5" fmla="*/ 834 h 67"/>
                              <a:gd name="T6" fmla="*/ 9 w 51"/>
                              <a:gd name="T7" fmla="*/ 841 h 67"/>
                              <a:gd name="T8" fmla="*/ 33 w 51"/>
                              <a:gd name="T9" fmla="*/ 841 h 67"/>
                              <a:gd name="T10" fmla="*/ 42 w 51"/>
                              <a:gd name="T11" fmla="*/ 838 h 67"/>
                              <a:gd name="T12" fmla="*/ 51 w 51"/>
                              <a:gd name="T13" fmla="*/ 834 h 67"/>
                              <a:gd name="T14" fmla="*/ 13 w 51"/>
                              <a:gd name="T15" fmla="*/ 834 h 67"/>
                              <a:gd name="T16" fmla="*/ 9 w 51"/>
                              <a:gd name="T17" fmla="*/ 828 h 67"/>
                              <a:gd name="T18" fmla="*/ 9 w 51"/>
                              <a:gd name="T19" fmla="*/ 775 h 67"/>
                              <a:gd name="T20" fmla="*/ 49 w 51"/>
                              <a:gd name="T21" fmla="*/ 775 h 67"/>
                              <a:gd name="T22" fmla="*/ 42 w 51"/>
                              <a:gd name="T23" fmla="*/ 775 h 67"/>
                              <a:gd name="T24" fmla="*/ 42 w 51"/>
                              <a:gd name="T25" fmla="*/ 831 h 67"/>
                              <a:gd name="T26" fmla="*/ 37 w 51"/>
                              <a:gd name="T27" fmla="*/ 832 h 67"/>
                              <a:gd name="T28" fmla="*/ 30 w 51"/>
                              <a:gd name="T29" fmla="*/ 834 h 67"/>
                              <a:gd name="T30" fmla="*/ 51 w 51"/>
                              <a:gd name="T31" fmla="*/ 834 h 67"/>
                              <a:gd name="T32" fmla="*/ 49 w 51"/>
                              <a:gd name="T33" fmla="*/ 829 h 67"/>
                              <a:gd name="T34" fmla="*/ 49 w 51"/>
                              <a:gd name="T35" fmla="*/ 775 h 67"/>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1" h="67">
                                <a:moveTo>
                                  <a:pt x="9" y="0"/>
                                </a:moveTo>
                                <a:lnTo>
                                  <a:pt x="0" y="0"/>
                                </a:lnTo>
                                <a:lnTo>
                                  <a:pt x="0" y="59"/>
                                </a:lnTo>
                                <a:lnTo>
                                  <a:pt x="9" y="66"/>
                                </a:lnTo>
                                <a:lnTo>
                                  <a:pt x="33" y="66"/>
                                </a:lnTo>
                                <a:lnTo>
                                  <a:pt x="42" y="63"/>
                                </a:lnTo>
                                <a:lnTo>
                                  <a:pt x="51" y="59"/>
                                </a:lnTo>
                                <a:lnTo>
                                  <a:pt x="13" y="59"/>
                                </a:lnTo>
                                <a:lnTo>
                                  <a:pt x="9" y="53"/>
                                </a:lnTo>
                                <a:lnTo>
                                  <a:pt x="9" y="0"/>
                                </a:lnTo>
                                <a:close/>
                                <a:moveTo>
                                  <a:pt x="49" y="0"/>
                                </a:moveTo>
                                <a:lnTo>
                                  <a:pt x="42" y="0"/>
                                </a:lnTo>
                                <a:lnTo>
                                  <a:pt x="42" y="56"/>
                                </a:lnTo>
                                <a:lnTo>
                                  <a:pt x="37" y="57"/>
                                </a:lnTo>
                                <a:lnTo>
                                  <a:pt x="30" y="59"/>
                                </a:lnTo>
                                <a:lnTo>
                                  <a:pt x="51" y="59"/>
                                </a:lnTo>
                                <a:lnTo>
                                  <a:pt x="49" y="54"/>
                                </a:lnTo>
                                <a:lnTo>
                                  <a:pt x="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AutoShape 57"/>
                        <wps:cNvSpPr>
                          <a:spLocks/>
                        </wps:cNvSpPr>
                        <wps:spPr bwMode="auto">
                          <a:xfrm>
                            <a:off x="1959" y="774"/>
                            <a:ext cx="41" cy="68"/>
                          </a:xfrm>
                          <a:custGeom>
                            <a:avLst/>
                            <a:gdLst>
                              <a:gd name="T0" fmla="*/ 1 w 41"/>
                              <a:gd name="T1" fmla="*/ 831 h 68"/>
                              <a:gd name="T2" fmla="*/ 0 w 41"/>
                              <a:gd name="T3" fmla="*/ 838 h 68"/>
                              <a:gd name="T4" fmla="*/ 4 w 41"/>
                              <a:gd name="T5" fmla="*/ 840 h 68"/>
                              <a:gd name="T6" fmla="*/ 12 w 41"/>
                              <a:gd name="T7" fmla="*/ 841 h 68"/>
                              <a:gd name="T8" fmla="*/ 28 w 41"/>
                              <a:gd name="T9" fmla="*/ 841 h 68"/>
                              <a:gd name="T10" fmla="*/ 40 w 41"/>
                              <a:gd name="T11" fmla="*/ 835 h 68"/>
                              <a:gd name="T12" fmla="*/ 40 w 41"/>
                              <a:gd name="T13" fmla="*/ 834 h 68"/>
                              <a:gd name="T14" fmla="*/ 12 w 41"/>
                              <a:gd name="T15" fmla="*/ 834 h 68"/>
                              <a:gd name="T16" fmla="*/ 6 w 41"/>
                              <a:gd name="T17" fmla="*/ 832 h 68"/>
                              <a:gd name="T18" fmla="*/ 1 w 41"/>
                              <a:gd name="T19" fmla="*/ 831 h 68"/>
                              <a:gd name="T20" fmla="*/ 25 w 41"/>
                              <a:gd name="T21" fmla="*/ 774 h 68"/>
                              <a:gd name="T22" fmla="*/ 10 w 41"/>
                              <a:gd name="T23" fmla="*/ 774 h 68"/>
                              <a:gd name="T24" fmla="*/ 1 w 41"/>
                              <a:gd name="T25" fmla="*/ 780 h 68"/>
                              <a:gd name="T26" fmla="*/ 1 w 41"/>
                              <a:gd name="T27" fmla="*/ 790 h 68"/>
                              <a:gd name="T28" fmla="*/ 6 w 41"/>
                              <a:gd name="T29" fmla="*/ 802 h 68"/>
                              <a:gd name="T30" fmla="*/ 16 w 41"/>
                              <a:gd name="T31" fmla="*/ 809 h 68"/>
                              <a:gd name="T32" fmla="*/ 27 w 41"/>
                              <a:gd name="T33" fmla="*/ 815 h 68"/>
                              <a:gd name="T34" fmla="*/ 31 w 41"/>
                              <a:gd name="T35" fmla="*/ 823 h 68"/>
                              <a:gd name="T36" fmla="*/ 31 w 41"/>
                              <a:gd name="T37" fmla="*/ 831 h 68"/>
                              <a:gd name="T38" fmla="*/ 24 w 41"/>
                              <a:gd name="T39" fmla="*/ 834 h 68"/>
                              <a:gd name="T40" fmla="*/ 40 w 41"/>
                              <a:gd name="T41" fmla="*/ 834 h 68"/>
                              <a:gd name="T42" fmla="*/ 40 w 41"/>
                              <a:gd name="T43" fmla="*/ 823 h 68"/>
                              <a:gd name="T44" fmla="*/ 35 w 41"/>
                              <a:gd name="T45" fmla="*/ 811 h 68"/>
                              <a:gd name="T46" fmla="*/ 25 w 41"/>
                              <a:gd name="T47" fmla="*/ 804 h 68"/>
                              <a:gd name="T48" fmla="*/ 14 w 41"/>
                              <a:gd name="T49" fmla="*/ 798 h 68"/>
                              <a:gd name="T50" fmla="*/ 9 w 41"/>
                              <a:gd name="T51" fmla="*/ 790 h 68"/>
                              <a:gd name="T52" fmla="*/ 9 w 41"/>
                              <a:gd name="T53" fmla="*/ 783 h 68"/>
                              <a:gd name="T54" fmla="*/ 15 w 41"/>
                              <a:gd name="T55" fmla="*/ 781 h 68"/>
                              <a:gd name="T56" fmla="*/ 35 w 41"/>
                              <a:gd name="T57" fmla="*/ 781 h 68"/>
                              <a:gd name="T58" fmla="*/ 36 w 41"/>
                              <a:gd name="T59" fmla="*/ 777 h 68"/>
                              <a:gd name="T60" fmla="*/ 33 w 41"/>
                              <a:gd name="T61" fmla="*/ 775 h 68"/>
                              <a:gd name="T62" fmla="*/ 25 w 41"/>
                              <a:gd name="T63" fmla="*/ 774 h 68"/>
                              <a:gd name="T64" fmla="*/ 35 w 41"/>
                              <a:gd name="T65" fmla="*/ 781 h 68"/>
                              <a:gd name="T66" fmla="*/ 30 w 41"/>
                              <a:gd name="T67" fmla="*/ 781 h 68"/>
                              <a:gd name="T68" fmla="*/ 34 w 41"/>
                              <a:gd name="T69" fmla="*/ 783 h 68"/>
                              <a:gd name="T70" fmla="*/ 35 w 41"/>
                              <a:gd name="T71" fmla="*/ 781 h 68"/>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41" h="68">
                                <a:moveTo>
                                  <a:pt x="1" y="57"/>
                                </a:moveTo>
                                <a:lnTo>
                                  <a:pt x="0" y="64"/>
                                </a:lnTo>
                                <a:lnTo>
                                  <a:pt x="4" y="66"/>
                                </a:lnTo>
                                <a:lnTo>
                                  <a:pt x="12" y="67"/>
                                </a:lnTo>
                                <a:lnTo>
                                  <a:pt x="28" y="67"/>
                                </a:lnTo>
                                <a:lnTo>
                                  <a:pt x="40" y="61"/>
                                </a:lnTo>
                                <a:lnTo>
                                  <a:pt x="40" y="60"/>
                                </a:lnTo>
                                <a:lnTo>
                                  <a:pt x="12" y="60"/>
                                </a:lnTo>
                                <a:lnTo>
                                  <a:pt x="6" y="58"/>
                                </a:lnTo>
                                <a:lnTo>
                                  <a:pt x="1" y="57"/>
                                </a:lnTo>
                                <a:close/>
                                <a:moveTo>
                                  <a:pt x="25" y="0"/>
                                </a:moveTo>
                                <a:lnTo>
                                  <a:pt x="10" y="0"/>
                                </a:lnTo>
                                <a:lnTo>
                                  <a:pt x="1" y="6"/>
                                </a:lnTo>
                                <a:lnTo>
                                  <a:pt x="1" y="16"/>
                                </a:lnTo>
                                <a:lnTo>
                                  <a:pt x="6" y="28"/>
                                </a:lnTo>
                                <a:lnTo>
                                  <a:pt x="16" y="35"/>
                                </a:lnTo>
                                <a:lnTo>
                                  <a:pt x="27" y="41"/>
                                </a:lnTo>
                                <a:lnTo>
                                  <a:pt x="31" y="49"/>
                                </a:lnTo>
                                <a:lnTo>
                                  <a:pt x="31" y="57"/>
                                </a:lnTo>
                                <a:lnTo>
                                  <a:pt x="24" y="60"/>
                                </a:lnTo>
                                <a:lnTo>
                                  <a:pt x="40" y="60"/>
                                </a:lnTo>
                                <a:lnTo>
                                  <a:pt x="40" y="49"/>
                                </a:lnTo>
                                <a:lnTo>
                                  <a:pt x="35" y="37"/>
                                </a:lnTo>
                                <a:lnTo>
                                  <a:pt x="25" y="30"/>
                                </a:lnTo>
                                <a:lnTo>
                                  <a:pt x="14" y="24"/>
                                </a:lnTo>
                                <a:lnTo>
                                  <a:pt x="9" y="16"/>
                                </a:lnTo>
                                <a:lnTo>
                                  <a:pt x="9" y="9"/>
                                </a:lnTo>
                                <a:lnTo>
                                  <a:pt x="15" y="7"/>
                                </a:lnTo>
                                <a:lnTo>
                                  <a:pt x="35" y="7"/>
                                </a:lnTo>
                                <a:lnTo>
                                  <a:pt x="36" y="3"/>
                                </a:lnTo>
                                <a:lnTo>
                                  <a:pt x="33" y="1"/>
                                </a:lnTo>
                                <a:lnTo>
                                  <a:pt x="25" y="0"/>
                                </a:lnTo>
                                <a:close/>
                                <a:moveTo>
                                  <a:pt x="35" y="7"/>
                                </a:moveTo>
                                <a:lnTo>
                                  <a:pt x="30" y="7"/>
                                </a:lnTo>
                                <a:lnTo>
                                  <a:pt x="34" y="9"/>
                                </a:lnTo>
                                <a:lnTo>
                                  <a:pt x="35"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AutoShape 56"/>
                        <wps:cNvSpPr>
                          <a:spLocks/>
                        </wps:cNvSpPr>
                        <wps:spPr bwMode="auto">
                          <a:xfrm>
                            <a:off x="2010" y="757"/>
                            <a:ext cx="38" cy="85"/>
                          </a:xfrm>
                          <a:custGeom>
                            <a:avLst/>
                            <a:gdLst>
                              <a:gd name="T0" fmla="*/ 15 w 38"/>
                              <a:gd name="T1" fmla="*/ 781 h 85"/>
                              <a:gd name="T2" fmla="*/ 7 w 38"/>
                              <a:gd name="T3" fmla="*/ 781 h 85"/>
                              <a:gd name="T4" fmla="*/ 7 w 38"/>
                              <a:gd name="T5" fmla="*/ 837 h 85"/>
                              <a:gd name="T6" fmla="*/ 13 w 38"/>
                              <a:gd name="T7" fmla="*/ 841 h 85"/>
                              <a:gd name="T8" fmla="*/ 28 w 38"/>
                              <a:gd name="T9" fmla="*/ 841 h 85"/>
                              <a:gd name="T10" fmla="*/ 34 w 38"/>
                              <a:gd name="T11" fmla="*/ 840 h 85"/>
                              <a:gd name="T12" fmla="*/ 37 w 38"/>
                              <a:gd name="T13" fmla="*/ 838 h 85"/>
                              <a:gd name="T14" fmla="*/ 36 w 38"/>
                              <a:gd name="T15" fmla="*/ 834 h 85"/>
                              <a:gd name="T16" fmla="*/ 18 w 38"/>
                              <a:gd name="T17" fmla="*/ 834 h 85"/>
                              <a:gd name="T18" fmla="*/ 15 w 38"/>
                              <a:gd name="T19" fmla="*/ 831 h 85"/>
                              <a:gd name="T20" fmla="*/ 15 w 38"/>
                              <a:gd name="T21" fmla="*/ 781 h 85"/>
                              <a:gd name="T22" fmla="*/ 36 w 38"/>
                              <a:gd name="T23" fmla="*/ 832 h 85"/>
                              <a:gd name="T24" fmla="*/ 33 w 38"/>
                              <a:gd name="T25" fmla="*/ 832 h 85"/>
                              <a:gd name="T26" fmla="*/ 28 w 38"/>
                              <a:gd name="T27" fmla="*/ 834 h 85"/>
                              <a:gd name="T28" fmla="*/ 36 w 38"/>
                              <a:gd name="T29" fmla="*/ 834 h 85"/>
                              <a:gd name="T30" fmla="*/ 36 w 38"/>
                              <a:gd name="T31" fmla="*/ 832 h 85"/>
                              <a:gd name="T32" fmla="*/ 34 w 38"/>
                              <a:gd name="T33" fmla="*/ 775 h 85"/>
                              <a:gd name="T34" fmla="*/ 0 w 38"/>
                              <a:gd name="T35" fmla="*/ 775 h 85"/>
                              <a:gd name="T36" fmla="*/ 0 w 38"/>
                              <a:gd name="T37" fmla="*/ 781 h 85"/>
                              <a:gd name="T38" fmla="*/ 34 w 38"/>
                              <a:gd name="T39" fmla="*/ 781 h 85"/>
                              <a:gd name="T40" fmla="*/ 34 w 38"/>
                              <a:gd name="T41" fmla="*/ 775 h 85"/>
                              <a:gd name="T42" fmla="*/ 15 w 38"/>
                              <a:gd name="T43" fmla="*/ 757 h 85"/>
                              <a:gd name="T44" fmla="*/ 7 w 38"/>
                              <a:gd name="T45" fmla="*/ 757 h 85"/>
                              <a:gd name="T46" fmla="*/ 7 w 38"/>
                              <a:gd name="T47" fmla="*/ 775 h 85"/>
                              <a:gd name="T48" fmla="*/ 15 w 38"/>
                              <a:gd name="T49" fmla="*/ 775 h 85"/>
                              <a:gd name="T50" fmla="*/ 15 w 38"/>
                              <a:gd name="T51" fmla="*/ 757 h 8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8" h="85">
                                <a:moveTo>
                                  <a:pt x="15" y="24"/>
                                </a:moveTo>
                                <a:lnTo>
                                  <a:pt x="7" y="24"/>
                                </a:lnTo>
                                <a:lnTo>
                                  <a:pt x="7" y="80"/>
                                </a:lnTo>
                                <a:lnTo>
                                  <a:pt x="13" y="84"/>
                                </a:lnTo>
                                <a:lnTo>
                                  <a:pt x="28" y="84"/>
                                </a:lnTo>
                                <a:lnTo>
                                  <a:pt x="34" y="83"/>
                                </a:lnTo>
                                <a:lnTo>
                                  <a:pt x="37" y="81"/>
                                </a:lnTo>
                                <a:lnTo>
                                  <a:pt x="36" y="77"/>
                                </a:lnTo>
                                <a:lnTo>
                                  <a:pt x="18" y="77"/>
                                </a:lnTo>
                                <a:lnTo>
                                  <a:pt x="15" y="74"/>
                                </a:lnTo>
                                <a:lnTo>
                                  <a:pt x="15" y="24"/>
                                </a:lnTo>
                                <a:close/>
                                <a:moveTo>
                                  <a:pt x="36" y="75"/>
                                </a:moveTo>
                                <a:lnTo>
                                  <a:pt x="33" y="75"/>
                                </a:lnTo>
                                <a:lnTo>
                                  <a:pt x="28" y="77"/>
                                </a:lnTo>
                                <a:lnTo>
                                  <a:pt x="36" y="77"/>
                                </a:lnTo>
                                <a:lnTo>
                                  <a:pt x="36" y="75"/>
                                </a:lnTo>
                                <a:close/>
                                <a:moveTo>
                                  <a:pt x="34" y="18"/>
                                </a:moveTo>
                                <a:lnTo>
                                  <a:pt x="0" y="18"/>
                                </a:lnTo>
                                <a:lnTo>
                                  <a:pt x="0" y="24"/>
                                </a:lnTo>
                                <a:lnTo>
                                  <a:pt x="34" y="24"/>
                                </a:lnTo>
                                <a:lnTo>
                                  <a:pt x="34" y="18"/>
                                </a:lnTo>
                                <a:close/>
                                <a:moveTo>
                                  <a:pt x="15" y="0"/>
                                </a:moveTo>
                                <a:lnTo>
                                  <a:pt x="7" y="0"/>
                                </a:lnTo>
                                <a:lnTo>
                                  <a:pt x="7" y="18"/>
                                </a:lnTo>
                                <a:lnTo>
                                  <a:pt x="15" y="18"/>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Line 55"/>
                        <wps:cNvCnPr>
                          <a:cxnSpLocks noChangeShapeType="1"/>
                        </wps:cNvCnPr>
                        <wps:spPr bwMode="auto">
                          <a:xfrm>
                            <a:off x="2082" y="803"/>
                            <a:ext cx="64"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2" name="Picture 54"/>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2185" y="750"/>
                            <a:ext cx="506"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53"/>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2738" y="745"/>
                            <a:ext cx="1735" cy="1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52"/>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295" y="748"/>
                            <a:ext cx="1187" cy="2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51"/>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1532" y="918"/>
                            <a:ext cx="429" cy="1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0DB6A33" id="Group 50" o:spid="_x0000_s1026" style="position:absolute;margin-left:14.55pt;margin-top:37.25pt;width:209.15pt;height:14.8pt;z-index:1360;mso-wrap-distance-left:0;mso-wrap-distance-right:0;mso-position-horizontal-relative:page" coordorigin="291,745" coordsize="4183,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">
                <v:shape id="AutoShape 72" o:spid="_x0000_s1027" style="position:absolute;left:291;top:751;width:62;height:89;visibility:visible;mso-wrap-style:square;v-text-anchor:top" coordsize="6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5FDMMA&#10;AADaAAAADwAAAGRycy9kb3ducmV2LnhtbESPQYvCMBSE7wv+h/AEL7KmiiylaxQRFA9edFU8vm2e&#10;bdnmpTaxVn+9EYQ9DjPzDTOZtaYUDdWusKxgOIhAEKdWF5wp2P8sP2MQziNrLC2Tgjs5mE07HxNM&#10;tL3xlpqdz0SAsEtQQe59lUjp0pwMuoGtiIN3trVBH2SdSV3jLcBNKUdR9CUNFhwWcqxokVP6t7sa&#10;Bf3HEceN/r2Uh9OZ4tW62LhsoVSv286/QXhq/X/43V5rBWN4XQk3QE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5FDMMAAADaAAAADwAAAAAAAAAAAAAAAACYAgAAZHJzL2Rv&#10;d25yZXYueG1sUEsFBgAAAAAEAAQA9QAAAIgDAAAAAA==&#10;" path="m34,8r-9,l25,89r9,l34,8xm61,l,,,8r61,l61,xe" fillcolor="black" stroked="f">
                  <v:path arrowok="t" o:connecttype="custom" o:connectlocs="34,759;25,759;25,840;34,840;34,759;61,751;0,751;0,759;61,759;61,751" o:connectangles="0,0,0,0,0,0,0,0,0,0"/>
                </v:shape>
                <v:shape id="AutoShape 71" o:spid="_x0000_s1028" style="position:absolute;left:366;top:745;width:50;height:95;visibility:visible;mso-wrap-style:square;v-text-anchor:top" coordsize="5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zizsIA&#10;AADaAAAADwAAAGRycy9kb3ducmV2LnhtbESPQYvCMBSE7wv+h/AEb9vUVUSrUWRF1GNV2PX2aN62&#10;ZZuX2kSt/94IgsdhZr5hZovWVOJKjSstK+hHMQjizOqScwXHw/pzDMJ5ZI2VZVJwJweLeedjhom2&#10;N07puve5CBB2CSoovK8TKV1WkEEX2Zo4eH+2MeiDbHKpG7wFuKnkVxyPpMGSw0KBNX0XlP3vL0ZB&#10;Wv38nu1klU7OG7wM08FukJ12SvW67XIKwlPr3+FXe6sVjOB5JdwA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DOLOwgAAANoAAAAPAAAAAAAAAAAAAAAAAJgCAABkcnMvZG93&#10;bnJldi54bWxQSwUGAAAAAAQABAD1AAAAhwMAAAAA&#10;" path="m7,l,,,95r7,l7,41r5,-3l19,35r29,l46,33,7,33,7,xm48,35r-12,l40,42r,53l49,95r,-59l48,35xm40,29r-21,l13,30,7,33r39,l40,29xe" fillcolor="black" stroked="f">
                  <v:path arrowok="t" o:connecttype="custom" o:connectlocs="7,745;0,745;0,840;7,840;7,786;12,783;19,780;48,780;46,778;7,778;7,745;48,780;36,780;40,787;40,840;49,840;49,781;48,780;40,774;19,774;13,775;7,778;46,778;40,774" o:connectangles="0,0,0,0,0,0,0,0,0,0,0,0,0,0,0,0,0,0,0,0,0,0,0,0"/>
                </v:shape>
                <v:shape id="AutoShape 70" o:spid="_x0000_s1029" style="position:absolute;left:430;top:774;width:53;height:68;visibility:visible;mso-wrap-style:square;v-text-anchor:top" coordsize="5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VbGr8A&#10;AADaAAAADwAAAGRycy9kb3ducmV2LnhtbERPTWvCQBC9F/wPywje6kYPUqKriKD20IuxlB7H7JgE&#10;s7Nhd9Xor3cOhR4f73ux6l2rbhRi49nAZJyBIi69bbgy8H3cvn+AignZYuuZDDwowmo5eFtgbv2d&#10;D3QrUqUkhGOOBuqUulzrWNbkMI59Ryzc2QeHSWCotA14l3DX6mmWzbTDhqWhxo42NZWX4upkxv60&#10;m/4+i+fmeJldQ9SWvn6SMaNhv56DStSnf/Gf+9MakK1yRfygl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dVsavwAAANoAAAAPAAAAAAAAAAAAAAAAAJgCAABkcnMvZG93bnJl&#10;di54bWxQSwUGAAAAAAQABAD1AAAAhAMAAAAA&#10;" path="m26,l14,3,6,10,2,21,,33,2,46,8,57r9,8l30,67r6,l42,66r6,-3l47,60r-27,l9,52,8,36r45,l53,30r,-2l8,28,8,16,15,6r27,l38,2,26,xm45,57r-4,3l47,60,45,57xm42,6r-3,l44,18r,10l53,28,51,18,46,9,42,6xe" fillcolor="black" stroked="f">
                  <v:path arrowok="t" o:connecttype="custom" o:connectlocs="26,774;14,777;6,784;2,795;0,807;2,820;8,831;17,839;30,841;36,841;42,840;48,837;47,834;20,834;9,826;8,810;53,810;53,804;53,802;8,802;8,790;15,780;42,780;38,776;26,774;45,831;41,834;47,834;45,831;42,780;39,780;44,792;44,802;53,802;51,792;46,783;42,780" o:connectangles="0,0,0,0,0,0,0,0,0,0,0,0,0,0,0,0,0,0,0,0,0,0,0,0,0,0,0,0,0,0,0,0,0,0,0,0,0"/>
                </v:shape>
                <v:shape id="AutoShape 69" o:spid="_x0000_s1030" style="position:absolute;left:1163;top:751;width:78;height:89;visibility:visible;mso-wrap-style:square;v-text-anchor:top" coordsize="7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f0jsMA&#10;AADaAAAADwAAAGRycy9kb3ducmV2LnhtbESPT4vCMBTE7wt+h/AEL6LpCi5rNYq4KF6EXfXi7dm8&#10;/tHmpTSx1m9vBGGPw8z8hpktWlOKhmpXWFbwOYxAECdWF5wpOB7Wg28QziNrLC2Tggc5WMw7HzOM&#10;tb3zHzV7n4kAYRejgtz7KpbSJTkZdENbEQcvtbVBH2SdSV3jPcBNKUdR9CUNFhwWcqxolVNy3d+M&#10;Apf66tb8jpPzKj2Z3WFzOVP/R6let11OQXhq/X/43d5qBRN4XQk3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f0jsMAAADaAAAADwAAAAAAAAAAAAAAAACYAgAAZHJzL2Rv&#10;d25yZXYueG1sUEsFBgAAAAAEAAQA9QAAAIgDAAAAAA==&#10;" path="m45,l36,,,89r9,l20,63r49,l66,56r-43,l39,14r,-3l49,11,45,xm69,63r-9,l69,89r9,l69,63xm49,11r-10,l57,56r9,l49,11xe" fillcolor="black" stroked="f">
                  <v:path arrowok="t" o:connecttype="custom" o:connectlocs="45,751;36,751;0,840;9,840;20,814;69,814;66,807;23,807;39,765;39,762;49,762;45,751;69,814;60,814;69,840;78,840;69,814;49,762;39,762;57,807;66,807;49,762" o:connectangles="0,0,0,0,0,0,0,0,0,0,0,0,0,0,0,0,0,0,0,0,0,0"/>
                </v:shape>
                <v:shape id="AutoShape 68" o:spid="_x0000_s1031" style="position:absolute;left:1250;top:774;width:48;height:68;visibility:visible;mso-wrap-style:square;v-text-anchor:top" coordsize="4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T/AcIA&#10;AADbAAAADwAAAGRycy9kb3ducmV2LnhtbERPTWvCQBC9C/0PyxS8SN2khyKpmyBCqAV7qLb3ITsm&#10;0exs2N0m0V/fLRS8zeN9zrqYTCcGcr61rCBdJiCIK6tbrhV8HcunFQgfkDV2lknBlTwU+cNsjZm2&#10;I3/ScAi1iCHsM1TQhNBnUvqqIYN+aXviyJ2sMxgidLXUDscYbjr5nCQv0mDLsaHBnrYNVZfDj1Hw&#10;/d6bc5mOg70tXFfvt/yxK9+Umj9Om1cQgaZwF/+7dzrOT+Hvl3i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BP8BwgAAANsAAAAPAAAAAAAAAAAAAAAAAJgCAABkcnMvZG93&#10;bnJldi54bWxQSwUGAAAAAAQABAD1AAAAhwMAAAAA&#10;" path="m36,l30,,17,2,8,9,2,19,,33,3,48r7,11l20,65r12,2l38,67r6,-1l48,63,47,60r-27,l8,51,8,21,14,7r33,l48,3,36,xm47,57r-5,3l47,60r,-3xm47,7r-9,l44,9r3,1l47,7xe" fillcolor="black" stroked="f">
                  <v:path arrowok="t" o:connecttype="custom" o:connectlocs="36,774;30,774;17,776;8,783;2,793;0,807;3,822;10,833;20,839;32,841;38,841;44,840;48,837;47,834;20,834;8,825;8,795;14,781;47,781;48,777;36,774;47,831;42,834;47,834;47,831;47,781;38,781;44,783;47,784;47,781" o:connectangles="0,0,0,0,0,0,0,0,0,0,0,0,0,0,0,0,0,0,0,0,0,0,0,0,0,0,0,0,0,0"/>
                </v:shape>
                <v:shape id="AutoShape 67" o:spid="_x0000_s1032" style="position:absolute;left:1311;top:774;width:48;height:68;visibility:visible;mso-wrap-style:square;v-text-anchor:top" coordsize="4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ZhdsIA&#10;AADbAAAADwAAAGRycy9kb3ducmV2LnhtbERPTWvCQBC9C/0PyxS8iG70IJK6hhIItWAPVXsfsmOS&#10;NjsbdrdJ9Nd3hYK3ebzP2WajaUVPzjeWFSwXCQji0uqGKwXnUzHfgPABWWNrmRRcyUO2e5psMdV2&#10;4E/qj6ESMYR9igrqELpUSl/WZNAvbEccuYt1BkOErpLa4RDDTStXSbKWBhuODTV2lNdU/hx/jYKv&#10;9858F8uht7eZa6tDzh/74k2p6fP4+gIi0Bge4n/3Xsf5K7j/E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1mF2wgAAANsAAAAPAAAAAAAAAAAAAAAAAJgCAABkcnMvZG93&#10;bnJldi54bWxQSwUGAAAAAAQABAD1AAAAhwMAAAAA&#10;" path="m48,6l33,6r6,3l39,27r-9,l20,30r-9,1l,36,,63r12,4l33,67r8,-3l48,63r,-3l17,60,9,58,9,37,23,36r9,-3l35,33r3,-2l39,30r9,l48,6xm48,30r-9,l39,55r2,3l36,60r12,l48,30xm39,l20,,12,1,6,4r3,6l14,9,20,6r28,l39,xe" fillcolor="black" stroked="f">
                  <v:path arrowok="t" o:connecttype="custom" o:connectlocs="48,780;33,780;39,783;39,801;30,801;20,804;11,805;0,810;0,837;12,841;33,841;41,838;48,837;48,834;17,834;9,832;9,811;23,810;32,807;35,807;38,805;39,804;48,804;48,780;48,804;39,804;39,829;41,832;36,834;48,834;48,804;39,774;20,774;12,775;6,778;9,784;14,783;20,780;48,780;39,774" o:connectangles="0,0,0,0,0,0,0,0,0,0,0,0,0,0,0,0,0,0,0,0,0,0,0,0,0,0,0,0,0,0,0,0,0,0,0,0,0,0,0,0"/>
                </v:shape>
                <v:shape id="AutoShape 66" o:spid="_x0000_s1033" style="position:absolute;left:1374;top:745;width:53;height:97;visibility:visible;mso-wrap-style:square;v-text-anchor:top" coordsize="5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ub5cMA&#10;AADbAAAADwAAAGRycy9kb3ducmV2LnhtbERPTWsCMRC9F/wPYYReSs22gpatUUppwYIiaqE9Dsl0&#10;N3QzWZKsrv56IxR6m8f7nNmid404UIjWs4KHUQGCWHtjuVLwuX+/fwIRE7LBxjMpOFGExXxwM8PS&#10;+CNv6bBLlcghHEtUUKfUllJGXZPDOPItceZ+fHCYMgyVNAGPOdw18rEoJtKh5dxQY0uvNenfXecU&#10;2O83uxyfVndf504W640O3YeeKnU77F+eQSTq07/4z700ef4Yrr/kA+T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ub5cMAAADbAAAADwAAAAAAAAAAAAAAAACYAgAAZHJzL2Rv&#10;d25yZXYueG1sUEsFBgAAAAAEAAQA9QAAAIgDAAAAAA==&#10;" path="m35,29r-5,l18,31,8,39,2,49,,62,3,75,9,86r10,8l32,96r7,l47,95r6,-3l53,89r-36,l9,77,9,48,15,35r38,l53,32r-8,l41,30,35,29xm53,35r-18,l41,36r4,3l45,87r-4,2l53,89r,-54xm53,l45,r,32l53,32,53,xe" fillcolor="black" stroked="f">
                  <v:path arrowok="t" o:connecttype="custom" o:connectlocs="35,774;30,774;18,776;8,784;2,794;0,807;3,820;9,831;19,839;32,841;39,841;47,840;53,837;53,834;17,834;9,822;9,793;15,780;53,780;53,777;45,777;41,775;35,774;53,780;35,780;41,781;45,784;45,832;41,834;53,834;53,780;53,745;45,745;45,777;53,777;53,745" o:connectangles="0,0,0,0,0,0,0,0,0,0,0,0,0,0,0,0,0,0,0,0,0,0,0,0,0,0,0,0,0,0,0,0,0,0,0,0"/>
                </v:shape>
                <v:shape id="AutoShape 65" o:spid="_x0000_s1034" style="position:absolute;left:1443;top:774;width:53;height:68;visibility:visible;mso-wrap-style:square;v-text-anchor:top" coordsize="5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ADcsQA&#10;AADbAAAADwAAAGRycy9kb3ducmV2LnhtbESPQWvCQBCF7wX/wzKCt7pRJEh0FRG0PfTSpBSP0+w0&#10;CWZnw+5q0vz6bqHgbYb3vjdvtvvBtOJOzjeWFSzmCQji0uqGKwUfxel5DcIHZI2tZVLwQx72u8nT&#10;FjNte36nex4qEUPYZ6igDqHLpPRlTQb93HbEUfu2zmCIq6ukdtjHcNPKZZKk0mDD8UKNHR1rKq/5&#10;zcQaL1/n5WXMx2NxTW/OS01vn0Gp2XQ4bEAEGsLD/E+/6sit4O+XOI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gA3LEAAAA2wAAAA8AAAAAAAAAAAAAAAAAmAIAAGRycy9k&#10;b3ducmV2LnhtbFBLBQYAAAAABAAEAPUAAACJAwAAAAA=&#10;" path="m44,l27,,15,3,7,10,2,21,,33,2,46,8,57r9,8l30,67r6,l42,66r6,-3l48,60r-28,l9,52,9,36r44,l53,28,9,28,9,16,15,6r33,l44,xm47,57r-6,3l48,60,47,57xm48,6r-9,l45,18r,10l53,28r,-15l48,6xe" fillcolor="black" stroked="f">
                  <v:path arrowok="t" o:connecttype="custom" o:connectlocs="44,774;27,774;15,777;7,784;2,795;0,807;2,820;8,831;17,839;30,841;36,841;42,840;48,837;48,834;20,834;9,826;9,810;53,810;53,802;9,802;9,790;15,780;48,780;44,774;47,831;41,834;48,834;47,831;48,780;39,780;45,792;45,802;53,802;53,787;48,780" o:connectangles="0,0,0,0,0,0,0,0,0,0,0,0,0,0,0,0,0,0,0,0,0,0,0,0,0,0,0,0,0,0,0,0,0,0,0"/>
                </v:shape>
                <v:shape id="AutoShape 64" o:spid="_x0000_s1035" style="position:absolute;left:1512;top:774;width:86;height:67;visibility:visible;mso-wrap-style:square;v-text-anchor:top" coordsize="8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6PRsIA&#10;AADbAAAADwAAAGRycy9kb3ducmV2LnhtbERP32vCMBB+H/g/hBN8m6mCrnRGGcKg4IObivh4NLe2&#10;rLnEJLP1v1+Ewd7u4/t5q81gOnEjH1rLCmbTDARxZXXLtYLT8f05BxEissbOMim4U4DNevS0wkLb&#10;nj/pdoi1SCEcClTQxOgKKUPVkMEwtY44cV/WG4wJ+lpqj30KN52cZ9lSGmw5NTToaNtQ9X34MQr2&#10;l49yHs8Ldy3za9/mzoeX806pyXh4ewURaYj/4j93qdP8BTx+SQ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Lo9GwgAAANsAAAAPAAAAAAAAAAAAAAAAAJgCAABkcnMvZG93&#10;bnJldi54bWxQSwUGAAAAAAQABAD1AAAAhwMAAAAA&#10;" path="m32,l17,,8,3,,6,,66r9,l9,13,8,10,14,9,18,6r24,l38,1,32,xm57,6l35,6r4,7l39,66r8,l47,15,45,10,51,9,57,6xm77,l56,,48,3,42,6r32,l78,13r,53l86,66,86,7,77,xe" fillcolor="black" stroked="f">
                  <v:path arrowok="t" o:connecttype="custom" o:connectlocs="32,774;17,774;8,777;0,780;0,840;9,840;9,787;8,784;14,783;18,780;42,780;38,775;32,774;57,780;35,780;39,787;39,840;47,840;47,789;45,784;51,783;57,780;77,774;56,774;48,777;42,780;74,780;78,787;78,840;86,840;86,781;77,774" o:connectangles="0,0,0,0,0,0,0,0,0,0,0,0,0,0,0,0,0,0,0,0,0,0,0,0,0,0,0,0,0,0,0,0"/>
                </v:shape>
                <v:shape id="AutoShape 63" o:spid="_x0000_s1036" style="position:absolute;left:1617;top:748;width:12;height:92;visibility:visible;mso-wrap-style:square;v-text-anchor:top" coordsize="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lSj8AA&#10;AADbAAAADwAAAGRycy9kb3ducmV2LnhtbERPTWsCMRC9F/ofwhS81ax7sLIaRQTFeqv1oLdxM25W&#10;N5MlSXX990YQepvH+5zJrLONuJIPtWMFg34Ggrh0uuZKwe53+TkCESKyxsYxKbhTgNn0/W2ChXY3&#10;/qHrNlYihXAoUIGJsS2kDKUhi6HvWuLEnZy3GBP0ldQebyncNjLPsqG0WHNqMNjSwlB52f5ZBfvD&#10;6Ht+tqv82JhB5/c611+blVK9j24+BhGpi//il3ut0/whPH9JB8jp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5lSj8AAAADbAAAADwAAAAAAAAAAAAAAAACYAgAAZHJzL2Rvd25y&#10;ZXYueG1sUEsFBgAAAAAEAAQA9QAAAIUDAAAAAA==&#10;" path="m9,l3,,,2,,8r3,3l9,11,12,8r,-6l9,xm11,27r-8,l3,92r8,l11,27xe" fillcolor="black" stroked="f">
                  <v:path arrowok="t" o:connecttype="custom" o:connectlocs="9,748;3,748;0,750;0,756;3,759;9,759;12,756;12,750;9,748;11,775;3,775;3,840;11,840;11,775" o:connectangles="0,0,0,0,0,0,0,0,0,0,0,0,0,0"/>
                </v:shape>
                <v:shape id="AutoShape 62" o:spid="_x0000_s1037" style="position:absolute;left:1644;top:774;width:54;height:68;visibility:visible;mso-wrap-style:square;v-text-anchor:top" coordsize="5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3+B8EA&#10;AADbAAAADwAAAGRycy9kb3ducmV2LnhtbERPTWvCQBC9C/6HZYTezEYPVtKsIgVBPKU2UnIbstMk&#10;mJ0N2dUk/fXdQsHbPN7npPvRtOJBvWssK1hFMQji0uqGKwX553G5BeE8ssbWMimYyMF+N5+lmGg7&#10;8Ac9Lr4SIYRdggpq77tESlfWZNBFtiMO3LftDfoA+0rqHocQblq5juONNNhwaKixo/eaytvlbhRc&#10;DwWff4YiX+dTxkPWfd1iw0q9LMbDGwhPo3+K/90nHea/wt8v4QC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9/gfBAAAA2wAAAA8AAAAAAAAAAAAAAAAAmAIAAGRycy9kb3du&#10;cmV2LnhtbFBLBQYAAAAABAAEAPUAAACGAwAAAAA=&#10;" path="m27,l15,3,7,10,2,21,,33,2,46,9,57r10,8l32,67r6,l44,66r4,-3l47,60r-27,l9,52,9,36r45,l54,30r,-2l9,28,9,16,15,6r29,l39,2,27,xm47,57r-5,3l47,60r,-3xm44,6r-3,l45,18r,10l54,28,52,18,47,9,44,6xe" fillcolor="black" stroked="f">
                  <v:path arrowok="t" o:connecttype="custom" o:connectlocs="27,774;15,777;7,784;2,795;0,807;2,820;9,831;19,839;32,841;38,841;44,840;48,837;47,834;20,834;9,826;9,810;54,810;54,804;54,802;9,802;9,790;15,780;44,780;39,776;27,774;47,831;42,834;47,834;47,831;44,780;41,780;45,792;45,802;54,802;52,792;47,783;44,780" o:connectangles="0,0,0,0,0,0,0,0,0,0,0,0,0,0,0,0,0,0,0,0,0,0,0,0,0,0,0,0,0,0,0,0,0,0,0,0,0"/>
                </v:shape>
                <v:shape id="AutoShape 61" o:spid="_x0000_s1038" style="position:absolute;left:1709;top:774;width:41;height:68;visibility:visible;mso-wrap-style:square;v-text-anchor:top" coordsize="4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POVMIA&#10;AADbAAAADwAAAGRycy9kb3ducmV2LnhtbESPT2sCMRDF7wW/QxjBW83ag7Rbo2ihIHjyH16nm3Gz&#10;uJksm1Sjn945FHqb4b157zezRfatulIfm8AGJuMCFHEVbMO1gcP++/UdVEzIFtvAZOBOERbzwcsM&#10;SxtuvKXrLtVKQjiWaMCl1JVax8qRxzgOHbFo59B7TLL2tbY93iTct/qtKKbaY8PS4LCjL0fVZffr&#10;DUwntEnH409enez6wR/sdFdnY0bDvPwElSinf/Pf9doKvsDKLzKAnj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U85UwgAAANsAAAAPAAAAAAAAAAAAAAAAAJgCAABkcnMvZG93&#10;bnJldi54bWxQSwUGAAAAAAQABAD1AAAAhwMAAAAA&#10;" path="m3,57l,64r12,3l28,67,40,61r,-1l13,60,7,58,3,57xm27,l12,,1,6r,10l6,28r10,7l26,41r5,8l31,57r-7,3l40,60r,-11l35,37,24,30,14,24,9,16,9,9,15,7r19,l36,3,33,1,27,xm34,7r-4,l34,9r,-2xe" fillcolor="black" stroked="f">
                  <v:path arrowok="t" o:connecttype="custom" o:connectlocs="3,831;0,838;12,841;28,841;40,835;40,834;13,834;7,832;3,831;27,774;12,774;1,780;1,790;6,802;16,809;26,815;31,823;31,831;24,834;40,834;40,823;35,811;24,804;14,798;9,790;9,783;15,781;34,781;36,777;33,775;27,774;34,781;30,781;34,783;34,781" o:connectangles="0,0,0,0,0,0,0,0,0,0,0,0,0,0,0,0,0,0,0,0,0,0,0,0,0,0,0,0,0,0,0,0,0,0,0"/>
                </v:shape>
                <v:shape id="AutoShape 60" o:spid="_x0000_s1039" style="position:absolute;left:1790;top:751;width:62;height:89;visibility:visible;mso-wrap-style:square;v-text-anchor:top" coordsize="6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8PQMEA&#10;AADbAAAADwAAAGRycy9kb3ducmV2LnhtbERPy4rCMBTdD/gP4QpuRNORQaQ2iggOLtyML1xem9sH&#10;Nje1ibXO108WwiwP550sO1OJlhpXWlbwOY5AEKdWl5wrOB42oxkI55E1VpZJwYscLBe9jwRjbZ/8&#10;Q+3e5yKEsItRQeF9HUvp0oIMurGtiQOX2cagD7DJpW7wGcJNJSdRNJUGSw4NBda0Lii97R9GwfD3&#10;jF+tvt6r0yWj2fe23Ll8rdSg363mIDx1/l/8dm+1gklYH76EHyA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fD0DBAAAA2wAAAA8AAAAAAAAAAAAAAAAAmAIAAGRycy9kb3du&#10;cmV2LnhtbFBLBQYAAAAABAAEAPUAAACGAwAAAAA=&#10;" path="m34,8r-9,l25,89r9,l34,8xm61,l,,,8r61,l61,xe" fillcolor="black" stroked="f">
                  <v:path arrowok="t" o:connecttype="custom" o:connectlocs="34,759;25,759;25,840;34,840;34,759;61,751;0,751;0,759;61,759;61,751" o:connectangles="0,0,0,0,0,0,0,0,0,0"/>
                </v:shape>
                <v:shape id="Freeform 59" o:spid="_x0000_s1040" style="position:absolute;left:1851;top:774;width:32;height:67;visibility:visible;mso-wrap-style:square;v-text-anchor:top" coordsize="3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yDhcUA&#10;AADbAAAADwAAAGRycy9kb3ducmV2LnhtbESPQWvCQBSE74X+h+UVeim6aQ6hpK4iQkspCFFz6e2R&#10;fSbB7Nt0d2tifr0rCD0OM/MNs1iNphNncr61rOB1noAgrqxuuVZQHj5mbyB8QNbYWSYFF/KwWj4+&#10;LDDXduAdnfehFhHCPkcFTQh9LqWvGjLo57Ynjt7ROoMhSldL7XCIcNPJNEkyabDluNBgT5uGqtP+&#10;zyj4DS+bzKDbttPxZ1p/l8VnVRdKPT+N63cQgcbwH763v7SCNIXbl/gD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fIOFxQAAANsAAAAPAAAAAAAAAAAAAAAAAJgCAABkcnMv&#10;ZG93bnJldi54bWxQSwUGAAAAAAQABAD1AAAAigMAAAAA&#10;" path="m32,l17,,8,3,,6r2,6l2,66r7,l9,10,14,7r16,l32,xe" fillcolor="black" stroked="f">
                  <v:path arrowok="t" o:connecttype="custom" o:connectlocs="32,774;17,774;8,777;0,780;2,786;2,840;9,840;9,784;14,781;30,781;32,774" o:connectangles="0,0,0,0,0,0,0,0,0,0,0"/>
                </v:shape>
                <v:shape id="AutoShape 58" o:spid="_x0000_s1041" style="position:absolute;left:1893;top:775;width:51;height:67;visibility:visible;mso-wrap-style:square;v-text-anchor:top" coordsize="5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iGp8UA&#10;AADbAAAADwAAAGRycy9kb3ducmV2LnhtbESPT2sCMRTE70K/Q3gFb5pVrLRbo4gg2EPBP0Xa2+vm&#10;dbO4eVmS1F2/vREEj8PM/IaZLTpbizP5UDlWMBpmIIgLpysuFXwd1oNXECEia6wdk4ILBVjMn3oz&#10;zLVreUfnfSxFgnDIUYGJscmlDIUhi2HoGuLk/TlvMSbpS6k9tgluaznOsqm0WHFaMNjQylBx2v9b&#10;Bd/+57ccTbbefHy+bU76pT0eD1ul+s/d8h1EpC4+wvf2RisYT+D2Jf0A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2IanxQAAANsAAAAPAAAAAAAAAAAAAAAAAJgCAABkcnMv&#10;ZG93bnJldi54bWxQSwUGAAAAAAQABAD1AAAAigMAAAAA&#10;" path="m9,l,,,59r9,7l33,66r9,-3l51,59r-38,l9,53,9,xm49,l42,r,56l37,57r-7,2l51,59,49,54,49,xe" fillcolor="black" stroked="f">
                  <v:path arrowok="t" o:connecttype="custom" o:connectlocs="9,775;0,775;0,834;9,841;33,841;42,838;51,834;13,834;9,828;9,775;49,775;42,775;42,831;37,832;30,834;51,834;49,829;49,775" o:connectangles="0,0,0,0,0,0,0,0,0,0,0,0,0,0,0,0,0,0"/>
                </v:shape>
                <v:shape id="AutoShape 57" o:spid="_x0000_s1042" style="position:absolute;left:1959;top:774;width:41;height:68;visibility:visible;mso-wrap-style:square;v-text-anchor:top" coordsize="4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w1AMMA&#10;AADbAAAADwAAAGRycy9kb3ducmV2LnhtbESPwWrDMBBE74X8g9hAb7WcHEzrRAlJIBDoqWlNrhtr&#10;Y5lYK2OpttqvrwqFHoeZecOst9F2YqTBt44VLLIcBHHtdMuNgo/349MzCB+QNXaOScEXedhuZg9r&#10;LLWb+I3Gc2hEgrAvUYEJoS+l9LUhiz5zPXHybm6wGJIcGqkHnBLcdnKZ54W02HJaMNjTwVB9P39a&#10;BcWCXkNVXeP+ok/f/MJG9k1U6nEedysQgWL4D/+1T1rBsoDfL+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w1AMMAAADbAAAADwAAAAAAAAAAAAAAAACYAgAAZHJzL2Rv&#10;d25yZXYueG1sUEsFBgAAAAAEAAQA9QAAAIgDAAAAAA==&#10;" path="m1,57l,64r4,2l12,67r16,l40,61r,-1l12,60,6,58,1,57xm25,l10,,1,6r,10l6,28r10,7l27,41r4,8l31,57r-7,3l40,60r,-11l35,37,25,30,14,24,9,16,9,9,15,7r20,l36,3,33,1,25,xm35,7r-5,l34,9,35,7xe" fillcolor="black" stroked="f">
                  <v:path arrowok="t" o:connecttype="custom" o:connectlocs="1,831;0,838;4,840;12,841;28,841;40,835;40,834;12,834;6,832;1,831;25,774;10,774;1,780;1,790;6,802;16,809;27,815;31,823;31,831;24,834;40,834;40,823;35,811;25,804;14,798;9,790;9,783;15,781;35,781;36,777;33,775;25,774;35,781;30,781;34,783;35,781" o:connectangles="0,0,0,0,0,0,0,0,0,0,0,0,0,0,0,0,0,0,0,0,0,0,0,0,0,0,0,0,0,0,0,0,0,0,0,0"/>
                </v:shape>
                <v:shape id="AutoShape 56" o:spid="_x0000_s1043" style="position:absolute;left:2010;top:757;width:38;height:85;visibility:visible;mso-wrap-style:square;v-text-anchor:top" coordsize="3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u6b8A&#10;AADbAAAADwAAAGRycy9kb3ducmV2LnhtbERPy4rCMBTdC/MP4QruNLULkWoUqTMgrsbXwt2luabF&#10;5qY0mbb+/WQhuDyc93o72Fp01PrKsYL5LAFBXDhdsVFwvfxMlyB8QNZYOyYFL/Kw3XyN1php1/OJ&#10;unMwIoawz1BBGUKTSemLkiz6mWuII/dwrcUQYWukbrGP4baWaZIspMWKY0OJDeUlFc/zn1Xgjrdl&#10;3+zvPj/mJv3tTPLt66tSk/GwW4EINISP+O0+aAVpHBu/xB8gN/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9G7pvwAAANsAAAAPAAAAAAAAAAAAAAAAAJgCAABkcnMvZG93bnJl&#10;di54bWxQSwUGAAAAAAQABAD1AAAAhAMAAAAA&#10;" path="m15,24r-8,l7,80r6,4l28,84r6,-1l37,81,36,77r-18,l15,74r,-50xm36,75r-3,l28,77r8,l36,75xm34,18l,18r,6l34,24r,-6xm15,l7,r,18l15,18,15,xe" fillcolor="black" stroked="f">
                  <v:path arrowok="t" o:connecttype="custom" o:connectlocs="15,781;7,781;7,837;13,841;28,841;34,840;37,838;36,834;18,834;15,831;15,781;36,832;33,832;28,834;36,834;36,832;34,775;0,775;0,781;34,781;34,775;15,757;7,757;7,775;15,775;15,757" o:connectangles="0,0,0,0,0,0,0,0,0,0,0,0,0,0,0,0,0,0,0,0,0,0,0,0,0,0"/>
                </v:shape>
                <v:line id="Line 55" o:spid="_x0000_s1044" style="position:absolute;visibility:visible;mso-wrap-style:square" from="2082,803" to="2146,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J1h8AAAADbAAAADwAAAGRycy9kb3ducmV2LnhtbERP3WrCMBS+H/gO4Qi7GZrODZFqFJnK&#10;djWp+gCH5tgWm5OYxLZ7++VisMuP73+1GUwrOvKhsazgdZqBIC6tbrhScDkfJgsQISJrbC2Tgh8K&#10;sFmPnlaYa9tzQd0pViKFcMhRQR2jy6UMZU0Gw9Q64sRdrTcYE/SV1B77FG5aOcuyuTTYcGqo0dFH&#10;TeXt9DAKeIcvVy7e7/vv4/az6Nn5Q+eUeh4P2yWISEP8F/+5v7SCt7Q+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zydYfAAAAA2wAAAA8AAAAAAAAAAAAAAAAA&#10;oQIAAGRycy9kb3ducmV2LnhtbFBLBQYAAAAABAAEAPkAAACOAwAAAAA=&#10;" strokeweight=".1323mm"/>
                <v:shape id="Picture 54" o:spid="_x0000_s1045" type="#_x0000_t75" style="position:absolute;left:2185;top:750;width:506;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gwCzAAAAA2wAAAA8AAABkcnMvZG93bnJldi54bWxEj8FqwzAQRO+B/oPYQm+J3LSY4loOaSDQ&#10;a92GXBdrY5lYK2NtHPfvq0Cgx2Fm3jDlZva9mmiMXWADz6sMFHETbMetgZ/v/fINVBRki31gMvBL&#10;ETbVw6LEwoYrf9FUS6sShGOBBpzIUGgdG0ce4yoMxMk7hdGjJDm22o54TXDf63WW5dpjx2nB4UA7&#10;R825vngDMRyGKbucEl5m+njNtRydNubpcd6+gxKa5T98b39aAy9ruH1JP0BX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yDALMAAAADbAAAADwAAAAAAAAAAAAAAAACfAgAA&#10;ZHJzL2Rvd25yZXYueG1sUEsFBgAAAAAEAAQA9wAAAIwDAAAAAA==&#10;">
                  <v:imagedata r:id="rId193" o:title=""/>
                </v:shape>
                <v:shape id="Picture 53" o:spid="_x0000_s1046" type="#_x0000_t75" style="position:absolute;left:2738;top:745;width:1735;height: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xCbPEAAAA2wAAAA8AAABkcnMvZG93bnJldi54bWxEj0trwzAQhO+B/gexhd4Suc2D4FgOpdDS&#10;HBLI45DjxtpaptLKWGrs/vuoUMhxmJlvmGI9OCuu1IXGs4LnSQaCuPK64VrB6fg+XoIIEVmj9UwK&#10;finAunwYFZhr3/OerodYiwThkKMCE2ObSxkqQw7DxLfEyfvyncOYZFdL3WGf4M7KlyxbSIcNpwWD&#10;Lb0Zqr4PP07BMJ/byp63H3Lf9hu5u1Bvpjulnh6H1xWISEO8h//bn1rBdAZ/X9IPkO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YxCbPEAAAA2wAAAA8AAAAAAAAAAAAAAAAA&#10;nwIAAGRycy9kb3ducmV2LnhtbFBLBQYAAAAABAAEAPcAAACQAwAAAAA=&#10;">
                  <v:imagedata r:id="rId194" o:title=""/>
                </v:shape>
                <v:shape id="Picture 52" o:spid="_x0000_s1047" type="#_x0000_t75" style="position:absolute;left:295;top:748;width:1187;height:2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2tITEAAAA2wAAAA8AAABkcnMvZG93bnJldi54bWxEj0+LwjAUxO8LfofwBC+LprogUo0iiiCK&#10;C/45eHw0z7bYvLRN1Oy3NwsLexxm5jfMbBFMJZ7UutKyguEgAUGcWV1yruBy3vQnIJxH1lhZJgU/&#10;5GAx73zMMNX2xUd6nnwuIoRdigoK7+tUSpcVZNANbE0cvZttDfoo21zqFl8Rbio5SpKxNFhyXCiw&#10;plVB2f30MAqafbg26/1u64JbNZvD9+c5sQ+let2wnILwFPx/+K+91Qq+xvD7Jf4AOX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Y2tITEAAAA2wAAAA8AAAAAAAAAAAAAAAAA&#10;nwIAAGRycy9kb3ducmV2LnhtbFBLBQYAAAAABAAEAPcAAACQAwAAAAA=&#10;">
                  <v:imagedata r:id="rId195" o:title=""/>
                </v:shape>
                <v:shape id="Picture 51" o:spid="_x0000_s1048" type="#_x0000_t75" style="position:absolute;left:1532;top:918;width:429;height: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vbLS/AAAA2wAAAA8AAABkcnMvZG93bnJldi54bWxET02LwjAQvQv+hzCCN03VRWzXKKIIehKr&#10;eJ5tZtuyzaQ2Udt/vzkIHh/ve7luTSWe1LjSsoLJOAJBnFldcq7getmPFiCcR9ZYWSYFHTlYr/q9&#10;JSbavvhMz9TnIoSwS1BB4X2dSOmyggy6sa2JA/drG4M+wCaXusFXCDeVnEbRXBosOTQUWNO2oOwv&#10;fRgFx8nPLE/v53i3/brJuIvK+LTplBoO2s03CE+t/4jf7oNWMAtjw5fwA+Tq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W72y0vwAAANsAAAAPAAAAAAAAAAAAAAAAAJ8CAABk&#10;cnMvZG93bnJldi54bWxQSwUGAAAAAAQABAD3AAAAiwMAAAAA&#10;">
                  <v:imagedata r:id="rId196" o:title=""/>
                </v:shape>
                <w10:wrap type="topAndBottom" anchorx="page"/>
              </v:group>
            </w:pict>
          </mc:Fallback>
        </mc:AlternateContent>
      </w:r>
    </w:p>
    <w:p w:rsidR="00186C5C" w:rsidRDefault="00186C5C">
      <w:pPr>
        <w:pStyle w:val="BodyText"/>
        <w:spacing w:before="4"/>
        <w:rPr>
          <w:sz w:val="23"/>
        </w:rPr>
      </w:pPr>
    </w:p>
    <w:p w:rsidR="00186C5C" w:rsidRDefault="00186C5C">
      <w:pPr>
        <w:rPr>
          <w:sz w:val="23"/>
        </w:rPr>
        <w:sectPr w:rsidR="00186C5C">
          <w:pgSz w:w="11930" w:h="16850"/>
          <w:pgMar w:top="0" w:right="180" w:bottom="280" w:left="0" w:header="720" w:footer="720" w:gutter="0"/>
          <w:cols w:space="720"/>
        </w:sectPr>
      </w:pPr>
    </w:p>
    <w:p w:rsidR="00186C5C" w:rsidRDefault="00186C5C">
      <w:pPr>
        <w:pStyle w:val="BodyText"/>
        <w:spacing w:before="5"/>
        <w:rPr>
          <w:sz w:val="25"/>
        </w:rPr>
      </w:pPr>
    </w:p>
    <w:p w:rsidR="00186C5C" w:rsidRDefault="007C4D4B">
      <w:pPr>
        <w:spacing w:before="20"/>
        <w:ind w:left="312"/>
        <w:jc w:val="both"/>
        <w:rPr>
          <w:b/>
          <w:sz w:val="40"/>
        </w:rPr>
      </w:pPr>
      <w:r>
        <w:rPr>
          <w:b/>
          <w:color w:val="00AFEF"/>
          <w:sz w:val="40"/>
        </w:rPr>
        <w:t>The Aspirations Academies Trust</w:t>
      </w:r>
    </w:p>
    <w:p w:rsidR="00186C5C" w:rsidRDefault="007C4D4B">
      <w:pPr>
        <w:pStyle w:val="BodyText"/>
        <w:spacing w:before="245"/>
        <w:ind w:left="312" w:right="1179"/>
        <w:jc w:val="both"/>
      </w:pPr>
      <w:r>
        <w:t>The Aspirations Academies Trust (AAT) as a sponsor of primary and secondary age academies in England, is committed to raising students’ aspirations so that all young people reach their fullest potential and achieve the success they want for themselves.</w:t>
      </w:r>
    </w:p>
    <w:p w:rsidR="00186C5C" w:rsidRDefault="00186C5C">
      <w:pPr>
        <w:pStyle w:val="BodyText"/>
        <w:rPr>
          <w:sz w:val="20"/>
        </w:rPr>
      </w:pPr>
    </w:p>
    <w:p w:rsidR="00186C5C" w:rsidRDefault="007C4D4B">
      <w:pPr>
        <w:pStyle w:val="BodyText"/>
        <w:ind w:left="312" w:right="636"/>
        <w:jc w:val="both"/>
      </w:pPr>
      <w:r>
        <w:t>The Aspirations Academies Trust in England benefits from QISA’s (The Quaglia Institute for Student Aspirations) remarkable record of more than 30 years of research and experience working with students, educators, and schools.</w:t>
      </w:r>
    </w:p>
    <w:p w:rsidR="00186C5C" w:rsidRDefault="00186C5C">
      <w:pPr>
        <w:pStyle w:val="BodyText"/>
        <w:rPr>
          <w:sz w:val="20"/>
        </w:rPr>
      </w:pPr>
    </w:p>
    <w:p w:rsidR="00186C5C" w:rsidRDefault="007C4D4B">
      <w:pPr>
        <w:pStyle w:val="BodyText"/>
        <w:ind w:left="312" w:right="692"/>
      </w:pPr>
      <w:r>
        <w:t>Aspirations is the ability to dream about the future while being inspired in the present to reach those dreams. The Aspirations Academies Trust was set up in England with the vision to combine the thirty years of educational research by Dr. Russ Quaglia on student aspirations with effective and innovative school improvement techniques in order to create truly outstanding schools that would fully prepare students to succeed in this exciting world.</w:t>
      </w:r>
    </w:p>
    <w:p w:rsidR="00186C5C" w:rsidRDefault="00186C5C">
      <w:pPr>
        <w:pStyle w:val="BodyText"/>
        <w:spacing w:before="11"/>
        <w:rPr>
          <w:sz w:val="23"/>
        </w:rPr>
      </w:pPr>
    </w:p>
    <w:p w:rsidR="00186C5C" w:rsidRDefault="007C4D4B">
      <w:pPr>
        <w:pStyle w:val="BodyText"/>
        <w:spacing w:before="1"/>
        <w:ind w:left="312" w:right="627"/>
        <w:jc w:val="both"/>
      </w:pPr>
      <w:r>
        <w:t>Central to the philosophy of the Aspirations Academies Trust is the innovative Aspirations Framework developed by the Quaglia Institute for Student Aspirations (QISA) which outlines the belief that for all students to have high Aspirations, three Guiding Principles must be present:  Self‐Worth,  Engagement, and Purpose. These Guiding Principles direct the development of educational experiences from the individual classroom to the entire school building. The Three Guiding Principles, in turn, are lived out through 8 Conditions that emphasise relationships, active and engaging teaching and learning, and a sense of responsibility over one's own aims and</w:t>
      </w:r>
      <w:r>
        <w:rPr>
          <w:spacing w:val="-27"/>
        </w:rPr>
        <w:t xml:space="preserve"> </w:t>
      </w:r>
      <w:r>
        <w:t>goals.</w:t>
      </w:r>
    </w:p>
    <w:p w:rsidR="00186C5C" w:rsidRDefault="00186C5C">
      <w:pPr>
        <w:pStyle w:val="BodyText"/>
        <w:spacing w:before="10"/>
        <w:rPr>
          <w:sz w:val="19"/>
        </w:rPr>
      </w:pPr>
    </w:p>
    <w:p w:rsidR="00186C5C" w:rsidRDefault="007C4D4B">
      <w:pPr>
        <w:pStyle w:val="BodyText"/>
        <w:ind w:left="312" w:right="630"/>
        <w:jc w:val="both"/>
      </w:pPr>
      <w:r>
        <w:t>The 8 Conditions are: Belonging, Heroes, Sense of Accomplishment, Fun &amp; Excitement, Curiosity &amp; Creativity, Spirit of Adventure, Leadership &amp; Responsibility and Confidence to Take Action. Students who have high aspirations believe in themselves, are meaningfully engaged in their learning and the life of the school and work with intention toward their goals.</w:t>
      </w:r>
    </w:p>
    <w:p w:rsidR="00186C5C" w:rsidRDefault="00186C5C">
      <w:pPr>
        <w:pStyle w:val="BodyText"/>
        <w:spacing w:before="10"/>
        <w:rPr>
          <w:sz w:val="19"/>
        </w:rPr>
      </w:pPr>
    </w:p>
    <w:p w:rsidR="00186C5C" w:rsidRDefault="007C4D4B">
      <w:pPr>
        <w:pStyle w:val="BodyText"/>
        <w:ind w:left="312" w:right="310"/>
      </w:pPr>
      <w:r>
        <w:t>Our Aspirations Academies have a commitment to make certain that all young people achieve their fullest academic potential and become responsible citizens. To achieve this goal we are dedicated to promoting and putting into practice the Three Guiding Principles and 8 Conditions that foster student aspirations. Each Academy strives to ensure that all students have the opportunity to discover and appreciate their endless promise for a successful future.</w:t>
      </w:r>
    </w:p>
    <w:p w:rsidR="00186C5C" w:rsidRDefault="00186C5C">
      <w:pPr>
        <w:pStyle w:val="BodyText"/>
        <w:spacing w:before="10"/>
        <w:rPr>
          <w:sz w:val="19"/>
        </w:rPr>
      </w:pPr>
    </w:p>
    <w:p w:rsidR="00186C5C" w:rsidRDefault="007C4D4B">
      <w:pPr>
        <w:pStyle w:val="BodyText"/>
        <w:ind w:left="312" w:right="630"/>
        <w:jc w:val="both"/>
      </w:pPr>
      <w:r>
        <w:t>The Aspirations Academies Trust considers that its beliefs and principles are applicable and effective with students from age 3 to 18. Each stage of a child’s education is extremely important ‐ pre‐school, primary and secondary ‐ and should, where possible be coherent across the phases of education in the practice of developing the principles and conditions central to the beliefs and aims of the Aspirations Academies Trust. For this reason, we support primary, secondary and, where possible, all through (Ages 3‐18) academies.</w:t>
      </w:r>
    </w:p>
    <w:p w:rsidR="00186C5C" w:rsidRDefault="00186C5C">
      <w:pPr>
        <w:pStyle w:val="BodyText"/>
        <w:rPr>
          <w:sz w:val="20"/>
        </w:rPr>
      </w:pPr>
    </w:p>
    <w:p w:rsidR="00186C5C" w:rsidRDefault="007C4D4B">
      <w:pPr>
        <w:pStyle w:val="BodyText"/>
        <w:ind w:left="312" w:right="626"/>
        <w:jc w:val="both"/>
      </w:pPr>
      <w:r>
        <w:t>At whatever stage a child joins an Aspirations Academy, whether it is at the age of three or sixteen, the aim is to provide each individual child with the best possible life chance. This is done through the achievement of the highest level of qualifications, the development of skills essential to success in an interconnected and highly competitive world, as well as encouraging the highest aspirations, expecting every student to gain a place at university or enter skilled employment.</w:t>
      </w:r>
    </w:p>
    <w:p w:rsidR="00186C5C" w:rsidRDefault="00D9737F">
      <w:pPr>
        <w:pStyle w:val="Heading3"/>
        <w:spacing w:before="160"/>
      </w:pPr>
      <w:r>
        <w:rPr>
          <w:noProof/>
          <w:lang w:val="en-GB" w:eastAsia="en-GB"/>
        </w:rPr>
        <mc:AlternateContent>
          <mc:Choice Requires="wps">
            <w:drawing>
              <wp:anchor distT="4294967295" distB="4294967295" distL="114300" distR="114300" simplePos="0" relativeHeight="503291024" behindDoc="1" locked="0" layoutInCell="1" allowOverlap="1">
                <wp:simplePos x="0" y="0"/>
                <wp:positionH relativeFrom="page">
                  <wp:posOffset>469265</wp:posOffset>
                </wp:positionH>
                <wp:positionV relativeFrom="paragraph">
                  <wp:posOffset>113664</wp:posOffset>
                </wp:positionV>
                <wp:extent cx="6702425" cy="0"/>
                <wp:effectExtent l="0" t="0" r="22225" b="19050"/>
                <wp:wrapNone/>
                <wp:docPr id="133"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2425" cy="0"/>
                        </a:xfrm>
                        <a:prstGeom prst="line">
                          <a:avLst/>
                        </a:prstGeom>
                        <a:noFill/>
                        <a:ln w="9525">
                          <a:solidFill>
                            <a:srgbClr val="8EB4E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EADC80" id="Line 43" o:spid="_x0000_s1026" style="position:absolute;z-index:-2545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36.95pt,8.95pt" to="564.7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" strokecolor="#8eb4e2">
                <w10:wrap anchorx="page"/>
              </v:line>
            </w:pict>
          </mc:Fallback>
        </mc:AlternateContent>
      </w:r>
      <w:r>
        <w:rPr>
          <w:noProof/>
          <w:lang w:val="en-GB" w:eastAsia="en-GB"/>
        </w:rPr>
        <mc:AlternateContent>
          <mc:Choice Requires="wpg">
            <w:drawing>
              <wp:anchor distT="0" distB="0" distL="114300" distR="114300" simplePos="0" relativeHeight="1456" behindDoc="0" locked="0" layoutInCell="1" allowOverlap="1">
                <wp:simplePos x="0" y="0"/>
                <wp:positionH relativeFrom="page">
                  <wp:posOffset>2406015</wp:posOffset>
                </wp:positionH>
                <wp:positionV relativeFrom="paragraph">
                  <wp:posOffset>269240</wp:posOffset>
                </wp:positionV>
                <wp:extent cx="4450715" cy="612140"/>
                <wp:effectExtent l="0" t="0" r="6985" b="0"/>
                <wp:wrapNone/>
                <wp:docPr id="12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0715" cy="612140"/>
                          <a:chOff x="3789" y="424"/>
                          <a:chExt cx="7009" cy="964"/>
                        </a:xfrm>
                      </wpg:grpSpPr>
                      <pic:pic xmlns:pic="http://schemas.openxmlformats.org/drawingml/2006/picture">
                        <pic:nvPicPr>
                          <pic:cNvPr id="129" name="Picture 42"/>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3789" y="424"/>
                            <a:ext cx="3898" cy="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0" name="Rectangle 41"/>
                        <wps:cNvSpPr>
                          <a:spLocks noChangeArrowheads="1"/>
                        </wps:cNvSpPr>
                        <wps:spPr bwMode="auto">
                          <a:xfrm>
                            <a:off x="7688" y="450"/>
                            <a:ext cx="3055" cy="7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1" name="Picture 40"/>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7837" y="527"/>
                            <a:ext cx="2757"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2" name="Text Box 39"/>
                        <wps:cNvSpPr txBox="1">
                          <a:spLocks noChangeArrowheads="1"/>
                        </wps:cNvSpPr>
                        <wps:spPr bwMode="auto">
                          <a:xfrm>
                            <a:off x="10656" y="1087"/>
                            <a:ext cx="14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599E" w:rsidRDefault="007C599E">
                              <w:pPr>
                                <w:spacing w:line="240" w:lineRule="exact"/>
                                <w:rPr>
                                  <w:b/>
                                  <w:sz w:val="24"/>
                                </w:rPr>
                              </w:pPr>
                              <w:r>
                                <w:rPr>
                                  <w:b/>
                                  <w:sz w:val="24"/>
                                </w:rPr>
                                <w:t>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95" style="position:absolute;left:0;text-align:left;margin-left:189.45pt;margin-top:21.2pt;width:350.45pt;height:48.2pt;z-index:1456;mso-position-horizontal-relative:page;mso-position-vertical-relative:text" coordorigin="3789,424" coordsize="7009,9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ZUEsDBAoAAAAAAAAAIQDzEh3SKjsAACo7AAAVAAAAZHJzL21lZGlhL2ltYWdlMi5qcGVn/9j/&#10;4AAQSkZJRgABAQEA3ADcAAD/2wBDAAIBAQEBAQIBAQECAgICAgQDAgICAgUEBAMEBgUGBgYFBgYG&#10;BwkIBgcJBwYGCAsICQoKCgoKBggLDAsKDAkKCgr/2wBDAQICAgICAgUDAwUKBwYHCgoKCgoKCgoK&#10;CgoKCgoKCgoKCgoKCgoKCgoKCgoKCgoKCgoKCgoKCgoKCgoKCgoKCgr/wAARCABWAa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">
                <v:shape id="Picture 42" o:spid="_x0000_s1096" type="#_x0000_t75" style="position:absolute;left:3789;top:424;width:3898;height: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s2DDAAAA3AAAAA8AAABkcnMvZG93bnJldi54bWxET99rwjAQfh/4P4QT9jI0VUG3zihOEArC&#10;0E58vjW3tthcahM1/veLMNjbfXw/b74MphFX6lxtWcFomIAgLqyuuVRw+NoMXkE4j6yxsUwK7uRg&#10;ueg9zTHV9sZ7uua+FDGEXYoKKu/bVEpXVGTQDW1LHLkf2xn0EXal1B3eYrhp5DhJptJgzbGhwpbW&#10;FRWn/GIUzHAX1jZ8bs/H/PIyOR+z749TptRzP6zeQXgK/l/85850nD9+g8cz8QK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92zYMMAAADcAAAADwAAAAAAAAAAAAAAAACf&#10;AgAAZHJzL2Rvd25yZXYueG1sUEsFBgAAAAAEAAQA9wAAAI8DAAAAAA==&#10;">
                  <v:imagedata r:id="rId199" o:title=""/>
                </v:shape>
                <v:rect id="Rectangle 41" o:spid="_x0000_s1097" style="position:absolute;left:7688;top:450;width:3055;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RqjcUA&#10;AADcAAAADwAAAGRycy9kb3ducmV2LnhtbESPQWvCQBCF7wX/wzJCb3XXakONrlIKQsH2oBa8Dtkx&#10;CWZnY3bV9N93DoK3Gd6b975ZrHrfqCt1sQ5sYTwyoIiL4GouLfzu1y/voGJCdtgEJgt/FGG1HDwt&#10;MHfhxlu67lKpJIRjjhaqlNpc61hU5DGOQkss2jF0HpOsXaldhzcJ941+NSbTHmuWhgpb+qyoOO0u&#10;3gJmU3f+OU6+95tLhrOyN+u3g7H2edh/zEEl6tPDfL/+coI/EXx5Rib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ZGqNxQAAANwAAAAPAAAAAAAAAAAAAAAAAJgCAABkcnMv&#10;ZG93bnJldi54bWxQSwUGAAAAAAQABAD1AAAAigMAAAAA&#10;" stroked="f"/>
                <v:shape id="Picture 40" o:spid="_x0000_s1098" type="#_x0000_t75" style="position:absolute;left:7837;top:527;width:2757;height: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nKJzDAAAA3AAAAA8AAABkcnMvZG93bnJldi54bWxET0trwkAQvhf8D8sIXopuYkFidBURCmJ7&#10;qa/zkB2TYHY27m417a/vFgRv8/E9Z77sTCNu5HxtWUE6SkAQF1bXXCo47N+HGQgfkDU2lknBD3lY&#10;Lnovc8y1vfMX3XahFDGEfY4KqhDaXEpfVGTQj2xLHLmzdQZDhK6U2uE9hptGjpNkIg3WHBsqbGld&#10;UXHZfRsFp+3q8/h6zM7uN63Hm1MRrh/NVKlBv1vNQATqwlP8cG90nP+Wwv8z8QK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iconMMAAADcAAAADwAAAAAAAAAAAAAAAACf&#10;AgAAZHJzL2Rvd25yZXYueG1sUEsFBgAAAAAEAAQA9wAAAI8DAAAAAA==&#10;">
                  <v:imagedata r:id="rId200" o:title=""/>
                </v:shape>
                <v:shape id="Text Box 39" o:spid="_x0000_s1099" type="#_x0000_t202" style="position:absolute;left:10656;top:1087;width:14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gvsMA&#10;AADcAAAADwAAAGRycy9kb3ducmV2LnhtbERPTWvCQBC9F/oflin01my0IG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ygvsMAAADcAAAADwAAAAAAAAAAAAAAAACYAgAAZHJzL2Rv&#10;d25yZXYueG1sUEsFBgAAAAAEAAQA9QAAAIgDAAAAAA==&#10;" filled="f" stroked="f">
                  <v:textbox inset="0,0,0,0">
                    <w:txbxContent>
                      <w:p w:rsidR="007C599E" w:rsidRDefault="007C599E">
                        <w:pPr>
                          <w:spacing w:line="240" w:lineRule="exact"/>
                          <w:rPr>
                            <w:b/>
                            <w:sz w:val="24"/>
                          </w:rPr>
                        </w:pPr>
                        <w:r>
                          <w:rPr>
                            <w:b/>
                            <w:sz w:val="24"/>
                          </w:rPr>
                          <w:t>7</w:t>
                        </w:r>
                      </w:p>
                    </w:txbxContent>
                  </v:textbox>
                </v:shape>
                <w10:wrap anchorx="page"/>
              </v:group>
            </w:pict>
          </mc:Fallback>
        </mc:AlternateContent>
      </w:r>
      <w:r w:rsidR="007C4D4B">
        <w:rPr>
          <w:color w:val="00AFEF"/>
        </w:rPr>
        <w:t>South Coast District</w:t>
      </w:r>
    </w:p>
    <w:p w:rsidR="00186C5C" w:rsidRDefault="007C4D4B">
      <w:pPr>
        <w:pStyle w:val="BodyText"/>
        <w:ind w:left="108"/>
        <w:rPr>
          <w:sz w:val="20"/>
        </w:rPr>
      </w:pPr>
      <w:r>
        <w:rPr>
          <w:noProof/>
          <w:sz w:val="20"/>
          <w:lang w:val="en-GB" w:eastAsia="en-GB"/>
        </w:rPr>
        <w:drawing>
          <wp:inline distT="0" distB="0" distL="0" distR="0">
            <wp:extent cx="1925457" cy="557784"/>
            <wp:effectExtent l="0" t="0" r="0" b="0"/>
            <wp:docPr id="21"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5.png"/>
                    <pic:cNvPicPr/>
                  </pic:nvPicPr>
                  <pic:blipFill>
                    <a:blip r:embed="rId201" cstate="print"/>
                    <a:stretch>
                      <a:fillRect/>
                    </a:stretch>
                  </pic:blipFill>
                  <pic:spPr>
                    <a:xfrm>
                      <a:off x="0" y="0"/>
                      <a:ext cx="1925457" cy="557784"/>
                    </a:xfrm>
                    <a:prstGeom prst="rect">
                      <a:avLst/>
                    </a:prstGeom>
                  </pic:spPr>
                </pic:pic>
              </a:graphicData>
            </a:graphic>
          </wp:inline>
        </w:drawing>
      </w:r>
    </w:p>
    <w:p w:rsidR="00186C5C" w:rsidRDefault="00186C5C">
      <w:pPr>
        <w:rPr>
          <w:sz w:val="20"/>
        </w:rPr>
        <w:sectPr w:rsidR="00186C5C">
          <w:headerReference w:type="default" r:id="rId202"/>
          <w:pgSz w:w="11910" w:h="16840"/>
          <w:pgMar w:top="1320" w:right="500" w:bottom="0" w:left="540" w:header="564" w:footer="0" w:gutter="0"/>
          <w:cols w:space="720"/>
        </w:sectPr>
      </w:pPr>
    </w:p>
    <w:p w:rsidR="00186C5C" w:rsidRDefault="00D9737F">
      <w:pPr>
        <w:pStyle w:val="BodyText"/>
        <w:spacing w:before="6"/>
        <w:rPr>
          <w:b/>
          <w:sz w:val="16"/>
        </w:rPr>
      </w:pPr>
      <w:r>
        <w:rPr>
          <w:noProof/>
          <w:lang w:val="en-GB" w:eastAsia="en-GB"/>
        </w:rPr>
        <w:lastRenderedPageBreak/>
        <mc:AlternateContent>
          <mc:Choice Requires="wpg">
            <w:drawing>
              <wp:anchor distT="0" distB="0" distL="114300" distR="114300" simplePos="0" relativeHeight="1528" behindDoc="0" locked="0" layoutInCell="1" allowOverlap="1">
                <wp:simplePos x="0" y="0"/>
                <wp:positionH relativeFrom="page">
                  <wp:posOffset>2406015</wp:posOffset>
                </wp:positionH>
                <wp:positionV relativeFrom="page">
                  <wp:posOffset>9891395</wp:posOffset>
                </wp:positionV>
                <wp:extent cx="4450715" cy="612140"/>
                <wp:effectExtent l="0" t="0" r="6985" b="0"/>
                <wp:wrapNone/>
                <wp:docPr id="12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0715" cy="612140"/>
                          <a:chOff x="3789" y="15577"/>
                          <a:chExt cx="7009" cy="964"/>
                        </a:xfrm>
                      </wpg:grpSpPr>
                      <pic:pic xmlns:pic="http://schemas.openxmlformats.org/drawingml/2006/picture">
                        <pic:nvPicPr>
                          <pic:cNvPr id="124" name="Picture 37"/>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3789" y="15577"/>
                            <a:ext cx="3898" cy="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 name="Rectangle 36"/>
                        <wps:cNvSpPr>
                          <a:spLocks noChangeArrowheads="1"/>
                        </wps:cNvSpPr>
                        <wps:spPr bwMode="auto">
                          <a:xfrm>
                            <a:off x="7688" y="15603"/>
                            <a:ext cx="3055" cy="7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6" name="Picture 35"/>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7837" y="15680"/>
                            <a:ext cx="2757"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7" name="Text Box 34"/>
                        <wps:cNvSpPr txBox="1">
                          <a:spLocks noChangeArrowheads="1"/>
                        </wps:cNvSpPr>
                        <wps:spPr bwMode="auto">
                          <a:xfrm>
                            <a:off x="10656" y="16240"/>
                            <a:ext cx="14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599E" w:rsidRDefault="007C599E">
                              <w:pPr>
                                <w:spacing w:line="240" w:lineRule="exact"/>
                                <w:rPr>
                                  <w:b/>
                                  <w:sz w:val="24"/>
                                </w:rPr>
                              </w:pPr>
                              <w:r>
                                <w:rPr>
                                  <w:b/>
                                  <w:sz w:val="24"/>
                                </w:rPr>
                                <w:t>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 o:spid="_x0000_s1100" style="position:absolute;margin-left:189.45pt;margin-top:778.85pt;width:350.45pt;height:48.2pt;z-index:1528;mso-position-horizontal-relative:page;mso-position-vertical-relative:page" coordorigin="3789,15577" coordsize="7009,9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2VBLAwQKAAAAAAAAACEA8xId0io7AAAq&#10;OwAAFQAAAGRycy9tZWRpYS9pbWFnZTIuanBlZ//Y/+AAEEpGSUYAAQEBANwA3AAA/9sAQwACAQEB&#10;AQECAQEBAgICAgIEAwICAgIFBAQDBAYFBgYGBQYGBgcJCAYHCQcGBggLCAkKCgoKCgYICwwLCgwJ&#10;CgoK/9sAQwECAgICAgIFAwMFCgcGBwoKCgoKCgoKCgoKCgoKCgoKCgoKCgoKCgoKCgoKCgoKCgoK&#10;CgoKCgoKCgoKCgoKCgoK/8AAEQgAVgGl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">
                <v:shape id="Picture 37" o:spid="_x0000_s1101" type="#_x0000_t75" style="position:absolute;left:3789;top:15577;width:3898;height: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cHP7EAAAA3AAAAA8AAABkcnMvZG93bnJldi54bWxET9tqwkAQfS/4D8sIfSm68YItqatYQQgI&#10;RVPxeZqdJsHsbMyuuv59Vyj0bQ7nOvNlMI24UudqywpGwwQEcWF1zaWCw9dm8AbCeWSNjWVScCcH&#10;y0XvaY6ptjfe0zX3pYgh7FJUUHnfplK6oiKDbmhb4sj92M6gj7Arpe7wFsNNI8dJMpMGa44NFba0&#10;rqg45Rej4BV3YW3D5/Z8zC8vk/Mx+/44ZUo998PqHYSn4P/Ff+5Mx/njKTyeiRfIx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HcHP7EAAAA3AAAAA8AAAAAAAAAAAAAAAAA&#10;nwIAAGRycy9kb3ducmV2LnhtbFBLBQYAAAAABAAEAPcAAACQAwAAAAA=&#10;">
                  <v:imagedata r:id="rId199" o:title=""/>
                </v:shape>
                <v:rect id="Rectangle 36" o:spid="_x0000_s1102" style="position:absolute;left:7688;top:15603;width:3055;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fyMEA&#10;AADcAAAADwAAAGRycy9kb3ducmV2LnhtbERPS4vCMBC+C/sfwizsTRNfRatRFkFYUA+rC16HZmyL&#10;zaTbRK3/3giCt/n4njNftrYSV2p86VhDv6dAEGfOlJxr+DusuxMQPiAbrByThjt5WC4+OnNMjbvx&#10;L133IRcxhH2KGooQ6lRKnxVk0fdcTRy5k2sshgibXJoGbzHcVnKgVCItlhwbCqxpVVB23l+sBkxG&#10;5n93Gm4Pm0uC07xV6/FRaf312X7PQARqw1v8cv+YOH8whucz8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KX8jBAAAA3AAAAA8AAAAAAAAAAAAAAAAAmAIAAGRycy9kb3du&#10;cmV2LnhtbFBLBQYAAAAABAAEAPUAAACGAwAAAAA=&#10;" stroked="f"/>
                <v:shape id="Picture 35" o:spid="_x0000_s1103" type="#_x0000_t75" style="position:absolute;left:7837;top:15680;width:2757;height: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XJjXEAAAA3AAAAA8AAABkcnMvZG93bnJldi54bWxET01rwkAQvRf6H5YReil1kxzEpq4ihUJo&#10;vajV85Adk2B2Nt3dJtFf7wqF3ubxPmexGk0renK+sawgnSYgiEurG64UfO8/XuYgfEDW2FomBRfy&#10;sFo+Piww13bgLfW7UIkYwj5HBXUIXS6lL2sy6Ke2I47cyTqDIUJXSe1wiOGmlVmSzKTBhmNDjR29&#10;11Sed79GwfFzvTk8H+Ynd02brDiW4eerfVXqaTKu30AEGsO/+M9d6Dg/m8H9mXiBX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gXJjXEAAAA3AAAAA8AAAAAAAAAAAAAAAAA&#10;nwIAAGRycy9kb3ducmV2LnhtbFBLBQYAAAAABAAEAPcAAACQAwAAAAA=&#10;">
                  <v:imagedata r:id="rId200" o:title=""/>
                </v:shape>
                <v:shape id="Text Box 34" o:spid="_x0000_s1104" type="#_x0000_t202" style="position:absolute;left:10656;top:16240;width:14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rsidR="007C599E" w:rsidRDefault="007C599E">
                        <w:pPr>
                          <w:spacing w:line="240" w:lineRule="exact"/>
                          <w:rPr>
                            <w:b/>
                            <w:sz w:val="24"/>
                          </w:rPr>
                        </w:pPr>
                        <w:r>
                          <w:rPr>
                            <w:b/>
                            <w:sz w:val="24"/>
                          </w:rPr>
                          <w:t>8</w:t>
                        </w:r>
                      </w:p>
                    </w:txbxContent>
                  </v:textbox>
                </v:shape>
                <w10:wrap anchorx="page" anchory="page"/>
              </v:group>
            </w:pict>
          </mc:Fallback>
        </mc:AlternateContent>
      </w:r>
    </w:p>
    <w:p w:rsidR="00186C5C" w:rsidRDefault="007C4D4B">
      <w:pPr>
        <w:pStyle w:val="BodyText"/>
        <w:ind w:left="857"/>
        <w:rPr>
          <w:sz w:val="20"/>
        </w:rPr>
      </w:pPr>
      <w:r>
        <w:rPr>
          <w:noProof/>
          <w:sz w:val="20"/>
          <w:lang w:val="en-GB" w:eastAsia="en-GB"/>
        </w:rPr>
        <w:drawing>
          <wp:inline distT="0" distB="0" distL="0" distR="0">
            <wp:extent cx="5667002" cy="8499348"/>
            <wp:effectExtent l="0" t="0" r="0" b="0"/>
            <wp:docPr id="23"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06.jpeg"/>
                    <pic:cNvPicPr/>
                  </pic:nvPicPr>
                  <pic:blipFill>
                    <a:blip r:embed="rId203" cstate="print"/>
                    <a:stretch>
                      <a:fillRect/>
                    </a:stretch>
                  </pic:blipFill>
                  <pic:spPr>
                    <a:xfrm>
                      <a:off x="0" y="0"/>
                      <a:ext cx="5667002" cy="8499348"/>
                    </a:xfrm>
                    <a:prstGeom prst="rect">
                      <a:avLst/>
                    </a:prstGeom>
                  </pic:spPr>
                </pic:pic>
              </a:graphicData>
            </a:graphic>
          </wp:inline>
        </w:drawing>
      </w:r>
    </w:p>
    <w:p w:rsidR="00186C5C" w:rsidRDefault="00186C5C">
      <w:pPr>
        <w:pStyle w:val="BodyText"/>
        <w:rPr>
          <w:b/>
          <w:sz w:val="20"/>
        </w:rPr>
      </w:pPr>
    </w:p>
    <w:p w:rsidR="00186C5C" w:rsidRDefault="00D9737F">
      <w:pPr>
        <w:pStyle w:val="BodyText"/>
        <w:spacing w:before="5"/>
        <w:rPr>
          <w:b/>
          <w:sz w:val="10"/>
        </w:rPr>
      </w:pPr>
      <w:r>
        <w:rPr>
          <w:noProof/>
          <w:lang w:val="en-GB" w:eastAsia="en-GB"/>
        </w:rPr>
        <mc:AlternateContent>
          <mc:Choice Requires="wps">
            <w:drawing>
              <wp:anchor distT="4294967295" distB="4294967295" distL="0" distR="0" simplePos="0" relativeHeight="1480" behindDoc="0" locked="0" layoutInCell="1" allowOverlap="1">
                <wp:simplePos x="0" y="0"/>
                <wp:positionH relativeFrom="page">
                  <wp:posOffset>469265</wp:posOffset>
                </wp:positionH>
                <wp:positionV relativeFrom="paragraph">
                  <wp:posOffset>110489</wp:posOffset>
                </wp:positionV>
                <wp:extent cx="6702425" cy="0"/>
                <wp:effectExtent l="0" t="0" r="22225" b="19050"/>
                <wp:wrapTopAndBottom/>
                <wp:docPr id="122"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2425" cy="0"/>
                        </a:xfrm>
                        <a:prstGeom prst="line">
                          <a:avLst/>
                        </a:prstGeom>
                        <a:noFill/>
                        <a:ln w="9525">
                          <a:solidFill>
                            <a:srgbClr val="8EB4E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F90301" id="Line 32" o:spid="_x0000_s1026" style="position:absolute;z-index:148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36.95pt,8.7pt" to="564.7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" strokecolor="#8eb4e2">
                <w10:wrap type="topAndBottom" anchorx="page"/>
              </v:line>
            </w:pict>
          </mc:Fallback>
        </mc:AlternateContent>
      </w:r>
    </w:p>
    <w:p w:rsidR="00186C5C" w:rsidRDefault="007C4D4B">
      <w:pPr>
        <w:spacing w:line="238" w:lineRule="exact"/>
        <w:ind w:left="312"/>
        <w:rPr>
          <w:b/>
          <w:sz w:val="24"/>
        </w:rPr>
      </w:pPr>
      <w:r>
        <w:rPr>
          <w:b/>
          <w:color w:val="00AFEF"/>
          <w:sz w:val="24"/>
        </w:rPr>
        <w:t>South Coast District</w:t>
      </w:r>
    </w:p>
    <w:p w:rsidR="00186C5C" w:rsidRDefault="007C4D4B">
      <w:pPr>
        <w:pStyle w:val="BodyText"/>
        <w:ind w:left="108"/>
        <w:rPr>
          <w:sz w:val="20"/>
        </w:rPr>
      </w:pPr>
      <w:r>
        <w:rPr>
          <w:noProof/>
          <w:sz w:val="20"/>
          <w:lang w:val="en-GB" w:eastAsia="en-GB"/>
        </w:rPr>
        <w:drawing>
          <wp:inline distT="0" distB="0" distL="0" distR="0">
            <wp:extent cx="1925457" cy="557784"/>
            <wp:effectExtent l="0" t="0" r="0" b="0"/>
            <wp:docPr id="25"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05.png"/>
                    <pic:cNvPicPr/>
                  </pic:nvPicPr>
                  <pic:blipFill>
                    <a:blip r:embed="rId201" cstate="print"/>
                    <a:stretch>
                      <a:fillRect/>
                    </a:stretch>
                  </pic:blipFill>
                  <pic:spPr>
                    <a:xfrm>
                      <a:off x="0" y="0"/>
                      <a:ext cx="1925457" cy="557784"/>
                    </a:xfrm>
                    <a:prstGeom prst="rect">
                      <a:avLst/>
                    </a:prstGeom>
                  </pic:spPr>
                </pic:pic>
              </a:graphicData>
            </a:graphic>
          </wp:inline>
        </w:drawing>
      </w:r>
    </w:p>
    <w:p w:rsidR="00186C5C" w:rsidRDefault="00186C5C">
      <w:pPr>
        <w:rPr>
          <w:sz w:val="20"/>
        </w:rPr>
        <w:sectPr w:rsidR="00186C5C">
          <w:pgSz w:w="11910" w:h="16840"/>
          <w:pgMar w:top="1320" w:right="500" w:bottom="0" w:left="540" w:header="564" w:footer="0" w:gutter="0"/>
          <w:cols w:space="720"/>
        </w:sectPr>
      </w:pPr>
    </w:p>
    <w:p w:rsidR="00186C5C" w:rsidRDefault="00D9737F">
      <w:pPr>
        <w:pStyle w:val="BodyText"/>
        <w:spacing w:before="9"/>
        <w:rPr>
          <w:b/>
          <w:sz w:val="14"/>
        </w:rPr>
      </w:pPr>
      <w:r>
        <w:rPr>
          <w:noProof/>
          <w:lang w:val="en-GB" w:eastAsia="en-GB"/>
        </w:rPr>
        <w:lastRenderedPageBreak/>
        <mc:AlternateContent>
          <mc:Choice Requires="wpg">
            <w:drawing>
              <wp:anchor distT="0" distB="0" distL="114300" distR="114300" simplePos="0" relativeHeight="1600" behindDoc="0" locked="0" layoutInCell="1" allowOverlap="1">
                <wp:simplePos x="0" y="0"/>
                <wp:positionH relativeFrom="page">
                  <wp:posOffset>2406015</wp:posOffset>
                </wp:positionH>
                <wp:positionV relativeFrom="page">
                  <wp:posOffset>9891395</wp:posOffset>
                </wp:positionV>
                <wp:extent cx="4450715" cy="612140"/>
                <wp:effectExtent l="0" t="0" r="6985" b="0"/>
                <wp:wrapNone/>
                <wp:docPr id="11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0715" cy="612140"/>
                          <a:chOff x="3789" y="15577"/>
                          <a:chExt cx="7009" cy="964"/>
                        </a:xfrm>
                      </wpg:grpSpPr>
                      <pic:pic xmlns:pic="http://schemas.openxmlformats.org/drawingml/2006/picture">
                        <pic:nvPicPr>
                          <pic:cNvPr id="118" name="Picture 3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3789" y="15577"/>
                            <a:ext cx="3898" cy="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 name="Rectangle 30"/>
                        <wps:cNvSpPr>
                          <a:spLocks noChangeArrowheads="1"/>
                        </wps:cNvSpPr>
                        <wps:spPr bwMode="auto">
                          <a:xfrm>
                            <a:off x="7688" y="15603"/>
                            <a:ext cx="3055" cy="7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0" name="Picture 29"/>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7837" y="15680"/>
                            <a:ext cx="2757"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 name="Text Box 28"/>
                        <wps:cNvSpPr txBox="1">
                          <a:spLocks noChangeArrowheads="1"/>
                        </wps:cNvSpPr>
                        <wps:spPr bwMode="auto">
                          <a:xfrm>
                            <a:off x="10656" y="16240"/>
                            <a:ext cx="14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599E" w:rsidRDefault="007C599E">
                              <w:pPr>
                                <w:spacing w:line="240" w:lineRule="exact"/>
                                <w:rPr>
                                  <w:b/>
                                  <w:sz w:val="24"/>
                                </w:rPr>
                              </w:pPr>
                              <w:r>
                                <w:rPr>
                                  <w:b/>
                                  <w:sz w:val="24"/>
                                </w:rPr>
                                <w:t>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105" style="position:absolute;margin-left:189.45pt;margin-top:778.85pt;width:350.45pt;height:48.2pt;z-index:1600;mso-position-horizontal-relative:page;mso-position-vertical-relative:page" coordorigin="3789,15577" coordsize="7009,9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9lQSwMECgAAAAAAAAAhAPMSHdIqOwAA&#10;KjsAABUAAABkcnMvbWVkaWEvaW1hZ2UyLmpwZWf/2P/gABBKRklGAAEBAQDcANwAAP/bAEMAAgEB&#10;AQEBAgEBAQICAgICBAMCAgICBQQEAwQGBQYGBgUGBgYHCQgGBwkHBgYICwgJCgoKCgoGCAsMCwoM&#10;CQoKCv/bAEMBAgICAgICBQMDBQoHBgcKCgoKCgoKCgoKCgoKCgoKCgoKCgoKCgoKCgoKCgoKCgoK&#10;CgoKCgoKCgoKCgoKCgoKCv/AABEIAFYBp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">
                <v:shape id="Picture 31" o:spid="_x0000_s1106" type="#_x0000_t75" style="position:absolute;left:3789;top:15577;width:3898;height: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93EbGAAAA3AAAAA8AAABkcnMvZG93bnJldi54bWxEj0FrwkAQhe+F/odlCl5K3ajQltRVWkEI&#10;CFLT4nmanSbB7GzMrrr+e+dQ6G2G9+a9b+bL5Dp1piG0ng1Mxhko4srblmsD31/rp1dQISJb7DyT&#10;gSsFWC7u7+aYW3/hHZ3LWCsJ4ZCjgSbGPtc6VA05DGPfE4v26weHUdah1nbAi4S7Tk+z7Fk7bFka&#10;Guxp1VB1KE/OwAt+ppVP281xX54eZ8d98fNxKIwZPaT3N1CRUvw3/10XVvAnQivPyAR6c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v3cRsYAAADcAAAADwAAAAAAAAAAAAAA&#10;AACfAgAAZHJzL2Rvd25yZXYueG1sUEsFBgAAAAAEAAQA9wAAAJIDAAAAAA==&#10;">
                  <v:imagedata r:id="rId199" o:title=""/>
                </v:shape>
                <v:rect id="Rectangle 30" o:spid="_x0000_s1107" style="position:absolute;left:7688;top:15603;width:3055;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fcMEA&#10;AADcAAAADwAAAGRycy9kb3ducmV2LnhtbERPS4vCMBC+L/gfwgh7WxN33aLVKLIgCLoHH+B1aMa2&#10;2ExqE7X+eyMI3ubje85k1tpKXKnxpWMN/Z4CQZw5U3KuYb9bfA1B+IBssHJMGu7kYTbtfEwwNe7G&#10;G7puQy5iCPsUNRQh1KmUPivIou+5mjhyR9dYDBE2uTQN3mK4reS3Uom0WHJsKLCmv4Ky0/ZiNWAy&#10;MOf/4896t7okOMpbtfg9KK0/u+18DCJQG97il3tp4vz+CJ7PxAvk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rn3DBAAAA3AAAAA8AAAAAAAAAAAAAAAAAmAIAAGRycy9kb3du&#10;cmV2LnhtbFBLBQYAAAAABAAEAPUAAACGAwAAAAA=&#10;" stroked="f"/>
                <v:shape id="Picture 29" o:spid="_x0000_s1108" type="#_x0000_t75" style="position:absolute;left:7837;top:15680;width:2757;height: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yG9rGAAAA3AAAAA8AAABkcnMvZG93bnJldi54bWxEj0FrwkAQhe9C/8MyQi9SN+ZQbOoqUhCk&#10;7aXaeB6yYxLMzsbdrab99Z2D4G2G9+a9bxarwXXqQiG2ng3Mphko4srblmsD3/vN0xxUTMgWO89k&#10;4JcirJYPowUW1l/5iy67VCsJ4ViggSalvtA6Vg05jFPfE4t29MFhkjXU2ga8SrjrdJ5lz9phy9LQ&#10;YE9vDVWn3Y8zcHhff5aTcn4Mf7M23x6qdP7oXox5HA/rV1CJhnQ33663VvBzwZdnZAK9/A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LIb2sYAAADcAAAADwAAAAAAAAAAAAAA&#10;AACfAgAAZHJzL2Rvd25yZXYueG1sUEsFBgAAAAAEAAQA9wAAAJIDAAAAAA==&#10;">
                  <v:imagedata r:id="rId200" o:title=""/>
                </v:shape>
                <v:shape id="Text Box 28" o:spid="_x0000_s1109" type="#_x0000_t202" style="position:absolute;left:10656;top:16240;width:14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oFMEA&#10;AADcAAAADwAAAGRycy9kb3ducmV2LnhtbERPTYvCMBC9C/6HMMLeNNWDaNcoIisIC4u1HvY4NmMb&#10;bCbdJqv13xtB8DaP9zmLVWdrcaXWG8cKxqMEBHHhtOFSwTHfDmcgfEDWWDsmBXfysFr2ewtMtbtx&#10;RtdDKEUMYZ+igiqEJpXSFxVZ9CPXEEfu7FqLIcK2lLrFWwy3tZwkyVRaNBwbKmxoU1FxOfxbBetf&#10;zr7M389pn50zk+fzhL+nF6U+Bt36E0SgLrzFL/dOx/mTM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qBTBAAAA3AAAAA8AAAAAAAAAAAAAAAAAmAIAAGRycy9kb3du&#10;cmV2LnhtbFBLBQYAAAAABAAEAPUAAACGAwAAAAA=&#10;" filled="f" stroked="f">
                  <v:textbox inset="0,0,0,0">
                    <w:txbxContent>
                      <w:p w:rsidR="007C599E" w:rsidRDefault="007C599E">
                        <w:pPr>
                          <w:spacing w:line="240" w:lineRule="exact"/>
                          <w:rPr>
                            <w:b/>
                            <w:sz w:val="24"/>
                          </w:rPr>
                        </w:pPr>
                        <w:r>
                          <w:rPr>
                            <w:b/>
                            <w:sz w:val="24"/>
                          </w:rPr>
                          <w:t>9</w:t>
                        </w:r>
                      </w:p>
                    </w:txbxContent>
                  </v:textbox>
                </v:shape>
                <w10:wrap anchorx="page" anchory="page"/>
              </v:group>
            </w:pict>
          </mc:Fallback>
        </mc:AlternateContent>
      </w:r>
    </w:p>
    <w:p w:rsidR="00186C5C" w:rsidRDefault="007C4D4B">
      <w:pPr>
        <w:spacing w:before="20"/>
        <w:ind w:left="312"/>
        <w:rPr>
          <w:b/>
          <w:sz w:val="40"/>
        </w:rPr>
      </w:pPr>
      <w:r>
        <w:rPr>
          <w:b/>
          <w:color w:val="00AFEF"/>
          <w:sz w:val="40"/>
        </w:rPr>
        <w:t>Our Academies</w:t>
      </w:r>
    </w:p>
    <w:p w:rsidR="00186C5C" w:rsidRDefault="00186C5C">
      <w:pPr>
        <w:pStyle w:val="BodyText"/>
        <w:rPr>
          <w:b/>
          <w:sz w:val="20"/>
        </w:rPr>
      </w:pPr>
    </w:p>
    <w:p w:rsidR="00186C5C" w:rsidRDefault="00186C5C">
      <w:pPr>
        <w:pStyle w:val="BodyText"/>
        <w:rPr>
          <w:b/>
          <w:sz w:val="20"/>
        </w:rPr>
      </w:pPr>
    </w:p>
    <w:p w:rsidR="00186C5C" w:rsidRDefault="00186C5C">
      <w:pPr>
        <w:pStyle w:val="BodyText"/>
        <w:rPr>
          <w:b/>
          <w:sz w:val="20"/>
        </w:rPr>
      </w:pPr>
    </w:p>
    <w:p w:rsidR="00186C5C" w:rsidRDefault="00186C5C">
      <w:pPr>
        <w:pStyle w:val="BodyText"/>
        <w:rPr>
          <w:b/>
          <w:sz w:val="20"/>
        </w:rPr>
      </w:pPr>
    </w:p>
    <w:p w:rsidR="00186C5C" w:rsidRDefault="00186C5C">
      <w:pPr>
        <w:pStyle w:val="BodyText"/>
        <w:rPr>
          <w:b/>
          <w:sz w:val="20"/>
        </w:rPr>
      </w:pPr>
    </w:p>
    <w:p w:rsidR="00186C5C" w:rsidRDefault="00186C5C">
      <w:pPr>
        <w:pStyle w:val="BodyText"/>
        <w:rPr>
          <w:b/>
          <w:sz w:val="20"/>
        </w:rPr>
      </w:pPr>
    </w:p>
    <w:p w:rsidR="00186C5C" w:rsidRDefault="00186C5C">
      <w:pPr>
        <w:pStyle w:val="BodyText"/>
        <w:rPr>
          <w:b/>
          <w:sz w:val="20"/>
        </w:rPr>
      </w:pPr>
    </w:p>
    <w:p w:rsidR="00186C5C" w:rsidRDefault="00186C5C">
      <w:pPr>
        <w:pStyle w:val="BodyText"/>
        <w:rPr>
          <w:b/>
          <w:sz w:val="20"/>
        </w:rPr>
      </w:pPr>
    </w:p>
    <w:p w:rsidR="00186C5C" w:rsidRDefault="00186C5C">
      <w:pPr>
        <w:pStyle w:val="BodyText"/>
        <w:rPr>
          <w:b/>
          <w:sz w:val="20"/>
        </w:rPr>
      </w:pPr>
    </w:p>
    <w:p w:rsidR="00186C5C" w:rsidRDefault="00186C5C">
      <w:pPr>
        <w:pStyle w:val="BodyText"/>
        <w:rPr>
          <w:b/>
          <w:sz w:val="20"/>
        </w:rPr>
      </w:pPr>
    </w:p>
    <w:p w:rsidR="00186C5C" w:rsidRDefault="00186C5C">
      <w:pPr>
        <w:pStyle w:val="BodyText"/>
        <w:rPr>
          <w:b/>
          <w:sz w:val="20"/>
        </w:rPr>
      </w:pPr>
    </w:p>
    <w:p w:rsidR="00186C5C" w:rsidRDefault="00186C5C">
      <w:pPr>
        <w:pStyle w:val="BodyText"/>
        <w:rPr>
          <w:b/>
          <w:sz w:val="20"/>
        </w:rPr>
      </w:pPr>
    </w:p>
    <w:p w:rsidR="00186C5C" w:rsidRDefault="00186C5C">
      <w:pPr>
        <w:pStyle w:val="BodyText"/>
        <w:rPr>
          <w:b/>
          <w:sz w:val="20"/>
        </w:rPr>
      </w:pPr>
    </w:p>
    <w:p w:rsidR="00186C5C" w:rsidRDefault="00186C5C">
      <w:pPr>
        <w:pStyle w:val="BodyText"/>
        <w:rPr>
          <w:b/>
          <w:sz w:val="20"/>
        </w:rPr>
      </w:pPr>
    </w:p>
    <w:p w:rsidR="00186C5C" w:rsidRDefault="00186C5C">
      <w:pPr>
        <w:pStyle w:val="BodyText"/>
        <w:rPr>
          <w:b/>
          <w:sz w:val="20"/>
        </w:rPr>
      </w:pPr>
    </w:p>
    <w:p w:rsidR="00186C5C" w:rsidRDefault="00186C5C">
      <w:pPr>
        <w:pStyle w:val="BodyText"/>
        <w:rPr>
          <w:b/>
          <w:sz w:val="20"/>
        </w:rPr>
      </w:pPr>
    </w:p>
    <w:p w:rsidR="00186C5C" w:rsidRDefault="00186C5C">
      <w:pPr>
        <w:pStyle w:val="BodyText"/>
        <w:rPr>
          <w:b/>
          <w:sz w:val="20"/>
        </w:rPr>
      </w:pPr>
    </w:p>
    <w:p w:rsidR="00186C5C" w:rsidRDefault="00186C5C">
      <w:pPr>
        <w:pStyle w:val="BodyText"/>
        <w:rPr>
          <w:b/>
          <w:sz w:val="20"/>
        </w:rPr>
      </w:pPr>
    </w:p>
    <w:p w:rsidR="00186C5C" w:rsidRDefault="00186C5C">
      <w:pPr>
        <w:pStyle w:val="BodyText"/>
        <w:rPr>
          <w:b/>
          <w:sz w:val="20"/>
        </w:rPr>
      </w:pPr>
    </w:p>
    <w:p w:rsidR="00186C5C" w:rsidRDefault="00186C5C">
      <w:pPr>
        <w:pStyle w:val="BodyText"/>
        <w:rPr>
          <w:b/>
          <w:sz w:val="20"/>
        </w:rPr>
      </w:pPr>
    </w:p>
    <w:p w:rsidR="00186C5C" w:rsidRDefault="00186C5C">
      <w:pPr>
        <w:pStyle w:val="BodyText"/>
        <w:spacing w:before="4"/>
        <w:rPr>
          <w:b/>
          <w:sz w:val="27"/>
        </w:rPr>
      </w:pPr>
    </w:p>
    <w:p w:rsidR="00186C5C" w:rsidRDefault="007C4D4B">
      <w:pPr>
        <w:spacing w:before="68"/>
        <w:ind w:right="1134"/>
        <w:jc w:val="right"/>
        <w:rPr>
          <w:sz w:val="16"/>
        </w:rPr>
      </w:pPr>
      <w:r>
        <w:rPr>
          <w:noProof/>
          <w:lang w:val="en-GB" w:eastAsia="en-GB"/>
        </w:rPr>
        <w:drawing>
          <wp:anchor distT="0" distB="0" distL="0" distR="0" simplePos="0" relativeHeight="268410215" behindDoc="1" locked="0" layoutInCell="1" allowOverlap="1">
            <wp:simplePos x="0" y="0"/>
            <wp:positionH relativeFrom="page">
              <wp:posOffset>540384</wp:posOffset>
            </wp:positionH>
            <wp:positionV relativeFrom="paragraph">
              <wp:posOffset>-2568229</wp:posOffset>
            </wp:positionV>
            <wp:extent cx="6299835" cy="7389495"/>
            <wp:effectExtent l="0" t="0" r="0" b="0"/>
            <wp:wrapNone/>
            <wp:docPr id="27"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07.jpeg"/>
                    <pic:cNvPicPr/>
                  </pic:nvPicPr>
                  <pic:blipFill>
                    <a:blip r:embed="rId204" cstate="print"/>
                    <a:stretch>
                      <a:fillRect/>
                    </a:stretch>
                  </pic:blipFill>
                  <pic:spPr>
                    <a:xfrm>
                      <a:off x="0" y="0"/>
                      <a:ext cx="6299835" cy="7389495"/>
                    </a:xfrm>
                    <a:prstGeom prst="rect">
                      <a:avLst/>
                    </a:prstGeom>
                  </pic:spPr>
                </pic:pic>
              </a:graphicData>
            </a:graphic>
          </wp:anchor>
        </w:drawing>
      </w:r>
      <w:r>
        <w:rPr>
          <w:sz w:val="16"/>
        </w:rPr>
        <w:t>(2015)</w:t>
      </w: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D9737F">
      <w:pPr>
        <w:pStyle w:val="BodyText"/>
        <w:spacing w:before="1"/>
        <w:rPr>
          <w:sz w:val="18"/>
        </w:rPr>
      </w:pPr>
      <w:r>
        <w:rPr>
          <w:noProof/>
          <w:lang w:val="en-GB" w:eastAsia="en-GB"/>
        </w:rPr>
        <mc:AlternateContent>
          <mc:Choice Requires="wps">
            <w:drawing>
              <wp:anchor distT="4294967295" distB="4294967295" distL="0" distR="0" simplePos="0" relativeHeight="1552" behindDoc="0" locked="0" layoutInCell="1" allowOverlap="1">
                <wp:simplePos x="0" y="0"/>
                <wp:positionH relativeFrom="page">
                  <wp:posOffset>469265</wp:posOffset>
                </wp:positionH>
                <wp:positionV relativeFrom="paragraph">
                  <wp:posOffset>170179</wp:posOffset>
                </wp:positionV>
                <wp:extent cx="6702425" cy="0"/>
                <wp:effectExtent l="0" t="0" r="22225" b="19050"/>
                <wp:wrapTopAndBottom/>
                <wp:docPr id="116"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2425" cy="0"/>
                        </a:xfrm>
                        <a:prstGeom prst="line">
                          <a:avLst/>
                        </a:prstGeom>
                        <a:noFill/>
                        <a:ln w="9525">
                          <a:solidFill>
                            <a:srgbClr val="8EB4E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7CFF93" id="Line 26" o:spid="_x0000_s1026" style="position:absolute;z-index:155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36.95pt,13.4pt" to="564.7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" strokecolor="#8eb4e2">
                <w10:wrap type="topAndBottom" anchorx="page"/>
              </v:line>
            </w:pict>
          </mc:Fallback>
        </mc:AlternateContent>
      </w:r>
    </w:p>
    <w:p w:rsidR="00186C5C" w:rsidRDefault="007C4D4B">
      <w:pPr>
        <w:pStyle w:val="Heading3"/>
        <w:spacing w:line="238" w:lineRule="exact"/>
        <w:jc w:val="left"/>
      </w:pPr>
      <w:r>
        <w:rPr>
          <w:color w:val="00AFEF"/>
        </w:rPr>
        <w:t>South Coast District</w:t>
      </w:r>
    </w:p>
    <w:p w:rsidR="00186C5C" w:rsidRDefault="007C4D4B">
      <w:pPr>
        <w:pStyle w:val="BodyText"/>
        <w:ind w:left="108"/>
        <w:rPr>
          <w:sz w:val="20"/>
        </w:rPr>
      </w:pPr>
      <w:r>
        <w:rPr>
          <w:noProof/>
          <w:sz w:val="20"/>
          <w:lang w:val="en-GB" w:eastAsia="en-GB"/>
        </w:rPr>
        <w:drawing>
          <wp:inline distT="0" distB="0" distL="0" distR="0">
            <wp:extent cx="1925457" cy="557784"/>
            <wp:effectExtent l="0" t="0" r="0" b="0"/>
            <wp:docPr id="29"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05.png"/>
                    <pic:cNvPicPr/>
                  </pic:nvPicPr>
                  <pic:blipFill>
                    <a:blip r:embed="rId201" cstate="print"/>
                    <a:stretch>
                      <a:fillRect/>
                    </a:stretch>
                  </pic:blipFill>
                  <pic:spPr>
                    <a:xfrm>
                      <a:off x="0" y="0"/>
                      <a:ext cx="1925457" cy="557784"/>
                    </a:xfrm>
                    <a:prstGeom prst="rect">
                      <a:avLst/>
                    </a:prstGeom>
                  </pic:spPr>
                </pic:pic>
              </a:graphicData>
            </a:graphic>
          </wp:inline>
        </w:drawing>
      </w:r>
    </w:p>
    <w:p w:rsidR="00186C5C" w:rsidRDefault="00186C5C">
      <w:pPr>
        <w:rPr>
          <w:sz w:val="20"/>
        </w:rPr>
        <w:sectPr w:rsidR="00186C5C">
          <w:pgSz w:w="11910" w:h="16840"/>
          <w:pgMar w:top="1320" w:right="500" w:bottom="0" w:left="540" w:header="564" w:footer="0" w:gutter="0"/>
          <w:cols w:space="720"/>
        </w:sectPr>
      </w:pPr>
    </w:p>
    <w:p w:rsidR="00186C5C" w:rsidRDefault="00186C5C">
      <w:pPr>
        <w:pStyle w:val="BodyText"/>
        <w:spacing w:before="9"/>
        <w:rPr>
          <w:b/>
          <w:sz w:val="14"/>
        </w:rPr>
      </w:pPr>
    </w:p>
    <w:p w:rsidR="00186C5C" w:rsidRPr="00176647" w:rsidRDefault="007C4D4B">
      <w:pPr>
        <w:spacing w:before="20"/>
        <w:ind w:left="312"/>
        <w:jc w:val="both"/>
        <w:rPr>
          <w:b/>
          <w:sz w:val="36"/>
          <w:szCs w:val="36"/>
        </w:rPr>
      </w:pPr>
      <w:r w:rsidRPr="00176647">
        <w:rPr>
          <w:b/>
          <w:color w:val="00AFEF"/>
          <w:sz w:val="36"/>
          <w:szCs w:val="36"/>
        </w:rPr>
        <w:t>Our Track Record</w:t>
      </w:r>
    </w:p>
    <w:p w:rsidR="00186C5C" w:rsidRDefault="007C4D4B">
      <w:pPr>
        <w:pStyle w:val="BodyText"/>
        <w:ind w:left="312" w:right="790"/>
      </w:pPr>
      <w:r>
        <w:t>The Aspirations Academies Trust is led by educators who have achieved, through leadership and management of schools, outstanding levels of success. All Aspirations Academies are all expected to achieve the highest possible results for each and every individual student.</w:t>
      </w:r>
    </w:p>
    <w:p w:rsidR="00186C5C" w:rsidRDefault="007C4D4B">
      <w:pPr>
        <w:pStyle w:val="BodyText"/>
        <w:ind w:left="312" w:right="1202"/>
      </w:pPr>
      <w:r>
        <w:t>Over the past 15 years the educators who lead the Aspirations Academies Trust have achieved outstanding levels of educational success and outcomes in both secondary and primary schools, including:</w:t>
      </w:r>
    </w:p>
    <w:p w:rsidR="00186C5C" w:rsidRPr="00176647" w:rsidRDefault="00186C5C">
      <w:pPr>
        <w:pStyle w:val="BodyText"/>
        <w:spacing w:before="2"/>
        <w:rPr>
          <w:sz w:val="14"/>
          <w:szCs w:val="14"/>
        </w:rPr>
      </w:pPr>
    </w:p>
    <w:p w:rsidR="00186C5C" w:rsidRDefault="007C4D4B">
      <w:pPr>
        <w:pStyle w:val="ListParagraph"/>
        <w:numPr>
          <w:ilvl w:val="1"/>
          <w:numId w:val="5"/>
        </w:numPr>
        <w:tabs>
          <w:tab w:val="left" w:pos="1032"/>
          <w:tab w:val="left" w:pos="1033"/>
        </w:tabs>
        <w:spacing w:line="240" w:lineRule="auto"/>
        <w:ind w:right="870" w:hanging="360"/>
        <w:rPr>
          <w:sz w:val="24"/>
        </w:rPr>
      </w:pPr>
      <w:r>
        <w:rPr>
          <w:sz w:val="24"/>
        </w:rPr>
        <w:t>Banbury Academy - 5+ GCSEs A*-C (inc. E + M) in 2013. Increased after 1 year as an Aspirations Academy to 65% from 49% the previous year. The best performance ever by the school. It is now one of the top 10 schools in</w:t>
      </w:r>
      <w:r>
        <w:rPr>
          <w:spacing w:val="-26"/>
          <w:sz w:val="24"/>
        </w:rPr>
        <w:t xml:space="preserve"> </w:t>
      </w:r>
      <w:r>
        <w:rPr>
          <w:sz w:val="24"/>
        </w:rPr>
        <w:t>Oxfordshire</w:t>
      </w:r>
    </w:p>
    <w:p w:rsidR="00186C5C" w:rsidRDefault="00176647">
      <w:pPr>
        <w:pStyle w:val="ListParagraph"/>
        <w:numPr>
          <w:ilvl w:val="1"/>
          <w:numId w:val="5"/>
        </w:numPr>
        <w:tabs>
          <w:tab w:val="left" w:pos="1032"/>
          <w:tab w:val="left" w:pos="1033"/>
        </w:tabs>
        <w:spacing w:line="240" w:lineRule="auto"/>
        <w:ind w:right="711" w:hanging="360"/>
        <w:rPr>
          <w:sz w:val="24"/>
        </w:rPr>
      </w:pPr>
      <w:r>
        <w:rPr>
          <w:sz w:val="24"/>
        </w:rPr>
        <w:t>Dash</w:t>
      </w:r>
      <w:r w:rsidR="007C4D4B">
        <w:rPr>
          <w:sz w:val="24"/>
        </w:rPr>
        <w:t>wood Banbury Academy after one year as an Aspirations Academy in 2013 achieved</w:t>
      </w:r>
      <w:r w:rsidR="007C4D4B">
        <w:rPr>
          <w:spacing w:val="-28"/>
          <w:sz w:val="24"/>
        </w:rPr>
        <w:t xml:space="preserve"> </w:t>
      </w:r>
      <w:r w:rsidR="007C4D4B">
        <w:rPr>
          <w:sz w:val="24"/>
        </w:rPr>
        <w:t>88% Level 4 in Maths, Reading &amp; Writing, an increase from 73% in 2012. And 29% Level 5 which was up from 9%. This is also in the top 9% of schools in Oxfordshire for KS1 and KS2 value added.</w:t>
      </w:r>
    </w:p>
    <w:p w:rsidR="00186C5C" w:rsidRDefault="007C4D4B">
      <w:pPr>
        <w:pStyle w:val="ListParagraph"/>
        <w:numPr>
          <w:ilvl w:val="1"/>
          <w:numId w:val="5"/>
        </w:numPr>
        <w:tabs>
          <w:tab w:val="left" w:pos="1032"/>
          <w:tab w:val="left" w:pos="1033"/>
        </w:tabs>
        <w:spacing w:line="240" w:lineRule="auto"/>
        <w:ind w:right="923" w:hanging="360"/>
        <w:rPr>
          <w:sz w:val="24"/>
        </w:rPr>
      </w:pPr>
      <w:r>
        <w:rPr>
          <w:sz w:val="24"/>
        </w:rPr>
        <w:t>Harriers Banbury Academy after 1 year as an Aspirations Academy in 2013 achieved 100% Level 4 (96% 2012) and 25% Level 5 (21% 2012). This also puts it in the top 6% of schools in Oxfordshire for value</w:t>
      </w:r>
      <w:r>
        <w:rPr>
          <w:spacing w:val="-12"/>
          <w:sz w:val="24"/>
        </w:rPr>
        <w:t xml:space="preserve"> </w:t>
      </w:r>
      <w:r>
        <w:rPr>
          <w:sz w:val="24"/>
        </w:rPr>
        <w:t>added.</w:t>
      </w:r>
    </w:p>
    <w:p w:rsidR="00186C5C" w:rsidRPr="00176647" w:rsidRDefault="00186C5C">
      <w:pPr>
        <w:pStyle w:val="BodyText"/>
        <w:spacing w:before="2"/>
        <w:rPr>
          <w:sz w:val="14"/>
          <w:szCs w:val="14"/>
        </w:rPr>
      </w:pPr>
    </w:p>
    <w:p w:rsidR="00186C5C" w:rsidRDefault="007C4D4B" w:rsidP="0039649D">
      <w:pPr>
        <w:pStyle w:val="BodyText"/>
        <w:ind w:left="312" w:right="632"/>
        <w:jc w:val="both"/>
      </w:pPr>
      <w:r>
        <w:t>Dashwood Banbury Academy was the first of our academies to be inspected by Ofsted in January 2014 and was given a grading of Good in all areas. Harriers Banbury Academy has recently been inspected by Ofsted and was also given a grading of Good in all areas, having been Graded Satisfactory in the past.</w:t>
      </w:r>
    </w:p>
    <w:p w:rsidR="00176647" w:rsidRPr="00176647" w:rsidRDefault="007C4D4B" w:rsidP="00176647">
      <w:pPr>
        <w:pStyle w:val="Heading1"/>
        <w:spacing w:before="193"/>
        <w:rPr>
          <w:color w:val="00AFEF"/>
          <w:sz w:val="36"/>
          <w:szCs w:val="36"/>
        </w:rPr>
      </w:pPr>
      <w:r w:rsidRPr="00176647">
        <w:rPr>
          <w:color w:val="00AFEF"/>
          <w:sz w:val="36"/>
          <w:szCs w:val="36"/>
        </w:rPr>
        <w:t>Continuous Professional Development</w:t>
      </w:r>
    </w:p>
    <w:p w:rsidR="00186C5C" w:rsidRDefault="007C4D4B">
      <w:pPr>
        <w:pStyle w:val="BodyText"/>
        <w:spacing w:before="295"/>
        <w:ind w:left="312" w:right="631"/>
        <w:jc w:val="both"/>
      </w:pPr>
      <w:r>
        <w:t>We offer unique and bespoke training for staff at all levels. This includes the Aspirational Senior Leaders Programme. For teachers we have the Level 1 - Understanding Aspirations Programme, Level 2 – Aspirations and Outstanding Programme, Polishing Pedagogy Programme and Agents of Change Programme, complimented by various staff Coaching and Mentoring training. For support staff we offer an Understanding Aspirations Programme. Staff will be supported to develop a positive orientation to professional learning as reflective practitioners and will be empowered to take ownership and responsibility for their professional learning and development.</w:t>
      </w:r>
    </w:p>
    <w:p w:rsidR="00186C5C" w:rsidRPr="00176647" w:rsidRDefault="00186C5C">
      <w:pPr>
        <w:pStyle w:val="BodyText"/>
        <w:spacing w:before="11"/>
        <w:rPr>
          <w:sz w:val="14"/>
          <w:szCs w:val="14"/>
        </w:rPr>
      </w:pPr>
    </w:p>
    <w:p w:rsidR="00186C5C" w:rsidRDefault="007C4D4B">
      <w:pPr>
        <w:pStyle w:val="BodyText"/>
        <w:spacing w:before="1"/>
        <w:ind w:left="312" w:right="637"/>
        <w:jc w:val="both"/>
      </w:pPr>
      <w:r>
        <w:t>We strive to embed the voice of students (for example, through My Voice, iKnow My Class Surveys and student voice and leadership developments) and the active engagement of students in the process of CPD and staff professional learning.</w:t>
      </w:r>
    </w:p>
    <w:p w:rsidR="00186C5C" w:rsidRPr="00176647" w:rsidRDefault="00186C5C">
      <w:pPr>
        <w:pStyle w:val="BodyText"/>
        <w:rPr>
          <w:sz w:val="14"/>
          <w:szCs w:val="14"/>
        </w:rPr>
      </w:pPr>
    </w:p>
    <w:p w:rsidR="00186C5C" w:rsidRDefault="007C4D4B">
      <w:pPr>
        <w:pStyle w:val="BodyText"/>
        <w:ind w:left="312"/>
        <w:jc w:val="both"/>
      </w:pPr>
      <w:r>
        <w:rPr>
          <w:color w:val="00AFEF"/>
        </w:rPr>
        <w:t>Promoting Aspirations Project</w:t>
      </w:r>
    </w:p>
    <w:p w:rsidR="00186C5C" w:rsidRDefault="007C4D4B">
      <w:pPr>
        <w:pStyle w:val="BodyText"/>
        <w:ind w:left="312" w:right="632"/>
        <w:jc w:val="both"/>
      </w:pPr>
      <w:r>
        <w:t>CPD in AAT Academies will have a research orientation. All staff will be expected to engage annually in a Promoting Aspirations Project and make use of research reports to inform their practice. The Promoting Aspirations Project is undertaken over the course of an academic year. Staff can conduct their Promoting Aspirations Projects alone or in collaboration with a small group of colleagues from within their academy or across Aspirations Academies. Innovation Awards will be given to the best projects and they will be shared with other staff at the yearly forum when all staff from all</w:t>
      </w:r>
      <w:r>
        <w:rPr>
          <w:spacing w:val="3"/>
        </w:rPr>
        <w:t xml:space="preserve"> </w:t>
      </w:r>
      <w:r>
        <w:t>academies</w:t>
      </w:r>
      <w:r w:rsidR="00176647">
        <w:t xml:space="preserve"> come together </w:t>
      </w:r>
      <w:r w:rsidR="00471DDD">
        <w:t>for an exciting event.</w:t>
      </w:r>
    </w:p>
    <w:p w:rsidR="00186C5C" w:rsidRDefault="00D9737F">
      <w:pPr>
        <w:pStyle w:val="Heading3"/>
        <w:spacing w:before="40"/>
      </w:pPr>
      <w:r>
        <w:rPr>
          <w:noProof/>
          <w:lang w:val="en-GB" w:eastAsia="en-GB"/>
        </w:rPr>
        <mc:AlternateContent>
          <mc:Choice Requires="wps">
            <w:drawing>
              <wp:anchor distT="4294967295" distB="4294967295" distL="114300" distR="114300" simplePos="0" relativeHeight="503291264" behindDoc="1" locked="0" layoutInCell="1" allowOverlap="1">
                <wp:simplePos x="0" y="0"/>
                <wp:positionH relativeFrom="page">
                  <wp:posOffset>469265</wp:posOffset>
                </wp:positionH>
                <wp:positionV relativeFrom="paragraph">
                  <wp:posOffset>37464</wp:posOffset>
                </wp:positionV>
                <wp:extent cx="6702425" cy="0"/>
                <wp:effectExtent l="0" t="0" r="22225" b="19050"/>
                <wp:wrapNone/>
                <wp:docPr id="115"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2425" cy="0"/>
                        </a:xfrm>
                        <a:prstGeom prst="line">
                          <a:avLst/>
                        </a:prstGeom>
                        <a:noFill/>
                        <a:ln w="9525">
                          <a:solidFill>
                            <a:srgbClr val="8EB4E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54E35E" id="Line 25" o:spid="_x0000_s1026" style="position:absolute;z-index:-2521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36.95pt,2.95pt" to="564.7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" strokecolor="#8eb4e2">
                <w10:wrap anchorx="page"/>
              </v:line>
            </w:pict>
          </mc:Fallback>
        </mc:AlternateContent>
      </w:r>
      <w:r>
        <w:rPr>
          <w:noProof/>
          <w:lang w:val="en-GB" w:eastAsia="en-GB"/>
        </w:rPr>
        <mc:AlternateContent>
          <mc:Choice Requires="wpg">
            <w:drawing>
              <wp:anchor distT="0" distB="0" distL="114300" distR="114300" simplePos="0" relativeHeight="1696" behindDoc="0" locked="0" layoutInCell="1" allowOverlap="1">
                <wp:simplePos x="0" y="0"/>
                <wp:positionH relativeFrom="page">
                  <wp:posOffset>2406015</wp:posOffset>
                </wp:positionH>
                <wp:positionV relativeFrom="paragraph">
                  <wp:posOffset>193040</wp:posOffset>
                </wp:positionV>
                <wp:extent cx="4450715" cy="612140"/>
                <wp:effectExtent l="0" t="0" r="6985" b="0"/>
                <wp:wrapNone/>
                <wp:docPr id="11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0715" cy="612140"/>
                          <a:chOff x="3789" y="304"/>
                          <a:chExt cx="7009" cy="964"/>
                        </a:xfrm>
                      </wpg:grpSpPr>
                      <pic:pic xmlns:pic="http://schemas.openxmlformats.org/drawingml/2006/picture">
                        <pic:nvPicPr>
                          <pic:cNvPr id="111" name="Picture 24"/>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3789" y="304"/>
                            <a:ext cx="3898" cy="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 name="Rectangle 23"/>
                        <wps:cNvSpPr>
                          <a:spLocks noChangeArrowheads="1"/>
                        </wps:cNvSpPr>
                        <wps:spPr bwMode="auto">
                          <a:xfrm>
                            <a:off x="7688" y="330"/>
                            <a:ext cx="3055" cy="7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3" name="Picture 22"/>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7837" y="407"/>
                            <a:ext cx="2757"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 name="Text Box 21"/>
                        <wps:cNvSpPr txBox="1">
                          <a:spLocks noChangeArrowheads="1"/>
                        </wps:cNvSpPr>
                        <wps:spPr bwMode="auto">
                          <a:xfrm>
                            <a:off x="10533" y="967"/>
                            <a:ext cx="26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599E" w:rsidRDefault="007C599E">
                              <w:pPr>
                                <w:spacing w:line="240" w:lineRule="exact"/>
                                <w:rPr>
                                  <w:b/>
                                  <w:sz w:val="24"/>
                                </w:rPr>
                              </w:pPr>
                              <w:r>
                                <w:rPr>
                                  <w:b/>
                                  <w:sz w:val="24"/>
                                </w:rP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110" style="position:absolute;left:0;text-align:left;margin-left:189.45pt;margin-top:15.2pt;width:350.45pt;height:48.2pt;z-index:1696;mso-position-horizontal-relative:page;mso-position-vertical-relative:text" coordorigin="3789,304" coordsize="7009,9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ZUEsD&#10;BAoAAAAAAAAAIQDzEh3SKjsAACo7AAAVAAAAZHJzL21lZGlhL2ltYWdlMi5qcGVn/9j/4AAQSkZJ&#10;RgABAQEA3ADcAAD/2wBDAAIBAQEBAQIBAQECAgICAgQDAgICAgUEBAMEBgUGBgYFBgYGBwkIBgcJ&#10;BwYGCAsICQoKCgoKBggLDAsKDAkKCgr/2wBDAQICAgICAgUDAwUKBwYHCgoKCgoKCgoKCgoKCgoK&#10;CgoKCgoKCgoKCgoKCgoKCgoKCgoKCgoKCgoKCgoKCgoKCgr/wAARCABWAa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">
                <v:shape id="Picture 24" o:spid="_x0000_s1111" type="#_x0000_t75" style="position:absolute;left:3789;top:304;width:3898;height: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ddvDAAAA3AAAAA8AAABkcnMvZG93bnJldi54bWxET99rwjAQfh/sfwg38EU0rYNNOqNMQSgM&#10;ZKvi8625tcXmUpuo8b83grC3+/h+3mwRTCvO1LvGsoJ0nIAgLq1uuFKw265HUxDOI2tsLZOCKzlY&#10;zJ+fZphpe+EfOhe+EjGEXYYKau+7TEpX1mTQjW1HHLk/2xv0EfaV1D1eYrhp5SRJ3qTBhmNDjR2t&#10;aioPxckoeMfvsLJh83XcF6fh63Gf/y4PuVKDl/D5AcJT8P/ihzvXcX6awv2ZeIGc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8d128MAAADcAAAADwAAAAAAAAAAAAAAAACf&#10;AgAAZHJzL2Rvd25yZXYueG1sUEsFBgAAAAAEAAQA9wAAAI8DAAAAAA==&#10;">
                  <v:imagedata r:id="rId199" o:title=""/>
                </v:shape>
                <v:rect id="Rectangle 23" o:spid="_x0000_s1112" style="position:absolute;left:7688;top:330;width:3055;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8NAcMA&#10;AADcAAAADwAAAGRycy9kb3ducmV2LnhtbERPTWvCQBC9F/wPyxS81V21DTW6SikEhLYHE6HXITsm&#10;odnZmF1j/PfdQsHbPN7nbHajbcVAvW8ca5jPFAji0pmGKw3HInt6BeEDssHWMWm4kYfddvKwwdS4&#10;Kx9oyEMlYgj7FDXUIXSplL6syaKfuY44cifXWwwR9pU0PV5juG3lQqlEWmw4NtTY0XtN5U9+sRow&#10;eTbnr9Pys/i4JLiqRpW9fCutp4/j2xpEoDHcxf/uvYnz5wv4eyZe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8NAcMAAADcAAAADwAAAAAAAAAAAAAAAACYAgAAZHJzL2Rv&#10;d25yZXYueG1sUEsFBgAAAAAEAAQA9QAAAIgDAAAAAA==&#10;" stroked="f"/>
                <v:shape id="Picture 22" o:spid="_x0000_s1113" type="#_x0000_t75" style="position:absolute;left:7837;top:407;width:2757;height: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MTxDDAAAA3AAAAA8AAABkcnMvZG93bnJldi54bWxET0trwkAQvhf8D8sIXopuYkFidBURCmJ7&#10;qa/zkB2TYHY27m417a/vFgRv8/E9Z77sTCNu5HxtWUE6SkAQF1bXXCo47N+HGQgfkDU2lknBD3lY&#10;Lnovc8y1vfMX3XahFDGEfY4KqhDaXEpfVGTQj2xLHLmzdQZDhK6U2uE9hptGjpNkIg3WHBsqbGld&#10;UXHZfRsFp+3q8/h6zM7uN63Hm1MRrh/NVKlBv1vNQATqwlP8cG90nJ++wf8z8QK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gxPEMMAAADcAAAADwAAAAAAAAAAAAAAAACf&#10;AgAAZHJzL2Rvd25yZXYueG1sUEsFBgAAAAAEAAQA9wAAAI8DAAAAAA==&#10;">
                  <v:imagedata r:id="rId200" o:title=""/>
                </v:shape>
                <v:shape id="Text Box 21" o:spid="_x0000_s1114" type="#_x0000_t202" style="position:absolute;left:10533;top:967;width:26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BMcMA&#10;AADcAAAADwAAAGRycy9kb3ducmV2LnhtbERPTWvCQBC9F/oflil4azaK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zBMcMAAADcAAAADwAAAAAAAAAAAAAAAACYAgAAZHJzL2Rv&#10;d25yZXYueG1sUEsFBgAAAAAEAAQA9QAAAIgDAAAAAA==&#10;" filled="f" stroked="f">
                  <v:textbox inset="0,0,0,0">
                    <w:txbxContent>
                      <w:p w:rsidR="007C599E" w:rsidRDefault="007C599E">
                        <w:pPr>
                          <w:spacing w:line="240" w:lineRule="exact"/>
                          <w:rPr>
                            <w:b/>
                            <w:sz w:val="24"/>
                          </w:rPr>
                        </w:pPr>
                        <w:r>
                          <w:rPr>
                            <w:b/>
                            <w:sz w:val="24"/>
                          </w:rPr>
                          <w:t>10</w:t>
                        </w:r>
                      </w:p>
                    </w:txbxContent>
                  </v:textbox>
                </v:shape>
                <w10:wrap anchorx="page"/>
              </v:group>
            </w:pict>
          </mc:Fallback>
        </mc:AlternateContent>
      </w:r>
      <w:r w:rsidR="007C4D4B">
        <w:rPr>
          <w:color w:val="00AFEF"/>
        </w:rPr>
        <w:t>South Coast District</w:t>
      </w:r>
    </w:p>
    <w:p w:rsidR="00186C5C" w:rsidRDefault="007C4D4B" w:rsidP="00471DDD">
      <w:pPr>
        <w:pStyle w:val="BodyText"/>
        <w:ind w:left="108"/>
        <w:rPr>
          <w:sz w:val="20"/>
        </w:rPr>
        <w:sectPr w:rsidR="00186C5C">
          <w:pgSz w:w="11910" w:h="16840"/>
          <w:pgMar w:top="1320" w:right="500" w:bottom="0" w:left="540" w:header="564" w:footer="0" w:gutter="0"/>
          <w:cols w:space="720"/>
        </w:sectPr>
      </w:pPr>
      <w:r>
        <w:rPr>
          <w:noProof/>
          <w:sz w:val="20"/>
          <w:lang w:val="en-GB" w:eastAsia="en-GB"/>
        </w:rPr>
        <w:drawing>
          <wp:inline distT="0" distB="0" distL="0" distR="0">
            <wp:extent cx="1925457" cy="557784"/>
            <wp:effectExtent l="0" t="0" r="0" b="0"/>
            <wp:docPr id="31"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05.png"/>
                    <pic:cNvPicPr/>
                  </pic:nvPicPr>
                  <pic:blipFill>
                    <a:blip r:embed="rId201" cstate="print"/>
                    <a:stretch>
                      <a:fillRect/>
                    </a:stretch>
                  </pic:blipFill>
                  <pic:spPr>
                    <a:xfrm>
                      <a:off x="0" y="0"/>
                      <a:ext cx="1925457" cy="557784"/>
                    </a:xfrm>
                    <a:prstGeom prst="rect">
                      <a:avLst/>
                    </a:prstGeom>
                  </pic:spPr>
                </pic:pic>
              </a:graphicData>
            </a:graphic>
          </wp:inline>
        </w:drawing>
      </w:r>
    </w:p>
    <w:p w:rsidR="00186C5C" w:rsidRPr="00471DDD" w:rsidRDefault="00D9737F" w:rsidP="00471DDD">
      <w:pPr>
        <w:pStyle w:val="BodyText"/>
        <w:spacing w:before="3"/>
        <w:rPr>
          <w:b/>
          <w:sz w:val="12"/>
        </w:rPr>
      </w:pPr>
      <w:r>
        <w:rPr>
          <w:noProof/>
          <w:lang w:val="en-GB" w:eastAsia="en-GB"/>
        </w:rPr>
        <w:lastRenderedPageBreak/>
        <mc:AlternateContent>
          <mc:Choice Requires="wpg">
            <w:drawing>
              <wp:anchor distT="0" distB="0" distL="114300" distR="114300" simplePos="0" relativeHeight="1768" behindDoc="0" locked="0" layoutInCell="1" allowOverlap="1" wp14:anchorId="34E6B7F7" wp14:editId="122C5A12">
                <wp:simplePos x="0" y="0"/>
                <wp:positionH relativeFrom="page">
                  <wp:posOffset>2406015</wp:posOffset>
                </wp:positionH>
                <wp:positionV relativeFrom="page">
                  <wp:posOffset>9891395</wp:posOffset>
                </wp:positionV>
                <wp:extent cx="4450715" cy="612140"/>
                <wp:effectExtent l="0" t="0" r="6985" b="0"/>
                <wp:wrapNone/>
                <wp:docPr id="10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0715" cy="612140"/>
                          <a:chOff x="3789" y="15577"/>
                          <a:chExt cx="7009" cy="964"/>
                        </a:xfrm>
                      </wpg:grpSpPr>
                      <pic:pic xmlns:pic="http://schemas.openxmlformats.org/drawingml/2006/picture">
                        <pic:nvPicPr>
                          <pic:cNvPr id="106" name="Picture 19"/>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3789" y="15577"/>
                            <a:ext cx="3898" cy="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 name="Rectangle 18"/>
                        <wps:cNvSpPr>
                          <a:spLocks noChangeArrowheads="1"/>
                        </wps:cNvSpPr>
                        <wps:spPr bwMode="auto">
                          <a:xfrm>
                            <a:off x="7688" y="15603"/>
                            <a:ext cx="3055" cy="7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8" name="Picture 17"/>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7837" y="15680"/>
                            <a:ext cx="2757"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 name="Text Box 16"/>
                        <wps:cNvSpPr txBox="1">
                          <a:spLocks noChangeArrowheads="1"/>
                        </wps:cNvSpPr>
                        <wps:spPr bwMode="auto">
                          <a:xfrm>
                            <a:off x="10533" y="16240"/>
                            <a:ext cx="26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599E" w:rsidRDefault="007C599E">
                              <w:pPr>
                                <w:spacing w:line="240" w:lineRule="exact"/>
                                <w:rPr>
                                  <w:b/>
                                  <w:sz w:val="24"/>
                                </w:rPr>
                              </w:pPr>
                              <w:r>
                                <w:rPr>
                                  <w:b/>
                                  <w:sz w:val="24"/>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E6B7F7" id="Group 15" o:spid="_x0000_s1115" style="position:absolute;margin-left:189.45pt;margin-top:778.85pt;width:350.45pt;height:48.2pt;z-index:1768;mso-position-horizontal-relative:page;mso-position-vertical-relative:page" coordorigin="3789,15577" coordsize="7009,9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9lQSwMECgAAAAAAAAAhAPMSHdIqOwAAKjsA&#10;ABUAAABkcnMvbWVkaWEvaW1hZ2UyLmpwZWf/2P/gABBKRklGAAEBAQDcANwAAP/bAEMAAgEBAQEB&#10;AgEBAQICAgICBAMCAgICBQQEAwQGBQYGBgUGBgYHCQgGBwkHBgYICwgJCgoKCgoGCAsMCwoMCQoK&#10;Cv/bAEMBAgICAgICBQMDBQoHBgcKCgoKCgoKCgoKCgoKCgoKCgoKCgoKCgoKCgoKCgoKCgoKCgoK&#10;CgoKCgoKCgoKCgoKCv/AABEIAFYBp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">
                <v:shape id="Picture 19" o:spid="_x0000_s1116" type="#_x0000_t75" style="position:absolute;left:3789;top:15577;width:3898;height: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3e3LDAAAA3AAAAA8AAABkcnMvZG93bnJldi54bWxET99rwjAQfh/4P4QT9jI0dQMntamoMCgM&#10;xlbF57M522JzqU3U7L9fBoO93cf387JVMJ240eBaywpm0wQEcWV1y7WC/e5tsgDhPLLGzjIp+CYH&#10;q3z0kGGq7Z2/6Fb6WsQQdikqaLzvUyld1ZBBN7U9ceROdjDoIxxqqQe8x3DTyeckmUuDLceGBnva&#10;NlSdy6tR8IqfYWvDx/vlUF6fXi6H4rg5F0o9jsN6CcJT8P/iP3eh4/xkDr/PxAtk/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fd7csMAAADcAAAADwAAAAAAAAAAAAAAAACf&#10;AgAAZHJzL2Rvd25yZXYueG1sUEsFBgAAAAAEAAQA9wAAAI8DAAAAAA==&#10;">
                  <v:imagedata r:id="rId199" o:title=""/>
                </v:shape>
                <v:rect id="Rectangle 18" o:spid="_x0000_s1117" style="position:absolute;left:7688;top:15603;width:3055;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4RMIA&#10;AADcAAAADwAAAGRycy9kb3ducmV2LnhtbERPS4vCMBC+L/gfwgje1kTdrVqNIoKwsOvBB3gdmrEt&#10;NpPaRK3/3iws7G0+vufMl62txJ0aXzrWMOgrEMSZMyXnGo6HzfsEhA/IBivHpOFJHpaLztscU+Me&#10;vKP7PuQihrBPUUMRQp1K6bOCLPq+q4kjd3aNxRBhk0vT4COG20oOlUqkxZJjQ4E1rQvKLvub1YDJ&#10;h7luz6Ofw/ctwWneqs3nSWnd67arGYhAbfgX/7m/TJyvxvD7TLx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4ThEwgAAANwAAAAPAAAAAAAAAAAAAAAAAJgCAABkcnMvZG93&#10;bnJldi54bWxQSwUGAAAAAAQABAD1AAAAhwMAAAAA&#10;" stroked="f"/>
                <v:shape id="Picture 17" o:spid="_x0000_s1118" type="#_x0000_t75" style="position:absolute;left:7837;top:15680;width:2757;height: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xS7zGAAAA3AAAAA8AAABkcnMvZG93bnJldi54bWxEj09rAkEMxe8Fv8OQgpdSZ/UgunUUEQqi&#10;Xuq/c9iJu0t3MtuZUVc/fXMo9JbwXt77ZbboXKNuFGLt2cBwkIEiLrytuTRwPHy+T0DFhGyx8UwG&#10;HhRhMe+9zDC3/s5fdNunUkkIxxwNVCm1udaxqMhhHPiWWLSLDw6TrKHUNuBdwl2jR1k21g5rloYK&#10;W1pVVHzvr87AebPcnd5Ok0t4DuvR+lykn20zNab/2i0/QCXq0r/573ptBT8TWnlGJtD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XFLvMYAAADcAAAADwAAAAAAAAAAAAAA&#10;AACfAgAAZHJzL2Rvd25yZXYueG1sUEsFBgAAAAAEAAQA9wAAAJIDAAAAAA==&#10;">
                  <v:imagedata r:id="rId200" o:title=""/>
                </v:shape>
                <v:shape id="Text Box 16" o:spid="_x0000_s1119" type="#_x0000_t202" style="position:absolute;left:10533;top:16240;width:26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4csIA&#10;AADcAAAADwAAAGRycy9kb3ducmV2LnhtbERPTWsCMRC9C/6HMEJvmuhBdGsUEYVCQbpuDz1ON+Nu&#10;cDNZN6mu/74RCr3N433OatO7RtyoC9azhulEgSAuvbFcafgsDuMFiBCRDTaeScODAmzWw8EKM+Pv&#10;nNPtFCuRQjhkqKGOsc2kDGVNDsPEt8SJO/vOYUywq6Tp8J7CXSNnSs2lQ8upocaWdjWVl9OP07D9&#10;4nxvr8fvj/yc26JYKn6fX7R+GfXbVxCR+vgv/nO/mTRfLeH5TLp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5PhywgAAANwAAAAPAAAAAAAAAAAAAAAAAJgCAABkcnMvZG93&#10;bnJldi54bWxQSwUGAAAAAAQABAD1AAAAhwMAAAAA&#10;" filled="f" stroked="f">
                  <v:textbox inset="0,0,0,0">
                    <w:txbxContent>
                      <w:p w:rsidR="007C599E" w:rsidRDefault="007C599E">
                        <w:pPr>
                          <w:spacing w:line="240" w:lineRule="exact"/>
                          <w:rPr>
                            <w:b/>
                            <w:sz w:val="24"/>
                          </w:rPr>
                        </w:pPr>
                        <w:r>
                          <w:rPr>
                            <w:b/>
                            <w:sz w:val="24"/>
                          </w:rPr>
                          <w:t>11</w:t>
                        </w:r>
                      </w:p>
                    </w:txbxContent>
                  </v:textbox>
                </v:shape>
                <w10:wrap anchorx="page" anchory="page"/>
              </v:group>
            </w:pict>
          </mc:Fallback>
        </mc:AlternateContent>
      </w: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EE29BB" w:rsidRDefault="00EE29BB" w:rsidP="00EE29BB">
      <w:pPr>
        <w:spacing w:before="20"/>
        <w:ind w:left="332"/>
        <w:jc w:val="both"/>
        <w:rPr>
          <w:b/>
          <w:sz w:val="40"/>
        </w:rPr>
      </w:pPr>
      <w:r>
        <w:rPr>
          <w:b/>
          <w:color w:val="00AFEF"/>
          <w:sz w:val="40"/>
        </w:rPr>
        <w:t>Unique Resources</w:t>
      </w:r>
    </w:p>
    <w:p w:rsidR="00EE29BB" w:rsidRDefault="00EE29BB" w:rsidP="00EE29BB">
      <w:pPr>
        <w:pStyle w:val="BodyText"/>
        <w:rPr>
          <w:b/>
          <w:sz w:val="40"/>
        </w:rPr>
      </w:pPr>
    </w:p>
    <w:p w:rsidR="00EE29BB" w:rsidRDefault="00EE29BB" w:rsidP="00EE29BB">
      <w:pPr>
        <w:pStyle w:val="BodyText"/>
        <w:spacing w:before="272"/>
        <w:ind w:left="332"/>
        <w:jc w:val="both"/>
      </w:pPr>
      <w:r>
        <w:t>Available to our academies are some unique resources that include:</w:t>
      </w:r>
    </w:p>
    <w:p w:rsidR="00EE29BB" w:rsidRDefault="00EE29BB" w:rsidP="00EE29BB">
      <w:pPr>
        <w:pStyle w:val="BodyText"/>
        <w:spacing w:before="9"/>
        <w:rPr>
          <w:sz w:val="21"/>
        </w:rPr>
      </w:pPr>
    </w:p>
    <w:p w:rsidR="00EE29BB" w:rsidRDefault="00EE29BB" w:rsidP="00EE29BB">
      <w:pPr>
        <w:pStyle w:val="BodyText"/>
        <w:spacing w:before="1"/>
        <w:ind w:left="332" w:right="2747"/>
        <w:jc w:val="both"/>
      </w:pPr>
      <w:r>
        <w:rPr>
          <w:noProof/>
          <w:lang w:val="en-GB" w:eastAsia="en-GB"/>
        </w:rPr>
        <w:drawing>
          <wp:anchor distT="0" distB="0" distL="0" distR="0" simplePos="0" relativeHeight="503297408" behindDoc="0" locked="0" layoutInCell="1" allowOverlap="1" wp14:anchorId="263B6231" wp14:editId="4F32B396">
            <wp:simplePos x="0" y="0"/>
            <wp:positionH relativeFrom="page">
              <wp:posOffset>5608954</wp:posOffset>
            </wp:positionH>
            <wp:positionV relativeFrom="paragraph">
              <wp:posOffset>-44376</wp:posOffset>
            </wp:positionV>
            <wp:extent cx="1323340" cy="1317625"/>
            <wp:effectExtent l="0" t="0" r="0" b="0"/>
            <wp:wrapNone/>
            <wp:docPr id="248"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08.png"/>
                    <pic:cNvPicPr/>
                  </pic:nvPicPr>
                  <pic:blipFill>
                    <a:blip r:embed="rId205" cstate="print"/>
                    <a:stretch>
                      <a:fillRect/>
                    </a:stretch>
                  </pic:blipFill>
                  <pic:spPr>
                    <a:xfrm>
                      <a:off x="0" y="0"/>
                      <a:ext cx="1323340" cy="1317625"/>
                    </a:xfrm>
                    <a:prstGeom prst="rect">
                      <a:avLst/>
                    </a:prstGeom>
                  </pic:spPr>
                </pic:pic>
              </a:graphicData>
            </a:graphic>
          </wp:anchor>
        </w:drawing>
      </w:r>
      <w:r>
        <w:t xml:space="preserve">My Voice Surveys are designed to measure the </w:t>
      </w:r>
      <w:hyperlink r:id="rId206">
        <w:r>
          <w:t>8 Conditions</w:t>
        </w:r>
      </w:hyperlink>
      <w:r>
        <w:t xml:space="preserve"> across an entire school. Available for students, staff, and parents, these online surveys take about 15 minutes to complete and provide survey administrators with real-time reports. By utilizing My Voice Survey Reports, teams of educators and students can work together to develop shared objectives and inspire meaningful improvements within their schools.</w:t>
      </w:r>
    </w:p>
    <w:p w:rsidR="00EE29BB" w:rsidRDefault="00EE29BB" w:rsidP="00EE29BB">
      <w:pPr>
        <w:pStyle w:val="BodyText"/>
      </w:pPr>
    </w:p>
    <w:p w:rsidR="00EE29BB" w:rsidRDefault="00EE29BB" w:rsidP="00EE29BB">
      <w:pPr>
        <w:pStyle w:val="BodyText"/>
      </w:pPr>
    </w:p>
    <w:p w:rsidR="00EE29BB" w:rsidRDefault="00EE29BB" w:rsidP="00EE29BB">
      <w:pPr>
        <w:pStyle w:val="BodyText"/>
      </w:pPr>
    </w:p>
    <w:p w:rsidR="00EE29BB" w:rsidRDefault="00EE29BB" w:rsidP="00EE29BB">
      <w:pPr>
        <w:pStyle w:val="BodyText"/>
      </w:pPr>
    </w:p>
    <w:p w:rsidR="00EE29BB" w:rsidRDefault="00EE29BB" w:rsidP="00EE29BB">
      <w:pPr>
        <w:pStyle w:val="BodyText"/>
        <w:spacing w:before="11"/>
        <w:rPr>
          <w:sz w:val="23"/>
        </w:rPr>
      </w:pPr>
    </w:p>
    <w:p w:rsidR="00EE29BB" w:rsidRDefault="00EE29BB" w:rsidP="00EE29BB">
      <w:pPr>
        <w:pStyle w:val="BodyText"/>
        <w:ind w:left="4005" w:right="627"/>
        <w:jc w:val="both"/>
      </w:pPr>
      <w:r>
        <w:rPr>
          <w:noProof/>
          <w:lang w:val="en-GB" w:eastAsia="en-GB"/>
        </w:rPr>
        <w:drawing>
          <wp:anchor distT="0" distB="0" distL="0" distR="0" simplePos="0" relativeHeight="503296384" behindDoc="0" locked="0" layoutInCell="1" allowOverlap="1" wp14:anchorId="67206DC3" wp14:editId="621FBDBC">
            <wp:simplePos x="0" y="0"/>
            <wp:positionH relativeFrom="page">
              <wp:posOffset>395604</wp:posOffset>
            </wp:positionH>
            <wp:positionV relativeFrom="paragraph">
              <wp:posOffset>-9070</wp:posOffset>
            </wp:positionV>
            <wp:extent cx="2357120" cy="627379"/>
            <wp:effectExtent l="0" t="0" r="0" b="0"/>
            <wp:wrapNone/>
            <wp:docPr id="249"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09.jpeg"/>
                    <pic:cNvPicPr/>
                  </pic:nvPicPr>
                  <pic:blipFill>
                    <a:blip r:embed="rId207" cstate="print"/>
                    <a:stretch>
                      <a:fillRect/>
                    </a:stretch>
                  </pic:blipFill>
                  <pic:spPr>
                    <a:xfrm>
                      <a:off x="0" y="0"/>
                      <a:ext cx="2357120" cy="627379"/>
                    </a:xfrm>
                    <a:prstGeom prst="rect">
                      <a:avLst/>
                    </a:prstGeom>
                  </pic:spPr>
                </pic:pic>
              </a:graphicData>
            </a:graphic>
          </wp:anchor>
        </w:drawing>
      </w:r>
      <w:r>
        <w:t>iKnow My Class is an online, formative course assessment that helps educators discover students' perspectives about themselves as learners, course content, and instruction. Survey questions  are  based  on  more  than  20  years  of    aspirations</w:t>
      </w:r>
    </w:p>
    <w:p w:rsidR="00EE29BB" w:rsidRDefault="00EE29BB" w:rsidP="00EE29BB">
      <w:pPr>
        <w:pStyle w:val="BodyText"/>
        <w:ind w:left="332" w:right="631"/>
        <w:jc w:val="both"/>
      </w:pPr>
      <w:r>
        <w:t>research, and are designed to help teachers promote the conditions that inspire students to achieve their fullest potential.</w:t>
      </w:r>
    </w:p>
    <w:p w:rsidR="00EE29BB" w:rsidRDefault="00EE29BB" w:rsidP="00EE29BB">
      <w:pPr>
        <w:pStyle w:val="BodyText"/>
      </w:pPr>
    </w:p>
    <w:p w:rsidR="00EE29BB" w:rsidRDefault="00EE29BB" w:rsidP="00EE29BB">
      <w:pPr>
        <w:pStyle w:val="BodyText"/>
      </w:pPr>
    </w:p>
    <w:p w:rsidR="00EE29BB" w:rsidRDefault="00EE29BB" w:rsidP="00EE29BB">
      <w:pPr>
        <w:pStyle w:val="BodyText"/>
      </w:pPr>
    </w:p>
    <w:p w:rsidR="00EE29BB" w:rsidRDefault="00EE29BB" w:rsidP="00EE29BB">
      <w:pPr>
        <w:pStyle w:val="BodyText"/>
        <w:spacing w:before="7"/>
        <w:rPr>
          <w:sz w:val="21"/>
        </w:rPr>
      </w:pPr>
    </w:p>
    <w:p w:rsidR="00EE29BB" w:rsidRDefault="00EE29BB" w:rsidP="00EE29BB">
      <w:pPr>
        <w:pStyle w:val="BodyText"/>
        <w:ind w:left="2302" w:right="628"/>
        <w:jc w:val="both"/>
      </w:pPr>
      <w:r>
        <w:rPr>
          <w:noProof/>
          <w:lang w:val="en-GB" w:eastAsia="en-GB"/>
        </w:rPr>
        <w:drawing>
          <wp:anchor distT="0" distB="0" distL="0" distR="0" simplePos="0" relativeHeight="503298432" behindDoc="0" locked="0" layoutInCell="1" allowOverlap="1" wp14:anchorId="76BEC4B6" wp14:editId="0F8D7E25">
            <wp:simplePos x="0" y="0"/>
            <wp:positionH relativeFrom="page">
              <wp:posOffset>545465</wp:posOffset>
            </wp:positionH>
            <wp:positionV relativeFrom="paragraph">
              <wp:posOffset>8709</wp:posOffset>
            </wp:positionV>
            <wp:extent cx="1132205" cy="1132204"/>
            <wp:effectExtent l="0" t="0" r="0" b="0"/>
            <wp:wrapNone/>
            <wp:docPr id="250" name="imag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10.jpeg"/>
                    <pic:cNvPicPr/>
                  </pic:nvPicPr>
                  <pic:blipFill>
                    <a:blip r:embed="rId208" cstate="print"/>
                    <a:stretch>
                      <a:fillRect/>
                    </a:stretch>
                  </pic:blipFill>
                  <pic:spPr>
                    <a:xfrm>
                      <a:off x="0" y="0"/>
                      <a:ext cx="1132205" cy="1132204"/>
                    </a:xfrm>
                    <a:prstGeom prst="rect">
                      <a:avLst/>
                    </a:prstGeom>
                  </pic:spPr>
                </pic:pic>
              </a:graphicData>
            </a:graphic>
          </wp:anchor>
        </w:drawing>
      </w:r>
      <w:r>
        <w:t>My Aspirations Action Plan (MAAP) focuses everything we know about educational "next practices" into an integrated, practical system. This revolutionary, online portfolio provides students with an active voice in their  own learning by allowing them to set goals and track their academic  achievement and personal growth along the</w:t>
      </w:r>
      <w:r>
        <w:rPr>
          <w:spacing w:val="-15"/>
        </w:rPr>
        <w:t xml:space="preserve"> </w:t>
      </w:r>
      <w:r>
        <w:t>way.</w:t>
      </w:r>
    </w:p>
    <w:p w:rsidR="00EE29BB" w:rsidRDefault="00EE29BB" w:rsidP="00EE29BB">
      <w:pPr>
        <w:pStyle w:val="BodyText"/>
      </w:pPr>
    </w:p>
    <w:p w:rsidR="00EE29BB" w:rsidRDefault="00EE29BB" w:rsidP="00EE29BB">
      <w:pPr>
        <w:pStyle w:val="BodyText"/>
        <w:spacing w:before="11"/>
        <w:rPr>
          <w:sz w:val="23"/>
        </w:rPr>
      </w:pPr>
    </w:p>
    <w:p w:rsidR="00EE29BB" w:rsidRDefault="00EE29BB" w:rsidP="00EE29BB">
      <w:pPr>
        <w:pStyle w:val="BodyText"/>
        <w:ind w:left="332" w:right="634"/>
        <w:jc w:val="both"/>
      </w:pPr>
      <w:r>
        <w:t>Using progressive gaming and mobile technology, this interactive and engaging platform also invites teacher participation so they can better understand their students' personal and academic aspirations, and guide their progress toward those goals. MAAP additionally allows optional access to parents, and selected students for peer mentoring.</w:t>
      </w:r>
    </w:p>
    <w:p w:rsidR="00EE29BB" w:rsidRDefault="00EE29BB" w:rsidP="00EE29BB">
      <w:pPr>
        <w:pStyle w:val="BodyText"/>
        <w:spacing w:before="11"/>
        <w:rPr>
          <w:sz w:val="23"/>
        </w:rPr>
      </w:pPr>
    </w:p>
    <w:p w:rsidR="00EE29BB" w:rsidRDefault="00EE29BB" w:rsidP="00EE29BB">
      <w:pPr>
        <w:pStyle w:val="BodyText"/>
        <w:spacing w:before="1"/>
        <w:ind w:left="332" w:right="636"/>
        <w:jc w:val="both"/>
      </w:pPr>
      <w:r>
        <w:t>Not just for students. We also have a staff MAAP so you can track your own personal goals and professional development.</w:t>
      </w:r>
    </w:p>
    <w:p w:rsidR="00EE29BB" w:rsidRDefault="00EE29BB" w:rsidP="00EE29BB">
      <w:pPr>
        <w:pStyle w:val="BodyText"/>
        <w:rPr>
          <w:sz w:val="20"/>
        </w:rPr>
      </w:pPr>
    </w:p>
    <w:p w:rsidR="00EE29BB" w:rsidRDefault="00EE29BB" w:rsidP="00EE29BB">
      <w:pPr>
        <w:pStyle w:val="BodyText"/>
        <w:rPr>
          <w:sz w:val="20"/>
        </w:rPr>
      </w:pPr>
    </w:p>
    <w:p w:rsidR="00EE29BB" w:rsidRDefault="00EE29BB" w:rsidP="00EE29BB">
      <w:pPr>
        <w:pStyle w:val="BodyText"/>
        <w:rPr>
          <w:sz w:val="20"/>
        </w:rPr>
      </w:pPr>
    </w:p>
    <w:p w:rsidR="00EE29BB" w:rsidRDefault="00EE29BB" w:rsidP="00EE29BB">
      <w:pPr>
        <w:pStyle w:val="BodyText"/>
        <w:rPr>
          <w:sz w:val="20"/>
        </w:rPr>
      </w:pPr>
    </w:p>
    <w:p w:rsidR="00186C5C" w:rsidRDefault="00186C5C">
      <w:pPr>
        <w:pStyle w:val="BodyText"/>
        <w:rPr>
          <w:sz w:val="20"/>
        </w:rPr>
      </w:pPr>
    </w:p>
    <w:p w:rsidR="00186C5C" w:rsidRDefault="00186C5C">
      <w:pPr>
        <w:pStyle w:val="BodyText"/>
        <w:rPr>
          <w:sz w:val="20"/>
        </w:rPr>
      </w:pPr>
    </w:p>
    <w:p w:rsidR="00186C5C" w:rsidRDefault="00EE29BB">
      <w:pPr>
        <w:pStyle w:val="BodyText"/>
        <w:rPr>
          <w:sz w:val="20"/>
        </w:rPr>
      </w:pPr>
      <w:r>
        <w:rPr>
          <w:noProof/>
          <w:sz w:val="20"/>
          <w:lang w:val="en-GB" w:eastAsia="en-GB"/>
        </w:rPr>
        <w:drawing>
          <wp:inline distT="0" distB="0" distL="0" distR="0" wp14:anchorId="1BE8D9E7" wp14:editId="4EFC33E1">
            <wp:extent cx="1925457" cy="557784"/>
            <wp:effectExtent l="0" t="0" r="0" b="0"/>
            <wp:docPr id="251"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05.png"/>
                    <pic:cNvPicPr/>
                  </pic:nvPicPr>
                  <pic:blipFill>
                    <a:blip r:embed="rId201" cstate="print"/>
                    <a:stretch>
                      <a:fillRect/>
                    </a:stretch>
                  </pic:blipFill>
                  <pic:spPr>
                    <a:xfrm>
                      <a:off x="0" y="0"/>
                      <a:ext cx="1925457" cy="557784"/>
                    </a:xfrm>
                    <a:prstGeom prst="rect">
                      <a:avLst/>
                    </a:prstGeom>
                  </pic:spPr>
                </pic:pic>
              </a:graphicData>
            </a:graphic>
          </wp:inline>
        </w:drawing>
      </w: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EE29BB" w:rsidRDefault="00EE29BB" w:rsidP="00EE29BB">
      <w:pPr>
        <w:spacing w:before="20"/>
        <w:ind w:left="312"/>
        <w:jc w:val="both"/>
        <w:rPr>
          <w:b/>
          <w:sz w:val="40"/>
        </w:rPr>
      </w:pPr>
      <w:r>
        <w:rPr>
          <w:b/>
          <w:color w:val="00AFEF"/>
          <w:sz w:val="40"/>
        </w:rPr>
        <w:t>Safe Recruitment Procedure</w:t>
      </w:r>
    </w:p>
    <w:p w:rsidR="00EE29BB" w:rsidRDefault="00EE29BB" w:rsidP="00EE29BB">
      <w:pPr>
        <w:pStyle w:val="BodyText"/>
        <w:spacing w:before="1"/>
        <w:rPr>
          <w:b/>
          <w:sz w:val="40"/>
        </w:rPr>
      </w:pPr>
    </w:p>
    <w:p w:rsidR="00EE29BB" w:rsidRDefault="00EE29BB" w:rsidP="00EE29BB">
      <w:pPr>
        <w:pStyle w:val="BodyText"/>
        <w:ind w:left="312" w:right="633"/>
        <w:jc w:val="both"/>
      </w:pPr>
      <w:r>
        <w:t>The AAT is committed to safeguarding and promoting the welfare of children and young people in its academies. In order to meet this responsibility, its academies follow a rigorous selection process to discourage and screen out unsuitable applicants. This process is outlined below, but can be provided in more detail if requested.</w:t>
      </w:r>
    </w:p>
    <w:p w:rsidR="00EE29BB" w:rsidRDefault="00EE29BB" w:rsidP="00EE29BB">
      <w:pPr>
        <w:pStyle w:val="BodyText"/>
        <w:spacing w:before="11"/>
        <w:rPr>
          <w:sz w:val="23"/>
        </w:rPr>
      </w:pPr>
    </w:p>
    <w:p w:rsidR="00EE29BB" w:rsidRDefault="00EE29BB" w:rsidP="00EE29BB">
      <w:pPr>
        <w:pStyle w:val="Heading3"/>
        <w:spacing w:before="1"/>
      </w:pPr>
      <w:r>
        <w:rPr>
          <w:color w:val="00AFEF"/>
        </w:rPr>
        <w:t>Disclosure</w:t>
      </w:r>
    </w:p>
    <w:p w:rsidR="00EE29BB" w:rsidRDefault="00EE29BB" w:rsidP="00EE29BB">
      <w:pPr>
        <w:pStyle w:val="BodyText"/>
        <w:ind w:left="312" w:right="630"/>
        <w:jc w:val="both"/>
      </w:pPr>
      <w:r>
        <w:t>This post is classified as having substantial access to children, and appointment is subject to an enhanced police check of previous criminal convictions (DBS). Applicants are required, before appointment, to disclose any conviction, caution or binding over including ‘spent convictions’ under the Rehabilitation of Offenders Act 1974 (Exemptions) Order 1975. Non-disclosure may lead to termination of employment. However, disclosure of a criminal background will not necessarily debar individuals from employment – this will depend upon the nature of the offence(s) and when they occurred.</w:t>
      </w:r>
    </w:p>
    <w:p w:rsidR="00EE29BB" w:rsidRDefault="00EE29BB" w:rsidP="00EE29BB">
      <w:pPr>
        <w:pStyle w:val="BodyText"/>
        <w:spacing w:before="2"/>
      </w:pPr>
    </w:p>
    <w:p w:rsidR="00EE29BB" w:rsidRDefault="00EE29BB" w:rsidP="00EE29BB">
      <w:pPr>
        <w:pStyle w:val="Heading3"/>
      </w:pPr>
      <w:r>
        <w:rPr>
          <w:color w:val="00AFEF"/>
        </w:rPr>
        <w:t>Shortlisting</w:t>
      </w:r>
    </w:p>
    <w:p w:rsidR="00EE29BB" w:rsidRDefault="00EE29BB" w:rsidP="00EE29BB">
      <w:pPr>
        <w:pStyle w:val="BodyText"/>
        <w:ind w:left="312" w:right="1078"/>
      </w:pPr>
      <w:r>
        <w:t>Only those candidates meeting the relevant criteria indicated in the personal specification will be taken forward from application.</w:t>
      </w:r>
    </w:p>
    <w:p w:rsidR="00EE29BB" w:rsidRDefault="00EE29BB" w:rsidP="00EE29BB">
      <w:pPr>
        <w:pStyle w:val="BodyText"/>
        <w:spacing w:before="11"/>
        <w:rPr>
          <w:sz w:val="23"/>
        </w:rPr>
      </w:pPr>
    </w:p>
    <w:p w:rsidR="00EE29BB" w:rsidRDefault="00EE29BB" w:rsidP="00EE29BB">
      <w:pPr>
        <w:pStyle w:val="Heading3"/>
        <w:spacing w:before="1"/>
      </w:pPr>
      <w:r>
        <w:rPr>
          <w:color w:val="00AFEF"/>
        </w:rPr>
        <w:t>Interview</w:t>
      </w:r>
    </w:p>
    <w:p w:rsidR="00EE29BB" w:rsidRDefault="00EE29BB" w:rsidP="00EE29BB">
      <w:pPr>
        <w:pStyle w:val="BodyText"/>
        <w:ind w:left="312" w:right="629"/>
        <w:jc w:val="both"/>
      </w:pPr>
      <w:r>
        <w:t>Longlisted candidates may be subject to a screening interview. Those shortlisted will take part in an interview with questions relating to the job description and person specification and may also have to take part in a selection exercise such as a lesson observation.</w:t>
      </w:r>
    </w:p>
    <w:p w:rsidR="00EE29BB" w:rsidRDefault="00EE29BB" w:rsidP="00EE29BB">
      <w:pPr>
        <w:pStyle w:val="BodyText"/>
        <w:spacing w:before="62"/>
        <w:ind w:left="312" w:right="638"/>
        <w:jc w:val="both"/>
      </w:pPr>
      <w:r>
        <w:t>Where necessary, candidates will be asked to address any discrepancies, anomalies or gaps in their application form.</w:t>
      </w:r>
    </w:p>
    <w:p w:rsidR="00EE29BB" w:rsidRDefault="00EE29BB" w:rsidP="00EE29BB">
      <w:pPr>
        <w:pStyle w:val="BodyText"/>
        <w:spacing w:before="11"/>
        <w:rPr>
          <w:sz w:val="23"/>
        </w:rPr>
      </w:pPr>
    </w:p>
    <w:p w:rsidR="00EE29BB" w:rsidRDefault="00EE29BB" w:rsidP="00EE29BB">
      <w:pPr>
        <w:pStyle w:val="Heading3"/>
        <w:spacing w:before="1"/>
      </w:pPr>
      <w:r>
        <w:rPr>
          <w:color w:val="00AFEF"/>
        </w:rPr>
        <w:t>Reference checking</w:t>
      </w:r>
    </w:p>
    <w:p w:rsidR="00EE29BB" w:rsidRDefault="00EE29BB" w:rsidP="00EE29BB">
      <w:pPr>
        <w:pStyle w:val="BodyText"/>
        <w:ind w:left="312" w:right="692"/>
      </w:pPr>
      <w:r>
        <w:t>At least two references will be requested, normally from the previous and current employers. These may be contacted before the interview and in all case before an offer of appointment is confirmed.</w:t>
      </w:r>
    </w:p>
    <w:p w:rsidR="00186C5C" w:rsidRDefault="00186C5C">
      <w:pPr>
        <w:pStyle w:val="BodyText"/>
        <w:spacing w:before="9"/>
        <w:rPr>
          <w:b/>
          <w:sz w:val="14"/>
        </w:rPr>
      </w:pPr>
    </w:p>
    <w:p w:rsidR="00186C5C" w:rsidRDefault="00186C5C">
      <w:pPr>
        <w:pStyle w:val="BodyText"/>
        <w:spacing w:before="7"/>
        <w:rPr>
          <w:sz w:val="21"/>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spacing w:before="2"/>
        <w:rPr>
          <w:sz w:val="21"/>
        </w:rPr>
      </w:pPr>
    </w:p>
    <w:p w:rsidR="00186C5C" w:rsidRDefault="00186C5C">
      <w:pPr>
        <w:pStyle w:val="BodyText"/>
        <w:spacing w:before="9"/>
        <w:rPr>
          <w:b/>
          <w:sz w:val="14"/>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rsidP="00EE29BB">
      <w:pPr>
        <w:pStyle w:val="BodyText"/>
        <w:rPr>
          <w:sz w:val="20"/>
        </w:rPr>
      </w:pPr>
    </w:p>
    <w:sectPr w:rsidR="00186C5C" w:rsidSect="008F1479">
      <w:pgSz w:w="11910" w:h="16840"/>
      <w:pgMar w:top="1320" w:right="500" w:bottom="0" w:left="540" w:header="564"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599E" w:rsidRDefault="007C599E">
      <w:r>
        <w:separator/>
      </w:r>
    </w:p>
  </w:endnote>
  <w:endnote w:type="continuationSeparator" w:id="0">
    <w:p w:rsidR="007C599E" w:rsidRDefault="007C59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599E" w:rsidRDefault="007C599E">
      <w:r>
        <w:separator/>
      </w:r>
    </w:p>
  </w:footnote>
  <w:footnote w:type="continuationSeparator" w:id="0">
    <w:p w:rsidR="007C599E" w:rsidRDefault="007C59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599E" w:rsidRDefault="007C599E">
    <w:pPr>
      <w:pStyle w:val="BodyText"/>
      <w:spacing w:line="14" w:lineRule="auto"/>
      <w:rPr>
        <w:sz w:val="20"/>
      </w:rPr>
    </w:pPr>
    <w:r>
      <w:rPr>
        <w:noProof/>
        <w:lang w:val="en-GB" w:eastAsia="en-GB"/>
      </w:rPr>
      <w:drawing>
        <wp:anchor distT="0" distB="0" distL="0" distR="0" simplePos="0" relativeHeight="268409711" behindDoc="1" locked="0" layoutInCell="1" allowOverlap="1">
          <wp:simplePos x="0" y="0"/>
          <wp:positionH relativeFrom="page">
            <wp:posOffset>540384</wp:posOffset>
          </wp:positionH>
          <wp:positionV relativeFrom="page">
            <wp:posOffset>358139</wp:posOffset>
          </wp:positionV>
          <wp:extent cx="2559685" cy="484504"/>
          <wp:effectExtent l="0" t="0" r="0" b="0"/>
          <wp:wrapNone/>
          <wp:docPr id="19" name="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3.jpeg"/>
                  <pic:cNvPicPr/>
                </pic:nvPicPr>
                <pic:blipFill>
                  <a:blip r:embed="rId1" cstate="print"/>
                  <a:stretch>
                    <a:fillRect/>
                  </a:stretch>
                </pic:blipFill>
                <pic:spPr>
                  <a:xfrm>
                    <a:off x="0" y="0"/>
                    <a:ext cx="2559685" cy="484504"/>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D0008BB"/>
    <w:multiLevelType w:val="hybridMultilevel"/>
    <w:tmpl w:val="2B364314"/>
    <w:lvl w:ilvl="0" w:tplc="E112301E">
      <w:start w:val="1"/>
      <w:numFmt w:val="decimal"/>
      <w:lvlText w:val="%1."/>
      <w:lvlJc w:val="left"/>
      <w:pPr>
        <w:ind w:left="343" w:hanging="224"/>
      </w:pPr>
      <w:rPr>
        <w:rFonts w:ascii="Calibri" w:eastAsia="Calibri" w:hAnsi="Calibri" w:cs="Calibri" w:hint="default"/>
        <w:b/>
        <w:bCs/>
        <w:spacing w:val="0"/>
        <w:w w:val="100"/>
        <w:sz w:val="22"/>
        <w:szCs w:val="22"/>
      </w:rPr>
    </w:lvl>
    <w:lvl w:ilvl="1" w:tplc="7BCCE21E">
      <w:numFmt w:val="bullet"/>
      <w:lvlText w:val="•"/>
      <w:lvlJc w:val="left"/>
      <w:pPr>
        <w:ind w:left="854" w:hanging="224"/>
      </w:pPr>
      <w:rPr>
        <w:rFonts w:hint="default"/>
      </w:rPr>
    </w:lvl>
    <w:lvl w:ilvl="2" w:tplc="140A2CBC">
      <w:numFmt w:val="bullet"/>
      <w:lvlText w:val="•"/>
      <w:lvlJc w:val="left"/>
      <w:pPr>
        <w:ind w:left="1369" w:hanging="224"/>
      </w:pPr>
      <w:rPr>
        <w:rFonts w:hint="default"/>
      </w:rPr>
    </w:lvl>
    <w:lvl w:ilvl="3" w:tplc="B26A1CC8">
      <w:numFmt w:val="bullet"/>
      <w:lvlText w:val="•"/>
      <w:lvlJc w:val="left"/>
      <w:pPr>
        <w:ind w:left="1884" w:hanging="224"/>
      </w:pPr>
      <w:rPr>
        <w:rFonts w:hint="default"/>
      </w:rPr>
    </w:lvl>
    <w:lvl w:ilvl="4" w:tplc="893ADC76">
      <w:numFmt w:val="bullet"/>
      <w:lvlText w:val="•"/>
      <w:lvlJc w:val="left"/>
      <w:pPr>
        <w:ind w:left="2399" w:hanging="224"/>
      </w:pPr>
      <w:rPr>
        <w:rFonts w:hint="default"/>
      </w:rPr>
    </w:lvl>
    <w:lvl w:ilvl="5" w:tplc="3EC6B5F2">
      <w:numFmt w:val="bullet"/>
      <w:lvlText w:val="•"/>
      <w:lvlJc w:val="left"/>
      <w:pPr>
        <w:ind w:left="2913" w:hanging="224"/>
      </w:pPr>
      <w:rPr>
        <w:rFonts w:hint="default"/>
      </w:rPr>
    </w:lvl>
    <w:lvl w:ilvl="6" w:tplc="7DD49E4E">
      <w:numFmt w:val="bullet"/>
      <w:lvlText w:val="•"/>
      <w:lvlJc w:val="left"/>
      <w:pPr>
        <w:ind w:left="3428" w:hanging="224"/>
      </w:pPr>
      <w:rPr>
        <w:rFonts w:hint="default"/>
      </w:rPr>
    </w:lvl>
    <w:lvl w:ilvl="7" w:tplc="A9CA3104">
      <w:numFmt w:val="bullet"/>
      <w:lvlText w:val="•"/>
      <w:lvlJc w:val="left"/>
      <w:pPr>
        <w:ind w:left="3943" w:hanging="224"/>
      </w:pPr>
      <w:rPr>
        <w:rFonts w:hint="default"/>
      </w:rPr>
    </w:lvl>
    <w:lvl w:ilvl="8" w:tplc="B05C447E">
      <w:numFmt w:val="bullet"/>
      <w:lvlText w:val="•"/>
      <w:lvlJc w:val="left"/>
      <w:pPr>
        <w:ind w:left="4458" w:hanging="224"/>
      </w:pPr>
      <w:rPr>
        <w:rFonts w:hint="default"/>
      </w:rPr>
    </w:lvl>
  </w:abstractNum>
  <w:abstractNum w:abstractNumId="1">
    <w:nsid w:val="3253567A"/>
    <w:multiLevelType w:val="hybridMultilevel"/>
    <w:tmpl w:val="A094E1C0"/>
    <w:lvl w:ilvl="0" w:tplc="01706AB0">
      <w:numFmt w:val="bullet"/>
      <w:lvlText w:val=""/>
      <w:lvlJc w:val="left"/>
      <w:pPr>
        <w:ind w:left="823" w:hanging="361"/>
      </w:pPr>
      <w:rPr>
        <w:rFonts w:ascii="Symbol" w:eastAsia="Symbol" w:hAnsi="Symbol" w:cs="Symbol" w:hint="default"/>
        <w:w w:val="100"/>
        <w:sz w:val="22"/>
        <w:szCs w:val="22"/>
      </w:rPr>
    </w:lvl>
    <w:lvl w:ilvl="1" w:tplc="729EA20C">
      <w:start w:val="2"/>
      <w:numFmt w:val="decimal"/>
      <w:lvlText w:val="%2."/>
      <w:lvlJc w:val="left"/>
      <w:pPr>
        <w:ind w:left="804" w:hanging="224"/>
      </w:pPr>
      <w:rPr>
        <w:rFonts w:ascii="Calibri" w:eastAsia="Calibri" w:hAnsi="Calibri" w:cs="Calibri" w:hint="default"/>
        <w:b/>
        <w:bCs/>
        <w:spacing w:val="0"/>
        <w:w w:val="100"/>
        <w:sz w:val="22"/>
        <w:szCs w:val="22"/>
      </w:rPr>
    </w:lvl>
    <w:lvl w:ilvl="2" w:tplc="37D687C8">
      <w:numFmt w:val="bullet"/>
      <w:lvlText w:val="•"/>
      <w:lvlJc w:val="left"/>
      <w:pPr>
        <w:ind w:left="1288" w:hanging="224"/>
      </w:pPr>
      <w:rPr>
        <w:rFonts w:hint="default"/>
      </w:rPr>
    </w:lvl>
    <w:lvl w:ilvl="3" w:tplc="6F22FFC4">
      <w:numFmt w:val="bullet"/>
      <w:lvlText w:val="•"/>
      <w:lvlJc w:val="left"/>
      <w:pPr>
        <w:ind w:left="1756" w:hanging="224"/>
      </w:pPr>
      <w:rPr>
        <w:rFonts w:hint="default"/>
      </w:rPr>
    </w:lvl>
    <w:lvl w:ilvl="4" w:tplc="8DEE773E">
      <w:numFmt w:val="bullet"/>
      <w:lvlText w:val="•"/>
      <w:lvlJc w:val="left"/>
      <w:pPr>
        <w:ind w:left="2225" w:hanging="224"/>
      </w:pPr>
      <w:rPr>
        <w:rFonts w:hint="default"/>
      </w:rPr>
    </w:lvl>
    <w:lvl w:ilvl="5" w:tplc="062E4ACC">
      <w:numFmt w:val="bullet"/>
      <w:lvlText w:val="•"/>
      <w:lvlJc w:val="left"/>
      <w:pPr>
        <w:ind w:left="2693" w:hanging="224"/>
      </w:pPr>
      <w:rPr>
        <w:rFonts w:hint="default"/>
      </w:rPr>
    </w:lvl>
    <w:lvl w:ilvl="6" w:tplc="D2164400">
      <w:numFmt w:val="bullet"/>
      <w:lvlText w:val="•"/>
      <w:lvlJc w:val="left"/>
      <w:pPr>
        <w:ind w:left="3162" w:hanging="224"/>
      </w:pPr>
      <w:rPr>
        <w:rFonts w:hint="default"/>
      </w:rPr>
    </w:lvl>
    <w:lvl w:ilvl="7" w:tplc="08CE476E">
      <w:numFmt w:val="bullet"/>
      <w:lvlText w:val="•"/>
      <w:lvlJc w:val="left"/>
      <w:pPr>
        <w:ind w:left="3630" w:hanging="224"/>
      </w:pPr>
      <w:rPr>
        <w:rFonts w:hint="default"/>
      </w:rPr>
    </w:lvl>
    <w:lvl w:ilvl="8" w:tplc="A560C0DE">
      <w:numFmt w:val="bullet"/>
      <w:lvlText w:val="•"/>
      <w:lvlJc w:val="left"/>
      <w:pPr>
        <w:ind w:left="4099" w:hanging="224"/>
      </w:pPr>
      <w:rPr>
        <w:rFonts w:hint="default"/>
      </w:rPr>
    </w:lvl>
  </w:abstractNum>
  <w:abstractNum w:abstractNumId="2">
    <w:nsid w:val="3B9D47BC"/>
    <w:multiLevelType w:val="hybridMultilevel"/>
    <w:tmpl w:val="69660F02"/>
    <w:lvl w:ilvl="0" w:tplc="16EC9FAC">
      <w:start w:val="1"/>
      <w:numFmt w:val="decimal"/>
      <w:lvlText w:val="%1."/>
      <w:lvlJc w:val="left"/>
      <w:pPr>
        <w:ind w:left="343" w:hanging="224"/>
      </w:pPr>
      <w:rPr>
        <w:rFonts w:ascii="Calibri" w:eastAsia="Calibri" w:hAnsi="Calibri" w:cs="Calibri" w:hint="default"/>
        <w:b/>
        <w:bCs/>
        <w:spacing w:val="0"/>
        <w:w w:val="100"/>
        <w:sz w:val="22"/>
        <w:szCs w:val="22"/>
      </w:rPr>
    </w:lvl>
    <w:lvl w:ilvl="1" w:tplc="27F2F3D6">
      <w:numFmt w:val="bullet"/>
      <w:lvlText w:val="•"/>
      <w:lvlJc w:val="left"/>
      <w:pPr>
        <w:ind w:left="854" w:hanging="224"/>
      </w:pPr>
      <w:rPr>
        <w:rFonts w:hint="default"/>
      </w:rPr>
    </w:lvl>
    <w:lvl w:ilvl="2" w:tplc="E4B46C2E">
      <w:numFmt w:val="bullet"/>
      <w:lvlText w:val="•"/>
      <w:lvlJc w:val="left"/>
      <w:pPr>
        <w:ind w:left="1369" w:hanging="224"/>
      </w:pPr>
      <w:rPr>
        <w:rFonts w:hint="default"/>
      </w:rPr>
    </w:lvl>
    <w:lvl w:ilvl="3" w:tplc="78E66CB6">
      <w:numFmt w:val="bullet"/>
      <w:lvlText w:val="•"/>
      <w:lvlJc w:val="left"/>
      <w:pPr>
        <w:ind w:left="1884" w:hanging="224"/>
      </w:pPr>
      <w:rPr>
        <w:rFonts w:hint="default"/>
      </w:rPr>
    </w:lvl>
    <w:lvl w:ilvl="4" w:tplc="EF32E730">
      <w:numFmt w:val="bullet"/>
      <w:lvlText w:val="•"/>
      <w:lvlJc w:val="left"/>
      <w:pPr>
        <w:ind w:left="2399" w:hanging="224"/>
      </w:pPr>
      <w:rPr>
        <w:rFonts w:hint="default"/>
      </w:rPr>
    </w:lvl>
    <w:lvl w:ilvl="5" w:tplc="E272D70E">
      <w:numFmt w:val="bullet"/>
      <w:lvlText w:val="•"/>
      <w:lvlJc w:val="left"/>
      <w:pPr>
        <w:ind w:left="2913" w:hanging="224"/>
      </w:pPr>
      <w:rPr>
        <w:rFonts w:hint="default"/>
      </w:rPr>
    </w:lvl>
    <w:lvl w:ilvl="6" w:tplc="C82E17E0">
      <w:numFmt w:val="bullet"/>
      <w:lvlText w:val="•"/>
      <w:lvlJc w:val="left"/>
      <w:pPr>
        <w:ind w:left="3428" w:hanging="224"/>
      </w:pPr>
      <w:rPr>
        <w:rFonts w:hint="default"/>
      </w:rPr>
    </w:lvl>
    <w:lvl w:ilvl="7" w:tplc="35A6A788">
      <w:numFmt w:val="bullet"/>
      <w:lvlText w:val="•"/>
      <w:lvlJc w:val="left"/>
      <w:pPr>
        <w:ind w:left="3943" w:hanging="224"/>
      </w:pPr>
      <w:rPr>
        <w:rFonts w:hint="default"/>
      </w:rPr>
    </w:lvl>
    <w:lvl w:ilvl="8" w:tplc="A986E85A">
      <w:numFmt w:val="bullet"/>
      <w:lvlText w:val="•"/>
      <w:lvlJc w:val="left"/>
      <w:pPr>
        <w:ind w:left="4458" w:hanging="224"/>
      </w:pPr>
      <w:rPr>
        <w:rFonts w:hint="default"/>
      </w:rPr>
    </w:lvl>
  </w:abstractNum>
  <w:abstractNum w:abstractNumId="3">
    <w:nsid w:val="408C6C79"/>
    <w:multiLevelType w:val="hybridMultilevel"/>
    <w:tmpl w:val="7C5E9D6A"/>
    <w:lvl w:ilvl="0" w:tplc="5D84EF9A">
      <w:numFmt w:val="bullet"/>
      <w:lvlText w:val=""/>
      <w:lvlJc w:val="left"/>
      <w:pPr>
        <w:ind w:left="720" w:hanging="360"/>
      </w:pPr>
      <w:rPr>
        <w:rFonts w:ascii="Symbol" w:eastAsia="Symbol" w:hAnsi="Symbol" w:cs="Symbol" w:hint="default"/>
        <w:w w:val="100"/>
        <w:sz w:val="22"/>
        <w:szCs w:val="22"/>
      </w:rPr>
    </w:lvl>
    <w:lvl w:ilvl="1" w:tplc="AE4E9D46">
      <w:numFmt w:val="bullet"/>
      <w:lvlText w:val="•"/>
      <w:lvlJc w:val="left"/>
      <w:pPr>
        <w:ind w:left="1650" w:hanging="360"/>
      </w:pPr>
      <w:rPr>
        <w:rFonts w:hint="default"/>
      </w:rPr>
    </w:lvl>
    <w:lvl w:ilvl="2" w:tplc="156C178E">
      <w:numFmt w:val="bullet"/>
      <w:lvlText w:val="•"/>
      <w:lvlJc w:val="left"/>
      <w:pPr>
        <w:ind w:left="2581" w:hanging="360"/>
      </w:pPr>
      <w:rPr>
        <w:rFonts w:hint="default"/>
      </w:rPr>
    </w:lvl>
    <w:lvl w:ilvl="3" w:tplc="FD2E72E8">
      <w:numFmt w:val="bullet"/>
      <w:lvlText w:val="•"/>
      <w:lvlJc w:val="left"/>
      <w:pPr>
        <w:ind w:left="3512" w:hanging="360"/>
      </w:pPr>
      <w:rPr>
        <w:rFonts w:hint="default"/>
      </w:rPr>
    </w:lvl>
    <w:lvl w:ilvl="4" w:tplc="CD1069AC">
      <w:numFmt w:val="bullet"/>
      <w:lvlText w:val="•"/>
      <w:lvlJc w:val="left"/>
      <w:pPr>
        <w:ind w:left="4442" w:hanging="360"/>
      </w:pPr>
      <w:rPr>
        <w:rFonts w:hint="default"/>
      </w:rPr>
    </w:lvl>
    <w:lvl w:ilvl="5" w:tplc="75943384">
      <w:numFmt w:val="bullet"/>
      <w:lvlText w:val="•"/>
      <w:lvlJc w:val="left"/>
      <w:pPr>
        <w:ind w:left="5373" w:hanging="360"/>
      </w:pPr>
      <w:rPr>
        <w:rFonts w:hint="default"/>
      </w:rPr>
    </w:lvl>
    <w:lvl w:ilvl="6" w:tplc="A51ED986">
      <w:numFmt w:val="bullet"/>
      <w:lvlText w:val="•"/>
      <w:lvlJc w:val="left"/>
      <w:pPr>
        <w:ind w:left="6304" w:hanging="360"/>
      </w:pPr>
      <w:rPr>
        <w:rFonts w:hint="default"/>
      </w:rPr>
    </w:lvl>
    <w:lvl w:ilvl="7" w:tplc="9078E2A4">
      <w:numFmt w:val="bullet"/>
      <w:lvlText w:val="•"/>
      <w:lvlJc w:val="left"/>
      <w:pPr>
        <w:ind w:left="7234" w:hanging="360"/>
      </w:pPr>
      <w:rPr>
        <w:rFonts w:hint="default"/>
      </w:rPr>
    </w:lvl>
    <w:lvl w:ilvl="8" w:tplc="2AB4B5B4">
      <w:numFmt w:val="bullet"/>
      <w:lvlText w:val="•"/>
      <w:lvlJc w:val="left"/>
      <w:pPr>
        <w:ind w:left="8165" w:hanging="360"/>
      </w:pPr>
      <w:rPr>
        <w:rFonts w:hint="default"/>
      </w:rPr>
    </w:lvl>
  </w:abstractNum>
  <w:abstractNum w:abstractNumId="4">
    <w:nsid w:val="50EF33FB"/>
    <w:multiLevelType w:val="hybridMultilevel"/>
    <w:tmpl w:val="D17030E2"/>
    <w:lvl w:ilvl="0" w:tplc="BCD6E16A">
      <w:numFmt w:val="bullet"/>
      <w:lvlText w:val=""/>
      <w:lvlJc w:val="left"/>
      <w:pPr>
        <w:ind w:left="720" w:hanging="360"/>
      </w:pPr>
      <w:rPr>
        <w:rFonts w:ascii="Symbol" w:eastAsia="Symbol" w:hAnsi="Symbol" w:cs="Symbol" w:hint="default"/>
        <w:w w:val="100"/>
        <w:sz w:val="22"/>
        <w:szCs w:val="22"/>
      </w:rPr>
    </w:lvl>
    <w:lvl w:ilvl="1" w:tplc="527CBD20">
      <w:numFmt w:val="bullet"/>
      <w:lvlText w:val="•"/>
      <w:lvlJc w:val="left"/>
      <w:pPr>
        <w:ind w:left="1650" w:hanging="360"/>
      </w:pPr>
      <w:rPr>
        <w:rFonts w:hint="default"/>
      </w:rPr>
    </w:lvl>
    <w:lvl w:ilvl="2" w:tplc="29AAC210">
      <w:numFmt w:val="bullet"/>
      <w:lvlText w:val="•"/>
      <w:lvlJc w:val="left"/>
      <w:pPr>
        <w:ind w:left="2581" w:hanging="360"/>
      </w:pPr>
      <w:rPr>
        <w:rFonts w:hint="default"/>
      </w:rPr>
    </w:lvl>
    <w:lvl w:ilvl="3" w:tplc="628E5384">
      <w:numFmt w:val="bullet"/>
      <w:lvlText w:val="•"/>
      <w:lvlJc w:val="left"/>
      <w:pPr>
        <w:ind w:left="3512" w:hanging="360"/>
      </w:pPr>
      <w:rPr>
        <w:rFonts w:hint="default"/>
      </w:rPr>
    </w:lvl>
    <w:lvl w:ilvl="4" w:tplc="420C25C6">
      <w:numFmt w:val="bullet"/>
      <w:lvlText w:val="•"/>
      <w:lvlJc w:val="left"/>
      <w:pPr>
        <w:ind w:left="4442" w:hanging="360"/>
      </w:pPr>
      <w:rPr>
        <w:rFonts w:hint="default"/>
      </w:rPr>
    </w:lvl>
    <w:lvl w:ilvl="5" w:tplc="70F0208E">
      <w:numFmt w:val="bullet"/>
      <w:lvlText w:val="•"/>
      <w:lvlJc w:val="left"/>
      <w:pPr>
        <w:ind w:left="5373" w:hanging="360"/>
      </w:pPr>
      <w:rPr>
        <w:rFonts w:hint="default"/>
      </w:rPr>
    </w:lvl>
    <w:lvl w:ilvl="6" w:tplc="4CD608DC">
      <w:numFmt w:val="bullet"/>
      <w:lvlText w:val="•"/>
      <w:lvlJc w:val="left"/>
      <w:pPr>
        <w:ind w:left="6304" w:hanging="360"/>
      </w:pPr>
      <w:rPr>
        <w:rFonts w:hint="default"/>
      </w:rPr>
    </w:lvl>
    <w:lvl w:ilvl="7" w:tplc="515A6D76">
      <w:numFmt w:val="bullet"/>
      <w:lvlText w:val="•"/>
      <w:lvlJc w:val="left"/>
      <w:pPr>
        <w:ind w:left="7234" w:hanging="360"/>
      </w:pPr>
      <w:rPr>
        <w:rFonts w:hint="default"/>
      </w:rPr>
    </w:lvl>
    <w:lvl w:ilvl="8" w:tplc="B9FA4CD2">
      <w:numFmt w:val="bullet"/>
      <w:lvlText w:val="•"/>
      <w:lvlJc w:val="left"/>
      <w:pPr>
        <w:ind w:left="8165" w:hanging="360"/>
      </w:pPr>
      <w:rPr>
        <w:rFonts w:hint="default"/>
      </w:rPr>
    </w:lvl>
  </w:abstractNum>
  <w:abstractNum w:abstractNumId="5">
    <w:nsid w:val="603341A6"/>
    <w:multiLevelType w:val="hybridMultilevel"/>
    <w:tmpl w:val="6890E6D0"/>
    <w:lvl w:ilvl="0" w:tplc="6864280C">
      <w:start w:val="1"/>
      <w:numFmt w:val="decimal"/>
      <w:lvlText w:val="%1."/>
      <w:lvlJc w:val="left"/>
      <w:pPr>
        <w:ind w:left="348" w:hanging="224"/>
      </w:pPr>
      <w:rPr>
        <w:rFonts w:ascii="Calibri" w:eastAsia="Calibri" w:hAnsi="Calibri" w:cs="Calibri" w:hint="default"/>
        <w:b/>
        <w:bCs/>
        <w:spacing w:val="0"/>
        <w:w w:val="100"/>
        <w:sz w:val="22"/>
        <w:szCs w:val="22"/>
      </w:rPr>
    </w:lvl>
    <w:lvl w:ilvl="1" w:tplc="B338E35C">
      <w:numFmt w:val="bullet"/>
      <w:lvlText w:val=""/>
      <w:lvlJc w:val="left"/>
      <w:pPr>
        <w:ind w:left="720" w:hanging="360"/>
      </w:pPr>
      <w:rPr>
        <w:rFonts w:ascii="Symbol" w:eastAsia="Symbol" w:hAnsi="Symbol" w:cs="Symbol" w:hint="default"/>
        <w:w w:val="100"/>
        <w:sz w:val="22"/>
        <w:szCs w:val="22"/>
      </w:rPr>
    </w:lvl>
    <w:lvl w:ilvl="2" w:tplc="E8A0041E">
      <w:numFmt w:val="bullet"/>
      <w:lvlText w:val="•"/>
      <w:lvlJc w:val="left"/>
      <w:pPr>
        <w:ind w:left="1249" w:hanging="360"/>
      </w:pPr>
      <w:rPr>
        <w:rFonts w:hint="default"/>
      </w:rPr>
    </w:lvl>
    <w:lvl w:ilvl="3" w:tplc="70560980">
      <w:numFmt w:val="bullet"/>
      <w:lvlText w:val="•"/>
      <w:lvlJc w:val="left"/>
      <w:pPr>
        <w:ind w:left="1779" w:hanging="360"/>
      </w:pPr>
      <w:rPr>
        <w:rFonts w:hint="default"/>
      </w:rPr>
    </w:lvl>
    <w:lvl w:ilvl="4" w:tplc="B1C2F70C">
      <w:numFmt w:val="bullet"/>
      <w:lvlText w:val="•"/>
      <w:lvlJc w:val="left"/>
      <w:pPr>
        <w:ind w:left="2309" w:hanging="360"/>
      </w:pPr>
      <w:rPr>
        <w:rFonts w:hint="default"/>
      </w:rPr>
    </w:lvl>
    <w:lvl w:ilvl="5" w:tplc="4BDA3E60">
      <w:numFmt w:val="bullet"/>
      <w:lvlText w:val="•"/>
      <w:lvlJc w:val="left"/>
      <w:pPr>
        <w:ind w:left="2839" w:hanging="360"/>
      </w:pPr>
      <w:rPr>
        <w:rFonts w:hint="default"/>
      </w:rPr>
    </w:lvl>
    <w:lvl w:ilvl="6" w:tplc="71262940">
      <w:numFmt w:val="bullet"/>
      <w:lvlText w:val="•"/>
      <w:lvlJc w:val="left"/>
      <w:pPr>
        <w:ind w:left="3368" w:hanging="360"/>
      </w:pPr>
      <w:rPr>
        <w:rFonts w:hint="default"/>
      </w:rPr>
    </w:lvl>
    <w:lvl w:ilvl="7" w:tplc="0242F280">
      <w:numFmt w:val="bullet"/>
      <w:lvlText w:val="•"/>
      <w:lvlJc w:val="left"/>
      <w:pPr>
        <w:ind w:left="3898" w:hanging="360"/>
      </w:pPr>
      <w:rPr>
        <w:rFonts w:hint="default"/>
      </w:rPr>
    </w:lvl>
    <w:lvl w:ilvl="8" w:tplc="DA7AF890">
      <w:numFmt w:val="bullet"/>
      <w:lvlText w:val="•"/>
      <w:lvlJc w:val="left"/>
      <w:pPr>
        <w:ind w:left="4428" w:hanging="360"/>
      </w:pPr>
      <w:rPr>
        <w:rFonts w:hint="default"/>
      </w:rPr>
    </w:lvl>
  </w:abstractNum>
  <w:abstractNum w:abstractNumId="6">
    <w:nsid w:val="721B55D2"/>
    <w:multiLevelType w:val="hybridMultilevel"/>
    <w:tmpl w:val="45843982"/>
    <w:lvl w:ilvl="0" w:tplc="ABCADCF8">
      <w:numFmt w:val="bullet"/>
      <w:lvlText w:val=""/>
      <w:lvlJc w:val="left"/>
      <w:pPr>
        <w:ind w:left="720" w:hanging="360"/>
      </w:pPr>
      <w:rPr>
        <w:rFonts w:ascii="Symbol" w:eastAsia="Symbol" w:hAnsi="Symbol" w:cs="Symbol" w:hint="default"/>
        <w:w w:val="100"/>
        <w:sz w:val="22"/>
        <w:szCs w:val="22"/>
      </w:rPr>
    </w:lvl>
    <w:lvl w:ilvl="1" w:tplc="AF606852">
      <w:numFmt w:val="bullet"/>
      <w:lvlText w:val="•"/>
      <w:lvlJc w:val="left"/>
      <w:pPr>
        <w:ind w:left="1650" w:hanging="360"/>
      </w:pPr>
      <w:rPr>
        <w:rFonts w:hint="default"/>
      </w:rPr>
    </w:lvl>
    <w:lvl w:ilvl="2" w:tplc="6DDE80BC">
      <w:numFmt w:val="bullet"/>
      <w:lvlText w:val="•"/>
      <w:lvlJc w:val="left"/>
      <w:pPr>
        <w:ind w:left="2581" w:hanging="360"/>
      </w:pPr>
      <w:rPr>
        <w:rFonts w:hint="default"/>
      </w:rPr>
    </w:lvl>
    <w:lvl w:ilvl="3" w:tplc="2D0A25AE">
      <w:numFmt w:val="bullet"/>
      <w:lvlText w:val="•"/>
      <w:lvlJc w:val="left"/>
      <w:pPr>
        <w:ind w:left="3512" w:hanging="360"/>
      </w:pPr>
      <w:rPr>
        <w:rFonts w:hint="default"/>
      </w:rPr>
    </w:lvl>
    <w:lvl w:ilvl="4" w:tplc="E5742102">
      <w:numFmt w:val="bullet"/>
      <w:lvlText w:val="•"/>
      <w:lvlJc w:val="left"/>
      <w:pPr>
        <w:ind w:left="4442" w:hanging="360"/>
      </w:pPr>
      <w:rPr>
        <w:rFonts w:hint="default"/>
      </w:rPr>
    </w:lvl>
    <w:lvl w:ilvl="5" w:tplc="D1B48AF4">
      <w:numFmt w:val="bullet"/>
      <w:lvlText w:val="•"/>
      <w:lvlJc w:val="left"/>
      <w:pPr>
        <w:ind w:left="5373" w:hanging="360"/>
      </w:pPr>
      <w:rPr>
        <w:rFonts w:hint="default"/>
      </w:rPr>
    </w:lvl>
    <w:lvl w:ilvl="6" w:tplc="1E388ECC">
      <w:numFmt w:val="bullet"/>
      <w:lvlText w:val="•"/>
      <w:lvlJc w:val="left"/>
      <w:pPr>
        <w:ind w:left="6304" w:hanging="360"/>
      </w:pPr>
      <w:rPr>
        <w:rFonts w:hint="default"/>
      </w:rPr>
    </w:lvl>
    <w:lvl w:ilvl="7" w:tplc="8C6471D2">
      <w:numFmt w:val="bullet"/>
      <w:lvlText w:val="•"/>
      <w:lvlJc w:val="left"/>
      <w:pPr>
        <w:ind w:left="7234" w:hanging="360"/>
      </w:pPr>
      <w:rPr>
        <w:rFonts w:hint="default"/>
      </w:rPr>
    </w:lvl>
    <w:lvl w:ilvl="8" w:tplc="E32CC9D6">
      <w:numFmt w:val="bullet"/>
      <w:lvlText w:val="•"/>
      <w:lvlJc w:val="left"/>
      <w:pPr>
        <w:ind w:left="8165" w:hanging="360"/>
      </w:pPr>
      <w:rPr>
        <w:rFonts w:hint="default"/>
      </w:rPr>
    </w:lvl>
  </w:abstractNum>
  <w:abstractNum w:abstractNumId="7">
    <w:nsid w:val="765D16D1"/>
    <w:multiLevelType w:val="hybridMultilevel"/>
    <w:tmpl w:val="04A81A00"/>
    <w:lvl w:ilvl="0" w:tplc="D6CA7E0A">
      <w:numFmt w:val="bullet"/>
      <w:lvlText w:val=""/>
      <w:lvlJc w:val="left"/>
      <w:pPr>
        <w:ind w:left="939" w:hanging="361"/>
      </w:pPr>
      <w:rPr>
        <w:rFonts w:ascii="Symbol" w:eastAsia="Symbol" w:hAnsi="Symbol" w:cs="Symbol" w:hint="default"/>
        <w:w w:val="100"/>
        <w:sz w:val="22"/>
        <w:szCs w:val="22"/>
      </w:rPr>
    </w:lvl>
    <w:lvl w:ilvl="1" w:tplc="BDE48900">
      <w:numFmt w:val="bullet"/>
      <w:lvlText w:val=""/>
      <w:lvlJc w:val="left"/>
      <w:pPr>
        <w:ind w:left="1032" w:hanging="361"/>
      </w:pPr>
      <w:rPr>
        <w:rFonts w:ascii="Symbol" w:eastAsia="Symbol" w:hAnsi="Symbol" w:cs="Symbol" w:hint="default"/>
        <w:w w:val="99"/>
        <w:sz w:val="20"/>
        <w:szCs w:val="20"/>
      </w:rPr>
    </w:lvl>
    <w:lvl w:ilvl="2" w:tplc="702A6E02">
      <w:numFmt w:val="bullet"/>
      <w:lvlText w:val="•"/>
      <w:lvlJc w:val="left"/>
      <w:pPr>
        <w:ind w:left="2131" w:hanging="361"/>
      </w:pPr>
      <w:rPr>
        <w:rFonts w:hint="default"/>
      </w:rPr>
    </w:lvl>
    <w:lvl w:ilvl="3" w:tplc="D3B44CC6">
      <w:numFmt w:val="bullet"/>
      <w:lvlText w:val="•"/>
      <w:lvlJc w:val="left"/>
      <w:pPr>
        <w:ind w:left="3223" w:hanging="361"/>
      </w:pPr>
      <w:rPr>
        <w:rFonts w:hint="default"/>
      </w:rPr>
    </w:lvl>
    <w:lvl w:ilvl="4" w:tplc="D820F7B0">
      <w:numFmt w:val="bullet"/>
      <w:lvlText w:val="•"/>
      <w:lvlJc w:val="left"/>
      <w:pPr>
        <w:ind w:left="4315" w:hanging="361"/>
      </w:pPr>
      <w:rPr>
        <w:rFonts w:hint="default"/>
      </w:rPr>
    </w:lvl>
    <w:lvl w:ilvl="5" w:tplc="B8B228BC">
      <w:numFmt w:val="bullet"/>
      <w:lvlText w:val="•"/>
      <w:lvlJc w:val="left"/>
      <w:pPr>
        <w:ind w:left="5407" w:hanging="361"/>
      </w:pPr>
      <w:rPr>
        <w:rFonts w:hint="default"/>
      </w:rPr>
    </w:lvl>
    <w:lvl w:ilvl="6" w:tplc="415A79BC">
      <w:numFmt w:val="bullet"/>
      <w:lvlText w:val="•"/>
      <w:lvlJc w:val="left"/>
      <w:pPr>
        <w:ind w:left="6499" w:hanging="361"/>
      </w:pPr>
      <w:rPr>
        <w:rFonts w:hint="default"/>
      </w:rPr>
    </w:lvl>
    <w:lvl w:ilvl="7" w:tplc="A18AD84C">
      <w:numFmt w:val="bullet"/>
      <w:lvlText w:val="•"/>
      <w:lvlJc w:val="left"/>
      <w:pPr>
        <w:ind w:left="7590" w:hanging="361"/>
      </w:pPr>
      <w:rPr>
        <w:rFonts w:hint="default"/>
      </w:rPr>
    </w:lvl>
    <w:lvl w:ilvl="8" w:tplc="8D848FFA">
      <w:numFmt w:val="bullet"/>
      <w:lvlText w:val="•"/>
      <w:lvlJc w:val="left"/>
      <w:pPr>
        <w:ind w:left="8682" w:hanging="361"/>
      </w:pPr>
      <w:rPr>
        <w:rFonts w:hint="default"/>
      </w:rPr>
    </w:lvl>
  </w:abstractNum>
  <w:num w:numId="1">
    <w:abstractNumId w:val="1"/>
  </w:num>
  <w:num w:numId="2">
    <w:abstractNumId w:val="5"/>
  </w:num>
  <w:num w:numId="3">
    <w:abstractNumId w:val="2"/>
  </w:num>
  <w:num w:numId="4">
    <w:abstractNumId w:val="0"/>
  </w:num>
  <w:num w:numId="5">
    <w:abstractNumId w:val="7"/>
  </w:num>
  <w:num w:numId="6">
    <w:abstractNumId w:val="6"/>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6C5C"/>
    <w:rsid w:val="000F0D73"/>
    <w:rsid w:val="00102915"/>
    <w:rsid w:val="00161882"/>
    <w:rsid w:val="00176647"/>
    <w:rsid w:val="00186C5C"/>
    <w:rsid w:val="00366F8E"/>
    <w:rsid w:val="00392073"/>
    <w:rsid w:val="0039649D"/>
    <w:rsid w:val="00455D24"/>
    <w:rsid w:val="00471DDD"/>
    <w:rsid w:val="007452F3"/>
    <w:rsid w:val="00763F14"/>
    <w:rsid w:val="007C4D4B"/>
    <w:rsid w:val="007C599E"/>
    <w:rsid w:val="00810BC8"/>
    <w:rsid w:val="00843C02"/>
    <w:rsid w:val="00855A28"/>
    <w:rsid w:val="008804EF"/>
    <w:rsid w:val="008D7250"/>
    <w:rsid w:val="008F1479"/>
    <w:rsid w:val="00A5094D"/>
    <w:rsid w:val="00A93563"/>
    <w:rsid w:val="00AD6F66"/>
    <w:rsid w:val="00B20C3F"/>
    <w:rsid w:val="00B25AF8"/>
    <w:rsid w:val="00B34934"/>
    <w:rsid w:val="00D36313"/>
    <w:rsid w:val="00D52FE7"/>
    <w:rsid w:val="00D9737F"/>
    <w:rsid w:val="00E02DDE"/>
    <w:rsid w:val="00E52D40"/>
    <w:rsid w:val="00E806D4"/>
    <w:rsid w:val="00E842AE"/>
    <w:rsid w:val="00EE29BB"/>
    <w:rsid w:val="00EF038E"/>
    <w:rsid w:val="00F847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B550A3-4008-4369-B5F2-F21E16FEA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F1479"/>
    <w:rPr>
      <w:rFonts w:ascii="Calibri" w:eastAsia="Calibri" w:hAnsi="Calibri" w:cs="Calibri"/>
    </w:rPr>
  </w:style>
  <w:style w:type="paragraph" w:styleId="Heading1">
    <w:name w:val="heading 1"/>
    <w:basedOn w:val="Normal"/>
    <w:uiPriority w:val="1"/>
    <w:qFormat/>
    <w:rsid w:val="008F1479"/>
    <w:pPr>
      <w:spacing w:before="20"/>
      <w:ind w:left="312"/>
      <w:jc w:val="both"/>
      <w:outlineLvl w:val="0"/>
    </w:pPr>
    <w:rPr>
      <w:b/>
      <w:bCs/>
      <w:sz w:val="40"/>
      <w:szCs w:val="40"/>
    </w:rPr>
  </w:style>
  <w:style w:type="paragraph" w:styleId="Heading2">
    <w:name w:val="heading 2"/>
    <w:basedOn w:val="Normal"/>
    <w:uiPriority w:val="1"/>
    <w:qFormat/>
    <w:rsid w:val="008F1479"/>
    <w:pPr>
      <w:spacing w:before="28"/>
      <w:ind w:left="119"/>
      <w:outlineLvl w:val="1"/>
    </w:pPr>
    <w:rPr>
      <w:b/>
      <w:bCs/>
      <w:sz w:val="36"/>
      <w:szCs w:val="36"/>
    </w:rPr>
  </w:style>
  <w:style w:type="paragraph" w:styleId="Heading3">
    <w:name w:val="heading 3"/>
    <w:basedOn w:val="Normal"/>
    <w:uiPriority w:val="1"/>
    <w:qFormat/>
    <w:rsid w:val="008F1479"/>
    <w:pPr>
      <w:ind w:left="312"/>
      <w:jc w:val="both"/>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8F1479"/>
    <w:rPr>
      <w:sz w:val="24"/>
      <w:szCs w:val="24"/>
    </w:rPr>
  </w:style>
  <w:style w:type="paragraph" w:styleId="ListParagraph">
    <w:name w:val="List Paragraph"/>
    <w:basedOn w:val="Normal"/>
    <w:uiPriority w:val="1"/>
    <w:qFormat/>
    <w:rsid w:val="008F1479"/>
    <w:pPr>
      <w:spacing w:line="240" w:lineRule="exact"/>
      <w:ind w:left="939" w:hanging="360"/>
    </w:pPr>
  </w:style>
  <w:style w:type="paragraph" w:customStyle="1" w:styleId="TableParagraph">
    <w:name w:val="Table Paragraph"/>
    <w:basedOn w:val="Normal"/>
    <w:uiPriority w:val="1"/>
    <w:qFormat/>
    <w:rsid w:val="008F1479"/>
  </w:style>
  <w:style w:type="character" w:styleId="Hyperlink">
    <w:name w:val="Hyperlink"/>
    <w:basedOn w:val="DefaultParagraphFont"/>
    <w:uiPriority w:val="99"/>
    <w:unhideWhenUsed/>
    <w:rsid w:val="007452F3"/>
    <w:rPr>
      <w:color w:val="0000FF" w:themeColor="hyperlink"/>
      <w:u w:val="single"/>
    </w:rPr>
  </w:style>
  <w:style w:type="paragraph" w:styleId="BalloonText">
    <w:name w:val="Balloon Text"/>
    <w:basedOn w:val="Normal"/>
    <w:link w:val="BalloonTextChar"/>
    <w:uiPriority w:val="99"/>
    <w:semiHidden/>
    <w:unhideWhenUsed/>
    <w:rsid w:val="00455D24"/>
    <w:rPr>
      <w:rFonts w:ascii="Tahoma" w:hAnsi="Tahoma" w:cs="Tahoma"/>
      <w:sz w:val="16"/>
      <w:szCs w:val="16"/>
    </w:rPr>
  </w:style>
  <w:style w:type="character" w:customStyle="1" w:styleId="BalloonTextChar">
    <w:name w:val="Balloon Text Char"/>
    <w:basedOn w:val="DefaultParagraphFont"/>
    <w:link w:val="BalloonText"/>
    <w:uiPriority w:val="99"/>
    <w:semiHidden/>
    <w:rsid w:val="00455D24"/>
    <w:rPr>
      <w:rFonts w:ascii="Tahoma" w:eastAsia="Calibri" w:hAnsi="Tahoma" w:cs="Tahoma"/>
      <w:sz w:val="16"/>
      <w:szCs w:val="16"/>
    </w:rPr>
  </w:style>
  <w:style w:type="character" w:styleId="Strong">
    <w:name w:val="Strong"/>
    <w:basedOn w:val="DefaultParagraphFont"/>
    <w:uiPriority w:val="22"/>
    <w:qFormat/>
    <w:rsid w:val="00E806D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8.png"/><Relationship Id="rId138" Type="http://schemas.openxmlformats.org/officeDocument/2006/relationships/image" Target="media/image132.png"/><Relationship Id="rId159" Type="http://schemas.openxmlformats.org/officeDocument/2006/relationships/image" Target="media/image1480.png"/><Relationship Id="rId170" Type="http://schemas.openxmlformats.org/officeDocument/2006/relationships/image" Target="media/image159.png"/><Relationship Id="rId191" Type="http://schemas.openxmlformats.org/officeDocument/2006/relationships/image" Target="media/image180.png"/><Relationship Id="rId205" Type="http://schemas.openxmlformats.org/officeDocument/2006/relationships/image" Target="media/image190.png"/><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2.png"/><Relationship Id="rId149" Type="http://schemas.openxmlformats.org/officeDocument/2006/relationships/image" Target="media/image143.png"/><Relationship Id="rId5" Type="http://schemas.openxmlformats.org/officeDocument/2006/relationships/footnotes" Target="footnotes.xml"/><Relationship Id="rId95" Type="http://schemas.openxmlformats.org/officeDocument/2006/relationships/image" Target="media/image89.png"/><Relationship Id="rId160" Type="http://schemas.openxmlformats.org/officeDocument/2006/relationships/image" Target="media/image149.png"/><Relationship Id="rId181" Type="http://schemas.openxmlformats.org/officeDocument/2006/relationships/image" Target="media/image170.png"/><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2.png"/><Relationship Id="rId139" Type="http://schemas.openxmlformats.org/officeDocument/2006/relationships/image" Target="media/image133.png"/><Relationship Id="rId85" Type="http://schemas.openxmlformats.org/officeDocument/2006/relationships/image" Target="media/image79.png"/><Relationship Id="rId150" Type="http://schemas.openxmlformats.org/officeDocument/2006/relationships/hyperlink" Target="file:///F:\Job%20Packs\www.aspirationsacademies.org" TargetMode="External"/><Relationship Id="rId171" Type="http://schemas.openxmlformats.org/officeDocument/2006/relationships/image" Target="media/image160.png"/><Relationship Id="rId192" Type="http://schemas.openxmlformats.org/officeDocument/2006/relationships/image" Target="media/image181.png"/><Relationship Id="rId206" Type="http://schemas.openxmlformats.org/officeDocument/2006/relationships/hyperlink" Target="http://www.qisa.org/framework/conditions.jsp" TargetMode="External"/><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2.png"/><Relationship Id="rId129" Type="http://schemas.openxmlformats.org/officeDocument/2006/relationships/image" Target="media/image123.png"/><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90.png"/><Relationship Id="rId140" Type="http://schemas.openxmlformats.org/officeDocument/2006/relationships/image" Target="media/image134.png"/><Relationship Id="rId161" Type="http://schemas.openxmlformats.org/officeDocument/2006/relationships/image" Target="media/image150.png"/><Relationship Id="rId182" Type="http://schemas.openxmlformats.org/officeDocument/2006/relationships/image" Target="media/image171.png"/><Relationship Id="rId6" Type="http://schemas.openxmlformats.org/officeDocument/2006/relationships/endnotes" Target="endnotes.xml"/><Relationship Id="rId23" Type="http://schemas.openxmlformats.org/officeDocument/2006/relationships/image" Target="media/image17.png"/><Relationship Id="rId119" Type="http://schemas.openxmlformats.org/officeDocument/2006/relationships/image" Target="media/image113.png"/><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80.png"/><Relationship Id="rId130" Type="http://schemas.openxmlformats.org/officeDocument/2006/relationships/image" Target="media/image124.png"/><Relationship Id="rId151" Type="http://schemas.openxmlformats.org/officeDocument/2006/relationships/hyperlink" Target="http://www.aspirationsacademies.org/" TargetMode="External"/><Relationship Id="rId172" Type="http://schemas.openxmlformats.org/officeDocument/2006/relationships/image" Target="media/image161.png"/><Relationship Id="rId193" Type="http://schemas.openxmlformats.org/officeDocument/2006/relationships/image" Target="media/image182.png"/><Relationship Id="rId207" Type="http://schemas.openxmlformats.org/officeDocument/2006/relationships/image" Target="media/image191.jpeg"/><Relationship Id="rId13" Type="http://schemas.openxmlformats.org/officeDocument/2006/relationships/image" Target="media/image7.png"/><Relationship Id="rId109" Type="http://schemas.openxmlformats.org/officeDocument/2006/relationships/image" Target="media/image103.png"/><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20" Type="http://schemas.openxmlformats.org/officeDocument/2006/relationships/image" Target="media/image114.png"/><Relationship Id="rId141" Type="http://schemas.openxmlformats.org/officeDocument/2006/relationships/image" Target="media/image135.png"/><Relationship Id="rId7" Type="http://schemas.openxmlformats.org/officeDocument/2006/relationships/image" Target="media/image1.png"/><Relationship Id="rId162" Type="http://schemas.openxmlformats.org/officeDocument/2006/relationships/image" Target="media/image151.png"/><Relationship Id="rId183" Type="http://schemas.openxmlformats.org/officeDocument/2006/relationships/image" Target="media/image172.png"/><Relationship Id="rId24" Type="http://schemas.openxmlformats.org/officeDocument/2006/relationships/image" Target="media/image18.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31" Type="http://schemas.openxmlformats.org/officeDocument/2006/relationships/image" Target="media/image125.png"/><Relationship Id="rId61" Type="http://schemas.openxmlformats.org/officeDocument/2006/relationships/image" Target="media/image55.png"/><Relationship Id="rId82" Type="http://schemas.openxmlformats.org/officeDocument/2006/relationships/image" Target="media/image76.png"/><Relationship Id="rId152" Type="http://schemas.openxmlformats.org/officeDocument/2006/relationships/hyperlink" Target="http://www.aatmagna.org/" TargetMode="External"/><Relationship Id="rId173" Type="http://schemas.openxmlformats.org/officeDocument/2006/relationships/image" Target="media/image162.png"/><Relationship Id="rId194" Type="http://schemas.openxmlformats.org/officeDocument/2006/relationships/image" Target="media/image183.png"/><Relationship Id="rId199" Type="http://schemas.openxmlformats.org/officeDocument/2006/relationships/image" Target="media/image184.jpeg"/><Relationship Id="rId203" Type="http://schemas.openxmlformats.org/officeDocument/2006/relationships/image" Target="media/image188.jpeg"/><Relationship Id="rId208" Type="http://schemas.openxmlformats.org/officeDocument/2006/relationships/image" Target="media/image192.jpe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26" Type="http://schemas.openxmlformats.org/officeDocument/2006/relationships/image" Target="media/image120.png"/><Relationship Id="rId147" Type="http://schemas.openxmlformats.org/officeDocument/2006/relationships/image" Target="media/image141.png"/><Relationship Id="rId168" Type="http://schemas.openxmlformats.org/officeDocument/2006/relationships/image" Target="media/image157.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png"/><Relationship Id="rId142" Type="http://schemas.openxmlformats.org/officeDocument/2006/relationships/image" Target="media/image136.png"/><Relationship Id="rId163" Type="http://schemas.openxmlformats.org/officeDocument/2006/relationships/image" Target="media/image152.png"/><Relationship Id="rId184" Type="http://schemas.openxmlformats.org/officeDocument/2006/relationships/image" Target="media/image173.png"/><Relationship Id="rId189" Type="http://schemas.openxmlformats.org/officeDocument/2006/relationships/image" Target="media/image178.pn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10.png"/><Relationship Id="rId137" Type="http://schemas.openxmlformats.org/officeDocument/2006/relationships/image" Target="media/image131.png"/><Relationship Id="rId158" Type="http://schemas.openxmlformats.org/officeDocument/2006/relationships/image" Target="media/image1470.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105.png"/><Relationship Id="rId132" Type="http://schemas.openxmlformats.org/officeDocument/2006/relationships/image" Target="media/image126.png"/><Relationship Id="rId153" Type="http://schemas.openxmlformats.org/officeDocument/2006/relationships/image" Target="media/image144.png"/><Relationship Id="rId174" Type="http://schemas.openxmlformats.org/officeDocument/2006/relationships/image" Target="media/image163.png"/><Relationship Id="rId179" Type="http://schemas.openxmlformats.org/officeDocument/2006/relationships/image" Target="media/image168.png"/><Relationship Id="rId195" Type="http://schemas.openxmlformats.org/officeDocument/2006/relationships/image" Target="media/image184.png"/><Relationship Id="rId209" Type="http://schemas.openxmlformats.org/officeDocument/2006/relationships/fontTable" Target="fontTable.xml"/><Relationship Id="rId190" Type="http://schemas.openxmlformats.org/officeDocument/2006/relationships/image" Target="media/image179.png"/><Relationship Id="rId204" Type="http://schemas.openxmlformats.org/officeDocument/2006/relationships/image" Target="media/image189.jpe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100.png"/><Relationship Id="rId127" Type="http://schemas.openxmlformats.org/officeDocument/2006/relationships/image" Target="media/image121.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143" Type="http://schemas.openxmlformats.org/officeDocument/2006/relationships/image" Target="media/image137.png"/><Relationship Id="rId148" Type="http://schemas.openxmlformats.org/officeDocument/2006/relationships/image" Target="media/image142.png"/><Relationship Id="rId164" Type="http://schemas.openxmlformats.org/officeDocument/2006/relationships/image" Target="media/image153.png"/><Relationship Id="rId169" Type="http://schemas.openxmlformats.org/officeDocument/2006/relationships/image" Target="media/image158.png"/><Relationship Id="rId185" Type="http://schemas.openxmlformats.org/officeDocument/2006/relationships/image" Target="media/image174.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69.png"/><Relationship Id="rId210" Type="http://schemas.openxmlformats.org/officeDocument/2006/relationships/theme" Target="theme/theme1.xml"/><Relationship Id="rId26" Type="http://schemas.openxmlformats.org/officeDocument/2006/relationships/image" Target="media/image20.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7.png"/><Relationship Id="rId154" Type="http://schemas.openxmlformats.org/officeDocument/2006/relationships/image" Target="media/image145.png"/><Relationship Id="rId175" Type="http://schemas.openxmlformats.org/officeDocument/2006/relationships/image" Target="media/image164.png"/><Relationship Id="rId196" Type="http://schemas.openxmlformats.org/officeDocument/2006/relationships/image" Target="media/image185.png"/><Relationship Id="rId200" Type="http://schemas.openxmlformats.org/officeDocument/2006/relationships/image" Target="media/image185.jpeg"/><Relationship Id="rId16" Type="http://schemas.openxmlformats.org/officeDocument/2006/relationships/image" Target="media/image10.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44" Type="http://schemas.openxmlformats.org/officeDocument/2006/relationships/image" Target="media/image138.png"/><Relationship Id="rId90" Type="http://schemas.openxmlformats.org/officeDocument/2006/relationships/image" Target="media/image84.png"/><Relationship Id="rId165" Type="http://schemas.openxmlformats.org/officeDocument/2006/relationships/image" Target="media/image154.png"/><Relationship Id="rId186" Type="http://schemas.openxmlformats.org/officeDocument/2006/relationships/image" Target="media/image175.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7.png"/><Relationship Id="rId134" Type="http://schemas.openxmlformats.org/officeDocument/2006/relationships/image" Target="media/image128.png"/><Relationship Id="rId80" Type="http://schemas.openxmlformats.org/officeDocument/2006/relationships/image" Target="media/image74.png"/><Relationship Id="rId155" Type="http://schemas.openxmlformats.org/officeDocument/2006/relationships/image" Target="media/image146.png"/><Relationship Id="rId176" Type="http://schemas.openxmlformats.org/officeDocument/2006/relationships/image" Target="media/image165.png"/><Relationship Id="rId197" Type="http://schemas.openxmlformats.org/officeDocument/2006/relationships/image" Target="media/image182.jpeg"/><Relationship Id="rId201" Type="http://schemas.openxmlformats.org/officeDocument/2006/relationships/image" Target="media/image186.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24" Type="http://schemas.openxmlformats.org/officeDocument/2006/relationships/image" Target="media/image118.png"/><Relationship Id="rId70" Type="http://schemas.openxmlformats.org/officeDocument/2006/relationships/image" Target="media/image64.png"/><Relationship Id="rId91" Type="http://schemas.openxmlformats.org/officeDocument/2006/relationships/image" Target="media/image85.png"/><Relationship Id="rId145" Type="http://schemas.openxmlformats.org/officeDocument/2006/relationships/image" Target="media/image139.png"/><Relationship Id="rId166" Type="http://schemas.openxmlformats.org/officeDocument/2006/relationships/image" Target="media/image155.png"/><Relationship Id="rId187" Type="http://schemas.openxmlformats.org/officeDocument/2006/relationships/image" Target="media/image176.png"/><Relationship Id="rId1" Type="http://schemas.openxmlformats.org/officeDocument/2006/relationships/numbering" Target="numbering.xml"/><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60" Type="http://schemas.openxmlformats.org/officeDocument/2006/relationships/image" Target="media/image54.png"/><Relationship Id="rId81" Type="http://schemas.openxmlformats.org/officeDocument/2006/relationships/image" Target="media/image75.png"/><Relationship Id="rId135" Type="http://schemas.openxmlformats.org/officeDocument/2006/relationships/image" Target="media/image129.png"/><Relationship Id="rId156" Type="http://schemas.openxmlformats.org/officeDocument/2006/relationships/image" Target="media/image147.png"/><Relationship Id="rId177" Type="http://schemas.openxmlformats.org/officeDocument/2006/relationships/image" Target="media/image166.png"/><Relationship Id="rId198" Type="http://schemas.openxmlformats.org/officeDocument/2006/relationships/image" Target="media/image183.jpeg"/><Relationship Id="rId202" Type="http://schemas.openxmlformats.org/officeDocument/2006/relationships/header" Target="header1.xml"/><Relationship Id="rId18" Type="http://schemas.openxmlformats.org/officeDocument/2006/relationships/image" Target="media/image12.png"/><Relationship Id="rId39" Type="http://schemas.openxmlformats.org/officeDocument/2006/relationships/image" Target="media/image33.png"/><Relationship Id="rId50" Type="http://schemas.openxmlformats.org/officeDocument/2006/relationships/image" Target="media/image44.png"/><Relationship Id="rId104" Type="http://schemas.openxmlformats.org/officeDocument/2006/relationships/image" Target="media/image98.png"/><Relationship Id="rId125" Type="http://schemas.openxmlformats.org/officeDocument/2006/relationships/image" Target="media/image119.png"/><Relationship Id="rId146" Type="http://schemas.openxmlformats.org/officeDocument/2006/relationships/image" Target="media/image140.png"/><Relationship Id="rId167" Type="http://schemas.openxmlformats.org/officeDocument/2006/relationships/image" Target="media/image156.png"/><Relationship Id="rId188" Type="http://schemas.openxmlformats.org/officeDocument/2006/relationships/image" Target="media/image177.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png"/><Relationship Id="rId40" Type="http://schemas.openxmlformats.org/officeDocument/2006/relationships/image" Target="media/image34.png"/><Relationship Id="rId115" Type="http://schemas.openxmlformats.org/officeDocument/2006/relationships/image" Target="media/image109.png"/><Relationship Id="rId136" Type="http://schemas.openxmlformats.org/officeDocument/2006/relationships/image" Target="media/image130.png"/><Relationship Id="rId157" Type="http://schemas.openxmlformats.org/officeDocument/2006/relationships/image" Target="media/image148.png"/><Relationship Id="rId178" Type="http://schemas.openxmlformats.org/officeDocument/2006/relationships/image" Target="media/image167.png"/></Relationships>
</file>

<file path=word/_rels/header1.xml.rels><?xml version="1.0" encoding="UTF-8" standalone="yes"?>
<Relationships xmlns="http://schemas.openxmlformats.org/package/2006/relationships"><Relationship Id="rId1" Type="http://schemas.openxmlformats.org/officeDocument/2006/relationships/image" Target="media/image18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B1E910C5</Template>
  <TotalTime>32</TotalTime>
  <Pages>9</Pages>
  <Words>2218</Words>
  <Characters>12649</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Aspirations Academies Trust</Company>
  <LinksUpToDate>false</LinksUpToDate>
  <CharactersWithSpaces>14838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Read</dc:creator>
  <cp:lastModifiedBy>Clare Butler</cp:lastModifiedBy>
  <cp:revision>19</cp:revision>
  <dcterms:created xsi:type="dcterms:W3CDTF">2017-09-28T08:32:00Z</dcterms:created>
  <dcterms:modified xsi:type="dcterms:W3CDTF">2018-03-14T13:30:00Z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2015-01-19T00:00:00Z</vt:filetime>
  </property>
  <property fmtid="{D5CDD505-2E9C-101B-9397-08002B2CF9AE}" pid="3" name="Creator">
    <vt:lpwstr>Microsoft® Word 2010</vt:lpwstr>
  </property>
  <property fmtid="{D5CDD505-2E9C-101B-9397-08002B2CF9AE}" pid="4" name="LastSaved">
    <vt:filetime>2017-04-04T00:00:00Z</vt:filetime>
  </property>
</Properties>
</file>