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7A8" w:rsidRDefault="003667A8" w:rsidP="00952979">
      <w:pPr>
        <w:pStyle w:val="xmsonormal"/>
        <w:spacing w:before="0" w:beforeAutospacing="0" w:after="0" w:afterAutospacing="0"/>
        <w:ind w:left="1134" w:right="1134"/>
        <w:rPr>
          <w:rFonts w:ascii="Arial" w:hAnsi="Arial" w:cs="Arial"/>
        </w:rPr>
      </w:pPr>
    </w:p>
    <w:p w:rsidR="008A726A" w:rsidRDefault="008A726A" w:rsidP="00952979">
      <w:pPr>
        <w:pStyle w:val="xmsonormal"/>
        <w:spacing w:before="0" w:beforeAutospacing="0" w:after="0" w:afterAutospacing="0"/>
        <w:ind w:left="1134" w:right="1134"/>
        <w:rPr>
          <w:rFonts w:ascii="Arial" w:hAnsi="Arial" w:cs="Arial"/>
        </w:rPr>
      </w:pPr>
    </w:p>
    <w:p w:rsidR="008A726A" w:rsidRPr="006D2FCD" w:rsidRDefault="008A726A" w:rsidP="008A726A">
      <w:pPr>
        <w:tabs>
          <w:tab w:val="left" w:pos="11057"/>
        </w:tabs>
        <w:spacing w:after="100"/>
        <w:ind w:left="1134" w:right="851"/>
        <w:rPr>
          <w:rFonts w:asciiTheme="majorHAnsi" w:hAnsiTheme="majorHAnsi"/>
          <w:b/>
          <w:sz w:val="26"/>
          <w:szCs w:val="26"/>
        </w:rPr>
      </w:pPr>
      <w:r>
        <w:rPr>
          <w:rFonts w:asciiTheme="majorHAnsi" w:hAnsiTheme="majorHAnsi"/>
          <w:b/>
          <w:sz w:val="26"/>
          <w:szCs w:val="26"/>
        </w:rPr>
        <w:t xml:space="preserve"> 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Dear Applicant,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  <w:i/>
          <w:iCs/>
          <w:lang w:eastAsia="en-GB"/>
        </w:rPr>
      </w:pPr>
      <w:r w:rsidRPr="00415A4B">
        <w:rPr>
          <w:rFonts w:ascii="Tahoma" w:hAnsi="Tahoma" w:cs="Tahoma"/>
        </w:rPr>
        <w:t>Thank you for your interest in th</w:t>
      </w:r>
      <w:r w:rsidR="001B6F82">
        <w:rPr>
          <w:rFonts w:ascii="Tahoma" w:hAnsi="Tahoma" w:cs="Tahoma"/>
        </w:rPr>
        <w:t xml:space="preserve">e position of Teacher </w:t>
      </w:r>
      <w:r w:rsidR="00ED2E13">
        <w:rPr>
          <w:rFonts w:ascii="Tahoma" w:hAnsi="Tahoma" w:cs="Tahoma"/>
        </w:rPr>
        <w:t>of Science</w:t>
      </w:r>
      <w:r w:rsidR="001B6F82">
        <w:rPr>
          <w:rFonts w:ascii="Tahoma" w:hAnsi="Tahoma" w:cs="Tahoma"/>
        </w:rPr>
        <w:t xml:space="preserve"> </w:t>
      </w:r>
      <w:r w:rsidRPr="00415A4B">
        <w:rPr>
          <w:rFonts w:ascii="Tahoma" w:hAnsi="Tahoma" w:cs="Tahoma"/>
        </w:rPr>
        <w:t>at Kirkby High School</w:t>
      </w:r>
      <w:r w:rsidRPr="00415A4B">
        <w:rPr>
          <w:rFonts w:ascii="Tahoma" w:hAnsi="Tahoma" w:cs="Tahoma"/>
          <w:i/>
          <w:iCs/>
          <w:lang w:eastAsia="en-GB"/>
        </w:rPr>
        <w:t xml:space="preserve">.  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256D7C" w:rsidP="00415A4B">
      <w:pPr>
        <w:ind w:left="1134" w:right="1701"/>
        <w:jc w:val="both"/>
        <w:rPr>
          <w:rFonts w:ascii="Tahoma" w:hAnsi="Tahoma" w:cs="Tahoma"/>
          <w:lang w:eastAsia="en-GB"/>
        </w:rPr>
      </w:pPr>
      <w:r w:rsidRPr="00256D7C">
        <w:rPr>
          <w:rFonts w:ascii="Tahoma" w:hAnsi="Tahoma" w:cs="Tahoma"/>
          <w:lang w:eastAsia="en-GB"/>
        </w:rPr>
        <w:t xml:space="preserve">We are pleased to offer this exciting opportunity for a suitably qualified, enthusiastic and energetic teacher of </w:t>
      </w:r>
      <w:r w:rsidR="00ED2E13">
        <w:rPr>
          <w:rFonts w:ascii="Tahoma" w:hAnsi="Tahoma" w:cs="Tahoma"/>
          <w:lang w:eastAsia="en-GB"/>
        </w:rPr>
        <w:t>science</w:t>
      </w:r>
      <w:r w:rsidRPr="00256D7C">
        <w:rPr>
          <w:rFonts w:ascii="Tahoma" w:hAnsi="Tahoma" w:cs="Tahoma"/>
          <w:lang w:eastAsia="en-GB"/>
        </w:rPr>
        <w:t>. The successful candidate will be ambitious</w:t>
      </w:r>
      <w:r w:rsidR="008E4BFD">
        <w:rPr>
          <w:rFonts w:ascii="Tahoma" w:hAnsi="Tahoma" w:cs="Tahoma"/>
          <w:lang w:eastAsia="en-GB"/>
        </w:rPr>
        <w:t xml:space="preserve"> and </w:t>
      </w:r>
      <w:r w:rsidRPr="00256D7C">
        <w:rPr>
          <w:rFonts w:ascii="Tahoma" w:hAnsi="Tahoma" w:cs="Tahoma"/>
          <w:lang w:eastAsia="en-GB"/>
        </w:rPr>
        <w:t>have an excellent work ethic</w:t>
      </w:r>
      <w:r w:rsidR="008E4BFD">
        <w:rPr>
          <w:rFonts w:ascii="Tahoma" w:hAnsi="Tahoma" w:cs="Tahoma"/>
          <w:lang w:eastAsia="en-GB"/>
        </w:rPr>
        <w:t>.</w:t>
      </w:r>
    </w:p>
    <w:p w:rsidR="00256D7C" w:rsidRPr="00415A4B" w:rsidRDefault="00256D7C" w:rsidP="00415A4B">
      <w:pPr>
        <w:ind w:left="1134"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We are proud of our school’s success and are committed to providing an ambitious and inclusive environment with a strong pastoral care system that values every member of our community.</w:t>
      </w:r>
    </w:p>
    <w:p w:rsidR="00415A4B" w:rsidRPr="00415A4B" w:rsidRDefault="00415A4B" w:rsidP="00233333">
      <w:pPr>
        <w:ind w:right="1701"/>
        <w:jc w:val="both"/>
        <w:rPr>
          <w:rFonts w:ascii="Tahoma" w:hAnsi="Tahoma" w:cs="Tahoma"/>
        </w:rPr>
      </w:pP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If your values and ambitions mirror ours and you believe you can deliver that vision, then we would be delighted to receive an application from you.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415A4B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  <w:r w:rsidRPr="00415A4B">
        <w:rPr>
          <w:rFonts w:ascii="Tahoma" w:hAnsi="Tahoma" w:cs="Tahoma"/>
        </w:rPr>
        <w:t xml:space="preserve">Completed application forms should be returned Jo Barrett, PA to the </w:t>
      </w:r>
      <w:proofErr w:type="spellStart"/>
      <w:r w:rsidRPr="00415A4B">
        <w:rPr>
          <w:rFonts w:ascii="Tahoma" w:hAnsi="Tahoma" w:cs="Tahoma"/>
        </w:rPr>
        <w:t>Headteacher</w:t>
      </w:r>
      <w:proofErr w:type="spellEnd"/>
      <w:r w:rsidRPr="00415A4B">
        <w:rPr>
          <w:rFonts w:ascii="Tahoma" w:hAnsi="Tahoma" w:cs="Tahoma"/>
        </w:rPr>
        <w:t xml:space="preserve"> at the above address or email j.barrett@kirkbyhighschool.net.  </w:t>
      </w:r>
    </w:p>
    <w:p w:rsidR="003144F4" w:rsidRDefault="003144F4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</w:p>
    <w:p w:rsidR="003144F4" w:rsidRPr="003144F4" w:rsidRDefault="003144F4" w:rsidP="00415A4B">
      <w:pPr>
        <w:autoSpaceDE w:val="0"/>
        <w:autoSpaceDN w:val="0"/>
        <w:adjustRightInd w:val="0"/>
        <w:ind w:left="1134" w:right="1701"/>
        <w:rPr>
          <w:rFonts w:ascii="Tahoma" w:hAnsi="Tahoma" w:cs="Tahoma"/>
          <w:bCs/>
          <w:i/>
          <w:lang w:eastAsia="en-GB"/>
        </w:rPr>
      </w:pPr>
      <w:r w:rsidRPr="003144F4">
        <w:rPr>
          <w:rFonts w:ascii="Tahoma" w:hAnsi="Tahoma" w:cs="Tahoma"/>
          <w:bCs/>
          <w:i/>
          <w:lang w:eastAsia="en-GB"/>
        </w:rPr>
        <w:t>We are committed to safeguarding all members of our community.  All posts are subject to enhanced disclosure procedures and pre-employment checks.</w:t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415A4B" w:rsidP="00ED2E13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  <w:r w:rsidRPr="00415A4B">
        <w:rPr>
          <w:rFonts w:ascii="Tahoma" w:hAnsi="Tahoma" w:cs="Tahoma"/>
        </w:rPr>
        <w:t xml:space="preserve">Closing date for applications – </w:t>
      </w:r>
      <w:r w:rsidR="00256D7C">
        <w:rPr>
          <w:rFonts w:ascii="Tahoma" w:hAnsi="Tahoma" w:cs="Tahoma"/>
        </w:rPr>
        <w:t xml:space="preserve">12 noon </w:t>
      </w:r>
      <w:r w:rsidR="00ED2E13">
        <w:rPr>
          <w:rFonts w:ascii="Tahoma" w:hAnsi="Tahoma" w:cs="Tahoma"/>
        </w:rPr>
        <w:t>Monday 5</w:t>
      </w:r>
      <w:r w:rsidR="00ED2E13" w:rsidRPr="00ED2E13">
        <w:rPr>
          <w:rFonts w:ascii="Tahoma" w:hAnsi="Tahoma" w:cs="Tahoma"/>
          <w:vertAlign w:val="superscript"/>
        </w:rPr>
        <w:t>th</w:t>
      </w:r>
      <w:r w:rsidR="00ED2E13">
        <w:rPr>
          <w:rFonts w:ascii="Tahoma" w:hAnsi="Tahoma" w:cs="Tahoma"/>
        </w:rPr>
        <w:t xml:space="preserve"> February 2018</w:t>
      </w:r>
    </w:p>
    <w:p w:rsidR="00ED2E13" w:rsidRPr="00415A4B" w:rsidRDefault="00ED2E13" w:rsidP="00ED2E13">
      <w:pPr>
        <w:autoSpaceDE w:val="0"/>
        <w:autoSpaceDN w:val="0"/>
        <w:adjustRightInd w:val="0"/>
        <w:ind w:left="1134" w:right="1701"/>
        <w:rPr>
          <w:rFonts w:ascii="Tahoma" w:hAnsi="Tahoma" w:cs="Tahoma"/>
        </w:rPr>
      </w:pPr>
      <w:bookmarkStart w:id="0" w:name="_GoBack"/>
      <w:bookmarkEnd w:id="0"/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  <w:r w:rsidRPr="00415A4B">
        <w:rPr>
          <w:rFonts w:ascii="Tahoma" w:hAnsi="Tahoma" w:cs="Tahoma"/>
        </w:rPr>
        <w:t>Yours faithfully,</w:t>
      </w:r>
    </w:p>
    <w:p w:rsidR="00415A4B" w:rsidRPr="00415A4B" w:rsidRDefault="00D30954" w:rsidP="00415A4B">
      <w:pPr>
        <w:ind w:left="1134" w:right="1701"/>
        <w:jc w:val="both"/>
        <w:rPr>
          <w:rFonts w:ascii="Tahoma" w:hAnsi="Tahoma" w:cs="Tahoma"/>
        </w:rPr>
      </w:pPr>
      <w:r>
        <w:rPr>
          <w:rFonts w:ascii="Tahoma" w:hAnsi="Tahoma" w:cs="Tahoma"/>
          <w:noProof/>
          <w:lang w:eastAsia="en-GB"/>
        </w:rPr>
        <w:drawing>
          <wp:inline distT="0" distB="0" distL="0" distR="0">
            <wp:extent cx="1616202" cy="621792"/>
            <wp:effectExtent l="0" t="0" r="317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202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5A4B" w:rsidRPr="00415A4B" w:rsidRDefault="00415A4B" w:rsidP="00415A4B">
      <w:pPr>
        <w:ind w:left="1134" w:right="1701"/>
        <w:jc w:val="both"/>
        <w:rPr>
          <w:rFonts w:ascii="Tahoma" w:hAnsi="Tahoma" w:cs="Tahoma"/>
        </w:rPr>
      </w:pPr>
    </w:p>
    <w:p w:rsidR="00415A4B" w:rsidRDefault="00415A4B" w:rsidP="00415A4B">
      <w:pPr>
        <w:ind w:left="1134" w:right="1701"/>
        <w:jc w:val="both"/>
        <w:rPr>
          <w:rFonts w:ascii="Tahoma" w:hAnsi="Tahoma" w:cs="Tahoma"/>
        </w:rPr>
      </w:pPr>
      <w:r>
        <w:rPr>
          <w:rFonts w:ascii="Tahoma" w:hAnsi="Tahoma" w:cs="Tahoma"/>
        </w:rPr>
        <w:t>Mr W Leyland</w:t>
      </w:r>
    </w:p>
    <w:p w:rsidR="003667A8" w:rsidRPr="003144F4" w:rsidRDefault="00415A4B" w:rsidP="003144F4">
      <w:pPr>
        <w:ind w:left="1134" w:right="1701"/>
        <w:jc w:val="both"/>
        <w:rPr>
          <w:rFonts w:ascii="Tahoma" w:hAnsi="Tahoma" w:cs="Tahoma"/>
        </w:rPr>
      </w:pPr>
      <w:proofErr w:type="spellStart"/>
      <w:r>
        <w:rPr>
          <w:rFonts w:ascii="Tahoma" w:hAnsi="Tahoma" w:cs="Tahoma"/>
        </w:rPr>
        <w:t>Headteacher</w:t>
      </w:r>
      <w:proofErr w:type="spellEnd"/>
    </w:p>
    <w:sectPr w:rsidR="003667A8" w:rsidRPr="003144F4" w:rsidSect="00FC7485">
      <w:headerReference w:type="default" r:id="rId9"/>
      <w:headerReference w:type="first" r:id="rId10"/>
      <w:footerReference w:type="first" r:id="rId11"/>
      <w:pgSz w:w="11907" w:h="16839" w:code="9"/>
      <w:pgMar w:top="2810" w:right="0" w:bottom="0" w:left="0" w:header="570" w:footer="139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5A4B" w:rsidRDefault="00415A4B">
      <w:r>
        <w:separator/>
      </w:r>
    </w:p>
  </w:endnote>
  <w:endnote w:type="continuationSeparator" w:id="0">
    <w:p w:rsidR="00415A4B" w:rsidRDefault="00415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DA28B0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BB48493" wp14:editId="774EC6ED">
              <wp:simplePos x="0" y="0"/>
              <wp:positionH relativeFrom="column">
                <wp:posOffset>333375</wp:posOffset>
              </wp:positionH>
              <wp:positionV relativeFrom="paragraph">
                <wp:posOffset>-12700</wp:posOffset>
              </wp:positionV>
              <wp:extent cx="6905625" cy="561975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05625" cy="561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 w:rsidRPr="006A6C92">
                            <w:rPr>
                              <w:rFonts w:ascii="Tahoma" w:hAnsi="Tahoma" w:cs="Tahoma"/>
                              <w:sz w:val="20"/>
                            </w:rPr>
                            <w:t>Kirkby High School is a mem</w:t>
                          </w:r>
                          <w:r>
                            <w:rPr>
                              <w:rFonts w:ascii="Tahoma" w:hAnsi="Tahoma" w:cs="Tahoma"/>
                              <w:sz w:val="20"/>
                            </w:rPr>
                            <w:t>ber of The Rowan Learning Trust.</w:t>
                          </w:r>
                        </w:p>
                        <w:p w:rsid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</w:rPr>
                            <w:t xml:space="preserve">Company Number: </w:t>
                          </w:r>
                          <w:proofErr w:type="gramStart"/>
                          <w:r>
                            <w:rPr>
                              <w:rFonts w:ascii="Tahoma" w:hAnsi="Tahoma" w:cs="Tahoma"/>
                              <w:sz w:val="20"/>
                            </w:rPr>
                            <w:t>8010464  VAT</w:t>
                          </w:r>
                          <w:proofErr w:type="gramEnd"/>
                          <w:r>
                            <w:rPr>
                              <w:rFonts w:ascii="Tahoma" w:hAnsi="Tahoma" w:cs="Tahoma"/>
                              <w:sz w:val="20"/>
                            </w:rPr>
                            <w:t xml:space="preserve"> Registration Number: 134 6833 09</w:t>
                          </w:r>
                        </w:p>
                        <w:p w:rsidR="006A6C92" w:rsidRPr="006A6C92" w:rsidRDefault="006A6C92" w:rsidP="006A6C92">
                          <w:pPr>
                            <w:jc w:val="center"/>
                            <w:rPr>
                              <w:rFonts w:ascii="Tahoma" w:hAnsi="Tahoma" w:cs="Tahoma"/>
                              <w:sz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</w:rPr>
                            <w:t>Carr Lane, Wigan WN3 5NY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8493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8" type="#_x0000_t202" style="position:absolute;margin-left:26.25pt;margin-top:-1pt;width:543.75pt;height:44.25pt;z-index:25168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" filled="f" stroked="f" strokeweight=".5pt">
              <v:textbox>
                <w:txbxContent>
                  <w:p w:rsid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 w:rsidRPr="006A6C92">
                      <w:rPr>
                        <w:rFonts w:ascii="Tahoma" w:hAnsi="Tahoma" w:cs="Tahoma"/>
                        <w:sz w:val="20"/>
                      </w:rPr>
                      <w:t>Kirkby High School is a mem</w:t>
                    </w:r>
                    <w:r>
                      <w:rPr>
                        <w:rFonts w:ascii="Tahoma" w:hAnsi="Tahoma" w:cs="Tahoma"/>
                        <w:sz w:val="20"/>
                      </w:rPr>
                      <w:t>ber of The Rowan Learning Trust.</w:t>
                    </w:r>
                  </w:p>
                  <w:p w:rsid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>
                      <w:rPr>
                        <w:rFonts w:ascii="Tahoma" w:hAnsi="Tahoma" w:cs="Tahoma"/>
                        <w:sz w:val="20"/>
                      </w:rPr>
                      <w:t xml:space="preserve">Company Number: </w:t>
                    </w:r>
                    <w:proofErr w:type="gramStart"/>
                    <w:r>
                      <w:rPr>
                        <w:rFonts w:ascii="Tahoma" w:hAnsi="Tahoma" w:cs="Tahoma"/>
                        <w:sz w:val="20"/>
                      </w:rPr>
                      <w:t>8010464  VAT</w:t>
                    </w:r>
                    <w:proofErr w:type="gramEnd"/>
                    <w:r>
                      <w:rPr>
                        <w:rFonts w:ascii="Tahoma" w:hAnsi="Tahoma" w:cs="Tahoma"/>
                        <w:sz w:val="20"/>
                      </w:rPr>
                      <w:t xml:space="preserve"> Registration Number: 134 6833 09</w:t>
                    </w:r>
                  </w:p>
                  <w:p w:rsidR="006A6C92" w:rsidRPr="006A6C92" w:rsidRDefault="006A6C92" w:rsidP="006A6C92">
                    <w:pPr>
                      <w:jc w:val="center"/>
                      <w:rPr>
                        <w:rFonts w:ascii="Tahoma" w:hAnsi="Tahoma" w:cs="Tahoma"/>
                        <w:sz w:val="20"/>
                      </w:rPr>
                    </w:pPr>
                    <w:r>
                      <w:rPr>
                        <w:rFonts w:ascii="Tahoma" w:hAnsi="Tahoma" w:cs="Tahoma"/>
                        <w:sz w:val="20"/>
                      </w:rPr>
                      <w:t>Carr Lane, Wigan WN3 5NY</w:t>
                    </w:r>
                  </w:p>
                </w:txbxContent>
              </v:textbox>
            </v:shape>
          </w:pict>
        </mc:Fallback>
      </mc:AlternateContent>
    </w:r>
    <w:r w:rsidR="008F6504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5A4B" w:rsidRDefault="00415A4B">
      <w:r>
        <w:separator/>
      </w:r>
    </w:p>
  </w:footnote>
  <w:footnote w:type="continuationSeparator" w:id="0">
    <w:p w:rsidR="00415A4B" w:rsidRDefault="00415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8F6504">
    <w:pPr>
      <w:pStyle w:val="Header"/>
    </w:pPr>
    <w:r>
      <w:t xml:space="preserve">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6504" w:rsidRDefault="006A6C92" w:rsidP="006A6C92">
    <w:pPr>
      <w:pStyle w:val="Header"/>
      <w:ind w:right="283"/>
      <w:jc w:val="right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748" behindDoc="0" locked="0" layoutInCell="1" allowOverlap="1" wp14:anchorId="61685374" wp14:editId="7A56860B">
              <wp:simplePos x="0" y="0"/>
              <wp:positionH relativeFrom="column">
                <wp:posOffset>-28575</wp:posOffset>
              </wp:positionH>
              <wp:positionV relativeFrom="paragraph">
                <wp:posOffset>-352425</wp:posOffset>
              </wp:positionV>
              <wp:extent cx="7581900" cy="177165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1900" cy="1771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504" w:rsidRDefault="008F650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0070C0"/>
                              <w:sz w:val="20"/>
                              <w:szCs w:val="20"/>
                            </w:rPr>
                          </w:pPr>
                        </w:p>
                        <w:p w:rsidR="008F6504" w:rsidRPr="008F6504" w:rsidRDefault="008F6504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7030A0"/>
                              <w:sz w:val="72"/>
                              <w:szCs w:val="20"/>
                            </w:rPr>
                          </w:pPr>
                          <w:r w:rsidRPr="008F6504">
                            <w:rPr>
                              <w:rFonts w:ascii="Tahoma" w:hAnsi="Tahoma" w:cs="Tahoma"/>
                              <w:color w:val="7030A0"/>
                              <w:sz w:val="72"/>
                              <w:szCs w:val="20"/>
                            </w:rPr>
                            <w:t>Kirkby High School</w:t>
                          </w:r>
                        </w:p>
                        <w:p w:rsidR="008F6504" w:rsidRDefault="008F6504" w:rsidP="008F6504">
                          <w:pPr>
                            <w:autoSpaceDE w:val="0"/>
                            <w:autoSpaceDN w:val="0"/>
                            <w:adjustRightInd w:val="0"/>
                            <w:rPr>
                              <w:rFonts w:ascii="Tahoma" w:hAnsi="Tahoma" w:cs="Tahoma"/>
                              <w:color w:val="0070C0"/>
                              <w:sz w:val="20"/>
                              <w:szCs w:val="20"/>
                            </w:rPr>
                          </w:pP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 xml:space="preserve">Mr W Leyland,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sz w:val="20"/>
                              <w:szCs w:val="20"/>
                            </w:rPr>
                            <w:t>Headteacher</w:t>
                          </w:r>
                          <w:proofErr w:type="spellEnd"/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 xml:space="preserve">Bracknell Avenue, Kirkby, Merseyside, L32 9PP.   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 xml:space="preserve">T: 0151 477 8710 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>Email: admin@kirkbyhighschool.net</w:t>
                          </w:r>
                        </w:p>
                        <w:p w:rsidR="0062245E" w:rsidRDefault="0062245E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231F20"/>
                              <w:sz w:val="20"/>
                              <w:szCs w:val="20"/>
                            </w:rPr>
                            <w:t>www.kirkbyhighschool.net</w:t>
                          </w:r>
                        </w:p>
                        <w:p w:rsidR="008F6504" w:rsidRDefault="008F6504" w:rsidP="0062245E">
                          <w:pPr>
                            <w:autoSpaceDE w:val="0"/>
                            <w:autoSpaceDN w:val="0"/>
                            <w:adjustRightInd w:val="0"/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685374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6" type="#_x0000_t202" style="position:absolute;left:0;text-align:left;margin-left:-2.25pt;margin-top:-27.75pt;width:597pt;height:139.5pt;z-index:2516587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" filled="f" stroked="f">
              <v:textbox>
                <w:txbxContent>
                  <w:p w:rsidR="008F6504" w:rsidRDefault="008F650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0070C0"/>
                        <w:sz w:val="20"/>
                        <w:szCs w:val="20"/>
                      </w:rPr>
                    </w:pPr>
                  </w:p>
                  <w:p w:rsidR="008F6504" w:rsidRPr="008F6504" w:rsidRDefault="008F6504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7030A0"/>
                        <w:sz w:val="72"/>
                        <w:szCs w:val="20"/>
                      </w:rPr>
                    </w:pPr>
                    <w:r w:rsidRPr="008F6504">
                      <w:rPr>
                        <w:rFonts w:ascii="Tahoma" w:hAnsi="Tahoma" w:cs="Tahoma"/>
                        <w:color w:val="7030A0"/>
                        <w:sz w:val="72"/>
                        <w:szCs w:val="20"/>
                      </w:rPr>
                      <w:t>Kirkby High School</w:t>
                    </w:r>
                  </w:p>
                  <w:p w:rsidR="008F6504" w:rsidRDefault="008F6504" w:rsidP="008F6504">
                    <w:pPr>
                      <w:autoSpaceDE w:val="0"/>
                      <w:autoSpaceDN w:val="0"/>
                      <w:adjustRightInd w:val="0"/>
                      <w:rPr>
                        <w:rFonts w:ascii="Tahoma" w:hAnsi="Tahoma" w:cs="Tahoma"/>
                        <w:color w:val="0070C0"/>
                        <w:sz w:val="20"/>
                        <w:szCs w:val="20"/>
                      </w:rPr>
                    </w:pP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 xml:space="preserve">Mr W Leyland, </w:t>
                    </w:r>
                    <w:proofErr w:type="spellStart"/>
                    <w:r>
                      <w:rPr>
                        <w:rFonts w:ascii="Tahoma" w:hAnsi="Tahoma" w:cs="Tahoma"/>
                        <w:sz w:val="20"/>
                        <w:szCs w:val="20"/>
                      </w:rPr>
                      <w:t>Headteacher</w:t>
                    </w:r>
                    <w:proofErr w:type="spellEnd"/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 xml:space="preserve">Bracknell Avenue, Kirkby, Merseyside, L32 9PP.   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 xml:space="preserve">T: 0151 477 8710 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>Email: admin@kirkbyhighschool.net</w:t>
                    </w:r>
                  </w:p>
                  <w:p w:rsidR="0062245E" w:rsidRDefault="0062245E" w:rsidP="0062245E">
                    <w:pPr>
                      <w:autoSpaceDE w:val="0"/>
                      <w:autoSpaceDN w:val="0"/>
                      <w:adjustRightInd w:val="0"/>
                      <w:jc w:val="center"/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</w:pPr>
                    <w:r>
                      <w:rPr>
                        <w:rFonts w:ascii="Tahoma" w:hAnsi="Tahoma" w:cs="Tahoma"/>
                        <w:color w:val="231F20"/>
                        <w:sz w:val="20"/>
                        <w:szCs w:val="20"/>
                      </w:rPr>
                      <w:t>www.kirkbyhighschool.net</w:t>
                    </w:r>
                  </w:p>
                  <w:p w:rsidR="008F6504" w:rsidRDefault="008F6504" w:rsidP="0062245E">
                    <w:pPr>
                      <w:autoSpaceDE w:val="0"/>
                      <w:autoSpaceDN w:val="0"/>
                      <w:adjustRightInd w:val="0"/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w:drawing>
        <wp:inline distT="0" distB="0" distL="0" distR="0" wp14:anchorId="64614C54" wp14:editId="03BA27EF">
          <wp:extent cx="1687711" cy="1000125"/>
          <wp:effectExtent l="0" t="0" r="8255" b="0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 rowan learning trust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380" cy="10011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F6504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179AA124" wp14:editId="2224A717">
              <wp:simplePos x="0" y="0"/>
              <wp:positionH relativeFrom="column">
                <wp:posOffset>-28575</wp:posOffset>
              </wp:positionH>
              <wp:positionV relativeFrom="paragraph">
                <wp:posOffset>-390525</wp:posOffset>
              </wp:positionV>
              <wp:extent cx="1571625" cy="1885950"/>
              <wp:effectExtent l="0" t="0" r="0" b="0"/>
              <wp:wrapNone/>
              <wp:docPr id="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1885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F6504" w:rsidRDefault="008F6504">
                          <w:pPr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</w:p>
                        <w:p w:rsidR="008F6504" w:rsidRDefault="008F6504" w:rsidP="006A6C92">
                          <w:pPr>
                            <w:autoSpaceDE w:val="0"/>
                            <w:autoSpaceDN w:val="0"/>
                            <w:adjustRightInd w:val="0"/>
                            <w:jc w:val="both"/>
                            <w:rPr>
                              <w:rFonts w:ascii="Constantia" w:hAnsi="Constantia" w:cs="Constantia"/>
                              <w:color w:val="231F20"/>
                            </w:rPr>
                          </w:pP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</w:t>
                          </w:r>
                          <w:r w:rsidR="00BF6A61">
                            <w:rPr>
                              <w:rFonts w:ascii="Constantia" w:hAnsi="Constantia" w:cs="Constantia"/>
                              <w:noProof/>
                              <w:color w:val="231F20"/>
                              <w:lang w:eastAsia="en-GB"/>
                            </w:rPr>
                            <w:drawing>
                              <wp:inline distT="0" distB="0" distL="0" distR="0">
                                <wp:extent cx="1003276" cy="1504116"/>
                                <wp:effectExtent l="0" t="0" r="6985" b="127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kirkby-logo-colour-noborder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09134" cy="1512899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rFonts w:ascii="Constantia" w:hAnsi="Constantia" w:cs="Constantia"/>
                              <w:color w:val="231F20"/>
                            </w:rPr>
                            <w:t xml:space="preserve">                                                                         </w:t>
                          </w:r>
                        </w:p>
                        <w:p w:rsidR="008F6504" w:rsidRDefault="008F6504">
                          <w:pPr>
                            <w:jc w:val="center"/>
                            <w:rPr>
                              <w:sz w:val="56"/>
                              <w:szCs w:val="5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79AA124" id="Text Box 11" o:spid="_x0000_s1027" type="#_x0000_t202" style="position:absolute;left:0;text-align:left;margin-left:-2.25pt;margin-top:-30.75pt;width:123.75pt;height:148.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" filled="f" stroked="f">
              <v:textbox>
                <w:txbxContent>
                  <w:p w:rsidR="008F6504" w:rsidRDefault="008F6504">
                    <w:pPr>
                      <w:rPr>
                        <w:rFonts w:ascii="Constantia" w:hAnsi="Constantia" w:cs="Constantia"/>
                        <w:color w:val="231F20"/>
                      </w:rPr>
                    </w:pPr>
                  </w:p>
                  <w:p w:rsidR="008F6504" w:rsidRDefault="008F6504" w:rsidP="006A6C92">
                    <w:pPr>
                      <w:autoSpaceDE w:val="0"/>
                      <w:autoSpaceDN w:val="0"/>
                      <w:adjustRightInd w:val="0"/>
                      <w:jc w:val="both"/>
                      <w:rPr>
                        <w:rFonts w:ascii="Constantia" w:hAnsi="Constantia" w:cs="Constantia"/>
                        <w:color w:val="231F20"/>
                      </w:rPr>
                    </w:pP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</w:t>
                    </w:r>
                    <w:r w:rsidR="00BF6A61">
                      <w:rPr>
                        <w:rFonts w:ascii="Constantia" w:hAnsi="Constantia" w:cs="Constantia"/>
                        <w:noProof/>
                        <w:color w:val="231F20"/>
                        <w:lang w:eastAsia="en-GB"/>
                      </w:rPr>
                      <w:drawing>
                        <wp:inline distT="0" distB="0" distL="0" distR="0">
                          <wp:extent cx="1003276" cy="1504116"/>
                          <wp:effectExtent l="0" t="0" r="6985" b="127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kirkby-logo-colour-noborder.jpg"/>
                                  <pic:cNvPicPr/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09134" cy="151289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Constantia" w:hAnsi="Constantia" w:cs="Constantia"/>
                        <w:color w:val="231F20"/>
                      </w:rPr>
                      <w:t xml:space="preserve">                                                                         </w:t>
                    </w:r>
                  </w:p>
                  <w:p w:rsidR="008F6504" w:rsidRDefault="008F6504">
                    <w:pPr>
                      <w:jc w:val="center"/>
                      <w:rPr>
                        <w:sz w:val="56"/>
                        <w:szCs w:val="5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4677EE"/>
    <w:multiLevelType w:val="hybridMultilevel"/>
    <w:tmpl w:val="D56C2FFC"/>
    <w:lvl w:ilvl="0" w:tplc="8E806BC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5A4B"/>
    <w:rsid w:val="001509C0"/>
    <w:rsid w:val="001763A4"/>
    <w:rsid w:val="001B6F82"/>
    <w:rsid w:val="001D6002"/>
    <w:rsid w:val="00202227"/>
    <w:rsid w:val="00233333"/>
    <w:rsid w:val="002443F9"/>
    <w:rsid w:val="00256D7C"/>
    <w:rsid w:val="002837FE"/>
    <w:rsid w:val="002D7B22"/>
    <w:rsid w:val="003144F4"/>
    <w:rsid w:val="00337697"/>
    <w:rsid w:val="003667A8"/>
    <w:rsid w:val="003F15CD"/>
    <w:rsid w:val="00415A4B"/>
    <w:rsid w:val="00436E4C"/>
    <w:rsid w:val="0043784B"/>
    <w:rsid w:val="004D1BFF"/>
    <w:rsid w:val="005B520A"/>
    <w:rsid w:val="0062245E"/>
    <w:rsid w:val="006A6C92"/>
    <w:rsid w:val="006C4365"/>
    <w:rsid w:val="006D6B48"/>
    <w:rsid w:val="00717E98"/>
    <w:rsid w:val="00793F62"/>
    <w:rsid w:val="007C700A"/>
    <w:rsid w:val="008A726A"/>
    <w:rsid w:val="008E4BFD"/>
    <w:rsid w:val="008F6504"/>
    <w:rsid w:val="00952979"/>
    <w:rsid w:val="0096142E"/>
    <w:rsid w:val="00973925"/>
    <w:rsid w:val="0098608C"/>
    <w:rsid w:val="00995102"/>
    <w:rsid w:val="009D46F2"/>
    <w:rsid w:val="00A603BB"/>
    <w:rsid w:val="00AD4710"/>
    <w:rsid w:val="00AE1089"/>
    <w:rsid w:val="00BE23CD"/>
    <w:rsid w:val="00BF6A61"/>
    <w:rsid w:val="00C43369"/>
    <w:rsid w:val="00CA308F"/>
    <w:rsid w:val="00CC17C2"/>
    <w:rsid w:val="00D14BC6"/>
    <w:rsid w:val="00D30954"/>
    <w:rsid w:val="00DA28B0"/>
    <w:rsid w:val="00DD7E59"/>
    <w:rsid w:val="00EA5165"/>
    <w:rsid w:val="00ED2E13"/>
    <w:rsid w:val="00F03711"/>
    <w:rsid w:val="00FB00C7"/>
    <w:rsid w:val="00FC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4817"/>
    <o:shapelayout v:ext="edit">
      <o:idmap v:ext="edit" data="1"/>
    </o:shapelayout>
  </w:shapeDefaults>
  <w:decimalSymbol w:val="."/>
  <w:listSeparator w:val=","/>
  <w14:docId w14:val="590F5E45"/>
  <w15:docId w15:val="{7C8B5398-4CE7-4F04-8191-07AC970116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667A8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3667A8"/>
    <w:rPr>
      <w:color w:val="0000FF"/>
      <w:u w:val="single"/>
    </w:rPr>
  </w:style>
  <w:style w:type="paragraph" w:styleId="BalloonText">
    <w:name w:val="Balloon Text"/>
    <w:basedOn w:val="Normal"/>
    <w:semiHidden/>
    <w:rsid w:val="003667A8"/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3667A8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667A8"/>
    <w:pPr>
      <w:tabs>
        <w:tab w:val="center" w:pos="4153"/>
        <w:tab w:val="right" w:pos="8306"/>
      </w:tabs>
    </w:pPr>
  </w:style>
  <w:style w:type="table" w:styleId="TableGrid">
    <w:name w:val="Table Grid"/>
    <w:basedOn w:val="TableNormal"/>
    <w:uiPriority w:val="59"/>
    <w:rsid w:val="003667A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3667A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67A8"/>
    <w:rPr>
      <w:rFonts w:ascii="Calibri" w:eastAsia="Calibri" w:hAnsi="Calibri"/>
      <w:sz w:val="22"/>
      <w:szCs w:val="22"/>
      <w:lang w:eastAsia="en-US"/>
    </w:rPr>
  </w:style>
  <w:style w:type="paragraph" w:customStyle="1" w:styleId="xmsonormal">
    <w:name w:val="x_msonormal"/>
    <w:basedOn w:val="Normal"/>
    <w:rsid w:val="003667A8"/>
    <w:pPr>
      <w:spacing w:before="100" w:beforeAutospacing="1" w:after="100" w:afterAutospacing="1"/>
    </w:pPr>
    <w:rPr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4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98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9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83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0642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86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51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3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949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1627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907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39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17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30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03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g"/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T:\Admin\LETTERHEAD%20AND%20COMP%20SLIP_FAX\KHS%20LETTERHEAD\KHS%20letterhead%20colou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807BF5-B598-437C-BC82-8EAD5E730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KHS letterhead colour</Template>
  <TotalTime>4</TotalTime>
  <Pages>1</Pages>
  <Words>160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Tarmac Central Ltd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J.Barrett</dc:creator>
  <cp:lastModifiedBy>Barrett J</cp:lastModifiedBy>
  <cp:revision>2</cp:revision>
  <cp:lastPrinted>2013-09-10T09:43:00Z</cp:lastPrinted>
  <dcterms:created xsi:type="dcterms:W3CDTF">2018-01-18T16:49:00Z</dcterms:created>
  <dcterms:modified xsi:type="dcterms:W3CDTF">2018-01-18T16:49:00Z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-438906986</vt:i4>
  </property>
</Properties>
</file>