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18F51A" w14:textId="77777777" w:rsidR="00720B15" w:rsidRDefault="00720B15" w:rsidP="00661CED">
      <w:pPr>
        <w:jc w:val="center"/>
        <w:outlineLvl w:val="0"/>
        <w:rPr>
          <w:rFonts w:cs="Arial"/>
          <w:b/>
          <w:szCs w:val="24"/>
        </w:rPr>
      </w:pPr>
      <w:r>
        <w:rPr>
          <w:rFonts w:cs="Arial"/>
          <w:b/>
          <w:szCs w:val="24"/>
        </w:rPr>
        <w:t>PERSON SPECIFICATION</w:t>
      </w:r>
    </w:p>
    <w:p w14:paraId="497F9EA4" w14:textId="53099F98" w:rsidR="006E6BDA" w:rsidRPr="00661CED" w:rsidRDefault="00394EF4" w:rsidP="00661CED">
      <w:pPr>
        <w:jc w:val="center"/>
        <w:outlineLvl w:val="0"/>
        <w:rPr>
          <w:rFonts w:cs="Arial"/>
          <w:b/>
          <w:szCs w:val="24"/>
        </w:rPr>
      </w:pPr>
      <w:r>
        <w:rPr>
          <w:rFonts w:cs="Arial"/>
          <w:b/>
          <w:szCs w:val="24"/>
        </w:rPr>
        <w:t>Lillington Primary School</w:t>
      </w:r>
    </w:p>
    <w:p w14:paraId="3FF5DC42" w14:textId="77777777" w:rsidR="00720B15" w:rsidRPr="00636884" w:rsidRDefault="00720B15" w:rsidP="00720B15">
      <w:pPr>
        <w:jc w:val="both"/>
        <w:rPr>
          <w:rFonts w:cs="Arial"/>
          <w:b/>
          <w:sz w:val="21"/>
          <w:szCs w:val="21"/>
        </w:rPr>
      </w:pPr>
    </w:p>
    <w:p w14:paraId="560FB248" w14:textId="0C9EE360" w:rsidR="00720B15" w:rsidRPr="00636884" w:rsidRDefault="00720B15" w:rsidP="00720B15">
      <w:pPr>
        <w:ind w:left="284" w:right="402"/>
        <w:jc w:val="both"/>
        <w:rPr>
          <w:rFonts w:cs="Arial"/>
          <w:b/>
          <w:szCs w:val="22"/>
        </w:rPr>
      </w:pPr>
      <w:r w:rsidRPr="00636884">
        <w:rPr>
          <w:rFonts w:cs="Arial"/>
          <w:b/>
          <w:szCs w:val="22"/>
        </w:rPr>
        <w:t xml:space="preserve">Job Title </w:t>
      </w:r>
      <w:r w:rsidRPr="00636884">
        <w:rPr>
          <w:rFonts w:cs="Arial"/>
          <w:b/>
          <w:szCs w:val="22"/>
        </w:rPr>
        <w:tab/>
      </w:r>
      <w:r w:rsidRPr="00636884">
        <w:rPr>
          <w:rFonts w:cs="Arial"/>
          <w:b/>
          <w:szCs w:val="22"/>
        </w:rPr>
        <w:tab/>
      </w:r>
      <w:r w:rsidR="00BB6F03">
        <w:rPr>
          <w:rFonts w:cs="Arial"/>
          <w:b/>
          <w:szCs w:val="22"/>
        </w:rPr>
        <w:t xml:space="preserve">Business </w:t>
      </w:r>
      <w:r w:rsidR="006B5DEA">
        <w:rPr>
          <w:rFonts w:cs="Arial"/>
          <w:b/>
          <w:szCs w:val="22"/>
        </w:rPr>
        <w:t>Administrative</w:t>
      </w:r>
      <w:r w:rsidR="00F60F5F">
        <w:rPr>
          <w:rFonts w:cs="Arial"/>
          <w:b/>
          <w:szCs w:val="22"/>
        </w:rPr>
        <w:t xml:space="preserve"> Assistant</w:t>
      </w:r>
      <w:r w:rsidR="006B5DEA">
        <w:rPr>
          <w:rFonts w:cs="Arial"/>
          <w:b/>
          <w:szCs w:val="22"/>
        </w:rPr>
        <w:t xml:space="preserve"> </w:t>
      </w:r>
      <w:r w:rsidR="00BB6F03">
        <w:rPr>
          <w:rFonts w:cs="Arial"/>
          <w:b/>
          <w:szCs w:val="22"/>
        </w:rPr>
        <w:t>Apprentice</w:t>
      </w:r>
    </w:p>
    <w:p w14:paraId="333759FC" w14:textId="77777777" w:rsidR="00720B15" w:rsidRPr="00636884" w:rsidRDefault="00720B15" w:rsidP="00720B15">
      <w:pPr>
        <w:ind w:left="284" w:right="402"/>
        <w:jc w:val="both"/>
        <w:rPr>
          <w:rFonts w:cs="Arial"/>
          <w:sz w:val="21"/>
          <w:szCs w:val="21"/>
        </w:rPr>
      </w:pPr>
    </w:p>
    <w:p w14:paraId="6D83EC9D" w14:textId="3073EBD5" w:rsidR="00720B15" w:rsidRPr="00636884" w:rsidRDefault="00720B15" w:rsidP="0031001B">
      <w:pPr>
        <w:ind w:left="284" w:right="402"/>
        <w:jc w:val="both"/>
        <w:rPr>
          <w:rFonts w:cs="Arial"/>
          <w:b/>
          <w:sz w:val="21"/>
          <w:szCs w:val="21"/>
        </w:rPr>
      </w:pPr>
      <w:r w:rsidRPr="00636884">
        <w:rPr>
          <w:rFonts w:cs="Arial"/>
          <w:b/>
          <w:sz w:val="21"/>
          <w:szCs w:val="21"/>
        </w:rPr>
        <w:t xml:space="preserve">Grade </w:t>
      </w:r>
      <w:r w:rsidRPr="00636884">
        <w:rPr>
          <w:rFonts w:cs="Arial"/>
          <w:b/>
          <w:sz w:val="21"/>
          <w:szCs w:val="21"/>
        </w:rPr>
        <w:tab/>
      </w:r>
      <w:r w:rsidRPr="00636884">
        <w:rPr>
          <w:rFonts w:cs="Arial"/>
          <w:b/>
          <w:sz w:val="21"/>
          <w:szCs w:val="21"/>
        </w:rPr>
        <w:tab/>
      </w:r>
      <w:r w:rsidR="000837D6">
        <w:rPr>
          <w:rFonts w:cs="Arial"/>
          <w:b/>
          <w:sz w:val="21"/>
          <w:szCs w:val="21"/>
        </w:rPr>
        <w:tab/>
      </w:r>
      <w:r w:rsidR="00BB6F03">
        <w:rPr>
          <w:rFonts w:cs="Arial"/>
          <w:szCs w:val="22"/>
        </w:rPr>
        <w:t>Apprentice Rate</w:t>
      </w:r>
    </w:p>
    <w:p w14:paraId="79193B97" w14:textId="77777777" w:rsidR="00720B15" w:rsidRPr="00636884" w:rsidRDefault="00720B15" w:rsidP="00720B15">
      <w:pPr>
        <w:ind w:left="284" w:right="402"/>
        <w:jc w:val="both"/>
        <w:rPr>
          <w:rFonts w:cs="Arial"/>
          <w:b/>
          <w:sz w:val="21"/>
          <w:szCs w:val="21"/>
        </w:rPr>
      </w:pPr>
    </w:p>
    <w:p w14:paraId="58101A19" w14:textId="77777777" w:rsidR="00F60F5F" w:rsidRPr="00636884" w:rsidRDefault="00F60F5F" w:rsidP="00661CED">
      <w:pPr>
        <w:ind w:right="402"/>
        <w:jc w:val="both"/>
        <w:rPr>
          <w:rFonts w:cs="Arial"/>
          <w:sz w:val="21"/>
          <w:szCs w:val="21"/>
        </w:rPr>
      </w:pPr>
    </w:p>
    <w:tbl>
      <w:tblPr>
        <w:tblW w:w="107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96"/>
        <w:gridCol w:w="3969"/>
        <w:gridCol w:w="3119"/>
        <w:gridCol w:w="1984"/>
      </w:tblGrid>
      <w:tr w:rsidR="000A514B" w:rsidRPr="001061FE" w14:paraId="555FB3B9" w14:textId="77777777" w:rsidTr="001061FE">
        <w:tc>
          <w:tcPr>
            <w:tcW w:w="1696" w:type="dxa"/>
            <w:shd w:val="clear" w:color="auto" w:fill="auto"/>
          </w:tcPr>
          <w:p w14:paraId="7CC60FDD" w14:textId="77777777" w:rsidR="000A514B" w:rsidRPr="001061FE" w:rsidRDefault="000A514B" w:rsidP="001061FE">
            <w:pPr>
              <w:jc w:val="center"/>
              <w:rPr>
                <w:rFonts w:eastAsia="Cambria" w:cs="Arial"/>
                <w:sz w:val="20"/>
                <w:szCs w:val="24"/>
              </w:rPr>
            </w:pPr>
          </w:p>
        </w:tc>
        <w:tc>
          <w:tcPr>
            <w:tcW w:w="3969" w:type="dxa"/>
            <w:shd w:val="clear" w:color="auto" w:fill="auto"/>
          </w:tcPr>
          <w:p w14:paraId="555B88DF" w14:textId="77777777" w:rsidR="000A514B" w:rsidRPr="001061FE" w:rsidRDefault="000A514B" w:rsidP="001061FE">
            <w:pPr>
              <w:jc w:val="center"/>
              <w:rPr>
                <w:rFonts w:eastAsia="Cambria" w:cs="Arial"/>
                <w:b/>
                <w:sz w:val="20"/>
                <w:szCs w:val="24"/>
              </w:rPr>
            </w:pPr>
            <w:r w:rsidRPr="001061FE">
              <w:rPr>
                <w:rFonts w:eastAsia="Cambria" w:cs="Arial"/>
                <w:b/>
                <w:sz w:val="20"/>
                <w:szCs w:val="24"/>
              </w:rPr>
              <w:t>Essential Criteria</w:t>
            </w:r>
          </w:p>
        </w:tc>
        <w:tc>
          <w:tcPr>
            <w:tcW w:w="3119" w:type="dxa"/>
            <w:shd w:val="clear" w:color="auto" w:fill="auto"/>
          </w:tcPr>
          <w:p w14:paraId="339EA8F5" w14:textId="77777777" w:rsidR="000A514B" w:rsidRPr="001061FE" w:rsidRDefault="000A514B" w:rsidP="001061FE">
            <w:pPr>
              <w:jc w:val="center"/>
              <w:rPr>
                <w:rFonts w:eastAsia="Cambria" w:cs="Arial"/>
                <w:b/>
                <w:sz w:val="20"/>
                <w:szCs w:val="24"/>
              </w:rPr>
            </w:pPr>
            <w:r w:rsidRPr="001061FE">
              <w:rPr>
                <w:rFonts w:eastAsia="Cambria" w:cs="Arial"/>
                <w:b/>
                <w:sz w:val="20"/>
                <w:szCs w:val="24"/>
              </w:rPr>
              <w:t>Desirable Criteria</w:t>
            </w:r>
          </w:p>
        </w:tc>
        <w:tc>
          <w:tcPr>
            <w:tcW w:w="1984" w:type="dxa"/>
            <w:shd w:val="clear" w:color="auto" w:fill="auto"/>
          </w:tcPr>
          <w:p w14:paraId="68C47F97" w14:textId="77777777" w:rsidR="000A514B" w:rsidRPr="001061FE" w:rsidRDefault="000A514B" w:rsidP="001061FE">
            <w:pPr>
              <w:jc w:val="center"/>
              <w:rPr>
                <w:rFonts w:eastAsia="Cambria" w:cs="Arial"/>
                <w:b/>
                <w:sz w:val="20"/>
                <w:szCs w:val="24"/>
              </w:rPr>
            </w:pPr>
            <w:r w:rsidRPr="001061FE">
              <w:rPr>
                <w:rFonts w:eastAsia="Cambria" w:cs="Arial"/>
                <w:b/>
                <w:sz w:val="20"/>
                <w:szCs w:val="24"/>
              </w:rPr>
              <w:t>Measured By</w:t>
            </w:r>
          </w:p>
        </w:tc>
      </w:tr>
      <w:tr w:rsidR="000A514B" w:rsidRPr="001061FE" w14:paraId="27CD09EF" w14:textId="77777777" w:rsidTr="001061FE">
        <w:tc>
          <w:tcPr>
            <w:tcW w:w="1696" w:type="dxa"/>
            <w:shd w:val="clear" w:color="auto" w:fill="auto"/>
          </w:tcPr>
          <w:p w14:paraId="537EA150" w14:textId="77777777" w:rsidR="000A514B" w:rsidRPr="001061FE" w:rsidRDefault="000A514B" w:rsidP="001061FE">
            <w:pPr>
              <w:rPr>
                <w:rFonts w:eastAsia="Cambria" w:cs="Arial"/>
                <w:b/>
                <w:sz w:val="20"/>
                <w:szCs w:val="24"/>
              </w:rPr>
            </w:pPr>
            <w:r w:rsidRPr="001061FE">
              <w:rPr>
                <w:rFonts w:eastAsia="Cambria" w:cs="Arial"/>
                <w:b/>
                <w:sz w:val="20"/>
                <w:szCs w:val="24"/>
              </w:rPr>
              <w:t>Education and Qualifications</w:t>
            </w:r>
          </w:p>
        </w:tc>
        <w:tc>
          <w:tcPr>
            <w:tcW w:w="3969" w:type="dxa"/>
            <w:shd w:val="clear" w:color="auto" w:fill="auto"/>
          </w:tcPr>
          <w:p w14:paraId="3BFF637D" w14:textId="77777777" w:rsidR="000A514B" w:rsidRPr="001061FE" w:rsidRDefault="000A514B" w:rsidP="001061FE">
            <w:pPr>
              <w:pStyle w:val="ListParagraph"/>
              <w:numPr>
                <w:ilvl w:val="0"/>
                <w:numId w:val="41"/>
              </w:numPr>
              <w:contextualSpacing/>
              <w:rPr>
                <w:rFonts w:eastAsia="Cambria" w:cs="Arial"/>
                <w:sz w:val="20"/>
                <w:szCs w:val="24"/>
              </w:rPr>
            </w:pPr>
            <w:r w:rsidRPr="001061FE">
              <w:rPr>
                <w:rFonts w:eastAsia="Cambria" w:cs="Arial"/>
                <w:sz w:val="20"/>
                <w:szCs w:val="24"/>
              </w:rPr>
              <w:t>GCSE’s grade C or above in English and Maths or equivalent</w:t>
            </w:r>
          </w:p>
          <w:p w14:paraId="4F987BB0" w14:textId="77777777" w:rsidR="000A514B" w:rsidRPr="001061FE" w:rsidRDefault="000A514B" w:rsidP="000A514B">
            <w:pPr>
              <w:pStyle w:val="ListParagraph"/>
              <w:contextualSpacing/>
              <w:rPr>
                <w:rFonts w:eastAsia="Cambria" w:cs="Arial"/>
                <w:sz w:val="20"/>
                <w:szCs w:val="24"/>
              </w:rPr>
            </w:pPr>
          </w:p>
        </w:tc>
        <w:tc>
          <w:tcPr>
            <w:tcW w:w="3119" w:type="dxa"/>
            <w:shd w:val="clear" w:color="auto" w:fill="auto"/>
          </w:tcPr>
          <w:p w14:paraId="27CE0181" w14:textId="77777777" w:rsidR="000A514B" w:rsidRPr="001061FE" w:rsidRDefault="000A514B" w:rsidP="001061FE">
            <w:pPr>
              <w:pStyle w:val="ListParagraph"/>
              <w:numPr>
                <w:ilvl w:val="0"/>
                <w:numId w:val="41"/>
              </w:numPr>
              <w:contextualSpacing/>
              <w:rPr>
                <w:rFonts w:eastAsia="Cambria" w:cs="Arial"/>
                <w:sz w:val="20"/>
                <w:szCs w:val="24"/>
              </w:rPr>
            </w:pPr>
            <w:r w:rsidRPr="001061FE">
              <w:rPr>
                <w:rFonts w:eastAsia="Cambria" w:cs="Arial"/>
                <w:sz w:val="20"/>
                <w:szCs w:val="24"/>
              </w:rPr>
              <w:t>First Aid qualification</w:t>
            </w:r>
          </w:p>
          <w:p w14:paraId="251C814A" w14:textId="77777777" w:rsidR="000A514B" w:rsidRPr="001061FE" w:rsidRDefault="000A514B" w:rsidP="000A514B">
            <w:pPr>
              <w:pStyle w:val="ListParagraph"/>
              <w:contextualSpacing/>
              <w:rPr>
                <w:rFonts w:eastAsia="Cambria" w:cs="Arial"/>
                <w:sz w:val="20"/>
                <w:szCs w:val="24"/>
              </w:rPr>
            </w:pPr>
          </w:p>
        </w:tc>
        <w:tc>
          <w:tcPr>
            <w:tcW w:w="1984" w:type="dxa"/>
            <w:shd w:val="clear" w:color="auto" w:fill="auto"/>
          </w:tcPr>
          <w:p w14:paraId="5198BC0A" w14:textId="77777777" w:rsidR="000A514B" w:rsidRPr="001061FE" w:rsidRDefault="000A514B" w:rsidP="001061FE">
            <w:pPr>
              <w:rPr>
                <w:rFonts w:eastAsia="Cambria" w:cs="Arial"/>
                <w:sz w:val="20"/>
                <w:szCs w:val="24"/>
              </w:rPr>
            </w:pPr>
            <w:r w:rsidRPr="001061FE">
              <w:rPr>
                <w:rFonts w:eastAsia="Cambria" w:cs="Arial"/>
                <w:sz w:val="20"/>
                <w:szCs w:val="24"/>
              </w:rPr>
              <w:t>Application Form</w:t>
            </w:r>
          </w:p>
          <w:p w14:paraId="6B72A266" w14:textId="77777777" w:rsidR="000A514B" w:rsidRPr="001061FE" w:rsidRDefault="000A514B" w:rsidP="001061FE">
            <w:pPr>
              <w:rPr>
                <w:rFonts w:eastAsia="Cambria" w:cs="Arial"/>
                <w:sz w:val="20"/>
                <w:szCs w:val="24"/>
              </w:rPr>
            </w:pPr>
            <w:r w:rsidRPr="001061FE">
              <w:rPr>
                <w:rFonts w:eastAsia="Cambria" w:cs="Arial"/>
                <w:sz w:val="20"/>
                <w:szCs w:val="24"/>
              </w:rPr>
              <w:t>Certificate Check</w:t>
            </w:r>
          </w:p>
        </w:tc>
      </w:tr>
      <w:tr w:rsidR="000A514B" w:rsidRPr="001061FE" w14:paraId="47A56E90" w14:textId="77777777" w:rsidTr="001061FE">
        <w:tc>
          <w:tcPr>
            <w:tcW w:w="1696" w:type="dxa"/>
            <w:shd w:val="clear" w:color="auto" w:fill="auto"/>
          </w:tcPr>
          <w:p w14:paraId="0002D871" w14:textId="77777777" w:rsidR="000A514B" w:rsidRPr="001061FE" w:rsidRDefault="000A514B" w:rsidP="001061FE">
            <w:pPr>
              <w:rPr>
                <w:rFonts w:eastAsia="Cambria" w:cs="Arial"/>
                <w:b/>
                <w:sz w:val="20"/>
                <w:szCs w:val="24"/>
              </w:rPr>
            </w:pPr>
            <w:r w:rsidRPr="001061FE">
              <w:rPr>
                <w:rFonts w:eastAsia="Cambria" w:cs="Arial"/>
                <w:b/>
                <w:sz w:val="20"/>
                <w:szCs w:val="24"/>
              </w:rPr>
              <w:t>Knowledge and Experience</w:t>
            </w:r>
          </w:p>
        </w:tc>
        <w:tc>
          <w:tcPr>
            <w:tcW w:w="3969" w:type="dxa"/>
            <w:shd w:val="clear" w:color="auto" w:fill="auto"/>
          </w:tcPr>
          <w:p w14:paraId="08360686" w14:textId="77777777" w:rsidR="000A514B" w:rsidRPr="001061FE" w:rsidRDefault="000A514B" w:rsidP="001061FE">
            <w:pPr>
              <w:pStyle w:val="ListParagraph"/>
              <w:numPr>
                <w:ilvl w:val="0"/>
                <w:numId w:val="42"/>
              </w:numPr>
              <w:contextualSpacing/>
              <w:rPr>
                <w:rFonts w:eastAsia="Cambria" w:cs="Arial"/>
                <w:sz w:val="20"/>
                <w:szCs w:val="24"/>
              </w:rPr>
            </w:pPr>
            <w:r w:rsidRPr="001061FE">
              <w:rPr>
                <w:rFonts w:eastAsia="Cambria" w:cs="Arial"/>
                <w:sz w:val="20"/>
                <w:szCs w:val="24"/>
              </w:rPr>
              <w:t>Experience of using all Microsoft Office applications, in particular Outlook, Word and Excel</w:t>
            </w:r>
          </w:p>
          <w:p w14:paraId="1BA50140" w14:textId="13A92F10" w:rsidR="000A514B" w:rsidRPr="001061FE" w:rsidRDefault="000A514B" w:rsidP="001061FE">
            <w:pPr>
              <w:pStyle w:val="ListParagraph"/>
              <w:numPr>
                <w:ilvl w:val="0"/>
                <w:numId w:val="42"/>
              </w:numPr>
              <w:contextualSpacing/>
              <w:rPr>
                <w:rFonts w:eastAsia="Cambria" w:cs="Arial"/>
                <w:sz w:val="20"/>
                <w:szCs w:val="24"/>
              </w:rPr>
            </w:pPr>
            <w:r w:rsidRPr="001061FE">
              <w:rPr>
                <w:rFonts w:eastAsia="Cambria" w:cs="Arial"/>
                <w:sz w:val="20"/>
                <w:szCs w:val="24"/>
              </w:rPr>
              <w:t xml:space="preserve">Minimum of </w:t>
            </w:r>
            <w:r w:rsidR="00BB6F03">
              <w:rPr>
                <w:rFonts w:eastAsia="Cambria" w:cs="Arial"/>
                <w:sz w:val="20"/>
                <w:szCs w:val="24"/>
              </w:rPr>
              <w:t>1</w:t>
            </w:r>
            <w:r w:rsidRPr="001061FE">
              <w:rPr>
                <w:rFonts w:eastAsia="Cambria" w:cs="Arial"/>
                <w:sz w:val="20"/>
                <w:szCs w:val="24"/>
              </w:rPr>
              <w:t xml:space="preserve"> years’ experience in a busy administrative environment, dealing with sensitive and confidential matters.</w:t>
            </w:r>
          </w:p>
        </w:tc>
        <w:tc>
          <w:tcPr>
            <w:tcW w:w="3119" w:type="dxa"/>
            <w:shd w:val="clear" w:color="auto" w:fill="auto"/>
          </w:tcPr>
          <w:p w14:paraId="242DA8E6" w14:textId="77777777" w:rsidR="000A514B" w:rsidRPr="001061FE" w:rsidRDefault="000A514B" w:rsidP="001061FE">
            <w:pPr>
              <w:pStyle w:val="ListParagraph"/>
              <w:numPr>
                <w:ilvl w:val="0"/>
                <w:numId w:val="42"/>
              </w:numPr>
              <w:contextualSpacing/>
              <w:rPr>
                <w:rFonts w:eastAsia="Cambria" w:cs="Arial"/>
                <w:sz w:val="20"/>
                <w:szCs w:val="24"/>
              </w:rPr>
            </w:pPr>
            <w:r w:rsidRPr="001061FE">
              <w:rPr>
                <w:rFonts w:eastAsia="Cambria" w:cs="Arial"/>
                <w:sz w:val="20"/>
                <w:szCs w:val="24"/>
              </w:rPr>
              <w:t>Experience of working in a school environment</w:t>
            </w:r>
          </w:p>
          <w:p w14:paraId="06B54637" w14:textId="77777777" w:rsidR="00D15870" w:rsidRPr="001061FE" w:rsidRDefault="00D15870" w:rsidP="001061FE">
            <w:pPr>
              <w:pStyle w:val="ListParagraph"/>
              <w:numPr>
                <w:ilvl w:val="0"/>
                <w:numId w:val="42"/>
              </w:numPr>
              <w:contextualSpacing/>
              <w:rPr>
                <w:rFonts w:eastAsia="Cambria" w:cs="Arial"/>
                <w:sz w:val="20"/>
                <w:szCs w:val="24"/>
              </w:rPr>
            </w:pPr>
            <w:r w:rsidRPr="001061FE">
              <w:rPr>
                <w:rFonts w:eastAsia="Cambria" w:cs="Arial"/>
                <w:sz w:val="20"/>
                <w:szCs w:val="24"/>
              </w:rPr>
              <w:t>Experience of working in reception</w:t>
            </w:r>
          </w:p>
          <w:p w14:paraId="73536A78" w14:textId="250756D3" w:rsidR="000A514B" w:rsidRPr="001061FE" w:rsidRDefault="000A514B" w:rsidP="001061FE">
            <w:pPr>
              <w:pStyle w:val="ListParagraph"/>
              <w:numPr>
                <w:ilvl w:val="0"/>
                <w:numId w:val="42"/>
              </w:numPr>
              <w:contextualSpacing/>
              <w:rPr>
                <w:rFonts w:eastAsia="Cambria" w:cs="Arial"/>
                <w:sz w:val="20"/>
                <w:szCs w:val="24"/>
              </w:rPr>
            </w:pPr>
            <w:r w:rsidRPr="001061FE">
              <w:rPr>
                <w:rFonts w:eastAsia="Cambria" w:cs="Arial"/>
                <w:sz w:val="20"/>
                <w:szCs w:val="24"/>
              </w:rPr>
              <w:t xml:space="preserve">Experience of </w:t>
            </w:r>
            <w:r w:rsidR="00BB6F03">
              <w:rPr>
                <w:rFonts w:eastAsia="Cambria" w:cs="Arial"/>
                <w:sz w:val="20"/>
                <w:szCs w:val="24"/>
              </w:rPr>
              <w:t>Bromcom</w:t>
            </w:r>
          </w:p>
        </w:tc>
        <w:tc>
          <w:tcPr>
            <w:tcW w:w="1984" w:type="dxa"/>
            <w:shd w:val="clear" w:color="auto" w:fill="auto"/>
          </w:tcPr>
          <w:p w14:paraId="62286A2A" w14:textId="77777777" w:rsidR="000A514B" w:rsidRPr="001061FE" w:rsidRDefault="000A514B" w:rsidP="001061FE">
            <w:pPr>
              <w:rPr>
                <w:rFonts w:eastAsia="Cambria" w:cs="Arial"/>
                <w:sz w:val="20"/>
                <w:szCs w:val="24"/>
              </w:rPr>
            </w:pPr>
            <w:r w:rsidRPr="001061FE">
              <w:rPr>
                <w:rFonts w:eastAsia="Cambria" w:cs="Arial"/>
                <w:sz w:val="20"/>
                <w:szCs w:val="24"/>
              </w:rPr>
              <w:t>Application Form</w:t>
            </w:r>
          </w:p>
          <w:p w14:paraId="437DAEBD" w14:textId="77777777" w:rsidR="000A514B" w:rsidRPr="001061FE" w:rsidRDefault="000A514B" w:rsidP="001061FE">
            <w:pPr>
              <w:rPr>
                <w:rFonts w:eastAsia="Cambria" w:cs="Arial"/>
                <w:sz w:val="20"/>
                <w:szCs w:val="24"/>
              </w:rPr>
            </w:pPr>
            <w:r w:rsidRPr="001061FE">
              <w:rPr>
                <w:rFonts w:eastAsia="Cambria" w:cs="Arial"/>
                <w:sz w:val="20"/>
                <w:szCs w:val="24"/>
              </w:rPr>
              <w:t>Interview</w:t>
            </w:r>
          </w:p>
        </w:tc>
      </w:tr>
      <w:tr w:rsidR="000A514B" w:rsidRPr="001061FE" w14:paraId="654F6204" w14:textId="77777777" w:rsidTr="001061FE">
        <w:tc>
          <w:tcPr>
            <w:tcW w:w="1696" w:type="dxa"/>
            <w:shd w:val="clear" w:color="auto" w:fill="auto"/>
          </w:tcPr>
          <w:p w14:paraId="308F655A" w14:textId="77777777" w:rsidR="000A514B" w:rsidRPr="001061FE" w:rsidRDefault="000A514B" w:rsidP="001061FE">
            <w:pPr>
              <w:rPr>
                <w:rFonts w:eastAsia="Cambria" w:cs="Arial"/>
                <w:b/>
                <w:sz w:val="20"/>
                <w:szCs w:val="24"/>
              </w:rPr>
            </w:pPr>
            <w:r w:rsidRPr="001061FE">
              <w:rPr>
                <w:rFonts w:eastAsia="Cambria" w:cs="Arial"/>
                <w:b/>
                <w:sz w:val="20"/>
                <w:szCs w:val="24"/>
              </w:rPr>
              <w:t>Skills and Abilities</w:t>
            </w:r>
          </w:p>
        </w:tc>
        <w:tc>
          <w:tcPr>
            <w:tcW w:w="3969" w:type="dxa"/>
            <w:shd w:val="clear" w:color="auto" w:fill="auto"/>
          </w:tcPr>
          <w:p w14:paraId="082FFBC6" w14:textId="77777777" w:rsidR="000A514B" w:rsidRPr="001061FE" w:rsidRDefault="000A514B" w:rsidP="001061FE">
            <w:pPr>
              <w:pStyle w:val="ListParagraph"/>
              <w:numPr>
                <w:ilvl w:val="0"/>
                <w:numId w:val="43"/>
              </w:numPr>
              <w:contextualSpacing/>
              <w:rPr>
                <w:rFonts w:eastAsia="Cambria" w:cs="Arial"/>
                <w:sz w:val="20"/>
                <w:szCs w:val="24"/>
              </w:rPr>
            </w:pPr>
            <w:r w:rsidRPr="001061FE">
              <w:rPr>
                <w:rFonts w:eastAsia="Cambria" w:cs="Arial"/>
                <w:sz w:val="20"/>
                <w:szCs w:val="24"/>
              </w:rPr>
              <w:t>Produce documentation to a high standard with meticulous attention to detail</w:t>
            </w:r>
          </w:p>
          <w:p w14:paraId="33DA98BF" w14:textId="77777777" w:rsidR="000A514B" w:rsidRPr="001061FE" w:rsidRDefault="000A514B" w:rsidP="001061FE">
            <w:pPr>
              <w:pStyle w:val="ListParagraph"/>
              <w:numPr>
                <w:ilvl w:val="0"/>
                <w:numId w:val="43"/>
              </w:numPr>
              <w:contextualSpacing/>
              <w:rPr>
                <w:rFonts w:eastAsia="Cambria" w:cs="Arial"/>
                <w:sz w:val="20"/>
                <w:szCs w:val="24"/>
              </w:rPr>
            </w:pPr>
            <w:r w:rsidRPr="001061FE">
              <w:rPr>
                <w:rFonts w:eastAsia="Cambria" w:cs="Arial"/>
                <w:sz w:val="20"/>
                <w:szCs w:val="24"/>
              </w:rPr>
              <w:t>Excellent interpersonal skills to be able to communicate effectively with a range of people both verbally and in writing</w:t>
            </w:r>
          </w:p>
          <w:p w14:paraId="6422AB9B" w14:textId="77777777" w:rsidR="000A514B" w:rsidRPr="001061FE" w:rsidRDefault="000A514B" w:rsidP="001061FE">
            <w:pPr>
              <w:pStyle w:val="ListParagraph"/>
              <w:numPr>
                <w:ilvl w:val="0"/>
                <w:numId w:val="43"/>
              </w:numPr>
              <w:contextualSpacing/>
              <w:rPr>
                <w:rFonts w:eastAsia="Cambria" w:cs="Arial"/>
                <w:sz w:val="20"/>
                <w:szCs w:val="24"/>
              </w:rPr>
            </w:pPr>
            <w:r w:rsidRPr="001061FE">
              <w:rPr>
                <w:rFonts w:eastAsia="Cambria" w:cs="Arial"/>
                <w:sz w:val="20"/>
                <w:szCs w:val="24"/>
              </w:rPr>
              <w:t>Work with minimum supervision</w:t>
            </w:r>
          </w:p>
          <w:p w14:paraId="211E3972" w14:textId="77777777" w:rsidR="000A514B" w:rsidRPr="001061FE" w:rsidRDefault="000A514B" w:rsidP="001061FE">
            <w:pPr>
              <w:pStyle w:val="ListParagraph"/>
              <w:numPr>
                <w:ilvl w:val="0"/>
                <w:numId w:val="43"/>
              </w:numPr>
              <w:contextualSpacing/>
              <w:rPr>
                <w:rFonts w:eastAsia="Cambria" w:cs="Arial"/>
                <w:sz w:val="20"/>
                <w:szCs w:val="24"/>
              </w:rPr>
            </w:pPr>
            <w:r w:rsidRPr="001061FE">
              <w:rPr>
                <w:rFonts w:eastAsia="Cambria" w:cs="Arial"/>
                <w:sz w:val="20"/>
                <w:szCs w:val="24"/>
              </w:rPr>
              <w:t>Respect confidentiality and the sensitive nature of working in HR within a school environment</w:t>
            </w:r>
          </w:p>
          <w:p w14:paraId="1F8E7F9E" w14:textId="77777777" w:rsidR="000A514B" w:rsidRPr="001061FE" w:rsidRDefault="000A514B" w:rsidP="001061FE">
            <w:pPr>
              <w:pStyle w:val="ListParagraph"/>
              <w:numPr>
                <w:ilvl w:val="0"/>
                <w:numId w:val="43"/>
              </w:numPr>
              <w:contextualSpacing/>
              <w:rPr>
                <w:rFonts w:eastAsia="Cambria" w:cs="Arial"/>
                <w:sz w:val="20"/>
                <w:szCs w:val="24"/>
              </w:rPr>
            </w:pPr>
            <w:r w:rsidRPr="001061FE">
              <w:rPr>
                <w:rFonts w:eastAsia="Cambria" w:cs="Arial"/>
                <w:sz w:val="20"/>
                <w:szCs w:val="24"/>
              </w:rPr>
              <w:t>Flexible and well organised approach to work and able to prioritise workload</w:t>
            </w:r>
          </w:p>
          <w:p w14:paraId="38C28287" w14:textId="77777777" w:rsidR="000A514B" w:rsidRPr="001061FE" w:rsidRDefault="000A514B" w:rsidP="001061FE">
            <w:pPr>
              <w:pStyle w:val="ListParagraph"/>
              <w:numPr>
                <w:ilvl w:val="0"/>
                <w:numId w:val="43"/>
              </w:numPr>
              <w:contextualSpacing/>
              <w:rPr>
                <w:rFonts w:eastAsia="Cambria" w:cs="Arial"/>
                <w:sz w:val="20"/>
                <w:szCs w:val="24"/>
              </w:rPr>
            </w:pPr>
            <w:r w:rsidRPr="001061FE">
              <w:rPr>
                <w:rFonts w:eastAsia="Cambria" w:cs="Arial"/>
                <w:sz w:val="20"/>
                <w:szCs w:val="24"/>
              </w:rPr>
              <w:t>To work with frequent interruptions</w:t>
            </w:r>
          </w:p>
          <w:p w14:paraId="19163C61" w14:textId="77777777" w:rsidR="000A514B" w:rsidRPr="001061FE" w:rsidRDefault="000A514B" w:rsidP="001061FE">
            <w:pPr>
              <w:pStyle w:val="ListParagraph"/>
              <w:numPr>
                <w:ilvl w:val="0"/>
                <w:numId w:val="43"/>
              </w:numPr>
              <w:contextualSpacing/>
              <w:rPr>
                <w:rFonts w:eastAsia="Cambria" w:cs="Arial"/>
                <w:sz w:val="20"/>
                <w:szCs w:val="24"/>
              </w:rPr>
            </w:pPr>
            <w:r w:rsidRPr="001061FE">
              <w:rPr>
                <w:rFonts w:eastAsia="Cambria" w:cs="Arial"/>
                <w:sz w:val="20"/>
                <w:szCs w:val="24"/>
              </w:rPr>
              <w:t>Work calmly under pressure and to tight deadlines</w:t>
            </w:r>
          </w:p>
          <w:p w14:paraId="051705B9" w14:textId="77777777" w:rsidR="000A514B" w:rsidRPr="001061FE" w:rsidRDefault="000A514B" w:rsidP="001061FE">
            <w:pPr>
              <w:pStyle w:val="ListParagraph"/>
              <w:numPr>
                <w:ilvl w:val="0"/>
                <w:numId w:val="43"/>
              </w:numPr>
              <w:contextualSpacing/>
              <w:rPr>
                <w:rFonts w:eastAsia="Cambria" w:cs="Arial"/>
                <w:sz w:val="20"/>
                <w:szCs w:val="24"/>
              </w:rPr>
            </w:pPr>
            <w:r w:rsidRPr="001061FE">
              <w:rPr>
                <w:rFonts w:eastAsia="Cambria" w:cs="Arial"/>
                <w:sz w:val="20"/>
                <w:szCs w:val="24"/>
              </w:rPr>
              <w:t>Work using own initiative and also as part of a team</w:t>
            </w:r>
          </w:p>
          <w:p w14:paraId="5F432B53" w14:textId="77777777" w:rsidR="000A514B" w:rsidRPr="001061FE" w:rsidRDefault="000A514B" w:rsidP="001061FE">
            <w:pPr>
              <w:pStyle w:val="ListParagraph"/>
              <w:numPr>
                <w:ilvl w:val="0"/>
                <w:numId w:val="43"/>
              </w:numPr>
              <w:contextualSpacing/>
              <w:rPr>
                <w:rFonts w:eastAsia="Cambria" w:cs="Arial"/>
                <w:sz w:val="20"/>
                <w:szCs w:val="24"/>
              </w:rPr>
            </w:pPr>
            <w:r w:rsidRPr="001061FE">
              <w:rPr>
                <w:rFonts w:eastAsia="Cambria" w:cs="Arial"/>
                <w:sz w:val="20"/>
                <w:szCs w:val="24"/>
              </w:rPr>
              <w:t>Able to work flexibly and to attend meetings and INSET days, as required</w:t>
            </w:r>
          </w:p>
        </w:tc>
        <w:tc>
          <w:tcPr>
            <w:tcW w:w="3119" w:type="dxa"/>
            <w:shd w:val="clear" w:color="auto" w:fill="auto"/>
          </w:tcPr>
          <w:p w14:paraId="2EE1F3EF" w14:textId="77777777" w:rsidR="000A514B" w:rsidRPr="001061FE" w:rsidRDefault="000A514B" w:rsidP="001061FE">
            <w:pPr>
              <w:pStyle w:val="ListParagraph"/>
              <w:numPr>
                <w:ilvl w:val="0"/>
                <w:numId w:val="43"/>
              </w:numPr>
              <w:contextualSpacing/>
              <w:rPr>
                <w:rFonts w:eastAsia="Cambria" w:cs="Arial"/>
                <w:sz w:val="20"/>
                <w:szCs w:val="24"/>
              </w:rPr>
            </w:pPr>
            <w:r w:rsidRPr="001061FE">
              <w:rPr>
                <w:rFonts w:eastAsia="Cambria" w:cs="Arial"/>
                <w:sz w:val="20"/>
                <w:szCs w:val="24"/>
              </w:rPr>
              <w:t>Proactive approach to training and development</w:t>
            </w:r>
          </w:p>
          <w:p w14:paraId="2D57D711" w14:textId="77777777" w:rsidR="000A514B" w:rsidRPr="001061FE" w:rsidRDefault="000A514B" w:rsidP="001061FE">
            <w:pPr>
              <w:pStyle w:val="ListParagraph"/>
              <w:numPr>
                <w:ilvl w:val="0"/>
                <w:numId w:val="43"/>
              </w:numPr>
              <w:contextualSpacing/>
              <w:rPr>
                <w:rFonts w:eastAsia="Cambria" w:cs="Arial"/>
                <w:sz w:val="20"/>
                <w:szCs w:val="24"/>
              </w:rPr>
            </w:pPr>
            <w:r w:rsidRPr="001061FE">
              <w:rPr>
                <w:rFonts w:eastAsia="Cambria" w:cs="Arial"/>
                <w:sz w:val="20"/>
                <w:szCs w:val="24"/>
              </w:rPr>
              <w:t>Able to record, interpret and present data in formats such as Word and Excel</w:t>
            </w:r>
          </w:p>
          <w:p w14:paraId="37F0D8A2" w14:textId="77777777" w:rsidR="000A514B" w:rsidRDefault="000A514B" w:rsidP="001061FE">
            <w:pPr>
              <w:ind w:left="360"/>
              <w:rPr>
                <w:rFonts w:eastAsia="Cambria" w:cs="Arial"/>
                <w:sz w:val="20"/>
                <w:szCs w:val="24"/>
              </w:rPr>
            </w:pPr>
          </w:p>
          <w:p w14:paraId="117CF62B" w14:textId="77777777" w:rsidR="00BB6F03" w:rsidRPr="001061FE" w:rsidRDefault="00BB6F03" w:rsidP="001061FE">
            <w:pPr>
              <w:ind w:left="360"/>
              <w:rPr>
                <w:rFonts w:eastAsia="Cambria" w:cs="Arial"/>
                <w:sz w:val="20"/>
                <w:szCs w:val="24"/>
              </w:rPr>
            </w:pPr>
          </w:p>
        </w:tc>
        <w:tc>
          <w:tcPr>
            <w:tcW w:w="1984" w:type="dxa"/>
            <w:shd w:val="clear" w:color="auto" w:fill="auto"/>
          </w:tcPr>
          <w:p w14:paraId="01FC8BF1" w14:textId="77777777" w:rsidR="000A514B" w:rsidRPr="001061FE" w:rsidRDefault="000A514B" w:rsidP="001061FE">
            <w:pPr>
              <w:rPr>
                <w:rFonts w:eastAsia="Cambria" w:cs="Arial"/>
                <w:sz w:val="20"/>
                <w:szCs w:val="24"/>
              </w:rPr>
            </w:pPr>
            <w:r w:rsidRPr="001061FE">
              <w:rPr>
                <w:rFonts w:eastAsia="Cambria" w:cs="Arial"/>
                <w:sz w:val="20"/>
                <w:szCs w:val="24"/>
              </w:rPr>
              <w:t>Application Form</w:t>
            </w:r>
          </w:p>
          <w:p w14:paraId="5091587E" w14:textId="77777777" w:rsidR="000A514B" w:rsidRPr="001061FE" w:rsidRDefault="000A514B" w:rsidP="001061FE">
            <w:pPr>
              <w:rPr>
                <w:rFonts w:eastAsia="Cambria" w:cs="Arial"/>
                <w:sz w:val="20"/>
                <w:szCs w:val="24"/>
              </w:rPr>
            </w:pPr>
            <w:r w:rsidRPr="001061FE">
              <w:rPr>
                <w:rFonts w:eastAsia="Cambria" w:cs="Arial"/>
                <w:sz w:val="20"/>
                <w:szCs w:val="24"/>
              </w:rPr>
              <w:t>Interview</w:t>
            </w:r>
          </w:p>
          <w:p w14:paraId="72FCBF9A" w14:textId="77777777" w:rsidR="000A514B" w:rsidRPr="001061FE" w:rsidRDefault="000A514B" w:rsidP="001061FE">
            <w:pPr>
              <w:rPr>
                <w:rFonts w:eastAsia="Cambria" w:cs="Arial"/>
                <w:sz w:val="20"/>
                <w:szCs w:val="24"/>
              </w:rPr>
            </w:pPr>
            <w:r w:rsidRPr="001061FE">
              <w:rPr>
                <w:rFonts w:eastAsia="Cambria" w:cs="Arial"/>
                <w:sz w:val="20"/>
                <w:szCs w:val="24"/>
              </w:rPr>
              <w:t>Test</w:t>
            </w:r>
          </w:p>
        </w:tc>
      </w:tr>
      <w:tr w:rsidR="000A514B" w:rsidRPr="001061FE" w14:paraId="0D03F0DF" w14:textId="77777777" w:rsidTr="001061FE">
        <w:tc>
          <w:tcPr>
            <w:tcW w:w="1696" w:type="dxa"/>
            <w:shd w:val="clear" w:color="auto" w:fill="auto"/>
          </w:tcPr>
          <w:p w14:paraId="31702306" w14:textId="77777777" w:rsidR="000A514B" w:rsidRPr="001061FE" w:rsidRDefault="000A514B" w:rsidP="001061FE">
            <w:pPr>
              <w:rPr>
                <w:rFonts w:eastAsia="Cambria" w:cs="Arial"/>
                <w:b/>
                <w:sz w:val="20"/>
                <w:szCs w:val="22"/>
              </w:rPr>
            </w:pPr>
            <w:r w:rsidRPr="001061FE">
              <w:rPr>
                <w:rFonts w:eastAsia="Cambria" w:cs="Arial"/>
                <w:b/>
                <w:sz w:val="20"/>
                <w:szCs w:val="22"/>
              </w:rPr>
              <w:t>Other</w:t>
            </w:r>
          </w:p>
        </w:tc>
        <w:tc>
          <w:tcPr>
            <w:tcW w:w="7088" w:type="dxa"/>
            <w:gridSpan w:val="2"/>
            <w:shd w:val="clear" w:color="auto" w:fill="auto"/>
          </w:tcPr>
          <w:p w14:paraId="35FC626A" w14:textId="77777777" w:rsidR="000A514B" w:rsidRPr="001061FE" w:rsidRDefault="000A514B" w:rsidP="001061FE">
            <w:pPr>
              <w:rPr>
                <w:rFonts w:eastAsia="Cambria" w:cs="Arial"/>
                <w:sz w:val="20"/>
                <w:szCs w:val="22"/>
              </w:rPr>
            </w:pPr>
            <w:r w:rsidRPr="001061FE">
              <w:rPr>
                <w:rFonts w:eastAsia="Cambria" w:cs="Arial"/>
                <w:sz w:val="20"/>
                <w:szCs w:val="22"/>
              </w:rPr>
              <w:t>This post is exempt from the Rehabilitation of Offenders Act 1974. An enhanced Disclosure and Barring Service check will be required prior to appointment</w:t>
            </w:r>
          </w:p>
        </w:tc>
        <w:tc>
          <w:tcPr>
            <w:tcW w:w="1984" w:type="dxa"/>
            <w:shd w:val="clear" w:color="auto" w:fill="auto"/>
          </w:tcPr>
          <w:p w14:paraId="2E58500E" w14:textId="77777777" w:rsidR="000A514B" w:rsidRPr="001061FE" w:rsidRDefault="000A514B" w:rsidP="001061FE">
            <w:pPr>
              <w:rPr>
                <w:rFonts w:eastAsia="Cambria" w:cs="Arial"/>
                <w:sz w:val="20"/>
                <w:szCs w:val="22"/>
              </w:rPr>
            </w:pPr>
            <w:r w:rsidRPr="001061FE">
              <w:rPr>
                <w:rFonts w:eastAsia="Cambria" w:cs="Arial"/>
                <w:sz w:val="20"/>
                <w:szCs w:val="22"/>
              </w:rPr>
              <w:t>DBS Disclosure</w:t>
            </w:r>
          </w:p>
        </w:tc>
      </w:tr>
    </w:tbl>
    <w:p w14:paraId="6B3C4EEF" w14:textId="77777777" w:rsidR="00F062A0" w:rsidRDefault="00F062A0" w:rsidP="00F062A0">
      <w:pPr>
        <w:jc w:val="center"/>
        <w:rPr>
          <w:rFonts w:cs="Arial"/>
          <w:i/>
          <w:sz w:val="23"/>
          <w:szCs w:val="23"/>
        </w:rPr>
      </w:pPr>
    </w:p>
    <w:p w14:paraId="03AD224F" w14:textId="77777777" w:rsidR="00F062A0" w:rsidRPr="00431395" w:rsidRDefault="00F062A0" w:rsidP="00431395">
      <w:pPr>
        <w:rPr>
          <w:szCs w:val="22"/>
        </w:rPr>
      </w:pPr>
    </w:p>
    <w:sectPr w:rsidR="00F062A0" w:rsidRPr="00431395" w:rsidSect="00774458">
      <w:headerReference w:type="default" r:id="rId10"/>
      <w:footerReference w:type="default" r:id="rId11"/>
      <w:headerReference w:type="first" r:id="rId12"/>
      <w:type w:val="continuous"/>
      <w:pgSz w:w="11907" w:h="16840" w:code="9"/>
      <w:pgMar w:top="288" w:right="720" w:bottom="288" w:left="720" w:header="504" w:footer="461" w:gutter="0"/>
      <w:cols w:space="720"/>
      <w:formProt w:val="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3CD283" w14:textId="77777777" w:rsidR="008D5A17" w:rsidRDefault="008D5A17">
      <w:r>
        <w:separator/>
      </w:r>
    </w:p>
  </w:endnote>
  <w:endnote w:type="continuationSeparator" w:id="0">
    <w:p w14:paraId="00B6C815" w14:textId="77777777" w:rsidR="008D5A17" w:rsidRDefault="008D5A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2489B83D-E394-4F37-876C-C6B540EE6C81}"/>
    <w:embedBold r:id="rId2" w:fontKey="{BA0F7DCD-F292-40F5-8BC8-79E55171AB72}"/>
    <w:embedItalic r:id="rId3" w:fontKey="{018E75D6-2A22-4BDB-AC43-23AAC782C5D0}"/>
  </w:font>
  <w:font w:name="Coventry Logo"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38FC6F" w14:textId="77777777" w:rsidR="00B916A6" w:rsidRDefault="00B916A6" w:rsidP="00DD6052">
    <w:pPr>
      <w:pStyle w:val="Footer"/>
      <w:rPr>
        <w:sz w:val="13"/>
      </w:rPr>
    </w:pPr>
    <w:r>
      <w:rPr>
        <w:sz w:val="13"/>
      </w:rPr>
      <w:t>Personnel &amp; Appointments</w:t>
    </w:r>
  </w:p>
  <w:p w14:paraId="65391799" w14:textId="77777777" w:rsidR="00B916A6" w:rsidRDefault="00B916A6" w:rsidP="00DD6052">
    <w:pPr>
      <w:pStyle w:val="Footer"/>
      <w:rPr>
        <w:sz w:val="13"/>
      </w:rPr>
    </w:pPr>
    <w:r>
      <w:rPr>
        <w:sz w:val="13"/>
      </w:rPr>
      <w:t>05/01/2012</w:t>
    </w:r>
  </w:p>
  <w:p w14:paraId="5A4B2A4A" w14:textId="77777777" w:rsidR="00B916A6" w:rsidRDefault="00B916A6" w:rsidP="004E5AE4">
    <w:pPr>
      <w:pStyle w:val="Footer"/>
      <w:jc w:val="center"/>
    </w:pPr>
    <w:r w:rsidRPr="007B7167">
      <w:rPr>
        <w:sz w:val="13"/>
      </w:rPr>
      <w:t xml:space="preserve">Page </w:t>
    </w:r>
    <w:r w:rsidRPr="007B7167">
      <w:rPr>
        <w:sz w:val="13"/>
      </w:rPr>
      <w:fldChar w:fldCharType="begin"/>
    </w:r>
    <w:r w:rsidRPr="007B7167">
      <w:rPr>
        <w:sz w:val="13"/>
      </w:rPr>
      <w:instrText xml:space="preserve"> PAGE </w:instrText>
    </w:r>
    <w:r w:rsidRPr="007B7167">
      <w:rPr>
        <w:sz w:val="13"/>
      </w:rPr>
      <w:fldChar w:fldCharType="separate"/>
    </w:r>
    <w:r w:rsidR="002D3F91">
      <w:rPr>
        <w:noProof/>
        <w:sz w:val="13"/>
      </w:rPr>
      <w:t>2</w:t>
    </w:r>
    <w:r w:rsidRPr="007B7167">
      <w:rPr>
        <w:sz w:val="13"/>
      </w:rPr>
      <w:fldChar w:fldCharType="end"/>
    </w:r>
    <w:r w:rsidRPr="007B7167">
      <w:rPr>
        <w:sz w:val="13"/>
      </w:rPr>
      <w:t xml:space="preserve"> of </w:t>
    </w:r>
    <w:r w:rsidRPr="007B7167">
      <w:rPr>
        <w:sz w:val="13"/>
      </w:rPr>
      <w:fldChar w:fldCharType="begin"/>
    </w:r>
    <w:r w:rsidRPr="007B7167">
      <w:rPr>
        <w:sz w:val="13"/>
      </w:rPr>
      <w:instrText xml:space="preserve"> NUMPAGES </w:instrText>
    </w:r>
    <w:r w:rsidRPr="007B7167">
      <w:rPr>
        <w:sz w:val="13"/>
      </w:rPr>
      <w:fldChar w:fldCharType="separate"/>
    </w:r>
    <w:r w:rsidR="002D3F91">
      <w:rPr>
        <w:noProof/>
        <w:sz w:val="13"/>
      </w:rPr>
      <w:t>2</w:t>
    </w:r>
    <w:r w:rsidRPr="007B7167">
      <w:rPr>
        <w:sz w:val="13"/>
      </w:rPr>
      <w:fldChar w:fldCharType="end"/>
    </w:r>
  </w:p>
  <w:p w14:paraId="10A22D55" w14:textId="77777777" w:rsidR="00B916A6" w:rsidRPr="004E5AE4" w:rsidRDefault="00B916A6" w:rsidP="004E5AE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A9D796" w14:textId="77777777" w:rsidR="008D5A17" w:rsidRDefault="008D5A17">
      <w:r>
        <w:separator/>
      </w:r>
    </w:p>
  </w:footnote>
  <w:footnote w:type="continuationSeparator" w:id="0">
    <w:p w14:paraId="7C7AB121" w14:textId="77777777" w:rsidR="008D5A17" w:rsidRDefault="008D5A1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90A52" w14:textId="77777777" w:rsidR="00B916A6" w:rsidRDefault="00C0528D" w:rsidP="00C0528D">
    <w:pPr>
      <w:pStyle w:val="Header"/>
      <w:tabs>
        <w:tab w:val="clear" w:pos="4366"/>
        <w:tab w:val="clear" w:pos="8732"/>
        <w:tab w:val="left" w:pos="9270"/>
      </w:tabs>
    </w:pP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DA2D01" w14:textId="77777777" w:rsidR="00B916A6" w:rsidRDefault="008D5A17">
    <w:pPr>
      <w:pStyle w:val="Header"/>
    </w:pPr>
    <w:r>
      <w:rPr>
        <w:noProof/>
        <w:lang w:eastAsia="en-GB"/>
      </w:rPr>
      <w:pict w14:anchorId="527E19E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4" type="#_x0000_t75" style="position:absolute;margin-left:-33.3pt;margin-top:-25.2pt;width:591.9pt;height:134.4pt;z-index:-1" wrapcoords="-27 0 -27 21479 21600 21479 21600 0 -27 0">
          <v:imagedata r:id="rId1" o:title=""/>
          <w10:wrap type="tight"/>
        </v:shape>
      </w:pict>
    </w:r>
  </w:p>
  <w:p w14:paraId="6DFD329D" w14:textId="77777777" w:rsidR="00B916A6" w:rsidRDefault="00B916A6">
    <w:pPr>
      <w:pStyle w:val="Header"/>
    </w:pPr>
  </w:p>
  <w:p w14:paraId="258B942B" w14:textId="77777777" w:rsidR="00B916A6" w:rsidRDefault="00B916A6">
    <w:pPr>
      <w:pStyle w:val="Header"/>
    </w:pPr>
  </w:p>
  <w:p w14:paraId="76BFF515" w14:textId="77777777" w:rsidR="00B916A6" w:rsidRDefault="00B916A6">
    <w:pPr>
      <w:pStyle w:val="Header"/>
    </w:pPr>
  </w:p>
  <w:p w14:paraId="3D2A2110" w14:textId="77777777" w:rsidR="00B916A6" w:rsidRDefault="00B916A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306710"/>
    <w:multiLevelType w:val="hybridMultilevel"/>
    <w:tmpl w:val="615EC1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C23F29"/>
    <w:multiLevelType w:val="singleLevel"/>
    <w:tmpl w:val="0809000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B7B0F29"/>
    <w:multiLevelType w:val="singleLevel"/>
    <w:tmpl w:val="0809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3" w15:restartNumberingAfterBreak="0">
    <w:nsid w:val="0BD4012F"/>
    <w:multiLevelType w:val="hybridMultilevel"/>
    <w:tmpl w:val="29F022EE"/>
    <w:lvl w:ilvl="0" w:tplc="85B264F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F3027B"/>
    <w:multiLevelType w:val="hybridMultilevel"/>
    <w:tmpl w:val="AF4EE1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9D7B06"/>
    <w:multiLevelType w:val="hybridMultilevel"/>
    <w:tmpl w:val="CA3A984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0D6806"/>
    <w:multiLevelType w:val="multilevel"/>
    <w:tmpl w:val="4B545E10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b w:val="0"/>
        <w:i w:val="0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</w:lvl>
    <w:lvl w:ilvl="3">
      <w:start w:val="1"/>
      <w:numFmt w:val="decimal"/>
      <w:pStyle w:val="Heading4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7" w15:restartNumberingAfterBreak="0">
    <w:nsid w:val="1663003E"/>
    <w:multiLevelType w:val="singleLevel"/>
    <w:tmpl w:val="0809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8" w15:restartNumberingAfterBreak="0">
    <w:nsid w:val="1F4D0663"/>
    <w:multiLevelType w:val="hybridMultilevel"/>
    <w:tmpl w:val="63926E4E"/>
    <w:lvl w:ilvl="0" w:tplc="0809000F">
      <w:start w:val="1"/>
      <w:numFmt w:val="decimal"/>
      <w:lvlText w:val="%1."/>
      <w:lvlJc w:val="left"/>
      <w:pPr>
        <w:ind w:left="717" w:hanging="360"/>
      </w:pPr>
    </w:lvl>
    <w:lvl w:ilvl="1" w:tplc="08090019" w:tentative="1">
      <w:start w:val="1"/>
      <w:numFmt w:val="lowerLetter"/>
      <w:lvlText w:val="%2."/>
      <w:lvlJc w:val="left"/>
      <w:pPr>
        <w:ind w:left="1437" w:hanging="360"/>
      </w:pPr>
    </w:lvl>
    <w:lvl w:ilvl="2" w:tplc="0809001B" w:tentative="1">
      <w:start w:val="1"/>
      <w:numFmt w:val="lowerRoman"/>
      <w:lvlText w:val="%3."/>
      <w:lvlJc w:val="right"/>
      <w:pPr>
        <w:ind w:left="2157" w:hanging="180"/>
      </w:pPr>
    </w:lvl>
    <w:lvl w:ilvl="3" w:tplc="0809000F" w:tentative="1">
      <w:start w:val="1"/>
      <w:numFmt w:val="decimal"/>
      <w:lvlText w:val="%4."/>
      <w:lvlJc w:val="left"/>
      <w:pPr>
        <w:ind w:left="2877" w:hanging="360"/>
      </w:pPr>
    </w:lvl>
    <w:lvl w:ilvl="4" w:tplc="08090019" w:tentative="1">
      <w:start w:val="1"/>
      <w:numFmt w:val="lowerLetter"/>
      <w:lvlText w:val="%5."/>
      <w:lvlJc w:val="left"/>
      <w:pPr>
        <w:ind w:left="3597" w:hanging="360"/>
      </w:pPr>
    </w:lvl>
    <w:lvl w:ilvl="5" w:tplc="0809001B" w:tentative="1">
      <w:start w:val="1"/>
      <w:numFmt w:val="lowerRoman"/>
      <w:lvlText w:val="%6."/>
      <w:lvlJc w:val="right"/>
      <w:pPr>
        <w:ind w:left="4317" w:hanging="180"/>
      </w:pPr>
    </w:lvl>
    <w:lvl w:ilvl="6" w:tplc="0809000F" w:tentative="1">
      <w:start w:val="1"/>
      <w:numFmt w:val="decimal"/>
      <w:lvlText w:val="%7."/>
      <w:lvlJc w:val="left"/>
      <w:pPr>
        <w:ind w:left="5037" w:hanging="360"/>
      </w:pPr>
    </w:lvl>
    <w:lvl w:ilvl="7" w:tplc="08090019" w:tentative="1">
      <w:start w:val="1"/>
      <w:numFmt w:val="lowerLetter"/>
      <w:lvlText w:val="%8."/>
      <w:lvlJc w:val="left"/>
      <w:pPr>
        <w:ind w:left="5757" w:hanging="360"/>
      </w:pPr>
    </w:lvl>
    <w:lvl w:ilvl="8" w:tplc="08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9" w15:restartNumberingAfterBreak="0">
    <w:nsid w:val="21783791"/>
    <w:multiLevelType w:val="hybridMultilevel"/>
    <w:tmpl w:val="19FAE6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7EF3C8D"/>
    <w:multiLevelType w:val="hybridMultilevel"/>
    <w:tmpl w:val="ACF81A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9D34189"/>
    <w:multiLevelType w:val="hybridMultilevel"/>
    <w:tmpl w:val="ADA2A2E4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E5B1602"/>
    <w:multiLevelType w:val="hybridMultilevel"/>
    <w:tmpl w:val="F7948D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FBC6B51"/>
    <w:multiLevelType w:val="hybridMultilevel"/>
    <w:tmpl w:val="C44C3820"/>
    <w:lvl w:ilvl="0" w:tplc="08090001">
      <w:start w:val="1"/>
      <w:numFmt w:val="bullet"/>
      <w:lvlText w:val=""/>
      <w:lvlJc w:val="left"/>
      <w:pPr>
        <w:ind w:left="75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abstractNum w:abstractNumId="14" w15:restartNumberingAfterBreak="0">
    <w:nsid w:val="317337E0"/>
    <w:multiLevelType w:val="hybridMultilevel"/>
    <w:tmpl w:val="B726B6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6C14824"/>
    <w:multiLevelType w:val="hybridMultilevel"/>
    <w:tmpl w:val="D37257FA"/>
    <w:lvl w:ilvl="0" w:tplc="28500750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1F22690"/>
    <w:multiLevelType w:val="hybridMultilevel"/>
    <w:tmpl w:val="525876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9080B09"/>
    <w:multiLevelType w:val="hybridMultilevel"/>
    <w:tmpl w:val="05E0CA10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B6768E3"/>
    <w:multiLevelType w:val="hybridMultilevel"/>
    <w:tmpl w:val="41ACBE4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D8951DD"/>
    <w:multiLevelType w:val="hybridMultilevel"/>
    <w:tmpl w:val="3AA66A1C"/>
    <w:lvl w:ilvl="0" w:tplc="11F8A7F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E55649B"/>
    <w:multiLevelType w:val="hybridMultilevel"/>
    <w:tmpl w:val="DBBC3FF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071548D"/>
    <w:multiLevelType w:val="singleLevel"/>
    <w:tmpl w:val="0809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2" w15:restartNumberingAfterBreak="0">
    <w:nsid w:val="578C52A8"/>
    <w:multiLevelType w:val="hybridMultilevel"/>
    <w:tmpl w:val="818A056A"/>
    <w:lvl w:ilvl="0" w:tplc="65FCE7E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1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B807B9C"/>
    <w:multiLevelType w:val="singleLevel"/>
    <w:tmpl w:val="0809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4" w15:restartNumberingAfterBreak="0">
    <w:nsid w:val="5DB110DF"/>
    <w:multiLevelType w:val="hybridMultilevel"/>
    <w:tmpl w:val="BF20E2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9BD437B"/>
    <w:multiLevelType w:val="singleLevel"/>
    <w:tmpl w:val="08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6" w15:restartNumberingAfterBreak="0">
    <w:nsid w:val="707C24CD"/>
    <w:multiLevelType w:val="singleLevel"/>
    <w:tmpl w:val="0809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7" w15:restartNumberingAfterBreak="0">
    <w:nsid w:val="71EC3761"/>
    <w:multiLevelType w:val="singleLevel"/>
    <w:tmpl w:val="0809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8" w15:restartNumberingAfterBreak="0">
    <w:nsid w:val="73F71189"/>
    <w:multiLevelType w:val="hybridMultilevel"/>
    <w:tmpl w:val="D1265B32"/>
    <w:lvl w:ilvl="0" w:tplc="08090005">
      <w:start w:val="1"/>
      <w:numFmt w:val="bullet"/>
      <w:lvlText w:val=""/>
      <w:lvlJc w:val="left"/>
      <w:pPr>
        <w:ind w:left="833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29" w15:restartNumberingAfterBreak="0">
    <w:nsid w:val="74F37075"/>
    <w:multiLevelType w:val="hybridMultilevel"/>
    <w:tmpl w:val="44F2823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5116B67"/>
    <w:multiLevelType w:val="hybridMultilevel"/>
    <w:tmpl w:val="34B43C34"/>
    <w:lvl w:ilvl="0" w:tplc="99A019B2">
      <w:start w:val="16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Helvetica" w:eastAsia="Times New Roman" w:hAnsi="Helvetica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5B86EE8"/>
    <w:multiLevelType w:val="hybridMultilevel"/>
    <w:tmpl w:val="1FEC20DA"/>
    <w:lvl w:ilvl="0" w:tplc="85B264F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A363C2D"/>
    <w:multiLevelType w:val="hybridMultilevel"/>
    <w:tmpl w:val="A8CAC51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D660779"/>
    <w:multiLevelType w:val="singleLevel"/>
    <w:tmpl w:val="0809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34" w15:restartNumberingAfterBreak="0">
    <w:nsid w:val="7E500F56"/>
    <w:multiLevelType w:val="hybridMultilevel"/>
    <w:tmpl w:val="EC341D4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6"/>
  </w:num>
  <w:num w:numId="3">
    <w:abstractNumId w:val="6"/>
  </w:num>
  <w:num w:numId="4">
    <w:abstractNumId w:val="6"/>
  </w:num>
  <w:num w:numId="5">
    <w:abstractNumId w:val="6"/>
  </w:num>
  <w:num w:numId="6">
    <w:abstractNumId w:val="6"/>
  </w:num>
  <w:num w:numId="7">
    <w:abstractNumId w:val="6"/>
  </w:num>
  <w:num w:numId="8">
    <w:abstractNumId w:val="6"/>
  </w:num>
  <w:num w:numId="9">
    <w:abstractNumId w:val="6"/>
  </w:num>
  <w:num w:numId="10">
    <w:abstractNumId w:val="1"/>
  </w:num>
  <w:num w:numId="11">
    <w:abstractNumId w:val="25"/>
  </w:num>
  <w:num w:numId="12">
    <w:abstractNumId w:val="33"/>
  </w:num>
  <w:num w:numId="13">
    <w:abstractNumId w:val="23"/>
  </w:num>
  <w:num w:numId="14">
    <w:abstractNumId w:val="26"/>
  </w:num>
  <w:num w:numId="15">
    <w:abstractNumId w:val="7"/>
  </w:num>
  <w:num w:numId="16">
    <w:abstractNumId w:val="27"/>
  </w:num>
  <w:num w:numId="17">
    <w:abstractNumId w:val="21"/>
  </w:num>
  <w:num w:numId="18">
    <w:abstractNumId w:val="2"/>
  </w:num>
  <w:num w:numId="19">
    <w:abstractNumId w:val="30"/>
  </w:num>
  <w:num w:numId="20">
    <w:abstractNumId w:val="3"/>
  </w:num>
  <w:num w:numId="21">
    <w:abstractNumId w:val="31"/>
  </w:num>
  <w:num w:numId="22">
    <w:abstractNumId w:val="34"/>
  </w:num>
  <w:num w:numId="23">
    <w:abstractNumId w:val="15"/>
  </w:num>
  <w:num w:numId="24">
    <w:abstractNumId w:val="13"/>
  </w:num>
  <w:num w:numId="25">
    <w:abstractNumId w:val="24"/>
  </w:num>
  <w:num w:numId="26">
    <w:abstractNumId w:val="19"/>
  </w:num>
  <w:num w:numId="27">
    <w:abstractNumId w:val="4"/>
  </w:num>
  <w:num w:numId="28">
    <w:abstractNumId w:val="0"/>
  </w:num>
  <w:num w:numId="29">
    <w:abstractNumId w:val="16"/>
  </w:num>
  <w:num w:numId="30">
    <w:abstractNumId w:val="14"/>
  </w:num>
  <w:num w:numId="31">
    <w:abstractNumId w:val="8"/>
  </w:num>
  <w:num w:numId="32">
    <w:abstractNumId w:val="28"/>
  </w:num>
  <w:num w:numId="33">
    <w:abstractNumId w:val="29"/>
  </w:num>
  <w:num w:numId="34">
    <w:abstractNumId w:val="17"/>
  </w:num>
  <w:num w:numId="35">
    <w:abstractNumId w:val="22"/>
  </w:num>
  <w:num w:numId="36">
    <w:abstractNumId w:val="5"/>
  </w:num>
  <w:num w:numId="37">
    <w:abstractNumId w:val="20"/>
  </w:num>
  <w:num w:numId="38">
    <w:abstractNumId w:val="11"/>
  </w:num>
  <w:num w:numId="39">
    <w:abstractNumId w:val="18"/>
  </w:num>
  <w:num w:numId="40">
    <w:abstractNumId w:val="32"/>
  </w:num>
  <w:num w:numId="41">
    <w:abstractNumId w:val="12"/>
  </w:num>
  <w:num w:numId="42">
    <w:abstractNumId w:val="10"/>
  </w:num>
  <w:num w:numId="43">
    <w:abstractNumId w:val="9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saveSubsetFonts/>
  <w:activeWritingStyle w:appName="MSWord" w:lang="en-US" w:vendorID="8" w:dllVersion="513" w:checkStyle="1"/>
  <w:activeWritingStyle w:appName="MSWord" w:lang="en-GB" w:vendorID="8" w:dllVersion="513" w:checkStyle="1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39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docVars>
    <w:docVar w:name="RERUN" w:val="0"/>
  </w:docVars>
  <w:rsids>
    <w:rsidRoot w:val="00291C83"/>
    <w:rsid w:val="00002D8A"/>
    <w:rsid w:val="00006F6E"/>
    <w:rsid w:val="000129BB"/>
    <w:rsid w:val="00017492"/>
    <w:rsid w:val="00023B6B"/>
    <w:rsid w:val="00043F4F"/>
    <w:rsid w:val="00061D90"/>
    <w:rsid w:val="00076816"/>
    <w:rsid w:val="000804B6"/>
    <w:rsid w:val="000837D6"/>
    <w:rsid w:val="0009043A"/>
    <w:rsid w:val="000A514B"/>
    <w:rsid w:val="000C3843"/>
    <w:rsid w:val="000D5FC2"/>
    <w:rsid w:val="000F1006"/>
    <w:rsid w:val="000F1E29"/>
    <w:rsid w:val="000F62AE"/>
    <w:rsid w:val="001061FE"/>
    <w:rsid w:val="00114E42"/>
    <w:rsid w:val="00114EEF"/>
    <w:rsid w:val="00133266"/>
    <w:rsid w:val="00135A5F"/>
    <w:rsid w:val="001856B3"/>
    <w:rsid w:val="00185F26"/>
    <w:rsid w:val="001C224A"/>
    <w:rsid w:val="001F1B1D"/>
    <w:rsid w:val="001F369A"/>
    <w:rsid w:val="0020065B"/>
    <w:rsid w:val="0021613C"/>
    <w:rsid w:val="0021720A"/>
    <w:rsid w:val="002435CA"/>
    <w:rsid w:val="00266A09"/>
    <w:rsid w:val="002727D8"/>
    <w:rsid w:val="002908FA"/>
    <w:rsid w:val="00291C83"/>
    <w:rsid w:val="0029276E"/>
    <w:rsid w:val="002970B5"/>
    <w:rsid w:val="002D3F91"/>
    <w:rsid w:val="002E1F6B"/>
    <w:rsid w:val="00300ADE"/>
    <w:rsid w:val="0031001B"/>
    <w:rsid w:val="00310BFF"/>
    <w:rsid w:val="003110E6"/>
    <w:rsid w:val="00315B0F"/>
    <w:rsid w:val="00322DFC"/>
    <w:rsid w:val="00334D84"/>
    <w:rsid w:val="0034000F"/>
    <w:rsid w:val="00366CCA"/>
    <w:rsid w:val="00370B95"/>
    <w:rsid w:val="00371256"/>
    <w:rsid w:val="00371263"/>
    <w:rsid w:val="00394EF4"/>
    <w:rsid w:val="00397A58"/>
    <w:rsid w:val="003E62C0"/>
    <w:rsid w:val="003F3B0F"/>
    <w:rsid w:val="0040010C"/>
    <w:rsid w:val="00400DAD"/>
    <w:rsid w:val="00401CF8"/>
    <w:rsid w:val="00412DB4"/>
    <w:rsid w:val="00415A08"/>
    <w:rsid w:val="00423DB4"/>
    <w:rsid w:val="00427E8C"/>
    <w:rsid w:val="00431395"/>
    <w:rsid w:val="00461121"/>
    <w:rsid w:val="00464B46"/>
    <w:rsid w:val="00466756"/>
    <w:rsid w:val="004752A4"/>
    <w:rsid w:val="00482149"/>
    <w:rsid w:val="00495533"/>
    <w:rsid w:val="0049702A"/>
    <w:rsid w:val="004A1035"/>
    <w:rsid w:val="004B40AF"/>
    <w:rsid w:val="004C22BB"/>
    <w:rsid w:val="004D0248"/>
    <w:rsid w:val="004E121A"/>
    <w:rsid w:val="004E5AE4"/>
    <w:rsid w:val="004F05F1"/>
    <w:rsid w:val="00507F30"/>
    <w:rsid w:val="00512629"/>
    <w:rsid w:val="00536A01"/>
    <w:rsid w:val="005430D4"/>
    <w:rsid w:val="00546EE9"/>
    <w:rsid w:val="00576DF7"/>
    <w:rsid w:val="005A377C"/>
    <w:rsid w:val="005D4761"/>
    <w:rsid w:val="005E2268"/>
    <w:rsid w:val="005E7E6E"/>
    <w:rsid w:val="005F2B7C"/>
    <w:rsid w:val="006007D5"/>
    <w:rsid w:val="00604822"/>
    <w:rsid w:val="00605311"/>
    <w:rsid w:val="00622576"/>
    <w:rsid w:val="00625050"/>
    <w:rsid w:val="0062630F"/>
    <w:rsid w:val="00626D76"/>
    <w:rsid w:val="00637DB4"/>
    <w:rsid w:val="0064155B"/>
    <w:rsid w:val="0065271A"/>
    <w:rsid w:val="00661CED"/>
    <w:rsid w:val="00663A88"/>
    <w:rsid w:val="00690E63"/>
    <w:rsid w:val="006A247E"/>
    <w:rsid w:val="006A778B"/>
    <w:rsid w:val="006B0934"/>
    <w:rsid w:val="006B5DEA"/>
    <w:rsid w:val="006C79C2"/>
    <w:rsid w:val="006D73B7"/>
    <w:rsid w:val="006E1B9B"/>
    <w:rsid w:val="006E6BDA"/>
    <w:rsid w:val="006F1951"/>
    <w:rsid w:val="007171DB"/>
    <w:rsid w:val="0072093A"/>
    <w:rsid w:val="00720B15"/>
    <w:rsid w:val="00725095"/>
    <w:rsid w:val="007262E8"/>
    <w:rsid w:val="00735B15"/>
    <w:rsid w:val="00737EE2"/>
    <w:rsid w:val="00743D98"/>
    <w:rsid w:val="00750ED5"/>
    <w:rsid w:val="007727E1"/>
    <w:rsid w:val="00774458"/>
    <w:rsid w:val="00782AB3"/>
    <w:rsid w:val="00787641"/>
    <w:rsid w:val="00794CFB"/>
    <w:rsid w:val="0079535E"/>
    <w:rsid w:val="007A1BC3"/>
    <w:rsid w:val="007A42BE"/>
    <w:rsid w:val="007B574D"/>
    <w:rsid w:val="007B7167"/>
    <w:rsid w:val="007B7C53"/>
    <w:rsid w:val="007D37FD"/>
    <w:rsid w:val="007E7505"/>
    <w:rsid w:val="007F001F"/>
    <w:rsid w:val="007F64F0"/>
    <w:rsid w:val="00806A47"/>
    <w:rsid w:val="00816FAA"/>
    <w:rsid w:val="00817133"/>
    <w:rsid w:val="008205B1"/>
    <w:rsid w:val="00823CB6"/>
    <w:rsid w:val="00837F6A"/>
    <w:rsid w:val="008462A6"/>
    <w:rsid w:val="00847CD9"/>
    <w:rsid w:val="008629E5"/>
    <w:rsid w:val="0088183E"/>
    <w:rsid w:val="00894814"/>
    <w:rsid w:val="008A1DD2"/>
    <w:rsid w:val="008A680B"/>
    <w:rsid w:val="008A782E"/>
    <w:rsid w:val="008C7157"/>
    <w:rsid w:val="008D5A17"/>
    <w:rsid w:val="008D799A"/>
    <w:rsid w:val="008E5B9D"/>
    <w:rsid w:val="00922B15"/>
    <w:rsid w:val="00923578"/>
    <w:rsid w:val="00933BD7"/>
    <w:rsid w:val="00945763"/>
    <w:rsid w:val="00956179"/>
    <w:rsid w:val="00982194"/>
    <w:rsid w:val="009860D3"/>
    <w:rsid w:val="00993917"/>
    <w:rsid w:val="00997BFE"/>
    <w:rsid w:val="009A6D27"/>
    <w:rsid w:val="009C082B"/>
    <w:rsid w:val="009C4586"/>
    <w:rsid w:val="009C7638"/>
    <w:rsid w:val="009D2C15"/>
    <w:rsid w:val="009E20B5"/>
    <w:rsid w:val="009E7C61"/>
    <w:rsid w:val="009F303F"/>
    <w:rsid w:val="00A018A2"/>
    <w:rsid w:val="00A01A41"/>
    <w:rsid w:val="00A20A44"/>
    <w:rsid w:val="00A3742C"/>
    <w:rsid w:val="00A51E7A"/>
    <w:rsid w:val="00A5327B"/>
    <w:rsid w:val="00A605F6"/>
    <w:rsid w:val="00A61631"/>
    <w:rsid w:val="00A633D6"/>
    <w:rsid w:val="00A75968"/>
    <w:rsid w:val="00A76A83"/>
    <w:rsid w:val="00AD721E"/>
    <w:rsid w:val="00B170D5"/>
    <w:rsid w:val="00B211E8"/>
    <w:rsid w:val="00B2197E"/>
    <w:rsid w:val="00B23835"/>
    <w:rsid w:val="00B26C8D"/>
    <w:rsid w:val="00B312BB"/>
    <w:rsid w:val="00B43199"/>
    <w:rsid w:val="00B666B9"/>
    <w:rsid w:val="00B70775"/>
    <w:rsid w:val="00B906AB"/>
    <w:rsid w:val="00B916A6"/>
    <w:rsid w:val="00B97404"/>
    <w:rsid w:val="00BA521D"/>
    <w:rsid w:val="00BB06E5"/>
    <w:rsid w:val="00BB6F03"/>
    <w:rsid w:val="00BC3F75"/>
    <w:rsid w:val="00BD0097"/>
    <w:rsid w:val="00BD328F"/>
    <w:rsid w:val="00BE1006"/>
    <w:rsid w:val="00BE326D"/>
    <w:rsid w:val="00BE3563"/>
    <w:rsid w:val="00BF029C"/>
    <w:rsid w:val="00BF6EF6"/>
    <w:rsid w:val="00C0528D"/>
    <w:rsid w:val="00C07C59"/>
    <w:rsid w:val="00C07E44"/>
    <w:rsid w:val="00C133C7"/>
    <w:rsid w:val="00C2070A"/>
    <w:rsid w:val="00C26B17"/>
    <w:rsid w:val="00C352EF"/>
    <w:rsid w:val="00C415D7"/>
    <w:rsid w:val="00C57FBB"/>
    <w:rsid w:val="00C61C26"/>
    <w:rsid w:val="00C65EE1"/>
    <w:rsid w:val="00C66014"/>
    <w:rsid w:val="00C76503"/>
    <w:rsid w:val="00CB42B5"/>
    <w:rsid w:val="00CD4EC3"/>
    <w:rsid w:val="00CD53DC"/>
    <w:rsid w:val="00D058A1"/>
    <w:rsid w:val="00D1370D"/>
    <w:rsid w:val="00D15870"/>
    <w:rsid w:val="00D2430A"/>
    <w:rsid w:val="00D361B3"/>
    <w:rsid w:val="00D406A9"/>
    <w:rsid w:val="00D46E1F"/>
    <w:rsid w:val="00D7332D"/>
    <w:rsid w:val="00D74A0E"/>
    <w:rsid w:val="00DA503B"/>
    <w:rsid w:val="00DC7FEE"/>
    <w:rsid w:val="00DD6052"/>
    <w:rsid w:val="00DE09C6"/>
    <w:rsid w:val="00DE6E0E"/>
    <w:rsid w:val="00DF01AC"/>
    <w:rsid w:val="00DF0EBB"/>
    <w:rsid w:val="00E044C2"/>
    <w:rsid w:val="00E07D03"/>
    <w:rsid w:val="00E146EC"/>
    <w:rsid w:val="00E2541F"/>
    <w:rsid w:val="00E330A8"/>
    <w:rsid w:val="00E41509"/>
    <w:rsid w:val="00E5404E"/>
    <w:rsid w:val="00E54ADE"/>
    <w:rsid w:val="00E553E9"/>
    <w:rsid w:val="00E60B1F"/>
    <w:rsid w:val="00E715CC"/>
    <w:rsid w:val="00E77FB1"/>
    <w:rsid w:val="00E84C6C"/>
    <w:rsid w:val="00E9273A"/>
    <w:rsid w:val="00E93CF3"/>
    <w:rsid w:val="00E97147"/>
    <w:rsid w:val="00EA04B8"/>
    <w:rsid w:val="00EC50C1"/>
    <w:rsid w:val="00EE1593"/>
    <w:rsid w:val="00EE2229"/>
    <w:rsid w:val="00EF1B07"/>
    <w:rsid w:val="00EF5E31"/>
    <w:rsid w:val="00F062A0"/>
    <w:rsid w:val="00F225C7"/>
    <w:rsid w:val="00F42F96"/>
    <w:rsid w:val="00F52419"/>
    <w:rsid w:val="00F60F5F"/>
    <w:rsid w:val="00F815C2"/>
    <w:rsid w:val="00FA2B5C"/>
    <w:rsid w:val="00FA6177"/>
    <w:rsid w:val="00FB362A"/>
    <w:rsid w:val="00FB3F46"/>
    <w:rsid w:val="00FC2F81"/>
    <w:rsid w:val="00FE73FB"/>
    <w:rsid w:val="00FF3148"/>
    <w:rsid w:val="00FF4B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5"/>
    <o:shapelayout v:ext="edit">
      <o:idmap v:ext="edit" data="1"/>
    </o:shapelayout>
  </w:shapeDefaults>
  <w:decimalSymbol w:val="."/>
  <w:listSeparator w:val=","/>
  <w14:docId w14:val="322EC303"/>
  <w15:chartTrackingRefBased/>
  <w15:docId w15:val="{F83CF814-4F48-45F6-94BA-A925A4D3F8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4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ascii="Arial" w:hAnsi="Arial"/>
      <w:sz w:val="22"/>
      <w:lang w:eastAsia="en-US"/>
    </w:rPr>
  </w:style>
  <w:style w:type="paragraph" w:styleId="Heading1">
    <w:name w:val="heading 1"/>
    <w:basedOn w:val="Normal"/>
    <w:next w:val="BodyText"/>
    <w:qFormat/>
    <w:pPr>
      <w:numPr>
        <w:numId w:val="1"/>
      </w:numPr>
      <w:spacing w:before="240"/>
      <w:outlineLvl w:val="0"/>
    </w:pPr>
    <w:rPr>
      <w:b/>
    </w:rPr>
  </w:style>
  <w:style w:type="paragraph" w:styleId="Heading2">
    <w:name w:val="heading 2"/>
    <w:basedOn w:val="Heading1"/>
    <w:next w:val="Normal"/>
    <w:qFormat/>
    <w:pPr>
      <w:numPr>
        <w:ilvl w:val="1"/>
        <w:numId w:val="2"/>
      </w:numPr>
      <w:spacing w:before="0"/>
      <w:outlineLvl w:val="1"/>
    </w:pPr>
    <w:rPr>
      <w:b w:val="0"/>
    </w:rPr>
  </w:style>
  <w:style w:type="paragraph" w:styleId="Heading3">
    <w:name w:val="heading 3"/>
    <w:basedOn w:val="Normal"/>
    <w:next w:val="Normal"/>
    <w:qFormat/>
    <w:pPr>
      <w:numPr>
        <w:ilvl w:val="2"/>
        <w:numId w:val="3"/>
      </w:numPr>
      <w:outlineLvl w:val="2"/>
    </w:pPr>
  </w:style>
  <w:style w:type="paragraph" w:styleId="Heading4">
    <w:name w:val="heading 4"/>
    <w:basedOn w:val="Normal"/>
    <w:next w:val="Normal"/>
    <w:qFormat/>
    <w:pPr>
      <w:numPr>
        <w:ilvl w:val="3"/>
        <w:numId w:val="4"/>
      </w:numPr>
      <w:outlineLvl w:val="3"/>
    </w:pPr>
  </w:style>
  <w:style w:type="paragraph" w:styleId="Heading5">
    <w:name w:val="heading 5"/>
    <w:basedOn w:val="Normal"/>
    <w:next w:val="Normal"/>
    <w:qFormat/>
    <w:pPr>
      <w:numPr>
        <w:ilvl w:val="4"/>
        <w:numId w:val="5"/>
      </w:numPr>
      <w:outlineLvl w:val="4"/>
    </w:pPr>
  </w:style>
  <w:style w:type="paragraph" w:styleId="Heading6">
    <w:name w:val="heading 6"/>
    <w:basedOn w:val="Normal"/>
    <w:next w:val="Normal"/>
    <w:qFormat/>
    <w:pPr>
      <w:numPr>
        <w:ilvl w:val="5"/>
        <w:numId w:val="6"/>
      </w:numPr>
      <w:outlineLvl w:val="5"/>
    </w:pPr>
  </w:style>
  <w:style w:type="paragraph" w:styleId="Heading7">
    <w:name w:val="heading 7"/>
    <w:basedOn w:val="Normal"/>
    <w:next w:val="Normal"/>
    <w:qFormat/>
    <w:pPr>
      <w:numPr>
        <w:ilvl w:val="6"/>
        <w:numId w:val="7"/>
      </w:numPr>
      <w:outlineLvl w:val="6"/>
    </w:pPr>
  </w:style>
  <w:style w:type="paragraph" w:styleId="Heading8">
    <w:name w:val="heading 8"/>
    <w:basedOn w:val="Normal"/>
    <w:next w:val="Normal"/>
    <w:qFormat/>
    <w:pPr>
      <w:numPr>
        <w:ilvl w:val="7"/>
        <w:numId w:val="8"/>
      </w:numPr>
      <w:outlineLvl w:val="7"/>
    </w:pPr>
  </w:style>
  <w:style w:type="paragraph" w:styleId="Heading9">
    <w:name w:val="heading 9"/>
    <w:basedOn w:val="Normal"/>
    <w:next w:val="Normal"/>
    <w:qFormat/>
    <w:pPr>
      <w:numPr>
        <w:ilvl w:val="8"/>
        <w:numId w:val="9"/>
      </w:num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color w:val="0000FF"/>
      <w:u w:val="single"/>
    </w:rPr>
  </w:style>
  <w:style w:type="paragraph" w:customStyle="1" w:styleId="HeaderData">
    <w:name w:val="HeaderData"/>
    <w:basedOn w:val="Normal"/>
    <w:pPr>
      <w:spacing w:line="280" w:lineRule="exact"/>
    </w:pPr>
  </w:style>
  <w:style w:type="paragraph" w:customStyle="1" w:styleId="HeaderPrompt">
    <w:name w:val="HeaderPrompt"/>
    <w:basedOn w:val="Normal"/>
    <w:rPr>
      <w:b/>
    </w:rPr>
  </w:style>
  <w:style w:type="paragraph" w:customStyle="1" w:styleId="RecipientAddress">
    <w:name w:val="RecipientAddress"/>
    <w:basedOn w:val="Normal"/>
    <w:pPr>
      <w:spacing w:line="280" w:lineRule="exact"/>
    </w:pPr>
  </w:style>
  <w:style w:type="paragraph" w:styleId="Footer">
    <w:name w:val="footer"/>
    <w:basedOn w:val="Normal"/>
    <w:pPr>
      <w:tabs>
        <w:tab w:val="center" w:pos="4366"/>
        <w:tab w:val="right" w:pos="8732"/>
      </w:tabs>
    </w:pPr>
    <w:rPr>
      <w:sz w:val="19"/>
    </w:rPr>
  </w:style>
  <w:style w:type="paragraph" w:styleId="Header">
    <w:name w:val="header"/>
    <w:basedOn w:val="Normal"/>
    <w:pPr>
      <w:tabs>
        <w:tab w:val="right" w:pos="4366"/>
        <w:tab w:val="right" w:pos="8732"/>
      </w:tabs>
    </w:pPr>
    <w:rPr>
      <w:sz w:val="19"/>
    </w:rPr>
  </w:style>
  <w:style w:type="paragraph" w:styleId="Title">
    <w:name w:val="Title"/>
    <w:basedOn w:val="Normal"/>
    <w:next w:val="Normal"/>
    <w:qFormat/>
    <w:pPr>
      <w:keepNext/>
      <w:tabs>
        <w:tab w:val="left" w:pos="567"/>
      </w:tabs>
      <w:outlineLvl w:val="0"/>
    </w:pPr>
    <w:rPr>
      <w:kern w:val="20"/>
      <w:sz w:val="24"/>
    </w:rPr>
  </w:style>
  <w:style w:type="paragraph" w:customStyle="1" w:styleId="Heading">
    <w:name w:val="Heading"/>
    <w:basedOn w:val="Normal"/>
    <w:pPr>
      <w:tabs>
        <w:tab w:val="left" w:pos="567"/>
      </w:tabs>
      <w:spacing w:after="120"/>
    </w:pPr>
    <w:rPr>
      <w:b/>
      <w:kern w:val="20"/>
    </w:rPr>
  </w:style>
  <w:style w:type="paragraph" w:customStyle="1" w:styleId="Reference">
    <w:name w:val="Reference"/>
    <w:basedOn w:val="Normal"/>
    <w:pPr>
      <w:spacing w:line="280" w:lineRule="exact"/>
    </w:pPr>
    <w:rPr>
      <w:sz w:val="19"/>
    </w:rPr>
  </w:style>
  <w:style w:type="paragraph" w:customStyle="1" w:styleId="Logo">
    <w:name w:val="Logo"/>
    <w:basedOn w:val="Normal"/>
    <w:rPr>
      <w:rFonts w:ascii="Coventry Logo" w:hAnsi="Coventry Logo"/>
      <w:sz w:val="46"/>
    </w:rPr>
  </w:style>
  <w:style w:type="paragraph" w:styleId="BodyText">
    <w:name w:val="Body Text"/>
    <w:basedOn w:val="Normal"/>
    <w:pPr>
      <w:ind w:left="567"/>
    </w:pPr>
  </w:style>
  <w:style w:type="paragraph" w:customStyle="1" w:styleId="SenderDetails">
    <w:name w:val="SenderDetails"/>
    <w:basedOn w:val="Normal"/>
    <w:pPr>
      <w:spacing w:line="240" w:lineRule="exact"/>
    </w:pPr>
    <w:rPr>
      <w:sz w:val="19"/>
    </w:rPr>
  </w:style>
  <w:style w:type="paragraph" w:customStyle="1" w:styleId="DirectContact">
    <w:name w:val="DirectContact"/>
    <w:basedOn w:val="Normal"/>
    <w:pPr>
      <w:spacing w:line="200" w:lineRule="exact"/>
    </w:pPr>
    <w:rPr>
      <w:b/>
      <w:sz w:val="16"/>
    </w:rPr>
  </w:style>
  <w:style w:type="paragraph" w:customStyle="1" w:styleId="Department">
    <w:name w:val="Department"/>
    <w:basedOn w:val="Normal"/>
    <w:rPr>
      <w:b/>
    </w:rPr>
  </w:style>
  <w:style w:type="paragraph" w:styleId="Salutation">
    <w:name w:val="Salutation"/>
    <w:basedOn w:val="Normal"/>
    <w:next w:val="Normal"/>
    <w:pPr>
      <w:spacing w:before="960"/>
    </w:pPr>
  </w:style>
  <w:style w:type="paragraph" w:customStyle="1" w:styleId="ServiceFooter">
    <w:name w:val="ServiceFooter"/>
    <w:basedOn w:val="Normal"/>
    <w:pPr>
      <w:spacing w:line="180" w:lineRule="exact"/>
    </w:pPr>
    <w:rPr>
      <w:sz w:val="14"/>
    </w:rPr>
  </w:style>
  <w:style w:type="paragraph" w:customStyle="1" w:styleId="HeaderDataPrompt">
    <w:name w:val="HeaderDataPrompt"/>
    <w:basedOn w:val="Normal"/>
    <w:pPr>
      <w:spacing w:line="200" w:lineRule="exact"/>
    </w:pPr>
    <w:rPr>
      <w:b/>
    </w:rPr>
  </w:style>
  <w:style w:type="paragraph" w:customStyle="1" w:styleId="FooterConf">
    <w:name w:val="FooterConf"/>
    <w:basedOn w:val="Footer"/>
    <w:rPr>
      <w:i/>
      <w:sz w:val="16"/>
    </w:rPr>
  </w:style>
  <w:style w:type="paragraph" w:styleId="BalloonText">
    <w:name w:val="Balloon Text"/>
    <w:basedOn w:val="Normal"/>
    <w:semiHidden/>
    <w:rsid w:val="00A605F6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922B15"/>
    <w:rPr>
      <w:rFonts w:ascii="Calibri" w:eastAsia="Calibri" w:hAnsi="Calibri"/>
      <w:sz w:val="22"/>
      <w:szCs w:val="22"/>
      <w:lang w:val="en-US" w:eastAsia="en-US"/>
    </w:rPr>
  </w:style>
  <w:style w:type="paragraph" w:styleId="ListParagraph">
    <w:name w:val="List Paragraph"/>
    <w:basedOn w:val="Normal"/>
    <w:uiPriority w:val="49"/>
    <w:qFormat/>
    <w:rsid w:val="00B666B9"/>
    <w:pPr>
      <w:ind w:left="720"/>
    </w:pPr>
  </w:style>
  <w:style w:type="paragraph" w:customStyle="1" w:styleId="p5">
    <w:name w:val="p5"/>
    <w:basedOn w:val="Normal"/>
    <w:rsid w:val="003E62C0"/>
    <w:pPr>
      <w:widowControl w:val="0"/>
      <w:overflowPunct w:val="0"/>
      <w:autoSpaceDE w:val="0"/>
      <w:autoSpaceDN w:val="0"/>
      <w:adjustRightInd w:val="0"/>
      <w:spacing w:line="240" w:lineRule="atLeast"/>
      <w:textAlignment w:val="baseline"/>
    </w:pPr>
    <w:rPr>
      <w:rFonts w:ascii="Times New Roman" w:hAnsi="Times New Roman"/>
      <w:sz w:val="24"/>
      <w:lang w:val="en-US"/>
    </w:rPr>
  </w:style>
  <w:style w:type="paragraph" w:customStyle="1" w:styleId="p6">
    <w:name w:val="p6"/>
    <w:basedOn w:val="Normal"/>
    <w:rsid w:val="003E62C0"/>
    <w:pPr>
      <w:widowControl w:val="0"/>
      <w:overflowPunct w:val="0"/>
      <w:autoSpaceDE w:val="0"/>
      <w:autoSpaceDN w:val="0"/>
      <w:adjustRightInd w:val="0"/>
      <w:spacing w:line="280" w:lineRule="atLeast"/>
      <w:ind w:left="1008" w:hanging="432"/>
      <w:textAlignment w:val="baseline"/>
    </w:pPr>
    <w:rPr>
      <w:rFonts w:ascii="Times New Roman" w:hAnsi="Times New Roman"/>
      <w:sz w:val="24"/>
      <w:lang w:val="en-US"/>
    </w:rPr>
  </w:style>
  <w:style w:type="table" w:styleId="TableGrid">
    <w:name w:val="Table Grid"/>
    <w:basedOn w:val="TableNormal"/>
    <w:rsid w:val="000A514B"/>
    <w:rPr>
      <w:rFonts w:ascii="Cambria" w:eastAsia="Cambria" w:hAnsi="Cambria"/>
      <w:sz w:val="24"/>
      <w:szCs w:val="24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templates\Coventry%20City%20Council\CovCC_Blank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53565bc-1c91-4c15-8f4b-ff0256871ab1">
      <Terms xmlns="http://schemas.microsoft.com/office/infopath/2007/PartnerControls"/>
    </lcf76f155ced4ddcb4097134ff3c332f>
    <TaxCatchAll xmlns="3caf927b-72ce-40c3-a34c-71892d9939b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BDED7085F496E4B97D8DBFA45BF7F2A" ma:contentTypeVersion="17" ma:contentTypeDescription="Create a new document." ma:contentTypeScope="" ma:versionID="06cf4d43dc56a01a34703f2d1d07f8f0">
  <xsd:schema xmlns:xsd="http://www.w3.org/2001/XMLSchema" xmlns:xs="http://www.w3.org/2001/XMLSchema" xmlns:p="http://schemas.microsoft.com/office/2006/metadata/properties" xmlns:ns2="3caf927b-72ce-40c3-a34c-71892d9939b3" xmlns:ns3="053565bc-1c91-4c15-8f4b-ff0256871ab1" targetNamespace="http://schemas.microsoft.com/office/2006/metadata/properties" ma:root="true" ma:fieldsID="6cb36b8dbfd994581caf6dc15e53bfec" ns2:_="" ns3:_="">
    <xsd:import namespace="3caf927b-72ce-40c3-a34c-71892d9939b3"/>
    <xsd:import namespace="053565bc-1c91-4c15-8f4b-ff0256871ab1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ServiceSearchProperties" minOccurs="0"/>
                <xsd:element ref="ns3:MediaLengthInSecond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caf927b-72ce-40c3-a34c-71892d9939b3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56ae1161-e5c3-44a8-b0ab-efd70e888b93}" ma:internalName="TaxCatchAll" ma:showField="CatchAllData" ma:web="3caf927b-72ce-40c3-a34c-71892d9939b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53565bc-1c91-4c15-8f4b-ff0256871ab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15bf9953-8987-4cca-be41-8352360f813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0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1D07ACE-BF6E-48F7-9EC0-8C825FE4215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A45430E-16FD-4904-BCC5-57B60E9A2F48}">
  <ds:schemaRefs>
    <ds:schemaRef ds:uri="http://schemas.microsoft.com/office/2006/metadata/properties"/>
    <ds:schemaRef ds:uri="http://schemas.microsoft.com/office/infopath/2007/PartnerControls"/>
    <ds:schemaRef ds:uri="053565bc-1c91-4c15-8f4b-ff0256871ab1"/>
    <ds:schemaRef ds:uri="3caf927b-72ce-40c3-a34c-71892d9939b3"/>
  </ds:schemaRefs>
</ds:datastoreItem>
</file>

<file path=customXml/itemProps3.xml><?xml version="1.0" encoding="utf-8"?>
<ds:datastoreItem xmlns:ds="http://schemas.openxmlformats.org/officeDocument/2006/customXml" ds:itemID="{03A4F759-D6C6-4C70-9C55-D6564A72441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caf927b-72ce-40c3-a34c-71892d9939b3"/>
    <ds:schemaRef ds:uri="053565bc-1c91-4c15-8f4b-ff0256871ab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CovCC_Blank</Template>
  <TotalTime>1</TotalTime>
  <Pages>1</Pages>
  <Words>249</Words>
  <Characters>1422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Coventry City Council Blank Template</vt:lpstr>
    </vt:vector>
  </TitlesOfParts>
  <Company>Coventry City Council</Company>
  <LinksUpToDate>false</LinksUpToDate>
  <CharactersWithSpaces>1668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Coventry City Council Blank Template</dc:title>
  <dc:subject/>
  <dc:creator>coventry city council</dc:creator>
  <cp:keywords/>
  <cp:lastModifiedBy>Emma Warren</cp:lastModifiedBy>
  <cp:revision>3</cp:revision>
  <cp:lastPrinted>2014-02-07T11:50:00Z</cp:lastPrinted>
  <dcterms:created xsi:type="dcterms:W3CDTF">2024-11-22T11:42:00Z</dcterms:created>
  <dcterms:modified xsi:type="dcterms:W3CDTF">2024-11-22T11:49:00Z</dcterms:modified>
  <cp:category>Blank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ument Number">
    <vt:lpwstr> </vt:lpwstr>
  </property>
  <property fmtid="{D5CDD505-2E9C-101B-9397-08002B2CF9AE}" pid="3" name="Last Modified">
    <vt:lpwstr> </vt:lpwstr>
  </property>
  <property fmtid="{D5CDD505-2E9C-101B-9397-08002B2CF9AE}" pid="4" name="Version">
    <vt:lpwstr> </vt:lpwstr>
  </property>
  <property fmtid="{D5CDD505-2E9C-101B-9397-08002B2CF9AE}" pid="5" name="ContentTypeId">
    <vt:lpwstr>0x010100ABDED7085F496E4B97D8DBFA45BF7F2A</vt:lpwstr>
  </property>
  <property fmtid="{D5CDD505-2E9C-101B-9397-08002B2CF9AE}" pid="6" name="MediaServiceImageTags">
    <vt:lpwstr/>
  </property>
</Properties>
</file>