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8C0" w:rsidRPr="005F52A6" w:rsidRDefault="000C09AC" w:rsidP="00357858">
      <w:pPr>
        <w:jc w:val="center"/>
        <w:rPr>
          <w:b/>
          <w:sz w:val="24"/>
          <w:szCs w:val="24"/>
        </w:rPr>
      </w:pPr>
      <w:r w:rsidRPr="005F52A6">
        <w:rPr>
          <w:b/>
          <w:sz w:val="24"/>
          <w:szCs w:val="24"/>
        </w:rPr>
        <w:t>EYFS</w:t>
      </w:r>
      <w:r w:rsidR="00357858" w:rsidRPr="005F52A6">
        <w:rPr>
          <w:b/>
          <w:sz w:val="24"/>
          <w:szCs w:val="24"/>
        </w:rPr>
        <w:t xml:space="preserve"> TEACHER VACANCY</w:t>
      </w:r>
    </w:p>
    <w:p w:rsidR="005F52A6" w:rsidRDefault="005F52A6" w:rsidP="005F52A6">
      <w:pPr>
        <w:spacing w:after="231"/>
        <w:ind w:right="396"/>
        <w:rPr>
          <w:b/>
        </w:rPr>
      </w:pPr>
    </w:p>
    <w:p w:rsidR="005F52A6" w:rsidRPr="005F52A6" w:rsidRDefault="005F52A6" w:rsidP="005F52A6">
      <w:pPr>
        <w:spacing w:after="231"/>
        <w:ind w:right="396"/>
        <w:rPr>
          <w:sz w:val="20"/>
          <w:szCs w:val="20"/>
        </w:rPr>
      </w:pPr>
      <w:r w:rsidRPr="005F52A6">
        <w:rPr>
          <w:b/>
          <w:sz w:val="20"/>
          <w:szCs w:val="20"/>
        </w:rPr>
        <w:t>Post: EYFS Primary School Teacher</w:t>
      </w:r>
      <w:r w:rsidRPr="005F52A6">
        <w:rPr>
          <w:sz w:val="20"/>
          <w:szCs w:val="20"/>
        </w:rPr>
        <w:t xml:space="preserve"> </w:t>
      </w:r>
    </w:p>
    <w:p w:rsidR="005F52A6" w:rsidRPr="005F52A6" w:rsidRDefault="005F52A6" w:rsidP="005F52A6">
      <w:pPr>
        <w:spacing w:after="231"/>
        <w:ind w:right="396"/>
        <w:rPr>
          <w:sz w:val="20"/>
          <w:szCs w:val="20"/>
        </w:rPr>
      </w:pPr>
      <w:r w:rsidRPr="005F52A6">
        <w:rPr>
          <w:b/>
          <w:sz w:val="20"/>
          <w:szCs w:val="20"/>
        </w:rPr>
        <w:t>Salary/Grade: MPS (Depending on Experience)</w:t>
      </w:r>
      <w:r w:rsidR="00D162AA" w:rsidRPr="00D162AA">
        <w:rPr>
          <w:b/>
          <w:sz w:val="20"/>
          <w:szCs w:val="20"/>
        </w:rPr>
        <w:t xml:space="preserve"> </w:t>
      </w:r>
      <w:r w:rsidR="00D162AA">
        <w:rPr>
          <w:b/>
          <w:sz w:val="20"/>
          <w:szCs w:val="20"/>
        </w:rPr>
        <w:t>, NQT’s welcome to apply.</w:t>
      </w:r>
      <w:r w:rsidRPr="005F52A6">
        <w:rPr>
          <w:b/>
          <w:sz w:val="20"/>
          <w:szCs w:val="20"/>
        </w:rPr>
        <w:t xml:space="preserve"> </w:t>
      </w:r>
    </w:p>
    <w:p w:rsidR="005F52A6" w:rsidRPr="005F52A6" w:rsidRDefault="005F52A6" w:rsidP="005F52A6">
      <w:pPr>
        <w:spacing w:after="231"/>
        <w:ind w:right="396"/>
        <w:rPr>
          <w:sz w:val="20"/>
          <w:szCs w:val="20"/>
        </w:rPr>
      </w:pPr>
      <w:r w:rsidRPr="005F52A6">
        <w:rPr>
          <w:b/>
          <w:sz w:val="20"/>
          <w:szCs w:val="20"/>
        </w:rPr>
        <w:t>Contract Type: Permanent    Contract Start Date:  As soon as possible</w:t>
      </w:r>
    </w:p>
    <w:p w:rsidR="005F52A6" w:rsidRPr="005F52A6" w:rsidRDefault="005F52A6" w:rsidP="005F52A6">
      <w:pPr>
        <w:spacing w:after="200" w:line="277" w:lineRule="auto"/>
        <w:rPr>
          <w:sz w:val="20"/>
          <w:szCs w:val="20"/>
        </w:rPr>
      </w:pPr>
      <w:r w:rsidRPr="005F52A6">
        <w:rPr>
          <w:b/>
          <w:sz w:val="20"/>
          <w:szCs w:val="20"/>
        </w:rPr>
        <w:t>Central Purpose:</w:t>
      </w:r>
      <w:r w:rsidRPr="005F52A6">
        <w:rPr>
          <w:sz w:val="20"/>
          <w:szCs w:val="20"/>
        </w:rPr>
        <w:t xml:space="preserve"> The successful candidate will be engaging, forward thinking and have a sound understanding of the Primary School curriculum. You must be a good team player and willing to share your ideas and expertise for the benefit of the children and to promote the Christian ethos of the school within the context of our mission statement.  </w:t>
      </w:r>
      <w:r w:rsidRPr="005F52A6">
        <w:rPr>
          <w:b/>
          <w:sz w:val="20"/>
          <w:szCs w:val="20"/>
        </w:rPr>
        <w:t xml:space="preserve"> </w:t>
      </w:r>
    </w:p>
    <w:p w:rsidR="005F52A6" w:rsidRPr="005F52A6" w:rsidRDefault="005F52A6" w:rsidP="005F52A6">
      <w:pPr>
        <w:spacing w:after="310"/>
        <w:ind w:right="659"/>
        <w:rPr>
          <w:sz w:val="20"/>
          <w:szCs w:val="20"/>
        </w:rPr>
      </w:pPr>
      <w:r w:rsidRPr="005F52A6">
        <w:rPr>
          <w:sz w:val="20"/>
          <w:szCs w:val="20"/>
        </w:rPr>
        <w:t xml:space="preserve">Our Ideal candidate will: </w:t>
      </w:r>
    </w:p>
    <w:p w:rsidR="005F52A6" w:rsidRPr="005F52A6" w:rsidRDefault="005F52A6" w:rsidP="005F52A6">
      <w:pPr>
        <w:numPr>
          <w:ilvl w:val="0"/>
          <w:numId w:val="13"/>
        </w:numPr>
        <w:spacing w:line="250" w:lineRule="auto"/>
        <w:ind w:right="659" w:hanging="360"/>
        <w:jc w:val="both"/>
        <w:rPr>
          <w:sz w:val="20"/>
          <w:szCs w:val="20"/>
        </w:rPr>
      </w:pPr>
      <w:r w:rsidRPr="005F52A6">
        <w:rPr>
          <w:sz w:val="20"/>
          <w:szCs w:val="20"/>
        </w:rPr>
        <w:t xml:space="preserve">Be an enthusiastic, able teacher with proven practice.  </w:t>
      </w:r>
    </w:p>
    <w:p w:rsidR="005F52A6" w:rsidRPr="005F52A6" w:rsidRDefault="005F52A6" w:rsidP="005F52A6">
      <w:pPr>
        <w:numPr>
          <w:ilvl w:val="0"/>
          <w:numId w:val="13"/>
        </w:numPr>
        <w:spacing w:line="250" w:lineRule="auto"/>
        <w:ind w:right="659" w:hanging="360"/>
        <w:jc w:val="both"/>
        <w:rPr>
          <w:sz w:val="20"/>
          <w:szCs w:val="20"/>
        </w:rPr>
      </w:pPr>
      <w:r w:rsidRPr="005F52A6">
        <w:rPr>
          <w:sz w:val="20"/>
          <w:szCs w:val="20"/>
        </w:rPr>
        <w:t xml:space="preserve">Act as a contributor to the staff team. </w:t>
      </w:r>
    </w:p>
    <w:p w:rsidR="005F52A6" w:rsidRPr="005F52A6" w:rsidRDefault="005F52A6" w:rsidP="005F52A6">
      <w:pPr>
        <w:numPr>
          <w:ilvl w:val="0"/>
          <w:numId w:val="13"/>
        </w:numPr>
        <w:spacing w:line="250" w:lineRule="auto"/>
        <w:ind w:right="659" w:hanging="360"/>
        <w:jc w:val="both"/>
        <w:rPr>
          <w:sz w:val="20"/>
          <w:szCs w:val="20"/>
        </w:rPr>
      </w:pPr>
      <w:r w:rsidRPr="005F52A6">
        <w:rPr>
          <w:sz w:val="20"/>
          <w:szCs w:val="20"/>
        </w:rPr>
        <w:t xml:space="preserve">Maintain good and effective relationships throughout the school and the wider community thereby, supporting the school’ established Christian Ethos </w:t>
      </w:r>
    </w:p>
    <w:p w:rsidR="005F52A6" w:rsidRPr="005F52A6" w:rsidRDefault="005F52A6" w:rsidP="005F52A6">
      <w:pPr>
        <w:numPr>
          <w:ilvl w:val="0"/>
          <w:numId w:val="13"/>
        </w:numPr>
        <w:spacing w:line="250" w:lineRule="auto"/>
        <w:ind w:right="659" w:hanging="360"/>
        <w:jc w:val="both"/>
        <w:rPr>
          <w:sz w:val="20"/>
          <w:szCs w:val="20"/>
        </w:rPr>
      </w:pPr>
      <w:r w:rsidRPr="005F52A6">
        <w:rPr>
          <w:sz w:val="20"/>
          <w:szCs w:val="20"/>
        </w:rPr>
        <w:t xml:space="preserve">Act as an effective curriculum coordinator. </w:t>
      </w:r>
    </w:p>
    <w:p w:rsidR="005F52A6" w:rsidRPr="005F52A6" w:rsidRDefault="005F52A6" w:rsidP="005F52A6">
      <w:pPr>
        <w:numPr>
          <w:ilvl w:val="0"/>
          <w:numId w:val="13"/>
        </w:numPr>
        <w:spacing w:line="250" w:lineRule="auto"/>
        <w:ind w:right="659" w:hanging="360"/>
        <w:jc w:val="both"/>
        <w:rPr>
          <w:sz w:val="20"/>
          <w:szCs w:val="20"/>
        </w:rPr>
      </w:pPr>
      <w:r w:rsidRPr="005F52A6">
        <w:rPr>
          <w:sz w:val="20"/>
          <w:szCs w:val="20"/>
        </w:rPr>
        <w:t xml:space="preserve">Experience at EYFS/KS1 would be advantageous. </w:t>
      </w:r>
    </w:p>
    <w:p w:rsidR="005F52A6" w:rsidRPr="005F52A6" w:rsidRDefault="005F52A6" w:rsidP="005F52A6">
      <w:pPr>
        <w:spacing w:line="250" w:lineRule="auto"/>
        <w:ind w:left="862" w:right="659"/>
        <w:jc w:val="both"/>
        <w:rPr>
          <w:sz w:val="20"/>
          <w:szCs w:val="20"/>
        </w:rPr>
      </w:pPr>
    </w:p>
    <w:p w:rsidR="005F52A6" w:rsidRPr="005F52A6" w:rsidRDefault="005F52A6" w:rsidP="005F52A6">
      <w:pPr>
        <w:spacing w:after="189"/>
        <w:ind w:right="659"/>
        <w:jc w:val="both"/>
        <w:rPr>
          <w:sz w:val="20"/>
          <w:szCs w:val="20"/>
        </w:rPr>
      </w:pPr>
      <w:r w:rsidRPr="005F52A6">
        <w:rPr>
          <w:sz w:val="20"/>
          <w:szCs w:val="20"/>
        </w:rPr>
        <w:t xml:space="preserve">King Solomon International Business School is Birmingham’s first co-educational, nondenominational, inclusive, all-through faith designated Christian school for students aged 4-19. The school welcomes children from the Christian faith as well as those from other faiths and those of no faith. The Department for Education is funding a multi-million-pound state of the art building, fit for 21st century learning with cutting edge design and resources in keeping with our international business specialism.  </w:t>
      </w:r>
    </w:p>
    <w:p w:rsidR="005F52A6" w:rsidRPr="005F52A6" w:rsidRDefault="005F52A6" w:rsidP="005F52A6">
      <w:pPr>
        <w:spacing w:after="192"/>
        <w:ind w:right="659"/>
        <w:jc w:val="both"/>
        <w:rPr>
          <w:sz w:val="20"/>
          <w:szCs w:val="20"/>
        </w:rPr>
      </w:pPr>
      <w:r w:rsidRPr="005F52A6">
        <w:rPr>
          <w:sz w:val="20"/>
          <w:szCs w:val="20"/>
        </w:rPr>
        <w:t>We are seeking to appoint a dynamic and inspirational</w:t>
      </w:r>
      <w:r w:rsidR="00792882">
        <w:rPr>
          <w:sz w:val="20"/>
          <w:szCs w:val="20"/>
        </w:rPr>
        <w:t xml:space="preserve"> EYFS</w:t>
      </w:r>
      <w:r w:rsidRPr="005F52A6">
        <w:rPr>
          <w:sz w:val="20"/>
          <w:szCs w:val="20"/>
        </w:rPr>
        <w:t xml:space="preserve"> Primary School Teacher with a commitment to providing an outstanding provision, who possesses excellent knowledge of the </w:t>
      </w:r>
      <w:r w:rsidR="00792882">
        <w:rPr>
          <w:sz w:val="20"/>
          <w:szCs w:val="20"/>
        </w:rPr>
        <w:t>EYFS/KS1</w:t>
      </w:r>
      <w:r w:rsidRPr="005F52A6">
        <w:rPr>
          <w:sz w:val="20"/>
          <w:szCs w:val="20"/>
        </w:rPr>
        <w:t xml:space="preserve"> curriculum. The ideal applicant should be committed to maintaining exceptional classroom practice and to working collaboratively and creatively with colleagues </w:t>
      </w:r>
    </w:p>
    <w:p w:rsidR="005F52A6" w:rsidRPr="005F52A6" w:rsidRDefault="005F52A6" w:rsidP="005F52A6">
      <w:pPr>
        <w:spacing w:after="190"/>
        <w:ind w:right="659"/>
        <w:jc w:val="both"/>
        <w:rPr>
          <w:sz w:val="20"/>
          <w:szCs w:val="20"/>
        </w:rPr>
      </w:pPr>
      <w:r w:rsidRPr="005F52A6">
        <w:rPr>
          <w:sz w:val="20"/>
          <w:szCs w:val="20"/>
        </w:rPr>
        <w:t xml:space="preserve">We offer you a professional and supportive team intent on continued improvement for all, a positive working environment where everyone is valued, and a purposeful environment where good behaviour is a priority, an ethos of mutual respect where we listen to and value all contributions, high quality professional support and development, and a committed team. </w:t>
      </w:r>
    </w:p>
    <w:p w:rsidR="007A3EF3" w:rsidRPr="007A3EF3" w:rsidRDefault="007A3EF3" w:rsidP="00D8343D">
      <w:pPr>
        <w:ind w:left="-567"/>
        <w:jc w:val="both"/>
        <w:rPr>
          <w:sz w:val="20"/>
          <w:szCs w:val="20"/>
        </w:rPr>
      </w:pPr>
    </w:p>
    <w:p w:rsidR="00D8343D" w:rsidRPr="007A3EF3" w:rsidRDefault="00D8343D" w:rsidP="00D8343D">
      <w:pPr>
        <w:ind w:left="-567"/>
        <w:rPr>
          <w:b/>
          <w:sz w:val="20"/>
          <w:szCs w:val="20"/>
        </w:rPr>
      </w:pPr>
      <w:r w:rsidRPr="007A3EF3">
        <w:rPr>
          <w:b/>
          <w:sz w:val="20"/>
          <w:szCs w:val="20"/>
        </w:rPr>
        <w:t>King Solomon International Business School is committed to the safeguarding and promoting of welfare of vulnerable groups including children, and expects all staff and volunteers to share this commitment. An enhanced DBS clearance is therefore required for this role.</w:t>
      </w:r>
    </w:p>
    <w:p w:rsidR="00D8343D" w:rsidRPr="007A3EF3" w:rsidRDefault="00D8343D" w:rsidP="00D8343D">
      <w:pPr>
        <w:ind w:left="-567"/>
        <w:rPr>
          <w:b/>
          <w:sz w:val="20"/>
          <w:szCs w:val="20"/>
        </w:rPr>
      </w:pPr>
      <w:r w:rsidRPr="007A3EF3">
        <w:rPr>
          <w:b/>
          <w:sz w:val="20"/>
          <w:szCs w:val="20"/>
        </w:rPr>
        <w:br/>
        <w:t>Application packs are available from our website or via the school.   All completed applications must be returned either by post or directly to the school office, or emailed to hr@kingsolomonibs.com.   Interested applicants can contact the School Business Manager – Ms W Mercer on 0121 357 1905 for further details</w:t>
      </w:r>
      <w:r w:rsidRPr="007A3EF3">
        <w:rPr>
          <w:sz w:val="20"/>
          <w:szCs w:val="20"/>
        </w:rPr>
        <w:t xml:space="preserve">.   </w:t>
      </w:r>
      <w:r w:rsidRPr="007A3EF3">
        <w:rPr>
          <w:b/>
          <w:sz w:val="20"/>
          <w:szCs w:val="20"/>
        </w:rPr>
        <w:t xml:space="preserve">Visits to the school are encouraged. </w:t>
      </w:r>
    </w:p>
    <w:p w:rsidR="00D8343D" w:rsidRPr="007A3EF3" w:rsidRDefault="00D8343D" w:rsidP="00D8343D">
      <w:pPr>
        <w:ind w:left="-567"/>
        <w:jc w:val="both"/>
        <w:rPr>
          <w:sz w:val="20"/>
          <w:szCs w:val="20"/>
        </w:rPr>
      </w:pPr>
    </w:p>
    <w:p w:rsidR="00D8343D" w:rsidRPr="007A3EF3" w:rsidRDefault="00D8343D" w:rsidP="00D8343D">
      <w:pPr>
        <w:ind w:left="-567"/>
        <w:jc w:val="both"/>
        <w:rPr>
          <w:b/>
          <w:sz w:val="20"/>
          <w:szCs w:val="20"/>
        </w:rPr>
      </w:pPr>
      <w:r w:rsidRPr="007A3EF3">
        <w:rPr>
          <w:b/>
          <w:sz w:val="20"/>
          <w:szCs w:val="20"/>
        </w:rPr>
        <w:t xml:space="preserve">Closing date:  </w:t>
      </w:r>
      <w:r w:rsidR="00930847">
        <w:rPr>
          <w:b/>
          <w:sz w:val="20"/>
          <w:szCs w:val="20"/>
        </w:rPr>
        <w:t>15</w:t>
      </w:r>
      <w:r w:rsidR="00930847" w:rsidRPr="00930847">
        <w:rPr>
          <w:b/>
          <w:sz w:val="20"/>
          <w:szCs w:val="20"/>
          <w:vertAlign w:val="superscript"/>
        </w:rPr>
        <w:t>th</w:t>
      </w:r>
      <w:r w:rsidR="00930847">
        <w:rPr>
          <w:b/>
          <w:sz w:val="20"/>
          <w:szCs w:val="20"/>
        </w:rPr>
        <w:t xml:space="preserve"> November</w:t>
      </w:r>
      <w:r w:rsidRPr="007A3EF3">
        <w:rPr>
          <w:b/>
          <w:sz w:val="20"/>
          <w:szCs w:val="20"/>
        </w:rPr>
        <w:t xml:space="preserve"> 2019</w:t>
      </w:r>
      <w:r w:rsidR="00D437E6">
        <w:rPr>
          <w:b/>
          <w:sz w:val="20"/>
          <w:szCs w:val="20"/>
        </w:rPr>
        <w:t xml:space="preserve"> 12noon</w:t>
      </w:r>
      <w:bookmarkStart w:id="0" w:name="_GoBack"/>
      <w:bookmarkEnd w:id="0"/>
    </w:p>
    <w:p w:rsidR="002218C0" w:rsidRPr="007A3EF3" w:rsidRDefault="00D8343D" w:rsidP="005F52A6">
      <w:pPr>
        <w:ind w:left="-567"/>
        <w:jc w:val="both"/>
        <w:rPr>
          <w:sz w:val="20"/>
          <w:szCs w:val="20"/>
        </w:rPr>
      </w:pPr>
      <w:r w:rsidRPr="007A3EF3">
        <w:rPr>
          <w:b/>
          <w:sz w:val="20"/>
          <w:szCs w:val="20"/>
        </w:rPr>
        <w:t xml:space="preserve">Interviews W/C:  </w:t>
      </w:r>
      <w:r w:rsidR="00930847">
        <w:rPr>
          <w:b/>
          <w:sz w:val="20"/>
          <w:szCs w:val="20"/>
        </w:rPr>
        <w:t>18</w:t>
      </w:r>
      <w:r w:rsidR="00930847" w:rsidRPr="00930847">
        <w:rPr>
          <w:b/>
          <w:sz w:val="20"/>
          <w:szCs w:val="20"/>
          <w:vertAlign w:val="superscript"/>
        </w:rPr>
        <w:t>th</w:t>
      </w:r>
      <w:r w:rsidR="00930847">
        <w:rPr>
          <w:b/>
          <w:sz w:val="20"/>
          <w:szCs w:val="20"/>
        </w:rPr>
        <w:t xml:space="preserve"> November</w:t>
      </w:r>
      <w:r w:rsidRPr="007A3EF3">
        <w:rPr>
          <w:b/>
          <w:sz w:val="20"/>
          <w:szCs w:val="20"/>
        </w:rPr>
        <w:t xml:space="preserve"> 2019</w:t>
      </w:r>
    </w:p>
    <w:p w:rsidR="000A375B" w:rsidRPr="007A3EF3" w:rsidRDefault="000A375B" w:rsidP="002218C0">
      <w:pPr>
        <w:rPr>
          <w:sz w:val="20"/>
          <w:szCs w:val="20"/>
        </w:rPr>
      </w:pPr>
    </w:p>
    <w:sectPr w:rsidR="000A375B" w:rsidRPr="007A3EF3" w:rsidSect="0026148E">
      <w:headerReference w:type="default" r:id="rId7"/>
      <w:footerReference w:type="default" r:id="rId8"/>
      <w:pgSz w:w="11906" w:h="16838"/>
      <w:pgMar w:top="1440" w:right="1440" w:bottom="1440" w:left="1440" w:header="708" w:footer="708"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6B7" w:rsidRDefault="008E36B7" w:rsidP="0026148E">
      <w:r>
        <w:separator/>
      </w:r>
    </w:p>
  </w:endnote>
  <w:endnote w:type="continuationSeparator" w:id="0">
    <w:p w:rsidR="008E36B7" w:rsidRDefault="008E36B7" w:rsidP="00261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altName w:val="Andale Mono"/>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B7" w:rsidRDefault="008E36B7">
    <w:pPr>
      <w:pStyle w:val="Footer"/>
    </w:pPr>
    <w:r w:rsidRPr="00AD3855">
      <w:t xml:space="preserve">Registered company name: Excell3 Independent schools LTD • Place of </w:t>
    </w:r>
    <w:proofErr w:type="gramStart"/>
    <w:r w:rsidRPr="00AD3855">
      <w:t>registration :</w:t>
    </w:r>
    <w:proofErr w:type="gramEnd"/>
    <w:r w:rsidRPr="00AD3855">
      <w:t xml:space="preserve"> England • Registered number: 07654452 • Registered address: King Solomon International Business School, Lord St, Birmingham, B7 4AA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6B7" w:rsidRDefault="008E36B7" w:rsidP="0026148E">
      <w:r>
        <w:separator/>
      </w:r>
    </w:p>
  </w:footnote>
  <w:footnote w:type="continuationSeparator" w:id="0">
    <w:p w:rsidR="008E36B7" w:rsidRDefault="008E36B7" w:rsidP="00261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B7" w:rsidRPr="00B36668" w:rsidRDefault="008E36B7" w:rsidP="00B36668">
    <w:pPr>
      <w:ind w:left="1440"/>
      <w:rPr>
        <w:rFonts w:cs="Arial"/>
      </w:rPr>
    </w:pPr>
    <w:r>
      <w:rPr>
        <w:rFonts w:ascii="Times New Roman" w:hAnsi="Times New Roman"/>
        <w:b/>
        <w:bCs/>
        <w:noProof/>
        <w:color w:val="000000"/>
        <w:sz w:val="36"/>
        <w:szCs w:val="36"/>
        <w:lang w:val="en-US"/>
      </w:rPr>
      <w:drawing>
        <wp:anchor distT="0" distB="0" distL="114300" distR="114300" simplePos="0" relativeHeight="251659264" behindDoc="1" locked="0" layoutInCell="1" allowOverlap="1" wp14:anchorId="315A9348" wp14:editId="7AD0EC59">
          <wp:simplePos x="0" y="0"/>
          <wp:positionH relativeFrom="column">
            <wp:posOffset>-209550</wp:posOffset>
          </wp:positionH>
          <wp:positionV relativeFrom="paragraph">
            <wp:posOffset>9525</wp:posOffset>
          </wp:positionV>
          <wp:extent cx="1263015" cy="831215"/>
          <wp:effectExtent l="19050" t="0" r="0" b="0"/>
          <wp:wrapTight wrapText="bothSides">
            <wp:wrapPolygon edited="0">
              <wp:start x="-326" y="0"/>
              <wp:lineTo x="-326" y="21286"/>
              <wp:lineTo x="21502" y="21286"/>
              <wp:lineTo x="21502" y="0"/>
              <wp:lineTo x="-326" y="0"/>
            </wp:wrapPolygon>
          </wp:wrapTight>
          <wp:docPr id="9" name="Picture 0" descr="Marketing Company-KSIBS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rketing Company-KSIBS logo-01.jpg"/>
                  <pic:cNvPicPr>
                    <a:picLocks noChangeAspect="1" noChangeArrowheads="1"/>
                  </pic:cNvPicPr>
                </pic:nvPicPr>
                <pic:blipFill>
                  <a:blip r:embed="rId1"/>
                  <a:srcRect l="13168" t="14590" r="12329" b="16690"/>
                  <a:stretch>
                    <a:fillRect/>
                  </a:stretch>
                </pic:blipFill>
                <pic:spPr bwMode="auto">
                  <a:xfrm>
                    <a:off x="0" y="0"/>
                    <a:ext cx="1263015" cy="831215"/>
                  </a:xfrm>
                  <a:prstGeom prst="rect">
                    <a:avLst/>
                  </a:prstGeom>
                  <a:noFill/>
                  <a:ln w="9525">
                    <a:noFill/>
                    <a:miter lim="800000"/>
                    <a:headEnd/>
                    <a:tailEnd/>
                  </a:ln>
                </pic:spPr>
              </pic:pic>
            </a:graphicData>
          </a:graphic>
        </wp:anchor>
      </w:drawing>
    </w:r>
    <w:r w:rsidRPr="00FF0000">
      <w:rPr>
        <w:rFonts w:ascii="Times New Roman" w:eastAsia="Times New Roman" w:hAnsi="Times New Roman"/>
        <w:b/>
        <w:bCs/>
        <w:color w:val="5F497A"/>
        <w:sz w:val="36"/>
        <w:szCs w:val="36"/>
        <w:lang w:eastAsia="en-GB"/>
      </w:rPr>
      <w:t>King Solomon International Business School</w:t>
    </w:r>
    <w:r w:rsidRPr="00A76D0A">
      <w:rPr>
        <w:rFonts w:ascii="Verdana" w:eastAsia="Times New Roman" w:hAnsi="Verdana"/>
        <w:b/>
        <w:bCs/>
        <w:color w:val="5F497A"/>
        <w:lang w:eastAsia="en-GB"/>
      </w:rPr>
      <w:br/>
    </w:r>
    <w:r>
      <w:rPr>
        <w:rFonts w:ascii="Verdana" w:eastAsia="Times New Roman" w:hAnsi="Verdana"/>
        <w:bCs/>
        <w:color w:val="5F497A"/>
        <w:lang w:eastAsia="en-GB"/>
      </w:rPr>
      <w:t xml:space="preserve"> Lord Street, Birmingham B7 4AA</w:t>
    </w:r>
    <w:r w:rsidRPr="00A76D0A">
      <w:rPr>
        <w:rFonts w:ascii="Verdana" w:eastAsia="Times New Roman" w:hAnsi="Verdana"/>
        <w:bCs/>
        <w:color w:val="5F497A"/>
        <w:lang w:eastAsia="en-GB"/>
      </w:rPr>
      <w:t xml:space="preserve"> Tel: 0121 357 1905</w:t>
    </w:r>
    <w:r w:rsidRPr="00A76D0A">
      <w:rPr>
        <w:rFonts w:ascii="Verdana" w:eastAsia="Times New Roman" w:hAnsi="Verdana"/>
        <w:bCs/>
        <w:color w:val="5F497A"/>
        <w:lang w:eastAsia="en-GB"/>
      </w:rPr>
      <w:br/>
    </w:r>
    <w:r>
      <w:rPr>
        <w:rFonts w:ascii="Verdana" w:eastAsia="Times New Roman" w:hAnsi="Verdana"/>
        <w:b/>
        <w:bCs/>
        <w:color w:val="5F497A"/>
        <w:lang w:eastAsia="en-GB"/>
      </w:rPr>
      <w:t xml:space="preserve"> </w:t>
    </w:r>
    <w:r w:rsidRPr="00A76D0A">
      <w:rPr>
        <w:rFonts w:ascii="Verdana" w:eastAsia="Times New Roman" w:hAnsi="Verdana"/>
        <w:b/>
        <w:bCs/>
        <w:color w:val="5F497A"/>
        <w:lang w:eastAsia="en-GB"/>
      </w:rPr>
      <w:t>w:</w:t>
    </w:r>
    <w:r w:rsidRPr="00A76D0A">
      <w:rPr>
        <w:rFonts w:ascii="Verdana" w:eastAsia="Times New Roman" w:hAnsi="Verdana"/>
        <w:bCs/>
        <w:color w:val="5F497A"/>
        <w:lang w:eastAsia="en-GB"/>
      </w:rPr>
      <w:t xml:space="preserve"> </w:t>
    </w:r>
    <w:hyperlink r:id="rId2" w:history="1">
      <w:r w:rsidRPr="00A76D0A">
        <w:rPr>
          <w:rStyle w:val="Hyperlink"/>
          <w:rFonts w:ascii="Verdana" w:eastAsia="Times New Roman" w:hAnsi="Verdana"/>
          <w:bCs/>
          <w:lang w:eastAsia="en-GB"/>
        </w:rPr>
        <w:t>www.kingsolomonibs.com</w:t>
      </w:r>
    </w:hyperlink>
    <w:r w:rsidRPr="00A76D0A">
      <w:rPr>
        <w:rFonts w:ascii="Verdana" w:eastAsia="Times New Roman" w:hAnsi="Verdana"/>
        <w:bCs/>
        <w:color w:val="5F497A"/>
        <w:lang w:eastAsia="en-GB"/>
      </w:rPr>
      <w:t xml:space="preserve"> </w:t>
    </w:r>
    <w:r w:rsidRPr="00A76D0A">
      <w:rPr>
        <w:rFonts w:ascii="Verdana" w:eastAsia="Times New Roman" w:hAnsi="Verdana"/>
        <w:b/>
        <w:bCs/>
        <w:color w:val="5F497A"/>
        <w:lang w:eastAsia="en-GB"/>
      </w:rPr>
      <w:t>e:</w:t>
    </w:r>
    <w:r w:rsidRPr="00A76D0A">
      <w:rPr>
        <w:rFonts w:ascii="Verdana" w:eastAsia="Times New Roman" w:hAnsi="Verdana"/>
        <w:bCs/>
        <w:color w:val="5F497A"/>
        <w:lang w:eastAsia="en-GB"/>
      </w:rPr>
      <w:t xml:space="preserve"> </w:t>
    </w:r>
    <w:hyperlink r:id="rId3" w:history="1">
      <w:r w:rsidRPr="00A76D0A">
        <w:rPr>
          <w:rStyle w:val="Hyperlink"/>
          <w:rFonts w:ascii="Verdana" w:eastAsia="Times New Roman" w:hAnsi="Verdana"/>
          <w:bCs/>
          <w:lang w:eastAsia="en-GB"/>
        </w:rPr>
        <w:t>admin@kingsolomonibs.com</w:t>
      </w:r>
    </w:hyperlink>
  </w:p>
  <w:p w:rsidR="008E36B7" w:rsidRDefault="008E36B7">
    <w:pPr>
      <w:pStyle w:val="Header"/>
    </w:pPr>
  </w:p>
  <w:p w:rsidR="008E36B7" w:rsidRDefault="008E3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2pt;height:192pt" o:bullet="t">
        <v:imagedata r:id="rId1" o:title="check_mark_u2713_icon_256x256"/>
      </v:shape>
    </w:pict>
  </w:numPicBullet>
  <w:abstractNum w:abstractNumId="0" w15:restartNumberingAfterBreak="0">
    <w:nsid w:val="06DE178E"/>
    <w:multiLevelType w:val="hybridMultilevel"/>
    <w:tmpl w:val="29E82226"/>
    <w:lvl w:ilvl="0" w:tplc="19FE6B76">
      <w:start w:val="17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55BA"/>
    <w:multiLevelType w:val="hybridMultilevel"/>
    <w:tmpl w:val="4630E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B67128"/>
    <w:multiLevelType w:val="hybridMultilevel"/>
    <w:tmpl w:val="AD6A48A2"/>
    <w:lvl w:ilvl="0" w:tplc="E7F8C290">
      <w:start w:val="17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741E6"/>
    <w:multiLevelType w:val="hybridMultilevel"/>
    <w:tmpl w:val="2E6C2C14"/>
    <w:lvl w:ilvl="0" w:tplc="41B6611C">
      <w:start w:val="1"/>
      <w:numFmt w:val="bullet"/>
      <w:lvlText w:val=""/>
      <w:lvlPicBulletId w:val="0"/>
      <w:lvlJc w:val="left"/>
      <w:pPr>
        <w:ind w:left="786" w:hanging="360"/>
      </w:pPr>
      <w:rPr>
        <w:rFonts w:ascii="Symbol" w:hAnsi="Symbol" w:hint="default"/>
        <w:color w:val="auto"/>
        <w:sz w:val="72"/>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29DC1C14"/>
    <w:multiLevelType w:val="hybridMultilevel"/>
    <w:tmpl w:val="E6443F5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 w15:restartNumberingAfterBreak="0">
    <w:nsid w:val="30A867AF"/>
    <w:multiLevelType w:val="hybridMultilevel"/>
    <w:tmpl w:val="C8EC9DA8"/>
    <w:lvl w:ilvl="0" w:tplc="E7F8C290">
      <w:start w:val="17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5A533B"/>
    <w:multiLevelType w:val="hybridMultilevel"/>
    <w:tmpl w:val="B3182A12"/>
    <w:lvl w:ilvl="0" w:tplc="03761D12">
      <w:start w:val="17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37185C"/>
    <w:multiLevelType w:val="hybridMultilevel"/>
    <w:tmpl w:val="491E95A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43705A"/>
    <w:multiLevelType w:val="hybridMultilevel"/>
    <w:tmpl w:val="D298D29C"/>
    <w:lvl w:ilvl="0" w:tplc="38684CE2">
      <w:start w:val="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0A35E1"/>
    <w:multiLevelType w:val="hybridMultilevel"/>
    <w:tmpl w:val="7AF2F2E8"/>
    <w:lvl w:ilvl="0" w:tplc="62581EBA">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46AE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D0F0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381A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B675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249B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EE4A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50A8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E288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91F6E77"/>
    <w:multiLevelType w:val="hybridMultilevel"/>
    <w:tmpl w:val="2640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64760A"/>
    <w:multiLevelType w:val="hybridMultilevel"/>
    <w:tmpl w:val="653C2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F32AD4"/>
    <w:multiLevelType w:val="hybridMultilevel"/>
    <w:tmpl w:val="59C2C8FC"/>
    <w:lvl w:ilvl="0" w:tplc="867824F0">
      <w:start w:val="17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2"/>
  </w:num>
  <w:num w:numId="4">
    <w:abstractNumId w:val="5"/>
  </w:num>
  <w:num w:numId="5">
    <w:abstractNumId w:val="2"/>
  </w:num>
  <w:num w:numId="6">
    <w:abstractNumId w:val="10"/>
  </w:num>
  <w:num w:numId="7">
    <w:abstractNumId w:val="1"/>
  </w:num>
  <w:num w:numId="8">
    <w:abstractNumId w:val="7"/>
  </w:num>
  <w:num w:numId="9">
    <w:abstractNumId w:val="11"/>
  </w:num>
  <w:num w:numId="10">
    <w:abstractNumId w:val="8"/>
  </w:num>
  <w:num w:numId="11">
    <w:abstractNumId w:val="4"/>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B9"/>
    <w:rsid w:val="00013EB1"/>
    <w:rsid w:val="00035AFE"/>
    <w:rsid w:val="000758D0"/>
    <w:rsid w:val="000A3131"/>
    <w:rsid w:val="000A375B"/>
    <w:rsid w:val="000A427B"/>
    <w:rsid w:val="000C09AC"/>
    <w:rsid w:val="000D37C2"/>
    <w:rsid w:val="001331C3"/>
    <w:rsid w:val="001416F3"/>
    <w:rsid w:val="00171933"/>
    <w:rsid w:val="001A4999"/>
    <w:rsid w:val="001C5515"/>
    <w:rsid w:val="002218C0"/>
    <w:rsid w:val="00227137"/>
    <w:rsid w:val="0026148E"/>
    <w:rsid w:val="002E21A3"/>
    <w:rsid w:val="00316364"/>
    <w:rsid w:val="00317DC2"/>
    <w:rsid w:val="00357858"/>
    <w:rsid w:val="003921EF"/>
    <w:rsid w:val="003B4509"/>
    <w:rsid w:val="00422852"/>
    <w:rsid w:val="004D4FF0"/>
    <w:rsid w:val="0053381A"/>
    <w:rsid w:val="00574EBA"/>
    <w:rsid w:val="00575756"/>
    <w:rsid w:val="005864BB"/>
    <w:rsid w:val="0059274E"/>
    <w:rsid w:val="00595F03"/>
    <w:rsid w:val="005C7FC9"/>
    <w:rsid w:val="005E414C"/>
    <w:rsid w:val="005F3EEB"/>
    <w:rsid w:val="005F52A6"/>
    <w:rsid w:val="00600257"/>
    <w:rsid w:val="0064699F"/>
    <w:rsid w:val="00680561"/>
    <w:rsid w:val="0068302E"/>
    <w:rsid w:val="006A1B7F"/>
    <w:rsid w:val="007552CA"/>
    <w:rsid w:val="00792882"/>
    <w:rsid w:val="007A33F3"/>
    <w:rsid w:val="007A3EF3"/>
    <w:rsid w:val="007D0B1E"/>
    <w:rsid w:val="007F337F"/>
    <w:rsid w:val="00804CDF"/>
    <w:rsid w:val="008523B9"/>
    <w:rsid w:val="00864547"/>
    <w:rsid w:val="008B6E09"/>
    <w:rsid w:val="008E36B7"/>
    <w:rsid w:val="00900FEF"/>
    <w:rsid w:val="00913F89"/>
    <w:rsid w:val="00915C9B"/>
    <w:rsid w:val="00930847"/>
    <w:rsid w:val="00943FC5"/>
    <w:rsid w:val="00947562"/>
    <w:rsid w:val="00977792"/>
    <w:rsid w:val="00981D80"/>
    <w:rsid w:val="009849D5"/>
    <w:rsid w:val="00A01480"/>
    <w:rsid w:val="00A05297"/>
    <w:rsid w:val="00A47DE1"/>
    <w:rsid w:val="00A535D4"/>
    <w:rsid w:val="00A8324A"/>
    <w:rsid w:val="00AC2F15"/>
    <w:rsid w:val="00AD3855"/>
    <w:rsid w:val="00B05813"/>
    <w:rsid w:val="00B36668"/>
    <w:rsid w:val="00B60110"/>
    <w:rsid w:val="00B60613"/>
    <w:rsid w:val="00B6386D"/>
    <w:rsid w:val="00B65AFF"/>
    <w:rsid w:val="00BA67B4"/>
    <w:rsid w:val="00BB1C81"/>
    <w:rsid w:val="00BE74A3"/>
    <w:rsid w:val="00C01F73"/>
    <w:rsid w:val="00C31929"/>
    <w:rsid w:val="00C8522D"/>
    <w:rsid w:val="00C96541"/>
    <w:rsid w:val="00CB1753"/>
    <w:rsid w:val="00D12EC5"/>
    <w:rsid w:val="00D162AA"/>
    <w:rsid w:val="00D2718B"/>
    <w:rsid w:val="00D437E6"/>
    <w:rsid w:val="00D8343D"/>
    <w:rsid w:val="00DE614B"/>
    <w:rsid w:val="00DE61E2"/>
    <w:rsid w:val="00E17594"/>
    <w:rsid w:val="00E444F3"/>
    <w:rsid w:val="00E54D06"/>
    <w:rsid w:val="00E92784"/>
    <w:rsid w:val="00E97A88"/>
    <w:rsid w:val="00ED0029"/>
    <w:rsid w:val="00F07179"/>
    <w:rsid w:val="00F45DA8"/>
    <w:rsid w:val="00F60911"/>
    <w:rsid w:val="00F647D1"/>
    <w:rsid w:val="00F9056E"/>
    <w:rsid w:val="00FA44A1"/>
    <w:rsid w:val="00FA630B"/>
    <w:rsid w:val="00FB495D"/>
    <w:rsid w:val="00FB7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99B4BC"/>
  <w15:docId w15:val="{5CBE683A-EA43-4CAD-BDBB-93E96391A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3B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4EBA"/>
    <w:pPr>
      <w:ind w:left="720"/>
      <w:contextualSpacing/>
    </w:pPr>
  </w:style>
  <w:style w:type="character" w:styleId="Hyperlink">
    <w:name w:val="Hyperlink"/>
    <w:basedOn w:val="DefaultParagraphFont"/>
    <w:uiPriority w:val="99"/>
    <w:unhideWhenUsed/>
    <w:rsid w:val="00422852"/>
    <w:rPr>
      <w:color w:val="0563C1" w:themeColor="hyperlink"/>
      <w:u w:val="single"/>
    </w:rPr>
  </w:style>
  <w:style w:type="paragraph" w:styleId="Header">
    <w:name w:val="header"/>
    <w:basedOn w:val="Normal"/>
    <w:link w:val="HeaderChar"/>
    <w:uiPriority w:val="99"/>
    <w:unhideWhenUsed/>
    <w:rsid w:val="0026148E"/>
    <w:pPr>
      <w:tabs>
        <w:tab w:val="center" w:pos="4513"/>
        <w:tab w:val="right" w:pos="9026"/>
      </w:tabs>
    </w:pPr>
  </w:style>
  <w:style w:type="character" w:customStyle="1" w:styleId="HeaderChar">
    <w:name w:val="Header Char"/>
    <w:basedOn w:val="DefaultParagraphFont"/>
    <w:link w:val="Header"/>
    <w:uiPriority w:val="99"/>
    <w:rsid w:val="0026148E"/>
  </w:style>
  <w:style w:type="paragraph" w:styleId="Footer">
    <w:name w:val="footer"/>
    <w:basedOn w:val="Normal"/>
    <w:link w:val="FooterChar"/>
    <w:uiPriority w:val="99"/>
    <w:unhideWhenUsed/>
    <w:rsid w:val="0026148E"/>
    <w:pPr>
      <w:tabs>
        <w:tab w:val="center" w:pos="4513"/>
        <w:tab w:val="right" w:pos="9026"/>
      </w:tabs>
    </w:pPr>
  </w:style>
  <w:style w:type="character" w:customStyle="1" w:styleId="FooterChar">
    <w:name w:val="Footer Char"/>
    <w:basedOn w:val="DefaultParagraphFont"/>
    <w:link w:val="Footer"/>
    <w:uiPriority w:val="99"/>
    <w:rsid w:val="0026148E"/>
  </w:style>
  <w:style w:type="paragraph" w:styleId="BalloonText">
    <w:name w:val="Balloon Text"/>
    <w:basedOn w:val="Normal"/>
    <w:link w:val="BalloonTextChar"/>
    <w:uiPriority w:val="99"/>
    <w:semiHidden/>
    <w:unhideWhenUsed/>
    <w:rsid w:val="00DE6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1E2"/>
    <w:rPr>
      <w:rFonts w:ascii="Segoe UI" w:hAnsi="Segoe UI" w:cs="Segoe UI"/>
      <w:sz w:val="18"/>
      <w:szCs w:val="18"/>
    </w:rPr>
  </w:style>
  <w:style w:type="paragraph" w:styleId="NormalWeb">
    <w:name w:val="Normal (Web)"/>
    <w:basedOn w:val="Normal"/>
    <w:uiPriority w:val="99"/>
    <w:unhideWhenUsed/>
    <w:rsid w:val="007A3EF3"/>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403699">
      <w:bodyDiv w:val="1"/>
      <w:marLeft w:val="0"/>
      <w:marRight w:val="0"/>
      <w:marTop w:val="0"/>
      <w:marBottom w:val="0"/>
      <w:divBdr>
        <w:top w:val="none" w:sz="0" w:space="0" w:color="auto"/>
        <w:left w:val="none" w:sz="0" w:space="0" w:color="auto"/>
        <w:bottom w:val="none" w:sz="0" w:space="0" w:color="auto"/>
        <w:right w:val="none" w:sz="0" w:space="0" w:color="auto"/>
      </w:divBdr>
    </w:div>
    <w:div w:id="1649557335">
      <w:bodyDiv w:val="1"/>
      <w:marLeft w:val="0"/>
      <w:marRight w:val="0"/>
      <w:marTop w:val="0"/>
      <w:marBottom w:val="0"/>
      <w:divBdr>
        <w:top w:val="none" w:sz="0" w:space="0" w:color="auto"/>
        <w:left w:val="none" w:sz="0" w:space="0" w:color="auto"/>
        <w:bottom w:val="none" w:sz="0" w:space="0" w:color="auto"/>
        <w:right w:val="none" w:sz="0" w:space="0" w:color="auto"/>
      </w:divBdr>
    </w:div>
    <w:div w:id="187592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admin@kingsolomonibs.com" TargetMode="External"/><Relationship Id="rId2" Type="http://schemas.openxmlformats.org/officeDocument/2006/relationships/hyperlink" Target="http://www.kingsolomonibs.com"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27A02FF3</Template>
  <TotalTime>10</TotalTime>
  <Pages>1</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Welford Primary School</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Wendy Mercer</cp:lastModifiedBy>
  <cp:revision>13</cp:revision>
  <cp:lastPrinted>2019-09-18T13:49:00Z</cp:lastPrinted>
  <dcterms:created xsi:type="dcterms:W3CDTF">2019-09-18T13:30:00Z</dcterms:created>
  <dcterms:modified xsi:type="dcterms:W3CDTF">2019-10-25T08:40:00Z</dcterms:modified>
</cp:coreProperties>
</file>