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214" w:rsidRPr="004F6CB5" w:rsidRDefault="00832534" w:rsidP="004F6CB5">
      <w:pPr>
        <w:ind w:left="-1276" w:right="-1054"/>
        <w:rPr>
          <w:rFonts w:ascii="Tahoma" w:hAnsi="Tahoma" w:cs="Tahoma"/>
          <w:sz w:val="22"/>
          <w:szCs w:val="22"/>
        </w:rPr>
      </w:pPr>
      <w:r w:rsidRPr="004F6CB5"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1992630</wp:posOffset>
                </wp:positionH>
                <wp:positionV relativeFrom="paragraph">
                  <wp:posOffset>-821055</wp:posOffset>
                </wp:positionV>
                <wp:extent cx="4095750" cy="581025"/>
                <wp:effectExtent l="0" t="0" r="0" b="952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1E63" w:rsidRDefault="00D01E63" w:rsidP="00D01E63">
                            <w:pPr>
                              <w:widowControl w:val="0"/>
                              <w:ind w:left="-1440" w:right="-1055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Pre </w:t>
                            </w:r>
                            <w:r w:rsidR="005E3214" w:rsidRPr="005E3214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Employment</w:t>
                            </w:r>
                            <w:proofErr w:type="spellEnd"/>
                            <w:r w:rsidR="005E3214" w:rsidRPr="005E3214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Health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Assessment</w:t>
                            </w:r>
                          </w:p>
                          <w:p w:rsidR="005E3214" w:rsidRDefault="005E3214" w:rsidP="004F6CB5">
                            <w:pPr>
                              <w:widowControl w:val="0"/>
                              <w:ind w:left="-1440" w:right="-1055"/>
                              <w:jc w:val="center"/>
                            </w:pPr>
                            <w:r w:rsidRPr="005E3214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Questionnaire</w:t>
                            </w:r>
                            <w:r w:rsidR="00D01E6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(PEAQ)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156.9pt;margin-top:-64.65pt;width:322.5pt;height:4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" stroked="f">
                <v:textbox>
                  <w:txbxContent>
                    <w:p w:rsidR="00D01E63" w:rsidRDefault="00D01E63" w:rsidP="00D01E63">
                      <w:pPr>
                        <w:widowControl w:val="0"/>
                        <w:ind w:left="-1440" w:right="-1055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Pre </w:t>
                      </w:r>
                      <w:r w:rsidR="005E3214" w:rsidRPr="005E3214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Employment</w:t>
                      </w:r>
                      <w:proofErr w:type="spellEnd"/>
                      <w:r w:rsidR="005E3214" w:rsidRPr="005E3214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Health 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Assessment</w:t>
                      </w:r>
                    </w:p>
                    <w:p w:rsidR="005E3214" w:rsidRDefault="005E3214" w:rsidP="004F6CB5">
                      <w:pPr>
                        <w:widowControl w:val="0"/>
                        <w:ind w:left="-1440" w:right="-1055"/>
                        <w:jc w:val="center"/>
                      </w:pPr>
                      <w:r w:rsidRPr="005E3214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Questionnaire</w:t>
                      </w:r>
                      <w:r w:rsidR="00D01E6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(PEAQ)</w:t>
                      </w:r>
                    </w:p>
                  </w:txbxContent>
                </v:textbox>
              </v:shape>
            </w:pict>
          </mc:Fallback>
        </mc:AlternateContent>
      </w:r>
      <w:r w:rsidR="005E3214" w:rsidRPr="004F6CB5">
        <w:rPr>
          <w:rFonts w:ascii="Tahoma" w:hAnsi="Tahoma" w:cs="Tahoma"/>
          <w:sz w:val="22"/>
          <w:szCs w:val="22"/>
        </w:rPr>
        <w:t>Please complete this form and place in the attached confidential envelop</w:t>
      </w:r>
      <w:r w:rsidR="00564F79" w:rsidRPr="004F6CB5">
        <w:rPr>
          <w:rFonts w:ascii="Tahoma" w:hAnsi="Tahoma" w:cs="Tahoma"/>
          <w:sz w:val="22"/>
          <w:szCs w:val="22"/>
        </w:rPr>
        <w:t>e</w:t>
      </w:r>
      <w:r w:rsidR="005E3214" w:rsidRPr="004F6CB5">
        <w:rPr>
          <w:rFonts w:ascii="Tahoma" w:hAnsi="Tahoma" w:cs="Tahoma"/>
          <w:sz w:val="22"/>
          <w:szCs w:val="22"/>
        </w:rPr>
        <w:t>. Please seal the envelop</w:t>
      </w:r>
      <w:r w:rsidR="00A4645A" w:rsidRPr="004F6CB5">
        <w:rPr>
          <w:rFonts w:ascii="Tahoma" w:hAnsi="Tahoma" w:cs="Tahoma"/>
          <w:sz w:val="22"/>
          <w:szCs w:val="22"/>
        </w:rPr>
        <w:t>e</w:t>
      </w:r>
      <w:r w:rsidR="005E3214" w:rsidRPr="004F6CB5">
        <w:rPr>
          <w:rFonts w:ascii="Tahoma" w:hAnsi="Tahoma" w:cs="Tahoma"/>
          <w:sz w:val="22"/>
          <w:szCs w:val="22"/>
        </w:rPr>
        <w:t xml:space="preserve"> and put your name on it. This form will not be reviewed prior to your interview; it will only be read if you are the pr</w:t>
      </w:r>
      <w:r w:rsidR="00BB6512" w:rsidRPr="004F6CB5">
        <w:rPr>
          <w:rFonts w:ascii="Tahoma" w:hAnsi="Tahoma" w:cs="Tahoma"/>
          <w:sz w:val="22"/>
          <w:szCs w:val="22"/>
        </w:rPr>
        <w:t>eferred candidate for the post.</w:t>
      </w:r>
    </w:p>
    <w:p w:rsidR="00BB6512" w:rsidRPr="004F6CB5" w:rsidRDefault="00BB6512" w:rsidP="00BB6512">
      <w:pPr>
        <w:ind w:left="-1320" w:right="-1047"/>
        <w:rPr>
          <w:rFonts w:ascii="Tahoma" w:hAnsi="Tahoma" w:cs="Tahoma"/>
          <w:sz w:val="22"/>
          <w:szCs w:val="22"/>
        </w:rPr>
      </w:pPr>
    </w:p>
    <w:p w:rsidR="00FC6EE9" w:rsidRPr="004F6CB5" w:rsidRDefault="00FC6EE9" w:rsidP="00BB6512">
      <w:pPr>
        <w:ind w:left="-1320" w:right="-1047"/>
        <w:rPr>
          <w:rFonts w:ascii="Tahoma" w:hAnsi="Tahoma" w:cs="Tahoma"/>
          <w:sz w:val="22"/>
          <w:szCs w:val="22"/>
        </w:rPr>
      </w:pPr>
      <w:r w:rsidRPr="004F6CB5">
        <w:rPr>
          <w:rFonts w:ascii="Tahoma" w:hAnsi="Tahoma" w:cs="Tahoma"/>
          <w:sz w:val="22"/>
          <w:szCs w:val="22"/>
        </w:rPr>
        <w:t>The information you provide on this form will assist us in assessing your fitness for work. If you tick Statement A below, you will be issued with a full Assessment of Fitness for Work Form, which will be reviewed by our Occupational Health Professionals.</w:t>
      </w:r>
      <w:bookmarkStart w:id="0" w:name="_GoBack"/>
      <w:bookmarkEnd w:id="0"/>
    </w:p>
    <w:p w:rsidR="00FC6EE9" w:rsidRPr="004F6CB5" w:rsidRDefault="00FC6EE9" w:rsidP="00FC6EE9">
      <w:pPr>
        <w:ind w:left="-1440" w:right="-1054"/>
        <w:jc w:val="center"/>
        <w:rPr>
          <w:rFonts w:ascii="Tahoma" w:hAnsi="Tahoma" w:cs="Tahoma"/>
          <w:b/>
          <w:sz w:val="22"/>
          <w:szCs w:val="22"/>
        </w:rPr>
      </w:pPr>
    </w:p>
    <w:p w:rsidR="00FC6EE9" w:rsidRPr="004F6CB5" w:rsidRDefault="00FC6EE9" w:rsidP="00BB6512">
      <w:pPr>
        <w:ind w:left="-1320" w:right="-1054"/>
        <w:rPr>
          <w:rFonts w:ascii="Tahoma" w:hAnsi="Tahoma" w:cs="Tahoma"/>
          <w:b/>
          <w:sz w:val="22"/>
          <w:szCs w:val="22"/>
        </w:rPr>
      </w:pPr>
      <w:r w:rsidRPr="004F6CB5">
        <w:rPr>
          <w:rFonts w:ascii="Tahoma" w:hAnsi="Tahoma" w:cs="Tahoma"/>
          <w:b/>
          <w:sz w:val="22"/>
          <w:szCs w:val="22"/>
        </w:rPr>
        <w:t>All Applicants must fully complete Sections 1, 2 &amp; 3</w:t>
      </w:r>
    </w:p>
    <w:p w:rsidR="00FC6EE9" w:rsidRPr="004F6CB5" w:rsidRDefault="00FC6EE9" w:rsidP="00BB6512">
      <w:pPr>
        <w:ind w:left="-1320" w:right="-1054"/>
        <w:jc w:val="center"/>
        <w:rPr>
          <w:rFonts w:ascii="Tahoma" w:hAnsi="Tahoma" w:cs="Tahoma"/>
          <w:sz w:val="22"/>
          <w:szCs w:val="22"/>
        </w:rPr>
      </w:pPr>
    </w:p>
    <w:p w:rsidR="00FC6EE9" w:rsidRPr="004F6CB5" w:rsidRDefault="00FC6EE9" w:rsidP="00BB6512">
      <w:pPr>
        <w:ind w:left="-1320" w:right="-1054"/>
        <w:rPr>
          <w:rFonts w:ascii="Tahoma" w:hAnsi="Tahoma" w:cs="Tahoma"/>
          <w:b/>
          <w:sz w:val="22"/>
          <w:szCs w:val="22"/>
        </w:rPr>
      </w:pPr>
      <w:r w:rsidRPr="004F6CB5">
        <w:rPr>
          <w:rFonts w:ascii="Tahoma" w:hAnsi="Tahoma" w:cs="Tahoma"/>
          <w:b/>
          <w:sz w:val="22"/>
          <w:szCs w:val="22"/>
        </w:rPr>
        <w:t>Section 1: Personal Information</w:t>
      </w:r>
    </w:p>
    <w:p w:rsidR="00FC6EE9" w:rsidRPr="004F6CB5" w:rsidRDefault="00FC6EE9" w:rsidP="00FC6EE9">
      <w:pPr>
        <w:ind w:left="-1440" w:right="-1054"/>
        <w:rPr>
          <w:rFonts w:ascii="Tahoma" w:hAnsi="Tahoma" w:cs="Tahoma"/>
          <w:sz w:val="22"/>
          <w:szCs w:val="22"/>
        </w:rPr>
      </w:pPr>
    </w:p>
    <w:tbl>
      <w:tblPr>
        <w:tblStyle w:val="TableGrid"/>
        <w:tblW w:w="10620" w:type="dxa"/>
        <w:tblInd w:w="-1332" w:type="dxa"/>
        <w:tblLook w:val="01E0" w:firstRow="1" w:lastRow="1" w:firstColumn="1" w:lastColumn="1" w:noHBand="0" w:noVBand="0"/>
      </w:tblPr>
      <w:tblGrid>
        <w:gridCol w:w="2340"/>
        <w:gridCol w:w="1725"/>
        <w:gridCol w:w="645"/>
        <w:gridCol w:w="870"/>
        <w:gridCol w:w="1440"/>
        <w:gridCol w:w="180"/>
        <w:gridCol w:w="1260"/>
        <w:gridCol w:w="2160"/>
      </w:tblGrid>
      <w:tr w:rsidR="005E3214" w:rsidRPr="004F6CB5" w:rsidTr="00FB453E">
        <w:tc>
          <w:tcPr>
            <w:tcW w:w="2340" w:type="dxa"/>
          </w:tcPr>
          <w:p w:rsidR="005E3214" w:rsidRPr="004F6CB5" w:rsidRDefault="005E3214" w:rsidP="00FC6EE9">
            <w:pPr>
              <w:ind w:right="-1054"/>
              <w:rPr>
                <w:rFonts w:ascii="Tahoma" w:hAnsi="Tahoma" w:cs="Tahoma"/>
                <w:sz w:val="22"/>
                <w:szCs w:val="22"/>
              </w:rPr>
            </w:pPr>
            <w:r w:rsidRPr="004F6CB5">
              <w:rPr>
                <w:rFonts w:ascii="Tahoma" w:hAnsi="Tahoma" w:cs="Tahoma"/>
                <w:sz w:val="22"/>
                <w:szCs w:val="22"/>
              </w:rPr>
              <w:t>Post  Applied For:</w:t>
            </w:r>
          </w:p>
        </w:tc>
        <w:tc>
          <w:tcPr>
            <w:tcW w:w="8280" w:type="dxa"/>
            <w:gridSpan w:val="7"/>
          </w:tcPr>
          <w:p w:rsidR="005E3214" w:rsidRPr="004F6CB5" w:rsidRDefault="00534808" w:rsidP="00FC6EE9">
            <w:pPr>
              <w:ind w:right="-1054"/>
              <w:rPr>
                <w:rFonts w:ascii="Tahoma" w:hAnsi="Tahoma" w:cs="Tahoma"/>
                <w:sz w:val="22"/>
                <w:szCs w:val="22"/>
              </w:rPr>
            </w:pPr>
            <w:r w:rsidRPr="004F6CB5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4F6CB5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4F6CB5">
              <w:rPr>
                <w:rFonts w:ascii="Tahoma" w:hAnsi="Tahoma" w:cs="Tahoma"/>
                <w:sz w:val="22"/>
                <w:szCs w:val="22"/>
              </w:rPr>
            </w:r>
            <w:r w:rsidRPr="004F6CB5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sz w:val="22"/>
                <w:szCs w:val="22"/>
              </w:rPr>
              <w:fldChar w:fldCharType="end"/>
            </w:r>
            <w:bookmarkEnd w:id="1"/>
          </w:p>
        </w:tc>
      </w:tr>
      <w:tr w:rsidR="005E3214" w:rsidRPr="004F6CB5" w:rsidTr="00FC6EE9">
        <w:tc>
          <w:tcPr>
            <w:tcW w:w="2340" w:type="dxa"/>
          </w:tcPr>
          <w:p w:rsidR="005E3214" w:rsidRPr="004F6CB5" w:rsidRDefault="00B43B1A" w:rsidP="00FC6EE9">
            <w:pPr>
              <w:ind w:right="-1054"/>
              <w:rPr>
                <w:rFonts w:ascii="Tahoma" w:hAnsi="Tahoma" w:cs="Tahoma"/>
                <w:sz w:val="22"/>
                <w:szCs w:val="22"/>
              </w:rPr>
            </w:pPr>
            <w:r w:rsidRPr="004F6CB5">
              <w:rPr>
                <w:rFonts w:ascii="Tahoma" w:hAnsi="Tahoma" w:cs="Tahoma"/>
                <w:sz w:val="22"/>
                <w:szCs w:val="22"/>
              </w:rPr>
              <w:t>Service Area</w:t>
            </w:r>
            <w:r w:rsidR="005E3214" w:rsidRPr="004F6CB5">
              <w:rPr>
                <w:rFonts w:ascii="Tahoma" w:hAnsi="Tahoma" w:cs="Tahoma"/>
                <w:sz w:val="22"/>
                <w:szCs w:val="22"/>
              </w:rPr>
              <w:t>:</w:t>
            </w:r>
          </w:p>
        </w:tc>
        <w:tc>
          <w:tcPr>
            <w:tcW w:w="8280" w:type="dxa"/>
            <w:gridSpan w:val="7"/>
          </w:tcPr>
          <w:p w:rsidR="005E3214" w:rsidRPr="004F6CB5" w:rsidRDefault="00534808" w:rsidP="00BB6512">
            <w:pPr>
              <w:ind w:right="-168"/>
              <w:rPr>
                <w:rFonts w:ascii="Tahoma" w:hAnsi="Tahoma" w:cs="Tahoma"/>
                <w:sz w:val="22"/>
                <w:szCs w:val="22"/>
              </w:rPr>
            </w:pPr>
            <w:r w:rsidRPr="004F6CB5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6CB5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4F6CB5">
              <w:rPr>
                <w:rFonts w:ascii="Tahoma" w:hAnsi="Tahoma" w:cs="Tahoma"/>
                <w:sz w:val="22"/>
                <w:szCs w:val="22"/>
              </w:rPr>
            </w:r>
            <w:r w:rsidRPr="004F6CB5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FC6EE9" w:rsidRPr="004F6CB5" w:rsidTr="00FC6EE9">
        <w:tc>
          <w:tcPr>
            <w:tcW w:w="2340" w:type="dxa"/>
          </w:tcPr>
          <w:p w:rsidR="00FC6EE9" w:rsidRPr="004F6CB5" w:rsidRDefault="001F5A28" w:rsidP="00FC6EE9">
            <w:pPr>
              <w:ind w:right="-1054"/>
              <w:rPr>
                <w:rFonts w:ascii="Tahoma" w:hAnsi="Tahoma" w:cs="Tahoma"/>
                <w:sz w:val="22"/>
                <w:szCs w:val="22"/>
              </w:rPr>
            </w:pPr>
            <w:r w:rsidRPr="004F6CB5">
              <w:rPr>
                <w:rFonts w:ascii="Tahoma" w:hAnsi="Tahoma" w:cs="Tahoma"/>
                <w:sz w:val="22"/>
                <w:szCs w:val="22"/>
              </w:rPr>
              <w:t xml:space="preserve">Academy </w:t>
            </w:r>
            <w:r w:rsidR="00FC6EE9" w:rsidRPr="004F6CB5">
              <w:rPr>
                <w:rFonts w:ascii="Tahoma" w:hAnsi="Tahoma" w:cs="Tahoma"/>
                <w:sz w:val="22"/>
                <w:szCs w:val="22"/>
              </w:rPr>
              <w:t>Name:</w:t>
            </w:r>
          </w:p>
        </w:tc>
        <w:tc>
          <w:tcPr>
            <w:tcW w:w="8280" w:type="dxa"/>
            <w:gridSpan w:val="7"/>
          </w:tcPr>
          <w:p w:rsidR="00FC6EE9" w:rsidRPr="004F6CB5" w:rsidRDefault="00534808" w:rsidP="00FC6EE9">
            <w:pPr>
              <w:ind w:right="-1054"/>
              <w:rPr>
                <w:rFonts w:ascii="Tahoma" w:hAnsi="Tahoma" w:cs="Tahoma"/>
                <w:sz w:val="22"/>
                <w:szCs w:val="22"/>
              </w:rPr>
            </w:pPr>
            <w:r w:rsidRPr="004F6CB5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6CB5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4F6CB5">
              <w:rPr>
                <w:rFonts w:ascii="Tahoma" w:hAnsi="Tahoma" w:cs="Tahoma"/>
                <w:sz w:val="22"/>
                <w:szCs w:val="22"/>
              </w:rPr>
            </w:r>
            <w:r w:rsidRPr="004F6CB5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FC6EE9" w:rsidRPr="004F6CB5" w:rsidTr="00FC6EE9">
        <w:tc>
          <w:tcPr>
            <w:tcW w:w="2340" w:type="dxa"/>
          </w:tcPr>
          <w:p w:rsidR="00FC6EE9" w:rsidRPr="004F6CB5" w:rsidRDefault="00FC6EE9" w:rsidP="00FC6EE9">
            <w:pPr>
              <w:ind w:right="-1054"/>
              <w:rPr>
                <w:rFonts w:ascii="Tahoma" w:hAnsi="Tahoma" w:cs="Tahoma"/>
                <w:sz w:val="22"/>
                <w:szCs w:val="22"/>
              </w:rPr>
            </w:pPr>
            <w:r w:rsidRPr="004F6CB5">
              <w:rPr>
                <w:rFonts w:ascii="Tahoma" w:hAnsi="Tahoma" w:cs="Tahoma"/>
                <w:sz w:val="22"/>
                <w:szCs w:val="22"/>
              </w:rPr>
              <w:t>Surname:</w:t>
            </w:r>
          </w:p>
        </w:tc>
        <w:tc>
          <w:tcPr>
            <w:tcW w:w="1725" w:type="dxa"/>
          </w:tcPr>
          <w:p w:rsidR="00FC6EE9" w:rsidRPr="004F6CB5" w:rsidRDefault="00534808" w:rsidP="00534808">
            <w:pPr>
              <w:ind w:right="-1054"/>
              <w:rPr>
                <w:rFonts w:ascii="Tahoma" w:hAnsi="Tahoma" w:cs="Tahoma"/>
                <w:sz w:val="22"/>
                <w:szCs w:val="22"/>
              </w:rPr>
            </w:pPr>
            <w:r w:rsidRPr="004F6CB5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6CB5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4F6CB5">
              <w:rPr>
                <w:rFonts w:ascii="Tahoma" w:hAnsi="Tahoma" w:cs="Tahoma"/>
                <w:sz w:val="22"/>
                <w:szCs w:val="22"/>
              </w:rPr>
            </w:r>
            <w:r w:rsidRPr="004F6CB5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  <w:tc>
          <w:tcPr>
            <w:tcW w:w="645" w:type="dxa"/>
          </w:tcPr>
          <w:p w:rsidR="00FC6EE9" w:rsidRPr="004F6CB5" w:rsidRDefault="00FC6EE9" w:rsidP="00FC6EE9">
            <w:pPr>
              <w:ind w:right="-1054"/>
              <w:rPr>
                <w:rFonts w:ascii="Tahoma" w:hAnsi="Tahoma" w:cs="Tahoma"/>
                <w:sz w:val="22"/>
                <w:szCs w:val="22"/>
              </w:rPr>
            </w:pPr>
            <w:r w:rsidRPr="004F6CB5">
              <w:rPr>
                <w:rFonts w:ascii="Tahoma" w:hAnsi="Tahoma" w:cs="Tahoma"/>
                <w:sz w:val="22"/>
                <w:szCs w:val="22"/>
              </w:rPr>
              <w:t>Title:</w:t>
            </w:r>
          </w:p>
        </w:tc>
        <w:tc>
          <w:tcPr>
            <w:tcW w:w="870" w:type="dxa"/>
          </w:tcPr>
          <w:p w:rsidR="00FC6EE9" w:rsidRPr="004F6CB5" w:rsidRDefault="00534808" w:rsidP="00FC6EE9">
            <w:pPr>
              <w:ind w:right="-1054"/>
              <w:rPr>
                <w:rFonts w:ascii="Tahoma" w:hAnsi="Tahoma" w:cs="Tahoma"/>
                <w:sz w:val="22"/>
                <w:szCs w:val="22"/>
              </w:rPr>
            </w:pPr>
            <w:r w:rsidRPr="004F6CB5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6CB5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4F6CB5">
              <w:rPr>
                <w:rFonts w:ascii="Tahoma" w:hAnsi="Tahoma" w:cs="Tahoma"/>
                <w:sz w:val="22"/>
                <w:szCs w:val="22"/>
              </w:rPr>
            </w:r>
            <w:r w:rsidRPr="004F6CB5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</w:tcPr>
          <w:p w:rsidR="00FC6EE9" w:rsidRPr="004F6CB5" w:rsidRDefault="00FC6EE9" w:rsidP="00FC6EE9">
            <w:pPr>
              <w:ind w:right="-1054"/>
              <w:rPr>
                <w:rFonts w:ascii="Tahoma" w:hAnsi="Tahoma" w:cs="Tahoma"/>
                <w:sz w:val="22"/>
                <w:szCs w:val="22"/>
              </w:rPr>
            </w:pPr>
            <w:r w:rsidRPr="004F6CB5">
              <w:rPr>
                <w:rFonts w:ascii="Tahoma" w:hAnsi="Tahoma" w:cs="Tahoma"/>
                <w:sz w:val="22"/>
                <w:szCs w:val="22"/>
              </w:rPr>
              <w:t>Forename:</w:t>
            </w:r>
          </w:p>
        </w:tc>
        <w:tc>
          <w:tcPr>
            <w:tcW w:w="3600" w:type="dxa"/>
            <w:gridSpan w:val="3"/>
          </w:tcPr>
          <w:p w:rsidR="00FC6EE9" w:rsidRPr="004F6CB5" w:rsidRDefault="00534808" w:rsidP="00FC6EE9">
            <w:pPr>
              <w:ind w:right="-1054"/>
              <w:rPr>
                <w:rFonts w:ascii="Tahoma" w:hAnsi="Tahoma" w:cs="Tahoma"/>
                <w:sz w:val="22"/>
                <w:szCs w:val="22"/>
              </w:rPr>
            </w:pPr>
            <w:r w:rsidRPr="004F6CB5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6CB5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4F6CB5">
              <w:rPr>
                <w:rFonts w:ascii="Tahoma" w:hAnsi="Tahoma" w:cs="Tahoma"/>
                <w:sz w:val="22"/>
                <w:szCs w:val="22"/>
              </w:rPr>
            </w:r>
            <w:r w:rsidRPr="004F6CB5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FC6EE9" w:rsidRPr="004F6CB5" w:rsidTr="00FC6EE9">
        <w:tc>
          <w:tcPr>
            <w:tcW w:w="2340" w:type="dxa"/>
            <w:tcBorders>
              <w:bottom w:val="single" w:sz="4" w:space="0" w:color="auto"/>
            </w:tcBorders>
          </w:tcPr>
          <w:p w:rsidR="00FC6EE9" w:rsidRPr="004F6CB5" w:rsidRDefault="00FC6EE9" w:rsidP="00FC6EE9">
            <w:pPr>
              <w:ind w:right="-1054"/>
              <w:rPr>
                <w:rFonts w:ascii="Tahoma" w:hAnsi="Tahoma" w:cs="Tahoma"/>
                <w:sz w:val="22"/>
                <w:szCs w:val="22"/>
              </w:rPr>
            </w:pPr>
            <w:r w:rsidRPr="004F6CB5">
              <w:rPr>
                <w:rFonts w:ascii="Tahoma" w:hAnsi="Tahoma" w:cs="Tahoma"/>
                <w:sz w:val="22"/>
                <w:szCs w:val="22"/>
              </w:rPr>
              <w:t>Address:</w:t>
            </w:r>
          </w:p>
        </w:tc>
        <w:tc>
          <w:tcPr>
            <w:tcW w:w="8280" w:type="dxa"/>
            <w:gridSpan w:val="7"/>
          </w:tcPr>
          <w:p w:rsidR="00FC6EE9" w:rsidRPr="004F6CB5" w:rsidRDefault="00534808" w:rsidP="00FC6EE9">
            <w:pPr>
              <w:ind w:right="-1054"/>
              <w:rPr>
                <w:rFonts w:ascii="Tahoma" w:hAnsi="Tahoma" w:cs="Tahoma"/>
                <w:sz w:val="22"/>
                <w:szCs w:val="22"/>
              </w:rPr>
            </w:pPr>
            <w:r w:rsidRPr="004F6CB5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6CB5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4F6CB5">
              <w:rPr>
                <w:rFonts w:ascii="Tahoma" w:hAnsi="Tahoma" w:cs="Tahoma"/>
                <w:sz w:val="22"/>
                <w:szCs w:val="22"/>
              </w:rPr>
            </w:r>
            <w:r w:rsidRPr="004F6CB5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FC6EE9" w:rsidRPr="004F6CB5" w:rsidTr="00FC6EE9">
        <w:tc>
          <w:tcPr>
            <w:tcW w:w="2340" w:type="dxa"/>
            <w:shd w:val="clear" w:color="auto" w:fill="A6A6A6"/>
          </w:tcPr>
          <w:p w:rsidR="00FC6EE9" w:rsidRPr="004F6CB5" w:rsidRDefault="00FC6EE9" w:rsidP="00FC6EE9">
            <w:pPr>
              <w:ind w:right="-1054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8280" w:type="dxa"/>
            <w:gridSpan w:val="7"/>
          </w:tcPr>
          <w:p w:rsidR="00FC6EE9" w:rsidRPr="004F6CB5" w:rsidRDefault="00534808" w:rsidP="00FC6EE9">
            <w:pPr>
              <w:ind w:right="-1054"/>
              <w:rPr>
                <w:rFonts w:ascii="Tahoma" w:hAnsi="Tahoma" w:cs="Tahoma"/>
                <w:sz w:val="22"/>
                <w:szCs w:val="22"/>
              </w:rPr>
            </w:pPr>
            <w:r w:rsidRPr="004F6CB5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6CB5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4F6CB5">
              <w:rPr>
                <w:rFonts w:ascii="Tahoma" w:hAnsi="Tahoma" w:cs="Tahoma"/>
                <w:sz w:val="22"/>
                <w:szCs w:val="22"/>
              </w:rPr>
            </w:r>
            <w:r w:rsidRPr="004F6CB5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  <w:tr w:rsidR="00FC6EE9" w:rsidRPr="004F6CB5" w:rsidTr="00FC6EE9">
        <w:tc>
          <w:tcPr>
            <w:tcW w:w="2340" w:type="dxa"/>
            <w:shd w:val="clear" w:color="auto" w:fill="A6A6A6"/>
          </w:tcPr>
          <w:p w:rsidR="00FC6EE9" w:rsidRPr="004F6CB5" w:rsidRDefault="00FC6EE9" w:rsidP="00FC6EE9">
            <w:pPr>
              <w:ind w:right="-1054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860" w:type="dxa"/>
            <w:gridSpan w:val="5"/>
          </w:tcPr>
          <w:p w:rsidR="00FC6EE9" w:rsidRPr="004F6CB5" w:rsidRDefault="00534808" w:rsidP="00FC6EE9">
            <w:pPr>
              <w:ind w:right="-1054"/>
              <w:rPr>
                <w:rFonts w:ascii="Tahoma" w:hAnsi="Tahoma" w:cs="Tahoma"/>
                <w:sz w:val="22"/>
                <w:szCs w:val="22"/>
              </w:rPr>
            </w:pPr>
            <w:r w:rsidRPr="004F6CB5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6CB5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4F6CB5">
              <w:rPr>
                <w:rFonts w:ascii="Tahoma" w:hAnsi="Tahoma" w:cs="Tahoma"/>
                <w:sz w:val="22"/>
                <w:szCs w:val="22"/>
              </w:rPr>
            </w:r>
            <w:r w:rsidRPr="004F6CB5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</w:tcPr>
          <w:p w:rsidR="00FC6EE9" w:rsidRPr="004F6CB5" w:rsidRDefault="00FC6EE9" w:rsidP="00FC6EE9">
            <w:pPr>
              <w:ind w:right="-1054"/>
              <w:rPr>
                <w:rFonts w:ascii="Tahoma" w:hAnsi="Tahoma" w:cs="Tahoma"/>
                <w:sz w:val="22"/>
                <w:szCs w:val="22"/>
              </w:rPr>
            </w:pPr>
            <w:r w:rsidRPr="004F6CB5">
              <w:rPr>
                <w:rFonts w:ascii="Tahoma" w:hAnsi="Tahoma" w:cs="Tahoma"/>
                <w:sz w:val="22"/>
                <w:szCs w:val="22"/>
              </w:rPr>
              <w:t>Postcode:</w:t>
            </w:r>
          </w:p>
        </w:tc>
        <w:tc>
          <w:tcPr>
            <w:tcW w:w="2160" w:type="dxa"/>
          </w:tcPr>
          <w:p w:rsidR="00FC6EE9" w:rsidRPr="004F6CB5" w:rsidRDefault="00534808" w:rsidP="00FC6EE9">
            <w:pPr>
              <w:tabs>
                <w:tab w:val="left" w:pos="3672"/>
              </w:tabs>
              <w:ind w:right="-1054"/>
              <w:rPr>
                <w:rFonts w:ascii="Tahoma" w:hAnsi="Tahoma" w:cs="Tahoma"/>
                <w:sz w:val="22"/>
                <w:szCs w:val="22"/>
              </w:rPr>
            </w:pPr>
            <w:r w:rsidRPr="004F6CB5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6CB5">
              <w:rPr>
                <w:rFonts w:ascii="Tahoma" w:hAnsi="Tahoma" w:cs="Tahoma"/>
                <w:sz w:val="22"/>
                <w:szCs w:val="22"/>
              </w:rPr>
              <w:instrText xml:space="preserve"> FORMTEXT </w:instrText>
            </w:r>
            <w:r w:rsidRPr="004F6CB5">
              <w:rPr>
                <w:rFonts w:ascii="Tahoma" w:hAnsi="Tahoma" w:cs="Tahoma"/>
                <w:sz w:val="22"/>
                <w:szCs w:val="22"/>
              </w:rPr>
            </w:r>
            <w:r w:rsidRPr="004F6CB5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noProof/>
                <w:sz w:val="22"/>
                <w:szCs w:val="22"/>
              </w:rPr>
              <w:t> </w:t>
            </w:r>
            <w:r w:rsidRPr="004F6CB5">
              <w:rPr>
                <w:rFonts w:ascii="Tahoma" w:hAnsi="Tahoma" w:cs="Tahoma"/>
                <w:sz w:val="22"/>
                <w:szCs w:val="22"/>
              </w:rPr>
              <w:fldChar w:fldCharType="end"/>
            </w:r>
          </w:p>
        </w:tc>
      </w:tr>
    </w:tbl>
    <w:p w:rsidR="00FC6EE9" w:rsidRPr="004F6CB5" w:rsidRDefault="00FC6EE9" w:rsidP="00FC6EE9">
      <w:pPr>
        <w:ind w:left="-1440" w:right="-1054"/>
        <w:rPr>
          <w:rFonts w:ascii="Tahoma" w:hAnsi="Tahoma" w:cs="Tahoma"/>
          <w:sz w:val="22"/>
          <w:szCs w:val="22"/>
        </w:rPr>
      </w:pPr>
    </w:p>
    <w:p w:rsidR="00FC6EE9" w:rsidRPr="004F6CB5" w:rsidRDefault="00FC6EE9" w:rsidP="00BB6512">
      <w:pPr>
        <w:ind w:left="-1320" w:right="-1047"/>
        <w:rPr>
          <w:rFonts w:ascii="Tahoma" w:hAnsi="Tahoma" w:cs="Tahoma"/>
          <w:b/>
          <w:sz w:val="22"/>
          <w:szCs w:val="22"/>
        </w:rPr>
      </w:pPr>
      <w:r w:rsidRPr="004F6CB5">
        <w:rPr>
          <w:rFonts w:ascii="Tahoma" w:hAnsi="Tahoma" w:cs="Tahoma"/>
          <w:b/>
          <w:sz w:val="22"/>
          <w:szCs w:val="22"/>
        </w:rPr>
        <w:t>Section 2: Fitness Information</w:t>
      </w:r>
    </w:p>
    <w:p w:rsidR="00FC6EE9" w:rsidRPr="004F6CB5" w:rsidRDefault="00FC6EE9" w:rsidP="00BB6512">
      <w:pPr>
        <w:ind w:left="-1320" w:right="-1047"/>
        <w:rPr>
          <w:rFonts w:ascii="Tahoma" w:hAnsi="Tahoma" w:cs="Tahoma"/>
          <w:sz w:val="22"/>
          <w:szCs w:val="22"/>
          <w:u w:val="single"/>
        </w:rPr>
      </w:pPr>
    </w:p>
    <w:p w:rsidR="00FC6EE9" w:rsidRPr="004F6CB5" w:rsidRDefault="00FC6EE9" w:rsidP="00BB6512">
      <w:pPr>
        <w:ind w:left="-1320" w:right="-1047"/>
        <w:rPr>
          <w:rFonts w:ascii="Tahoma" w:hAnsi="Tahoma" w:cs="Tahoma"/>
          <w:sz w:val="22"/>
          <w:szCs w:val="22"/>
        </w:rPr>
      </w:pPr>
      <w:r w:rsidRPr="004F6CB5">
        <w:rPr>
          <w:rFonts w:ascii="Tahoma" w:hAnsi="Tahoma" w:cs="Tahoma"/>
          <w:sz w:val="22"/>
          <w:szCs w:val="22"/>
        </w:rPr>
        <w:t>Please read the questions below and indicate, by ticking Statement A or B whether some or none of these questions apply to you:</w:t>
      </w:r>
    </w:p>
    <w:p w:rsidR="00FC6EE9" w:rsidRPr="004F6CB5" w:rsidRDefault="00FC6EE9" w:rsidP="00FC6EE9">
      <w:pPr>
        <w:ind w:left="-1440" w:right="-514"/>
        <w:rPr>
          <w:rFonts w:ascii="Tahoma" w:hAnsi="Tahoma" w:cs="Tahoma"/>
          <w:sz w:val="22"/>
          <w:szCs w:val="22"/>
        </w:rPr>
      </w:pPr>
    </w:p>
    <w:p w:rsidR="00FC6EE9" w:rsidRPr="004F6CB5" w:rsidRDefault="00BB6512" w:rsidP="00FC6EE9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4F6CB5">
        <w:rPr>
          <w:rFonts w:ascii="Tahoma" w:hAnsi="Tahoma" w:cs="Tahoma"/>
          <w:sz w:val="22"/>
          <w:szCs w:val="22"/>
        </w:rPr>
        <w:t>Do you need any special aids/</w:t>
      </w:r>
      <w:r w:rsidR="00FC6EE9" w:rsidRPr="004F6CB5">
        <w:rPr>
          <w:rFonts w:ascii="Tahoma" w:hAnsi="Tahoma" w:cs="Tahoma"/>
          <w:sz w:val="22"/>
          <w:szCs w:val="22"/>
        </w:rPr>
        <w:t>adaptations to assist you at work, whether or not you have a disability e.g. specialist seating, voice activated software, loop systems etc?</w:t>
      </w:r>
    </w:p>
    <w:p w:rsidR="00FC6EE9" w:rsidRPr="004F6CB5" w:rsidRDefault="00FC6EE9" w:rsidP="00FC6EE9">
      <w:pPr>
        <w:ind w:left="-1080"/>
        <w:jc w:val="both"/>
        <w:rPr>
          <w:rFonts w:ascii="Tahoma" w:hAnsi="Tahoma" w:cs="Tahoma"/>
          <w:sz w:val="22"/>
          <w:szCs w:val="22"/>
        </w:rPr>
      </w:pPr>
    </w:p>
    <w:p w:rsidR="00FC6EE9" w:rsidRPr="004F6CB5" w:rsidRDefault="00FC6EE9" w:rsidP="00FC6EE9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4F6CB5">
        <w:rPr>
          <w:rFonts w:ascii="Tahoma" w:hAnsi="Tahoma" w:cs="Tahoma"/>
          <w:sz w:val="22"/>
          <w:szCs w:val="22"/>
        </w:rPr>
        <w:t>Do you have a medical condition or disability, which may affect your ability to carry out your proposed work?</w:t>
      </w:r>
    </w:p>
    <w:p w:rsidR="00FC6EE9" w:rsidRPr="004F6CB5" w:rsidRDefault="00FC6EE9" w:rsidP="00FC6EE9">
      <w:pPr>
        <w:jc w:val="both"/>
        <w:rPr>
          <w:rFonts w:ascii="Tahoma" w:hAnsi="Tahoma" w:cs="Tahoma"/>
          <w:sz w:val="22"/>
          <w:szCs w:val="22"/>
        </w:rPr>
      </w:pPr>
    </w:p>
    <w:p w:rsidR="00FC6EE9" w:rsidRPr="004F6CB5" w:rsidRDefault="00FC6EE9" w:rsidP="00FC6EE9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4F6CB5">
        <w:rPr>
          <w:rFonts w:ascii="Tahoma" w:hAnsi="Tahoma" w:cs="Tahoma"/>
          <w:sz w:val="22"/>
          <w:szCs w:val="22"/>
        </w:rPr>
        <w:t>In relation to y</w:t>
      </w:r>
      <w:r w:rsidR="00BB6512" w:rsidRPr="004F6CB5">
        <w:rPr>
          <w:rFonts w:ascii="Tahoma" w:hAnsi="Tahoma" w:cs="Tahoma"/>
          <w:sz w:val="22"/>
          <w:szCs w:val="22"/>
        </w:rPr>
        <w:t>our health, are you waiting for</w:t>
      </w:r>
      <w:r w:rsidRPr="004F6CB5">
        <w:rPr>
          <w:rFonts w:ascii="Tahoma" w:hAnsi="Tahoma" w:cs="Tahoma"/>
          <w:sz w:val="22"/>
          <w:szCs w:val="22"/>
        </w:rPr>
        <w:t xml:space="preserve"> treatment or investigations </w:t>
      </w:r>
      <w:r w:rsidR="004A5A3B" w:rsidRPr="004F6CB5">
        <w:rPr>
          <w:rFonts w:ascii="Tahoma" w:hAnsi="Tahoma" w:cs="Tahoma"/>
          <w:sz w:val="22"/>
          <w:szCs w:val="22"/>
        </w:rPr>
        <w:t xml:space="preserve">(excluding routine tests to monitor an existing well controlled condition) </w:t>
      </w:r>
      <w:r w:rsidRPr="004F6CB5">
        <w:rPr>
          <w:rFonts w:ascii="Tahoma" w:hAnsi="Tahoma" w:cs="Tahoma"/>
          <w:sz w:val="22"/>
          <w:szCs w:val="22"/>
        </w:rPr>
        <w:t>of any kind at present?</w:t>
      </w:r>
    </w:p>
    <w:p w:rsidR="00FC6EE9" w:rsidRPr="004F6CB5" w:rsidRDefault="00FC6EE9" w:rsidP="00FC6EE9">
      <w:pPr>
        <w:jc w:val="both"/>
        <w:rPr>
          <w:rFonts w:ascii="Tahoma" w:hAnsi="Tahoma" w:cs="Tahoma"/>
          <w:sz w:val="22"/>
          <w:szCs w:val="22"/>
        </w:rPr>
      </w:pPr>
    </w:p>
    <w:p w:rsidR="00FC6EE9" w:rsidRPr="004F6CB5" w:rsidRDefault="00FC6EE9" w:rsidP="00FC6EE9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4F6CB5">
        <w:rPr>
          <w:rFonts w:ascii="Tahoma" w:hAnsi="Tahoma" w:cs="Tahoma"/>
          <w:sz w:val="22"/>
          <w:szCs w:val="22"/>
        </w:rPr>
        <w:t>Have you ever left a previous employment through ill health or a work related injury or condition?</w:t>
      </w:r>
    </w:p>
    <w:p w:rsidR="00FC6EE9" w:rsidRPr="004F6CB5" w:rsidRDefault="00FC6EE9" w:rsidP="00FC6EE9">
      <w:pPr>
        <w:jc w:val="both"/>
        <w:rPr>
          <w:rFonts w:ascii="Tahoma" w:hAnsi="Tahoma" w:cs="Tahoma"/>
          <w:sz w:val="22"/>
          <w:szCs w:val="22"/>
        </w:rPr>
      </w:pPr>
    </w:p>
    <w:p w:rsidR="00FC6EE9" w:rsidRPr="004F6CB5" w:rsidRDefault="00F92D62" w:rsidP="00FC6EE9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4F6CB5">
        <w:rPr>
          <w:rFonts w:ascii="Tahoma" w:hAnsi="Tahoma" w:cs="Tahoma"/>
          <w:sz w:val="22"/>
          <w:szCs w:val="22"/>
        </w:rPr>
        <w:t>Over the past two years, h</w:t>
      </w:r>
      <w:r w:rsidR="00FC6EE9" w:rsidRPr="004F6CB5">
        <w:rPr>
          <w:rFonts w:ascii="Tahoma" w:hAnsi="Tahoma" w:cs="Tahoma"/>
          <w:sz w:val="22"/>
          <w:szCs w:val="22"/>
        </w:rPr>
        <w:t xml:space="preserve">ave you been absent from work/study due to illness </w:t>
      </w:r>
      <w:r w:rsidRPr="004F6CB5">
        <w:rPr>
          <w:rFonts w:ascii="Tahoma" w:hAnsi="Tahoma" w:cs="Tahoma"/>
          <w:sz w:val="22"/>
          <w:szCs w:val="22"/>
        </w:rPr>
        <w:t>for a total of more than 10 days during any calendar year?</w:t>
      </w:r>
    </w:p>
    <w:p w:rsidR="00F92D62" w:rsidRPr="004F6CB5" w:rsidRDefault="00F92D62" w:rsidP="00FC6EE9">
      <w:pPr>
        <w:ind w:left="-1080"/>
        <w:jc w:val="both"/>
        <w:rPr>
          <w:rFonts w:ascii="Tahoma" w:hAnsi="Tahoma" w:cs="Tahoma"/>
          <w:b/>
          <w:sz w:val="22"/>
          <w:szCs w:val="22"/>
        </w:rPr>
      </w:pPr>
    </w:p>
    <w:tbl>
      <w:tblPr>
        <w:tblStyle w:val="TableGrid"/>
        <w:tblW w:w="9000" w:type="dxa"/>
        <w:tblInd w:w="-612" w:type="dxa"/>
        <w:tblLook w:val="01E0" w:firstRow="1" w:lastRow="1" w:firstColumn="1" w:lastColumn="1" w:noHBand="0" w:noVBand="0"/>
      </w:tblPr>
      <w:tblGrid>
        <w:gridCol w:w="6660"/>
        <w:gridCol w:w="2340"/>
      </w:tblGrid>
      <w:tr w:rsidR="00FC6EE9" w:rsidRPr="004F6CB5" w:rsidTr="00FC6EE9">
        <w:tc>
          <w:tcPr>
            <w:tcW w:w="6660" w:type="dxa"/>
          </w:tcPr>
          <w:p w:rsidR="00FC6EE9" w:rsidRPr="004F6CB5" w:rsidRDefault="00FC6EE9" w:rsidP="00FC6EE9">
            <w:pPr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4F6CB5">
              <w:rPr>
                <w:rFonts w:ascii="Tahoma" w:hAnsi="Tahoma" w:cs="Tahoma"/>
                <w:bCs/>
                <w:sz w:val="22"/>
                <w:szCs w:val="22"/>
              </w:rPr>
              <w:t>A.</w:t>
            </w:r>
            <w:r w:rsidRPr="004F6CB5">
              <w:rPr>
                <w:rFonts w:ascii="Tahoma" w:hAnsi="Tahoma" w:cs="Tahoma"/>
                <w:bCs/>
                <w:sz w:val="22"/>
                <w:szCs w:val="22"/>
              </w:rPr>
              <w:tab/>
              <w:t>I Would Answer Yes To One Or More Of The Above:</w:t>
            </w:r>
          </w:p>
        </w:tc>
        <w:tc>
          <w:tcPr>
            <w:tcW w:w="2340" w:type="dxa"/>
          </w:tcPr>
          <w:p w:rsidR="00FC6EE9" w:rsidRPr="004F6CB5" w:rsidRDefault="00FC6EE9" w:rsidP="00FC6EE9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4F6CB5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4F6CB5">
              <w:rPr>
                <w:rFonts w:ascii="Tahoma" w:hAnsi="Tahoma" w:cs="Tahoma"/>
                <w:sz w:val="22"/>
                <w:szCs w:val="22"/>
              </w:rPr>
              <w:instrText xml:space="preserve"> FORMCHECKBOX </w:instrText>
            </w:r>
            <w:r w:rsidR="00CD6B51" w:rsidRPr="004F6CB5">
              <w:rPr>
                <w:rFonts w:ascii="Tahoma" w:hAnsi="Tahoma" w:cs="Tahoma"/>
                <w:sz w:val="22"/>
                <w:szCs w:val="22"/>
              </w:rPr>
            </w:r>
            <w:r w:rsidR="00CD6B51" w:rsidRPr="004F6CB5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4F6CB5">
              <w:rPr>
                <w:rFonts w:ascii="Tahoma" w:hAnsi="Tahoma" w:cs="Tahoma"/>
                <w:sz w:val="22"/>
                <w:szCs w:val="22"/>
              </w:rPr>
              <w:fldChar w:fldCharType="end"/>
            </w:r>
            <w:bookmarkEnd w:id="2"/>
          </w:p>
        </w:tc>
      </w:tr>
      <w:tr w:rsidR="00FC6EE9" w:rsidRPr="004F6CB5" w:rsidTr="00FC6EE9">
        <w:tc>
          <w:tcPr>
            <w:tcW w:w="6660" w:type="dxa"/>
          </w:tcPr>
          <w:p w:rsidR="00FC6EE9" w:rsidRPr="004F6CB5" w:rsidRDefault="00FC6EE9" w:rsidP="00FC6EE9">
            <w:pPr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4F6CB5">
              <w:rPr>
                <w:rFonts w:ascii="Tahoma" w:hAnsi="Tahoma" w:cs="Tahoma"/>
                <w:bCs/>
                <w:sz w:val="22"/>
                <w:szCs w:val="22"/>
              </w:rPr>
              <w:t>B.</w:t>
            </w:r>
            <w:r w:rsidRPr="004F6CB5">
              <w:rPr>
                <w:rFonts w:ascii="Tahoma" w:hAnsi="Tahoma" w:cs="Tahoma"/>
                <w:bCs/>
                <w:sz w:val="22"/>
                <w:szCs w:val="22"/>
              </w:rPr>
              <w:tab/>
              <w:t>None Of The Above Applies To Me:</w:t>
            </w:r>
          </w:p>
        </w:tc>
        <w:tc>
          <w:tcPr>
            <w:tcW w:w="2340" w:type="dxa"/>
          </w:tcPr>
          <w:p w:rsidR="00FC6EE9" w:rsidRPr="004F6CB5" w:rsidRDefault="00FC6EE9" w:rsidP="00FC6EE9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4F6CB5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4F6CB5">
              <w:rPr>
                <w:rFonts w:ascii="Tahoma" w:hAnsi="Tahoma" w:cs="Tahoma"/>
                <w:sz w:val="22"/>
                <w:szCs w:val="22"/>
              </w:rPr>
              <w:instrText xml:space="preserve"> FORMCHECKBOX </w:instrText>
            </w:r>
            <w:r w:rsidR="00CD6B51" w:rsidRPr="004F6CB5">
              <w:rPr>
                <w:rFonts w:ascii="Tahoma" w:hAnsi="Tahoma" w:cs="Tahoma"/>
                <w:sz w:val="22"/>
                <w:szCs w:val="22"/>
              </w:rPr>
            </w:r>
            <w:r w:rsidR="00CD6B51" w:rsidRPr="004F6CB5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4F6CB5">
              <w:rPr>
                <w:rFonts w:ascii="Tahoma" w:hAnsi="Tahoma" w:cs="Tahoma"/>
                <w:sz w:val="22"/>
                <w:szCs w:val="22"/>
              </w:rPr>
              <w:fldChar w:fldCharType="end"/>
            </w:r>
            <w:bookmarkEnd w:id="3"/>
          </w:p>
        </w:tc>
      </w:tr>
    </w:tbl>
    <w:p w:rsidR="00FC6EE9" w:rsidRPr="004F6CB5" w:rsidRDefault="00FC6EE9" w:rsidP="00FC6EE9">
      <w:pPr>
        <w:jc w:val="both"/>
        <w:rPr>
          <w:rFonts w:ascii="Tahoma" w:hAnsi="Tahoma" w:cs="Tahoma"/>
          <w:sz w:val="22"/>
          <w:szCs w:val="22"/>
        </w:rPr>
      </w:pPr>
    </w:p>
    <w:p w:rsidR="00FC6EE9" w:rsidRPr="004F6CB5" w:rsidRDefault="00FC6EE9" w:rsidP="00BB6512">
      <w:pPr>
        <w:ind w:left="-1320" w:right="-1047"/>
        <w:jc w:val="both"/>
        <w:rPr>
          <w:rFonts w:ascii="Tahoma" w:hAnsi="Tahoma" w:cs="Tahoma"/>
          <w:b/>
          <w:sz w:val="22"/>
          <w:szCs w:val="22"/>
        </w:rPr>
      </w:pPr>
      <w:r w:rsidRPr="004F6CB5">
        <w:rPr>
          <w:rFonts w:ascii="Tahoma" w:hAnsi="Tahoma" w:cs="Tahoma"/>
          <w:b/>
          <w:sz w:val="22"/>
          <w:szCs w:val="22"/>
        </w:rPr>
        <w:t>Section 3: Declaration</w:t>
      </w:r>
    </w:p>
    <w:p w:rsidR="00FC6EE9" w:rsidRPr="004F6CB5" w:rsidRDefault="00FC6EE9" w:rsidP="00BB6512">
      <w:pPr>
        <w:ind w:left="-1440" w:right="-1047"/>
        <w:rPr>
          <w:rFonts w:ascii="Tahoma" w:hAnsi="Tahoma" w:cs="Tahoma"/>
          <w:b/>
          <w:sz w:val="22"/>
          <w:szCs w:val="22"/>
        </w:rPr>
      </w:pPr>
    </w:p>
    <w:p w:rsidR="00FC6EE9" w:rsidRPr="004F6CB5" w:rsidRDefault="00FC6EE9" w:rsidP="00BB6512">
      <w:pPr>
        <w:ind w:left="-1320" w:right="-1047"/>
        <w:rPr>
          <w:rFonts w:ascii="Tahoma" w:hAnsi="Tahoma" w:cs="Tahoma"/>
          <w:sz w:val="22"/>
          <w:szCs w:val="22"/>
        </w:rPr>
      </w:pPr>
      <w:r w:rsidRPr="004F6CB5">
        <w:rPr>
          <w:rFonts w:ascii="Tahoma" w:hAnsi="Tahoma" w:cs="Tahoma"/>
          <w:sz w:val="22"/>
          <w:szCs w:val="22"/>
        </w:rPr>
        <w:t xml:space="preserve">I confirm that the declaration provided above is correct to the best of my knowledge, and I understand that making a false declaration could affect my employment with the organisation. </w:t>
      </w:r>
    </w:p>
    <w:p w:rsidR="00FC6EE9" w:rsidRPr="004F6CB5" w:rsidRDefault="00FC6EE9" w:rsidP="00BB6512">
      <w:pPr>
        <w:ind w:left="-1320" w:right="-1047"/>
        <w:rPr>
          <w:rFonts w:ascii="Tahoma" w:hAnsi="Tahoma" w:cs="Tahoma"/>
          <w:sz w:val="22"/>
          <w:szCs w:val="22"/>
        </w:rPr>
      </w:pPr>
    </w:p>
    <w:p w:rsidR="00FC6EE9" w:rsidRDefault="00FC6EE9" w:rsidP="00BB6512">
      <w:pPr>
        <w:ind w:left="-1320" w:right="-1047"/>
        <w:rPr>
          <w:rFonts w:ascii="Tahoma" w:hAnsi="Tahoma" w:cs="Tahoma"/>
          <w:sz w:val="22"/>
          <w:szCs w:val="22"/>
        </w:rPr>
      </w:pPr>
      <w:r w:rsidRPr="004F6CB5">
        <w:rPr>
          <w:rFonts w:ascii="Tahoma" w:hAnsi="Tahoma" w:cs="Tahoma"/>
          <w:sz w:val="22"/>
          <w:szCs w:val="22"/>
        </w:rPr>
        <w:t>Name……………………………………………………………………… (Block Capitals Please)</w:t>
      </w:r>
    </w:p>
    <w:p w:rsidR="004F6CB5" w:rsidRPr="004F6CB5" w:rsidRDefault="004F6CB5" w:rsidP="00BB6512">
      <w:pPr>
        <w:ind w:left="-1320" w:right="-1047"/>
        <w:rPr>
          <w:rFonts w:ascii="Tahoma" w:hAnsi="Tahoma" w:cs="Tahoma"/>
          <w:sz w:val="22"/>
          <w:szCs w:val="22"/>
        </w:rPr>
      </w:pPr>
    </w:p>
    <w:p w:rsidR="00FC6EE9" w:rsidRPr="004F6CB5" w:rsidRDefault="00FC6EE9" w:rsidP="004F6CB5">
      <w:pPr>
        <w:ind w:left="-1320" w:right="-1047"/>
        <w:rPr>
          <w:rFonts w:ascii="Tahoma" w:hAnsi="Tahoma" w:cs="Tahoma"/>
          <w:sz w:val="22"/>
          <w:szCs w:val="22"/>
        </w:rPr>
      </w:pPr>
      <w:r w:rsidRPr="004F6CB5">
        <w:rPr>
          <w:rFonts w:ascii="Tahoma" w:hAnsi="Tahoma" w:cs="Tahoma"/>
          <w:sz w:val="22"/>
          <w:szCs w:val="22"/>
        </w:rPr>
        <w:t>Signature …………………………………………………..Date…………………..……………….</w:t>
      </w:r>
    </w:p>
    <w:sectPr w:rsidR="00FC6EE9" w:rsidRPr="004F6CB5" w:rsidSect="004F6CB5">
      <w:headerReference w:type="default" r:id="rId7"/>
      <w:headerReference w:type="first" r:id="rId8"/>
      <w:pgSz w:w="11907" w:h="16840" w:code="9"/>
      <w:pgMar w:top="1438" w:right="1797" w:bottom="1440" w:left="1797" w:header="567" w:footer="709" w:gutter="0"/>
      <w:paperSrc w:first="7" w:other="7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6B51" w:rsidRDefault="00CD6B51">
      <w:r>
        <w:separator/>
      </w:r>
    </w:p>
  </w:endnote>
  <w:endnote w:type="continuationSeparator" w:id="0">
    <w:p w:rsidR="00CD6B51" w:rsidRDefault="00CD6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6B51" w:rsidRDefault="00CD6B51">
      <w:r>
        <w:separator/>
      </w:r>
    </w:p>
  </w:footnote>
  <w:footnote w:type="continuationSeparator" w:id="0">
    <w:p w:rsidR="00CD6B51" w:rsidRDefault="00CD6B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255" w:rsidRDefault="00DC7255">
    <w:pPr>
      <w:pStyle w:val="Header"/>
    </w:pPr>
    <w:r>
      <w:rPr>
        <w:rStyle w:val="PageNumber"/>
      </w:rPr>
      <w:tab/>
    </w:r>
    <w:r>
      <w:rPr>
        <w:rStyle w:val="PageNumber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255" w:rsidRDefault="004F6CB5" w:rsidP="004F6CB5">
    <w:pPr>
      <w:ind w:left="-1020"/>
    </w:pPr>
    <w:r w:rsidRPr="004F6CB5">
      <w:rPr>
        <w:noProof/>
      </w:rPr>
      <w:drawing>
        <wp:inline distT="0" distB="0" distL="0" distR="0" wp14:anchorId="403D8780" wp14:editId="13841969">
          <wp:extent cx="1083310" cy="555197"/>
          <wp:effectExtent l="0" t="0" r="2540" b="0"/>
          <wp:docPr id="2" name="Picture 2" descr="C:\Users\GLawrie\Documents\SET\Marketing\Logo w-strapline_lar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Lawrie\Documents\SET\Marketing\Logo w-strapline_larg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3905" cy="570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ptab w:relativeTo="margin" w:alignment="lef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5E63B3"/>
    <w:multiLevelType w:val="hybridMultilevel"/>
    <w:tmpl w:val="2F0079EC"/>
    <w:lvl w:ilvl="0" w:tplc="0809000F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704"/>
    <w:rsid w:val="000E1160"/>
    <w:rsid w:val="00146F63"/>
    <w:rsid w:val="001B2BC2"/>
    <w:rsid w:val="001F5A28"/>
    <w:rsid w:val="002227A5"/>
    <w:rsid w:val="00297D47"/>
    <w:rsid w:val="002D6A89"/>
    <w:rsid w:val="00322A0F"/>
    <w:rsid w:val="003370D6"/>
    <w:rsid w:val="0036156B"/>
    <w:rsid w:val="00363762"/>
    <w:rsid w:val="0039187E"/>
    <w:rsid w:val="003C2D1C"/>
    <w:rsid w:val="00434B3F"/>
    <w:rsid w:val="004A5A3B"/>
    <w:rsid w:val="004D2208"/>
    <w:rsid w:val="004F6CB5"/>
    <w:rsid w:val="00534808"/>
    <w:rsid w:val="00564F79"/>
    <w:rsid w:val="0057285B"/>
    <w:rsid w:val="00592B73"/>
    <w:rsid w:val="005D600F"/>
    <w:rsid w:val="005E3214"/>
    <w:rsid w:val="00620A6F"/>
    <w:rsid w:val="00637E6E"/>
    <w:rsid w:val="00665DC0"/>
    <w:rsid w:val="007B4A20"/>
    <w:rsid w:val="007D2FD6"/>
    <w:rsid w:val="00820CA8"/>
    <w:rsid w:val="00832534"/>
    <w:rsid w:val="00855207"/>
    <w:rsid w:val="008919D3"/>
    <w:rsid w:val="008F054B"/>
    <w:rsid w:val="008F5EC9"/>
    <w:rsid w:val="00954E29"/>
    <w:rsid w:val="00A369B4"/>
    <w:rsid w:val="00A4645A"/>
    <w:rsid w:val="00A76472"/>
    <w:rsid w:val="00B00E53"/>
    <w:rsid w:val="00B217E3"/>
    <w:rsid w:val="00B246E3"/>
    <w:rsid w:val="00B405BD"/>
    <w:rsid w:val="00B43B1A"/>
    <w:rsid w:val="00B94070"/>
    <w:rsid w:val="00BB6512"/>
    <w:rsid w:val="00BD043F"/>
    <w:rsid w:val="00C0563D"/>
    <w:rsid w:val="00C1509A"/>
    <w:rsid w:val="00C37286"/>
    <w:rsid w:val="00C463F3"/>
    <w:rsid w:val="00C6109D"/>
    <w:rsid w:val="00CD6B51"/>
    <w:rsid w:val="00D01E63"/>
    <w:rsid w:val="00D8044A"/>
    <w:rsid w:val="00DC4F1B"/>
    <w:rsid w:val="00DC7255"/>
    <w:rsid w:val="00DE5D3B"/>
    <w:rsid w:val="00DF0BEB"/>
    <w:rsid w:val="00EC0A3F"/>
    <w:rsid w:val="00F41704"/>
    <w:rsid w:val="00F92D62"/>
    <w:rsid w:val="00FB453E"/>
    <w:rsid w:val="00FB4C67"/>
    <w:rsid w:val="00FC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825A424-E1C0-49CD-A7BC-03A8FB4B9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EE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sz w:val="18"/>
      <w:szCs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basedOn w:val="DefaultParagraphFont"/>
    <w:link w:val="Heading1"/>
    <w:rPr>
      <w:rFonts w:ascii="Arial" w:hAnsi="Arial" w:cs="Arial"/>
      <w:b/>
      <w:bCs/>
      <w:kern w:val="32"/>
      <w:sz w:val="32"/>
      <w:szCs w:val="32"/>
      <w:lang w:val="en-GB" w:eastAsia="en-GB" w:bidi="ar-SA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FC6E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348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48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Documents%20and%20Settings\adecl1sc\Local%20Settings\Temporary%20Internet%20Files\OLK1\Pre%20Employment%20Health%20Screening%20questionnaire%20July%20201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 Employment Health Screening questionnaire July 2010</Template>
  <TotalTime>1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SCC</Company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adecl1sc</dc:creator>
  <cp:keywords/>
  <dc:description/>
  <cp:lastModifiedBy>Gavin Lawrie</cp:lastModifiedBy>
  <cp:revision>2</cp:revision>
  <cp:lastPrinted>2011-11-18T09:21:00Z</cp:lastPrinted>
  <dcterms:created xsi:type="dcterms:W3CDTF">2016-05-24T16:05:00Z</dcterms:created>
  <dcterms:modified xsi:type="dcterms:W3CDTF">2016-05-24T16:05:00Z</dcterms:modified>
</cp:coreProperties>
</file>