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F74" w:rsidRDefault="00BE2F74" w:rsidP="00D6406D">
      <w:pPr>
        <w:ind w:firstLine="142"/>
        <w:jc w:val="both"/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</w:rPr>
        <w:t>Dear Prospective Colleague,</w:t>
      </w:r>
    </w:p>
    <w:p w:rsidR="00BE2F74" w:rsidRDefault="00BE2F74" w:rsidP="00BE2F74">
      <w:pPr>
        <w:ind w:left="142"/>
        <w:jc w:val="both"/>
        <w:rPr>
          <w:rFonts w:ascii="Calibri" w:hAnsi="Calibri"/>
        </w:rPr>
      </w:pPr>
    </w:p>
    <w:p w:rsidR="00BE2F74" w:rsidRDefault="001D677F" w:rsidP="00BE2F74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>Thank you for your enquiry</w:t>
      </w:r>
      <w:r w:rsidR="00BE2F74">
        <w:rPr>
          <w:rFonts w:ascii="Calibri" w:hAnsi="Calibri"/>
        </w:rPr>
        <w:t xml:space="preserve">. Please find enclosed some further details </w:t>
      </w:r>
      <w:r>
        <w:rPr>
          <w:rFonts w:ascii="Calibri" w:hAnsi="Calibri"/>
        </w:rPr>
        <w:t>about the Science Faculty below.</w:t>
      </w:r>
    </w:p>
    <w:p w:rsidR="00BE2F74" w:rsidRDefault="00BE2F74" w:rsidP="00BE2F74">
      <w:pPr>
        <w:ind w:left="142"/>
        <w:jc w:val="both"/>
        <w:rPr>
          <w:rFonts w:ascii="Calibri" w:hAnsi="Calibri"/>
        </w:rPr>
      </w:pPr>
    </w:p>
    <w:p w:rsidR="001D677F" w:rsidRDefault="001D677F" w:rsidP="001D677F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>Science at Queens Park is taught in 10 large, well equipped laboratories. Practical work is supported by a team of three technicians based in two preparation rooms. We place a strong emphasis on practical work in Science throughout all levels of the school as we believe that it not only results in effective teaching, but also helps to foster a passion for the subject in our students.</w:t>
      </w:r>
    </w:p>
    <w:p w:rsidR="00BE2F74" w:rsidRDefault="00BE2F74" w:rsidP="001D677F">
      <w:pPr>
        <w:jc w:val="both"/>
        <w:rPr>
          <w:rFonts w:ascii="Calibri" w:hAnsi="Calibri"/>
        </w:rPr>
      </w:pPr>
    </w:p>
    <w:p w:rsidR="00BE2F74" w:rsidRDefault="00BE2F74" w:rsidP="00BE2F74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>At KS3 classes are all taught in mixed attainment tutor groups. One science teacher is responsible for each KS3 class and teaches a variety of modules which cover all three science specialisms</w:t>
      </w:r>
      <w:r w:rsidR="001D677F">
        <w:rPr>
          <w:rFonts w:ascii="Calibri" w:hAnsi="Calibri"/>
        </w:rPr>
        <w:t>. We begin teaching the GCSE syllabus in year 9 to give our students the best possible chance of success.</w:t>
      </w:r>
    </w:p>
    <w:p w:rsidR="00BE2F74" w:rsidRDefault="00BE2F74" w:rsidP="00BE2F74">
      <w:pPr>
        <w:ind w:left="142"/>
        <w:jc w:val="both"/>
        <w:rPr>
          <w:rFonts w:ascii="Calibri" w:hAnsi="Calibri"/>
        </w:rPr>
      </w:pPr>
    </w:p>
    <w:p w:rsidR="00BE2F74" w:rsidRDefault="00BE2F74" w:rsidP="00BE2F74">
      <w:pPr>
        <w:ind w:left="142"/>
        <w:jc w:val="both"/>
        <w:rPr>
          <w:rFonts w:ascii="Calibri" w:hAnsi="Calibri"/>
        </w:rPr>
      </w:pPr>
      <w:r w:rsidRPr="008E25E8">
        <w:rPr>
          <w:rFonts w:ascii="Calibri" w:hAnsi="Calibri"/>
        </w:rPr>
        <w:t xml:space="preserve">At KS4 we follow the OCR </w:t>
      </w:r>
      <w:r w:rsidR="00DB4B0B" w:rsidRPr="008E25E8">
        <w:rPr>
          <w:rFonts w:ascii="Calibri" w:hAnsi="Calibri"/>
        </w:rPr>
        <w:t xml:space="preserve">Gateway </w:t>
      </w:r>
      <w:r w:rsidRPr="008E25E8">
        <w:rPr>
          <w:rFonts w:ascii="Calibri" w:hAnsi="Calibri"/>
        </w:rPr>
        <w:t xml:space="preserve">Science syllabus </w:t>
      </w:r>
      <w:r w:rsidR="001D677F">
        <w:rPr>
          <w:rFonts w:ascii="Calibri" w:hAnsi="Calibri"/>
        </w:rPr>
        <w:t>with classes split into separate science, higher, and foundation groups</w:t>
      </w:r>
      <w:r w:rsidR="00E336F7">
        <w:rPr>
          <w:rFonts w:ascii="Calibri" w:hAnsi="Calibri"/>
        </w:rPr>
        <w:t>.</w:t>
      </w:r>
      <w:r w:rsidRPr="008E25E8">
        <w:rPr>
          <w:rFonts w:ascii="Calibri" w:hAnsi="Calibri"/>
        </w:rPr>
        <w:t xml:space="preserve"> </w:t>
      </w:r>
      <w:r w:rsidR="001D677F">
        <w:rPr>
          <w:rFonts w:ascii="Calibri" w:hAnsi="Calibri"/>
        </w:rPr>
        <w:t>Separate</w:t>
      </w:r>
      <w:r w:rsidRPr="008E25E8">
        <w:rPr>
          <w:rFonts w:ascii="Calibri" w:hAnsi="Calibri"/>
        </w:rPr>
        <w:t xml:space="preserve"> science</w:t>
      </w:r>
      <w:r w:rsidR="001D677F">
        <w:rPr>
          <w:rFonts w:ascii="Calibri" w:hAnsi="Calibri"/>
        </w:rPr>
        <w:t>s</w:t>
      </w:r>
      <w:r w:rsidRPr="008E25E8">
        <w:rPr>
          <w:rFonts w:ascii="Calibri" w:hAnsi="Calibri"/>
        </w:rPr>
        <w:t xml:space="preserve"> is studied by</w:t>
      </w:r>
      <w:r w:rsidR="00F91EDC">
        <w:rPr>
          <w:rFonts w:ascii="Calibri" w:hAnsi="Calibri"/>
        </w:rPr>
        <w:t xml:space="preserve"> approximately 20% of students in each cohort.</w:t>
      </w:r>
      <w:r w:rsidR="00E336F7">
        <w:rPr>
          <w:rFonts w:ascii="Calibri" w:hAnsi="Calibri"/>
        </w:rPr>
        <w:t xml:space="preserve"> </w:t>
      </w:r>
    </w:p>
    <w:p w:rsidR="00E336F7" w:rsidRDefault="00E336F7" w:rsidP="00BE2F74">
      <w:pPr>
        <w:ind w:left="142"/>
        <w:jc w:val="both"/>
        <w:rPr>
          <w:rFonts w:ascii="Calibri" w:hAnsi="Calibri"/>
        </w:rPr>
      </w:pPr>
    </w:p>
    <w:p w:rsidR="00BE2F74" w:rsidRDefault="00BE2F74" w:rsidP="00BE2F74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 xml:space="preserve">The pattern of achievement at KS4 is </w:t>
      </w:r>
      <w:r w:rsidR="00F91EDC">
        <w:rPr>
          <w:rFonts w:ascii="Calibri" w:hAnsi="Calibri"/>
        </w:rPr>
        <w:t>good, with 66% of combined science students and 99% of  triple science students achieving at least Grade 5 at GCSE beating the national average by a significant margin.</w:t>
      </w:r>
    </w:p>
    <w:p w:rsidR="00BE2F74" w:rsidRDefault="00BE2F74" w:rsidP="00BE2F74">
      <w:pPr>
        <w:ind w:left="142"/>
        <w:jc w:val="both"/>
        <w:rPr>
          <w:rFonts w:ascii="Calibri" w:hAnsi="Calibri"/>
        </w:rPr>
      </w:pPr>
    </w:p>
    <w:p w:rsidR="00BE2F74" w:rsidRDefault="00BE2F74" w:rsidP="00BE2F74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 xml:space="preserve">All three A-level disciplines are popular at Queens Park and results </w:t>
      </w:r>
      <w:r w:rsidR="00F91EDC">
        <w:rPr>
          <w:rFonts w:ascii="Calibri" w:hAnsi="Calibri"/>
        </w:rPr>
        <w:t>also exceeding</w:t>
      </w:r>
      <w:r>
        <w:rPr>
          <w:rFonts w:ascii="Calibri" w:hAnsi="Calibri"/>
        </w:rPr>
        <w:t xml:space="preserve"> national averages.</w:t>
      </w:r>
    </w:p>
    <w:p w:rsidR="00BE2F74" w:rsidRDefault="00BE2F74" w:rsidP="00BE2F74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 xml:space="preserve">The faculty has a strong tradition of monitoring and mentoring students. </w:t>
      </w:r>
      <w:r w:rsidR="00F91EDC">
        <w:rPr>
          <w:rFonts w:ascii="Calibri" w:hAnsi="Calibri"/>
        </w:rPr>
        <w:t>Extensive support progammes are in place to support students and we have an extensive program of</w:t>
      </w:r>
      <w:r>
        <w:rPr>
          <w:rFonts w:ascii="Calibri" w:hAnsi="Calibri"/>
        </w:rPr>
        <w:t xml:space="preserve"> extracurricular </w:t>
      </w:r>
      <w:r w:rsidR="00F91EDC">
        <w:rPr>
          <w:rFonts w:ascii="Calibri" w:hAnsi="Calibri"/>
        </w:rPr>
        <w:t>activities and visits.</w:t>
      </w:r>
    </w:p>
    <w:p w:rsidR="00BE2F74" w:rsidRDefault="00BE2F74" w:rsidP="00BE2F74">
      <w:pPr>
        <w:ind w:left="142"/>
        <w:jc w:val="both"/>
        <w:rPr>
          <w:rFonts w:ascii="Calibri" w:hAnsi="Calibri"/>
        </w:rPr>
      </w:pPr>
    </w:p>
    <w:p w:rsidR="00FA2B7D" w:rsidRPr="00F91EDC" w:rsidRDefault="00BE2F74" w:rsidP="00F91EDC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 xml:space="preserve">The science department is a friendly and supportive team and all new comers to the faculty are warmly welcomed and well supported. We have a strong record in </w:t>
      </w:r>
      <w:r w:rsidR="00F91EDC">
        <w:rPr>
          <w:rFonts w:ascii="Calibri" w:hAnsi="Calibri"/>
        </w:rPr>
        <w:t>developing</w:t>
      </w:r>
      <w:r>
        <w:rPr>
          <w:rFonts w:ascii="Calibri" w:hAnsi="Calibri"/>
        </w:rPr>
        <w:t xml:space="preserve"> NQTs and this post would be equally suitable for an NQT or a more experienced teacher.</w:t>
      </w:r>
    </w:p>
    <w:p w:rsidR="00BE2F74" w:rsidRDefault="00BE2F74" w:rsidP="00FA2B7D">
      <w:pPr>
        <w:jc w:val="both"/>
        <w:rPr>
          <w:rFonts w:ascii="Calibri" w:hAnsi="Calibri"/>
        </w:rPr>
      </w:pPr>
    </w:p>
    <w:p w:rsidR="00BE2F74" w:rsidRDefault="00BE2F74" w:rsidP="00BE2F74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>I look forward to receiving your application.</w:t>
      </w:r>
    </w:p>
    <w:p w:rsidR="00BE2F74" w:rsidRDefault="00BE2F74" w:rsidP="00BE2F74">
      <w:pPr>
        <w:ind w:left="142"/>
        <w:jc w:val="both"/>
        <w:rPr>
          <w:rFonts w:ascii="Calibri" w:hAnsi="Calibri"/>
        </w:rPr>
      </w:pPr>
    </w:p>
    <w:p w:rsidR="00BE2F74" w:rsidRDefault="00BE2F74" w:rsidP="00BE2F74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>Yours sincerely,</w:t>
      </w:r>
    </w:p>
    <w:p w:rsidR="00BE2F74" w:rsidRDefault="00BE2F74" w:rsidP="00BE2F74">
      <w:pPr>
        <w:ind w:left="142"/>
        <w:jc w:val="both"/>
        <w:rPr>
          <w:rFonts w:ascii="Calibri" w:hAnsi="Calibri"/>
        </w:rPr>
      </w:pPr>
    </w:p>
    <w:p w:rsidR="00F91EDC" w:rsidRDefault="00F91EDC" w:rsidP="00BE2F74">
      <w:pPr>
        <w:ind w:left="142"/>
        <w:jc w:val="both"/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w:drawing>
          <wp:inline distT="0" distB="0" distL="0" distR="0">
            <wp:extent cx="967105" cy="748030"/>
            <wp:effectExtent l="0" t="0" r="4445" b="0"/>
            <wp:docPr id="24" name="Picture 24" descr="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DC" w:rsidRDefault="00F91EDC" w:rsidP="00BE2F74">
      <w:pPr>
        <w:ind w:left="142"/>
        <w:jc w:val="both"/>
        <w:rPr>
          <w:rFonts w:ascii="Calibri" w:hAnsi="Calibri"/>
        </w:rPr>
      </w:pPr>
    </w:p>
    <w:p w:rsidR="00BE2F74" w:rsidRDefault="00327539" w:rsidP="00F91EDC">
      <w:pPr>
        <w:ind w:firstLine="142"/>
        <w:jc w:val="both"/>
        <w:rPr>
          <w:rFonts w:ascii="Calibri" w:hAnsi="Calibri"/>
        </w:rPr>
      </w:pPr>
      <w:r w:rsidRPr="00327539">
        <w:rPr>
          <w:rFonts w:ascii="Calibri" w:hAnsi="Calibri"/>
        </w:rPr>
        <w:t>Liam Greenhalgh</w:t>
      </w:r>
    </w:p>
    <w:p w:rsidR="00F91EDC" w:rsidRDefault="00F91EDC" w:rsidP="00F91EDC">
      <w:pPr>
        <w:ind w:firstLine="142"/>
        <w:jc w:val="both"/>
        <w:rPr>
          <w:rFonts w:ascii="Calibri" w:hAnsi="Calibri"/>
        </w:rPr>
      </w:pPr>
    </w:p>
    <w:p w:rsidR="002D46F3" w:rsidRPr="00E33936" w:rsidRDefault="00BE2F74" w:rsidP="00E33936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  Head of Science</w:t>
      </w:r>
    </w:p>
    <w:p w:rsidR="002D46F3" w:rsidRPr="00A461D7" w:rsidRDefault="002D46F3" w:rsidP="0005526C">
      <w:pPr>
        <w:rPr>
          <w:rFonts w:ascii="Palatino Linotype" w:hAnsi="Palatino Linotype"/>
          <w:sz w:val="20"/>
        </w:rPr>
      </w:pPr>
    </w:p>
    <w:sectPr w:rsidR="002D46F3" w:rsidRPr="00A461D7" w:rsidSect="00E33936">
      <w:headerReference w:type="first" r:id="rId8"/>
      <w:footerReference w:type="first" r:id="rId9"/>
      <w:pgSz w:w="11907" w:h="16840" w:code="9"/>
      <w:pgMar w:top="851" w:right="737" w:bottom="284" w:left="851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215" w:rsidRDefault="00F87215">
      <w:r>
        <w:separator/>
      </w:r>
    </w:p>
  </w:endnote>
  <w:endnote w:type="continuationSeparator" w:id="0">
    <w:p w:rsidR="00F87215" w:rsidRDefault="00F8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A76" w:rsidRDefault="002D67DC" w:rsidP="007F2A76">
    <w:pPr>
      <w:rPr>
        <w:rFonts w:ascii="Century Gothic" w:hAnsi="Century Gothic"/>
        <w:bCs/>
        <w:i/>
        <w:iCs/>
        <w:sz w:val="16"/>
      </w:rPr>
    </w:pPr>
    <w:r>
      <w:rPr>
        <w:noProof/>
        <w:lang w:val="en-GB" w:eastAsia="en-GB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-570230</wp:posOffset>
          </wp:positionH>
          <wp:positionV relativeFrom="paragraph">
            <wp:posOffset>20955</wp:posOffset>
          </wp:positionV>
          <wp:extent cx="900430" cy="920750"/>
          <wp:effectExtent l="0" t="0" r="0" b="0"/>
          <wp:wrapNone/>
          <wp:docPr id="20" name="Picture 3" descr="http://www.artsmark.org.uk/sites/default/files/media/ARTSMARKGOLD_CMYK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artsmark.org.uk/sites/default/files/media/ARTSMARKGOLD_CMYK_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090" b="9375"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2A76" w:rsidRDefault="002D67DC" w:rsidP="007F2A76">
    <w:pPr>
      <w:rPr>
        <w:rFonts w:ascii="Century Gothic" w:hAnsi="Century Gothic"/>
        <w:bCs/>
        <w:i/>
        <w:iCs/>
        <w:sz w:val="16"/>
      </w:rPr>
    </w:pPr>
    <w:r>
      <w:rPr>
        <w:noProof/>
        <w:lang w:val="en-GB" w:eastAsia="en-GB"/>
      </w:rPr>
      <w:drawing>
        <wp:anchor distT="36576" distB="36576" distL="36576" distR="36576" simplePos="0" relativeHeight="251665920" behindDoc="0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27305</wp:posOffset>
          </wp:positionV>
          <wp:extent cx="1316990" cy="775970"/>
          <wp:effectExtent l="0" t="0" r="0" b="5080"/>
          <wp:wrapNone/>
          <wp:docPr id="19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99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5015865</wp:posOffset>
          </wp:positionH>
          <wp:positionV relativeFrom="paragraph">
            <wp:posOffset>74295</wp:posOffset>
          </wp:positionV>
          <wp:extent cx="453390" cy="661035"/>
          <wp:effectExtent l="0" t="0" r="3810" b="5715"/>
          <wp:wrapNone/>
          <wp:docPr id="18" name="Picture 98" descr="Business &amp; Enterprise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Business &amp; Enterprise Logo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" cy="661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36576" distB="36576" distL="36576" distR="36576" simplePos="0" relativeHeight="251655680" behindDoc="0" locked="0" layoutInCell="1" allowOverlap="1">
          <wp:simplePos x="0" y="0"/>
          <wp:positionH relativeFrom="column">
            <wp:posOffset>3831590</wp:posOffset>
          </wp:positionH>
          <wp:positionV relativeFrom="paragraph">
            <wp:posOffset>67945</wp:posOffset>
          </wp:positionV>
          <wp:extent cx="1057910" cy="624205"/>
          <wp:effectExtent l="0" t="0" r="8890" b="4445"/>
          <wp:wrapNone/>
          <wp:docPr id="17" name="Picture 90" descr="You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Youn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624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2374900</wp:posOffset>
          </wp:positionH>
          <wp:positionV relativeFrom="paragraph">
            <wp:posOffset>55245</wp:posOffset>
          </wp:positionV>
          <wp:extent cx="1376045" cy="692150"/>
          <wp:effectExtent l="0" t="0" r="0" b="0"/>
          <wp:wrapNone/>
          <wp:docPr id="16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6" r="22815"/>
                  <a:stretch>
                    <a:fillRect/>
                  </a:stretch>
                </pic:blipFill>
                <pic:spPr bwMode="auto">
                  <a:xfrm>
                    <a:off x="0" y="0"/>
                    <a:ext cx="1376045" cy="692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36576" distB="36576" distL="36576" distR="36576" simplePos="0" relativeHeight="251666944" behindDoc="0" locked="0" layoutInCell="1" allowOverlap="1">
          <wp:simplePos x="0" y="0"/>
          <wp:positionH relativeFrom="column">
            <wp:posOffset>1539875</wp:posOffset>
          </wp:positionH>
          <wp:positionV relativeFrom="paragraph">
            <wp:posOffset>51435</wp:posOffset>
          </wp:positionV>
          <wp:extent cx="717550" cy="699135"/>
          <wp:effectExtent l="0" t="0" r="6350" b="5715"/>
          <wp:wrapNone/>
          <wp:docPr id="15" name="Picture 103" descr="CA Logo - BLUE -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CA Logo - BLUE - CMYK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699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368935</wp:posOffset>
          </wp:positionH>
          <wp:positionV relativeFrom="paragraph">
            <wp:posOffset>41910</wp:posOffset>
          </wp:positionV>
          <wp:extent cx="1121410" cy="741680"/>
          <wp:effectExtent l="0" t="0" r="2540" b="1270"/>
          <wp:wrapNone/>
          <wp:docPr id="14" name="Picture 100" descr="HS logo b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HS logo bren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2A76" w:rsidRDefault="007F2A76" w:rsidP="007F2A76">
    <w:pPr>
      <w:rPr>
        <w:rFonts w:ascii="Century Gothic" w:hAnsi="Century Gothic"/>
        <w:bCs/>
        <w:i/>
        <w:iCs/>
        <w:sz w:val="16"/>
      </w:rPr>
    </w:pPr>
  </w:p>
  <w:p w:rsidR="007F2A76" w:rsidRDefault="007F2A76" w:rsidP="007F2A76">
    <w:pPr>
      <w:rPr>
        <w:rFonts w:ascii="Century Gothic" w:hAnsi="Century Gothic"/>
        <w:bCs/>
        <w:i/>
        <w:iCs/>
        <w:sz w:val="16"/>
      </w:rPr>
    </w:pPr>
  </w:p>
  <w:p w:rsidR="007F2A76" w:rsidRDefault="007F2A76" w:rsidP="007F2A76">
    <w:pPr>
      <w:rPr>
        <w:rFonts w:ascii="Century Gothic" w:hAnsi="Century Gothic"/>
        <w:bCs/>
        <w:i/>
        <w:iCs/>
        <w:sz w:val="16"/>
      </w:rPr>
    </w:pPr>
  </w:p>
  <w:p w:rsidR="007F2A76" w:rsidRDefault="001B0078" w:rsidP="001B0078">
    <w:pPr>
      <w:tabs>
        <w:tab w:val="left" w:pos="4095"/>
      </w:tabs>
      <w:rPr>
        <w:rFonts w:ascii="Century Gothic" w:hAnsi="Century Gothic"/>
        <w:bCs/>
        <w:i/>
        <w:iCs/>
        <w:sz w:val="16"/>
      </w:rPr>
    </w:pPr>
    <w:r>
      <w:rPr>
        <w:rFonts w:ascii="Century Gothic" w:hAnsi="Century Gothic"/>
        <w:bCs/>
        <w:i/>
        <w:iCs/>
        <w:sz w:val="16"/>
      </w:rPr>
      <w:tab/>
    </w:r>
  </w:p>
  <w:p w:rsidR="007F2A76" w:rsidRDefault="007F2A76" w:rsidP="007F2A76">
    <w:pPr>
      <w:rPr>
        <w:rFonts w:ascii="Century Gothic" w:hAnsi="Century Gothic"/>
        <w:bCs/>
        <w:i/>
        <w:iCs/>
        <w:sz w:val="16"/>
      </w:rPr>
    </w:pPr>
  </w:p>
  <w:p w:rsidR="007F2A76" w:rsidRDefault="007F2A76" w:rsidP="007F2A76">
    <w:pPr>
      <w:rPr>
        <w:rFonts w:ascii="Century Gothic" w:hAnsi="Century Gothic"/>
        <w:bCs/>
        <w:i/>
        <w:iCs/>
        <w:sz w:val="16"/>
      </w:rPr>
    </w:pPr>
  </w:p>
  <w:p w:rsidR="007F2A76" w:rsidRDefault="007F2A76" w:rsidP="007F2A76">
    <w:pPr>
      <w:jc w:val="center"/>
      <w:rPr>
        <w:rFonts w:ascii="Century Gothic" w:hAnsi="Century Gothic"/>
        <w:bCs/>
        <w:i/>
        <w:iCs/>
        <w:sz w:val="14"/>
      </w:rPr>
    </w:pPr>
    <w:r w:rsidRPr="003A4E57">
      <w:rPr>
        <w:rFonts w:ascii="Century Gothic" w:hAnsi="Century Gothic"/>
        <w:bCs/>
        <w:i/>
        <w:iCs/>
        <w:sz w:val="14"/>
      </w:rPr>
      <w:t xml:space="preserve">Queens Park Community School Academy Trust is an exempt charity and company limited by guarantee.  </w:t>
    </w:r>
  </w:p>
  <w:p w:rsidR="00AF5564" w:rsidRPr="007F2A76" w:rsidRDefault="007F2A76" w:rsidP="007F2A76">
    <w:pPr>
      <w:jc w:val="center"/>
      <w:rPr>
        <w:rFonts w:ascii="Century Gothic" w:hAnsi="Century Gothic"/>
        <w:bCs/>
        <w:i/>
        <w:iCs/>
        <w:sz w:val="14"/>
      </w:rPr>
    </w:pPr>
    <w:r w:rsidRPr="003A4E57">
      <w:rPr>
        <w:rFonts w:ascii="Century Gothic" w:hAnsi="Century Gothic"/>
        <w:bCs/>
        <w:i/>
        <w:iCs/>
        <w:sz w:val="14"/>
      </w:rPr>
      <w:t>Registered in England and Wales. Company number 8146138. Registered Office: Aylestone Avenue, London, NW6 7BQ</w:t>
    </w:r>
    <w:r w:rsidR="002D67DC"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61824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11666220"/>
              <wp:effectExtent l="0" t="0" r="0" b="0"/>
              <wp:wrapNone/>
              <wp:docPr id="13" name="WordArt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1166622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103A9" w:rsidRDefault="00A103A9" w:rsidP="00A103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E2F74"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96" o:spid="_x0000_s1026" type="#_x0000_t202" style="position:absolute;left:0;text-align:left;margin-left:209.75pt;margin-top:436.55pt;width:53.85pt;height:918.6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" filled="f" stroked="f">
              <o:lock v:ext="edit" shapetype="t"/>
              <v:textbox style="mso-fit-shape-to-text:t">
                <w:txbxContent>
                  <w:p w:rsidR="00A103A9" w:rsidRDefault="00A103A9" w:rsidP="00A103A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BE2F74"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2D67DC"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60800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11666220"/>
              <wp:effectExtent l="0" t="0" r="0" b="0"/>
              <wp:wrapNone/>
              <wp:docPr id="12" name="WordArt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1166622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103A9" w:rsidRDefault="00A103A9" w:rsidP="00A103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E2F74"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95" o:spid="_x0000_s1027" type="#_x0000_t202" style="position:absolute;left:0;text-align:left;margin-left:209.75pt;margin-top:436.55pt;width:53.85pt;height:918.6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" filled="f" stroked="f">
              <o:lock v:ext="edit" shapetype="t"/>
              <v:textbox style="mso-fit-shape-to-text:t">
                <w:txbxContent>
                  <w:p w:rsidR="00A103A9" w:rsidRDefault="00A103A9" w:rsidP="00A103A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BE2F74"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2D67DC"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9776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11666220"/>
              <wp:effectExtent l="0" t="0" r="0" b="0"/>
              <wp:wrapNone/>
              <wp:docPr id="11" name="WordArt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1166622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103A9" w:rsidRDefault="00A103A9" w:rsidP="00A103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E2F74"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94" o:spid="_x0000_s1028" type="#_x0000_t202" style="position:absolute;left:0;text-align:left;margin-left:209.75pt;margin-top:436.55pt;width:53.85pt;height:918.6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" filled="f" stroked="f">
              <o:lock v:ext="edit" shapetype="t"/>
              <v:textbox style="mso-fit-shape-to-text:t">
                <w:txbxContent>
                  <w:p w:rsidR="00A103A9" w:rsidRDefault="00A103A9" w:rsidP="00A103A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BE2F74"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2D67DC"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8752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11666220"/>
              <wp:effectExtent l="0" t="0" r="0" b="0"/>
              <wp:wrapNone/>
              <wp:docPr id="10" name="WordAr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1166622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103A9" w:rsidRDefault="00A103A9" w:rsidP="00A103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E2F74"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93" o:spid="_x0000_s1029" type="#_x0000_t202" style="position:absolute;left:0;text-align:left;margin-left:209.75pt;margin-top:436.55pt;width:53.85pt;height:918.6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" filled="f" stroked="f">
              <o:lock v:ext="edit" shapetype="t"/>
              <v:textbox style="mso-fit-shape-to-text:t">
                <w:txbxContent>
                  <w:p w:rsidR="00A103A9" w:rsidRDefault="00A103A9" w:rsidP="00A103A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BE2F74"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2D67DC"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3131820</wp:posOffset>
          </wp:positionV>
          <wp:extent cx="1138555" cy="728980"/>
          <wp:effectExtent l="0" t="0" r="4445" b="0"/>
          <wp:wrapNone/>
          <wp:docPr id="9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728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7DC"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3131820</wp:posOffset>
          </wp:positionV>
          <wp:extent cx="1138555" cy="728980"/>
          <wp:effectExtent l="0" t="0" r="4445" b="0"/>
          <wp:wrapNone/>
          <wp:docPr id="8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728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7D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-82550</wp:posOffset>
              </wp:positionH>
              <wp:positionV relativeFrom="paragraph">
                <wp:posOffset>51435</wp:posOffset>
              </wp:positionV>
              <wp:extent cx="252095" cy="266700"/>
              <wp:effectExtent l="0" t="0" r="0" b="0"/>
              <wp:wrapNone/>
              <wp:docPr id="7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B33" w:rsidRDefault="00F37B33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8" o:spid="_x0000_s1030" type="#_x0000_t202" style="position:absolute;left:0;text-align:left;margin-left:-6.5pt;margin-top:4.05pt;width:19.85pt;height:21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" filled="f" stroked="f">
              <v:textbox style="mso-fit-shape-to-text:t">
                <w:txbxContent>
                  <w:p w:rsidR="00F37B33" w:rsidRDefault="00F37B33"/>
                </w:txbxContent>
              </v:textbox>
            </v:shape>
          </w:pict>
        </mc:Fallback>
      </mc:AlternateContent>
    </w:r>
    <w:r w:rsidR="002D67DC"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2608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11666220"/>
              <wp:effectExtent l="0" t="0" r="0" b="0"/>
              <wp:wrapNone/>
              <wp:docPr id="6" name="WordArt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1166622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103A9" w:rsidRDefault="00A103A9" w:rsidP="00A103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E2F74"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49" o:spid="_x0000_s1031" type="#_x0000_t202" style="position:absolute;left:0;text-align:left;margin-left:209.75pt;margin-top:436.55pt;width:53.85pt;height:918.6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" filled="f" stroked="f">
              <o:lock v:ext="edit" shapetype="t"/>
              <v:textbox style="mso-fit-shape-to-text:t">
                <w:txbxContent>
                  <w:p w:rsidR="00A103A9" w:rsidRDefault="00A103A9" w:rsidP="00A103A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BE2F74"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2D67DC"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1584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11666220"/>
              <wp:effectExtent l="0" t="0" r="0" b="0"/>
              <wp:wrapNone/>
              <wp:docPr id="5" name="WordAr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1166622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103A9" w:rsidRDefault="00A103A9" w:rsidP="00A103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E2F74"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46" o:spid="_x0000_s1032" type="#_x0000_t202" style="position:absolute;left:0;text-align:left;margin-left:209.75pt;margin-top:436.55pt;width:53.85pt;height:918.6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" filled="f" stroked="f">
              <o:lock v:ext="edit" shapetype="t"/>
              <v:textbox style="mso-fit-shape-to-text:t">
                <w:txbxContent>
                  <w:p w:rsidR="00A103A9" w:rsidRDefault="00A103A9" w:rsidP="00A103A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BE2F74"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2D67DC"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0560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11666220"/>
              <wp:effectExtent l="0" t="0" r="0" b="0"/>
              <wp:wrapNone/>
              <wp:docPr id="4" name="WordArt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1166622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103A9" w:rsidRDefault="00A103A9" w:rsidP="00A103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E2F74"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43" o:spid="_x0000_s1033" type="#_x0000_t202" style="position:absolute;left:0;text-align:left;margin-left:209.75pt;margin-top:436.55pt;width:53.85pt;height:918.6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" filled="f" stroked="f">
              <o:lock v:ext="edit" shapetype="t"/>
              <v:textbox style="mso-fit-shape-to-text:t">
                <w:txbxContent>
                  <w:p w:rsidR="00A103A9" w:rsidRDefault="00A103A9" w:rsidP="00A103A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BE2F74"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2D67DC"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49536" behindDoc="0" locked="0" layoutInCell="1" allowOverlap="1">
              <wp:simplePos x="0" y="0"/>
              <wp:positionH relativeFrom="column">
                <wp:posOffset>2663825</wp:posOffset>
              </wp:positionH>
              <wp:positionV relativeFrom="paragraph">
                <wp:posOffset>5544185</wp:posOffset>
              </wp:positionV>
              <wp:extent cx="683895" cy="11666220"/>
              <wp:effectExtent l="0" t="0" r="0" b="0"/>
              <wp:wrapNone/>
              <wp:docPr id="3" name="WordArt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3895" cy="1166622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103A9" w:rsidRDefault="00A103A9" w:rsidP="00A103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E2F74"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72"/>
                              <w:szCs w:val="72"/>
                            </w:rPr>
                            <w:t xml:space="preserve">Quality   ~   Progress   ~   Creativity   ~   Success   ~   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Circle">
                        <a:avLst>
                          <a:gd name="adj" fmla="val 10856825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40" o:spid="_x0000_s1034" type="#_x0000_t202" style="position:absolute;left:0;text-align:left;margin-left:209.75pt;margin-top:436.55pt;width:53.85pt;height:918.6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" filled="f" stroked="f">
              <o:lock v:ext="edit" shapetype="t"/>
              <v:textbox style="mso-fit-shape-to-text:t">
                <w:txbxContent>
                  <w:p w:rsidR="00A103A9" w:rsidRDefault="00A103A9" w:rsidP="00A103A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BE2F74">
                      <w:rPr>
                        <w:rFonts w:ascii="Book Antiqua" w:hAnsi="Book Antiqua"/>
                        <w:i/>
                        <w:iCs/>
                        <w:color w:val="000000"/>
                        <w:sz w:val="72"/>
                        <w:szCs w:val="72"/>
                      </w:rPr>
                      <w:t xml:space="preserve">Quality   ~   Progress   ~   Creativity   ~   Success   ~   </w:t>
                    </w:r>
                  </w:p>
                </w:txbxContent>
              </v:textbox>
            </v:shape>
          </w:pict>
        </mc:Fallback>
      </mc:AlternateContent>
    </w:r>
    <w:r w:rsidR="002D67DC">
      <w:rPr>
        <w:noProof/>
        <w:lang w:val="en-GB" w:eastAsia="en-GB"/>
      </w:rPr>
      <w:drawing>
        <wp:anchor distT="0" distB="0" distL="114300" distR="114300" simplePos="0" relativeHeight="251648512" behindDoc="0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3131820</wp:posOffset>
          </wp:positionV>
          <wp:extent cx="1138555" cy="728980"/>
          <wp:effectExtent l="0" t="0" r="4445" b="0"/>
          <wp:wrapNone/>
          <wp:docPr id="2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728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7DC">
      <w:rPr>
        <w:noProof/>
        <w:lang w:val="en-GB" w:eastAsia="en-GB"/>
      </w:rPr>
      <w:drawing>
        <wp:anchor distT="0" distB="0" distL="114300" distR="114300" simplePos="0" relativeHeight="251647488" behindDoc="0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3131820</wp:posOffset>
          </wp:positionV>
          <wp:extent cx="1138555" cy="728980"/>
          <wp:effectExtent l="0" t="0" r="4445" b="0"/>
          <wp:wrapNone/>
          <wp:docPr id="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728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215" w:rsidRDefault="00F87215">
      <w:r>
        <w:separator/>
      </w:r>
    </w:p>
  </w:footnote>
  <w:footnote w:type="continuationSeparator" w:id="0">
    <w:p w:rsidR="00F87215" w:rsidRDefault="00F872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74E" w:rsidRPr="00842CF6" w:rsidRDefault="002D67DC" w:rsidP="007D174E">
    <w:pPr>
      <w:pStyle w:val="Heading1"/>
      <w:shd w:val="clear" w:color="auto" w:fill="FFFFFF"/>
      <w:jc w:val="both"/>
      <w:rPr>
        <w:rFonts w:ascii="Palatino Linotype" w:hAnsi="Palatino Linotype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59055</wp:posOffset>
              </wp:positionV>
              <wp:extent cx="6515100" cy="743585"/>
              <wp:effectExtent l="0" t="0" r="19050" b="18415"/>
              <wp:wrapNone/>
              <wp:docPr id="21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5100" cy="743585"/>
                        <a:chOff x="861" y="738"/>
                        <a:chExt cx="10260" cy="1171"/>
                      </a:xfrm>
                    </wpg:grpSpPr>
                    <pic:pic xmlns:pic="http://schemas.openxmlformats.org/drawingml/2006/picture">
                      <pic:nvPicPr>
                        <pic:cNvPr id="22" name="Picture 78" descr="QPCS Logo-Transparent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2" b="763"/>
                        <a:stretch>
                          <a:fillRect/>
                        </a:stretch>
                      </pic:blipFill>
                      <pic:spPr bwMode="auto">
                        <a:xfrm>
                          <a:off x="9951" y="738"/>
                          <a:ext cx="1170" cy="1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" name="Line 73"/>
                      <wps:cNvCnPr>
                        <a:cxnSpLocks noChangeShapeType="1"/>
                      </wps:cNvCnPr>
                      <wps:spPr bwMode="auto">
                        <a:xfrm flipH="1">
                          <a:off x="861" y="1909"/>
                          <a:ext cx="102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C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53D238" id="Group 105" o:spid="_x0000_s1026" style="position:absolute;margin-left:.5pt;margin-top:4.65pt;width:513pt;height:58.55pt;z-index:251653632" coordorigin="861,738" coordsize="10260,1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" o:spid="_x0000_s1027" type="#_x0000_t75" alt="QPCS Logo-Transparent Background" style="position:absolute;left:9951;top:738;width:1170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AV7EAAAA2wAAAA8AAABkcnMvZG93bnJldi54bWxEj9GKwjAURN+F/YdwF3wRTa2sSNcoIogK&#10;y4KtH3Bp7rbV5qY0UatfvxEEH4eZOcPMl52pxZVaV1lWMB5FIIhzqysuFByzzXAGwnlkjbVlUnAn&#10;B8vFR2+OibY3PtA19YUIEHYJKii9bxIpXV6SQTeyDXHw/mxr0AfZFlK3eAtwU8s4iqbSYMVhocSG&#10;1iXl5/RiFPyY3SQdbKvH77k57aN7Nht8nXKl+p/d6huEp86/w6/2TiuIY3h+C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vAV7EAAAA2wAAAA8AAAAAAAAAAAAAAAAA&#10;nwIAAGRycy9kb3ducmV2LnhtbFBLBQYAAAAABAAEAPcAAACQAwAAAAA=&#10;">
                <v:imagedata r:id="rId2" o:title="QPCS Logo-Transparent Background" cropbottom="500f" cropright="3599f" chromakey="white"/>
              </v:shape>
              <v:line id="Line 73" o:spid="_x0000_s1028" style="position:absolute;flip:x;visibility:visible;mso-wrap-style:square" from="861,1909" to="11121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/5UcQAAADbAAAADwAAAGRycy9kb3ducmV2LnhtbESPX2vCQBDE3wv9DscWfNNLTCmaekqx&#10;9B/0pSri45Lb5kJzeyG3avz2vYLQx2FmfsMsVoNv1Yn62AQ2kE8yUMRVsA3XBnbbl/EMVBRki21g&#10;MnChCKvl7c0CSxvO/EWnjdQqQTiWaMCJdKXWsXLkMU5CR5y879B7lCT7WtsezwnuWz3NsgftseG0&#10;4LCjtaPqZ3P0iXI55EX23H2+5ft14epXuZ9/iDGju+HpEZTQIP/ha/vdGpgW8Pcl/QC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/lRxAAAANsAAAAPAAAAAAAAAAAA&#10;AAAAAKECAABkcnMvZG93bnJldi54bWxQSwUGAAAAAAQABAD5AAAAkgMAAAAA&#10;" strokecolor="#c00" strokeweight="1.5pt"/>
            </v:group>
          </w:pict>
        </mc:Fallback>
      </mc:AlternateContent>
    </w:r>
    <w:r w:rsidR="007D174E" w:rsidRPr="00842CF6">
      <w:rPr>
        <w:rFonts w:ascii="Palatino Linotype" w:hAnsi="Palatino Linotype"/>
      </w:rPr>
      <w:t xml:space="preserve">Queens </w:t>
    </w:r>
    <w:smartTag w:uri="urn:schemas-microsoft-com:office:smarttags" w:element="PlaceType">
      <w:r w:rsidR="007D174E" w:rsidRPr="00842CF6">
        <w:rPr>
          <w:rFonts w:ascii="Palatino Linotype" w:hAnsi="Palatino Linotype"/>
        </w:rPr>
        <w:t>Park</w:t>
      </w:r>
    </w:smartTag>
    <w:r w:rsidR="007D174E" w:rsidRPr="00842CF6">
      <w:rPr>
        <w:rFonts w:ascii="Palatino Linotype" w:hAnsi="Palatino Linotype"/>
      </w:rPr>
      <w:t xml:space="preserve"> </w:t>
    </w:r>
    <w:smartTag w:uri="urn:schemas-microsoft-com:office:smarttags" w:element="PlaceName">
      <w:r w:rsidR="007D174E" w:rsidRPr="00842CF6">
        <w:rPr>
          <w:rFonts w:ascii="Palatino Linotype" w:hAnsi="Palatino Linotype"/>
        </w:rPr>
        <w:t>Community</w:t>
      </w:r>
    </w:smartTag>
    <w:r w:rsidR="007D174E" w:rsidRPr="00842CF6">
      <w:rPr>
        <w:rFonts w:ascii="Palatino Linotype" w:hAnsi="Palatino Linotype"/>
      </w:rPr>
      <w:t xml:space="preserve"> School</w:t>
    </w:r>
  </w:p>
  <w:p w:rsidR="007D174E" w:rsidRPr="00842CF6" w:rsidRDefault="007D174E" w:rsidP="007D174E">
    <w:pPr>
      <w:shd w:val="clear" w:color="auto" w:fill="FFFFFF"/>
      <w:jc w:val="both"/>
      <w:rPr>
        <w:rFonts w:ascii="Palatino Linotype" w:hAnsi="Palatino Linotype"/>
        <w:color w:val="000000"/>
      </w:rPr>
    </w:pPr>
    <w:r w:rsidRPr="00842CF6">
      <w:rPr>
        <w:rFonts w:ascii="Palatino Linotype" w:hAnsi="Palatino Linotype"/>
        <w:color w:val="000000"/>
      </w:rPr>
      <w:t xml:space="preserve">Aylestone Avenue    </w:t>
    </w:r>
    <w:smartTag w:uri="urn:schemas-microsoft-com:office:smarttags" w:element="City">
      <w:r w:rsidRPr="00842CF6">
        <w:rPr>
          <w:rFonts w:ascii="Palatino Linotype" w:hAnsi="Palatino Linotype"/>
          <w:color w:val="000000"/>
        </w:rPr>
        <w:t>London</w:t>
      </w:r>
    </w:smartTag>
    <w:r w:rsidRPr="00842CF6">
      <w:rPr>
        <w:rFonts w:ascii="Palatino Linotype" w:hAnsi="Palatino Linotype"/>
        <w:color w:val="000000"/>
      </w:rPr>
      <w:t xml:space="preserve">    </w:t>
    </w:r>
    <w:smartTag w:uri="urn:schemas-microsoft-com:office:smarttags" w:element="PostalCode">
      <w:r w:rsidRPr="00842CF6">
        <w:rPr>
          <w:rFonts w:ascii="Palatino Linotype" w:hAnsi="Palatino Linotype"/>
          <w:color w:val="000000"/>
        </w:rPr>
        <w:t>NW6 7BQ</w:t>
      </w:r>
    </w:smartTag>
  </w:p>
  <w:p w:rsidR="007D174E" w:rsidRPr="00842CF6" w:rsidRDefault="007D174E" w:rsidP="007D174E">
    <w:pPr>
      <w:shd w:val="clear" w:color="auto" w:fill="FFFFFF"/>
      <w:jc w:val="both"/>
      <w:rPr>
        <w:rFonts w:ascii="Palatino Linotype" w:hAnsi="Palatino Linotype"/>
        <w:color w:val="000000"/>
        <w:sz w:val="16"/>
        <w:szCs w:val="16"/>
      </w:rPr>
    </w:pPr>
  </w:p>
  <w:p w:rsidR="00AF5564" w:rsidRPr="00842CF6" w:rsidRDefault="007D174E" w:rsidP="007D174E">
    <w:pPr>
      <w:shd w:val="clear" w:color="auto" w:fill="FFFFFF"/>
      <w:rPr>
        <w:rFonts w:ascii="Palatino Linotype" w:hAnsi="Palatino Linotype"/>
        <w:sz w:val="22"/>
        <w:szCs w:val="22"/>
      </w:rPr>
    </w:pPr>
    <w:r w:rsidRPr="00842CF6">
      <w:rPr>
        <w:rFonts w:ascii="Palatino Linotype" w:hAnsi="Palatino Linotype"/>
        <w:b/>
        <w:color w:val="000000"/>
        <w:sz w:val="22"/>
        <w:szCs w:val="22"/>
      </w:rPr>
      <w:t>t:</w:t>
    </w:r>
    <w:r w:rsidRPr="00842CF6">
      <w:rPr>
        <w:rFonts w:ascii="Palatino Linotype" w:hAnsi="Palatino Linotype"/>
        <w:color w:val="000000"/>
        <w:sz w:val="22"/>
        <w:szCs w:val="22"/>
      </w:rPr>
      <w:t xml:space="preserve"> 020 8438 1700    </w:t>
    </w:r>
    <w:r w:rsidRPr="00842CF6">
      <w:rPr>
        <w:rFonts w:ascii="Palatino Linotype" w:hAnsi="Palatino Linotype"/>
        <w:b/>
        <w:color w:val="000000"/>
        <w:sz w:val="22"/>
        <w:szCs w:val="22"/>
      </w:rPr>
      <w:t>f</w:t>
    </w:r>
    <w:r w:rsidRPr="00842CF6">
      <w:rPr>
        <w:rFonts w:ascii="Palatino Linotype" w:hAnsi="Palatino Linotype"/>
        <w:color w:val="000000"/>
        <w:sz w:val="22"/>
        <w:szCs w:val="22"/>
      </w:rPr>
      <w:t xml:space="preserve">: 020 8459 1895    </w:t>
    </w:r>
    <w:r w:rsidRPr="00842CF6">
      <w:rPr>
        <w:rFonts w:ascii="Palatino Linotype" w:hAnsi="Palatino Linotype"/>
        <w:b/>
        <w:color w:val="000000"/>
        <w:sz w:val="22"/>
        <w:szCs w:val="22"/>
      </w:rPr>
      <w:t>e</w:t>
    </w:r>
    <w:r w:rsidRPr="00842CF6">
      <w:rPr>
        <w:rFonts w:ascii="Palatino Linotype" w:hAnsi="Palatino Linotype"/>
        <w:color w:val="000000"/>
        <w:sz w:val="22"/>
        <w:szCs w:val="22"/>
      </w:rPr>
      <w:t>: info@qpcs.brent.sch.uk</w:t>
    </w:r>
    <w:r w:rsidRPr="00842CF6">
      <w:rPr>
        <w:rFonts w:ascii="Palatino Linotype" w:hAnsi="Palatino Linotype"/>
        <w:sz w:val="22"/>
        <w:szCs w:val="22"/>
      </w:rPr>
      <w:t xml:space="preserve">    www.qpcs.brent.sch.uk</w:t>
    </w:r>
  </w:p>
  <w:p w:rsidR="006636FF" w:rsidRPr="00842CF6" w:rsidRDefault="006636FF" w:rsidP="006636FF">
    <w:pPr>
      <w:pStyle w:val="Header"/>
      <w:tabs>
        <w:tab w:val="clear" w:pos="4320"/>
        <w:tab w:val="clear" w:pos="8640"/>
        <w:tab w:val="left" w:pos="9564"/>
        <w:tab w:val="left" w:pos="9618"/>
        <w:tab w:val="right" w:pos="10205"/>
      </w:tabs>
      <w:rPr>
        <w:rFonts w:ascii="Palatino Linotype" w:hAnsi="Palatino Linotype"/>
        <w:b/>
        <w:sz w:val="6"/>
      </w:rPr>
    </w:pPr>
  </w:p>
  <w:p w:rsidR="00AF5564" w:rsidRPr="00842CF6" w:rsidRDefault="006636FF" w:rsidP="006636FF">
    <w:pPr>
      <w:pStyle w:val="Header"/>
      <w:tabs>
        <w:tab w:val="clear" w:pos="4320"/>
        <w:tab w:val="clear" w:pos="8640"/>
        <w:tab w:val="left" w:pos="9564"/>
        <w:tab w:val="left" w:pos="9618"/>
        <w:tab w:val="right" w:pos="10205"/>
      </w:tabs>
      <w:rPr>
        <w:rFonts w:ascii="Palatino Linotype" w:hAnsi="Palatino Linotype"/>
        <w:sz w:val="2"/>
      </w:rPr>
    </w:pPr>
    <w:r w:rsidRPr="00842CF6">
      <w:rPr>
        <w:rFonts w:ascii="Palatino Linotype" w:hAnsi="Palatino Linotype"/>
        <w:sz w:val="8"/>
      </w:rPr>
      <w:tab/>
    </w:r>
  </w:p>
  <w:p w:rsidR="00AF5564" w:rsidRPr="00842CF6" w:rsidRDefault="00AF5564" w:rsidP="00F03371">
    <w:pPr>
      <w:shd w:val="clear" w:color="auto" w:fill="FFFFFF"/>
      <w:ind w:right="56"/>
      <w:jc w:val="right"/>
      <w:rPr>
        <w:rFonts w:ascii="Palatino Linotype" w:hAnsi="Palatino Linotype"/>
        <w:i/>
        <w:color w:val="000000"/>
        <w:sz w:val="20"/>
      </w:rPr>
    </w:pPr>
    <w:r w:rsidRPr="00842CF6">
      <w:rPr>
        <w:rFonts w:ascii="Palatino Linotype" w:hAnsi="Palatino Linotype"/>
      </w:rPr>
      <w:tab/>
    </w:r>
    <w:r w:rsidR="007D174E" w:rsidRPr="00842CF6">
      <w:rPr>
        <w:rFonts w:ascii="Palatino Linotype" w:hAnsi="Palatino Linotype"/>
        <w:color w:val="000000"/>
        <w:sz w:val="20"/>
      </w:rPr>
      <w:t xml:space="preserve">Headteacher:  </w:t>
    </w:r>
    <w:r w:rsidR="002E4C82">
      <w:rPr>
        <w:rFonts w:ascii="Palatino Linotype" w:hAnsi="Palatino Linotype"/>
        <w:i/>
        <w:color w:val="000000"/>
        <w:sz w:val="20"/>
      </w:rPr>
      <w:t xml:space="preserve">Ms J Enright </w:t>
    </w:r>
    <w:r w:rsidR="00DD2D75">
      <w:rPr>
        <w:rFonts w:ascii="Palatino Linotype" w:hAnsi="Palatino Linotype"/>
        <w:i/>
        <w:color w:val="000000"/>
        <w:sz w:val="20"/>
      </w:rPr>
      <w:t xml:space="preserve"> </w:t>
    </w:r>
    <w:r w:rsidR="002E4C82">
      <w:rPr>
        <w:rFonts w:ascii="Palatino Linotype" w:hAnsi="Palatino Linotype"/>
        <w:i/>
        <w:color w:val="000000"/>
        <w:sz w:val="20"/>
      </w:rPr>
      <w:t>MA</w:t>
    </w:r>
    <w:r w:rsidR="00DD2D75">
      <w:rPr>
        <w:rFonts w:ascii="Palatino Linotype" w:hAnsi="Palatino Linotype"/>
        <w:i/>
        <w:color w:val="000000"/>
        <w:sz w:val="20"/>
      </w:rPr>
      <w:t>,</w:t>
    </w:r>
    <w:r w:rsidR="002E4C82">
      <w:rPr>
        <w:rFonts w:ascii="Palatino Linotype" w:hAnsi="Palatino Linotype"/>
        <w:i/>
        <w:color w:val="000000"/>
        <w:sz w:val="20"/>
      </w:rPr>
      <w:t xml:space="preserve"> MSc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8293F"/>
    <w:multiLevelType w:val="hybridMultilevel"/>
    <w:tmpl w:val="42B6B8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491A6C"/>
    <w:multiLevelType w:val="hybridMultilevel"/>
    <w:tmpl w:val="982660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hdrShapeDefaults>
    <o:shapedefaults v:ext="edit" spidmax="12289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523"/>
    <w:rsid w:val="00015297"/>
    <w:rsid w:val="00022849"/>
    <w:rsid w:val="00023ED4"/>
    <w:rsid w:val="000409CE"/>
    <w:rsid w:val="000473BF"/>
    <w:rsid w:val="000479DA"/>
    <w:rsid w:val="00053C7E"/>
    <w:rsid w:val="0005526C"/>
    <w:rsid w:val="000930BD"/>
    <w:rsid w:val="000A59CB"/>
    <w:rsid w:val="000A5EA5"/>
    <w:rsid w:val="000B6EB3"/>
    <w:rsid w:val="000C4EF2"/>
    <w:rsid w:val="000C5829"/>
    <w:rsid w:val="000D30CD"/>
    <w:rsid w:val="000F7DF3"/>
    <w:rsid w:val="001011B4"/>
    <w:rsid w:val="00111D77"/>
    <w:rsid w:val="00125138"/>
    <w:rsid w:val="00170D46"/>
    <w:rsid w:val="001B0078"/>
    <w:rsid w:val="001B17FA"/>
    <w:rsid w:val="001B307A"/>
    <w:rsid w:val="001D0B32"/>
    <w:rsid w:val="001D677F"/>
    <w:rsid w:val="001E3F37"/>
    <w:rsid w:val="00200227"/>
    <w:rsid w:val="00232E59"/>
    <w:rsid w:val="00253413"/>
    <w:rsid w:val="00263D27"/>
    <w:rsid w:val="002650FE"/>
    <w:rsid w:val="00266328"/>
    <w:rsid w:val="00290CE3"/>
    <w:rsid w:val="00294D3A"/>
    <w:rsid w:val="002B3818"/>
    <w:rsid w:val="002B797B"/>
    <w:rsid w:val="002D387C"/>
    <w:rsid w:val="002D46F3"/>
    <w:rsid w:val="002D67DC"/>
    <w:rsid w:val="002E4C82"/>
    <w:rsid w:val="003025A4"/>
    <w:rsid w:val="00327539"/>
    <w:rsid w:val="00330EBD"/>
    <w:rsid w:val="00332F63"/>
    <w:rsid w:val="00372ADF"/>
    <w:rsid w:val="0039624D"/>
    <w:rsid w:val="003A264F"/>
    <w:rsid w:val="003A56FE"/>
    <w:rsid w:val="003B2D8D"/>
    <w:rsid w:val="003D271B"/>
    <w:rsid w:val="003F5383"/>
    <w:rsid w:val="00407473"/>
    <w:rsid w:val="00413778"/>
    <w:rsid w:val="00434B39"/>
    <w:rsid w:val="0044252B"/>
    <w:rsid w:val="0045738E"/>
    <w:rsid w:val="004611A4"/>
    <w:rsid w:val="0046761C"/>
    <w:rsid w:val="004B2AAA"/>
    <w:rsid w:val="004C1009"/>
    <w:rsid w:val="004E6C06"/>
    <w:rsid w:val="004F20EF"/>
    <w:rsid w:val="00503750"/>
    <w:rsid w:val="00564A5A"/>
    <w:rsid w:val="005660AF"/>
    <w:rsid w:val="00575703"/>
    <w:rsid w:val="00577E47"/>
    <w:rsid w:val="0059526F"/>
    <w:rsid w:val="005B0411"/>
    <w:rsid w:val="005B4B39"/>
    <w:rsid w:val="005D2710"/>
    <w:rsid w:val="005D6BD7"/>
    <w:rsid w:val="005E4AE9"/>
    <w:rsid w:val="005F42A4"/>
    <w:rsid w:val="005F4667"/>
    <w:rsid w:val="006238E7"/>
    <w:rsid w:val="006264BC"/>
    <w:rsid w:val="006622FB"/>
    <w:rsid w:val="006636FF"/>
    <w:rsid w:val="00696B67"/>
    <w:rsid w:val="006A7C61"/>
    <w:rsid w:val="006D61D2"/>
    <w:rsid w:val="006E00BE"/>
    <w:rsid w:val="007259E8"/>
    <w:rsid w:val="00730A7E"/>
    <w:rsid w:val="00753CBB"/>
    <w:rsid w:val="007647C3"/>
    <w:rsid w:val="007A09C5"/>
    <w:rsid w:val="007A13F9"/>
    <w:rsid w:val="007A7B9C"/>
    <w:rsid w:val="007B0A21"/>
    <w:rsid w:val="007B383B"/>
    <w:rsid w:val="007C16B2"/>
    <w:rsid w:val="007D174E"/>
    <w:rsid w:val="007D1E3C"/>
    <w:rsid w:val="007D4F93"/>
    <w:rsid w:val="007D6A22"/>
    <w:rsid w:val="007F2A76"/>
    <w:rsid w:val="007F44C6"/>
    <w:rsid w:val="00802DD2"/>
    <w:rsid w:val="008211C5"/>
    <w:rsid w:val="00822042"/>
    <w:rsid w:val="00824711"/>
    <w:rsid w:val="00831CB2"/>
    <w:rsid w:val="00842CF6"/>
    <w:rsid w:val="00846DF3"/>
    <w:rsid w:val="00863E30"/>
    <w:rsid w:val="0088394A"/>
    <w:rsid w:val="008C55BC"/>
    <w:rsid w:val="008C72EB"/>
    <w:rsid w:val="008E25E8"/>
    <w:rsid w:val="008F3740"/>
    <w:rsid w:val="008F4889"/>
    <w:rsid w:val="0093611C"/>
    <w:rsid w:val="00946596"/>
    <w:rsid w:val="00947884"/>
    <w:rsid w:val="0096774B"/>
    <w:rsid w:val="00986043"/>
    <w:rsid w:val="00990633"/>
    <w:rsid w:val="00997793"/>
    <w:rsid w:val="009A1845"/>
    <w:rsid w:val="009A34E3"/>
    <w:rsid w:val="009C3E41"/>
    <w:rsid w:val="00A103A9"/>
    <w:rsid w:val="00A1721F"/>
    <w:rsid w:val="00A461D7"/>
    <w:rsid w:val="00A644F1"/>
    <w:rsid w:val="00A90974"/>
    <w:rsid w:val="00A96254"/>
    <w:rsid w:val="00AB02EA"/>
    <w:rsid w:val="00AC44CD"/>
    <w:rsid w:val="00AE0E59"/>
    <w:rsid w:val="00AE6C39"/>
    <w:rsid w:val="00AF5564"/>
    <w:rsid w:val="00B0158F"/>
    <w:rsid w:val="00B12733"/>
    <w:rsid w:val="00B17D50"/>
    <w:rsid w:val="00B24638"/>
    <w:rsid w:val="00B36C94"/>
    <w:rsid w:val="00B43D90"/>
    <w:rsid w:val="00B66479"/>
    <w:rsid w:val="00B717A5"/>
    <w:rsid w:val="00B902D8"/>
    <w:rsid w:val="00BA3631"/>
    <w:rsid w:val="00BC3517"/>
    <w:rsid w:val="00BE2F74"/>
    <w:rsid w:val="00C02D9F"/>
    <w:rsid w:val="00C04753"/>
    <w:rsid w:val="00C30201"/>
    <w:rsid w:val="00C34CAA"/>
    <w:rsid w:val="00C55F6B"/>
    <w:rsid w:val="00C80CBF"/>
    <w:rsid w:val="00C8637C"/>
    <w:rsid w:val="00C972B4"/>
    <w:rsid w:val="00CA5523"/>
    <w:rsid w:val="00CB5E50"/>
    <w:rsid w:val="00D004BB"/>
    <w:rsid w:val="00D11D46"/>
    <w:rsid w:val="00D30986"/>
    <w:rsid w:val="00D40D45"/>
    <w:rsid w:val="00D6028D"/>
    <w:rsid w:val="00D6406D"/>
    <w:rsid w:val="00D9485A"/>
    <w:rsid w:val="00DB43A9"/>
    <w:rsid w:val="00DB4B0B"/>
    <w:rsid w:val="00DD087A"/>
    <w:rsid w:val="00DD275F"/>
    <w:rsid w:val="00DD2D75"/>
    <w:rsid w:val="00DE7CD2"/>
    <w:rsid w:val="00E12748"/>
    <w:rsid w:val="00E336F7"/>
    <w:rsid w:val="00E33936"/>
    <w:rsid w:val="00E544C9"/>
    <w:rsid w:val="00E56070"/>
    <w:rsid w:val="00E74509"/>
    <w:rsid w:val="00E84B88"/>
    <w:rsid w:val="00EB7AA4"/>
    <w:rsid w:val="00EF251A"/>
    <w:rsid w:val="00EF37B1"/>
    <w:rsid w:val="00F01081"/>
    <w:rsid w:val="00F03371"/>
    <w:rsid w:val="00F122C6"/>
    <w:rsid w:val="00F2353A"/>
    <w:rsid w:val="00F37B33"/>
    <w:rsid w:val="00F56D51"/>
    <w:rsid w:val="00F87215"/>
    <w:rsid w:val="00F87F4B"/>
    <w:rsid w:val="00F91EDC"/>
    <w:rsid w:val="00F93992"/>
    <w:rsid w:val="00F95921"/>
    <w:rsid w:val="00FA2B7D"/>
    <w:rsid w:val="00FA37F1"/>
    <w:rsid w:val="00FA4212"/>
    <w:rsid w:val="00FB09BE"/>
    <w:rsid w:val="00FB2ED8"/>
    <w:rsid w:val="00FE652E"/>
    <w:rsid w:val="00FF717C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hapeDefaults>
    <o:shapedefaults v:ext="edit" spidmax="12289">
      <o:colormru v:ext="edit" colors="#c00"/>
    </o:shapedefaults>
    <o:shapelayout v:ext="edit">
      <o:idmap v:ext="edit" data="1"/>
    </o:shapelayout>
  </w:shapeDefaults>
  <w:decimalSymbol w:val="."/>
  <w:listSeparator w:val=","/>
  <w15:chartTrackingRefBased/>
  <w15:docId w15:val="{70E9F029-51F1-45B3-8BDC-F848912A8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845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FA4212"/>
    <w:pPr>
      <w:keepNext/>
      <w:outlineLvl w:val="0"/>
    </w:pPr>
    <w:rPr>
      <w:rFonts w:ascii="Palatino" w:eastAsia="Times" w:hAnsi="Palatino"/>
      <w:b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A421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A421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93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930BD"/>
    <w:rPr>
      <w:rFonts w:ascii="Tahoma" w:hAnsi="Tahoma" w:cs="Tahoma"/>
      <w:sz w:val="16"/>
      <w:szCs w:val="16"/>
    </w:rPr>
  </w:style>
  <w:style w:type="character" w:styleId="Hyperlink">
    <w:name w:val="Hyperlink"/>
    <w:rsid w:val="009A34E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353A"/>
    <w:pPr>
      <w:spacing w:before="100" w:beforeAutospacing="1" w:after="100" w:afterAutospacing="1"/>
    </w:pPr>
  </w:style>
  <w:style w:type="table" w:customStyle="1" w:styleId="TableGrid">
    <w:name w:val="TableGrid"/>
    <w:rsid w:val="00696B6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9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ADVERTS\SCIENCE\2017\Letter%20from%20Head%20of%20Facult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from Head of Faculty</Template>
  <TotalTime>0</TotalTime>
  <Pages>2</Pages>
  <Words>308</Words>
  <Characters>1596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2006</vt:lpstr>
    </vt:vector>
  </TitlesOfParts>
  <Company>Queens Park Community School</Company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2006</dc:title>
  <dc:subject/>
  <dc:creator>Begonia Perez</dc:creator>
  <cp:keywords/>
  <dc:description/>
  <cp:lastModifiedBy>Begonia Perez</cp:lastModifiedBy>
  <cp:revision>2</cp:revision>
  <cp:lastPrinted>2016-08-09T15:32:00Z</cp:lastPrinted>
  <dcterms:created xsi:type="dcterms:W3CDTF">2019-01-09T12:23:00Z</dcterms:created>
  <dcterms:modified xsi:type="dcterms:W3CDTF">2019-01-09T12:23:00Z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