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52E" w:rsidRPr="004760FB" w:rsidRDefault="0080752E" w:rsidP="001D2E5A">
      <w:pPr>
        <w:rPr>
          <w:rFonts w:asciiTheme="minorHAnsi" w:hAnsiTheme="minorHAnsi" w:cs="Calibri"/>
          <w:sz w:val="22"/>
          <w:szCs w:val="22"/>
        </w:rPr>
      </w:pPr>
    </w:p>
    <w:p w:rsidR="001D2E5A" w:rsidRPr="004760FB" w:rsidRDefault="001D2E5A">
      <w:pPr>
        <w:rPr>
          <w:rFonts w:asciiTheme="minorHAnsi" w:hAnsiTheme="minorHAnsi"/>
          <w:i/>
          <w:sz w:val="22"/>
          <w:szCs w:val="22"/>
        </w:rPr>
      </w:pPr>
    </w:p>
    <w:tbl>
      <w:tblPr>
        <w:tblpPr w:leftFromText="180" w:rightFromText="180" w:vertAnchor="text" w:horzAnchor="margin" w:tblpY="70"/>
        <w:tblOverlap w:val="never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6945"/>
      </w:tblGrid>
      <w:tr w:rsidR="003B4F23" w:rsidRPr="004760FB" w:rsidTr="003B4F23">
        <w:trPr>
          <w:trHeight w:val="432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4F23" w:rsidRPr="003B4F23" w:rsidRDefault="003B4F23" w:rsidP="003B4F23">
            <w:pPr>
              <w:rPr>
                <w:rFonts w:asciiTheme="minorHAnsi" w:eastAsia="Calibri" w:hAnsiTheme="minorHAnsi"/>
                <w:b/>
                <w:szCs w:val="22"/>
              </w:rPr>
            </w:pPr>
            <w:bookmarkStart w:id="0" w:name="_GoBack" w:colFirst="0" w:colLast="1"/>
            <w:r w:rsidRPr="003B4F23">
              <w:rPr>
                <w:rFonts w:asciiTheme="minorHAnsi" w:eastAsia="Calibri" w:hAnsiTheme="minorHAnsi"/>
                <w:b/>
                <w:szCs w:val="22"/>
              </w:rPr>
              <w:t>Essential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4F23" w:rsidRPr="003B4F23" w:rsidRDefault="003B4F23" w:rsidP="003B4F23">
            <w:pPr>
              <w:rPr>
                <w:rFonts w:asciiTheme="minorHAnsi" w:eastAsia="Calibri" w:hAnsiTheme="minorHAnsi"/>
                <w:b/>
                <w:szCs w:val="22"/>
              </w:rPr>
            </w:pPr>
            <w:r w:rsidRPr="003B4F23">
              <w:rPr>
                <w:rFonts w:asciiTheme="minorHAnsi" w:eastAsia="Calibri" w:hAnsiTheme="minorHAnsi"/>
                <w:b/>
                <w:szCs w:val="22"/>
              </w:rPr>
              <w:t>Desirable</w:t>
            </w:r>
          </w:p>
        </w:tc>
      </w:tr>
      <w:bookmarkEnd w:id="0"/>
      <w:tr w:rsidR="003B4F23" w:rsidRPr="004760FB" w:rsidTr="003B4F23">
        <w:trPr>
          <w:trHeight w:val="7488"/>
        </w:trPr>
        <w:tc>
          <w:tcPr>
            <w:tcW w:w="77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Minimum 5 GCSEs (including English and Maths).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Knowledge and experience of network administration.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Some knowledge of Virtualisation technologies (</w:t>
            </w:r>
            <w:proofErr w:type="spellStart"/>
            <w:r w:rsidRPr="003B4F23">
              <w:rPr>
                <w:szCs w:val="22"/>
              </w:rPr>
              <w:t>HyperV</w:t>
            </w:r>
            <w:proofErr w:type="spellEnd"/>
            <w:r w:rsidRPr="003B4F23">
              <w:rPr>
                <w:szCs w:val="22"/>
              </w:rPr>
              <w:t>) would be an advantage.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supporting Microsoft Windows 10 &amp; Server 2012 &amp; above.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Good working knowledge of Microsoft Office &amp; Office 365.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Some knowledge of working with Firewalls &amp; Wireless technologies.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Understanding of the importance of computer and network security.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Ability to communicate and relate effectively, verbally and in writing with staff, students and other agencies.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An excellent record of attendance and punctuality.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Ability to manage workload effectively and prioritise incoming work.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Ability to work effectively as a member of a team and contribute to team developments.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Commitment to professional development.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Effective use of ICT to support learning and an ability to demonstrate this.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Ability to organise, motivate and work proactively.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Ability to self-evaluate learning needs and actively seek learning opportunities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rFonts w:asciiTheme="minorHAnsi" w:hAnsiTheme="minorHAnsi" w:cs="Arial"/>
                <w:szCs w:val="22"/>
              </w:rPr>
            </w:pPr>
            <w:r w:rsidRPr="003B4F23">
              <w:rPr>
                <w:szCs w:val="22"/>
              </w:rPr>
              <w:t>Ability to relate well to children and adults.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 xml:space="preserve">A Professional Level IT Qualification (CompTIA, Microsoft, Cisco </w:t>
            </w:r>
            <w:proofErr w:type="spellStart"/>
            <w:r w:rsidRPr="003B4F23">
              <w:rPr>
                <w:szCs w:val="22"/>
              </w:rPr>
              <w:t>etc</w:t>
            </w:r>
            <w:proofErr w:type="spellEnd"/>
            <w:r w:rsidRPr="003B4F23">
              <w:rPr>
                <w:szCs w:val="22"/>
              </w:rPr>
              <w:t>).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with Ubuntu Linux, CentOS and Mac OSX.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with Moodle.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with WordPress.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with Sims.net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with Laptop Hardware replacement/repair.</w:t>
            </w:r>
          </w:p>
          <w:p w:rsidR="003B4F23" w:rsidRPr="003B4F23" w:rsidRDefault="003B4F23" w:rsidP="003B4F23">
            <w:pPr>
              <w:pStyle w:val="ListParagraph"/>
              <w:numPr>
                <w:ilvl w:val="0"/>
                <w:numId w:val="19"/>
              </w:numPr>
              <w:spacing w:after="160" w:line="254" w:lineRule="auto"/>
              <w:rPr>
                <w:szCs w:val="22"/>
              </w:rPr>
            </w:pPr>
            <w:r w:rsidRPr="003B4F23">
              <w:rPr>
                <w:szCs w:val="22"/>
              </w:rPr>
              <w:t>Experience of a School Environment.</w:t>
            </w:r>
          </w:p>
        </w:tc>
      </w:tr>
    </w:tbl>
    <w:p w:rsidR="008E636B" w:rsidRDefault="008E636B" w:rsidP="001D2E5A">
      <w:pPr>
        <w:rPr>
          <w:rFonts w:asciiTheme="minorHAnsi" w:hAnsiTheme="minorHAnsi" w:cstheme="minorHAnsi"/>
          <w:sz w:val="22"/>
          <w:szCs w:val="22"/>
        </w:rPr>
      </w:pPr>
    </w:p>
    <w:p w:rsidR="006C70C6" w:rsidRDefault="006C70C6" w:rsidP="001D2E5A">
      <w:pPr>
        <w:rPr>
          <w:rFonts w:asciiTheme="minorHAnsi" w:hAnsiTheme="minorHAnsi" w:cstheme="minorHAnsi"/>
          <w:sz w:val="22"/>
          <w:szCs w:val="22"/>
        </w:rPr>
      </w:pPr>
    </w:p>
    <w:p w:rsidR="006C70C6" w:rsidRDefault="006C70C6" w:rsidP="001D2E5A">
      <w:pPr>
        <w:rPr>
          <w:rFonts w:asciiTheme="minorHAnsi" w:hAnsiTheme="minorHAnsi" w:cstheme="minorHAnsi"/>
          <w:sz w:val="22"/>
          <w:szCs w:val="22"/>
        </w:rPr>
      </w:pPr>
    </w:p>
    <w:p w:rsidR="009A2DB3" w:rsidRPr="00E50A7A" w:rsidRDefault="009A2DB3" w:rsidP="006C70C6">
      <w:pPr>
        <w:rPr>
          <w:rFonts w:asciiTheme="minorHAnsi" w:hAnsiTheme="minorHAnsi"/>
          <w:sz w:val="20"/>
          <w:szCs w:val="20"/>
        </w:rPr>
      </w:pPr>
    </w:p>
    <w:sectPr w:rsidR="009A2DB3" w:rsidRPr="00E50A7A" w:rsidSect="003B4F23">
      <w:headerReference w:type="default" r:id="rId8"/>
      <w:footerReference w:type="default" r:id="rId9"/>
      <w:pgSz w:w="16838" w:h="11906" w:orient="landscape" w:code="9"/>
      <w:pgMar w:top="1134" w:right="277" w:bottom="707" w:left="720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ED0" w:rsidRDefault="007A4ED0">
      <w:r>
        <w:separator/>
      </w:r>
    </w:p>
  </w:endnote>
  <w:endnote w:type="continuationSeparator" w:id="0">
    <w:p w:rsidR="007A4ED0" w:rsidRDefault="007A4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CE" w:rsidRDefault="00624AF0" w:rsidP="008B27EF">
    <w:pPr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Person Specification – IT Technician 2019</w:t>
    </w:r>
  </w:p>
  <w:p w:rsidR="008E636B" w:rsidRDefault="008E636B" w:rsidP="00D231A3">
    <w:pPr>
      <w:rPr>
        <w:rFonts w:ascii="Calibri" w:hAnsi="Calibri"/>
        <w:b/>
        <w:i/>
        <w:sz w:val="16"/>
        <w:szCs w:val="16"/>
      </w:rPr>
    </w:pPr>
  </w:p>
  <w:p w:rsidR="00D231A3" w:rsidRPr="00CD3422" w:rsidRDefault="00975CE4" w:rsidP="00D231A3">
    <w:pPr>
      <w:rPr>
        <w:rFonts w:ascii="Calibri" w:hAnsi="Calibri"/>
        <w:b/>
        <w:i/>
        <w:sz w:val="16"/>
        <w:szCs w:val="16"/>
      </w:rPr>
    </w:pPr>
    <w:r>
      <w:rPr>
        <w:rFonts w:ascii="Calibri" w:hAnsi="Calibri"/>
        <w:b/>
        <w:i/>
        <w:sz w:val="16"/>
        <w:szCs w:val="16"/>
      </w:rPr>
      <w:t xml:space="preserve">Urmston </w:t>
    </w:r>
    <w:r w:rsidR="006C70C6">
      <w:rPr>
        <w:rFonts w:ascii="Calibri" w:hAnsi="Calibri"/>
        <w:b/>
        <w:i/>
        <w:sz w:val="16"/>
        <w:szCs w:val="16"/>
      </w:rPr>
      <w:t>Grammar</w:t>
    </w:r>
    <w:r w:rsidR="006C70C6" w:rsidRPr="00CD3422">
      <w:rPr>
        <w:rFonts w:ascii="Calibri" w:hAnsi="Calibri"/>
        <w:b/>
        <w:i/>
        <w:sz w:val="16"/>
        <w:szCs w:val="16"/>
      </w:rPr>
      <w:t xml:space="preserve"> is</w:t>
    </w:r>
    <w:r w:rsidR="00D231A3" w:rsidRPr="00CD3422">
      <w:rPr>
        <w:rFonts w:ascii="Calibri" w:hAnsi="Calibri"/>
        <w:b/>
        <w:i/>
        <w:sz w:val="16"/>
        <w:szCs w:val="16"/>
      </w:rPr>
      <w:t xml:space="preserve"> committed to safeguarding and promoting the welfare of children and young people and expects all staff and volunteers to share this commitment</w:t>
    </w:r>
  </w:p>
  <w:p w:rsidR="00D231A3" w:rsidRPr="004A01C1" w:rsidRDefault="00D231A3" w:rsidP="00D231A3">
    <w:pPr>
      <w:pStyle w:val="Footer"/>
      <w:tabs>
        <w:tab w:val="clear" w:pos="8640"/>
        <w:tab w:val="left" w:pos="1095"/>
        <w:tab w:val="right" w:pos="10206"/>
      </w:tabs>
      <w:rPr>
        <w:rFonts w:ascii="Calibri" w:hAnsi="Calibri" w:cs="Calibri"/>
        <w:sz w:val="16"/>
        <w:szCs w:val="16"/>
      </w:rPr>
    </w:pPr>
    <w:r>
      <w:tab/>
    </w:r>
    <w:r>
      <w:tab/>
    </w:r>
    <w:r>
      <w:tab/>
    </w:r>
    <w:r w:rsidRPr="004A01C1">
      <w:rPr>
        <w:rFonts w:ascii="Calibri" w:hAnsi="Calibri" w:cs="Calibri"/>
        <w:sz w:val="16"/>
        <w:szCs w:val="16"/>
      </w:rPr>
      <w:t xml:space="preserve">Page </w:t>
    </w:r>
    <w:r w:rsidRPr="004A01C1">
      <w:rPr>
        <w:rFonts w:ascii="Calibri" w:hAnsi="Calibri" w:cs="Calibri"/>
        <w:b/>
        <w:bCs/>
        <w:sz w:val="16"/>
        <w:szCs w:val="16"/>
      </w:rPr>
      <w:fldChar w:fldCharType="begin"/>
    </w:r>
    <w:r w:rsidRPr="004A01C1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4A01C1">
      <w:rPr>
        <w:rFonts w:ascii="Calibri" w:hAnsi="Calibri" w:cs="Calibri"/>
        <w:b/>
        <w:bCs/>
        <w:sz w:val="16"/>
        <w:szCs w:val="16"/>
      </w:rPr>
      <w:fldChar w:fldCharType="separate"/>
    </w:r>
    <w:r w:rsidR="003B4F23">
      <w:rPr>
        <w:rFonts w:ascii="Calibri" w:hAnsi="Calibri" w:cs="Calibri"/>
        <w:b/>
        <w:bCs/>
        <w:noProof/>
        <w:sz w:val="16"/>
        <w:szCs w:val="16"/>
      </w:rPr>
      <w:t>1</w:t>
    </w:r>
    <w:r w:rsidRPr="004A01C1">
      <w:rPr>
        <w:rFonts w:ascii="Calibri" w:hAnsi="Calibri" w:cs="Calibri"/>
        <w:b/>
        <w:bCs/>
        <w:sz w:val="16"/>
        <w:szCs w:val="16"/>
      </w:rPr>
      <w:fldChar w:fldCharType="end"/>
    </w:r>
    <w:r w:rsidRPr="004A01C1">
      <w:rPr>
        <w:rFonts w:ascii="Calibri" w:hAnsi="Calibri" w:cs="Calibri"/>
        <w:sz w:val="16"/>
        <w:szCs w:val="16"/>
      </w:rPr>
      <w:t xml:space="preserve"> of </w:t>
    </w:r>
    <w:r w:rsidRPr="004A01C1">
      <w:rPr>
        <w:rFonts w:ascii="Calibri" w:hAnsi="Calibri" w:cs="Calibri"/>
        <w:b/>
        <w:bCs/>
        <w:sz w:val="16"/>
        <w:szCs w:val="16"/>
      </w:rPr>
      <w:fldChar w:fldCharType="begin"/>
    </w:r>
    <w:r w:rsidRPr="004A01C1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4A01C1">
      <w:rPr>
        <w:rFonts w:ascii="Calibri" w:hAnsi="Calibri" w:cs="Calibri"/>
        <w:b/>
        <w:bCs/>
        <w:sz w:val="16"/>
        <w:szCs w:val="16"/>
      </w:rPr>
      <w:fldChar w:fldCharType="separate"/>
    </w:r>
    <w:r w:rsidR="003B4F23">
      <w:rPr>
        <w:rFonts w:ascii="Calibri" w:hAnsi="Calibri" w:cs="Calibri"/>
        <w:b/>
        <w:bCs/>
        <w:noProof/>
        <w:sz w:val="16"/>
        <w:szCs w:val="16"/>
      </w:rPr>
      <w:t>1</w:t>
    </w:r>
    <w:r w:rsidRPr="004A01C1">
      <w:rPr>
        <w:rFonts w:ascii="Calibri" w:hAnsi="Calibri" w:cs="Calibri"/>
        <w:b/>
        <w:bCs/>
        <w:sz w:val="16"/>
        <w:szCs w:val="16"/>
      </w:rPr>
      <w:fldChar w:fldCharType="end"/>
    </w:r>
  </w:p>
  <w:p w:rsidR="008B27EF" w:rsidRPr="006842CE" w:rsidRDefault="008B27EF" w:rsidP="00D231A3">
    <w:pPr>
      <w:rPr>
        <w:rFonts w:ascii="Calibri" w:hAnsi="Calibri" w:cs="Calibri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ED0" w:rsidRDefault="007A4ED0">
      <w:r>
        <w:separator/>
      </w:r>
    </w:p>
  </w:footnote>
  <w:footnote w:type="continuationSeparator" w:id="0">
    <w:p w:rsidR="007A4ED0" w:rsidRDefault="007A4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7EF" w:rsidRPr="008E636B" w:rsidRDefault="00624AF0" w:rsidP="008E636B">
    <w:pPr>
      <w:pStyle w:val="Header"/>
      <w:tabs>
        <w:tab w:val="left" w:pos="10348"/>
      </w:tabs>
      <w:jc w:val="right"/>
    </w:pPr>
    <w:r w:rsidRPr="00F4067F">
      <w:rPr>
        <w:rFonts w:asciiTheme="minorHAnsi" w:hAnsiTheme="minorHAnsi" w:cs="Tahoma"/>
        <w:b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4E59" wp14:editId="48634BC1">
              <wp:simplePos x="0" y="0"/>
              <wp:positionH relativeFrom="column">
                <wp:posOffset>114300</wp:posOffset>
              </wp:positionH>
              <wp:positionV relativeFrom="paragraph">
                <wp:posOffset>-112395</wp:posOffset>
              </wp:positionV>
              <wp:extent cx="7000875" cy="695325"/>
              <wp:effectExtent l="0" t="0" r="28575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087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42CE" w:rsidRPr="00CC7817" w:rsidRDefault="00624AF0" w:rsidP="00624AF0">
                          <w:pPr>
                            <w:spacing w:before="120"/>
                            <w:jc w:val="center"/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Person Specification</w:t>
                          </w:r>
                          <w:r w:rsidR="006842CE"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3B4F23"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 xml:space="preserve">- </w:t>
                          </w:r>
                          <w:r w:rsidR="00793692"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IT Technician</w:t>
                          </w:r>
                          <w:r w:rsidR="003E0980"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, Urmston Grammar</w:t>
                          </w:r>
                        </w:p>
                        <w:p w:rsidR="00141F5E" w:rsidRPr="00CC7817" w:rsidRDefault="00141F5E" w:rsidP="00E22FCD">
                          <w:pPr>
                            <w:spacing w:before="120"/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34E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pt;margin-top:-8.85pt;width:551.25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" strokecolor="white">
              <v:textbox>
                <w:txbxContent>
                  <w:p w:rsidR="006842CE" w:rsidRPr="00CC7817" w:rsidRDefault="00624AF0" w:rsidP="00624AF0">
                    <w:pPr>
                      <w:spacing w:before="120"/>
                      <w:jc w:val="center"/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  <w:t>Person Specification</w:t>
                    </w:r>
                    <w:r w:rsidR="006842CE"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  <w:t xml:space="preserve"> </w:t>
                    </w:r>
                    <w:r w:rsidR="003B4F23"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  <w:t xml:space="preserve">- </w:t>
                    </w:r>
                    <w:r w:rsidR="00793692"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  <w:t>IT Technician</w:t>
                    </w:r>
                    <w:r w:rsidR="003E0980"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  <w:t>, Urmston Grammar</w:t>
                    </w:r>
                  </w:p>
                  <w:p w:rsidR="00141F5E" w:rsidRPr="00CC7817" w:rsidRDefault="00141F5E" w:rsidP="00E22FCD">
                    <w:pPr>
                      <w:spacing w:before="120"/>
                      <w:rPr>
                        <w:rFonts w:ascii="Calibri" w:hAnsi="Calibri" w:cs="Calibri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BD05C1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7F0085B" wp14:editId="24486D1A">
              <wp:simplePos x="0" y="0"/>
              <wp:positionH relativeFrom="margin">
                <wp:align>right</wp:align>
              </wp:positionH>
              <wp:positionV relativeFrom="page">
                <wp:posOffset>150495</wp:posOffset>
              </wp:positionV>
              <wp:extent cx="2342515" cy="636270"/>
              <wp:effectExtent l="0" t="0" r="635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42515" cy="636270"/>
                        <a:chOff x="0" y="0"/>
                        <a:chExt cx="185" cy="51"/>
                      </a:xfrm>
                    </wpg:grpSpPr>
                    <pic:pic xmlns:pic="http://schemas.openxmlformats.org/drawingml/2006/picture">
                      <pic:nvPicPr>
                        <pic:cNvPr id="6" name="Picture 6" descr="ima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imag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11"/>
                        <a:stretch>
                          <a:fillRect/>
                        </a:stretch>
                      </pic:blipFill>
                      <pic:spPr bwMode="auto">
                        <a:xfrm>
                          <a:off x="47" y="2"/>
                          <a:ext cx="34" cy="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" y="3"/>
                          <a:ext cx="34" cy="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 descr="academie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" y="4"/>
                          <a:ext cx="59" cy="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D87F8" id="Group 5" o:spid="_x0000_s1026" style="position:absolute;margin-left:133.25pt;margin-top:11.85pt;width:184.45pt;height:50.1pt;z-index:-251656704;mso-position-horizontal:right;mso-position-horizontal-relative:margin;mso-position-vertical-relative:page" coordsize="185,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image" style="position:absolute;width:4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" strokeweight="1pt">
                <v:stroke miterlimit="0"/>
                <v:imagedata r:id="rId5" o:title="image"/>
                <v:path arrowok="t"/>
              </v:shape>
              <v:shape id="Picture 7" o:spid="_x0000_s1028" type="#_x0000_t75" alt="image" style="position:absolute;left:47;top:2;width:3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" strokeweight="1pt">
                <v:stroke miterlimit="0"/>
                <v:imagedata r:id="rId6" o:title="image" cropbottom="-7413f"/>
                <v:path arrowok="t"/>
              </v:shape>
              <v:shape id="Picture 8" o:spid="_x0000_s1029" type="#_x0000_t75" alt="image" style="position:absolute;left:86;top:3;width:34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" strokeweight="1pt">
                <v:stroke miterlimit="0"/>
                <v:imagedata r:id="rId7" o:title="image"/>
                <v:path arrowok="t"/>
              </v:shape>
              <v:shape id="Picture 9" o:spid="_x0000_s1030" type="#_x0000_t75" alt="academies" style="position:absolute;left:126;top:4;width:59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" strokeweight="1pt">
                <v:stroke miterlimit="0"/>
                <v:imagedata r:id="rId8" o:title="academies"/>
                <v:path arrowok="t"/>
              </v:shape>
              <w10:wrap anchorx="margin" anchory="page"/>
            </v:group>
          </w:pict>
        </mc:Fallback>
      </mc:AlternateContent>
    </w:r>
    <w:r w:rsidR="008B27EF" w:rsidRPr="00F4067F">
      <w:rPr>
        <w:rFonts w:asciiTheme="minorHAnsi" w:hAnsiTheme="minorHAnsi" w:cs="Tahoma"/>
        <w:b/>
        <w:noProof/>
        <w:sz w:val="22"/>
        <w:szCs w:val="22"/>
        <w:lang w:val="en-US"/>
      </w:rPr>
      <w:tab/>
    </w:r>
    <w:r w:rsidR="008B27EF" w:rsidRPr="00F4067F">
      <w:rPr>
        <w:rFonts w:asciiTheme="minorHAnsi" w:hAnsiTheme="minorHAnsi" w:cs="Tahoma"/>
        <w:b/>
        <w:noProof/>
        <w:sz w:val="22"/>
        <w:szCs w:val="22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C2831"/>
    <w:multiLevelType w:val="hybridMultilevel"/>
    <w:tmpl w:val="5928E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D3834"/>
    <w:multiLevelType w:val="hybridMultilevel"/>
    <w:tmpl w:val="AFD05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64284"/>
    <w:multiLevelType w:val="hybridMultilevel"/>
    <w:tmpl w:val="474A71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A40FA"/>
    <w:multiLevelType w:val="hybridMultilevel"/>
    <w:tmpl w:val="F0A0B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A3FAB"/>
    <w:multiLevelType w:val="hybridMultilevel"/>
    <w:tmpl w:val="99C214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B4E8F"/>
    <w:multiLevelType w:val="hybridMultilevel"/>
    <w:tmpl w:val="286E4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BC1078"/>
    <w:multiLevelType w:val="hybridMultilevel"/>
    <w:tmpl w:val="14847CA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C45437"/>
    <w:multiLevelType w:val="hybridMultilevel"/>
    <w:tmpl w:val="F452B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56092"/>
    <w:multiLevelType w:val="hybridMultilevel"/>
    <w:tmpl w:val="2626D5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06685"/>
    <w:multiLevelType w:val="hybridMultilevel"/>
    <w:tmpl w:val="74C08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262E9"/>
    <w:multiLevelType w:val="hybridMultilevel"/>
    <w:tmpl w:val="9BAEF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278F0"/>
    <w:multiLevelType w:val="hybridMultilevel"/>
    <w:tmpl w:val="E8827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D578F"/>
    <w:multiLevelType w:val="hybridMultilevel"/>
    <w:tmpl w:val="ADD8B2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3E37CA"/>
    <w:multiLevelType w:val="hybridMultilevel"/>
    <w:tmpl w:val="1D48CB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D57F1"/>
    <w:multiLevelType w:val="hybridMultilevel"/>
    <w:tmpl w:val="E0F48C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72DB6"/>
    <w:multiLevelType w:val="hybridMultilevel"/>
    <w:tmpl w:val="AAC02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E579B"/>
    <w:multiLevelType w:val="hybridMultilevel"/>
    <w:tmpl w:val="52AAA722"/>
    <w:lvl w:ilvl="0" w:tplc="38AEC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B11A3D"/>
    <w:multiLevelType w:val="hybridMultilevel"/>
    <w:tmpl w:val="8F8A1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60460"/>
    <w:multiLevelType w:val="hybridMultilevel"/>
    <w:tmpl w:val="F01ADF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082E89"/>
    <w:multiLevelType w:val="hybridMultilevel"/>
    <w:tmpl w:val="F37442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27687E"/>
    <w:multiLevelType w:val="hybridMultilevel"/>
    <w:tmpl w:val="DF3C7C7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E20A7"/>
    <w:multiLevelType w:val="hybridMultilevel"/>
    <w:tmpl w:val="FF7E1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8"/>
  </w:num>
  <w:num w:numId="5">
    <w:abstractNumId w:val="15"/>
  </w:num>
  <w:num w:numId="6">
    <w:abstractNumId w:val="2"/>
  </w:num>
  <w:num w:numId="7">
    <w:abstractNumId w:val="4"/>
  </w:num>
  <w:num w:numId="8">
    <w:abstractNumId w:val="11"/>
  </w:num>
  <w:num w:numId="9">
    <w:abstractNumId w:val="18"/>
  </w:num>
  <w:num w:numId="10">
    <w:abstractNumId w:val="21"/>
  </w:num>
  <w:num w:numId="11">
    <w:abstractNumId w:val="17"/>
  </w:num>
  <w:num w:numId="12">
    <w:abstractNumId w:val="6"/>
  </w:num>
  <w:num w:numId="13">
    <w:abstractNumId w:val="12"/>
  </w:num>
  <w:num w:numId="14">
    <w:abstractNumId w:val="9"/>
  </w:num>
  <w:num w:numId="15">
    <w:abstractNumId w:val="5"/>
  </w:num>
  <w:num w:numId="16">
    <w:abstractNumId w:val="1"/>
  </w:num>
  <w:num w:numId="17">
    <w:abstractNumId w:val="20"/>
  </w:num>
  <w:num w:numId="18">
    <w:abstractNumId w:val="16"/>
  </w:num>
  <w:num w:numId="19">
    <w:abstractNumId w:val="19"/>
  </w:num>
  <w:num w:numId="20">
    <w:abstractNumId w:val="0"/>
  </w:num>
  <w:num w:numId="21">
    <w:abstractNumId w:val="22"/>
  </w:num>
  <w:num w:numId="22">
    <w:abstractNumId w:val="7"/>
  </w:num>
  <w:num w:numId="2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41"/>
    <w:rsid w:val="000014DD"/>
    <w:rsid w:val="00010A64"/>
    <w:rsid w:val="00014212"/>
    <w:rsid w:val="00020C68"/>
    <w:rsid w:val="00025501"/>
    <w:rsid w:val="0004579B"/>
    <w:rsid w:val="00055DE9"/>
    <w:rsid w:val="000619C2"/>
    <w:rsid w:val="00073F1C"/>
    <w:rsid w:val="00076C81"/>
    <w:rsid w:val="00080EA6"/>
    <w:rsid w:val="00084308"/>
    <w:rsid w:val="00090EE8"/>
    <w:rsid w:val="000A1AFE"/>
    <w:rsid w:val="000A390B"/>
    <w:rsid w:val="000B2A15"/>
    <w:rsid w:val="000B3EC1"/>
    <w:rsid w:val="000F697B"/>
    <w:rsid w:val="001154B1"/>
    <w:rsid w:val="0012197E"/>
    <w:rsid w:val="00133E86"/>
    <w:rsid w:val="00135BFE"/>
    <w:rsid w:val="00136443"/>
    <w:rsid w:val="00141F44"/>
    <w:rsid w:val="00141F5E"/>
    <w:rsid w:val="00143C4C"/>
    <w:rsid w:val="0014727A"/>
    <w:rsid w:val="0015111A"/>
    <w:rsid w:val="0015130D"/>
    <w:rsid w:val="001530FE"/>
    <w:rsid w:val="001557C9"/>
    <w:rsid w:val="001817D6"/>
    <w:rsid w:val="001962B3"/>
    <w:rsid w:val="001A2526"/>
    <w:rsid w:val="001B6B14"/>
    <w:rsid w:val="001B760F"/>
    <w:rsid w:val="001D161F"/>
    <w:rsid w:val="001D2E5A"/>
    <w:rsid w:val="001D33DE"/>
    <w:rsid w:val="001E1C6B"/>
    <w:rsid w:val="001E59DD"/>
    <w:rsid w:val="002011E0"/>
    <w:rsid w:val="00220779"/>
    <w:rsid w:val="00222404"/>
    <w:rsid w:val="00227769"/>
    <w:rsid w:val="00236CE4"/>
    <w:rsid w:val="00250669"/>
    <w:rsid w:val="00254644"/>
    <w:rsid w:val="00261AE6"/>
    <w:rsid w:val="00266337"/>
    <w:rsid w:val="00266F58"/>
    <w:rsid w:val="00274630"/>
    <w:rsid w:val="00280F5F"/>
    <w:rsid w:val="00286245"/>
    <w:rsid w:val="002953C7"/>
    <w:rsid w:val="002A7D92"/>
    <w:rsid w:val="002B60E5"/>
    <w:rsid w:val="002C2378"/>
    <w:rsid w:val="002D3B15"/>
    <w:rsid w:val="002E1435"/>
    <w:rsid w:val="002F2A81"/>
    <w:rsid w:val="00322E98"/>
    <w:rsid w:val="003260A5"/>
    <w:rsid w:val="00343C7C"/>
    <w:rsid w:val="003450D1"/>
    <w:rsid w:val="003656CF"/>
    <w:rsid w:val="00372994"/>
    <w:rsid w:val="003802DC"/>
    <w:rsid w:val="003858CE"/>
    <w:rsid w:val="00386711"/>
    <w:rsid w:val="003A5AF4"/>
    <w:rsid w:val="003B11E4"/>
    <w:rsid w:val="003B1B70"/>
    <w:rsid w:val="003B1D70"/>
    <w:rsid w:val="003B4D6C"/>
    <w:rsid w:val="003B4F23"/>
    <w:rsid w:val="003B5EFE"/>
    <w:rsid w:val="003C1BFA"/>
    <w:rsid w:val="003D0537"/>
    <w:rsid w:val="003D31F3"/>
    <w:rsid w:val="003E0980"/>
    <w:rsid w:val="003F5D80"/>
    <w:rsid w:val="00400032"/>
    <w:rsid w:val="004015F9"/>
    <w:rsid w:val="0041356F"/>
    <w:rsid w:val="0042283F"/>
    <w:rsid w:val="00423354"/>
    <w:rsid w:val="00423ADC"/>
    <w:rsid w:val="00425FA3"/>
    <w:rsid w:val="00435A25"/>
    <w:rsid w:val="004420CD"/>
    <w:rsid w:val="004448D8"/>
    <w:rsid w:val="00444A8D"/>
    <w:rsid w:val="00470579"/>
    <w:rsid w:val="004731FF"/>
    <w:rsid w:val="004760FB"/>
    <w:rsid w:val="00476B7F"/>
    <w:rsid w:val="00483D7E"/>
    <w:rsid w:val="00491AB8"/>
    <w:rsid w:val="00493206"/>
    <w:rsid w:val="00493690"/>
    <w:rsid w:val="00493AD3"/>
    <w:rsid w:val="00493DC8"/>
    <w:rsid w:val="004951C0"/>
    <w:rsid w:val="004A01C1"/>
    <w:rsid w:val="004A1E35"/>
    <w:rsid w:val="004A5570"/>
    <w:rsid w:val="004A6BFB"/>
    <w:rsid w:val="004B1DD3"/>
    <w:rsid w:val="004B2ACE"/>
    <w:rsid w:val="004B682A"/>
    <w:rsid w:val="004C2492"/>
    <w:rsid w:val="004C7BEB"/>
    <w:rsid w:val="004D3419"/>
    <w:rsid w:val="004D456A"/>
    <w:rsid w:val="004E3BDC"/>
    <w:rsid w:val="004E5C05"/>
    <w:rsid w:val="004F21C8"/>
    <w:rsid w:val="00501470"/>
    <w:rsid w:val="00502445"/>
    <w:rsid w:val="00503C54"/>
    <w:rsid w:val="00505D06"/>
    <w:rsid w:val="00515CFF"/>
    <w:rsid w:val="005245E0"/>
    <w:rsid w:val="0052549D"/>
    <w:rsid w:val="0052640E"/>
    <w:rsid w:val="00532239"/>
    <w:rsid w:val="00532DBB"/>
    <w:rsid w:val="00533FEA"/>
    <w:rsid w:val="00546B28"/>
    <w:rsid w:val="00551DBF"/>
    <w:rsid w:val="00555C65"/>
    <w:rsid w:val="005600A1"/>
    <w:rsid w:val="00560B9B"/>
    <w:rsid w:val="00562C77"/>
    <w:rsid w:val="005674D6"/>
    <w:rsid w:val="0057366F"/>
    <w:rsid w:val="005749FA"/>
    <w:rsid w:val="0058273A"/>
    <w:rsid w:val="0058516C"/>
    <w:rsid w:val="0059238C"/>
    <w:rsid w:val="00593C2E"/>
    <w:rsid w:val="0059735B"/>
    <w:rsid w:val="005A24ED"/>
    <w:rsid w:val="005B2D97"/>
    <w:rsid w:val="005B41F2"/>
    <w:rsid w:val="005D3DDE"/>
    <w:rsid w:val="005E0031"/>
    <w:rsid w:val="005E35CB"/>
    <w:rsid w:val="005F2FFD"/>
    <w:rsid w:val="00603FCB"/>
    <w:rsid w:val="006041CC"/>
    <w:rsid w:val="00605FCF"/>
    <w:rsid w:val="0061008C"/>
    <w:rsid w:val="006137CE"/>
    <w:rsid w:val="006166CE"/>
    <w:rsid w:val="00620244"/>
    <w:rsid w:val="006202D8"/>
    <w:rsid w:val="00621E3C"/>
    <w:rsid w:val="00624AF0"/>
    <w:rsid w:val="00626297"/>
    <w:rsid w:val="00653F08"/>
    <w:rsid w:val="00663679"/>
    <w:rsid w:val="00664680"/>
    <w:rsid w:val="00672685"/>
    <w:rsid w:val="006747C3"/>
    <w:rsid w:val="0067700A"/>
    <w:rsid w:val="00680C18"/>
    <w:rsid w:val="00683DF9"/>
    <w:rsid w:val="006842CE"/>
    <w:rsid w:val="00684350"/>
    <w:rsid w:val="00686E86"/>
    <w:rsid w:val="00687233"/>
    <w:rsid w:val="00692C10"/>
    <w:rsid w:val="0069468B"/>
    <w:rsid w:val="006A24BF"/>
    <w:rsid w:val="006A615B"/>
    <w:rsid w:val="006B24E4"/>
    <w:rsid w:val="006B29FC"/>
    <w:rsid w:val="006B476E"/>
    <w:rsid w:val="006C011D"/>
    <w:rsid w:val="006C70C6"/>
    <w:rsid w:val="006D3C1B"/>
    <w:rsid w:val="006D4AB8"/>
    <w:rsid w:val="006E55AA"/>
    <w:rsid w:val="006E6CE6"/>
    <w:rsid w:val="006F0525"/>
    <w:rsid w:val="006F585D"/>
    <w:rsid w:val="006F674A"/>
    <w:rsid w:val="006F7C41"/>
    <w:rsid w:val="00701005"/>
    <w:rsid w:val="00721446"/>
    <w:rsid w:val="00721D89"/>
    <w:rsid w:val="00724AEE"/>
    <w:rsid w:val="00735F38"/>
    <w:rsid w:val="00737B61"/>
    <w:rsid w:val="00740E10"/>
    <w:rsid w:val="007428AD"/>
    <w:rsid w:val="0075076A"/>
    <w:rsid w:val="00755C9B"/>
    <w:rsid w:val="00770558"/>
    <w:rsid w:val="00771144"/>
    <w:rsid w:val="00773CB3"/>
    <w:rsid w:val="007824C6"/>
    <w:rsid w:val="00793692"/>
    <w:rsid w:val="007A4ED0"/>
    <w:rsid w:val="007A6B7C"/>
    <w:rsid w:val="007B0F38"/>
    <w:rsid w:val="007B3E59"/>
    <w:rsid w:val="007C2A81"/>
    <w:rsid w:val="007C516F"/>
    <w:rsid w:val="007F47C1"/>
    <w:rsid w:val="00802BF1"/>
    <w:rsid w:val="0080752E"/>
    <w:rsid w:val="00825D5B"/>
    <w:rsid w:val="0084184E"/>
    <w:rsid w:val="00851A58"/>
    <w:rsid w:val="008545BD"/>
    <w:rsid w:val="00884065"/>
    <w:rsid w:val="00884DDC"/>
    <w:rsid w:val="0089314F"/>
    <w:rsid w:val="00896091"/>
    <w:rsid w:val="008A0222"/>
    <w:rsid w:val="008A14C8"/>
    <w:rsid w:val="008A6821"/>
    <w:rsid w:val="008B26BC"/>
    <w:rsid w:val="008B27EF"/>
    <w:rsid w:val="008B7C9F"/>
    <w:rsid w:val="008C463B"/>
    <w:rsid w:val="008C529F"/>
    <w:rsid w:val="008C53D2"/>
    <w:rsid w:val="008D0AA4"/>
    <w:rsid w:val="008D570F"/>
    <w:rsid w:val="008D6BCA"/>
    <w:rsid w:val="008E3B38"/>
    <w:rsid w:val="008E636B"/>
    <w:rsid w:val="008E696A"/>
    <w:rsid w:val="008E6FE4"/>
    <w:rsid w:val="008F5F93"/>
    <w:rsid w:val="008F5FB9"/>
    <w:rsid w:val="00911FE4"/>
    <w:rsid w:val="009164A6"/>
    <w:rsid w:val="00916D80"/>
    <w:rsid w:val="00921ED6"/>
    <w:rsid w:val="0093118B"/>
    <w:rsid w:val="00944C8C"/>
    <w:rsid w:val="00951432"/>
    <w:rsid w:val="00952D17"/>
    <w:rsid w:val="00952E0B"/>
    <w:rsid w:val="009634C4"/>
    <w:rsid w:val="00964957"/>
    <w:rsid w:val="00964A35"/>
    <w:rsid w:val="009653B4"/>
    <w:rsid w:val="00967EB5"/>
    <w:rsid w:val="00974DD7"/>
    <w:rsid w:val="00975CE4"/>
    <w:rsid w:val="009800F8"/>
    <w:rsid w:val="0098179E"/>
    <w:rsid w:val="00985320"/>
    <w:rsid w:val="00994EB0"/>
    <w:rsid w:val="009A0697"/>
    <w:rsid w:val="009A2DB3"/>
    <w:rsid w:val="009A3C1F"/>
    <w:rsid w:val="009D2C6D"/>
    <w:rsid w:val="009D2E36"/>
    <w:rsid w:val="009E2387"/>
    <w:rsid w:val="009E4374"/>
    <w:rsid w:val="009E477C"/>
    <w:rsid w:val="009F1FE7"/>
    <w:rsid w:val="009F3D3C"/>
    <w:rsid w:val="009F70BC"/>
    <w:rsid w:val="00A02425"/>
    <w:rsid w:val="00A1178D"/>
    <w:rsid w:val="00A1243B"/>
    <w:rsid w:val="00A23255"/>
    <w:rsid w:val="00A27C6F"/>
    <w:rsid w:val="00A34FBF"/>
    <w:rsid w:val="00A42519"/>
    <w:rsid w:val="00A5572D"/>
    <w:rsid w:val="00A56002"/>
    <w:rsid w:val="00A87B3C"/>
    <w:rsid w:val="00A926AB"/>
    <w:rsid w:val="00AA51C9"/>
    <w:rsid w:val="00AB094C"/>
    <w:rsid w:val="00AB2F3E"/>
    <w:rsid w:val="00AB578D"/>
    <w:rsid w:val="00AB76C2"/>
    <w:rsid w:val="00AC182C"/>
    <w:rsid w:val="00AC3BDB"/>
    <w:rsid w:val="00AC5957"/>
    <w:rsid w:val="00AD3561"/>
    <w:rsid w:val="00AD4C97"/>
    <w:rsid w:val="00AD51F7"/>
    <w:rsid w:val="00AD543F"/>
    <w:rsid w:val="00AD5CDA"/>
    <w:rsid w:val="00AE329D"/>
    <w:rsid w:val="00AE56D0"/>
    <w:rsid w:val="00AF41ED"/>
    <w:rsid w:val="00AF4A82"/>
    <w:rsid w:val="00B0622B"/>
    <w:rsid w:val="00B15F44"/>
    <w:rsid w:val="00B23777"/>
    <w:rsid w:val="00B2548C"/>
    <w:rsid w:val="00B26564"/>
    <w:rsid w:val="00B30A65"/>
    <w:rsid w:val="00B6179D"/>
    <w:rsid w:val="00B646F7"/>
    <w:rsid w:val="00B64BEF"/>
    <w:rsid w:val="00B64C2E"/>
    <w:rsid w:val="00B6663A"/>
    <w:rsid w:val="00B73936"/>
    <w:rsid w:val="00B833B6"/>
    <w:rsid w:val="00B83651"/>
    <w:rsid w:val="00B8389E"/>
    <w:rsid w:val="00B90714"/>
    <w:rsid w:val="00B9176A"/>
    <w:rsid w:val="00B91C13"/>
    <w:rsid w:val="00BA375D"/>
    <w:rsid w:val="00BA4979"/>
    <w:rsid w:val="00BA79B4"/>
    <w:rsid w:val="00BB066F"/>
    <w:rsid w:val="00BB2118"/>
    <w:rsid w:val="00BB289D"/>
    <w:rsid w:val="00BC0A81"/>
    <w:rsid w:val="00BC3774"/>
    <w:rsid w:val="00BC76A2"/>
    <w:rsid w:val="00BD05C1"/>
    <w:rsid w:val="00BD5729"/>
    <w:rsid w:val="00BF0032"/>
    <w:rsid w:val="00BF129E"/>
    <w:rsid w:val="00C1177D"/>
    <w:rsid w:val="00C14805"/>
    <w:rsid w:val="00C15CBB"/>
    <w:rsid w:val="00C24BE3"/>
    <w:rsid w:val="00C522F1"/>
    <w:rsid w:val="00C651BC"/>
    <w:rsid w:val="00C66712"/>
    <w:rsid w:val="00C71EFE"/>
    <w:rsid w:val="00C76023"/>
    <w:rsid w:val="00C76526"/>
    <w:rsid w:val="00C77590"/>
    <w:rsid w:val="00C94791"/>
    <w:rsid w:val="00C948AE"/>
    <w:rsid w:val="00C94C7F"/>
    <w:rsid w:val="00C94D3B"/>
    <w:rsid w:val="00CA31D7"/>
    <w:rsid w:val="00CA7B30"/>
    <w:rsid w:val="00CC60A2"/>
    <w:rsid w:val="00CC7817"/>
    <w:rsid w:val="00CD0A85"/>
    <w:rsid w:val="00CD1108"/>
    <w:rsid w:val="00CE093C"/>
    <w:rsid w:val="00CE1B6C"/>
    <w:rsid w:val="00CE4042"/>
    <w:rsid w:val="00CE7AA0"/>
    <w:rsid w:val="00CF3ACD"/>
    <w:rsid w:val="00CF5218"/>
    <w:rsid w:val="00CF6D38"/>
    <w:rsid w:val="00CF7784"/>
    <w:rsid w:val="00D04794"/>
    <w:rsid w:val="00D12BFC"/>
    <w:rsid w:val="00D1314B"/>
    <w:rsid w:val="00D231A3"/>
    <w:rsid w:val="00D2521B"/>
    <w:rsid w:val="00D26EE2"/>
    <w:rsid w:val="00D32E2E"/>
    <w:rsid w:val="00D33202"/>
    <w:rsid w:val="00D349B9"/>
    <w:rsid w:val="00D34C94"/>
    <w:rsid w:val="00D47F3B"/>
    <w:rsid w:val="00D51F6E"/>
    <w:rsid w:val="00D53683"/>
    <w:rsid w:val="00D61041"/>
    <w:rsid w:val="00D72F7B"/>
    <w:rsid w:val="00D93AC9"/>
    <w:rsid w:val="00DA0836"/>
    <w:rsid w:val="00DA4C45"/>
    <w:rsid w:val="00DB0D19"/>
    <w:rsid w:val="00DB1246"/>
    <w:rsid w:val="00DB44FD"/>
    <w:rsid w:val="00DB6629"/>
    <w:rsid w:val="00DC0DC6"/>
    <w:rsid w:val="00DF2AB0"/>
    <w:rsid w:val="00E029D2"/>
    <w:rsid w:val="00E06FA7"/>
    <w:rsid w:val="00E1555C"/>
    <w:rsid w:val="00E22FCD"/>
    <w:rsid w:val="00E2648C"/>
    <w:rsid w:val="00E2697C"/>
    <w:rsid w:val="00E403E9"/>
    <w:rsid w:val="00E416C9"/>
    <w:rsid w:val="00E457FC"/>
    <w:rsid w:val="00E50A7A"/>
    <w:rsid w:val="00E55B76"/>
    <w:rsid w:val="00E605A7"/>
    <w:rsid w:val="00E670C0"/>
    <w:rsid w:val="00E75F84"/>
    <w:rsid w:val="00E81BB3"/>
    <w:rsid w:val="00E83A68"/>
    <w:rsid w:val="00E83C80"/>
    <w:rsid w:val="00E8677A"/>
    <w:rsid w:val="00E90FB1"/>
    <w:rsid w:val="00E93708"/>
    <w:rsid w:val="00EA333E"/>
    <w:rsid w:val="00EA3CAF"/>
    <w:rsid w:val="00EA6E78"/>
    <w:rsid w:val="00EB44F6"/>
    <w:rsid w:val="00EC5523"/>
    <w:rsid w:val="00ED3023"/>
    <w:rsid w:val="00ED4488"/>
    <w:rsid w:val="00EE098B"/>
    <w:rsid w:val="00EE3DBB"/>
    <w:rsid w:val="00EE4ED9"/>
    <w:rsid w:val="00F2157D"/>
    <w:rsid w:val="00F22CF9"/>
    <w:rsid w:val="00F256F5"/>
    <w:rsid w:val="00F25AB7"/>
    <w:rsid w:val="00F32B40"/>
    <w:rsid w:val="00F32D0A"/>
    <w:rsid w:val="00F363AF"/>
    <w:rsid w:val="00F37F0E"/>
    <w:rsid w:val="00F4067F"/>
    <w:rsid w:val="00F407E8"/>
    <w:rsid w:val="00F40A91"/>
    <w:rsid w:val="00F423FF"/>
    <w:rsid w:val="00F437DE"/>
    <w:rsid w:val="00F45B80"/>
    <w:rsid w:val="00F60E2F"/>
    <w:rsid w:val="00F61E4B"/>
    <w:rsid w:val="00F771F3"/>
    <w:rsid w:val="00F806AD"/>
    <w:rsid w:val="00F83F66"/>
    <w:rsid w:val="00F90F26"/>
    <w:rsid w:val="00F93A01"/>
    <w:rsid w:val="00F95248"/>
    <w:rsid w:val="00F96A9A"/>
    <w:rsid w:val="00FA2DF0"/>
    <w:rsid w:val="00FC5986"/>
    <w:rsid w:val="00FD6C66"/>
    <w:rsid w:val="00FD7A90"/>
    <w:rsid w:val="00FD7E9C"/>
    <w:rsid w:val="00FF318E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10F59D4"/>
  <w15:docId w15:val="{CCD4A7DD-E6ED-41CA-A163-6B63101D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rFonts w:ascii="Tahoma" w:hAnsi="Tahoma" w:cs="Tahoma"/>
      <w:b/>
      <w:bCs/>
      <w:color w:val="0000FF"/>
      <w:sz w:val="6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 w:cs="Tahoma"/>
      <w:b/>
      <w:bCs/>
      <w:sz w:val="4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 w:cs="Tahoma"/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52"/>
    </w:rPr>
  </w:style>
  <w:style w:type="paragraph" w:styleId="Heading6">
    <w:name w:val="heading 6"/>
    <w:basedOn w:val="Normal"/>
    <w:next w:val="Normal"/>
    <w:qFormat/>
    <w:pPr>
      <w:keepNext/>
      <w:spacing w:after="60"/>
      <w:jc w:val="both"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 w:cs="Tahoma"/>
      <w:b/>
      <w:bCs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Tahoma" w:hAnsi="Tahoma" w:cs="Tahoma"/>
      <w:b/>
      <w:bCs/>
      <w:color w:val="FF0000"/>
      <w:sz w:val="96"/>
    </w:rPr>
  </w:style>
  <w:style w:type="paragraph" w:styleId="BodyText">
    <w:name w:val="Body Text"/>
    <w:basedOn w:val="Normal"/>
    <w:pPr>
      <w:jc w:val="both"/>
    </w:pPr>
    <w:rPr>
      <w:rFonts w:ascii="Tahoma" w:hAnsi="Tahoma" w:cs="Tahoma"/>
      <w:b/>
      <w:bCs/>
      <w:sz w:val="36"/>
    </w:rPr>
  </w:style>
  <w:style w:type="paragraph" w:styleId="BodyText2">
    <w:name w:val="Body Text 2"/>
    <w:basedOn w:val="Normal"/>
    <w:rPr>
      <w:rFonts w:ascii="Tahoma" w:hAnsi="Tahoma" w:cs="Tahoma"/>
      <w:sz w:val="28"/>
    </w:rPr>
  </w:style>
  <w:style w:type="paragraph" w:styleId="BodyText3">
    <w:name w:val="Body Text 3"/>
    <w:basedOn w:val="Normal"/>
    <w:rPr>
      <w:rFonts w:ascii="Tahoma" w:hAnsi="Tahoma" w:cs="Tahoma"/>
      <w:b/>
      <w:bCs/>
      <w:sz w:val="28"/>
    </w:rPr>
  </w:style>
  <w:style w:type="table" w:styleId="TableGrid">
    <w:name w:val="Table Grid"/>
    <w:basedOn w:val="TableNormal"/>
    <w:rsid w:val="00AD4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B3EC1"/>
    <w:rPr>
      <w:color w:val="184040"/>
      <w:u w:val="single"/>
    </w:rPr>
  </w:style>
  <w:style w:type="paragraph" w:styleId="HTMLPreformatted">
    <w:name w:val="HTML Preformatted"/>
    <w:basedOn w:val="Normal"/>
    <w:rsid w:val="000B3E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  <w:lang w:val="en-US"/>
    </w:rPr>
  </w:style>
  <w:style w:type="paragraph" w:styleId="BalloonText">
    <w:name w:val="Balloon Text"/>
    <w:basedOn w:val="Normal"/>
    <w:link w:val="BalloonTextChar"/>
    <w:rsid w:val="00F9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3A0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D04794"/>
    <w:pPr>
      <w:spacing w:after="200"/>
      <w:ind w:left="720"/>
      <w:contextualSpacing/>
    </w:pPr>
    <w:rPr>
      <w:rFonts w:ascii="Calibri" w:eastAsia="Calibri" w:hAnsi="Calibri"/>
    </w:rPr>
  </w:style>
  <w:style w:type="character" w:customStyle="1" w:styleId="rwrro">
    <w:name w:val="rwrro"/>
    <w:rsid w:val="00687233"/>
    <w:rPr>
      <w:strike w:val="0"/>
      <w:dstrike w:val="0"/>
      <w:color w:val="3F52B8"/>
      <w:u w:val="none"/>
      <w:effect w:val="none"/>
    </w:rPr>
  </w:style>
  <w:style w:type="character" w:customStyle="1" w:styleId="FooterChar">
    <w:name w:val="Footer Char"/>
    <w:link w:val="Footer"/>
    <w:uiPriority w:val="99"/>
    <w:rsid w:val="004A01C1"/>
    <w:rPr>
      <w:rFonts w:ascii="Arial" w:hAnsi="Arial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4A5570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A557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DetailsChar">
    <w:name w:val="Details Char"/>
    <w:link w:val="Details"/>
    <w:locked/>
    <w:rsid w:val="00896091"/>
    <w:rPr>
      <w:color w:val="262626"/>
      <w:szCs w:val="22"/>
      <w:lang w:val="en-US" w:eastAsia="en-US"/>
    </w:rPr>
  </w:style>
  <w:style w:type="paragraph" w:customStyle="1" w:styleId="Details">
    <w:name w:val="Details"/>
    <w:basedOn w:val="Normal"/>
    <w:link w:val="DetailsChar"/>
    <w:qFormat/>
    <w:rsid w:val="00896091"/>
    <w:pPr>
      <w:spacing w:before="60" w:after="20"/>
    </w:pPr>
    <w:rPr>
      <w:rFonts w:ascii="Times New Roman" w:hAnsi="Times New Roman"/>
      <w:color w:val="262626"/>
      <w:sz w:val="20"/>
      <w:szCs w:val="22"/>
      <w:lang w:val="en-US"/>
    </w:rPr>
  </w:style>
  <w:style w:type="character" w:customStyle="1" w:styleId="BulletedListChar">
    <w:name w:val="Bulleted List Char"/>
    <w:link w:val="BulletedList"/>
    <w:locked/>
    <w:rsid w:val="00896091"/>
    <w:rPr>
      <w:color w:val="262626"/>
      <w:szCs w:val="22"/>
      <w:lang w:val="en-US" w:eastAsia="en-US"/>
    </w:rPr>
  </w:style>
  <w:style w:type="paragraph" w:customStyle="1" w:styleId="BulletedList">
    <w:name w:val="Bulleted List"/>
    <w:basedOn w:val="Normal"/>
    <w:link w:val="BulletedListChar"/>
    <w:qFormat/>
    <w:rsid w:val="00896091"/>
    <w:pPr>
      <w:numPr>
        <w:numId w:val="1"/>
      </w:numPr>
      <w:spacing w:before="60" w:after="20"/>
    </w:pPr>
    <w:rPr>
      <w:rFonts w:ascii="Times New Roman" w:hAnsi="Times New Roman"/>
      <w:color w:val="262626"/>
      <w:sz w:val="20"/>
      <w:szCs w:val="22"/>
      <w:lang w:val="en-US"/>
    </w:rPr>
  </w:style>
  <w:style w:type="paragraph" w:styleId="NoSpacing">
    <w:name w:val="No Spacing"/>
    <w:uiPriority w:val="1"/>
    <w:qFormat/>
    <w:rsid w:val="006F7C41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7366F"/>
    <w:rPr>
      <w:rFonts w:ascii="Calibri" w:eastAsia="Calibri" w:hAnsi="Calibri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15CBB"/>
    <w:rPr>
      <w:rFonts w:ascii="Tahoma" w:hAnsi="Tahoma" w:cs="Tahoma"/>
      <w:b/>
      <w:bCs/>
      <w:color w:val="0000FF"/>
      <w:sz w:val="60"/>
      <w:szCs w:val="24"/>
      <w:lang w:eastAsia="en-US"/>
    </w:rPr>
  </w:style>
  <w:style w:type="paragraph" w:customStyle="1" w:styleId="Default">
    <w:name w:val="Default"/>
    <w:rsid w:val="004760FB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8A14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A14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A14C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A1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A14C8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624AF0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3FCEF-A0E1-46D4-B646-C5B3C491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65419998.dotm</Template>
  <TotalTime>0</TotalTime>
  <Pages>1</Pages>
  <Words>187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Appointment to Headship</vt:lpstr>
    </vt:vector>
  </TitlesOfParts>
  <Company>PARKLANDS HIGH SCHOOL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Appointment to Headship</dc:title>
  <dc:creator>MARLENE</dc:creator>
  <cp:lastModifiedBy>Mrs S WEEMS</cp:lastModifiedBy>
  <cp:revision>2</cp:revision>
  <cp:lastPrinted>2019-03-05T13:22:00Z</cp:lastPrinted>
  <dcterms:created xsi:type="dcterms:W3CDTF">2019-03-13T11:30:00Z</dcterms:created>
  <dcterms:modified xsi:type="dcterms:W3CDTF">2019-03-13T11:30:00Z</dcterms:modified>
</cp:coreProperties>
</file>