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A618FD" w:rsidRDefault="001A70B6" w:rsidP="006E3BAB">
      <w:pPr>
        <w:ind w:left="-142" w:firstLine="142"/>
        <w:rPr>
          <w:rFonts w:ascii="Arial" w:hAnsi="Arial" w:cs="Arial"/>
        </w:rPr>
      </w:pPr>
    </w:p>
    <w:p w:rsidR="003F260F" w:rsidRPr="00A618FD" w:rsidRDefault="003F260F">
      <w:pPr>
        <w:rPr>
          <w:rFonts w:ascii="Arial" w:hAnsi="Arial" w:cs="Arial"/>
        </w:rPr>
        <w:sectPr w:rsidR="003F260F" w:rsidRPr="00A618FD"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A618FD" w:rsidRDefault="00A312C3" w:rsidP="007D3F08">
      <w:pPr>
        <w:rPr>
          <w:rFonts w:ascii="Arial" w:hAnsi="Arial" w:cs="Arial"/>
        </w:rPr>
      </w:pPr>
    </w:p>
    <w:p w:rsidR="00A618FD" w:rsidRPr="00A618FD" w:rsidRDefault="00A618FD" w:rsidP="00CB61A6">
      <w:pPr>
        <w:tabs>
          <w:tab w:val="left" w:pos="1134"/>
        </w:tabs>
        <w:outlineLvl w:val="0"/>
        <w:rPr>
          <w:rFonts w:ascii="Arial" w:hAnsi="Arial" w:cs="Arial"/>
        </w:rPr>
      </w:pPr>
      <w:r>
        <w:rPr>
          <w:rFonts w:ascii="Arial" w:hAnsi="Arial" w:cs="Arial"/>
        </w:rPr>
        <w:t xml:space="preserve">Date:  </w:t>
      </w:r>
      <w:r w:rsidR="00886250">
        <w:rPr>
          <w:rFonts w:ascii="Arial" w:hAnsi="Arial" w:cs="Arial"/>
        </w:rPr>
        <w:t>11</w:t>
      </w:r>
      <w:r w:rsidR="00886250" w:rsidRPr="00886250">
        <w:rPr>
          <w:rFonts w:ascii="Arial" w:hAnsi="Arial" w:cs="Arial"/>
          <w:vertAlign w:val="superscript"/>
        </w:rPr>
        <w:t>th</w:t>
      </w:r>
      <w:r w:rsidR="00886250">
        <w:rPr>
          <w:rFonts w:ascii="Arial" w:hAnsi="Arial" w:cs="Arial"/>
        </w:rPr>
        <w:t xml:space="preserve"> October </w:t>
      </w:r>
      <w:r w:rsidR="00EE6708">
        <w:rPr>
          <w:rFonts w:ascii="Arial" w:hAnsi="Arial" w:cs="Arial"/>
        </w:rPr>
        <w:t>2019</w:t>
      </w:r>
    </w:p>
    <w:p w:rsidR="00A618FD" w:rsidRDefault="00A618FD" w:rsidP="00CB61A6">
      <w:pPr>
        <w:tabs>
          <w:tab w:val="left" w:pos="1134"/>
        </w:tabs>
        <w:outlineLvl w:val="0"/>
        <w:rPr>
          <w:rFonts w:ascii="Arial" w:hAnsi="Arial" w:cs="Arial"/>
          <w:b/>
        </w:rPr>
      </w:pPr>
    </w:p>
    <w:p w:rsidR="00CB61A6" w:rsidRPr="00A618FD" w:rsidRDefault="00CB61A6" w:rsidP="00CB61A6">
      <w:pPr>
        <w:tabs>
          <w:tab w:val="left" w:pos="1134"/>
        </w:tabs>
        <w:outlineLvl w:val="0"/>
        <w:rPr>
          <w:rFonts w:ascii="Arial" w:hAnsi="Arial" w:cs="Arial"/>
          <w:b/>
        </w:rPr>
      </w:pPr>
      <w:r w:rsidRPr="00A618FD">
        <w:rPr>
          <w:rFonts w:ascii="Arial" w:hAnsi="Arial" w:cs="Arial"/>
          <w:b/>
        </w:rPr>
        <w:t xml:space="preserve">Position: </w:t>
      </w:r>
      <w:r w:rsidRPr="00A618FD">
        <w:rPr>
          <w:rFonts w:ascii="Arial" w:hAnsi="Arial" w:cs="Arial"/>
          <w:b/>
        </w:rPr>
        <w:tab/>
        <w:t xml:space="preserve">Teacher of </w:t>
      </w:r>
      <w:r w:rsidR="0015018A">
        <w:rPr>
          <w:rFonts w:ascii="Arial" w:hAnsi="Arial" w:cs="Arial"/>
          <w:b/>
        </w:rPr>
        <w:t>Mathematics</w:t>
      </w:r>
      <w:r w:rsidRPr="00A618FD">
        <w:rPr>
          <w:rFonts w:ascii="Arial" w:hAnsi="Arial" w:cs="Arial"/>
          <w:b/>
        </w:rPr>
        <w:t xml:space="preserve"> </w:t>
      </w:r>
      <w:r w:rsidR="00370072">
        <w:rPr>
          <w:rFonts w:ascii="Arial" w:hAnsi="Arial" w:cs="Arial"/>
          <w:b/>
        </w:rPr>
        <w:t xml:space="preserve">(maternity cover) </w:t>
      </w:r>
      <w:r w:rsidR="00127260">
        <w:rPr>
          <w:rFonts w:ascii="Arial" w:hAnsi="Arial" w:cs="Arial"/>
          <w:b/>
        </w:rPr>
        <w:t xml:space="preserve">- </w:t>
      </w:r>
      <w:r w:rsidR="00EE6708">
        <w:rPr>
          <w:rFonts w:ascii="Arial" w:hAnsi="Arial" w:cs="Arial"/>
          <w:b/>
        </w:rPr>
        <w:t>January 2020</w:t>
      </w:r>
    </w:p>
    <w:p w:rsidR="00CB61A6" w:rsidRPr="00A618FD" w:rsidRDefault="00CB61A6" w:rsidP="00CB61A6">
      <w:pPr>
        <w:rPr>
          <w:rFonts w:ascii="Arial" w:hAnsi="Arial" w:cs="Arial"/>
        </w:rPr>
      </w:pPr>
    </w:p>
    <w:p w:rsidR="00CB61A6" w:rsidRDefault="00CB61A6" w:rsidP="00CB61A6">
      <w:pPr>
        <w:rPr>
          <w:rFonts w:ascii="Arial" w:hAnsi="Arial" w:cs="Arial"/>
          <w:lang w:val="en"/>
        </w:rPr>
      </w:pPr>
      <w:r w:rsidRPr="00A618FD">
        <w:rPr>
          <w:rFonts w:ascii="Arial" w:hAnsi="Arial" w:cs="Arial"/>
        </w:rPr>
        <w:t xml:space="preserve">Thank you for your enquiry regarding this position.  </w:t>
      </w:r>
      <w:r w:rsidRPr="00A618FD">
        <w:rPr>
          <w:rFonts w:ascii="Arial" w:hAnsi="Arial" w:cs="Arial"/>
          <w:lang w:val="en"/>
        </w:rPr>
        <w:t xml:space="preserve">We seek to appoint a </w:t>
      </w:r>
      <w:proofErr w:type="spellStart"/>
      <w:r w:rsidRPr="00A618FD">
        <w:rPr>
          <w:rFonts w:ascii="Arial" w:hAnsi="Arial" w:cs="Arial"/>
          <w:lang w:val="en"/>
        </w:rPr>
        <w:t>well qualified</w:t>
      </w:r>
      <w:proofErr w:type="spellEnd"/>
      <w:r w:rsidRPr="00A618FD">
        <w:rPr>
          <w:rFonts w:ascii="Arial" w:hAnsi="Arial" w:cs="Arial"/>
          <w:lang w:val="en"/>
        </w:rPr>
        <w:t xml:space="preserve"> and enthusiastic Teacher of </w:t>
      </w:r>
      <w:r w:rsidR="0015018A">
        <w:rPr>
          <w:rFonts w:ascii="Arial" w:hAnsi="Arial" w:cs="Arial"/>
          <w:lang w:val="en"/>
        </w:rPr>
        <w:t>Mathematics</w:t>
      </w:r>
      <w:r w:rsidRPr="00A618FD">
        <w:rPr>
          <w:rFonts w:ascii="Arial" w:hAnsi="Arial" w:cs="Arial"/>
          <w:lang w:val="en"/>
        </w:rPr>
        <w:t xml:space="preserve"> </w:t>
      </w:r>
      <w:r w:rsidR="00EE6708">
        <w:rPr>
          <w:rFonts w:ascii="Arial" w:hAnsi="Arial" w:cs="Arial"/>
          <w:lang w:val="en"/>
        </w:rPr>
        <w:t xml:space="preserve">(maternity cover), anticipated to be until December 2020, </w:t>
      </w:r>
      <w:r w:rsidRPr="00A618FD">
        <w:rPr>
          <w:rFonts w:ascii="Arial" w:hAnsi="Arial" w:cs="Arial"/>
          <w:lang w:val="en"/>
        </w:rPr>
        <w:t xml:space="preserve">to join </w:t>
      </w:r>
      <w:r w:rsidR="00127260">
        <w:rPr>
          <w:rFonts w:ascii="Arial" w:hAnsi="Arial" w:cs="Arial"/>
          <w:lang w:val="en"/>
        </w:rPr>
        <w:t xml:space="preserve">our supportive, collaborative and popular </w:t>
      </w:r>
      <w:r w:rsidR="0015018A">
        <w:rPr>
          <w:rFonts w:ascii="Arial" w:hAnsi="Arial" w:cs="Arial"/>
          <w:lang w:val="en"/>
        </w:rPr>
        <w:t>Mathematics</w:t>
      </w:r>
      <w:r w:rsidR="00A618FD">
        <w:rPr>
          <w:rFonts w:ascii="Arial" w:hAnsi="Arial" w:cs="Arial"/>
          <w:lang w:val="en"/>
        </w:rPr>
        <w:t xml:space="preserve"> Faculty</w:t>
      </w:r>
      <w:r w:rsidR="00127260">
        <w:rPr>
          <w:rFonts w:ascii="Arial" w:hAnsi="Arial" w:cs="Arial"/>
          <w:lang w:val="en"/>
        </w:rPr>
        <w:t xml:space="preserve">.  </w:t>
      </w:r>
      <w:r w:rsidR="0015018A">
        <w:rPr>
          <w:rFonts w:ascii="Arial" w:hAnsi="Arial" w:cs="Arial"/>
          <w:lang w:val="en"/>
        </w:rPr>
        <w:t xml:space="preserve">Full or part-time considered.  </w:t>
      </w:r>
      <w:r w:rsidR="00A17E10">
        <w:rPr>
          <w:rFonts w:ascii="Arial" w:hAnsi="Arial" w:cs="Arial"/>
          <w:lang w:val="en"/>
        </w:rPr>
        <w:t>No previous experience in a selective setting is required.</w:t>
      </w:r>
    </w:p>
    <w:p w:rsidR="00A618FD" w:rsidRPr="00A618FD" w:rsidRDefault="00A618FD" w:rsidP="00CB61A6">
      <w:pPr>
        <w:rPr>
          <w:rFonts w:ascii="Arial" w:hAnsi="Arial" w:cs="Arial"/>
        </w:rPr>
      </w:pPr>
    </w:p>
    <w:p w:rsidR="00CB61A6" w:rsidRPr="00A618FD" w:rsidRDefault="00CB61A6" w:rsidP="00CB61A6">
      <w:pPr>
        <w:tabs>
          <w:tab w:val="left" w:pos="142"/>
        </w:tabs>
        <w:rPr>
          <w:rFonts w:ascii="Arial" w:hAnsi="Arial" w:cs="Arial"/>
        </w:rPr>
      </w:pPr>
      <w:r w:rsidRPr="00A618FD">
        <w:rPr>
          <w:rFonts w:ascii="Arial" w:hAnsi="Arial" w:cs="Arial"/>
        </w:rPr>
        <w:t xml:space="preserve">Dartford Grammar School for Girls is a heavily oversubscribed, selective school with an excellent academic record. </w:t>
      </w:r>
      <w:r w:rsidRPr="00A618FD">
        <w:rPr>
          <w:rStyle w:val="txt131"/>
          <w:rFonts w:ascii="Arial" w:hAnsi="Arial" w:cs="Arial"/>
          <w:color w:val="000000"/>
          <w:sz w:val="24"/>
          <w:szCs w:val="24"/>
          <w:lang w:val="en"/>
        </w:rPr>
        <w:t xml:space="preserve">Our vision for all members of our school community is </w:t>
      </w:r>
      <w:r w:rsidRPr="00A618FD">
        <w:rPr>
          <w:rStyle w:val="Strong"/>
          <w:rFonts w:ascii="Arial" w:hAnsi="Arial" w:cs="Arial"/>
          <w:i/>
          <w:color w:val="000000"/>
          <w:lang w:val="en"/>
        </w:rPr>
        <w:t>“Working together to achieve academic excellence and personal potential”</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 xml:space="preserve">We have very high standards in all areas of school life and expect our students to strive for their own personal excellence in everything they do. As a community our principal values are </w:t>
      </w:r>
      <w:r w:rsidRPr="00A618FD">
        <w:rPr>
          <w:rStyle w:val="Strong"/>
          <w:rFonts w:ascii="Arial" w:hAnsi="Arial" w:cs="Arial"/>
          <w:i/>
          <w:color w:val="000000"/>
          <w:lang w:val="en"/>
        </w:rPr>
        <w:t>Respect, Responsibility, Excellence, Dedication</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and</w:t>
      </w:r>
      <w:r w:rsidRPr="00A618FD">
        <w:rPr>
          <w:rStyle w:val="Strong"/>
          <w:rFonts w:ascii="Arial" w:hAnsi="Arial" w:cs="Arial"/>
          <w:color w:val="000000"/>
          <w:lang w:val="en"/>
        </w:rPr>
        <w:t xml:space="preserve"> </w:t>
      </w:r>
      <w:r w:rsidRPr="00A618FD">
        <w:rPr>
          <w:rStyle w:val="Strong"/>
          <w:rFonts w:ascii="Arial" w:hAnsi="Arial" w:cs="Arial"/>
          <w:i/>
          <w:color w:val="000000"/>
          <w:lang w:val="en"/>
        </w:rPr>
        <w:t>Creativity</w:t>
      </w:r>
      <w:r w:rsidRPr="00A618FD">
        <w:rPr>
          <w:rStyle w:val="txt131"/>
          <w:rFonts w:ascii="Arial" w:hAnsi="Arial" w:cs="Arial"/>
          <w:color w:val="000000"/>
          <w:sz w:val="24"/>
          <w:szCs w:val="24"/>
          <w:lang w:val="en"/>
        </w:rPr>
        <w:t xml:space="preserve">. Together we share the same high expectations and ambitious aspirations whilst </w:t>
      </w:r>
      <w:proofErr w:type="spellStart"/>
      <w:r w:rsidRPr="00A618FD">
        <w:rPr>
          <w:rStyle w:val="txt131"/>
          <w:rFonts w:ascii="Arial" w:hAnsi="Arial" w:cs="Arial"/>
          <w:color w:val="000000"/>
          <w:sz w:val="24"/>
          <w:szCs w:val="24"/>
          <w:lang w:val="en"/>
        </w:rPr>
        <w:t>recognising</w:t>
      </w:r>
      <w:proofErr w:type="spellEnd"/>
      <w:r w:rsidRPr="00A618FD">
        <w:rPr>
          <w:rStyle w:val="txt131"/>
          <w:rFonts w:ascii="Arial" w:hAnsi="Arial" w:cs="Arial"/>
          <w:color w:val="000000"/>
          <w:sz w:val="24"/>
          <w:szCs w:val="24"/>
          <w:lang w:val="en"/>
        </w:rPr>
        <w:t xml:space="preserve"> and celebrating our differences as individuals.</w:t>
      </w:r>
    </w:p>
    <w:p w:rsidR="00CB61A6" w:rsidRPr="00A618FD" w:rsidRDefault="00CB61A6" w:rsidP="00CB61A6">
      <w:pPr>
        <w:tabs>
          <w:tab w:val="left" w:pos="142"/>
        </w:tabs>
        <w:rPr>
          <w:rFonts w:ascii="Arial" w:hAnsi="Arial" w:cs="Arial"/>
        </w:rPr>
      </w:pPr>
      <w:r w:rsidRPr="00A618FD">
        <w:rPr>
          <w:rFonts w:ascii="Arial" w:hAnsi="Arial" w:cs="Arial"/>
        </w:rPr>
        <w:t xml:space="preserve"> </w:t>
      </w:r>
    </w:p>
    <w:p w:rsidR="00CB61A6" w:rsidRPr="00A618FD" w:rsidRDefault="00CB61A6" w:rsidP="00CB61A6">
      <w:pPr>
        <w:tabs>
          <w:tab w:val="left" w:pos="142"/>
        </w:tabs>
        <w:rPr>
          <w:rFonts w:ascii="Arial" w:hAnsi="Arial" w:cs="Arial"/>
        </w:rPr>
      </w:pPr>
      <w:r w:rsidRPr="00A618FD">
        <w:rPr>
          <w:rFonts w:ascii="Arial" w:hAnsi="Arial" w:cs="Arial"/>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CB61A6" w:rsidRPr="00A618FD" w:rsidRDefault="00CB61A6" w:rsidP="00CB61A6">
      <w:pPr>
        <w:tabs>
          <w:tab w:val="left" w:pos="142"/>
        </w:tabs>
        <w:rPr>
          <w:rFonts w:ascii="Arial" w:hAnsi="Arial" w:cs="Arial"/>
        </w:rPr>
      </w:pPr>
    </w:p>
    <w:p w:rsidR="00CB61A6" w:rsidRPr="00A618FD" w:rsidRDefault="00CB61A6" w:rsidP="00CB61A6">
      <w:pPr>
        <w:tabs>
          <w:tab w:val="left" w:pos="142"/>
        </w:tabs>
        <w:rPr>
          <w:rFonts w:ascii="Arial" w:hAnsi="Arial" w:cs="Arial"/>
        </w:rPr>
      </w:pPr>
      <w:r w:rsidRPr="00A618FD">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bookmarkStart w:id="0" w:name="_GoBack"/>
      <w:bookmarkEnd w:id="0"/>
    </w:p>
    <w:p w:rsidR="00CB61A6" w:rsidRPr="00A618FD" w:rsidRDefault="00CB61A6" w:rsidP="00CB61A6">
      <w:pPr>
        <w:tabs>
          <w:tab w:val="left" w:pos="142"/>
        </w:tabs>
        <w:rPr>
          <w:rFonts w:ascii="Arial" w:hAnsi="Arial" w:cs="Arial"/>
        </w:rPr>
      </w:pPr>
    </w:p>
    <w:p w:rsidR="00CB61A6" w:rsidRPr="00A618FD" w:rsidRDefault="00CB61A6" w:rsidP="00CB61A6">
      <w:pPr>
        <w:rPr>
          <w:rFonts w:ascii="Arial" w:hAnsi="Arial" w:cs="Arial"/>
          <w:b/>
        </w:rPr>
      </w:pPr>
      <w:r w:rsidRPr="00A618FD">
        <w:rPr>
          <w:rFonts w:ascii="Arial" w:hAnsi="Arial" w:cs="Arial"/>
        </w:rPr>
        <w:t xml:space="preserve">This post provides an excellent opportunity for </w:t>
      </w:r>
      <w:r w:rsidRPr="00A618FD">
        <w:rPr>
          <w:rFonts w:ascii="Arial" w:hAnsi="Arial" w:cs="Arial"/>
          <w:lang w:val="en"/>
        </w:rPr>
        <w:t xml:space="preserve">a </w:t>
      </w:r>
      <w:r w:rsidR="0015018A">
        <w:rPr>
          <w:rFonts w:ascii="Arial" w:hAnsi="Arial" w:cs="Arial"/>
          <w:lang w:val="en"/>
        </w:rPr>
        <w:t>Mathematics</w:t>
      </w:r>
      <w:r w:rsidR="00A17E10">
        <w:rPr>
          <w:rFonts w:ascii="Arial" w:hAnsi="Arial" w:cs="Arial"/>
          <w:lang w:val="en"/>
        </w:rPr>
        <w:t xml:space="preserve"> </w:t>
      </w:r>
      <w:r w:rsidR="00E141F4">
        <w:rPr>
          <w:rFonts w:ascii="Arial" w:hAnsi="Arial" w:cs="Arial"/>
          <w:lang w:val="en"/>
        </w:rPr>
        <w:t xml:space="preserve">specialist </w:t>
      </w:r>
      <w:r w:rsidRPr="00A618FD">
        <w:rPr>
          <w:rFonts w:ascii="Arial" w:hAnsi="Arial" w:cs="Arial"/>
          <w:lang w:val="en"/>
        </w:rPr>
        <w:t>teacher to join a successful</w:t>
      </w:r>
      <w:r w:rsidR="00A17E10">
        <w:rPr>
          <w:rFonts w:ascii="Arial" w:hAnsi="Arial" w:cs="Arial"/>
          <w:lang w:val="en"/>
        </w:rPr>
        <w:t xml:space="preserve"> </w:t>
      </w:r>
      <w:r w:rsidR="0015018A">
        <w:rPr>
          <w:rFonts w:ascii="Arial" w:hAnsi="Arial" w:cs="Arial"/>
          <w:lang w:val="en"/>
        </w:rPr>
        <w:t>Mathematics</w:t>
      </w:r>
      <w:r w:rsidR="00B5509F">
        <w:rPr>
          <w:rFonts w:ascii="Arial" w:hAnsi="Arial" w:cs="Arial"/>
          <w:lang w:val="en"/>
        </w:rPr>
        <w:t xml:space="preserve"> </w:t>
      </w:r>
      <w:r w:rsidRPr="00A618FD">
        <w:rPr>
          <w:rFonts w:ascii="Arial" w:hAnsi="Arial" w:cs="Arial"/>
          <w:lang w:val="en"/>
        </w:rPr>
        <w:t>Faculty and</w:t>
      </w:r>
      <w:r w:rsidR="00E141F4">
        <w:rPr>
          <w:rFonts w:ascii="Arial" w:hAnsi="Arial" w:cs="Arial"/>
          <w:lang w:val="en"/>
        </w:rPr>
        <w:t xml:space="preserve"> supportive, dedicated staff team</w:t>
      </w:r>
      <w:r w:rsidRPr="00A618FD">
        <w:rPr>
          <w:rFonts w:ascii="Arial" w:hAnsi="Arial" w:cs="Arial"/>
          <w:lang w:val="en"/>
        </w:rPr>
        <w:t xml:space="preserve">.   If you think that </w:t>
      </w:r>
      <w:r w:rsidRPr="00A618FD">
        <w:rPr>
          <w:rFonts w:ascii="Arial" w:hAnsi="Arial" w:cs="Arial"/>
        </w:rPr>
        <w:t xml:space="preserve">Dartford Grammar School for Girls can provide the right challenge for you, we would very much welcome your application.  </w:t>
      </w:r>
      <w:r w:rsidR="00FE341B">
        <w:rPr>
          <w:rFonts w:ascii="Arial" w:hAnsi="Arial" w:cs="Arial"/>
          <w:b/>
        </w:rPr>
        <w:t xml:space="preserve">Applications may be viewed on receipt.  </w:t>
      </w:r>
      <w:r w:rsidRPr="00A618FD">
        <w:rPr>
          <w:rFonts w:ascii="Arial" w:hAnsi="Arial" w:cs="Arial"/>
          <w:b/>
        </w:rPr>
        <w:t>The</w:t>
      </w:r>
      <w:r w:rsidR="00FE341B">
        <w:rPr>
          <w:rFonts w:ascii="Arial" w:hAnsi="Arial" w:cs="Arial"/>
          <w:b/>
        </w:rPr>
        <w:t xml:space="preserve"> final</w:t>
      </w:r>
      <w:r w:rsidRPr="00A618FD">
        <w:rPr>
          <w:rFonts w:ascii="Arial" w:hAnsi="Arial" w:cs="Arial"/>
          <w:b/>
        </w:rPr>
        <w:t xml:space="preserve"> </w:t>
      </w:r>
      <w:r w:rsidR="00886250">
        <w:rPr>
          <w:rFonts w:ascii="Arial" w:hAnsi="Arial" w:cs="Arial"/>
          <w:b/>
        </w:rPr>
        <w:t>c</w:t>
      </w:r>
      <w:r w:rsidRPr="00A618FD">
        <w:rPr>
          <w:rFonts w:ascii="Arial" w:hAnsi="Arial" w:cs="Arial"/>
          <w:b/>
        </w:rPr>
        <w:t>lo</w:t>
      </w:r>
      <w:r w:rsidR="00EE6708">
        <w:rPr>
          <w:rFonts w:ascii="Arial" w:hAnsi="Arial" w:cs="Arial"/>
          <w:b/>
        </w:rPr>
        <w:t>sing date for applications is 10</w:t>
      </w:r>
      <w:r w:rsidR="00A618FD">
        <w:rPr>
          <w:rFonts w:ascii="Arial" w:hAnsi="Arial" w:cs="Arial"/>
          <w:b/>
        </w:rPr>
        <w:t>:00</w:t>
      </w:r>
      <w:r w:rsidRPr="00A618FD">
        <w:rPr>
          <w:rFonts w:ascii="Arial" w:hAnsi="Arial" w:cs="Arial"/>
          <w:b/>
        </w:rPr>
        <w:t>am</w:t>
      </w:r>
      <w:r w:rsidR="00A618FD">
        <w:rPr>
          <w:rFonts w:ascii="Arial" w:hAnsi="Arial" w:cs="Arial"/>
          <w:b/>
        </w:rPr>
        <w:t xml:space="preserve">, </w:t>
      </w:r>
      <w:r w:rsidR="00886250">
        <w:rPr>
          <w:rFonts w:ascii="Arial" w:hAnsi="Arial" w:cs="Arial"/>
          <w:b/>
        </w:rPr>
        <w:t>Wednesday, 30</w:t>
      </w:r>
      <w:r w:rsidR="00886250" w:rsidRPr="00886250">
        <w:rPr>
          <w:rFonts w:ascii="Arial" w:hAnsi="Arial" w:cs="Arial"/>
          <w:b/>
          <w:vertAlign w:val="superscript"/>
        </w:rPr>
        <w:t>th</w:t>
      </w:r>
      <w:r w:rsidR="00886250">
        <w:rPr>
          <w:rFonts w:ascii="Arial" w:hAnsi="Arial" w:cs="Arial"/>
          <w:b/>
        </w:rPr>
        <w:t xml:space="preserve"> </w:t>
      </w:r>
      <w:r w:rsidR="00EE6708">
        <w:rPr>
          <w:rFonts w:ascii="Arial" w:hAnsi="Arial" w:cs="Arial"/>
          <w:b/>
        </w:rPr>
        <w:t>October</w:t>
      </w:r>
      <w:r w:rsidR="00A17E10">
        <w:rPr>
          <w:rFonts w:ascii="Arial" w:hAnsi="Arial" w:cs="Arial"/>
          <w:b/>
        </w:rPr>
        <w:t xml:space="preserve"> 2019.</w:t>
      </w:r>
      <w:r w:rsidR="00F64AA7">
        <w:rPr>
          <w:rFonts w:ascii="Arial" w:hAnsi="Arial" w:cs="Arial"/>
          <w:b/>
        </w:rPr>
        <w:t xml:space="preserve">  </w:t>
      </w:r>
    </w:p>
    <w:p w:rsidR="00CB61A6" w:rsidRPr="00A618FD" w:rsidRDefault="00CB61A6" w:rsidP="00CB61A6">
      <w:pPr>
        <w:rPr>
          <w:rFonts w:ascii="Arial" w:hAnsi="Arial" w:cs="Arial"/>
        </w:rPr>
      </w:pPr>
    </w:p>
    <w:p w:rsidR="00624984" w:rsidRDefault="00CB61A6" w:rsidP="00CB61A6">
      <w:pPr>
        <w:rPr>
          <w:rFonts w:ascii="Arial" w:hAnsi="Arial" w:cs="Arial"/>
        </w:rPr>
      </w:pPr>
      <w:r w:rsidRPr="00A618FD">
        <w:rPr>
          <w:rFonts w:ascii="Arial" w:hAnsi="Arial" w:cs="Arial"/>
        </w:rPr>
        <w:t>I very much look forward to hearing from you</w:t>
      </w:r>
      <w:r w:rsidR="00B5509F">
        <w:rPr>
          <w:rFonts w:ascii="Arial" w:hAnsi="Arial" w:cs="Arial"/>
        </w:rPr>
        <w:t>.</w:t>
      </w: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Yours sincerely</w:t>
      </w: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Sharon Pritchard</w:t>
      </w:r>
    </w:p>
    <w:p w:rsidR="00A618FD" w:rsidRPr="00A618FD" w:rsidRDefault="00A618FD" w:rsidP="00CB61A6">
      <w:pPr>
        <w:rPr>
          <w:rFonts w:ascii="Arial" w:hAnsi="Arial" w:cs="Arial"/>
        </w:rPr>
      </w:pPr>
      <w:r>
        <w:rPr>
          <w:rFonts w:ascii="Arial" w:hAnsi="Arial" w:cs="Arial"/>
        </w:rPr>
        <w:t>Headteacher</w:t>
      </w:r>
    </w:p>
    <w:sectPr w:rsidR="00A618FD" w:rsidRPr="00A618FD" w:rsidSect="00BC16C4">
      <w:headerReference w:type="first" r:id="rId12"/>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DD0" w:rsidRDefault="00197DD0">
      <w:r>
        <w:separator/>
      </w:r>
    </w:p>
  </w:endnote>
  <w:endnote w:type="continuationSeparator" w:id="0">
    <w:p w:rsidR="00197DD0" w:rsidRDefault="0019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BAD0A8" wp14:editId="68E37932">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35835065" wp14:editId="09B00710">
              <wp:simplePos x="0" y="0"/>
              <wp:positionH relativeFrom="column">
                <wp:posOffset>-742950</wp:posOffset>
              </wp:positionH>
              <wp:positionV relativeFrom="paragraph">
                <wp:posOffset>182880</wp:posOffset>
              </wp:positionV>
              <wp:extent cx="6840981"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1" cy="802725"/>
                        <a:chOff x="-220105" y="222887"/>
                        <a:chExt cx="6584466"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5" y="222887"/>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pt;margin-top:14.4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NYXN0ZXIgbG9nbyB2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NyZWF0&#10;b3JUb29sPkFkb2JlIElsbHVzdHJhdG9yIENTNTwveG1wOkNyZWF0b3JUb29sPgogICAgICAgICA8&#10;eG1wOkNyZWF0ZURhdGU+MjAxNy0wNi0wNVQxNToyMToyNCswMTowMDwveG1wOkNyZWF0ZURhdGU+&#10;CiAgICAgICAgIDx4bXA6TW9kaWZ5RGF0ZT4yMDE3LTA2LTA1VDE0OjIxOjM3WjwveG1wOk1vZGlm&#10;eURhdGU+CiAgICAgICAgIDx4bXA6TWV0YWRhdGFEYXRlPjIwMTctMDYtMDVUMTU6MjE6MjQ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NEMTFDMTgyM0E4Qjwvc3RFdnQ6aW5zdGFuY2VJRD4KICAgICAgICAg&#10;ICAgICAgICAgPHN0RXZ0OndoZW4+MjAxNy0wNS0xNFQxNDoyOToxM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MjgwMTE3NDA3MjA2ODExODIyQUNEMTFDMTgyM0E4Qjwv&#10;c3RFdnQ6aW5zdGFuY2VJRD4KICAgICAgICAgICAgICAgICAgPHN0RXZ0OndoZW4+MjAxNy0wNS0x&#10;NFQxNTo1MjowMS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TgwMTE3&#10;NDA3MjA2ODExODIyQUNEMTFDMTgyM0E4Qjwvc3RFdnQ6aW5zdGFuY2VJRD4KICAgICAgICAgICAg&#10;ICAgICAgPHN0RXZ0OndoZW4+MjAxNy0wNS0xNFQxNjo1ODoyNy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jgwMTE3NDA3MjA2ODExODIyQUNEMTFDMTgyM0E4Qjwvc3RF&#10;dnQ6aW5zdGFuY2VJRD4KICAgICAgICAgICAgICAgICAgPHN0RXZ0OndoZW4+MjAxNy0wNS0xNFQx&#10;ODoyMDo0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zgwMTE3NDA3&#10;MjA2ODExODIyQUNEMTFDMTgyM0E4Qjwvc3RFdnQ6aW5zdGFuY2VJRD4KICAgICAgICAgICAgICAg&#10;ICAgPHN0RXZ0OndoZW4+MjAxNy0wNS0xNVQwOToyOToyMC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QjcyN0U4QTQ5MjA2ODExODIyQUNEMTFDMTgyM0E4Qjwvc3RFdnQ6&#10;aW5zdGFuY2VJRD4KICAgICAgICAgICAgICAgICAgPHN0RXZ0OndoZW4+MjAxNy0wNS0xNVQxMDoy&#10;Nzo1Ny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QjNGOTY3NUE5MjE2&#10;ODExODIyQUNEMTFDMTgyM0E4Qjwvc3RFdnQ6aW5zdGFuY2VJRD4KICAgICAgICAgICAgICAgICAg&#10;PHN0RXZ0OndoZW4+MjAxNy0wNS0yMFQxNjo1MTo0N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TgwMTE3NDA3MjA2ODExODA4M0Q3MDRCQ0NDRDU4Njwvc3RFdnQ6aW5z&#10;dGFuY2VJRD4KICAgICAgICAgICAgICAgICAgPHN0RXZ0OndoZW4+MjAxNy0wNS0yMVQxMTozNTo0&#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RkZBREMzQjE2MjA2ODEx&#10;ODA4M0Q3MDRCQ0NDRDU4Njwvc3RFdnQ6aW5zdGFuY2VJRD4KICAgICAgICAgICAgICAgICAgPHN0&#10;RXZ0OndoZW4+MjAxNy0wNS0yMVQxMzoyNDoxO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M3MEI3NjAwQUI0ODwvc3RFdnQ6aW5zdGFu&#10;Y2VJRD4KICAgICAgICAgICAgICAgICAgPHN0RXZ0OndoZW4+MjAxNy0wNi0wNVQxNToyMToyNCsw&#10;M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dlYj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AowCjA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f497/AB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Dartford Grammar School for Girls, Shepherds Lane, Dartford, Kent, DA1 2NT.</w:t>
                      </w:r>
                    </w:p>
                  </w:txbxContent>
                </v:textbox>
              </v:shape>
              <v:shape id="Picture 9" o:spid="_x0000_s1030" type="#_x0000_t75" style="position:absolute;left:-2201;top:2228;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DD0" w:rsidRDefault="00197DD0">
      <w:r>
        <w:separator/>
      </w:r>
    </w:p>
  </w:footnote>
  <w:footnote w:type="continuationSeparator" w:id="0">
    <w:p w:rsidR="00197DD0" w:rsidRDefault="00197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EE6708">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79AD6DE5" wp14:editId="0D5DD84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(Cantab)</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643E55BC" wp14:editId="466BED81">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197DD0"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E3742"/>
    <w:rsid w:val="00127260"/>
    <w:rsid w:val="0015018A"/>
    <w:rsid w:val="0015629C"/>
    <w:rsid w:val="00176E1F"/>
    <w:rsid w:val="00184B40"/>
    <w:rsid w:val="00197DD0"/>
    <w:rsid w:val="001A47EA"/>
    <w:rsid w:val="001A70B6"/>
    <w:rsid w:val="001C7808"/>
    <w:rsid w:val="001D5F81"/>
    <w:rsid w:val="00231F09"/>
    <w:rsid w:val="00252120"/>
    <w:rsid w:val="002733F9"/>
    <w:rsid w:val="002B5351"/>
    <w:rsid w:val="002C32D7"/>
    <w:rsid w:val="002D7ABA"/>
    <w:rsid w:val="00320215"/>
    <w:rsid w:val="00346F14"/>
    <w:rsid w:val="00357CE4"/>
    <w:rsid w:val="00370072"/>
    <w:rsid w:val="003B2D14"/>
    <w:rsid w:val="003B42A3"/>
    <w:rsid w:val="003E607B"/>
    <w:rsid w:val="003F260F"/>
    <w:rsid w:val="003F5450"/>
    <w:rsid w:val="004402C9"/>
    <w:rsid w:val="004738B3"/>
    <w:rsid w:val="00486CDD"/>
    <w:rsid w:val="004907E8"/>
    <w:rsid w:val="004A1E55"/>
    <w:rsid w:val="005319D9"/>
    <w:rsid w:val="005E24DE"/>
    <w:rsid w:val="005E280D"/>
    <w:rsid w:val="005F1B6A"/>
    <w:rsid w:val="005F4425"/>
    <w:rsid w:val="005F53BA"/>
    <w:rsid w:val="005F7680"/>
    <w:rsid w:val="006155F1"/>
    <w:rsid w:val="00624984"/>
    <w:rsid w:val="00632DE9"/>
    <w:rsid w:val="00645B10"/>
    <w:rsid w:val="00685B7F"/>
    <w:rsid w:val="00686AFE"/>
    <w:rsid w:val="006931F2"/>
    <w:rsid w:val="006A2F7F"/>
    <w:rsid w:val="006D47B8"/>
    <w:rsid w:val="006E3BAB"/>
    <w:rsid w:val="006E4907"/>
    <w:rsid w:val="006F52FF"/>
    <w:rsid w:val="006F5ADB"/>
    <w:rsid w:val="006F71FD"/>
    <w:rsid w:val="00735B1A"/>
    <w:rsid w:val="0074403B"/>
    <w:rsid w:val="007605BE"/>
    <w:rsid w:val="007802E6"/>
    <w:rsid w:val="00787E1E"/>
    <w:rsid w:val="0079476B"/>
    <w:rsid w:val="00795BE4"/>
    <w:rsid w:val="007B34E6"/>
    <w:rsid w:val="007D3F08"/>
    <w:rsid w:val="007E43B1"/>
    <w:rsid w:val="007F7EC1"/>
    <w:rsid w:val="00815ED6"/>
    <w:rsid w:val="00834F1B"/>
    <w:rsid w:val="00837DC5"/>
    <w:rsid w:val="00886250"/>
    <w:rsid w:val="008C2964"/>
    <w:rsid w:val="008D7309"/>
    <w:rsid w:val="008F65D5"/>
    <w:rsid w:val="00913F72"/>
    <w:rsid w:val="00920368"/>
    <w:rsid w:val="0095097D"/>
    <w:rsid w:val="00981B4F"/>
    <w:rsid w:val="009830BB"/>
    <w:rsid w:val="0098443C"/>
    <w:rsid w:val="009D5C8A"/>
    <w:rsid w:val="009F417F"/>
    <w:rsid w:val="00A0343A"/>
    <w:rsid w:val="00A17E10"/>
    <w:rsid w:val="00A312C3"/>
    <w:rsid w:val="00A53E4D"/>
    <w:rsid w:val="00A618FD"/>
    <w:rsid w:val="00AA484A"/>
    <w:rsid w:val="00AC1695"/>
    <w:rsid w:val="00AD0C18"/>
    <w:rsid w:val="00AE29B5"/>
    <w:rsid w:val="00AE65AA"/>
    <w:rsid w:val="00B05340"/>
    <w:rsid w:val="00B06E44"/>
    <w:rsid w:val="00B13BC1"/>
    <w:rsid w:val="00B5509F"/>
    <w:rsid w:val="00B76D98"/>
    <w:rsid w:val="00BC16C4"/>
    <w:rsid w:val="00BD6FEB"/>
    <w:rsid w:val="00C06DF1"/>
    <w:rsid w:val="00C32A8D"/>
    <w:rsid w:val="00C54FC8"/>
    <w:rsid w:val="00C5517B"/>
    <w:rsid w:val="00C92B39"/>
    <w:rsid w:val="00CA3FF4"/>
    <w:rsid w:val="00CB61A6"/>
    <w:rsid w:val="00CC40EC"/>
    <w:rsid w:val="00CC739E"/>
    <w:rsid w:val="00D3229B"/>
    <w:rsid w:val="00D35545"/>
    <w:rsid w:val="00D44ABE"/>
    <w:rsid w:val="00D47F3D"/>
    <w:rsid w:val="00D56403"/>
    <w:rsid w:val="00DA440D"/>
    <w:rsid w:val="00DD11A2"/>
    <w:rsid w:val="00DE3D37"/>
    <w:rsid w:val="00DE65DD"/>
    <w:rsid w:val="00DF14E6"/>
    <w:rsid w:val="00DF18C1"/>
    <w:rsid w:val="00E06057"/>
    <w:rsid w:val="00E11D4C"/>
    <w:rsid w:val="00E141F4"/>
    <w:rsid w:val="00E161B2"/>
    <w:rsid w:val="00E32420"/>
    <w:rsid w:val="00E3501B"/>
    <w:rsid w:val="00E774A5"/>
    <w:rsid w:val="00ED3FDA"/>
    <w:rsid w:val="00EE26C7"/>
    <w:rsid w:val="00EE6708"/>
    <w:rsid w:val="00F01304"/>
    <w:rsid w:val="00F30AD3"/>
    <w:rsid w:val="00F639EC"/>
    <w:rsid w:val="00F64AA7"/>
    <w:rsid w:val="00F70725"/>
    <w:rsid w:val="00F80065"/>
    <w:rsid w:val="00FE0F7A"/>
    <w:rsid w:val="00FE341B"/>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70626">
      <w:bodyDiv w:val="1"/>
      <w:marLeft w:val="0"/>
      <w:marRight w:val="0"/>
      <w:marTop w:val="0"/>
      <w:marBottom w:val="0"/>
      <w:divBdr>
        <w:top w:val="none" w:sz="0" w:space="0" w:color="auto"/>
        <w:left w:val="none" w:sz="0" w:space="0" w:color="auto"/>
        <w:bottom w:val="none" w:sz="0" w:space="0" w:color="auto"/>
        <w:right w:val="none" w:sz="0" w:space="0" w:color="auto"/>
      </w:divBdr>
    </w:div>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17</TotalTime>
  <Pages>1</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10</cp:revision>
  <cp:lastPrinted>2019-09-13T07:24:00Z</cp:lastPrinted>
  <dcterms:created xsi:type="dcterms:W3CDTF">2019-04-08T15:25:00Z</dcterms:created>
  <dcterms:modified xsi:type="dcterms:W3CDTF">2019-10-11T09:22:00Z</dcterms:modified>
</cp:coreProperties>
</file>