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274A" w:rsidRDefault="008616A5">
      <w:r>
        <w:rPr>
          <w:noProof/>
          <w:lang w:eastAsia="en-GB"/>
        </w:rPr>
        <w:drawing>
          <wp:anchor distT="0" distB="0" distL="114300" distR="114300" simplePos="0" relativeHeight="251663360" behindDoc="0" locked="0" layoutInCell="1" allowOverlap="1" wp14:anchorId="493A5F6B" wp14:editId="5F6B5839">
            <wp:simplePos x="0" y="0"/>
            <wp:positionH relativeFrom="margin">
              <wp:posOffset>0</wp:posOffset>
            </wp:positionH>
            <wp:positionV relativeFrom="paragraph">
              <wp:posOffset>1495425</wp:posOffset>
            </wp:positionV>
            <wp:extent cx="5667375" cy="377698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48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67375" cy="3776980"/>
                    </a:xfrm>
                    <a:prstGeom prst="rect">
                      <a:avLst/>
                    </a:prstGeom>
                  </pic:spPr>
                </pic:pic>
              </a:graphicData>
            </a:graphic>
            <wp14:sizeRelH relativeFrom="margin">
              <wp14:pctWidth>0</wp14:pctWidth>
            </wp14:sizeRelH>
            <wp14:sizeRelV relativeFrom="margin">
              <wp14:pctHeight>0</wp14:pctHeight>
            </wp14:sizeRelV>
          </wp:anchor>
        </w:drawing>
      </w:r>
      <w:r w:rsidR="009C3827">
        <w:rPr>
          <w:noProof/>
          <w:lang w:eastAsia="en-GB"/>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1494790</wp:posOffset>
                </wp:positionV>
                <wp:extent cx="3975100" cy="2679065"/>
                <wp:effectExtent l="0" t="0" r="635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2679065"/>
                        </a:xfrm>
                        <a:prstGeom prst="rect">
                          <a:avLst/>
                        </a:prstGeom>
                        <a:solidFill>
                          <a:srgbClr val="FFFFFF"/>
                        </a:solidFill>
                        <a:ln w="9525">
                          <a:noFill/>
                          <a:miter lim="800000"/>
                          <a:headEnd/>
                          <a:tailEnd/>
                        </a:ln>
                      </wps:spPr>
                      <wps:txbx>
                        <w:txbxContent>
                          <w:p w:rsidR="00D35E61" w:rsidRDefault="00D35E61" w:rsidP="009C3827">
                            <w:pPr>
                              <w:jc w:val="center"/>
                            </w:pPr>
                            <w:r>
                              <w:rPr>
                                <w:noProof/>
                                <w:lang w:eastAsia="en-GB"/>
                              </w:rPr>
                              <w:drawing>
                                <wp:inline distT="0" distB="0" distL="0" distR="0">
                                  <wp:extent cx="3840480" cy="2646995"/>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48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62860" cy="26624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17.7pt;width:313pt;height:210.9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" stroked="f">
                <v:textbox>
                  <w:txbxContent>
                    <w:p w:rsidR="00D35E61" w:rsidRDefault="00D35E61" w:rsidP="009C3827">
                      <w:pPr>
                        <w:jc w:val="center"/>
                      </w:pPr>
                      <w:r>
                        <w:rPr>
                          <w:noProof/>
                          <w:lang w:eastAsia="en-GB"/>
                        </w:rPr>
                        <w:drawing>
                          <wp:inline distT="0" distB="0" distL="0" distR="0">
                            <wp:extent cx="3840480" cy="2646995"/>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48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2860" cy="2662420"/>
                                    </a:xfrm>
                                    <a:prstGeom prst="rect">
                                      <a:avLst/>
                                    </a:prstGeom>
                                  </pic:spPr>
                                </pic:pic>
                              </a:graphicData>
                            </a:graphic>
                          </wp:inline>
                        </w:drawing>
                      </w:r>
                    </w:p>
                  </w:txbxContent>
                </v:textbox>
                <w10:wrap type="square" anchorx="margin"/>
              </v:shape>
            </w:pict>
          </mc:Fallback>
        </mc:AlternateContent>
      </w:r>
      <w:r w:rsidR="009C3827">
        <w:rPr>
          <w:noProof/>
          <w:lang w:eastAsia="en-GB"/>
        </w:rPr>
        <w:drawing>
          <wp:inline distT="0" distB="0" distL="0" distR="0" wp14:anchorId="79B8AED7" wp14:editId="3D185B94">
            <wp:extent cx="3379304" cy="108048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side_logo_left_full_colo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9490" cy="1086941"/>
                    </a:xfrm>
                    <a:prstGeom prst="rect">
                      <a:avLst/>
                    </a:prstGeom>
                  </pic:spPr>
                </pic:pic>
              </a:graphicData>
            </a:graphic>
          </wp:inline>
        </w:drawing>
      </w:r>
    </w:p>
    <w:p w:rsidR="00401320" w:rsidRDefault="00401320"/>
    <w:p w:rsidR="00401320" w:rsidRDefault="00401320"/>
    <w:p w:rsidR="008616A5" w:rsidRDefault="008616A5"/>
    <w:p w:rsidR="00ED67F4" w:rsidRDefault="00ED67F4" w:rsidP="00ED67F4">
      <w:r>
        <w:rPr>
          <w:noProof/>
          <w:lang w:eastAsia="en-GB"/>
        </w:rPr>
        <mc:AlternateContent>
          <mc:Choice Requires="wps">
            <w:drawing>
              <wp:anchor distT="45720" distB="45720" distL="114300" distR="114300" simplePos="0" relativeHeight="251661312" behindDoc="0" locked="0" layoutInCell="1" allowOverlap="1">
                <wp:simplePos x="0" y="0"/>
                <wp:positionH relativeFrom="column">
                  <wp:posOffset>-438150</wp:posOffset>
                </wp:positionH>
                <wp:positionV relativeFrom="paragraph">
                  <wp:posOffset>309245</wp:posOffset>
                </wp:positionV>
                <wp:extent cx="6457950" cy="2638425"/>
                <wp:effectExtent l="0" t="0" r="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2638425"/>
                        </a:xfrm>
                        <a:prstGeom prst="rect">
                          <a:avLst/>
                        </a:prstGeom>
                        <a:solidFill>
                          <a:srgbClr val="FFFFFF"/>
                        </a:solidFill>
                        <a:ln w="9525">
                          <a:noFill/>
                          <a:miter lim="800000"/>
                          <a:headEnd/>
                          <a:tailEnd/>
                        </a:ln>
                      </wps:spPr>
                      <wps:txbx>
                        <w:txbxContent>
                          <w:p w:rsidR="00D35E61" w:rsidRPr="00ED67F4" w:rsidRDefault="00AF61D0" w:rsidP="00ED67F4">
                            <w:pPr>
                              <w:jc w:val="center"/>
                              <w:rPr>
                                <w:color w:val="F7CAAC" w:themeColor="accent2" w:themeTint="66"/>
                                <w:sz w:val="44"/>
                                <w:szCs w:val="44"/>
                                <w14:textOutline w14:w="11112" w14:cap="flat" w14:cmpd="sng" w14:algn="ctr">
                                  <w14:solidFill>
                                    <w14:schemeClr w14:val="accent2"/>
                                  </w14:solidFill>
                                  <w14:prstDash w14:val="solid"/>
                                  <w14:round/>
                                </w14:textOutline>
                              </w:rPr>
                            </w:pPr>
                            <w:r w:rsidRPr="00ED67F4">
                              <w:rPr>
                                <w:color w:val="F7CAAC" w:themeColor="accent2" w:themeTint="66"/>
                                <w:sz w:val="44"/>
                                <w:szCs w:val="44"/>
                                <w14:textOutline w14:w="11112" w14:cap="flat" w14:cmpd="sng" w14:algn="ctr">
                                  <w14:solidFill>
                                    <w14:schemeClr w14:val="accent2"/>
                                  </w14:solidFill>
                                  <w14:prstDash w14:val="solid"/>
                                  <w14:round/>
                                </w14:textOutline>
                              </w:rPr>
                              <w:t>TEACHER OF SCIENCE</w:t>
                            </w:r>
                          </w:p>
                          <w:p w:rsidR="00D35E61" w:rsidRPr="00ED67F4" w:rsidRDefault="00D35E61" w:rsidP="00ED67F4">
                            <w:pPr>
                              <w:jc w:val="center"/>
                              <w:rPr>
                                <w:color w:val="F7CAAC" w:themeColor="accent2" w:themeTint="66"/>
                                <w:sz w:val="44"/>
                                <w:szCs w:val="44"/>
                                <w14:textOutline w14:w="11112" w14:cap="flat" w14:cmpd="sng" w14:algn="ctr">
                                  <w14:solidFill>
                                    <w14:schemeClr w14:val="accent2"/>
                                  </w14:solidFill>
                                  <w14:prstDash w14:val="solid"/>
                                  <w14:round/>
                                </w14:textOutline>
                              </w:rPr>
                            </w:pPr>
                            <w:r w:rsidRPr="00ED67F4">
                              <w:rPr>
                                <w:color w:val="F7CAAC" w:themeColor="accent2" w:themeTint="66"/>
                                <w:sz w:val="44"/>
                                <w:szCs w:val="44"/>
                                <w14:textOutline w14:w="11112" w14:cap="flat" w14:cmpd="sng" w14:algn="ctr">
                                  <w14:solidFill>
                                    <w14:schemeClr w14:val="accent2"/>
                                  </w14:solidFill>
                                  <w14:prstDash w14:val="solid"/>
                                  <w14:round/>
                                </w14:textOutline>
                              </w:rPr>
                              <w:t>APPLICANT PACK</w:t>
                            </w:r>
                          </w:p>
                          <w:p w:rsidR="00D35E61" w:rsidRPr="00ED67F4" w:rsidRDefault="00D35E61" w:rsidP="00ED67F4">
                            <w:pPr>
                              <w:jc w:val="center"/>
                              <w:rPr>
                                <w:color w:val="F7CAAC" w:themeColor="accent2" w:themeTint="66"/>
                                <w:sz w:val="44"/>
                                <w:szCs w:val="44"/>
                                <w14:textOutline w14:w="11112" w14:cap="flat" w14:cmpd="sng" w14:algn="ctr">
                                  <w14:solidFill>
                                    <w14:schemeClr w14:val="accent2"/>
                                  </w14:solidFill>
                                  <w14:prstDash w14:val="solid"/>
                                  <w14:round/>
                                </w14:textOutline>
                              </w:rPr>
                            </w:pPr>
                            <w:r w:rsidRPr="00ED67F4">
                              <w:rPr>
                                <w:color w:val="F7CAAC" w:themeColor="accent2" w:themeTint="66"/>
                                <w:sz w:val="44"/>
                                <w:szCs w:val="44"/>
                                <w14:textOutline w14:w="11112" w14:cap="flat" w14:cmpd="sng" w14:algn="ctr">
                                  <w14:solidFill>
                                    <w14:schemeClr w14:val="accent2"/>
                                  </w14:solidFill>
                                  <w14:prstDash w14:val="solid"/>
                                  <w14:round/>
                                </w14:textOutline>
                              </w:rPr>
                              <w:t xml:space="preserve">CLOSING DATE:  </w:t>
                            </w:r>
                            <w:r w:rsidR="00AF61D0" w:rsidRPr="00ED67F4">
                              <w:rPr>
                                <w:color w:val="F7CAAC" w:themeColor="accent2" w:themeTint="66"/>
                                <w:sz w:val="44"/>
                                <w:szCs w:val="44"/>
                                <w14:textOutline w14:w="11112" w14:cap="flat" w14:cmpd="sng" w14:algn="ctr">
                                  <w14:solidFill>
                                    <w14:schemeClr w14:val="accent2"/>
                                  </w14:solidFill>
                                  <w14:prstDash w14:val="solid"/>
                                  <w14:round/>
                                </w14:textOutline>
                              </w:rPr>
                              <w:t>FRIDAY 17 JANUARY 2020</w:t>
                            </w:r>
                            <w:r w:rsidR="00ED67F4" w:rsidRPr="00ED67F4">
                              <w:rPr>
                                <w:color w:val="F7CAAC" w:themeColor="accent2" w:themeTint="66"/>
                                <w:sz w:val="44"/>
                                <w:szCs w:val="44"/>
                                <w14:textOutline w14:w="11112" w14:cap="flat" w14:cmpd="sng" w14:algn="ctr">
                                  <w14:solidFill>
                                    <w14:schemeClr w14:val="accent2"/>
                                  </w14:solidFill>
                                  <w14:prstDash w14:val="solid"/>
                                  <w14:round/>
                                </w14:textOutline>
                              </w:rPr>
                              <w:t xml:space="preserve"> @ 10:00</w:t>
                            </w:r>
                          </w:p>
                          <w:p w:rsidR="00ED67F4" w:rsidRPr="00ED67F4" w:rsidRDefault="00ED67F4" w:rsidP="00ED67F4">
                            <w:pPr>
                              <w:jc w:val="center"/>
                              <w:rPr>
                                <w:color w:val="F7CAAC" w:themeColor="accent2" w:themeTint="66"/>
                                <w:sz w:val="44"/>
                                <w:szCs w:val="44"/>
                                <w14:textOutline w14:w="11112" w14:cap="flat" w14:cmpd="sng" w14:algn="ctr">
                                  <w14:solidFill>
                                    <w14:schemeClr w14:val="accent2"/>
                                  </w14:solidFill>
                                  <w14:prstDash w14:val="solid"/>
                                  <w14:round/>
                                </w14:textOutline>
                              </w:rPr>
                            </w:pPr>
                            <w:r w:rsidRPr="00ED67F4">
                              <w:rPr>
                                <w:color w:val="F7CAAC" w:themeColor="accent2" w:themeTint="66"/>
                                <w:sz w:val="44"/>
                                <w:szCs w:val="44"/>
                                <w14:textOutline w14:w="11112" w14:cap="flat" w14:cmpd="sng" w14:algn="ctr">
                                  <w14:solidFill>
                                    <w14:schemeClr w14:val="accent2"/>
                                  </w14:solidFill>
                                  <w14:prstDash w14:val="solid"/>
                                  <w14:round/>
                                </w14:textOutline>
                              </w:rPr>
                              <w:t>INTERVIEWS: w/c 20 JANUARY 2020</w:t>
                            </w:r>
                          </w:p>
                          <w:p w:rsidR="00D35E61" w:rsidRDefault="00D35E61"/>
                          <w:p w:rsidR="00D35E61" w:rsidRDefault="00D35E61"/>
                          <w:p w:rsidR="00D35E61" w:rsidRDefault="00D35E61"/>
                          <w:p w:rsidR="00D35E61" w:rsidRDefault="00D35E61"/>
                          <w:p w:rsidR="00D35E61" w:rsidRDefault="00D35E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4.5pt;margin-top:24.35pt;width:508.5pt;height:207.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" stroked="f">
                <v:textbox>
                  <w:txbxContent>
                    <w:p w:rsidR="00D35E61" w:rsidRPr="00ED67F4" w:rsidRDefault="00AF61D0" w:rsidP="00ED67F4">
                      <w:pPr>
                        <w:jc w:val="center"/>
                        <w:rPr>
                          <w:color w:val="F7CAAC" w:themeColor="accent2" w:themeTint="66"/>
                          <w:sz w:val="44"/>
                          <w:szCs w:val="44"/>
                          <w14:textOutline w14:w="11112" w14:cap="flat" w14:cmpd="sng" w14:algn="ctr">
                            <w14:solidFill>
                              <w14:schemeClr w14:val="accent2"/>
                            </w14:solidFill>
                            <w14:prstDash w14:val="solid"/>
                            <w14:round/>
                          </w14:textOutline>
                        </w:rPr>
                      </w:pPr>
                      <w:r w:rsidRPr="00ED67F4">
                        <w:rPr>
                          <w:color w:val="F7CAAC" w:themeColor="accent2" w:themeTint="66"/>
                          <w:sz w:val="44"/>
                          <w:szCs w:val="44"/>
                          <w14:textOutline w14:w="11112" w14:cap="flat" w14:cmpd="sng" w14:algn="ctr">
                            <w14:solidFill>
                              <w14:schemeClr w14:val="accent2"/>
                            </w14:solidFill>
                            <w14:prstDash w14:val="solid"/>
                            <w14:round/>
                          </w14:textOutline>
                        </w:rPr>
                        <w:t>TEACHER OF SCIENCE</w:t>
                      </w:r>
                    </w:p>
                    <w:p w:rsidR="00D35E61" w:rsidRPr="00ED67F4" w:rsidRDefault="00D35E61" w:rsidP="00ED67F4">
                      <w:pPr>
                        <w:jc w:val="center"/>
                        <w:rPr>
                          <w:color w:val="F7CAAC" w:themeColor="accent2" w:themeTint="66"/>
                          <w:sz w:val="44"/>
                          <w:szCs w:val="44"/>
                          <w14:textOutline w14:w="11112" w14:cap="flat" w14:cmpd="sng" w14:algn="ctr">
                            <w14:solidFill>
                              <w14:schemeClr w14:val="accent2"/>
                            </w14:solidFill>
                            <w14:prstDash w14:val="solid"/>
                            <w14:round/>
                          </w14:textOutline>
                        </w:rPr>
                      </w:pPr>
                      <w:r w:rsidRPr="00ED67F4">
                        <w:rPr>
                          <w:color w:val="F7CAAC" w:themeColor="accent2" w:themeTint="66"/>
                          <w:sz w:val="44"/>
                          <w:szCs w:val="44"/>
                          <w14:textOutline w14:w="11112" w14:cap="flat" w14:cmpd="sng" w14:algn="ctr">
                            <w14:solidFill>
                              <w14:schemeClr w14:val="accent2"/>
                            </w14:solidFill>
                            <w14:prstDash w14:val="solid"/>
                            <w14:round/>
                          </w14:textOutline>
                        </w:rPr>
                        <w:t>APPLICANT PACK</w:t>
                      </w:r>
                    </w:p>
                    <w:p w:rsidR="00D35E61" w:rsidRPr="00ED67F4" w:rsidRDefault="00D35E61" w:rsidP="00ED67F4">
                      <w:pPr>
                        <w:jc w:val="center"/>
                        <w:rPr>
                          <w:color w:val="F7CAAC" w:themeColor="accent2" w:themeTint="66"/>
                          <w:sz w:val="44"/>
                          <w:szCs w:val="44"/>
                          <w14:textOutline w14:w="11112" w14:cap="flat" w14:cmpd="sng" w14:algn="ctr">
                            <w14:solidFill>
                              <w14:schemeClr w14:val="accent2"/>
                            </w14:solidFill>
                            <w14:prstDash w14:val="solid"/>
                            <w14:round/>
                          </w14:textOutline>
                        </w:rPr>
                      </w:pPr>
                      <w:r w:rsidRPr="00ED67F4">
                        <w:rPr>
                          <w:color w:val="F7CAAC" w:themeColor="accent2" w:themeTint="66"/>
                          <w:sz w:val="44"/>
                          <w:szCs w:val="44"/>
                          <w14:textOutline w14:w="11112" w14:cap="flat" w14:cmpd="sng" w14:algn="ctr">
                            <w14:solidFill>
                              <w14:schemeClr w14:val="accent2"/>
                            </w14:solidFill>
                            <w14:prstDash w14:val="solid"/>
                            <w14:round/>
                          </w14:textOutline>
                        </w:rPr>
                        <w:t xml:space="preserve">CLOSING DATE:  </w:t>
                      </w:r>
                      <w:r w:rsidR="00AF61D0" w:rsidRPr="00ED67F4">
                        <w:rPr>
                          <w:color w:val="F7CAAC" w:themeColor="accent2" w:themeTint="66"/>
                          <w:sz w:val="44"/>
                          <w:szCs w:val="44"/>
                          <w14:textOutline w14:w="11112" w14:cap="flat" w14:cmpd="sng" w14:algn="ctr">
                            <w14:solidFill>
                              <w14:schemeClr w14:val="accent2"/>
                            </w14:solidFill>
                            <w14:prstDash w14:val="solid"/>
                            <w14:round/>
                          </w14:textOutline>
                        </w:rPr>
                        <w:t>FRIDAY 17 JANUARY 2020</w:t>
                      </w:r>
                      <w:r w:rsidR="00ED67F4" w:rsidRPr="00ED67F4">
                        <w:rPr>
                          <w:color w:val="F7CAAC" w:themeColor="accent2" w:themeTint="66"/>
                          <w:sz w:val="44"/>
                          <w:szCs w:val="44"/>
                          <w14:textOutline w14:w="11112" w14:cap="flat" w14:cmpd="sng" w14:algn="ctr">
                            <w14:solidFill>
                              <w14:schemeClr w14:val="accent2"/>
                            </w14:solidFill>
                            <w14:prstDash w14:val="solid"/>
                            <w14:round/>
                          </w14:textOutline>
                        </w:rPr>
                        <w:t xml:space="preserve"> @ 10:00</w:t>
                      </w:r>
                    </w:p>
                    <w:p w:rsidR="00ED67F4" w:rsidRPr="00ED67F4" w:rsidRDefault="00ED67F4" w:rsidP="00ED67F4">
                      <w:pPr>
                        <w:jc w:val="center"/>
                        <w:rPr>
                          <w:color w:val="F7CAAC" w:themeColor="accent2" w:themeTint="66"/>
                          <w:sz w:val="44"/>
                          <w:szCs w:val="44"/>
                          <w14:textOutline w14:w="11112" w14:cap="flat" w14:cmpd="sng" w14:algn="ctr">
                            <w14:solidFill>
                              <w14:schemeClr w14:val="accent2"/>
                            </w14:solidFill>
                            <w14:prstDash w14:val="solid"/>
                            <w14:round/>
                          </w14:textOutline>
                        </w:rPr>
                      </w:pPr>
                      <w:r w:rsidRPr="00ED67F4">
                        <w:rPr>
                          <w:color w:val="F7CAAC" w:themeColor="accent2" w:themeTint="66"/>
                          <w:sz w:val="44"/>
                          <w:szCs w:val="44"/>
                          <w14:textOutline w14:w="11112" w14:cap="flat" w14:cmpd="sng" w14:algn="ctr">
                            <w14:solidFill>
                              <w14:schemeClr w14:val="accent2"/>
                            </w14:solidFill>
                            <w14:prstDash w14:val="solid"/>
                            <w14:round/>
                          </w14:textOutline>
                        </w:rPr>
                        <w:t>INTERVIEWS: w/c 20 JANUARY 2020</w:t>
                      </w:r>
                    </w:p>
                    <w:p w:rsidR="00D35E61" w:rsidRDefault="00D35E61"/>
                    <w:p w:rsidR="00D35E61" w:rsidRDefault="00D35E61"/>
                    <w:p w:rsidR="00D35E61" w:rsidRDefault="00D35E61"/>
                    <w:p w:rsidR="00D35E61" w:rsidRDefault="00D35E61"/>
                    <w:p w:rsidR="00D35E61" w:rsidRDefault="00D35E61"/>
                  </w:txbxContent>
                </v:textbox>
                <w10:wrap type="square"/>
              </v:shape>
            </w:pict>
          </mc:Fallback>
        </mc:AlternateContent>
      </w:r>
    </w:p>
    <w:p w:rsidR="00401320" w:rsidRPr="00ED67F4" w:rsidRDefault="00D35E61" w:rsidP="00ED67F4">
      <w:r w:rsidRPr="00D35E61">
        <w:rPr>
          <w:b/>
        </w:rPr>
        <w:t>Application Information.</w:t>
      </w:r>
    </w:p>
    <w:p w:rsidR="00401320" w:rsidRPr="00E434D4" w:rsidRDefault="00401320" w:rsidP="0070274A">
      <w:pPr>
        <w:spacing w:after="0" w:line="240" w:lineRule="auto"/>
      </w:pPr>
    </w:p>
    <w:p w:rsidR="00401320" w:rsidRPr="00E434D4" w:rsidRDefault="00401320" w:rsidP="0070274A">
      <w:pPr>
        <w:spacing w:after="0" w:line="240" w:lineRule="auto"/>
      </w:pPr>
      <w:r w:rsidRPr="00E434D4">
        <w:t xml:space="preserve">Thank you for your interest in our recently advertised post for a </w:t>
      </w:r>
      <w:r w:rsidR="00ED67F4">
        <w:rPr>
          <w:bCs/>
        </w:rPr>
        <w:t>T</w:t>
      </w:r>
      <w:bookmarkStart w:id="0" w:name="_GoBack"/>
      <w:bookmarkEnd w:id="0"/>
      <w:r w:rsidR="00AF61D0" w:rsidRPr="00AF61D0">
        <w:rPr>
          <w:bCs/>
        </w:rPr>
        <w:t>eacher of Science</w:t>
      </w:r>
      <w:r w:rsidRPr="00AF61D0">
        <w:t xml:space="preserve"> at </w:t>
      </w:r>
      <w:r w:rsidRPr="00E434D4">
        <w:t>Parkside School.</w:t>
      </w:r>
    </w:p>
    <w:p w:rsidR="00401320" w:rsidRPr="00E434D4" w:rsidRDefault="00401320" w:rsidP="0070274A">
      <w:pPr>
        <w:spacing w:after="0" w:line="240" w:lineRule="auto"/>
      </w:pPr>
    </w:p>
    <w:p w:rsidR="00401320" w:rsidRPr="00E31F68" w:rsidRDefault="00401320" w:rsidP="0070274A">
      <w:pPr>
        <w:spacing w:after="0" w:line="240" w:lineRule="auto"/>
      </w:pPr>
      <w:r w:rsidRPr="00E434D4">
        <w:t>Please apply by completing the application form a</w:t>
      </w:r>
      <w:r w:rsidR="00D35E61">
        <w:t>nd ensure this is returned</w:t>
      </w:r>
      <w:r w:rsidRPr="00E434D4">
        <w:t xml:space="preserve"> by the closing date</w:t>
      </w:r>
      <w:r w:rsidR="00AF61D0">
        <w:t xml:space="preserve"> and time</w:t>
      </w:r>
      <w:r w:rsidRPr="00E434D4">
        <w:t xml:space="preserve"> </w:t>
      </w:r>
      <w:r>
        <w:t>published on the advertisement.</w:t>
      </w:r>
    </w:p>
    <w:p w:rsidR="00401320" w:rsidRPr="00E434D4" w:rsidRDefault="00401320" w:rsidP="0070274A">
      <w:pPr>
        <w:spacing w:after="0" w:line="240" w:lineRule="auto"/>
      </w:pPr>
    </w:p>
    <w:p w:rsidR="00401320" w:rsidRPr="00E434D4" w:rsidRDefault="00401320" w:rsidP="0070274A">
      <w:pPr>
        <w:spacing w:after="0" w:line="240" w:lineRule="auto"/>
      </w:pPr>
      <w:r w:rsidRPr="00E434D4">
        <w:t xml:space="preserve">Your application should explain why you feel that you are a suitable candidate for this position and should demonstrate how you meet both the Personnel Specification and the Job Description.  Details </w:t>
      </w:r>
      <w:proofErr w:type="gramStart"/>
      <w:r>
        <w:t>must</w:t>
      </w:r>
      <w:r w:rsidRPr="00E434D4">
        <w:t xml:space="preserve"> be provided</w:t>
      </w:r>
      <w:proofErr w:type="gramEnd"/>
      <w:r w:rsidRPr="00E434D4">
        <w:t xml:space="preserve"> with regard to </w:t>
      </w:r>
      <w:r w:rsidR="0070274A">
        <w:t xml:space="preserve">three references </w:t>
      </w:r>
      <w:r w:rsidRPr="00E434D4">
        <w:t xml:space="preserve">and </w:t>
      </w:r>
      <w:r w:rsidR="0070274A">
        <w:t xml:space="preserve">these </w:t>
      </w:r>
      <w:r w:rsidRPr="00E434D4">
        <w:t xml:space="preserve">should be relevant to the post’s roles and responsibilities, one of whom </w:t>
      </w:r>
      <w:r w:rsidR="0070274A">
        <w:t>must</w:t>
      </w:r>
      <w:r w:rsidRPr="00E434D4">
        <w:t xml:space="preserve"> be your current employer.  References </w:t>
      </w:r>
      <w:proofErr w:type="gramStart"/>
      <w:r w:rsidRPr="00E434D4">
        <w:t>will always be taken up,</w:t>
      </w:r>
      <w:proofErr w:type="gramEnd"/>
      <w:r w:rsidRPr="00E434D4">
        <w:t xml:space="preserve"> however please indicate on the application form if you do not wish your </w:t>
      </w:r>
      <w:r w:rsidRPr="00E434D4">
        <w:rPr>
          <w:b/>
          <w:i/>
        </w:rPr>
        <w:t>present employer</w:t>
      </w:r>
      <w:r w:rsidRPr="00E434D4">
        <w:t xml:space="preserve"> to be contacted </w:t>
      </w:r>
      <w:r w:rsidR="00AF61D0">
        <w:t>prior to</w:t>
      </w:r>
      <w:r w:rsidRPr="00E434D4">
        <w:t xml:space="preserve"> interview.  In order to consider your application we ask that the application form </w:t>
      </w:r>
      <w:proofErr w:type="gramStart"/>
      <w:r w:rsidRPr="00E434D4">
        <w:t>is fully completed and returned by</w:t>
      </w:r>
      <w:r w:rsidR="0070274A">
        <w:t xml:space="preserve"> the closing date and time</w:t>
      </w:r>
      <w:proofErr w:type="gramEnd"/>
      <w:r w:rsidRPr="00E434D4">
        <w:t>.</w:t>
      </w:r>
    </w:p>
    <w:p w:rsidR="00401320" w:rsidRPr="00E434D4" w:rsidRDefault="00401320" w:rsidP="0070274A">
      <w:pPr>
        <w:spacing w:after="0" w:line="240" w:lineRule="auto"/>
      </w:pPr>
    </w:p>
    <w:p w:rsidR="00401320" w:rsidRPr="00E434D4" w:rsidRDefault="00401320" w:rsidP="0070274A">
      <w:pPr>
        <w:spacing w:after="0" w:line="240" w:lineRule="auto"/>
      </w:pPr>
      <w:r w:rsidRPr="00E434D4">
        <w:t xml:space="preserve">Parkside School is committed to safeguarding and promoting the welfare of children and the protection of the child from all forms of abuse.  The school adheres to Bradford Council and statutory guidelines in respect to safe recruitment and the Equality Act (2010).  All persons employed by the school, in any capacity, will undergo an enhanced DBS check, and confirmation of employment is subject to this and receipt of satisfactory references.  All teaching staff recruited by the school have their eligibility to teach checked with the </w:t>
      </w:r>
      <w:proofErr w:type="spellStart"/>
      <w:r w:rsidRPr="00E434D4">
        <w:t>DfE</w:t>
      </w:r>
      <w:proofErr w:type="spellEnd"/>
      <w:r w:rsidR="0070274A">
        <w:t xml:space="preserve"> and other staff </w:t>
      </w:r>
      <w:proofErr w:type="gramStart"/>
      <w:r w:rsidR="0070274A">
        <w:t>will be checked</w:t>
      </w:r>
      <w:proofErr w:type="gramEnd"/>
      <w:r w:rsidR="0070274A">
        <w:t xml:space="preserve"> for any prohibitions in relation to working with children</w:t>
      </w:r>
      <w:r w:rsidRPr="00E434D4">
        <w:t xml:space="preserve">.  The school seeks </w:t>
      </w:r>
      <w:r w:rsidR="0070274A">
        <w:t xml:space="preserve">the </w:t>
      </w:r>
      <w:r w:rsidRPr="00E434D4">
        <w:t xml:space="preserve">three references on a standard </w:t>
      </w:r>
      <w:proofErr w:type="gramStart"/>
      <w:r w:rsidRPr="00E434D4">
        <w:t>form which</w:t>
      </w:r>
      <w:proofErr w:type="gramEnd"/>
      <w:r w:rsidRPr="00E434D4">
        <w:t xml:space="preserve"> includes whether or not the applicant has any issues relating to suitability to work with children. </w:t>
      </w:r>
    </w:p>
    <w:p w:rsidR="00401320" w:rsidRPr="00E434D4" w:rsidRDefault="00401320" w:rsidP="0070274A">
      <w:pPr>
        <w:spacing w:after="0" w:line="240" w:lineRule="auto"/>
      </w:pPr>
    </w:p>
    <w:p w:rsidR="00D35E61" w:rsidRDefault="00401320" w:rsidP="0070274A">
      <w:pPr>
        <w:spacing w:after="0" w:line="240" w:lineRule="auto"/>
      </w:pPr>
      <w:r w:rsidRPr="00E434D4">
        <w:t xml:space="preserve">All offers of employment at Parkside School are conditional, subject to the receipt of satisfactory references and a successful DBS check.  </w:t>
      </w:r>
    </w:p>
    <w:p w:rsidR="003B585A" w:rsidRDefault="003B585A" w:rsidP="0070274A">
      <w:pPr>
        <w:spacing w:after="0" w:line="240" w:lineRule="auto"/>
      </w:pPr>
    </w:p>
    <w:p w:rsidR="003B585A" w:rsidRPr="00E434D4" w:rsidRDefault="003B585A" w:rsidP="003B585A">
      <w:pPr>
        <w:spacing w:after="0" w:line="240" w:lineRule="auto"/>
      </w:pPr>
      <w:r>
        <w:t xml:space="preserve">Candidates who </w:t>
      </w:r>
      <w:proofErr w:type="gramStart"/>
      <w:r>
        <w:t>have not been notified</w:t>
      </w:r>
      <w:proofErr w:type="gramEnd"/>
      <w:r>
        <w:t xml:space="preserve"> before the interview date are asked to assume their application has not been successful in this instance. Unfortunately, we are unable to provide feedback to applicants who are not shortlisted.</w:t>
      </w:r>
    </w:p>
    <w:p w:rsidR="00401320" w:rsidRPr="00E434D4" w:rsidRDefault="00401320" w:rsidP="0070274A">
      <w:pPr>
        <w:spacing w:after="0" w:line="240" w:lineRule="auto"/>
      </w:pPr>
    </w:p>
    <w:p w:rsidR="00401320" w:rsidRPr="00E434D4" w:rsidRDefault="00401320" w:rsidP="0070274A">
      <w:pPr>
        <w:spacing w:after="0" w:line="240" w:lineRule="auto"/>
      </w:pPr>
      <w:r w:rsidRPr="00E434D4">
        <w:t>If you require any further information, please do not hesitate to contact me at school.</w:t>
      </w:r>
    </w:p>
    <w:p w:rsidR="00401320" w:rsidRPr="00E434D4" w:rsidRDefault="00401320" w:rsidP="0070274A">
      <w:pPr>
        <w:spacing w:after="0" w:line="240" w:lineRule="auto"/>
      </w:pPr>
    </w:p>
    <w:p w:rsidR="00401320" w:rsidRPr="00E434D4" w:rsidRDefault="00401320" w:rsidP="0070274A">
      <w:pPr>
        <w:spacing w:after="0" w:line="240" w:lineRule="auto"/>
      </w:pPr>
      <w:r w:rsidRPr="00E434D4">
        <w:t>Yours sincerely</w:t>
      </w:r>
    </w:p>
    <w:p w:rsidR="00401320" w:rsidRPr="00E434D4" w:rsidRDefault="00401320" w:rsidP="0070274A">
      <w:pPr>
        <w:spacing w:after="0" w:line="240" w:lineRule="auto"/>
      </w:pPr>
    </w:p>
    <w:p w:rsidR="00401320" w:rsidRPr="00E434D4" w:rsidRDefault="00401320" w:rsidP="0070274A">
      <w:r>
        <w:rPr>
          <w:noProof/>
          <w:lang w:eastAsia="en-GB"/>
        </w:rPr>
        <w:drawing>
          <wp:inline distT="0" distB="0" distL="0" distR="0">
            <wp:extent cx="704850" cy="39229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ill-01122014113156-0001.jpg"/>
                    <pic:cNvPicPr/>
                  </pic:nvPicPr>
                  <pic:blipFill rotWithShape="1">
                    <a:blip r:embed="rId10" cstate="print">
                      <a:extLst>
                        <a:ext uri="{28A0092B-C50C-407E-A947-70E740481C1C}">
                          <a14:useLocalDpi xmlns:a14="http://schemas.microsoft.com/office/drawing/2010/main" val="0"/>
                        </a:ext>
                      </a:extLst>
                    </a:blip>
                    <a:srcRect l="22254" t="15526" r="51304" b="74093"/>
                    <a:stretch/>
                  </pic:blipFill>
                  <pic:spPr bwMode="auto">
                    <a:xfrm>
                      <a:off x="0" y="0"/>
                      <a:ext cx="726920" cy="404576"/>
                    </a:xfrm>
                    <a:prstGeom prst="rect">
                      <a:avLst/>
                    </a:prstGeom>
                    <a:ln>
                      <a:noFill/>
                    </a:ln>
                    <a:extLst>
                      <a:ext uri="{53640926-AAD7-44D8-BBD7-CCE9431645EC}">
                        <a14:shadowObscured xmlns:a14="http://schemas.microsoft.com/office/drawing/2010/main"/>
                      </a:ext>
                    </a:extLst>
                  </pic:spPr>
                </pic:pic>
              </a:graphicData>
            </a:graphic>
          </wp:inline>
        </w:drawing>
      </w:r>
    </w:p>
    <w:p w:rsidR="00401320" w:rsidRPr="00E434D4" w:rsidRDefault="00401320" w:rsidP="0070274A">
      <w:pPr>
        <w:spacing w:after="0" w:line="240" w:lineRule="auto"/>
      </w:pPr>
      <w:r w:rsidRPr="00E434D4">
        <w:t xml:space="preserve">Jill Britton </w:t>
      </w:r>
    </w:p>
    <w:p w:rsidR="00401320" w:rsidRDefault="00401320" w:rsidP="0070274A">
      <w:pPr>
        <w:spacing w:after="0" w:line="240" w:lineRule="auto"/>
      </w:pPr>
      <w:r w:rsidRPr="00E434D4">
        <w:t>Personal Assistant to Mr Andy Taylor</w:t>
      </w:r>
    </w:p>
    <w:p w:rsidR="00401320" w:rsidRDefault="00401320"/>
    <w:sectPr w:rsidR="004013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863F3"/>
    <w:multiLevelType w:val="hybridMultilevel"/>
    <w:tmpl w:val="68168200"/>
    <w:lvl w:ilvl="0" w:tplc="04090001">
      <w:start w:val="1"/>
      <w:numFmt w:val="bullet"/>
      <w:lvlText w:val=""/>
      <w:lvlJc w:val="left"/>
      <w:pPr>
        <w:tabs>
          <w:tab w:val="num" w:pos="-131"/>
        </w:tabs>
        <w:ind w:left="-131" w:hanging="360"/>
      </w:pPr>
      <w:rPr>
        <w:rFonts w:ascii="Symbol" w:hAnsi="Symbol" w:hint="default"/>
      </w:rPr>
    </w:lvl>
    <w:lvl w:ilvl="1" w:tplc="04090003" w:tentative="1">
      <w:start w:val="1"/>
      <w:numFmt w:val="bullet"/>
      <w:lvlText w:val="o"/>
      <w:lvlJc w:val="left"/>
      <w:pPr>
        <w:tabs>
          <w:tab w:val="num" w:pos="589"/>
        </w:tabs>
        <w:ind w:left="589" w:hanging="360"/>
      </w:pPr>
      <w:rPr>
        <w:rFonts w:ascii="Courier New" w:hAnsi="Courier New" w:hint="default"/>
      </w:rPr>
    </w:lvl>
    <w:lvl w:ilvl="2" w:tplc="04090005" w:tentative="1">
      <w:start w:val="1"/>
      <w:numFmt w:val="bullet"/>
      <w:lvlText w:val=""/>
      <w:lvlJc w:val="left"/>
      <w:pPr>
        <w:tabs>
          <w:tab w:val="num" w:pos="1309"/>
        </w:tabs>
        <w:ind w:left="1309" w:hanging="360"/>
      </w:pPr>
      <w:rPr>
        <w:rFonts w:ascii="Wingdings" w:hAnsi="Wingdings" w:hint="default"/>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1" w15:restartNumberingAfterBreak="0">
    <w:nsid w:val="32343E2D"/>
    <w:multiLevelType w:val="hybridMultilevel"/>
    <w:tmpl w:val="163E8960"/>
    <w:lvl w:ilvl="0" w:tplc="08090001">
      <w:start w:val="1"/>
      <w:numFmt w:val="bullet"/>
      <w:lvlText w:val=""/>
      <w:lvlJc w:val="left"/>
      <w:pPr>
        <w:ind w:left="229" w:hanging="360"/>
      </w:pPr>
      <w:rPr>
        <w:rFonts w:ascii="Symbol" w:hAnsi="Symbol"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2" w15:restartNumberingAfterBreak="0">
    <w:nsid w:val="6B2D678A"/>
    <w:multiLevelType w:val="hybridMultilevel"/>
    <w:tmpl w:val="CF685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827"/>
    <w:rsid w:val="001350F0"/>
    <w:rsid w:val="00364E38"/>
    <w:rsid w:val="003B585A"/>
    <w:rsid w:val="00401320"/>
    <w:rsid w:val="00667C31"/>
    <w:rsid w:val="0070274A"/>
    <w:rsid w:val="0075232C"/>
    <w:rsid w:val="00777701"/>
    <w:rsid w:val="007D1974"/>
    <w:rsid w:val="008616A5"/>
    <w:rsid w:val="009C3827"/>
    <w:rsid w:val="00AF61D0"/>
    <w:rsid w:val="00CA7B02"/>
    <w:rsid w:val="00D35E61"/>
    <w:rsid w:val="00D665C3"/>
    <w:rsid w:val="00ED67F4"/>
    <w:rsid w:val="00F358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1EB05"/>
  <w15:chartTrackingRefBased/>
  <w15:docId w15:val="{197DF146-ECD0-4F0D-AEDB-F3CD9EBC1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401320"/>
    <w:rPr>
      <w:color w:val="0000FF"/>
      <w:u w:val="single"/>
    </w:rPr>
  </w:style>
  <w:style w:type="paragraph" w:styleId="BalloonText">
    <w:name w:val="Balloon Text"/>
    <w:basedOn w:val="Normal"/>
    <w:link w:val="BalloonTextChar"/>
    <w:uiPriority w:val="99"/>
    <w:semiHidden/>
    <w:unhideWhenUsed/>
    <w:rsid w:val="00D665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5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E8003-2320-4571-9F39-F446BFB9A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2E0C8B9</Template>
  <TotalTime>5</TotalTime>
  <Pages>2</Pages>
  <Words>339</Words>
  <Characters>1934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Britton*</dc:creator>
  <cp:keywords/>
  <dc:description/>
  <cp:lastModifiedBy>Jill Britton*</cp:lastModifiedBy>
  <cp:revision>5</cp:revision>
  <cp:lastPrinted>2019-11-11T10:41:00Z</cp:lastPrinted>
  <dcterms:created xsi:type="dcterms:W3CDTF">2019-11-12T12:13:00Z</dcterms:created>
  <dcterms:modified xsi:type="dcterms:W3CDTF">2019-12-12T09:01:00Z</dcterms:modified>
</cp:coreProperties>
</file>