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D49" w:rsidRDefault="00534D49" w:rsidP="00534D49">
      <w:pPr>
        <w:ind w:left="720" w:firstLine="720"/>
        <w:jc w:val="right"/>
        <w:rPr>
          <w:b/>
          <w:bCs/>
          <w:sz w:val="30"/>
          <w:szCs w:val="30"/>
        </w:rPr>
      </w:pPr>
      <w:bookmarkStart w:id="0" w:name="_GoBack"/>
      <w:bookmarkEnd w:id="0"/>
      <w:r w:rsidRPr="00C46A86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9397B3E" wp14:editId="1D39D52A">
                <wp:simplePos x="0" y="0"/>
                <wp:positionH relativeFrom="margin">
                  <wp:posOffset>2249170</wp:posOffset>
                </wp:positionH>
                <wp:positionV relativeFrom="paragraph">
                  <wp:posOffset>-679450</wp:posOffset>
                </wp:positionV>
                <wp:extent cx="4200525" cy="571500"/>
                <wp:effectExtent l="0" t="0" r="0" b="0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001" w:rsidRDefault="00C05001" w:rsidP="002E227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 xml:space="preserve">Allenbourn Middle School  </w:t>
                            </w:r>
                          </w:p>
                          <w:p w:rsidR="00C05001" w:rsidRPr="00DF210A" w:rsidRDefault="00C05001" w:rsidP="002E227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97B3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77.1pt;margin-top:-53.5pt;width:330.75pt;height:4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vLtgIAALs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" filled="f" stroked="f">
                <v:textbox>
                  <w:txbxContent>
                    <w:p w:rsidR="00C05001" w:rsidRDefault="00C05001" w:rsidP="002E227B">
                      <w:pPr>
                        <w:jc w:val="right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 xml:space="preserve">Allenbourn Middle School  </w:t>
                      </w:r>
                    </w:p>
                    <w:p w:rsidR="00C05001" w:rsidRPr="00DF210A" w:rsidRDefault="00C05001" w:rsidP="002E227B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4D49" w:rsidRDefault="00534D49" w:rsidP="00534D49">
      <w:pPr>
        <w:ind w:left="720" w:firstLine="720"/>
        <w:jc w:val="right"/>
        <w:rPr>
          <w:b/>
          <w:bCs/>
          <w:sz w:val="30"/>
          <w:szCs w:val="30"/>
        </w:rPr>
      </w:pPr>
    </w:p>
    <w:p w:rsidR="00534D49" w:rsidRPr="00534D49" w:rsidRDefault="00534D49" w:rsidP="00534D49">
      <w:pPr>
        <w:ind w:left="720" w:firstLine="720"/>
        <w:jc w:val="center"/>
        <w:rPr>
          <w:rFonts w:ascii="Segoe UI" w:hAnsi="Segoe UI" w:cs="Segoe UI"/>
          <w:b/>
          <w:bCs/>
          <w:sz w:val="30"/>
          <w:szCs w:val="30"/>
        </w:rPr>
      </w:pPr>
      <w:r>
        <w:rPr>
          <w:rFonts w:ascii="Segoe UI" w:hAnsi="Segoe UI" w:cs="Segoe UI"/>
          <w:b/>
          <w:bCs/>
          <w:sz w:val="30"/>
          <w:szCs w:val="30"/>
        </w:rPr>
        <w:t xml:space="preserve">Personal Specification for </w:t>
      </w:r>
      <w:r w:rsidR="00C05001">
        <w:rPr>
          <w:rFonts w:ascii="Segoe UI" w:hAnsi="Segoe UI" w:cs="Segoe UI"/>
          <w:b/>
          <w:bCs/>
          <w:sz w:val="30"/>
          <w:szCs w:val="30"/>
        </w:rPr>
        <w:t>Head of Music</w:t>
      </w:r>
    </w:p>
    <w:p w:rsidR="007668E1" w:rsidRDefault="00C46A86" w:rsidP="007668E1">
      <w:pPr>
        <w:ind w:left="720" w:firstLine="720"/>
        <w:jc w:val="right"/>
        <w:rPr>
          <w:sz w:val="30"/>
          <w:szCs w:val="30"/>
        </w:rPr>
      </w:pPr>
      <w:r w:rsidRPr="00C46A86">
        <w:rPr>
          <w:rFonts w:ascii="Segoe UI" w:hAnsi="Segoe UI" w:cs="Segoe UI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8647784" wp14:editId="2149E855">
                <wp:simplePos x="0" y="0"/>
                <wp:positionH relativeFrom="margin">
                  <wp:posOffset>-351790</wp:posOffset>
                </wp:positionH>
                <wp:positionV relativeFrom="page">
                  <wp:posOffset>247650</wp:posOffset>
                </wp:positionV>
                <wp:extent cx="1228725" cy="13335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001" w:rsidRDefault="00C050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6955" cy="11639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MS colour logo Larg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955" cy="1163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7784" id="Text Box 2" o:spid="_x0000_s1027" type="#_x0000_t202" style="position:absolute;left:0;text-align:left;margin-left:-27.7pt;margin-top:19.5pt;width:96.75pt;height:10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" stroked="f">
                <v:textbox>
                  <w:txbxContent>
                    <w:p w:rsidR="00C05001" w:rsidRDefault="00C050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6955" cy="11639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MS colour logo Larg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955" cy="1163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668E1">
        <w:rPr>
          <w:b/>
          <w:bCs/>
          <w:sz w:val="30"/>
          <w:szCs w:val="3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2"/>
        <w:gridCol w:w="3442"/>
        <w:gridCol w:w="3443"/>
        <w:gridCol w:w="3443"/>
      </w:tblGrid>
      <w:tr w:rsidR="00534D49" w:rsidTr="007668E1">
        <w:tc>
          <w:tcPr>
            <w:tcW w:w="3442" w:type="dxa"/>
          </w:tcPr>
          <w:p w:rsidR="00534D49" w:rsidRPr="007668E1" w:rsidRDefault="00534D49" w:rsidP="007668E1">
            <w:pPr>
              <w:pStyle w:val="Default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</w:p>
        </w:tc>
        <w:tc>
          <w:tcPr>
            <w:tcW w:w="3442" w:type="dxa"/>
          </w:tcPr>
          <w:p w:rsidR="00534D49" w:rsidRPr="007668E1" w:rsidRDefault="00534D49" w:rsidP="007668E1">
            <w:pPr>
              <w:pStyle w:val="Default"/>
              <w:rPr>
                <w:rFonts w:ascii="Segoe UI" w:hAnsi="Segoe UI" w:cs="Segoe UI"/>
                <w:b/>
              </w:rPr>
            </w:pPr>
          </w:p>
        </w:tc>
        <w:tc>
          <w:tcPr>
            <w:tcW w:w="3443" w:type="dxa"/>
          </w:tcPr>
          <w:p w:rsidR="00534D49" w:rsidRPr="007668E1" w:rsidRDefault="00534D49" w:rsidP="007668E1">
            <w:pPr>
              <w:pStyle w:val="Default"/>
              <w:rPr>
                <w:rFonts w:ascii="Segoe UI" w:hAnsi="Segoe UI" w:cs="Segoe UI"/>
                <w:b/>
              </w:rPr>
            </w:pPr>
          </w:p>
        </w:tc>
        <w:tc>
          <w:tcPr>
            <w:tcW w:w="3443" w:type="dxa"/>
          </w:tcPr>
          <w:p w:rsidR="00534D49" w:rsidRPr="007668E1" w:rsidRDefault="00534D49" w:rsidP="007668E1">
            <w:pPr>
              <w:pStyle w:val="Default"/>
              <w:rPr>
                <w:b/>
                <w:color w:val="auto"/>
                <w:sz w:val="26"/>
                <w:szCs w:val="26"/>
              </w:rPr>
            </w:pPr>
          </w:p>
        </w:tc>
      </w:tr>
      <w:tr w:rsidR="007668E1" w:rsidTr="007668E1">
        <w:tc>
          <w:tcPr>
            <w:tcW w:w="3442" w:type="dxa"/>
          </w:tcPr>
          <w:p w:rsidR="007668E1" w:rsidRPr="007668E1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6"/>
                <w:szCs w:val="26"/>
              </w:rPr>
            </w:pPr>
            <w:r w:rsidRPr="007668E1">
              <w:rPr>
                <w:rFonts w:ascii="Segoe UI" w:hAnsi="Segoe UI" w:cs="Segoe UI"/>
                <w:b/>
                <w:bCs/>
                <w:sz w:val="22"/>
                <w:szCs w:val="22"/>
              </w:rPr>
              <w:t>Requirements</w:t>
            </w:r>
          </w:p>
        </w:tc>
        <w:tc>
          <w:tcPr>
            <w:tcW w:w="3442" w:type="dxa"/>
          </w:tcPr>
          <w:p w:rsidR="007668E1" w:rsidRPr="007668E1" w:rsidRDefault="007668E1" w:rsidP="007668E1">
            <w:pPr>
              <w:pStyle w:val="Default"/>
              <w:rPr>
                <w:rFonts w:ascii="Segoe UI" w:hAnsi="Segoe UI" w:cs="Segoe UI"/>
                <w:b/>
                <w:color w:val="auto"/>
                <w:sz w:val="26"/>
                <w:szCs w:val="26"/>
              </w:rPr>
            </w:pPr>
            <w:r w:rsidRPr="007668E1">
              <w:rPr>
                <w:rFonts w:ascii="Segoe UI" w:hAnsi="Segoe UI" w:cs="Segoe UI"/>
                <w:b/>
              </w:rPr>
              <w:t>Essential</w:t>
            </w:r>
          </w:p>
        </w:tc>
        <w:tc>
          <w:tcPr>
            <w:tcW w:w="3443" w:type="dxa"/>
          </w:tcPr>
          <w:p w:rsidR="007668E1" w:rsidRPr="007668E1" w:rsidRDefault="007668E1" w:rsidP="007668E1">
            <w:pPr>
              <w:pStyle w:val="Default"/>
              <w:rPr>
                <w:rFonts w:ascii="Segoe UI" w:hAnsi="Segoe UI" w:cs="Segoe UI"/>
                <w:b/>
              </w:rPr>
            </w:pPr>
            <w:r w:rsidRPr="007668E1">
              <w:rPr>
                <w:rFonts w:ascii="Segoe UI" w:hAnsi="Segoe UI" w:cs="Segoe UI"/>
                <w:b/>
              </w:rPr>
              <w:t>Desirable</w:t>
            </w:r>
          </w:p>
          <w:p w:rsidR="007668E1" w:rsidRPr="007668E1" w:rsidRDefault="007668E1" w:rsidP="007668E1">
            <w:pPr>
              <w:pStyle w:val="Default"/>
              <w:rPr>
                <w:rFonts w:ascii="Segoe UI" w:hAnsi="Segoe UI" w:cs="Segoe UI"/>
                <w:b/>
                <w:color w:val="auto"/>
                <w:sz w:val="26"/>
                <w:szCs w:val="26"/>
              </w:rPr>
            </w:pPr>
          </w:p>
        </w:tc>
        <w:tc>
          <w:tcPr>
            <w:tcW w:w="3443" w:type="dxa"/>
          </w:tcPr>
          <w:p w:rsidR="007668E1" w:rsidRPr="007668E1" w:rsidRDefault="007668E1" w:rsidP="007668E1">
            <w:pPr>
              <w:pStyle w:val="Default"/>
              <w:rPr>
                <w:b/>
                <w:color w:val="auto"/>
                <w:sz w:val="26"/>
                <w:szCs w:val="26"/>
              </w:rPr>
            </w:pPr>
            <w:r w:rsidRPr="007668E1">
              <w:rPr>
                <w:b/>
                <w:color w:val="auto"/>
                <w:sz w:val="26"/>
                <w:szCs w:val="26"/>
              </w:rPr>
              <w:t>Evidence</w:t>
            </w:r>
          </w:p>
        </w:tc>
      </w:tr>
      <w:tr w:rsidR="007668E1" w:rsidTr="007668E1">
        <w:tc>
          <w:tcPr>
            <w:tcW w:w="3442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b/>
                <w:bCs/>
                <w:sz w:val="20"/>
                <w:szCs w:val="20"/>
              </w:rPr>
              <w:t>Qualifications</w:t>
            </w:r>
          </w:p>
        </w:tc>
        <w:tc>
          <w:tcPr>
            <w:tcW w:w="3442" w:type="dxa"/>
          </w:tcPr>
          <w:p w:rsidR="007668E1" w:rsidRPr="00877893" w:rsidRDefault="007668E1" w:rsidP="00534D49">
            <w:pPr>
              <w:pStyle w:val="Default"/>
              <w:numPr>
                <w:ilvl w:val="0"/>
                <w:numId w:val="11"/>
              </w:numPr>
              <w:ind w:left="273" w:hanging="273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sz w:val="20"/>
                <w:szCs w:val="20"/>
              </w:rPr>
              <w:t>QTS registered with GTC</w:t>
            </w:r>
          </w:p>
        </w:tc>
        <w:tc>
          <w:tcPr>
            <w:tcW w:w="3443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sz w:val="20"/>
                <w:szCs w:val="20"/>
              </w:rPr>
              <w:t xml:space="preserve">Examples of post graduate study </w:t>
            </w:r>
          </w:p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3443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>Application Form</w:t>
            </w:r>
          </w:p>
        </w:tc>
      </w:tr>
      <w:tr w:rsidR="007668E1" w:rsidTr="007668E1">
        <w:tc>
          <w:tcPr>
            <w:tcW w:w="3442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b/>
                <w:bCs/>
                <w:sz w:val="20"/>
                <w:szCs w:val="20"/>
              </w:rPr>
              <w:t>Knowledge and Experience</w:t>
            </w:r>
          </w:p>
        </w:tc>
        <w:tc>
          <w:tcPr>
            <w:tcW w:w="3442" w:type="dxa"/>
          </w:tcPr>
          <w:p w:rsidR="007668E1" w:rsidRDefault="007668E1" w:rsidP="00877893">
            <w:pPr>
              <w:pStyle w:val="Default"/>
              <w:numPr>
                <w:ilvl w:val="0"/>
                <w:numId w:val="7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sz w:val="20"/>
                <w:szCs w:val="20"/>
              </w:rPr>
              <w:t>Evidence of excellent classroom practice at KS2 and/or KS3</w:t>
            </w:r>
            <w:r w:rsidR="00A05F08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A05F08" w:rsidRPr="00A05F08">
              <w:rPr>
                <w:rFonts w:ascii="Segoe UI" w:hAnsi="Segoe UI" w:cs="Segoe UI"/>
                <w:b/>
                <w:sz w:val="20"/>
                <w:szCs w:val="20"/>
              </w:rPr>
              <w:t>MUSIC</w:t>
            </w:r>
          </w:p>
          <w:p w:rsidR="0072299E" w:rsidRDefault="0072299E" w:rsidP="00877893">
            <w:pPr>
              <w:pStyle w:val="Default"/>
              <w:numPr>
                <w:ilvl w:val="0"/>
                <w:numId w:val="7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An ability to inspire young musicians.</w:t>
            </w:r>
          </w:p>
          <w:p w:rsidR="007668E1" w:rsidRPr="00877893" w:rsidRDefault="007668E1" w:rsidP="00FF043D">
            <w:pPr>
              <w:pStyle w:val="Default"/>
              <w:ind w:left="273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3443" w:type="dxa"/>
          </w:tcPr>
          <w:p w:rsidR="007668E1" w:rsidRDefault="007668E1" w:rsidP="007668E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sz w:val="20"/>
                <w:szCs w:val="20"/>
              </w:rPr>
              <w:t>Experience [or clear understanding] of middle school environment</w:t>
            </w:r>
          </w:p>
          <w:p w:rsidR="0072299E" w:rsidRDefault="0072299E" w:rsidP="007668E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</w:p>
          <w:p w:rsidR="0072299E" w:rsidRPr="00877893" w:rsidRDefault="0072299E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Experience in organising school performances.</w:t>
            </w:r>
          </w:p>
        </w:tc>
        <w:tc>
          <w:tcPr>
            <w:tcW w:w="3443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>Application Form</w:t>
            </w:r>
          </w:p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>Lesson observation</w:t>
            </w:r>
          </w:p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>Interview</w:t>
            </w:r>
          </w:p>
        </w:tc>
      </w:tr>
      <w:tr w:rsidR="007668E1" w:rsidTr="007668E1">
        <w:tc>
          <w:tcPr>
            <w:tcW w:w="3442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b/>
                <w:bCs/>
                <w:sz w:val="20"/>
                <w:szCs w:val="20"/>
              </w:rPr>
              <w:t>Skills</w:t>
            </w:r>
          </w:p>
        </w:tc>
        <w:tc>
          <w:tcPr>
            <w:tcW w:w="3442" w:type="dxa"/>
          </w:tcPr>
          <w:p w:rsidR="00877893" w:rsidRDefault="007668E1" w:rsidP="00877893">
            <w:pPr>
              <w:pStyle w:val="Default"/>
              <w:numPr>
                <w:ilvl w:val="0"/>
                <w:numId w:val="8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sz w:val="20"/>
                <w:szCs w:val="20"/>
              </w:rPr>
              <w:t xml:space="preserve">Enjoyment of finishing things well </w:t>
            </w:r>
          </w:p>
          <w:p w:rsidR="007668E1" w:rsidRDefault="007668E1" w:rsidP="00877893">
            <w:pPr>
              <w:pStyle w:val="Default"/>
              <w:numPr>
                <w:ilvl w:val="0"/>
                <w:numId w:val="8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sz w:val="20"/>
                <w:szCs w:val="20"/>
              </w:rPr>
              <w:t>Outstanding interpersonal skills</w:t>
            </w:r>
          </w:p>
          <w:p w:rsidR="00877893" w:rsidRPr="00877893" w:rsidRDefault="00877893" w:rsidP="00877893">
            <w:pPr>
              <w:pStyle w:val="Default"/>
              <w:numPr>
                <w:ilvl w:val="0"/>
                <w:numId w:val="8"/>
              </w:numPr>
              <w:ind w:left="273" w:hanging="273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E</w:t>
            </w:r>
            <w:r w:rsidR="007668E1" w:rsidRPr="00877893">
              <w:rPr>
                <w:rFonts w:ascii="Segoe UI" w:hAnsi="Segoe UI" w:cs="Segoe UI"/>
                <w:sz w:val="20"/>
                <w:szCs w:val="20"/>
              </w:rPr>
              <w:t xml:space="preserve">xcellent negotiating skills to work with pupils and parents </w:t>
            </w:r>
          </w:p>
          <w:p w:rsidR="007668E1" w:rsidRPr="00877893" w:rsidRDefault="007668E1" w:rsidP="00877893">
            <w:pPr>
              <w:pStyle w:val="Default"/>
              <w:numPr>
                <w:ilvl w:val="0"/>
                <w:numId w:val="8"/>
              </w:numPr>
              <w:ind w:left="273" w:hanging="273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sz w:val="20"/>
                <w:szCs w:val="20"/>
              </w:rPr>
              <w:t>Evidence of good organisational skills</w:t>
            </w:r>
          </w:p>
        </w:tc>
        <w:tc>
          <w:tcPr>
            <w:tcW w:w="3443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sz w:val="20"/>
                <w:szCs w:val="20"/>
              </w:rPr>
              <w:t>An area of personal excellence to lead and share with pupils</w:t>
            </w:r>
          </w:p>
        </w:tc>
        <w:tc>
          <w:tcPr>
            <w:tcW w:w="3443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>Application Form</w:t>
            </w:r>
          </w:p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>Inter</w:t>
            </w:r>
            <w:r w:rsidR="00877893"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view </w:t>
            </w:r>
          </w:p>
          <w:p w:rsidR="00877893" w:rsidRPr="00877893" w:rsidRDefault="00877893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>References</w:t>
            </w:r>
          </w:p>
        </w:tc>
      </w:tr>
      <w:tr w:rsidR="007668E1" w:rsidTr="007668E1">
        <w:tc>
          <w:tcPr>
            <w:tcW w:w="3442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b/>
                <w:bCs/>
                <w:sz w:val="20"/>
                <w:szCs w:val="20"/>
              </w:rPr>
              <w:t>Qualities</w:t>
            </w:r>
          </w:p>
        </w:tc>
        <w:tc>
          <w:tcPr>
            <w:tcW w:w="3442" w:type="dxa"/>
          </w:tcPr>
          <w:p w:rsidR="007668E1" w:rsidRDefault="007668E1" w:rsidP="00877893">
            <w:pPr>
              <w:pStyle w:val="Default"/>
              <w:numPr>
                <w:ilvl w:val="0"/>
                <w:numId w:val="9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sz w:val="20"/>
                <w:szCs w:val="20"/>
              </w:rPr>
              <w:t xml:space="preserve">Someone who has fun in their work </w:t>
            </w:r>
          </w:p>
          <w:p w:rsidR="007668E1" w:rsidRDefault="00534D49" w:rsidP="007668E1">
            <w:pPr>
              <w:pStyle w:val="Default"/>
              <w:numPr>
                <w:ilvl w:val="0"/>
                <w:numId w:val="9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 w:rsidRPr="00534D49">
              <w:rPr>
                <w:rFonts w:ascii="Segoe UI" w:hAnsi="Segoe UI" w:cs="Segoe UI"/>
                <w:sz w:val="20"/>
                <w:szCs w:val="20"/>
              </w:rPr>
              <w:t>A</w:t>
            </w:r>
            <w:r w:rsidR="007668E1" w:rsidRPr="00534D49">
              <w:rPr>
                <w:rFonts w:ascii="Segoe UI" w:hAnsi="Segoe UI" w:cs="Segoe UI"/>
                <w:sz w:val="20"/>
                <w:szCs w:val="20"/>
              </w:rPr>
              <w:t xml:space="preserve"> passion for seeing pupils learn and the determination to aim for the highest standards </w:t>
            </w:r>
          </w:p>
          <w:p w:rsidR="007668E1" w:rsidRDefault="00534D49" w:rsidP="007668E1">
            <w:pPr>
              <w:pStyle w:val="Default"/>
              <w:numPr>
                <w:ilvl w:val="0"/>
                <w:numId w:val="9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 w:rsidRPr="00534D49">
              <w:rPr>
                <w:rFonts w:ascii="Segoe UI" w:hAnsi="Segoe UI" w:cs="Segoe UI"/>
                <w:sz w:val="20"/>
                <w:szCs w:val="20"/>
              </w:rPr>
              <w:t>A</w:t>
            </w:r>
            <w:r w:rsidR="007668E1" w:rsidRPr="00534D49">
              <w:rPr>
                <w:rFonts w:ascii="Segoe UI" w:hAnsi="Segoe UI" w:cs="Segoe UI"/>
                <w:sz w:val="20"/>
                <w:szCs w:val="20"/>
              </w:rPr>
              <w:t xml:space="preserve">bility to inspire </w:t>
            </w:r>
          </w:p>
          <w:p w:rsidR="007668E1" w:rsidRPr="00534D49" w:rsidRDefault="00534D49" w:rsidP="007668E1">
            <w:pPr>
              <w:pStyle w:val="Default"/>
              <w:numPr>
                <w:ilvl w:val="0"/>
                <w:numId w:val="9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 w:rsidRPr="00534D49">
              <w:rPr>
                <w:rFonts w:ascii="Segoe UI" w:hAnsi="Segoe UI" w:cs="Segoe UI"/>
                <w:sz w:val="20"/>
                <w:szCs w:val="20"/>
              </w:rPr>
              <w:t>A</w:t>
            </w:r>
            <w:r w:rsidR="007668E1" w:rsidRPr="00534D49">
              <w:rPr>
                <w:rFonts w:ascii="Segoe UI" w:hAnsi="Segoe UI" w:cs="Segoe UI"/>
                <w:sz w:val="20"/>
                <w:szCs w:val="20"/>
              </w:rPr>
              <w:t xml:space="preserve"> ‘presence’ in the school, someone pupils and staff can look up to </w:t>
            </w:r>
          </w:p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3443" w:type="dxa"/>
          </w:tcPr>
          <w:p w:rsidR="007668E1" w:rsidRPr="00877893" w:rsidRDefault="007668E1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3443" w:type="dxa"/>
          </w:tcPr>
          <w:p w:rsidR="00877893" w:rsidRP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>Application Form</w:t>
            </w:r>
          </w:p>
          <w:p w:rsidR="00877893" w:rsidRP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Interview </w:t>
            </w:r>
          </w:p>
          <w:p w:rsidR="007668E1" w:rsidRP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877893">
              <w:rPr>
                <w:rFonts w:ascii="Segoe UI" w:hAnsi="Segoe UI" w:cs="Segoe UI"/>
                <w:color w:val="auto"/>
                <w:sz w:val="20"/>
                <w:szCs w:val="20"/>
              </w:rPr>
              <w:t>References</w:t>
            </w:r>
          </w:p>
        </w:tc>
      </w:tr>
    </w:tbl>
    <w:p w:rsidR="00877893" w:rsidRDefault="00877893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2"/>
        <w:gridCol w:w="3442"/>
        <w:gridCol w:w="3443"/>
        <w:gridCol w:w="3443"/>
      </w:tblGrid>
      <w:tr w:rsidR="00877893" w:rsidTr="007668E1">
        <w:tc>
          <w:tcPr>
            <w:tcW w:w="3442" w:type="dxa"/>
          </w:tcPr>
          <w:p w:rsidR="00877893" w:rsidRPr="00877893" w:rsidRDefault="00877893" w:rsidP="007668E1">
            <w:pPr>
              <w:pStyle w:val="Defaul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Curriculum</w:t>
            </w:r>
          </w:p>
        </w:tc>
        <w:tc>
          <w:tcPr>
            <w:tcW w:w="3442" w:type="dxa"/>
          </w:tcPr>
          <w:p w:rsidR="00877893" w:rsidRDefault="00877893" w:rsidP="00534D49">
            <w:pPr>
              <w:pStyle w:val="Default"/>
              <w:numPr>
                <w:ilvl w:val="0"/>
                <w:numId w:val="12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 history of participating in extra-curricular clubs/sport</w:t>
            </w:r>
          </w:p>
          <w:p w:rsidR="00877893" w:rsidRPr="00877893" w:rsidRDefault="00877893" w:rsidP="007668E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43" w:type="dxa"/>
          </w:tcPr>
          <w:p w:rsidR="00877893" w:rsidRPr="00877893" w:rsidRDefault="00877893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3443" w:type="dxa"/>
          </w:tcPr>
          <w:p w:rsid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Application Form</w:t>
            </w:r>
          </w:p>
          <w:p w:rsidR="00877893" w:rsidRP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Interview</w:t>
            </w:r>
          </w:p>
        </w:tc>
      </w:tr>
      <w:tr w:rsidR="00877893" w:rsidTr="007668E1">
        <w:tc>
          <w:tcPr>
            <w:tcW w:w="3442" w:type="dxa"/>
          </w:tcPr>
          <w:p w:rsidR="00877893" w:rsidRDefault="00877893" w:rsidP="007668E1">
            <w:pPr>
              <w:pStyle w:val="Defaul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Relationships</w:t>
            </w:r>
          </w:p>
        </w:tc>
        <w:tc>
          <w:tcPr>
            <w:tcW w:w="3442" w:type="dxa"/>
          </w:tcPr>
          <w:p w:rsidR="00877893" w:rsidRDefault="00877893" w:rsidP="00534D49">
            <w:pPr>
              <w:pStyle w:val="Default"/>
              <w:numPr>
                <w:ilvl w:val="0"/>
                <w:numId w:val="10"/>
              </w:numPr>
              <w:ind w:left="273" w:hanging="284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Have positive and mutually supportive relationships with all colleagues</w:t>
            </w:r>
          </w:p>
          <w:p w:rsidR="00877893" w:rsidRPr="00534D49" w:rsidRDefault="00534D49" w:rsidP="007668E1">
            <w:pPr>
              <w:pStyle w:val="Default"/>
              <w:numPr>
                <w:ilvl w:val="0"/>
                <w:numId w:val="10"/>
              </w:numPr>
              <w:ind w:left="273" w:hanging="284"/>
              <w:rPr>
                <w:rFonts w:ascii="Segoe UI" w:hAnsi="Segoe UI" w:cs="Segoe UI"/>
                <w:sz w:val="20"/>
                <w:szCs w:val="20"/>
              </w:rPr>
            </w:pPr>
            <w:r w:rsidRPr="00534D49">
              <w:rPr>
                <w:rFonts w:ascii="Segoe UI" w:hAnsi="Segoe UI" w:cs="Segoe UI"/>
                <w:sz w:val="20"/>
                <w:szCs w:val="20"/>
              </w:rPr>
              <w:t>A</w:t>
            </w:r>
            <w:r w:rsidR="00877893" w:rsidRPr="00534D49">
              <w:rPr>
                <w:rFonts w:ascii="Segoe UI" w:hAnsi="Segoe UI" w:cs="Segoe UI"/>
                <w:sz w:val="20"/>
                <w:szCs w:val="20"/>
              </w:rPr>
              <w:t>bility to promote the school across the wider community</w:t>
            </w:r>
          </w:p>
          <w:p w:rsidR="00877893" w:rsidRDefault="00877893" w:rsidP="007668E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43" w:type="dxa"/>
          </w:tcPr>
          <w:p w:rsidR="00877893" w:rsidRPr="00877893" w:rsidRDefault="00877893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3443" w:type="dxa"/>
          </w:tcPr>
          <w:p w:rsid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Application Form</w:t>
            </w:r>
          </w:p>
          <w:p w:rsid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References</w:t>
            </w:r>
          </w:p>
          <w:p w:rsidR="00877893" w:rsidRP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Interview</w:t>
            </w:r>
          </w:p>
        </w:tc>
      </w:tr>
      <w:tr w:rsidR="00877893" w:rsidTr="007668E1">
        <w:tc>
          <w:tcPr>
            <w:tcW w:w="3442" w:type="dxa"/>
          </w:tcPr>
          <w:p w:rsidR="00877893" w:rsidRDefault="00877893" w:rsidP="007668E1">
            <w:pPr>
              <w:pStyle w:val="Defaul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Safeguarding</w:t>
            </w:r>
          </w:p>
        </w:tc>
        <w:tc>
          <w:tcPr>
            <w:tcW w:w="3442" w:type="dxa"/>
          </w:tcPr>
          <w:p w:rsidR="00877893" w:rsidRDefault="00877893" w:rsidP="00534D49">
            <w:pPr>
              <w:pStyle w:val="Default"/>
              <w:numPr>
                <w:ilvl w:val="0"/>
                <w:numId w:val="13"/>
              </w:numPr>
              <w:ind w:left="273" w:hanging="273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Total commitment to and awareness of Safeguarding issues, as well as following the school’s Safeguarding Policies and practices</w:t>
            </w:r>
          </w:p>
        </w:tc>
        <w:tc>
          <w:tcPr>
            <w:tcW w:w="3443" w:type="dxa"/>
          </w:tcPr>
          <w:p w:rsidR="00877893" w:rsidRPr="00877893" w:rsidRDefault="00877893" w:rsidP="007668E1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3443" w:type="dxa"/>
          </w:tcPr>
          <w:p w:rsid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Application Form</w:t>
            </w:r>
          </w:p>
          <w:p w:rsid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Lesson observation</w:t>
            </w:r>
          </w:p>
          <w:p w:rsid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Interview</w:t>
            </w:r>
          </w:p>
          <w:p w:rsid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References</w:t>
            </w:r>
          </w:p>
          <w:p w:rsidR="00877893" w:rsidRDefault="00877893" w:rsidP="00877893">
            <w:pPr>
              <w:pStyle w:val="Default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:rsidR="007668E1" w:rsidRDefault="007668E1" w:rsidP="007668E1">
      <w:pPr>
        <w:pStyle w:val="Default"/>
        <w:rPr>
          <w:color w:val="auto"/>
          <w:sz w:val="26"/>
          <w:szCs w:val="26"/>
        </w:rPr>
      </w:pPr>
    </w:p>
    <w:p w:rsidR="007668E1" w:rsidRDefault="007668E1" w:rsidP="00D03EA0"/>
    <w:p w:rsidR="007668E1" w:rsidRDefault="007668E1"/>
    <w:sectPr w:rsidR="007668E1" w:rsidSect="007668E1">
      <w:pgSz w:w="16838" w:h="11906" w:orient="landscape"/>
      <w:pgMar w:top="1985" w:right="1440" w:bottom="566" w:left="16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001" w:rsidRDefault="00C05001" w:rsidP="00CA7402">
      <w:r>
        <w:separator/>
      </w:r>
    </w:p>
  </w:endnote>
  <w:endnote w:type="continuationSeparator" w:id="0">
    <w:p w:rsidR="00C05001" w:rsidRDefault="00C05001" w:rsidP="00CA7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400A50-F50C-4861-807A-80C530B0F4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F1AB4AB-7C70-4DFA-8F85-A264F78D96D3}"/>
    <w:embedBold r:id="rId3" w:fontKey="{5F01D4BA-1361-450A-9BB1-5275C2903D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071CA5-FB21-4B41-A65F-E315182BF60F}"/>
    <w:embedBold r:id="rId5" w:fontKey="{37C92855-1B7C-4E7C-B0CE-6B321FE221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1695FBF-1A14-4360-9E0A-CDD6CA7F21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001" w:rsidRDefault="00C05001" w:rsidP="00CA7402">
      <w:r>
        <w:separator/>
      </w:r>
    </w:p>
  </w:footnote>
  <w:footnote w:type="continuationSeparator" w:id="0">
    <w:p w:rsidR="00C05001" w:rsidRDefault="00C05001" w:rsidP="00CA7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A4511"/>
    <w:multiLevelType w:val="hybridMultilevel"/>
    <w:tmpl w:val="E0325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66662"/>
    <w:multiLevelType w:val="hybridMultilevel"/>
    <w:tmpl w:val="FD24E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E5AF9"/>
    <w:multiLevelType w:val="hybridMultilevel"/>
    <w:tmpl w:val="9708B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76CC8"/>
    <w:multiLevelType w:val="hybridMultilevel"/>
    <w:tmpl w:val="E3225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5747B"/>
    <w:multiLevelType w:val="hybridMultilevel"/>
    <w:tmpl w:val="ADCCF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47940"/>
    <w:multiLevelType w:val="hybridMultilevel"/>
    <w:tmpl w:val="DDF46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A7EDB"/>
    <w:multiLevelType w:val="hybridMultilevel"/>
    <w:tmpl w:val="D19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7751A"/>
    <w:multiLevelType w:val="hybridMultilevel"/>
    <w:tmpl w:val="855C9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235ED"/>
    <w:multiLevelType w:val="hybridMultilevel"/>
    <w:tmpl w:val="E8386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85DC1"/>
    <w:multiLevelType w:val="hybridMultilevel"/>
    <w:tmpl w:val="235AA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D741F"/>
    <w:multiLevelType w:val="hybridMultilevel"/>
    <w:tmpl w:val="1D46566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7252A"/>
    <w:multiLevelType w:val="hybridMultilevel"/>
    <w:tmpl w:val="E550A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26564"/>
    <w:multiLevelType w:val="hybridMultilevel"/>
    <w:tmpl w:val="0B0AD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12"/>
  </w:num>
  <w:num w:numId="5">
    <w:abstractNumId w:val="7"/>
  </w:num>
  <w:num w:numId="6">
    <w:abstractNumId w:val="11"/>
  </w:num>
  <w:num w:numId="7">
    <w:abstractNumId w:val="2"/>
  </w:num>
  <w:num w:numId="8">
    <w:abstractNumId w:val="8"/>
  </w:num>
  <w:num w:numId="9">
    <w:abstractNumId w:val="0"/>
  </w:num>
  <w:num w:numId="10">
    <w:abstractNumId w:val="4"/>
  </w:num>
  <w:num w:numId="11">
    <w:abstractNumId w:val="9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1985">
      <o:colormru v:ext="edit" colors="#3aa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05E"/>
    <w:rsid w:val="000A1A68"/>
    <w:rsid w:val="000B40AC"/>
    <w:rsid w:val="000B56B8"/>
    <w:rsid w:val="000D29C8"/>
    <w:rsid w:val="000D79C2"/>
    <w:rsid w:val="000E61DC"/>
    <w:rsid w:val="000E7299"/>
    <w:rsid w:val="00100D8C"/>
    <w:rsid w:val="00103F86"/>
    <w:rsid w:val="00176DB6"/>
    <w:rsid w:val="0018212B"/>
    <w:rsid w:val="00183705"/>
    <w:rsid w:val="001D2EC2"/>
    <w:rsid w:val="001D3EDD"/>
    <w:rsid w:val="001D55D7"/>
    <w:rsid w:val="00206DF4"/>
    <w:rsid w:val="0023312F"/>
    <w:rsid w:val="00234BD1"/>
    <w:rsid w:val="00242533"/>
    <w:rsid w:val="00244B67"/>
    <w:rsid w:val="002613CE"/>
    <w:rsid w:val="002E227B"/>
    <w:rsid w:val="00311AF8"/>
    <w:rsid w:val="00352739"/>
    <w:rsid w:val="00357DD6"/>
    <w:rsid w:val="00365899"/>
    <w:rsid w:val="003716BF"/>
    <w:rsid w:val="00381CD8"/>
    <w:rsid w:val="00384379"/>
    <w:rsid w:val="00385671"/>
    <w:rsid w:val="003E62D8"/>
    <w:rsid w:val="00416DDE"/>
    <w:rsid w:val="00444232"/>
    <w:rsid w:val="00457E4F"/>
    <w:rsid w:val="004648DC"/>
    <w:rsid w:val="00472425"/>
    <w:rsid w:val="004C7161"/>
    <w:rsid w:val="004F1BA3"/>
    <w:rsid w:val="005069D2"/>
    <w:rsid w:val="00521598"/>
    <w:rsid w:val="00526428"/>
    <w:rsid w:val="00534D49"/>
    <w:rsid w:val="0055074B"/>
    <w:rsid w:val="00555B24"/>
    <w:rsid w:val="005803D4"/>
    <w:rsid w:val="005A5179"/>
    <w:rsid w:val="005A5C27"/>
    <w:rsid w:val="005B647B"/>
    <w:rsid w:val="005C7BF7"/>
    <w:rsid w:val="00600408"/>
    <w:rsid w:val="00614750"/>
    <w:rsid w:val="0062698D"/>
    <w:rsid w:val="006517DF"/>
    <w:rsid w:val="00652BE5"/>
    <w:rsid w:val="00652DCC"/>
    <w:rsid w:val="00654ADC"/>
    <w:rsid w:val="00661FE3"/>
    <w:rsid w:val="00667C11"/>
    <w:rsid w:val="006715D3"/>
    <w:rsid w:val="00671B19"/>
    <w:rsid w:val="00674D0A"/>
    <w:rsid w:val="00676F82"/>
    <w:rsid w:val="00693573"/>
    <w:rsid w:val="006959BA"/>
    <w:rsid w:val="006A5267"/>
    <w:rsid w:val="006B6A73"/>
    <w:rsid w:val="006D1C5B"/>
    <w:rsid w:val="007017DE"/>
    <w:rsid w:val="0072299E"/>
    <w:rsid w:val="00722A59"/>
    <w:rsid w:val="00733923"/>
    <w:rsid w:val="0075091F"/>
    <w:rsid w:val="007668E1"/>
    <w:rsid w:val="0077483F"/>
    <w:rsid w:val="007862E5"/>
    <w:rsid w:val="0079639E"/>
    <w:rsid w:val="007B0F7F"/>
    <w:rsid w:val="00807712"/>
    <w:rsid w:val="00870A0F"/>
    <w:rsid w:val="00877893"/>
    <w:rsid w:val="008A05EF"/>
    <w:rsid w:val="008B53CF"/>
    <w:rsid w:val="008E4FB6"/>
    <w:rsid w:val="00932CFC"/>
    <w:rsid w:val="0094542F"/>
    <w:rsid w:val="00967B95"/>
    <w:rsid w:val="0097479C"/>
    <w:rsid w:val="00975F22"/>
    <w:rsid w:val="00985615"/>
    <w:rsid w:val="009900AD"/>
    <w:rsid w:val="0099665E"/>
    <w:rsid w:val="009A252A"/>
    <w:rsid w:val="009D705E"/>
    <w:rsid w:val="009E2613"/>
    <w:rsid w:val="00A05F08"/>
    <w:rsid w:val="00A12C43"/>
    <w:rsid w:val="00A15119"/>
    <w:rsid w:val="00A26045"/>
    <w:rsid w:val="00A317B6"/>
    <w:rsid w:val="00A44B76"/>
    <w:rsid w:val="00A5764D"/>
    <w:rsid w:val="00A71E4E"/>
    <w:rsid w:val="00AA4019"/>
    <w:rsid w:val="00AB5464"/>
    <w:rsid w:val="00AB619B"/>
    <w:rsid w:val="00AC595B"/>
    <w:rsid w:val="00AD5EA0"/>
    <w:rsid w:val="00AE48AE"/>
    <w:rsid w:val="00B048A4"/>
    <w:rsid w:val="00B20CDA"/>
    <w:rsid w:val="00B402FF"/>
    <w:rsid w:val="00B419BB"/>
    <w:rsid w:val="00B92E34"/>
    <w:rsid w:val="00BA2EAB"/>
    <w:rsid w:val="00BD2FC9"/>
    <w:rsid w:val="00BE6624"/>
    <w:rsid w:val="00BF0DDC"/>
    <w:rsid w:val="00C05001"/>
    <w:rsid w:val="00C07188"/>
    <w:rsid w:val="00C136DB"/>
    <w:rsid w:val="00C41C3C"/>
    <w:rsid w:val="00C41CB3"/>
    <w:rsid w:val="00C46A86"/>
    <w:rsid w:val="00C46DF8"/>
    <w:rsid w:val="00C70C23"/>
    <w:rsid w:val="00C967CB"/>
    <w:rsid w:val="00CA7402"/>
    <w:rsid w:val="00CF5F07"/>
    <w:rsid w:val="00D03EA0"/>
    <w:rsid w:val="00D11944"/>
    <w:rsid w:val="00D273BE"/>
    <w:rsid w:val="00D401D1"/>
    <w:rsid w:val="00D6407F"/>
    <w:rsid w:val="00D64DB2"/>
    <w:rsid w:val="00DB31C6"/>
    <w:rsid w:val="00DB6BBA"/>
    <w:rsid w:val="00DE4BE4"/>
    <w:rsid w:val="00E772E2"/>
    <w:rsid w:val="00EB136E"/>
    <w:rsid w:val="00EE56C7"/>
    <w:rsid w:val="00F112C7"/>
    <w:rsid w:val="00F22BDF"/>
    <w:rsid w:val="00F4158B"/>
    <w:rsid w:val="00F71E70"/>
    <w:rsid w:val="00F73F47"/>
    <w:rsid w:val="00F93B8A"/>
    <w:rsid w:val="00FA0477"/>
    <w:rsid w:val="00FE1FED"/>
    <w:rsid w:val="00FE5F06"/>
    <w:rsid w:val="00FF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3aafc6"/>
    </o:shapedefaults>
    <o:shapelayout v:ext="edit">
      <o:idmap v:ext="edit" data="1"/>
    </o:shapelayout>
  </w:shapeDefaults>
  <w:decimalSymbol w:val="."/>
  <w:listSeparator w:val=","/>
  <w14:docId w14:val="06EFFB9F"/>
  <w15:docId w15:val="{E4E439B3-F595-4A83-8F16-CA4A565E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46A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D705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D705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06DF4"/>
    <w:rPr>
      <w:rFonts w:ascii="Tahoma" w:hAnsi="Tahoma" w:cs="Tahoma"/>
      <w:sz w:val="16"/>
      <w:szCs w:val="16"/>
    </w:rPr>
  </w:style>
  <w:style w:type="paragraph" w:customStyle="1" w:styleId="KathStyle">
    <w:name w:val="KathStyle"/>
    <w:basedOn w:val="Normal"/>
    <w:rsid w:val="00206DF4"/>
    <w:rPr>
      <w:rFonts w:ascii="Arial" w:hAnsi="Arial"/>
      <w:szCs w:val="20"/>
    </w:rPr>
  </w:style>
  <w:style w:type="character" w:styleId="Hyperlink">
    <w:name w:val="Hyperlink"/>
    <w:basedOn w:val="DefaultParagraphFont"/>
    <w:uiPriority w:val="99"/>
    <w:unhideWhenUsed/>
    <w:rsid w:val="00652DCC"/>
    <w:rPr>
      <w:color w:val="0000FF"/>
      <w:u w:val="single"/>
    </w:rPr>
  </w:style>
  <w:style w:type="table" w:styleId="TableGrid">
    <w:name w:val="Table Grid"/>
    <w:basedOn w:val="TableNormal"/>
    <w:uiPriority w:val="39"/>
    <w:rsid w:val="001D3ED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40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46A86"/>
    <w:rPr>
      <w:rFonts w:ascii="Arial" w:hAnsi="Arial" w:cs="Arial"/>
      <w:b/>
      <w:bCs/>
      <w:kern w:val="32"/>
      <w:sz w:val="32"/>
      <w:szCs w:val="32"/>
    </w:rPr>
  </w:style>
  <w:style w:type="paragraph" w:customStyle="1" w:styleId="Default">
    <w:name w:val="Default"/>
    <w:rsid w:val="007668E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4604njr.DCC-SCH-4604\Application%20Data\Microsoft\Templates\Letterhead%20-%20St%20Michaels%202.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- St Michaels 2.0</Template>
  <TotalTime>22</TotalTime>
  <Pages>3</Pages>
  <Words>199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STM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Emma Goulding</cp:lastModifiedBy>
  <cp:revision>6</cp:revision>
  <cp:lastPrinted>2016-09-21T09:11:00Z</cp:lastPrinted>
  <dcterms:created xsi:type="dcterms:W3CDTF">2019-07-04T13:32:00Z</dcterms:created>
  <dcterms:modified xsi:type="dcterms:W3CDTF">2019-07-04T13:54:00Z</dcterms:modified>
</cp:coreProperties>
</file>