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21544" w14:textId="4EFEDF5F" w:rsidR="00B040F7" w:rsidRPr="00B040F7" w:rsidRDefault="00B040F7" w:rsidP="000136FB">
      <w:pPr>
        <w:pStyle w:val="Heading1Cover"/>
      </w:pPr>
    </w:p>
    <w:p w14:paraId="372F8D61" w14:textId="4965EA21" w:rsidR="00E92658" w:rsidRDefault="00AF3C02" w:rsidP="00AF3C02">
      <w:pPr>
        <w:pStyle w:val="Heading2Cover"/>
      </w:pPr>
      <w:r>
        <w:t xml:space="preserve">Teacher of </w:t>
      </w:r>
      <w:r w:rsidR="007815F0">
        <w:t>Geography</w:t>
      </w:r>
      <w:r w:rsidR="00A204BE">
        <w:t xml:space="preserve"> </w:t>
      </w:r>
    </w:p>
    <w:p w14:paraId="61583B95" w14:textId="77777777" w:rsidR="00AF3C02" w:rsidRDefault="00E92658" w:rsidP="000136FB">
      <w:pPr>
        <w:pStyle w:val="SchoolNameCover"/>
      </w:pPr>
      <w:r>
        <w:t xml:space="preserve">The </w:t>
      </w:r>
      <w:r w:rsidR="00780F20">
        <w:t xml:space="preserve">Bulwell </w:t>
      </w:r>
      <w:r w:rsidR="00B040F7" w:rsidRPr="00097FA0">
        <w:t>Academy</w:t>
      </w:r>
    </w:p>
    <w:p w14:paraId="1D617BC6" w14:textId="5D3FEBCA" w:rsidR="00B040F7" w:rsidRPr="00097FA0" w:rsidRDefault="00AF3C02" w:rsidP="00AF3C02">
      <w:pPr>
        <w:pStyle w:val="PositionCover"/>
      </w:pPr>
      <w:r>
        <w:t>September 2019</w:t>
      </w:r>
      <w:r w:rsidR="00B040F7" w:rsidRPr="00097FA0">
        <w:t xml:space="preserve"> </w:t>
      </w:r>
    </w:p>
    <w:p w14:paraId="3FD62A34" w14:textId="77777777" w:rsidR="00097FA0" w:rsidRDefault="00097FA0"/>
    <w:p w14:paraId="161DED7A" w14:textId="77777777" w:rsidR="00097FA0" w:rsidRDefault="00097FA0"/>
    <w:p w14:paraId="152C19F8" w14:textId="77777777" w:rsidR="00B64841" w:rsidRDefault="00B64841">
      <w:pPr>
        <w:sectPr w:rsidR="00B64841" w:rsidSect="00097FA0">
          <w:headerReference w:type="default" r:id="rId8"/>
          <w:footerReference w:type="default" r:id="rId9"/>
          <w:pgSz w:w="11906" w:h="16838"/>
          <w:pgMar w:top="851" w:right="851" w:bottom="1021" w:left="851" w:header="624" w:footer="709" w:gutter="0"/>
          <w:cols w:space="708"/>
          <w:docGrid w:linePitch="360"/>
        </w:sectPr>
      </w:pPr>
    </w:p>
    <w:p w14:paraId="57ECFEDB" w14:textId="77777777" w:rsidR="00B040F7" w:rsidRDefault="00B040F7" w:rsidP="009407A7">
      <w:pPr>
        <w:pStyle w:val="Spacer"/>
      </w:pPr>
    </w:p>
    <w:p w14:paraId="39FA0781" w14:textId="77777777" w:rsidR="009407A7" w:rsidRDefault="000136FB" w:rsidP="009407A7">
      <w:pPr>
        <w:pStyle w:val="DearColleague"/>
      </w:pPr>
      <w:r>
        <w:rPr>
          <w:noProof/>
          <w:lang w:eastAsia="en-GB"/>
        </w:rPr>
        <w:drawing>
          <wp:anchor distT="0" distB="0" distL="114300" distR="114300" simplePos="0" relativeHeight="251658240" behindDoc="0" locked="0" layoutInCell="1" allowOverlap="1" wp14:anchorId="5E49DDAA" wp14:editId="52C9BE9D">
            <wp:simplePos x="0" y="0"/>
            <wp:positionH relativeFrom="margin">
              <wp:posOffset>80010</wp:posOffset>
            </wp:positionH>
            <wp:positionV relativeFrom="paragraph">
              <wp:posOffset>46990</wp:posOffset>
            </wp:positionV>
            <wp:extent cx="1501775" cy="16764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jpg"/>
                    <pic:cNvPicPr/>
                  </pic:nvPicPr>
                  <pic:blipFill>
                    <a:blip r:embed="rId10"/>
                    <a:stretch>
                      <a:fillRect/>
                    </a:stretch>
                  </pic:blipFill>
                  <pic:spPr>
                    <a:xfrm>
                      <a:off x="0" y="0"/>
                      <a:ext cx="1501775" cy="1676400"/>
                    </a:xfrm>
                    <a:prstGeom prst="rect">
                      <a:avLst/>
                    </a:prstGeom>
                  </pic:spPr>
                </pic:pic>
              </a:graphicData>
            </a:graphic>
            <wp14:sizeRelH relativeFrom="margin">
              <wp14:pctWidth>0</wp14:pctWidth>
            </wp14:sizeRelH>
            <wp14:sizeRelV relativeFrom="margin">
              <wp14:pctHeight>0</wp14:pctHeight>
            </wp14:sizeRelV>
          </wp:anchor>
        </w:drawing>
      </w:r>
      <w:r w:rsidR="00DE7F23">
        <w:t>Welcome</w:t>
      </w:r>
    </w:p>
    <w:p w14:paraId="47FEA193" w14:textId="77777777" w:rsidR="00DE7F23" w:rsidRPr="00DE7F23" w:rsidRDefault="00DE7F23" w:rsidP="00DE7F23">
      <w:pPr>
        <w:pStyle w:val="BodyTextWhite"/>
        <w:rPr>
          <w:b/>
        </w:rPr>
      </w:pPr>
      <w:r w:rsidRPr="00DE7F23">
        <w:rPr>
          <w:b/>
        </w:rPr>
        <w:t xml:space="preserve">Thank you for showing an interest in becoming part of our team at The Bulwell Academy. </w:t>
      </w:r>
    </w:p>
    <w:p w14:paraId="0E8969B5" w14:textId="08006FCF" w:rsidR="00DE7F23" w:rsidRDefault="00DE7F23" w:rsidP="00DE7F23">
      <w:pPr>
        <w:pStyle w:val="BodyTextWhite"/>
      </w:pPr>
      <w:r>
        <w:t xml:space="preserve">The Bulwell Academy joined The Creative Education Trust, an education charity and multi-academy trust that exists to empower young people with the skills, knowledge and creativity they need to be successful in school and in life, in May 2018, beginning a new era of education for </w:t>
      </w:r>
      <w:r w:rsidR="00C264CF">
        <w:t>students</w:t>
      </w:r>
      <w:r w:rsidR="006A2558">
        <w:t xml:space="preserve"> </w:t>
      </w:r>
      <w:r>
        <w:t xml:space="preserve">in Bulwell. </w:t>
      </w:r>
    </w:p>
    <w:p w14:paraId="48A90E69" w14:textId="77777777" w:rsidR="00DE7F23" w:rsidRPr="00DE7F23" w:rsidRDefault="00DE7F23" w:rsidP="00DE7F23">
      <w:pPr>
        <w:pStyle w:val="BodyTextWhite"/>
      </w:pPr>
      <w:r>
        <w:t>The school serves the families in and around Bulwell, Nottingham and is growing in popularity and is currently oversubscribed in Years 7, 8 and 9.</w:t>
      </w:r>
    </w:p>
    <w:p w14:paraId="3659EB8B" w14:textId="77777777" w:rsidR="00896803" w:rsidRPr="00DE7F23" w:rsidRDefault="00896803" w:rsidP="00896803">
      <w:pPr>
        <w:pStyle w:val="BodyTextWhite"/>
        <w:rPr>
          <w:b/>
          <w:sz w:val="24"/>
          <w:szCs w:val="24"/>
        </w:rPr>
      </w:pPr>
      <w:r>
        <w:rPr>
          <w:noProof/>
          <w:lang w:eastAsia="en-GB"/>
        </w:rPr>
        <mc:AlternateContent>
          <mc:Choice Requires="wps">
            <w:drawing>
              <wp:anchor distT="0" distB="0" distL="114300" distR="114300" simplePos="0" relativeHeight="251666432" behindDoc="0" locked="0" layoutInCell="1" allowOverlap="1" wp14:anchorId="32ADFF53" wp14:editId="5828E619">
                <wp:simplePos x="0" y="0"/>
                <wp:positionH relativeFrom="page">
                  <wp:posOffset>4750435</wp:posOffset>
                </wp:positionH>
                <wp:positionV relativeFrom="paragraph">
                  <wp:posOffset>8255</wp:posOffset>
                </wp:positionV>
                <wp:extent cx="2514600" cy="20300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2030095"/>
                        </a:xfrm>
                        <a:prstGeom prst="rect">
                          <a:avLst/>
                        </a:prstGeom>
                        <a:noFill/>
                        <a:ln w="6350">
                          <a:noFill/>
                        </a:ln>
                      </wps:spPr>
                      <wps:txbx>
                        <w:txbxContent>
                          <w:p w14:paraId="5D76EC73" w14:textId="7F51E954" w:rsidR="00896803" w:rsidRPr="002C0060" w:rsidRDefault="00896803" w:rsidP="00896803">
                            <w:pPr>
                              <w:pStyle w:val="PullQuoteP2"/>
                            </w:pPr>
                            <w:r w:rsidRPr="002C0060">
                              <w:t>“We</w:t>
                            </w:r>
                            <w:r>
                              <w:t xml:space="preserve"> want only the best for our </w:t>
                            </w:r>
                            <w:r w:rsidR="00C264CF">
                              <w:t>students</w:t>
                            </w:r>
                            <w:r w:rsidR="006A2558">
                              <w:t xml:space="preserve"> </w:t>
                            </w:r>
                            <w:r>
                              <w:t>and we will go above and beyond to ensure that is the case</w:t>
                            </w:r>
                            <w:r w:rsidRPr="002C006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FF53" id="_x0000_t202" coordsize="21600,21600" o:spt="202" path="m,l,21600r21600,l21600,xe">
                <v:stroke joinstyle="miter"/>
                <v:path gradientshapeok="t" o:connecttype="rect"/>
              </v:shapetype>
              <v:shape id="Text Box 4" o:spid="_x0000_s1026" type="#_x0000_t202" style="position:absolute;margin-left:374.05pt;margin-top:.65pt;width:198pt;height:15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" filled="f" stroked="f" strokeweight=".5pt">
                <v:textbox>
                  <w:txbxContent>
                    <w:p w14:paraId="5D76EC73" w14:textId="7F51E954" w:rsidR="00896803" w:rsidRPr="002C0060" w:rsidRDefault="00896803" w:rsidP="00896803">
                      <w:pPr>
                        <w:pStyle w:val="PullQuoteP2"/>
                      </w:pPr>
                      <w:r w:rsidRPr="002C0060">
                        <w:t>“We</w:t>
                      </w:r>
                      <w:r>
                        <w:t xml:space="preserve"> want only the best for our </w:t>
                      </w:r>
                      <w:r w:rsidR="00C264CF">
                        <w:t>students</w:t>
                      </w:r>
                      <w:r w:rsidR="006A2558">
                        <w:t xml:space="preserve"> </w:t>
                      </w:r>
                      <w:r>
                        <w:t>and we will go above and beyond to ensure that is the case</w:t>
                      </w:r>
                      <w:r w:rsidRPr="002C0060">
                        <w:t>”</w:t>
                      </w:r>
                    </w:p>
                  </w:txbxContent>
                </v:textbox>
                <w10:wrap type="square" anchorx="page"/>
              </v:shape>
            </w:pict>
          </mc:Fallback>
        </mc:AlternateContent>
      </w:r>
      <w:r>
        <w:rPr>
          <w:b/>
          <w:sz w:val="24"/>
          <w:szCs w:val="24"/>
        </w:rPr>
        <w:t>Expect the Best</w:t>
      </w:r>
    </w:p>
    <w:p w14:paraId="7E3271D5" w14:textId="1704747F" w:rsidR="00DE7F23" w:rsidRDefault="00DE7F23" w:rsidP="00DE7F23">
      <w:pPr>
        <w:pStyle w:val="BodyTextWhite"/>
      </w:pPr>
      <w:r>
        <w:t xml:space="preserve">Our vision is based on the belief that everyone can achieve. We want </w:t>
      </w:r>
      <w:r w:rsidR="0039654C">
        <w:t xml:space="preserve">and expect </w:t>
      </w:r>
      <w:r>
        <w:t xml:space="preserve">only the best for our </w:t>
      </w:r>
      <w:r w:rsidR="00C264CF">
        <w:t>students</w:t>
      </w:r>
      <w:r w:rsidR="006A2558">
        <w:t xml:space="preserve"> </w:t>
      </w:r>
      <w:r>
        <w:t>and we will go above and beyond to ensure that is the case. We believe every child is unique and can be successful and we have high expectations of all. The education opportunities provided allow every child to make the best possible progress whilst at The Bulwell Academy, preparing them well for the next stage of their life.</w:t>
      </w:r>
    </w:p>
    <w:p w14:paraId="7045E8C5" w14:textId="290E7495" w:rsidR="00DE7F23" w:rsidRDefault="00DE7F23" w:rsidP="00DE7F23">
      <w:pPr>
        <w:pStyle w:val="BodyTextWhite"/>
      </w:pPr>
      <w:r>
        <w:t xml:space="preserve">Our staff are determined to demonstrate that there are no barriers to learning and that all young people can be successful in their own way, regardless of their background. We consistently strive to help our </w:t>
      </w:r>
      <w:r w:rsidR="00C264CF">
        <w:t>students</w:t>
      </w:r>
      <w:r w:rsidR="0086041E">
        <w:t xml:space="preserve"> </w:t>
      </w:r>
      <w:r>
        <w:t>to become better learners; to increase their resilience and to raise their aspirations.</w:t>
      </w:r>
    </w:p>
    <w:p w14:paraId="44FFB917" w14:textId="77777777" w:rsidR="00DE7F23" w:rsidRDefault="00DE7F23" w:rsidP="00DE7F23">
      <w:pPr>
        <w:pStyle w:val="BodyTextWhite"/>
      </w:pPr>
      <w:r>
        <w:t>We are looking for ambitious staff who will lead by example. We expect all staff to be leaders, whether within their own classroom or within the leadership structure of the school. We expect staff to show an uncompromisingly high drive to succeed and the focus of all staff must be on the relentless desire to improve Teaching and Learning.</w:t>
      </w:r>
    </w:p>
    <w:p w14:paraId="216C7402" w14:textId="21BBBEC1" w:rsidR="00DE7F23" w:rsidRDefault="00DE7F23" w:rsidP="00DE7F23">
      <w:pPr>
        <w:pStyle w:val="BodyTextWhite"/>
      </w:pPr>
      <w:r>
        <w:t xml:space="preserve">Whether it’s progressing on to a great university, securing an apprenticeship, or entering the workplace, we want every young person who leaves The Bulwell Academy to have real choices in life. Staff from The Bulwell Academy regularly have the opportunity to work together with others across the trust, to share ideas and best practice, to collaborate, seek advice and to learn from each other. </w:t>
      </w:r>
      <w:r w:rsidR="00C264CF">
        <w:t>Students</w:t>
      </w:r>
      <w:r w:rsidR="0086041E">
        <w:t xml:space="preserve"> </w:t>
      </w:r>
      <w:r>
        <w:t xml:space="preserve">also get the opportunity to meet, compete, learn and collaborate with </w:t>
      </w:r>
      <w:r w:rsidR="00C264CF">
        <w:t>students</w:t>
      </w:r>
      <w:r w:rsidR="0086041E">
        <w:t xml:space="preserve"> </w:t>
      </w:r>
      <w:r>
        <w:t>from other schools including on our Days of Performance, Days of Sport and Days of Song.</w:t>
      </w:r>
    </w:p>
    <w:p w14:paraId="58AB4399" w14:textId="77777777" w:rsidR="00DE7F23" w:rsidRDefault="00DE7F23" w:rsidP="00DE7F23">
      <w:pPr>
        <w:pStyle w:val="BodyTextWhite"/>
      </w:pPr>
      <w:r>
        <w:t xml:space="preserve">If you think you have the qualities to help us achieve our vision, we look forward to your application. </w:t>
      </w:r>
    </w:p>
    <w:p w14:paraId="3D4D1A60" w14:textId="77777777" w:rsidR="00DE7F23" w:rsidRDefault="00DE7F23" w:rsidP="00DE7F23">
      <w:pPr>
        <w:pStyle w:val="BodyTextWhite"/>
        <w:rPr>
          <w:color w:val="auto"/>
          <w:sz w:val="22"/>
        </w:rPr>
      </w:pPr>
    </w:p>
    <w:p w14:paraId="51F9ADE4" w14:textId="77777777" w:rsidR="00DE7F23" w:rsidRPr="00DE7F23" w:rsidRDefault="00DE7F23" w:rsidP="00DE7F23">
      <w:pPr>
        <w:pStyle w:val="BodyTextWhite"/>
        <w:rPr>
          <w:b/>
        </w:rPr>
      </w:pPr>
      <w:r w:rsidRPr="00DE7F23">
        <w:rPr>
          <w:b/>
        </w:rPr>
        <w:t>Michelle Strong</w:t>
      </w:r>
    </w:p>
    <w:p w14:paraId="7290D592" w14:textId="77777777" w:rsidR="00DE7F23" w:rsidRPr="00DE7F23" w:rsidRDefault="00DE7F23" w:rsidP="00DE7F23">
      <w:pPr>
        <w:pStyle w:val="BodyTextWhite"/>
        <w:rPr>
          <w:b/>
        </w:rPr>
      </w:pPr>
      <w:r w:rsidRPr="00DE7F23">
        <w:rPr>
          <w:b/>
        </w:rPr>
        <w:t>Principal</w:t>
      </w:r>
    </w:p>
    <w:p w14:paraId="395E48C3" w14:textId="77777777" w:rsidR="00D01343" w:rsidRPr="00DE7F23" w:rsidRDefault="002C4FC9" w:rsidP="00DE7F23">
      <w:pPr>
        <w:pStyle w:val="BodyTextWhite"/>
        <w:rPr>
          <w:b/>
        </w:rPr>
      </w:pPr>
      <w:r w:rsidRPr="00DE7F23">
        <w:rPr>
          <w:b/>
        </w:rPr>
        <w:t xml:space="preserve"> </w:t>
      </w:r>
    </w:p>
    <w:p w14:paraId="711A2B17" w14:textId="77777777" w:rsidR="002C0060" w:rsidRDefault="002C0060"/>
    <w:p w14:paraId="13F411C9" w14:textId="77777777" w:rsidR="002C0060" w:rsidRDefault="002C0060">
      <w:pPr>
        <w:sectPr w:rsidR="002C0060" w:rsidSect="002024C8">
          <w:headerReference w:type="default" r:id="rId11"/>
          <w:pgSz w:w="11906" w:h="16838"/>
          <w:pgMar w:top="851" w:right="3289" w:bottom="794" w:left="851" w:header="567" w:footer="709" w:gutter="0"/>
          <w:cols w:space="708"/>
          <w:docGrid w:linePitch="360"/>
        </w:sectPr>
      </w:pPr>
    </w:p>
    <w:tbl>
      <w:tblPr>
        <w:tblStyle w:val="TableGrid"/>
        <w:tblpPr w:leftFromText="181" w:rightFromText="181" w:vertAnchor="page" w:horzAnchor="page" w:tblpX="1107" w:tblpY="89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3242C" w14:paraId="0242B57E" w14:textId="77777777" w:rsidTr="00C9660A">
        <w:trPr>
          <w:trHeight w:hRule="exact" w:val="3232"/>
        </w:trPr>
        <w:tc>
          <w:tcPr>
            <w:tcW w:w="3969" w:type="dxa"/>
          </w:tcPr>
          <w:p w14:paraId="155B0C63" w14:textId="77777777" w:rsidR="00A569EF" w:rsidRPr="00A569EF" w:rsidRDefault="00A569EF" w:rsidP="00C9660A">
            <w:pPr>
              <w:pStyle w:val="BulletedTextStar"/>
              <w:framePr w:hSpace="0" w:wrap="auto" w:vAnchor="margin" w:hAnchor="text" w:xAlign="left" w:yAlign="inline"/>
              <w:suppressOverlap w:val="0"/>
            </w:pPr>
            <w:r w:rsidRPr="00A569EF">
              <w:lastRenderedPageBreak/>
              <w:t>Raise their attainment in exams and tests through outstanding teaching</w:t>
            </w:r>
          </w:p>
          <w:p w14:paraId="60F6E690" w14:textId="77777777" w:rsidR="00A569EF" w:rsidRPr="00A569EF" w:rsidRDefault="00A569EF" w:rsidP="00C9660A">
            <w:pPr>
              <w:pStyle w:val="BulletedTextStar"/>
              <w:framePr w:hSpace="0" w:wrap="auto" w:vAnchor="margin" w:hAnchor="text" w:xAlign="left" w:yAlign="inline"/>
              <w:suppressOverlap w:val="0"/>
            </w:pPr>
            <w:r w:rsidRPr="00A569EF">
              <w:t>Make them intellectually curious with a sense of confidence</w:t>
            </w:r>
          </w:p>
          <w:p w14:paraId="7AF80FC8" w14:textId="77777777" w:rsidR="00A569EF" w:rsidRPr="00A569EF" w:rsidRDefault="00A569EF" w:rsidP="00C9660A">
            <w:pPr>
              <w:pStyle w:val="BulletedTextStar"/>
              <w:framePr w:hSpace="0" w:wrap="auto" w:vAnchor="margin" w:hAnchor="text" w:xAlign="left" w:yAlign="inline"/>
              <w:suppressOverlap w:val="0"/>
            </w:pPr>
            <w:r w:rsidRPr="00A569EF">
              <w:t>Increase their participation in HE, FE and apprenticeships</w:t>
            </w:r>
          </w:p>
          <w:p w14:paraId="198253F6" w14:textId="77777777" w:rsidR="00A569EF" w:rsidRPr="00A569EF" w:rsidRDefault="00A569EF" w:rsidP="00C9660A">
            <w:pPr>
              <w:pStyle w:val="BulletedTextStar"/>
              <w:framePr w:hSpace="0" w:wrap="auto" w:vAnchor="margin" w:hAnchor="text" w:xAlign="left" w:yAlign="inline"/>
              <w:suppressOverlap w:val="0"/>
            </w:pPr>
            <w:r w:rsidRPr="00A569EF">
              <w:t>Ensure they have employable skills and attitudes</w:t>
            </w:r>
          </w:p>
          <w:p w14:paraId="37DBB1D9" w14:textId="77777777" w:rsidR="0033242C" w:rsidRDefault="00A569EF" w:rsidP="00C9660A">
            <w:pPr>
              <w:pStyle w:val="BulletedTextStar"/>
              <w:framePr w:hSpace="0" w:wrap="auto" w:vAnchor="margin" w:hAnchor="text" w:xAlign="left" w:yAlign="inline"/>
              <w:suppressOverlap w:val="0"/>
            </w:pPr>
            <w:r w:rsidRPr="00A569EF">
              <w:t>Create rounded individuals through a wide choice of co-curricular activities</w:t>
            </w:r>
          </w:p>
        </w:tc>
      </w:tr>
    </w:tbl>
    <w:p w14:paraId="54394637" w14:textId="0814942C" w:rsidR="0033242C" w:rsidRPr="0033242C" w:rsidRDefault="0033242C" w:rsidP="0033242C">
      <w:pPr>
        <w:spacing w:line="209" w:lineRule="auto"/>
        <w:rPr>
          <w:b/>
          <w:color w:val="EF4B54" w:themeColor="accent1"/>
          <w:sz w:val="44"/>
          <w:szCs w:val="44"/>
        </w:rPr>
      </w:pPr>
      <w:r w:rsidRPr="0033242C">
        <w:rPr>
          <w:b/>
          <w:color w:val="EF4B54" w:themeColor="accent1"/>
          <w:sz w:val="44"/>
          <w:szCs w:val="44"/>
        </w:rPr>
        <w:t>ABOUT</w:t>
      </w:r>
    </w:p>
    <w:p w14:paraId="3447829A" w14:textId="5C772A6B" w:rsidR="0033242C" w:rsidRPr="0033242C" w:rsidRDefault="0033242C" w:rsidP="0033242C">
      <w:pPr>
        <w:spacing w:line="209" w:lineRule="auto"/>
        <w:rPr>
          <w:b/>
          <w:sz w:val="44"/>
          <w:szCs w:val="44"/>
        </w:rPr>
      </w:pPr>
      <w:r w:rsidRPr="0033242C">
        <w:rPr>
          <w:b/>
          <w:sz w:val="44"/>
          <w:szCs w:val="44"/>
        </w:rPr>
        <w:t>CREATIVE</w:t>
      </w:r>
    </w:p>
    <w:p w14:paraId="366A1787" w14:textId="62A3411B" w:rsidR="0033242C" w:rsidRPr="0033242C" w:rsidRDefault="00AF3C02" w:rsidP="00E26432">
      <w:pPr>
        <w:pStyle w:val="22ptBoldHeading"/>
      </w:pPr>
      <w:r>
        <w:rPr>
          <w:b w:val="0"/>
          <w:noProof/>
          <w:color w:val="EF4B54" w:themeColor="accent1"/>
          <w:lang w:eastAsia="en-GB"/>
        </w:rPr>
        <w:drawing>
          <wp:anchor distT="0" distB="0" distL="114300" distR="114300" simplePos="0" relativeHeight="251660288" behindDoc="0" locked="0" layoutInCell="1" allowOverlap="1" wp14:anchorId="0DE60EA6" wp14:editId="1F684F7E">
            <wp:simplePos x="0" y="0"/>
            <wp:positionH relativeFrom="page">
              <wp:posOffset>5406265</wp:posOffset>
            </wp:positionH>
            <wp:positionV relativeFrom="paragraph">
              <wp:posOffset>71755</wp:posOffset>
            </wp:positionV>
            <wp:extent cx="2150870" cy="14287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4.jpg"/>
                    <pic:cNvPicPr/>
                  </pic:nvPicPr>
                  <pic:blipFill>
                    <a:blip r:embed="rId12"/>
                    <a:stretch>
                      <a:fillRect/>
                    </a:stretch>
                  </pic:blipFill>
                  <pic:spPr>
                    <a:xfrm>
                      <a:off x="0" y="0"/>
                      <a:ext cx="2152458" cy="1429805"/>
                    </a:xfrm>
                    <a:prstGeom prst="rect">
                      <a:avLst/>
                    </a:prstGeom>
                  </pic:spPr>
                </pic:pic>
              </a:graphicData>
            </a:graphic>
            <wp14:sizeRelH relativeFrom="page">
              <wp14:pctWidth>0</wp14:pctWidth>
            </wp14:sizeRelH>
            <wp14:sizeRelV relativeFrom="page">
              <wp14:pctHeight>0</wp14:pctHeight>
            </wp14:sizeRelV>
          </wp:anchor>
        </w:drawing>
      </w:r>
      <w:r w:rsidR="0033242C" w:rsidRPr="0033242C">
        <w:t>EDUCATION</w:t>
      </w:r>
    </w:p>
    <w:p w14:paraId="1F1557C2" w14:textId="77777777" w:rsidR="00B040F7" w:rsidRPr="0033242C" w:rsidRDefault="0033242C" w:rsidP="0033242C">
      <w:pPr>
        <w:spacing w:line="209" w:lineRule="auto"/>
        <w:rPr>
          <w:b/>
          <w:sz w:val="44"/>
          <w:szCs w:val="44"/>
        </w:rPr>
      </w:pPr>
      <w:r w:rsidRPr="0033242C">
        <w:rPr>
          <w:b/>
          <w:sz w:val="44"/>
          <w:szCs w:val="44"/>
        </w:rPr>
        <w:t>TRUST</w:t>
      </w:r>
    </w:p>
    <w:p w14:paraId="10D46C6B" w14:textId="77777777" w:rsidR="0033242C" w:rsidRDefault="0033242C" w:rsidP="0033242C"/>
    <w:p w14:paraId="40500E87" w14:textId="77777777" w:rsidR="0033242C" w:rsidRPr="0033242C" w:rsidRDefault="0033242C" w:rsidP="0033242C">
      <w:pPr>
        <w:pStyle w:val="BodyTextBlack"/>
        <w:rPr>
          <w:b/>
        </w:rPr>
      </w:pPr>
      <w:r w:rsidRPr="0033242C">
        <w:rPr>
          <w:b/>
        </w:rPr>
        <w:t>Creative Education Trust inspires and enables young people to build successful lives on foundations of learning, resilience and employability. We believe that a rewarding educational experience and the highest possible qualifications are the best way to ensure social mobility for young people.</w:t>
      </w:r>
    </w:p>
    <w:p w14:paraId="5A4A19B9" w14:textId="77777777" w:rsidR="0033242C" w:rsidRDefault="0033242C" w:rsidP="0033242C">
      <w:pPr>
        <w:pStyle w:val="BodyTextBlack"/>
      </w:pPr>
      <w:r>
        <w:t>Creative Education Trust is a growing multi-academy trust educating over 13,000 children in England. It was established in 2010 to work in England’s post-industrial cities and coastal towns: areas of economic disadvantage and with a history of academic underachievement. We transform these schools by integrating a knowledge-rich curriculum with skills and creativity.</w:t>
      </w:r>
    </w:p>
    <w:p w14:paraId="67C9AF63" w14:textId="77777777" w:rsidR="0033242C" w:rsidRDefault="0033242C" w:rsidP="0033242C">
      <w:pPr>
        <w:pStyle w:val="BodyTextBlack"/>
      </w:pPr>
      <w:r>
        <w:t xml:space="preserve">Creative Education Trust defines creativity as the ability to find connections between the things we know and turn these connections into new ideas and action. The academic arts and the sciences, practical subjects and life skills all need this creativity, and creativity is valued highly by employers. Our staff and expert advisers use imaginative methods for linking knowledge across subject boundaries, fostering personal development and resilience and developing practical skills that prepare </w:t>
      </w:r>
      <w:r>
        <w:br/>
        <w:t>students for their transition to adult life and employment.</w:t>
      </w:r>
    </w:p>
    <w:tbl>
      <w:tblPr>
        <w:tblStyle w:val="TableGrid"/>
        <w:tblpPr w:leftFromText="181" w:rightFromText="181" w:vertAnchor="page" w:horzAnchor="page" w:tblpX="6493" w:tblpY="11795"/>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tblGrid>
      <w:tr w:rsidR="00A569EF" w14:paraId="0D638C29" w14:textId="77777777" w:rsidTr="00C9660A">
        <w:trPr>
          <w:trHeight w:val="3119"/>
        </w:trPr>
        <w:tc>
          <w:tcPr>
            <w:tcW w:w="2689" w:type="dxa"/>
          </w:tcPr>
          <w:p w14:paraId="3F5A595C" w14:textId="77777777" w:rsidR="00C96DA5" w:rsidRDefault="00C96DA5" w:rsidP="00C9660A">
            <w:pPr>
              <w:pStyle w:val="BulletedTextStar2"/>
              <w:framePr w:hSpace="0" w:wrap="auto" w:vAnchor="margin" w:hAnchor="text" w:xAlign="left" w:yAlign="inline"/>
            </w:pPr>
            <w:r>
              <w:t>Educational rigour</w:t>
            </w:r>
          </w:p>
          <w:p w14:paraId="0822E396" w14:textId="77777777" w:rsidR="00C96DA5" w:rsidRDefault="00C96DA5" w:rsidP="00C9660A">
            <w:pPr>
              <w:pStyle w:val="BulletedTextStar2"/>
              <w:framePr w:hSpace="0" w:wrap="auto" w:vAnchor="margin" w:hAnchor="text" w:xAlign="left" w:yAlign="inline"/>
            </w:pPr>
            <w:r>
              <w:t>Organisational effectiveness</w:t>
            </w:r>
          </w:p>
          <w:p w14:paraId="3D8197B5" w14:textId="77777777" w:rsidR="00C96DA5" w:rsidRDefault="00C96DA5" w:rsidP="00C9660A">
            <w:pPr>
              <w:pStyle w:val="BulletedTextStar2"/>
              <w:framePr w:hSpace="0" w:wrap="auto" w:vAnchor="margin" w:hAnchor="text" w:xAlign="left" w:yAlign="inline"/>
            </w:pPr>
            <w:r>
              <w:t>Financial efficiency</w:t>
            </w:r>
          </w:p>
          <w:p w14:paraId="2FA5C6A8" w14:textId="77777777" w:rsidR="00C96DA5" w:rsidRDefault="00C96DA5" w:rsidP="00C9660A">
            <w:pPr>
              <w:pStyle w:val="BulletedTextStar2"/>
              <w:framePr w:hSpace="0" w:wrap="auto" w:vAnchor="margin" w:hAnchor="text" w:xAlign="left" w:yAlign="inline"/>
            </w:pPr>
            <w:r>
              <w:t>Partnership &amp; recognition of local identity</w:t>
            </w:r>
          </w:p>
          <w:p w14:paraId="05C2F4F3" w14:textId="77777777" w:rsidR="00C96DA5" w:rsidRDefault="00C96DA5" w:rsidP="00C9660A">
            <w:pPr>
              <w:pStyle w:val="BulletedTextStar2"/>
              <w:framePr w:hSpace="0" w:wrap="auto" w:vAnchor="margin" w:hAnchor="text" w:xAlign="left" w:yAlign="inline"/>
            </w:pPr>
            <w:r>
              <w:t>Respect for autonomous leadership</w:t>
            </w:r>
          </w:p>
          <w:p w14:paraId="233BC08E" w14:textId="77777777" w:rsidR="00C96DA5" w:rsidRDefault="00C96DA5" w:rsidP="00C9660A">
            <w:pPr>
              <w:pStyle w:val="BulletedTextStar2"/>
              <w:framePr w:hSpace="0" w:wrap="auto" w:vAnchor="margin" w:hAnchor="text" w:xAlign="left" w:yAlign="inline"/>
            </w:pPr>
            <w:r>
              <w:t>Quality not quantity</w:t>
            </w:r>
          </w:p>
          <w:p w14:paraId="4656DCDB" w14:textId="77777777" w:rsidR="00A569EF" w:rsidRDefault="00C96DA5" w:rsidP="00C9660A">
            <w:pPr>
              <w:pStyle w:val="BulletedTextStar2"/>
              <w:framePr w:hSpace="0" w:wrap="auto" w:vAnchor="margin" w:hAnchor="text" w:xAlign="left" w:yAlign="inline"/>
            </w:pPr>
            <w:r>
              <w:t>Promoting practical creativity</w:t>
            </w:r>
          </w:p>
        </w:tc>
      </w:tr>
    </w:tbl>
    <w:p w14:paraId="3F04C920" w14:textId="77777777" w:rsidR="00B040F7" w:rsidRDefault="00D82E8C">
      <w:r>
        <w:rPr>
          <w:b/>
          <w:noProof/>
          <w:color w:val="EF4B54" w:themeColor="accent1"/>
          <w:sz w:val="44"/>
          <w:szCs w:val="44"/>
          <w:lang w:eastAsia="en-GB"/>
        </w:rPr>
        <w:drawing>
          <wp:anchor distT="0" distB="0" distL="114300" distR="114300" simplePos="0" relativeHeight="251661312" behindDoc="0" locked="0" layoutInCell="1" allowOverlap="1" wp14:anchorId="3F5AF22C" wp14:editId="308390AA">
            <wp:simplePos x="0" y="0"/>
            <wp:positionH relativeFrom="margin">
              <wp:align>left</wp:align>
            </wp:positionH>
            <wp:positionV relativeFrom="paragraph">
              <wp:posOffset>2794635</wp:posOffset>
            </wp:positionV>
            <wp:extent cx="3115011" cy="185732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6.jpg"/>
                    <pic:cNvPicPr/>
                  </pic:nvPicPr>
                  <pic:blipFill rotWithShape="1">
                    <a:blip r:embed="rId13"/>
                    <a:srcRect l="1894" t="-13467" r="-1894" b="33967"/>
                    <a:stretch/>
                  </pic:blipFill>
                  <pic:spPr bwMode="auto">
                    <a:xfrm>
                      <a:off x="0" y="0"/>
                      <a:ext cx="3115011" cy="1857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4AE5C" w14:textId="77777777" w:rsidR="00B040F7" w:rsidRDefault="00B040F7">
      <w:pPr>
        <w:sectPr w:rsidR="00B040F7" w:rsidSect="00A648FA">
          <w:headerReference w:type="default" r:id="rId14"/>
          <w:footerReference w:type="default" r:id="rId15"/>
          <w:pgSz w:w="11906" w:h="16838"/>
          <w:pgMar w:top="851" w:right="3402" w:bottom="794" w:left="851" w:header="454" w:footer="709" w:gutter="0"/>
          <w:pgNumType w:start="2"/>
          <w:cols w:space="708"/>
          <w:docGrid w:linePitch="360"/>
        </w:sectPr>
      </w:pPr>
    </w:p>
    <w:tbl>
      <w:tblPr>
        <w:tblStyle w:val="TableGrid"/>
        <w:tblpPr w:leftFromText="181" w:rightFromText="181" w:vertAnchor="page" w:horzAnchor="page" w:tblpX="3687" w:tblpY="123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B4A3A" w14:paraId="4726D278" w14:textId="77777777" w:rsidTr="00906757">
        <w:trPr>
          <w:trHeight w:hRule="exact" w:val="2552"/>
        </w:trPr>
        <w:tc>
          <w:tcPr>
            <w:tcW w:w="6521" w:type="dxa"/>
          </w:tcPr>
          <w:p w14:paraId="09C1E22E" w14:textId="7435B448" w:rsidR="00DE7F23" w:rsidRDefault="00DE7F23" w:rsidP="00DE7F23">
            <w:pPr>
              <w:pStyle w:val="WhiteBullets"/>
              <w:numPr>
                <w:ilvl w:val="0"/>
                <w:numId w:val="0"/>
              </w:numPr>
              <w:ind w:left="284"/>
            </w:pPr>
          </w:p>
          <w:p w14:paraId="1262D297" w14:textId="77777777" w:rsidR="0039654C" w:rsidRDefault="0039654C" w:rsidP="000B7595">
            <w:pPr>
              <w:pStyle w:val="BulletedText3"/>
            </w:pPr>
            <w:r>
              <w:t xml:space="preserve">Improving exam outcomes at KS4 </w:t>
            </w:r>
          </w:p>
          <w:p w14:paraId="4B522EA8" w14:textId="77777777" w:rsidR="0039654C" w:rsidRDefault="0039654C" w:rsidP="0039654C">
            <w:pPr>
              <w:pStyle w:val="BulletedText3"/>
              <w:numPr>
                <w:ilvl w:val="0"/>
                <w:numId w:val="0"/>
              </w:numPr>
              <w:ind w:left="227"/>
            </w:pPr>
          </w:p>
          <w:p w14:paraId="2F882A29" w14:textId="1E730D8C" w:rsidR="0039654C" w:rsidRDefault="0039654C" w:rsidP="000B7595">
            <w:pPr>
              <w:pStyle w:val="BulletedText3"/>
            </w:pPr>
            <w:r>
              <w:t xml:space="preserve">A small and unique Post 16 provision which is resulting in outstanding outcomes for students at KS5 </w:t>
            </w:r>
          </w:p>
          <w:p w14:paraId="40EAA12E" w14:textId="77777777" w:rsidR="0039654C" w:rsidRDefault="0039654C" w:rsidP="0039654C">
            <w:pPr>
              <w:pStyle w:val="BulletedText3"/>
              <w:numPr>
                <w:ilvl w:val="0"/>
                <w:numId w:val="0"/>
              </w:numPr>
              <w:ind w:left="227"/>
            </w:pPr>
          </w:p>
          <w:p w14:paraId="3EE956C4" w14:textId="77777777" w:rsidR="000B7595" w:rsidRDefault="000B7595" w:rsidP="000B7595">
            <w:pPr>
              <w:pStyle w:val="BulletedText3"/>
            </w:pPr>
            <w:r w:rsidRPr="000B7595">
              <w:t>In September 2019 we will be oversubscribed in years 7 –</w:t>
            </w:r>
            <w:r>
              <w:t xml:space="preserve"> 10, with a waiting list in years 7 &amp; 8.</w:t>
            </w:r>
          </w:p>
          <w:p w14:paraId="6E0EC19F" w14:textId="043649F1" w:rsidR="00DB4A3A" w:rsidRDefault="00DB4A3A" w:rsidP="0039654C">
            <w:pPr>
              <w:pStyle w:val="BulletedText3"/>
              <w:numPr>
                <w:ilvl w:val="0"/>
                <w:numId w:val="0"/>
              </w:numPr>
              <w:ind w:left="227"/>
            </w:pPr>
          </w:p>
        </w:tc>
      </w:tr>
    </w:tbl>
    <w:p w14:paraId="37651A0A" w14:textId="57506E28" w:rsidR="00E26432" w:rsidRPr="005A74D8" w:rsidRDefault="00E26432" w:rsidP="00E26432">
      <w:pPr>
        <w:pStyle w:val="22ptBoldHeading"/>
        <w:rPr>
          <w:color w:val="EF4B54" w:themeColor="accent1"/>
        </w:rPr>
      </w:pPr>
      <w:r w:rsidRPr="005A74D8">
        <w:rPr>
          <w:color w:val="EF4B54" w:themeColor="accent1"/>
        </w:rPr>
        <w:t>ABOUT</w:t>
      </w:r>
    </w:p>
    <w:p w14:paraId="3CA4C04F" w14:textId="35A863F3" w:rsidR="002C4FC9" w:rsidRPr="002C4FC9" w:rsidRDefault="000B7595" w:rsidP="00906757">
      <w:pPr>
        <w:pStyle w:val="22ptBoldHeading"/>
      </w:pPr>
      <w:r>
        <w:t xml:space="preserve">THE </w:t>
      </w:r>
      <w:r w:rsidR="00465F06">
        <w:t>BULWELL</w:t>
      </w:r>
    </w:p>
    <w:p w14:paraId="177265E7" w14:textId="77777777" w:rsidR="00E26432" w:rsidRDefault="002C4FC9" w:rsidP="00906757">
      <w:pPr>
        <w:pStyle w:val="22ptBoldHeading"/>
      </w:pPr>
      <w:r w:rsidRPr="002C4FC9">
        <w:t>ACADEMY</w:t>
      </w:r>
    </w:p>
    <w:p w14:paraId="1ABC022C" w14:textId="77777777" w:rsidR="00906757" w:rsidRDefault="00906757" w:rsidP="00E26432">
      <w:pPr>
        <w:pStyle w:val="BodyTextBlack"/>
        <w:rPr>
          <w:b/>
        </w:rPr>
      </w:pPr>
    </w:p>
    <w:p w14:paraId="39AC0EC0" w14:textId="77777777" w:rsidR="00534EE3" w:rsidRDefault="00534EE3" w:rsidP="00E26432">
      <w:pPr>
        <w:pStyle w:val="BodyTextBlack"/>
        <w:rPr>
          <w:b/>
        </w:rPr>
      </w:pPr>
    </w:p>
    <w:p w14:paraId="18BEC181" w14:textId="77777777" w:rsidR="00DE7F23" w:rsidRDefault="00DE7F23" w:rsidP="00DE7F23">
      <w:r>
        <w:t>We are a mixed secondary school, catering for children between the ages of 11 and 18 years and located in Bulwell, an area in the north of Nottingham City.</w:t>
      </w:r>
    </w:p>
    <w:p w14:paraId="69123EF6" w14:textId="77777777" w:rsidR="00DE7F23" w:rsidRDefault="00DE7F23" w:rsidP="00DE7F23"/>
    <w:p w14:paraId="7C06600B" w14:textId="77777777" w:rsidR="00DE7F23" w:rsidRDefault="00DE7F23" w:rsidP="00DE7F23">
      <w:r>
        <w:t>Since May 2018 we have been part of the Creative Education Trust. This is enabling the school to rigorously pursue rapid improvement for the children we teach.</w:t>
      </w:r>
    </w:p>
    <w:p w14:paraId="1B9F8FCB" w14:textId="77777777" w:rsidR="00DE7F23" w:rsidRDefault="00DE7F23" w:rsidP="00DE7F23"/>
    <w:p w14:paraId="535C13B8" w14:textId="77777777" w:rsidR="00DE7F23" w:rsidRDefault="00DE7F23" w:rsidP="00DE7F23">
      <w:r>
        <w:t>The school boasts many facilities and we strive to provide an inclusive and expansive education for all the children in our care.</w:t>
      </w:r>
    </w:p>
    <w:p w14:paraId="0E6D63CC" w14:textId="77777777" w:rsidR="00DE7F23" w:rsidRDefault="00DE7F23" w:rsidP="00DE7F23"/>
    <w:p w14:paraId="159A3672" w14:textId="77777777" w:rsidR="00906757" w:rsidRDefault="00906757" w:rsidP="00E26432"/>
    <w:p w14:paraId="582762C5" w14:textId="70683E40" w:rsidR="00E26432" w:rsidRPr="000136FB" w:rsidRDefault="00AF3C02" w:rsidP="00E26432">
      <w:pPr>
        <w:pStyle w:val="BodyTextBlack"/>
        <w:rPr>
          <w:b/>
        </w:rPr>
      </w:pPr>
      <w:r w:rsidRPr="000136FB">
        <w:rPr>
          <w:b/>
          <w:noProof/>
          <w:color w:val="EF4B54" w:themeColor="accent1"/>
          <w:lang w:eastAsia="en-GB"/>
        </w:rPr>
        <w:drawing>
          <wp:anchor distT="0" distB="0" distL="114300" distR="114300" simplePos="0" relativeHeight="251662336" behindDoc="0" locked="0" layoutInCell="1" allowOverlap="1" wp14:anchorId="4719E80C" wp14:editId="3B3D3101">
            <wp:simplePos x="0" y="0"/>
            <wp:positionH relativeFrom="page">
              <wp:posOffset>5867400</wp:posOffset>
            </wp:positionH>
            <wp:positionV relativeFrom="page">
              <wp:posOffset>4780915</wp:posOffset>
            </wp:positionV>
            <wp:extent cx="1715770" cy="21717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8.jpg"/>
                    <pic:cNvPicPr/>
                  </pic:nvPicPr>
                  <pic:blipFill rotWithShape="1">
                    <a:blip r:embed="rId16"/>
                    <a:srcRect l="40788"/>
                    <a:stretch/>
                  </pic:blipFill>
                  <pic:spPr bwMode="auto">
                    <a:xfrm>
                      <a:off x="0" y="0"/>
                      <a:ext cx="1715770" cy="2171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432" w:rsidRPr="000136FB">
        <w:rPr>
          <w:b/>
        </w:rPr>
        <w:t>Our on-site facilities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7416"/>
      </w:tblGrid>
      <w:tr w:rsidR="00E26432" w14:paraId="2AB5E9E8" w14:textId="77777777" w:rsidTr="00077FD8">
        <w:tc>
          <w:tcPr>
            <w:tcW w:w="7416" w:type="dxa"/>
            <w:tcBorders>
              <w:top w:val="single" w:sz="4" w:space="0" w:color="EF4B54" w:themeColor="accent1"/>
              <w:bottom w:val="single" w:sz="4" w:space="0" w:color="EF4B54" w:themeColor="accent1"/>
            </w:tcBorders>
          </w:tcPr>
          <w:p w14:paraId="7A04F19C" w14:textId="77777777" w:rsidR="00E26432" w:rsidRDefault="00906757" w:rsidP="00077FD8">
            <w:pPr>
              <w:pStyle w:val="BulletedText3"/>
            </w:pPr>
            <w:r w:rsidRPr="00906757">
              <w:t>Sports f</w:t>
            </w:r>
            <w:r w:rsidR="00DE7F23">
              <w:t>acilities including astro turf pitches;</w:t>
            </w:r>
          </w:p>
        </w:tc>
      </w:tr>
      <w:tr w:rsidR="00E26432" w14:paraId="34DC8549" w14:textId="77777777" w:rsidTr="00077FD8">
        <w:tc>
          <w:tcPr>
            <w:tcW w:w="7416" w:type="dxa"/>
            <w:tcBorders>
              <w:top w:val="single" w:sz="4" w:space="0" w:color="EF4B54" w:themeColor="accent1"/>
              <w:bottom w:val="single" w:sz="4" w:space="0" w:color="EF4B54" w:themeColor="accent1"/>
            </w:tcBorders>
          </w:tcPr>
          <w:p w14:paraId="1FDB230E" w14:textId="77777777" w:rsidR="00E26432" w:rsidRDefault="00906757" w:rsidP="00077FD8">
            <w:pPr>
              <w:pStyle w:val="BulletedText3"/>
            </w:pPr>
            <w:r w:rsidRPr="00906757">
              <w:t>Multi</w:t>
            </w:r>
            <w:r w:rsidR="00DE7F23">
              <w:t>-Use Sports Hall;</w:t>
            </w:r>
          </w:p>
        </w:tc>
      </w:tr>
      <w:tr w:rsidR="00E26432" w14:paraId="04DCAC6D" w14:textId="77777777" w:rsidTr="00077FD8">
        <w:tc>
          <w:tcPr>
            <w:tcW w:w="7416" w:type="dxa"/>
            <w:tcBorders>
              <w:top w:val="single" w:sz="4" w:space="0" w:color="EF4B54" w:themeColor="accent1"/>
              <w:bottom w:val="single" w:sz="4" w:space="0" w:color="EF4B54" w:themeColor="accent1"/>
            </w:tcBorders>
          </w:tcPr>
          <w:p w14:paraId="0AF21A03" w14:textId="77777777" w:rsidR="00E26432" w:rsidRDefault="00DE7F23" w:rsidP="00077FD8">
            <w:pPr>
              <w:pStyle w:val="BulletedText3"/>
            </w:pPr>
            <w:r>
              <w:t>Hair dressing salon;</w:t>
            </w:r>
          </w:p>
        </w:tc>
      </w:tr>
      <w:tr w:rsidR="00E26432" w14:paraId="53BE00BF" w14:textId="77777777" w:rsidTr="00077FD8">
        <w:tc>
          <w:tcPr>
            <w:tcW w:w="7416" w:type="dxa"/>
            <w:tcBorders>
              <w:top w:val="single" w:sz="4" w:space="0" w:color="EF4B54" w:themeColor="accent1"/>
              <w:bottom w:val="single" w:sz="4" w:space="0" w:color="EF4B54" w:themeColor="accent1"/>
            </w:tcBorders>
          </w:tcPr>
          <w:p w14:paraId="20CF8214" w14:textId="77777777" w:rsidR="00E26432" w:rsidRDefault="00906757" w:rsidP="00077FD8">
            <w:pPr>
              <w:pStyle w:val="BulletedText3"/>
            </w:pPr>
            <w:r w:rsidRPr="00906757">
              <w:t>Dance studio complete with sound system and mirrored wall;</w:t>
            </w:r>
          </w:p>
        </w:tc>
      </w:tr>
      <w:tr w:rsidR="00E26432" w14:paraId="28EE24DD" w14:textId="77777777" w:rsidTr="00077FD8">
        <w:tc>
          <w:tcPr>
            <w:tcW w:w="7416" w:type="dxa"/>
            <w:tcBorders>
              <w:top w:val="single" w:sz="4" w:space="0" w:color="EF4B54" w:themeColor="accent1"/>
              <w:bottom w:val="single" w:sz="4" w:space="0" w:color="EF4B54" w:themeColor="accent1"/>
            </w:tcBorders>
          </w:tcPr>
          <w:p w14:paraId="3B2F842A" w14:textId="77777777" w:rsidR="00E26432" w:rsidRDefault="00906757" w:rsidP="00077FD8">
            <w:pPr>
              <w:pStyle w:val="BulletedText3"/>
            </w:pPr>
            <w:r w:rsidRPr="00906757">
              <w:t>Hall complete with tiered seating;</w:t>
            </w:r>
          </w:p>
        </w:tc>
      </w:tr>
      <w:tr w:rsidR="00E26432" w14:paraId="6F13F00A" w14:textId="77777777" w:rsidTr="00077FD8">
        <w:tc>
          <w:tcPr>
            <w:tcW w:w="7416" w:type="dxa"/>
            <w:tcBorders>
              <w:top w:val="single" w:sz="4" w:space="0" w:color="EF4B54" w:themeColor="accent1"/>
              <w:bottom w:val="single" w:sz="4" w:space="0" w:color="EF4B54" w:themeColor="accent1"/>
            </w:tcBorders>
          </w:tcPr>
          <w:p w14:paraId="5308F173" w14:textId="77777777" w:rsidR="00E26432" w:rsidRDefault="00906757" w:rsidP="00077FD8">
            <w:pPr>
              <w:pStyle w:val="BulletedText3"/>
            </w:pPr>
            <w:r w:rsidRPr="00906757">
              <w:t>Interactive whiteboards in every classroom;</w:t>
            </w:r>
          </w:p>
          <w:p w14:paraId="1923A757" w14:textId="77777777" w:rsidR="00DE7F23" w:rsidRDefault="00DE7F23" w:rsidP="00DE7F23">
            <w:pPr>
              <w:pStyle w:val="ThinLine"/>
            </w:pPr>
          </w:p>
          <w:p w14:paraId="07D770ED" w14:textId="77777777" w:rsidR="00DE7F23" w:rsidRDefault="00DE7F23" w:rsidP="00DE7F23">
            <w:pPr>
              <w:pStyle w:val="BulletedText3"/>
            </w:pPr>
            <w:r>
              <w:t>Computer suites in most teaching areas;</w:t>
            </w:r>
          </w:p>
        </w:tc>
      </w:tr>
      <w:tr w:rsidR="00E26432" w14:paraId="4556E054" w14:textId="77777777" w:rsidTr="00077FD8">
        <w:tc>
          <w:tcPr>
            <w:tcW w:w="7416" w:type="dxa"/>
            <w:tcBorders>
              <w:top w:val="single" w:sz="4" w:space="0" w:color="EF4B54" w:themeColor="accent1"/>
            </w:tcBorders>
          </w:tcPr>
          <w:p w14:paraId="6AEC9575" w14:textId="77777777" w:rsidR="00DE7F23" w:rsidRDefault="00906757" w:rsidP="00DE7F23">
            <w:pPr>
              <w:pStyle w:val="BulletedText3"/>
            </w:pPr>
            <w:r w:rsidRPr="00906757">
              <w:t>Modern library with wide range of reading materials</w:t>
            </w:r>
          </w:p>
          <w:p w14:paraId="112EA404" w14:textId="77777777" w:rsidR="00DE7F23" w:rsidRDefault="00DE7F23" w:rsidP="00DE7F23">
            <w:pPr>
              <w:pStyle w:val="ThinLine"/>
            </w:pPr>
          </w:p>
        </w:tc>
      </w:tr>
    </w:tbl>
    <w:p w14:paraId="30E8DD2B" w14:textId="77777777" w:rsidR="00E26432" w:rsidRDefault="00E26432" w:rsidP="00DB4A3A"/>
    <w:p w14:paraId="70798E9D" w14:textId="439EE6DF" w:rsidR="00DE2A4C" w:rsidRDefault="00AF3C02">
      <w:r>
        <w:rPr>
          <w:noProof/>
          <w:color w:val="EF4B54" w:themeColor="accent1"/>
          <w:lang w:eastAsia="en-GB"/>
        </w:rPr>
        <w:drawing>
          <wp:anchor distT="0" distB="0" distL="114300" distR="114300" simplePos="0" relativeHeight="251663360" behindDoc="0" locked="0" layoutInCell="1" allowOverlap="1" wp14:anchorId="25AA4339" wp14:editId="7B3B755F">
            <wp:simplePos x="0" y="0"/>
            <wp:positionH relativeFrom="page">
              <wp:align>left</wp:align>
            </wp:positionH>
            <wp:positionV relativeFrom="page">
              <wp:posOffset>7715251</wp:posOffset>
            </wp:positionV>
            <wp:extent cx="2336933" cy="1838184"/>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10.jpg"/>
                    <pic:cNvPicPr/>
                  </pic:nvPicPr>
                  <pic:blipFill rotWithShape="1">
                    <a:blip r:embed="rId17"/>
                    <a:srcRect l="4651"/>
                    <a:stretch/>
                  </pic:blipFill>
                  <pic:spPr bwMode="auto">
                    <a:xfrm>
                      <a:off x="0" y="0"/>
                      <a:ext cx="2336933" cy="1838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10EA1" w14:textId="77777777" w:rsidR="00DE2A4C" w:rsidRDefault="00DE2A4C">
      <w:pPr>
        <w:sectPr w:rsidR="00DE2A4C" w:rsidSect="00D4041C">
          <w:headerReference w:type="default" r:id="rId18"/>
          <w:pgSz w:w="11906" w:h="16838"/>
          <w:pgMar w:top="794" w:right="3629" w:bottom="454" w:left="851" w:header="624" w:footer="283" w:gutter="0"/>
          <w:cols w:space="708"/>
          <w:docGrid w:linePitch="360"/>
        </w:sectPr>
      </w:pPr>
    </w:p>
    <w:p w14:paraId="607AF80D" w14:textId="77777777" w:rsidR="005A74D8" w:rsidRDefault="005A74D8" w:rsidP="005A74D8">
      <w:pPr>
        <w:pStyle w:val="22ptBoldHeading"/>
      </w:pPr>
      <w:r w:rsidRPr="005A74D8">
        <w:rPr>
          <w:color w:val="EF4B54" w:themeColor="accent1"/>
        </w:rPr>
        <w:lastRenderedPageBreak/>
        <w:t xml:space="preserve">SUPPORT </w:t>
      </w:r>
    </w:p>
    <w:p w14:paraId="688AE217" w14:textId="77777777" w:rsidR="005A74D8" w:rsidRDefault="005A74D8" w:rsidP="005A74D8">
      <w:pPr>
        <w:pStyle w:val="22ptBoldHeading"/>
      </w:pPr>
      <w:r w:rsidRPr="005A74D8">
        <w:t xml:space="preserve">FOR OUR </w:t>
      </w:r>
    </w:p>
    <w:p w14:paraId="33107542" w14:textId="77777777" w:rsidR="00DE2A4C" w:rsidRDefault="005A74D8" w:rsidP="005A74D8">
      <w:pPr>
        <w:pStyle w:val="22ptBoldHeading"/>
      </w:pPr>
      <w:r w:rsidRPr="005A74D8">
        <w:t>STAFF</w:t>
      </w:r>
    </w:p>
    <w:p w14:paraId="196F23D8" w14:textId="77777777" w:rsidR="005A74D8" w:rsidRDefault="005A74D8"/>
    <w:p w14:paraId="6206D10B" w14:textId="4A506A43" w:rsidR="00050E18" w:rsidRDefault="001C653D" w:rsidP="00050E18">
      <w:pPr>
        <w:pStyle w:val="Default"/>
        <w:rPr>
          <w:sz w:val="20"/>
          <w:szCs w:val="20"/>
        </w:rPr>
      </w:pPr>
      <w:r>
        <w:rPr>
          <w:sz w:val="20"/>
          <w:szCs w:val="20"/>
        </w:rPr>
        <w:t xml:space="preserve">For our </w:t>
      </w:r>
      <w:r w:rsidR="00C264CF">
        <w:rPr>
          <w:sz w:val="20"/>
          <w:szCs w:val="20"/>
        </w:rPr>
        <w:t>students</w:t>
      </w:r>
      <w:r w:rsidR="003063B0">
        <w:rPr>
          <w:sz w:val="20"/>
          <w:szCs w:val="20"/>
        </w:rPr>
        <w:t xml:space="preserve"> </w:t>
      </w:r>
      <w:r>
        <w:rPr>
          <w:sz w:val="20"/>
          <w:szCs w:val="20"/>
        </w:rPr>
        <w:t xml:space="preserve">to achieve </w:t>
      </w:r>
      <w:r w:rsidR="00050E18">
        <w:rPr>
          <w:sz w:val="20"/>
          <w:szCs w:val="20"/>
        </w:rPr>
        <w:t xml:space="preserve">their full potential we know that it is essential </w:t>
      </w:r>
    </w:p>
    <w:p w14:paraId="05F1F3E8" w14:textId="6A05E801" w:rsidR="00050E18" w:rsidRDefault="00050E18" w:rsidP="00050E18">
      <w:pPr>
        <w:pStyle w:val="Default"/>
        <w:rPr>
          <w:sz w:val="20"/>
          <w:szCs w:val="20"/>
        </w:rPr>
      </w:pPr>
      <w:r>
        <w:rPr>
          <w:sz w:val="20"/>
          <w:szCs w:val="20"/>
        </w:rPr>
        <w:t xml:space="preserve">that our staff thrive professionally. We value </w:t>
      </w:r>
      <w:r w:rsidR="00C34258">
        <w:rPr>
          <w:sz w:val="20"/>
          <w:szCs w:val="20"/>
        </w:rPr>
        <w:t>hard work</w:t>
      </w:r>
      <w:r>
        <w:rPr>
          <w:sz w:val="20"/>
          <w:szCs w:val="20"/>
        </w:rPr>
        <w:t xml:space="preserve"> and provide </w:t>
      </w:r>
    </w:p>
    <w:p w14:paraId="21E66DD4" w14:textId="77777777" w:rsidR="00050E18" w:rsidRDefault="00050E18" w:rsidP="00050E18">
      <w:pPr>
        <w:pStyle w:val="Default"/>
        <w:rPr>
          <w:sz w:val="20"/>
          <w:szCs w:val="20"/>
        </w:rPr>
      </w:pPr>
      <w:r>
        <w:rPr>
          <w:sz w:val="20"/>
          <w:szCs w:val="20"/>
        </w:rPr>
        <w:t xml:space="preserve">ample opportunities for all our teachers to work collaboratively with </w:t>
      </w:r>
    </w:p>
    <w:p w14:paraId="229F4B26" w14:textId="3E2F8C73" w:rsidR="00050E18" w:rsidRDefault="00050E18" w:rsidP="00050E18">
      <w:pPr>
        <w:pStyle w:val="Default"/>
        <w:rPr>
          <w:sz w:val="20"/>
          <w:szCs w:val="20"/>
        </w:rPr>
      </w:pPr>
      <w:r>
        <w:rPr>
          <w:sz w:val="20"/>
          <w:szCs w:val="20"/>
        </w:rPr>
        <w:t xml:space="preserve">their colleagues. </w:t>
      </w:r>
    </w:p>
    <w:p w14:paraId="48A708F7" w14:textId="77777777" w:rsidR="00050E18" w:rsidRDefault="00050E18" w:rsidP="00050E18">
      <w:pPr>
        <w:pStyle w:val="Default"/>
        <w:rPr>
          <w:sz w:val="20"/>
          <w:szCs w:val="20"/>
        </w:rPr>
      </w:pPr>
    </w:p>
    <w:p w14:paraId="412BEB66" w14:textId="30054F11" w:rsidR="008B35C3" w:rsidRDefault="00050E18" w:rsidP="00982114">
      <w:pPr>
        <w:autoSpaceDE w:val="0"/>
        <w:autoSpaceDN w:val="0"/>
        <w:adjustRightInd w:val="0"/>
        <w:spacing w:line="240" w:lineRule="auto"/>
        <w:rPr>
          <w:szCs w:val="20"/>
        </w:rPr>
      </w:pPr>
      <w:r>
        <w:rPr>
          <w:szCs w:val="20"/>
        </w:rPr>
        <w:t>As a school</w:t>
      </w:r>
      <w:r w:rsidR="008B35C3">
        <w:rPr>
          <w:szCs w:val="20"/>
        </w:rPr>
        <w:t>,</w:t>
      </w:r>
      <w:r>
        <w:rPr>
          <w:szCs w:val="20"/>
        </w:rPr>
        <w:t xml:space="preserve"> we expect the best and firmly believe that we never stop learning. </w:t>
      </w:r>
    </w:p>
    <w:p w14:paraId="0CC49302" w14:textId="77777777" w:rsidR="008B35C3" w:rsidRDefault="00050E18" w:rsidP="00982114">
      <w:pPr>
        <w:autoSpaceDE w:val="0"/>
        <w:autoSpaceDN w:val="0"/>
        <w:adjustRightInd w:val="0"/>
        <w:spacing w:line="240" w:lineRule="auto"/>
        <w:rPr>
          <w:szCs w:val="20"/>
        </w:rPr>
      </w:pPr>
      <w:r>
        <w:rPr>
          <w:szCs w:val="20"/>
        </w:rPr>
        <w:t xml:space="preserve">We share ideas and good practice regularly and encourage everyone to contribute </w:t>
      </w:r>
      <w:r w:rsidR="008B35C3">
        <w:rPr>
          <w:szCs w:val="20"/>
        </w:rPr>
        <w:t xml:space="preserve"> </w:t>
      </w:r>
    </w:p>
    <w:p w14:paraId="6F6C161B" w14:textId="6C4862DB" w:rsidR="00982114" w:rsidRDefault="00050E18" w:rsidP="00982114">
      <w:pPr>
        <w:autoSpaceDE w:val="0"/>
        <w:autoSpaceDN w:val="0"/>
        <w:adjustRightInd w:val="0"/>
        <w:spacing w:line="240" w:lineRule="auto"/>
        <w:rPr>
          <w:rFonts w:ascii="CIDFont+F1" w:hAnsi="CIDFont+F1" w:cs="CIDFont+F1"/>
          <w:szCs w:val="20"/>
        </w:rPr>
      </w:pPr>
      <w:r>
        <w:rPr>
          <w:szCs w:val="20"/>
        </w:rPr>
        <w:t>to the professional development programme.</w:t>
      </w:r>
      <w:r w:rsidR="00982114">
        <w:rPr>
          <w:szCs w:val="20"/>
        </w:rPr>
        <w:t xml:space="preserve"> </w:t>
      </w:r>
      <w:r w:rsidR="00982114">
        <w:rPr>
          <w:rFonts w:ascii="CIDFont+F1" w:hAnsi="CIDFont+F1" w:cs="CIDFont+F1"/>
          <w:szCs w:val="20"/>
        </w:rPr>
        <w:t>We are supportive of new ideas</w:t>
      </w:r>
    </w:p>
    <w:p w14:paraId="20990A76" w14:textId="7C5255E8" w:rsidR="00982114" w:rsidRDefault="00982114" w:rsidP="00982114">
      <w:pPr>
        <w:autoSpaceDE w:val="0"/>
        <w:autoSpaceDN w:val="0"/>
        <w:adjustRightInd w:val="0"/>
        <w:spacing w:line="240" w:lineRule="auto"/>
        <w:rPr>
          <w:rFonts w:ascii="CIDFont+F1" w:hAnsi="CIDFont+F1" w:cs="CIDFont+F1"/>
          <w:szCs w:val="20"/>
        </w:rPr>
      </w:pPr>
      <w:r>
        <w:rPr>
          <w:rFonts w:ascii="CIDFont+F1" w:hAnsi="CIDFont+F1" w:cs="CIDFont+F1"/>
          <w:szCs w:val="20"/>
        </w:rPr>
        <w:t>and approaches, and eager for individuals to develop their</w:t>
      </w:r>
    </w:p>
    <w:p w14:paraId="2A332610" w14:textId="5F5C0DD3" w:rsidR="00982114" w:rsidRDefault="00982114" w:rsidP="00982114">
      <w:pPr>
        <w:autoSpaceDE w:val="0"/>
        <w:autoSpaceDN w:val="0"/>
        <w:adjustRightInd w:val="0"/>
        <w:spacing w:line="240" w:lineRule="auto"/>
        <w:rPr>
          <w:rFonts w:ascii="ArialMT" w:hAnsi="ArialMT" w:cs="ArialMT"/>
          <w:szCs w:val="20"/>
        </w:rPr>
      </w:pPr>
      <w:r>
        <w:rPr>
          <w:rFonts w:ascii="CIDFont+F1" w:hAnsi="CIDFont+F1" w:cs="CIDFont+F1"/>
          <w:szCs w:val="20"/>
        </w:rPr>
        <w:t xml:space="preserve">professional practice in line with their career goals. </w:t>
      </w:r>
      <w:r>
        <w:rPr>
          <w:rFonts w:ascii="ArialMT" w:hAnsi="ArialMT" w:cs="ArialMT"/>
          <w:szCs w:val="20"/>
        </w:rPr>
        <w:t>All staff are</w:t>
      </w:r>
      <w:r w:rsidR="001C653D">
        <w:rPr>
          <w:rFonts w:ascii="ArialMT" w:hAnsi="ArialMT" w:cs="ArialMT"/>
          <w:szCs w:val="20"/>
        </w:rPr>
        <w:t xml:space="preserve"> openly</w:t>
      </w:r>
    </w:p>
    <w:p w14:paraId="0747FB73" w14:textId="0495D7E0" w:rsidR="00982114" w:rsidRDefault="00982114" w:rsidP="00982114">
      <w:pPr>
        <w:autoSpaceDE w:val="0"/>
        <w:autoSpaceDN w:val="0"/>
        <w:adjustRightInd w:val="0"/>
        <w:spacing w:line="240" w:lineRule="auto"/>
        <w:rPr>
          <w:rFonts w:ascii="ArialMT" w:hAnsi="ArialMT" w:cs="ArialMT"/>
          <w:szCs w:val="20"/>
        </w:rPr>
      </w:pPr>
      <w:r>
        <w:rPr>
          <w:rFonts w:ascii="ArialMT" w:hAnsi="ArialMT" w:cs="ArialMT"/>
          <w:szCs w:val="20"/>
        </w:rPr>
        <w:t>encouraged to take responsibility for furthering their own professional</w:t>
      </w:r>
    </w:p>
    <w:p w14:paraId="755EF61C" w14:textId="7EFD7F55" w:rsidR="00982114" w:rsidRPr="008B35C3" w:rsidRDefault="00982114" w:rsidP="00982114">
      <w:pPr>
        <w:autoSpaceDE w:val="0"/>
        <w:autoSpaceDN w:val="0"/>
        <w:adjustRightInd w:val="0"/>
        <w:spacing w:line="240" w:lineRule="auto"/>
        <w:rPr>
          <w:rFonts w:ascii="ArialMT" w:hAnsi="ArialMT" w:cs="ArialMT"/>
          <w:szCs w:val="20"/>
        </w:rPr>
      </w:pPr>
      <w:r>
        <w:rPr>
          <w:rFonts w:ascii="ArialMT" w:hAnsi="ArialMT" w:cs="ArialMT"/>
          <w:szCs w:val="20"/>
        </w:rPr>
        <w:t>development and opportunities regularly</w:t>
      </w:r>
      <w:r w:rsidR="008B35C3">
        <w:rPr>
          <w:rFonts w:ascii="ArialMT" w:hAnsi="ArialMT" w:cs="ArialMT"/>
          <w:szCs w:val="20"/>
        </w:rPr>
        <w:t xml:space="preserve"> arise for promotion. </w:t>
      </w:r>
    </w:p>
    <w:p w14:paraId="17E7A73C" w14:textId="552F457E" w:rsidR="005A74D8" w:rsidRPr="00050E18" w:rsidRDefault="005A74D8" w:rsidP="00982114">
      <w:pPr>
        <w:pStyle w:val="BodyTextBlack"/>
        <w:rPr>
          <w:szCs w:val="20"/>
        </w:rPr>
      </w:pPr>
    </w:p>
    <w:p w14:paraId="5BAC0396" w14:textId="7F3B7EF5" w:rsidR="00050E18" w:rsidRDefault="00050E18" w:rsidP="00050E18">
      <w:pPr>
        <w:pStyle w:val="Default"/>
        <w:rPr>
          <w:sz w:val="20"/>
          <w:szCs w:val="20"/>
        </w:rPr>
      </w:pPr>
      <w:r>
        <w:rPr>
          <w:sz w:val="20"/>
          <w:szCs w:val="20"/>
        </w:rPr>
        <w:t xml:space="preserve">We </w:t>
      </w:r>
      <w:r w:rsidR="008B35C3">
        <w:rPr>
          <w:sz w:val="20"/>
          <w:szCs w:val="20"/>
        </w:rPr>
        <w:t>recognise the value and</w:t>
      </w:r>
      <w:r>
        <w:rPr>
          <w:sz w:val="20"/>
          <w:szCs w:val="20"/>
        </w:rPr>
        <w:t xml:space="preserve"> importance of working with other s</w:t>
      </w:r>
      <w:r w:rsidR="008B35C3">
        <w:rPr>
          <w:sz w:val="20"/>
          <w:szCs w:val="20"/>
        </w:rPr>
        <w:t>chools in our trust and beyond and all s</w:t>
      </w:r>
      <w:r w:rsidR="008B35C3" w:rsidRPr="008B35C3">
        <w:rPr>
          <w:sz w:val="20"/>
          <w:szCs w:val="20"/>
        </w:rPr>
        <w:t>taff at The Bulwell Academy benefit from</w:t>
      </w:r>
      <w:r w:rsidR="001C653D">
        <w:rPr>
          <w:sz w:val="20"/>
          <w:szCs w:val="20"/>
        </w:rPr>
        <w:t xml:space="preserve"> visiting other schools and learning from them.</w:t>
      </w:r>
      <w:r w:rsidR="008B35C3" w:rsidRPr="008B35C3">
        <w:rPr>
          <w:sz w:val="20"/>
          <w:szCs w:val="20"/>
        </w:rPr>
        <w:t xml:space="preserve"> </w:t>
      </w:r>
      <w:r>
        <w:rPr>
          <w:sz w:val="20"/>
          <w:szCs w:val="20"/>
        </w:rPr>
        <w:t xml:space="preserve">Our middle leaders </w:t>
      </w:r>
      <w:r w:rsidR="008B35C3">
        <w:rPr>
          <w:sz w:val="20"/>
          <w:szCs w:val="20"/>
        </w:rPr>
        <w:t>are benefitting</w:t>
      </w:r>
      <w:r>
        <w:rPr>
          <w:sz w:val="20"/>
          <w:szCs w:val="20"/>
        </w:rPr>
        <w:t xml:space="preserve"> from their participation in the Ambition School Leadership Teaching Leaders Programme and some have embarked on NPQ qualifications. </w:t>
      </w:r>
    </w:p>
    <w:p w14:paraId="32DAB105" w14:textId="77777777" w:rsidR="00050E18" w:rsidRDefault="00050E18" w:rsidP="00050E18">
      <w:pPr>
        <w:pStyle w:val="Default"/>
        <w:rPr>
          <w:sz w:val="20"/>
          <w:szCs w:val="20"/>
        </w:rPr>
      </w:pPr>
    </w:p>
    <w:p w14:paraId="711272F9" w14:textId="062A7E26" w:rsidR="00050E18" w:rsidRDefault="00050E18" w:rsidP="00050E18">
      <w:pPr>
        <w:pStyle w:val="Default"/>
        <w:rPr>
          <w:sz w:val="20"/>
          <w:szCs w:val="20"/>
        </w:rPr>
      </w:pPr>
      <w:r>
        <w:rPr>
          <w:sz w:val="20"/>
          <w:szCs w:val="20"/>
        </w:rPr>
        <w:t xml:space="preserve">Newly qualified teachers at The Bulwell Academy will benefit from high quality mentoring and access to a customised induction course designed specifically to smooth their progress through the NQT year. </w:t>
      </w:r>
    </w:p>
    <w:p w14:paraId="0AC5D19B" w14:textId="77777777" w:rsidR="00050E18" w:rsidRDefault="00050E18" w:rsidP="00050E18">
      <w:pPr>
        <w:pStyle w:val="Default"/>
        <w:rPr>
          <w:sz w:val="20"/>
          <w:szCs w:val="20"/>
        </w:rPr>
      </w:pPr>
    </w:p>
    <w:p w14:paraId="025D29AC" w14:textId="4208E0B4" w:rsidR="00050E18" w:rsidRDefault="00050E18" w:rsidP="00050E18">
      <w:pPr>
        <w:pStyle w:val="BodyTextBlack"/>
      </w:pPr>
      <w:r>
        <w:rPr>
          <w:szCs w:val="20"/>
        </w:rPr>
        <w:t xml:space="preserve">We are keen to welcome </w:t>
      </w:r>
      <w:r w:rsidR="001C653D">
        <w:rPr>
          <w:szCs w:val="20"/>
        </w:rPr>
        <w:t xml:space="preserve">teachers at any stage of their career and can offer them </w:t>
      </w:r>
      <w:r w:rsidR="001C653D" w:rsidRPr="008B35C3">
        <w:rPr>
          <w:szCs w:val="20"/>
        </w:rPr>
        <w:t>a comprehensive programme of support and challenge</w:t>
      </w:r>
    </w:p>
    <w:p w14:paraId="2D0776A6" w14:textId="77777777" w:rsidR="00DE2A4C" w:rsidRDefault="00D82E8C">
      <w:r>
        <w:rPr>
          <w:noProof/>
          <w:color w:val="EF4B54" w:themeColor="accent1"/>
          <w:lang w:eastAsia="en-GB"/>
        </w:rPr>
        <w:drawing>
          <wp:anchor distT="0" distB="0" distL="114300" distR="114300" simplePos="0" relativeHeight="251664384" behindDoc="0" locked="0" layoutInCell="1" allowOverlap="1" wp14:anchorId="5CC5F681" wp14:editId="1747D3ED">
            <wp:simplePos x="0" y="0"/>
            <wp:positionH relativeFrom="margin">
              <wp:align>right</wp:align>
            </wp:positionH>
            <wp:positionV relativeFrom="paragraph">
              <wp:posOffset>180340</wp:posOffset>
            </wp:positionV>
            <wp:extent cx="4743450" cy="3557588"/>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2.jpg"/>
                    <pic:cNvPicPr/>
                  </pic:nvPicPr>
                  <pic:blipFill>
                    <a:blip r:embed="rId19"/>
                    <a:stretch>
                      <a:fillRect/>
                    </a:stretch>
                  </pic:blipFill>
                  <pic:spPr>
                    <a:xfrm>
                      <a:off x="0" y="0"/>
                      <a:ext cx="4743450" cy="3557588"/>
                    </a:xfrm>
                    <a:prstGeom prst="rect">
                      <a:avLst/>
                    </a:prstGeom>
                  </pic:spPr>
                </pic:pic>
              </a:graphicData>
            </a:graphic>
            <wp14:sizeRelH relativeFrom="page">
              <wp14:pctWidth>0</wp14:pctWidth>
            </wp14:sizeRelH>
            <wp14:sizeRelV relativeFrom="page">
              <wp14:pctHeight>0</wp14:pctHeight>
            </wp14:sizeRelV>
          </wp:anchor>
        </w:drawing>
      </w:r>
    </w:p>
    <w:p w14:paraId="125F8D95" w14:textId="77777777" w:rsidR="00DE2A4C" w:rsidRDefault="00DE2A4C">
      <w:pPr>
        <w:sectPr w:rsidR="00DE2A4C" w:rsidSect="005A74D8">
          <w:headerReference w:type="default" r:id="rId20"/>
          <w:pgSz w:w="11906" w:h="16838"/>
          <w:pgMar w:top="794" w:right="3402" w:bottom="851" w:left="851" w:header="709" w:footer="709" w:gutter="0"/>
          <w:cols w:space="708"/>
          <w:docGrid w:linePitch="360"/>
        </w:sectPr>
      </w:pPr>
    </w:p>
    <w:p w14:paraId="152364EC" w14:textId="06C51DE4" w:rsidR="00A204BE" w:rsidRDefault="0034538B" w:rsidP="004E242B">
      <w:pPr>
        <w:pStyle w:val="22ptBoldHeading"/>
        <w:rPr>
          <w:color w:val="EF4B54" w:themeColor="accent1"/>
        </w:rPr>
      </w:pPr>
      <w:r>
        <w:rPr>
          <w:color w:val="EF4B54" w:themeColor="accent1"/>
        </w:rPr>
        <w:lastRenderedPageBreak/>
        <w:t xml:space="preserve">TEACHER OF </w:t>
      </w:r>
      <w:r w:rsidR="007815F0">
        <w:rPr>
          <w:color w:val="EF4B54" w:themeColor="accent1"/>
        </w:rPr>
        <w:t>GEOGRAPHY</w:t>
      </w:r>
    </w:p>
    <w:p w14:paraId="7F1FC8DF" w14:textId="31248F06" w:rsidR="004E242B" w:rsidRDefault="004E242B" w:rsidP="00DB0512">
      <w:pPr>
        <w:pStyle w:val="22ptBoldHeading"/>
      </w:pPr>
      <w:r>
        <w:t>JOB DESCRIPTION AND PERSON SPECIFICATION</w:t>
      </w:r>
    </w:p>
    <w:p w14:paraId="5E70DF7A" w14:textId="77777777" w:rsidR="00DB0512" w:rsidRDefault="00DB0512" w:rsidP="00DB0512">
      <w:pPr>
        <w:pStyle w:val="22ptBoldHeading"/>
      </w:pPr>
    </w:p>
    <w:p w14:paraId="016A2174" w14:textId="77777777" w:rsidR="004E242B" w:rsidRPr="004E242B" w:rsidRDefault="004E242B" w:rsidP="004E242B">
      <w:pPr>
        <w:rPr>
          <w:b/>
        </w:rPr>
      </w:pPr>
      <w:r w:rsidRPr="004E242B">
        <w:rPr>
          <w:b/>
        </w:rPr>
        <w:t>LOCATION</w:t>
      </w:r>
    </w:p>
    <w:p w14:paraId="5F921E27" w14:textId="5B89FAC4" w:rsidR="004E242B" w:rsidRDefault="00EF6845" w:rsidP="004E242B">
      <w:r>
        <w:t xml:space="preserve">The </w:t>
      </w:r>
      <w:r w:rsidR="00780F20">
        <w:t xml:space="preserve">Bulwell </w:t>
      </w:r>
      <w:r w:rsidR="005656D5" w:rsidRPr="005656D5">
        <w:t xml:space="preserve">Academy, </w:t>
      </w:r>
      <w:r w:rsidR="004D2729">
        <w:t xml:space="preserve">Bulwell, Nottingham </w:t>
      </w:r>
    </w:p>
    <w:p w14:paraId="039BB529" w14:textId="77777777" w:rsidR="004E242B" w:rsidRDefault="004E242B" w:rsidP="004E242B">
      <w:pPr>
        <w:pStyle w:val="ThickLine"/>
      </w:pPr>
    </w:p>
    <w:p w14:paraId="07818F8F" w14:textId="77777777" w:rsidR="004E242B" w:rsidRDefault="004E242B" w:rsidP="004E242B">
      <w:pPr>
        <w:rPr>
          <w:b/>
        </w:rPr>
      </w:pPr>
      <w:r w:rsidRPr="004E242B">
        <w:rPr>
          <w:b/>
        </w:rPr>
        <w:t>SALARY</w:t>
      </w:r>
    </w:p>
    <w:p w14:paraId="2116B1B1" w14:textId="03AB7728" w:rsidR="004D2729" w:rsidRPr="004D2729" w:rsidRDefault="004D2729" w:rsidP="004D2729">
      <w:pPr>
        <w:spacing w:line="240" w:lineRule="auto"/>
        <w:rPr>
          <w:rFonts w:ascii="Arial" w:hAnsi="Arial" w:cs="Arial"/>
        </w:rPr>
      </w:pPr>
      <w:r>
        <w:rPr>
          <w:rFonts w:ascii="Arial" w:hAnsi="Arial" w:cs="Arial"/>
        </w:rPr>
        <w:t>MP</w:t>
      </w:r>
      <w:r w:rsidR="00F2539D">
        <w:rPr>
          <w:rFonts w:ascii="Arial" w:hAnsi="Arial" w:cs="Arial"/>
        </w:rPr>
        <w:t>S</w:t>
      </w:r>
      <w:r>
        <w:rPr>
          <w:rFonts w:ascii="Arial" w:hAnsi="Arial" w:cs="Arial"/>
        </w:rPr>
        <w:t>/UP</w:t>
      </w:r>
      <w:r w:rsidR="00F2539D">
        <w:rPr>
          <w:rFonts w:ascii="Arial" w:hAnsi="Arial" w:cs="Arial"/>
        </w:rPr>
        <w:t>S</w:t>
      </w:r>
    </w:p>
    <w:p w14:paraId="43A9EBC9" w14:textId="77777777" w:rsidR="004E242B" w:rsidRDefault="004E242B" w:rsidP="004E242B">
      <w:pPr>
        <w:pStyle w:val="ThickLine"/>
      </w:pPr>
    </w:p>
    <w:p w14:paraId="68C767E4" w14:textId="77777777" w:rsidR="004E242B" w:rsidRPr="004E242B" w:rsidRDefault="004E242B" w:rsidP="004E242B">
      <w:pPr>
        <w:rPr>
          <w:b/>
        </w:rPr>
      </w:pPr>
      <w:r w:rsidRPr="004E242B">
        <w:rPr>
          <w:b/>
        </w:rPr>
        <w:t>THE ROLE</w:t>
      </w:r>
    </w:p>
    <w:p w14:paraId="42DD4D69" w14:textId="3421C3D0" w:rsidR="004D2729" w:rsidRPr="00E2644F" w:rsidRDefault="00164697" w:rsidP="004D2729">
      <w:pPr>
        <w:widowControl w:val="0"/>
        <w:spacing w:line="240" w:lineRule="auto"/>
        <w:ind w:right="-20"/>
        <w:rPr>
          <w:rFonts w:ascii="Arial" w:eastAsia="Times New Roman" w:hAnsi="Arial" w:cs="Arial"/>
          <w:lang w:val="en" w:eastAsia="en-GB"/>
        </w:rPr>
      </w:pPr>
      <w:r>
        <w:rPr>
          <w:rFonts w:ascii="Arial" w:eastAsia="Times New Roman" w:hAnsi="Arial" w:cs="Arial"/>
          <w:lang w:val="en" w:eastAsia="en-GB"/>
        </w:rPr>
        <w:t xml:space="preserve">The teacher of </w:t>
      </w:r>
      <w:r w:rsidR="007815F0">
        <w:rPr>
          <w:rFonts w:ascii="Arial" w:eastAsia="Times New Roman" w:hAnsi="Arial" w:cs="Arial"/>
          <w:lang w:val="en" w:eastAsia="en-GB"/>
        </w:rPr>
        <w:t>Geography</w:t>
      </w:r>
      <w:r>
        <w:rPr>
          <w:rFonts w:ascii="Arial" w:eastAsia="Times New Roman" w:hAnsi="Arial" w:cs="Arial"/>
          <w:lang w:val="en" w:eastAsia="en-GB"/>
        </w:rPr>
        <w:t xml:space="preserve"> will p</w:t>
      </w:r>
      <w:r w:rsidR="00E2644F">
        <w:rPr>
          <w:rFonts w:ascii="Arial" w:eastAsia="Times New Roman" w:hAnsi="Arial" w:cs="Arial"/>
          <w:lang w:val="en" w:eastAsia="en-GB"/>
        </w:rPr>
        <w:t>lan and deliver</w:t>
      </w:r>
      <w:r>
        <w:rPr>
          <w:rFonts w:ascii="Arial" w:eastAsia="Times New Roman" w:hAnsi="Arial" w:cs="Arial"/>
          <w:lang w:val="en" w:eastAsia="en-GB"/>
        </w:rPr>
        <w:t xml:space="preserve"> high quality </w:t>
      </w:r>
      <w:r w:rsidR="00E2644F">
        <w:rPr>
          <w:rFonts w:ascii="Arial" w:eastAsia="Times New Roman" w:hAnsi="Arial" w:cs="Arial"/>
          <w:lang w:val="en" w:eastAsia="en-GB"/>
        </w:rPr>
        <w:t>lessons</w:t>
      </w:r>
      <w:r>
        <w:rPr>
          <w:rFonts w:ascii="Arial" w:eastAsia="Times New Roman" w:hAnsi="Arial" w:cs="Arial"/>
          <w:lang w:val="en" w:eastAsia="en-GB"/>
        </w:rPr>
        <w:t xml:space="preserve"> so that all </w:t>
      </w:r>
      <w:r w:rsidR="00C264CF">
        <w:rPr>
          <w:rFonts w:ascii="Arial" w:eastAsia="Times New Roman" w:hAnsi="Arial" w:cs="Arial"/>
          <w:lang w:val="en" w:eastAsia="en-GB"/>
        </w:rPr>
        <w:t>students</w:t>
      </w:r>
      <w:r w:rsidR="002F267C">
        <w:rPr>
          <w:rFonts w:ascii="Arial" w:eastAsia="Times New Roman" w:hAnsi="Arial" w:cs="Arial"/>
          <w:lang w:val="en" w:eastAsia="en-GB"/>
        </w:rPr>
        <w:t xml:space="preserve"> </w:t>
      </w:r>
      <w:r>
        <w:rPr>
          <w:rFonts w:ascii="Arial" w:eastAsia="Times New Roman" w:hAnsi="Arial" w:cs="Arial"/>
          <w:lang w:val="en" w:eastAsia="en-GB"/>
        </w:rPr>
        <w:t>achieve their potential</w:t>
      </w:r>
    </w:p>
    <w:p w14:paraId="73609645" w14:textId="77777777" w:rsidR="004E242B" w:rsidRDefault="004E242B" w:rsidP="005656D5">
      <w:pPr>
        <w:pStyle w:val="ThickLine"/>
      </w:pPr>
    </w:p>
    <w:p w14:paraId="5B71C9A7" w14:textId="77777777" w:rsidR="005656D5" w:rsidRPr="00596ADC" w:rsidRDefault="005656D5" w:rsidP="005656D5">
      <w:pPr>
        <w:rPr>
          <w:b/>
        </w:rPr>
      </w:pPr>
      <w:r w:rsidRPr="00596ADC">
        <w:rPr>
          <w:b/>
        </w:rPr>
        <w:t>REPORTING LINES</w:t>
      </w:r>
    </w:p>
    <w:p w14:paraId="3751FDC9" w14:textId="2E20D2AB" w:rsidR="005656D5" w:rsidRDefault="005656D5" w:rsidP="005656D5">
      <w:r>
        <w:t>The post will report to the</w:t>
      </w:r>
      <w:r w:rsidR="004D2729">
        <w:t xml:space="preserve"> </w:t>
      </w:r>
      <w:r w:rsidR="002F267C">
        <w:t xml:space="preserve">Academy Improvement Leader for </w:t>
      </w:r>
      <w:r w:rsidR="002819E3">
        <w:rPr>
          <w:rFonts w:ascii="Arial" w:eastAsia="Times New Roman" w:hAnsi="Arial" w:cs="Arial"/>
          <w:lang w:val="en" w:eastAsia="en-GB"/>
        </w:rPr>
        <w:t>Humanities</w:t>
      </w:r>
      <w:bookmarkStart w:id="0" w:name="_GoBack"/>
      <w:bookmarkEnd w:id="0"/>
      <w:r w:rsidR="002F267C">
        <w:t xml:space="preserve"> </w:t>
      </w:r>
    </w:p>
    <w:p w14:paraId="5F81D3FF" w14:textId="77777777" w:rsidR="005656D5" w:rsidRDefault="005656D5" w:rsidP="005656D5">
      <w:pPr>
        <w:pStyle w:val="ThickLine"/>
      </w:pPr>
    </w:p>
    <w:p w14:paraId="12AEBE86" w14:textId="77777777" w:rsidR="005656D5" w:rsidRPr="00596ADC" w:rsidRDefault="005656D5" w:rsidP="005656D5">
      <w:pPr>
        <w:rPr>
          <w:b/>
        </w:rPr>
      </w:pPr>
      <w:r w:rsidRPr="00596ADC">
        <w:rPr>
          <w:b/>
        </w:rPr>
        <w:t>STRATEGIC DIRECTION AND DEVELOPMENT</w:t>
      </w:r>
    </w:p>
    <w:p w14:paraId="54CFC8D6" w14:textId="77777777" w:rsidR="005656D5" w:rsidRDefault="005656D5" w:rsidP="005656D5">
      <w:pPr>
        <w:pStyle w:val="ThickLine"/>
      </w:pPr>
    </w:p>
    <w:p w14:paraId="3C850D03" w14:textId="1C6D1B03" w:rsidR="004D2729" w:rsidRDefault="004D2729" w:rsidP="00596ADC">
      <w:pPr>
        <w:pStyle w:val="BulletedText3"/>
      </w:pPr>
      <w:r>
        <w:t>Promote and uphold the values and ethos of Creative Education Trust in the school, such that the highest achievements are expected from all members of the school community.</w:t>
      </w:r>
    </w:p>
    <w:p w14:paraId="3C51FA28" w14:textId="77777777" w:rsidR="00596ADC" w:rsidRDefault="00596ADC" w:rsidP="00596ADC">
      <w:pPr>
        <w:pStyle w:val="ThinLine"/>
      </w:pPr>
    </w:p>
    <w:p w14:paraId="1A417926" w14:textId="176505A8" w:rsidR="005656D5" w:rsidRDefault="004D2729" w:rsidP="004D2729">
      <w:pPr>
        <w:pStyle w:val="BulletedText3"/>
      </w:pPr>
      <w:r>
        <w:rPr>
          <w:rFonts w:ascii="ArialMT" w:hAnsi="ArialMT" w:cs="ArialMT"/>
          <w:szCs w:val="20"/>
        </w:rPr>
        <w:t>Contribute to the development of a successful team</w:t>
      </w:r>
    </w:p>
    <w:p w14:paraId="5CD16FEF" w14:textId="77777777" w:rsidR="00596ADC" w:rsidRDefault="00596ADC" w:rsidP="00596ADC">
      <w:pPr>
        <w:pStyle w:val="ThickLine"/>
      </w:pPr>
    </w:p>
    <w:p w14:paraId="69C00873" w14:textId="102A7589" w:rsidR="005656D5" w:rsidRPr="00596ADC" w:rsidRDefault="005656D5" w:rsidP="005656D5">
      <w:pPr>
        <w:rPr>
          <w:b/>
        </w:rPr>
      </w:pPr>
      <w:r w:rsidRPr="00596ADC">
        <w:rPr>
          <w:b/>
        </w:rPr>
        <w:t>TEACHING AND LEARNING</w:t>
      </w:r>
    </w:p>
    <w:p w14:paraId="071121CF" w14:textId="77777777" w:rsidR="00596ADC" w:rsidRDefault="00596ADC" w:rsidP="00596ADC">
      <w:pPr>
        <w:pStyle w:val="ThickLine"/>
      </w:pPr>
    </w:p>
    <w:p w14:paraId="59C404AD" w14:textId="77777777" w:rsidR="00A44A53" w:rsidRPr="00A63838" w:rsidRDefault="00A44A53" w:rsidP="00A44A53">
      <w:pPr>
        <w:pStyle w:val="BulletedText3"/>
        <w:rPr>
          <w:b/>
        </w:rPr>
      </w:pPr>
      <w:r w:rsidRPr="00A63838">
        <w:rPr>
          <w:lang w:val="en" w:eastAsia="en-GB"/>
        </w:rPr>
        <w:t>Plan and prepare effective teaching modules and lessons using the Academy templates.</w:t>
      </w:r>
    </w:p>
    <w:p w14:paraId="4B251D1E" w14:textId="77777777" w:rsidR="00596ADC" w:rsidRDefault="00596ADC" w:rsidP="00596ADC">
      <w:pPr>
        <w:pStyle w:val="ThinLine"/>
      </w:pPr>
    </w:p>
    <w:p w14:paraId="629E996B" w14:textId="77777777" w:rsidR="00A44A53" w:rsidRPr="00A44A53" w:rsidRDefault="00A44A53" w:rsidP="00A44A53">
      <w:pPr>
        <w:pStyle w:val="BulletedText3"/>
        <w:rPr>
          <w:b/>
        </w:rPr>
      </w:pPr>
      <w:r w:rsidRPr="00A63838">
        <w:rPr>
          <w:lang w:val="en" w:eastAsia="en-GB"/>
        </w:rPr>
        <w:t>Teach engaging and effective lessons that motivate, inspire and improve pupil attainment.</w:t>
      </w:r>
    </w:p>
    <w:p w14:paraId="0DC8B748" w14:textId="29FDBB70" w:rsidR="004A1F6D" w:rsidRDefault="004A1F6D" w:rsidP="00596ADC">
      <w:pPr>
        <w:pStyle w:val="ThinLine"/>
      </w:pPr>
    </w:p>
    <w:p w14:paraId="3387999C" w14:textId="60FA4DDE" w:rsidR="00982DC1" w:rsidRPr="00982DC1" w:rsidRDefault="00A44A53" w:rsidP="00982DC1">
      <w:pPr>
        <w:pStyle w:val="BulletedText3"/>
        <w:rPr>
          <w:b/>
        </w:rPr>
      </w:pPr>
      <w:r w:rsidRPr="00A63838">
        <w:rPr>
          <w:lang w:val="en" w:eastAsia="en-GB"/>
        </w:rPr>
        <w:t>Use regular and rigorous assessments to set targets for pupils, monitor pupil progress and respond accordingly to</w:t>
      </w:r>
      <w:r w:rsidR="00982DC1">
        <w:rPr>
          <w:lang w:val="en" w:eastAsia="en-GB"/>
        </w:rPr>
        <w:t xml:space="preserve"> the results of such monitoring,</w:t>
      </w:r>
      <w:r w:rsidR="00982DC1" w:rsidRPr="00982DC1">
        <w:rPr>
          <w:lang w:val="en" w:eastAsia="en-GB"/>
        </w:rPr>
        <w:t xml:space="preserve"> </w:t>
      </w:r>
      <w:r w:rsidR="00982DC1">
        <w:rPr>
          <w:lang w:val="en" w:eastAsia="en-GB"/>
        </w:rPr>
        <w:t xml:space="preserve">ensuring </w:t>
      </w:r>
      <w:r w:rsidR="00982DC1" w:rsidRPr="00982DC1">
        <w:rPr>
          <w:lang w:val="en" w:eastAsia="en-GB"/>
        </w:rPr>
        <w:t>that all students achieve at least national progress.</w:t>
      </w:r>
    </w:p>
    <w:p w14:paraId="7AEB2524" w14:textId="77777777" w:rsidR="00596ADC" w:rsidRDefault="00596ADC" w:rsidP="00596ADC">
      <w:pPr>
        <w:pStyle w:val="ThinLine"/>
      </w:pPr>
    </w:p>
    <w:p w14:paraId="1A970103" w14:textId="77777777" w:rsidR="00A44A53" w:rsidRPr="00A63838" w:rsidRDefault="00A44A53" w:rsidP="00A44A53">
      <w:pPr>
        <w:pStyle w:val="BulletedText3"/>
        <w:rPr>
          <w:b/>
        </w:rPr>
      </w:pPr>
      <w:r w:rsidRPr="00A63838">
        <w:rPr>
          <w:lang w:val="en" w:eastAsia="en-GB"/>
        </w:rPr>
        <w:t>Produce and/or contribute to oral and written assessments, reports and references relating to individual and groups of pupils.</w:t>
      </w:r>
    </w:p>
    <w:p w14:paraId="610938AE" w14:textId="77777777" w:rsidR="00596ADC" w:rsidRDefault="00596ADC" w:rsidP="00596ADC">
      <w:pPr>
        <w:pStyle w:val="ThinLine"/>
      </w:pPr>
    </w:p>
    <w:p w14:paraId="28BA4DDD" w14:textId="45503B51" w:rsidR="00596ADC" w:rsidRPr="00A016D2" w:rsidRDefault="00982DC1" w:rsidP="00A016D2">
      <w:pPr>
        <w:pStyle w:val="BulletedText3"/>
      </w:pPr>
      <w:r w:rsidRPr="00982DC1">
        <w:rPr>
          <w:lang w:val="en" w:eastAsia="en-GB"/>
        </w:rPr>
        <w:t>Mark, assess and provide feedback in line with best practice a</w:t>
      </w:r>
      <w:r w:rsidR="00A016D2">
        <w:rPr>
          <w:lang w:val="en" w:eastAsia="en-GB"/>
        </w:rPr>
        <w:t xml:space="preserve">nd academy policy at all times, </w:t>
      </w:r>
      <w:r w:rsidR="00A016D2">
        <w:rPr>
          <w:spacing w:val="-4"/>
        </w:rPr>
        <w:t>ensuring</w:t>
      </w:r>
      <w:r w:rsidR="00596ADC" w:rsidRPr="00A016D2">
        <w:rPr>
          <w:spacing w:val="-4"/>
        </w:rPr>
        <w:t xml:space="preserve"> that assessment for learning is embedded in all teaching so that students understand fully what they need to do to make the best possible progress.</w:t>
      </w:r>
    </w:p>
    <w:p w14:paraId="0E49D94D" w14:textId="77777777" w:rsidR="00596ADC" w:rsidRDefault="00596ADC" w:rsidP="00596ADC">
      <w:pPr>
        <w:pStyle w:val="ThinLine"/>
      </w:pPr>
    </w:p>
    <w:p w14:paraId="5C6BFB2C" w14:textId="60F8E5AF" w:rsidR="00001679" w:rsidRDefault="00596ADC" w:rsidP="00755B7E">
      <w:pPr>
        <w:pStyle w:val="BulletedText3"/>
      </w:pPr>
      <w:r>
        <w:t xml:space="preserve">Monitor, evaluate and review classroom practice; celebrate and promote excellence, challenge under-performance at all levels and ensure </w:t>
      </w:r>
    </w:p>
    <w:p w14:paraId="0876CBE8" w14:textId="50792E70" w:rsidR="00755B7E" w:rsidRDefault="00596ADC" w:rsidP="00755B7E">
      <w:pPr>
        <w:pStyle w:val="BulletedText3"/>
        <w:numPr>
          <w:ilvl w:val="0"/>
          <w:numId w:val="0"/>
        </w:numPr>
        <w:ind w:left="227"/>
      </w:pPr>
      <w:r>
        <w:t>appropriate action is taken in accordance with policies and procedures.</w:t>
      </w:r>
    </w:p>
    <w:p w14:paraId="06CEE342" w14:textId="77777777" w:rsidR="00596ADC" w:rsidRDefault="00596ADC" w:rsidP="00596ADC">
      <w:pPr>
        <w:pStyle w:val="ThinLine"/>
      </w:pPr>
    </w:p>
    <w:p w14:paraId="444E371C" w14:textId="77777777" w:rsidR="00A44A53" w:rsidRPr="00A63838" w:rsidRDefault="00A44A53" w:rsidP="00A44A53">
      <w:pPr>
        <w:pStyle w:val="BulletedText3"/>
        <w:rPr>
          <w:b/>
        </w:rPr>
      </w:pPr>
      <w:r w:rsidRPr="00A63838">
        <w:rPr>
          <w:lang w:val="en" w:eastAsia="en-GB"/>
        </w:rPr>
        <w:t>Maintain regular and productive communication with parents, to report on progress, sanctions and rewards and all other communications.</w:t>
      </w:r>
    </w:p>
    <w:p w14:paraId="172D0E8F" w14:textId="77777777" w:rsidR="00596ADC" w:rsidRDefault="00596ADC" w:rsidP="00596ADC">
      <w:pPr>
        <w:pStyle w:val="ThinLine"/>
      </w:pPr>
    </w:p>
    <w:p w14:paraId="4DD4430E" w14:textId="4307DDB8" w:rsidR="001E526D" w:rsidRPr="001E526D" w:rsidRDefault="001E526D" w:rsidP="001E526D">
      <w:pPr>
        <w:pStyle w:val="BulletedText3"/>
        <w:rPr>
          <w:b/>
        </w:rPr>
      </w:pPr>
      <w:r w:rsidRPr="001E526D">
        <w:rPr>
          <w:lang w:val="en" w:eastAsia="en-GB"/>
        </w:rPr>
        <w:t>Direct and supervise support staff assigned to lessons.</w:t>
      </w:r>
    </w:p>
    <w:p w14:paraId="15B852A1" w14:textId="77777777" w:rsidR="00596ADC" w:rsidRDefault="00596ADC" w:rsidP="00596ADC">
      <w:pPr>
        <w:pStyle w:val="ThinLine"/>
      </w:pPr>
    </w:p>
    <w:p w14:paraId="7A4160CB" w14:textId="770780B0" w:rsidR="00A44A53" w:rsidRPr="00A63838" w:rsidRDefault="001E526D" w:rsidP="00A44A53">
      <w:pPr>
        <w:pStyle w:val="BulletedText3"/>
        <w:rPr>
          <w:b/>
        </w:rPr>
      </w:pPr>
      <w:r w:rsidRPr="00A63838">
        <w:rPr>
          <w:rFonts w:ascii="Arial" w:hAnsi="Arial" w:cs="Arial"/>
        </w:rPr>
        <w:t>Actively support and participate in the Academy’s extra-curriculum programme</w:t>
      </w:r>
      <w:r>
        <w:rPr>
          <w:rFonts w:ascii="Arial" w:hAnsi="Arial" w:cs="Arial"/>
        </w:rPr>
        <w:t xml:space="preserve"> by </w:t>
      </w:r>
      <w:r>
        <w:rPr>
          <w:lang w:val="en" w:eastAsia="en-GB"/>
        </w:rPr>
        <w:t>a</w:t>
      </w:r>
      <w:r w:rsidR="00A44A53" w:rsidRPr="00A63838">
        <w:rPr>
          <w:lang w:val="en" w:eastAsia="en-GB"/>
        </w:rPr>
        <w:t>ssist</w:t>
      </w:r>
      <w:r>
        <w:rPr>
          <w:lang w:val="en" w:eastAsia="en-GB"/>
        </w:rPr>
        <w:t>ing</w:t>
      </w:r>
      <w:r w:rsidR="00A44A53" w:rsidRPr="00A63838">
        <w:rPr>
          <w:lang w:val="en" w:eastAsia="en-GB"/>
        </w:rPr>
        <w:t xml:space="preserve"> with a range of enrichment and extension activities, as well as departmental trips and visits.</w:t>
      </w:r>
    </w:p>
    <w:p w14:paraId="42D2D41D" w14:textId="77777777" w:rsidR="00596ADC" w:rsidRDefault="00596ADC" w:rsidP="00596ADC">
      <w:pPr>
        <w:pStyle w:val="ThickLine"/>
      </w:pPr>
    </w:p>
    <w:p w14:paraId="683EB8D5" w14:textId="54558C25" w:rsidR="003C1AA3" w:rsidRPr="0034538B" w:rsidRDefault="003C1AA3" w:rsidP="003C1AA3">
      <w:pPr>
        <w:widowControl w:val="0"/>
        <w:autoSpaceDE w:val="0"/>
        <w:autoSpaceDN w:val="0"/>
        <w:adjustRightInd w:val="0"/>
        <w:spacing w:line="240" w:lineRule="auto"/>
        <w:rPr>
          <w:rFonts w:ascii="Arial" w:eastAsia="Times New Roman" w:hAnsi="Arial" w:cs="Arial"/>
          <w:b/>
          <w:bCs/>
          <w:lang w:val="en" w:eastAsia="en-GB"/>
        </w:rPr>
      </w:pPr>
      <w:r w:rsidRPr="0034538B">
        <w:rPr>
          <w:rFonts w:ascii="Arial" w:eastAsia="Times New Roman" w:hAnsi="Arial" w:cs="Arial"/>
          <w:b/>
          <w:bCs/>
          <w:lang w:val="en" w:eastAsia="en-GB"/>
        </w:rPr>
        <w:t>ACADEMY CULTURE</w:t>
      </w:r>
    </w:p>
    <w:p w14:paraId="4706BBBB" w14:textId="77777777" w:rsidR="00596ADC" w:rsidRDefault="00596ADC" w:rsidP="00596ADC">
      <w:pPr>
        <w:pStyle w:val="ThickLine"/>
      </w:pPr>
    </w:p>
    <w:p w14:paraId="6C626F9D" w14:textId="77777777" w:rsidR="003C1AA3" w:rsidRPr="00A63838" w:rsidRDefault="003C1AA3" w:rsidP="003C1AA3">
      <w:pPr>
        <w:pStyle w:val="BulletedText3"/>
        <w:rPr>
          <w:lang w:val="en" w:eastAsia="en-GB"/>
        </w:rPr>
      </w:pPr>
      <w:r w:rsidRPr="00A63838">
        <w:rPr>
          <w:lang w:val="en" w:eastAsia="en-GB"/>
        </w:rPr>
        <w:t>Support the Academy’s values and ethos by contributing to the development and implementation of policies practices and procedures.</w:t>
      </w:r>
    </w:p>
    <w:p w14:paraId="493F0D14" w14:textId="77777777" w:rsidR="00596ADC" w:rsidRDefault="00596ADC" w:rsidP="00596ADC">
      <w:pPr>
        <w:pStyle w:val="ThinLine"/>
      </w:pPr>
    </w:p>
    <w:p w14:paraId="12E597E1" w14:textId="02DD171D" w:rsidR="00596ADC" w:rsidRPr="003C1AA3" w:rsidRDefault="003C1AA3" w:rsidP="003C1AA3">
      <w:pPr>
        <w:pStyle w:val="BulletedText3"/>
        <w:rPr>
          <w:b/>
        </w:rPr>
      </w:pPr>
      <w:r w:rsidRPr="00A63838">
        <w:rPr>
          <w:lang w:val="en" w:eastAsia="en-GB"/>
        </w:rPr>
        <w:t xml:space="preserve">Help create a strong academy community, characterised by consistent, orderly </w:t>
      </w:r>
      <w:r>
        <w:rPr>
          <w:lang w:val="en" w:eastAsia="en-GB"/>
        </w:rPr>
        <w:t xml:space="preserve">behaviour and </w:t>
      </w:r>
      <w:r w:rsidRPr="00A63838">
        <w:rPr>
          <w:lang w:val="en" w:eastAsia="en-GB"/>
        </w:rPr>
        <w:t>respectful relationships.</w:t>
      </w:r>
    </w:p>
    <w:p w14:paraId="0D003D87" w14:textId="77777777" w:rsidR="00596ADC" w:rsidRDefault="00596ADC" w:rsidP="00596ADC">
      <w:pPr>
        <w:pStyle w:val="ThinLine"/>
      </w:pPr>
    </w:p>
    <w:p w14:paraId="5D450CA7" w14:textId="1412EE46" w:rsidR="00596ADC" w:rsidRPr="003C1AA3" w:rsidRDefault="003C1AA3" w:rsidP="003C1AA3">
      <w:pPr>
        <w:pStyle w:val="BulletedText3"/>
        <w:rPr>
          <w:b/>
        </w:rPr>
      </w:pPr>
      <w:r w:rsidRPr="00A63838">
        <w:rPr>
          <w:lang w:val="en" w:eastAsia="en-GB"/>
        </w:rPr>
        <w:t>Help develop a school/department culture and ethos that is committed to ensuring that students achieve.</w:t>
      </w:r>
      <w:r>
        <w:t xml:space="preserve"> </w:t>
      </w:r>
    </w:p>
    <w:p w14:paraId="3D034DBE" w14:textId="77777777" w:rsidR="00596ADC" w:rsidRDefault="00596ADC" w:rsidP="00596ADC">
      <w:pPr>
        <w:pStyle w:val="ThinLine"/>
      </w:pPr>
    </w:p>
    <w:p w14:paraId="4838AABA" w14:textId="77777777" w:rsidR="00BF2305" w:rsidRPr="0080309B" w:rsidRDefault="00BF2305" w:rsidP="0080309B">
      <w:pPr>
        <w:pStyle w:val="BulletedText3"/>
        <w:rPr>
          <w:spacing w:val="-4"/>
        </w:rPr>
      </w:pPr>
      <w:r w:rsidRPr="0080309B">
        <w:rPr>
          <w:lang w:val="en" w:eastAsia="en-GB"/>
        </w:rPr>
        <w:t>Be active in issues of pupil welfare and support.</w:t>
      </w:r>
    </w:p>
    <w:p w14:paraId="634C2BCB" w14:textId="77777777" w:rsidR="00596ADC" w:rsidRDefault="00596ADC" w:rsidP="00596ADC">
      <w:pPr>
        <w:pStyle w:val="ThinLine"/>
      </w:pPr>
    </w:p>
    <w:p w14:paraId="2097A4D2" w14:textId="0BFD9228" w:rsidR="001E526D" w:rsidRPr="009F1552" w:rsidRDefault="001E526D" w:rsidP="001E526D">
      <w:pPr>
        <w:pStyle w:val="BulletedText3"/>
      </w:pPr>
      <w:r w:rsidRPr="001E526D">
        <w:rPr>
          <w:lang w:val="en" w:eastAsia="en-GB"/>
        </w:rPr>
        <w:t xml:space="preserve">Implement and adhere to the Academy’s behaviour management policy, ensuring the health and wellbeing of </w:t>
      </w:r>
      <w:r w:rsidR="00C264CF">
        <w:rPr>
          <w:lang w:val="en" w:eastAsia="en-GB"/>
        </w:rPr>
        <w:t>students</w:t>
      </w:r>
      <w:r w:rsidR="0034538B">
        <w:rPr>
          <w:lang w:val="en" w:eastAsia="en-GB"/>
        </w:rPr>
        <w:t xml:space="preserve"> </w:t>
      </w:r>
      <w:r w:rsidRPr="001E526D">
        <w:rPr>
          <w:lang w:val="en" w:eastAsia="en-GB"/>
        </w:rPr>
        <w:t>is maintained at all times.</w:t>
      </w:r>
    </w:p>
    <w:p w14:paraId="2CE64E3F" w14:textId="77777777" w:rsidR="009F1552" w:rsidRDefault="009F1552" w:rsidP="009F1552">
      <w:pPr>
        <w:pStyle w:val="ThickLine"/>
      </w:pPr>
    </w:p>
    <w:p w14:paraId="50E7A993" w14:textId="77777777" w:rsidR="009F1552" w:rsidRPr="00AF700C" w:rsidRDefault="009F1552" w:rsidP="009F1552">
      <w:pPr>
        <w:keepNext/>
        <w:keepLines/>
        <w:spacing w:line="240" w:lineRule="auto"/>
        <w:ind w:left="-5" w:right="622" w:hanging="10"/>
        <w:outlineLvl w:val="0"/>
        <w:rPr>
          <w:rFonts w:ascii="Arial" w:eastAsia="Arial" w:hAnsi="Arial" w:cs="Arial"/>
          <w:b/>
          <w:lang w:eastAsia="en-GB"/>
        </w:rPr>
      </w:pPr>
      <w:r w:rsidRPr="00AF700C">
        <w:rPr>
          <w:rFonts w:ascii="Arial" w:eastAsia="Arial" w:hAnsi="Arial" w:cs="Arial"/>
          <w:b/>
          <w:lang w:eastAsia="en-GB"/>
        </w:rPr>
        <w:t xml:space="preserve">OTHER RESPONSIBILITIES </w:t>
      </w:r>
    </w:p>
    <w:p w14:paraId="3C396AA6" w14:textId="77777777" w:rsidR="009F1552" w:rsidRDefault="009F1552" w:rsidP="009F1552">
      <w:pPr>
        <w:pStyle w:val="ThickLine"/>
      </w:pPr>
    </w:p>
    <w:p w14:paraId="5096680E" w14:textId="74ABD994" w:rsidR="00001679" w:rsidRDefault="00001679" w:rsidP="009F1552">
      <w:pPr>
        <w:pStyle w:val="BulletedText3"/>
      </w:pPr>
      <w:r w:rsidRPr="00001679">
        <w:t>Be a form tutor, ca</w:t>
      </w:r>
      <w:r w:rsidR="009F1552">
        <w:t xml:space="preserve">ring for the students’ academic </w:t>
      </w:r>
      <w:r w:rsidRPr="00001679">
        <w:t>and pastoral development</w:t>
      </w:r>
    </w:p>
    <w:p w14:paraId="0FD09CDE" w14:textId="77777777" w:rsidR="00391216" w:rsidRDefault="00391216" w:rsidP="00001679">
      <w:pPr>
        <w:pStyle w:val="ThinLine"/>
        <w:pBdr>
          <w:bottom w:val="single" w:sz="4" w:space="0" w:color="EF4B54" w:themeColor="accent1"/>
        </w:pBdr>
      </w:pPr>
    </w:p>
    <w:p w14:paraId="7CABE1FA" w14:textId="6B738DB8" w:rsidR="001E526D" w:rsidRDefault="001E526D" w:rsidP="009F1552">
      <w:pPr>
        <w:pStyle w:val="BulletedText3"/>
      </w:pPr>
      <w:r w:rsidRPr="001E526D">
        <w:rPr>
          <w:rFonts w:eastAsia="Times New Roman"/>
          <w:lang w:val="en" w:eastAsia="en-GB"/>
        </w:rPr>
        <w:t>R</w:t>
      </w:r>
      <w:r w:rsidRPr="00A63838">
        <w:t>egister students, accompany them to assemblies, encourage their full attendance at all lessons and their participation in other aspects of school life.</w:t>
      </w:r>
    </w:p>
    <w:p w14:paraId="23316745" w14:textId="77777777" w:rsidR="00391216" w:rsidRDefault="00391216" w:rsidP="00391216">
      <w:pPr>
        <w:pStyle w:val="ThinLine"/>
      </w:pPr>
    </w:p>
    <w:p w14:paraId="39537877" w14:textId="6B5C8305" w:rsidR="00391216" w:rsidRDefault="001E526D" w:rsidP="001E526D">
      <w:pPr>
        <w:pStyle w:val="BulletedText3"/>
      </w:pPr>
      <w:r w:rsidRPr="00A63838">
        <w:t>Supervise students in accordance with published Academy rotas.</w:t>
      </w:r>
    </w:p>
    <w:p w14:paraId="52414220" w14:textId="77777777" w:rsidR="00391216" w:rsidRDefault="00391216" w:rsidP="00391216">
      <w:pPr>
        <w:pStyle w:val="ThinLine"/>
      </w:pPr>
    </w:p>
    <w:p w14:paraId="5755180B" w14:textId="41B1F495" w:rsidR="00E7164F" w:rsidRDefault="00E7164F" w:rsidP="00E7164F">
      <w:pPr>
        <w:pStyle w:val="BulletedText3"/>
      </w:pPr>
      <w:r w:rsidRPr="00E7164F">
        <w:rPr>
          <w:rFonts w:ascii="Arial" w:hAnsi="Arial" w:cs="Arial"/>
        </w:rPr>
        <w:t>Attend subject/year team/achievement meetings as relevant</w:t>
      </w:r>
    </w:p>
    <w:p w14:paraId="0ED4573A" w14:textId="77777777" w:rsidR="00391216" w:rsidRDefault="00391216" w:rsidP="00391216">
      <w:pPr>
        <w:pStyle w:val="ThinLine"/>
      </w:pPr>
    </w:p>
    <w:p w14:paraId="29DAB8D9" w14:textId="331B4DFD" w:rsidR="00391216" w:rsidRPr="004146C9" w:rsidRDefault="009F1552" w:rsidP="009F1552">
      <w:pPr>
        <w:pStyle w:val="BulletedText3"/>
      </w:pPr>
      <w:r w:rsidRPr="00A63838">
        <w:t>Support Academy policy in the delivery of some cross-curricular areas of PSHCE and citizenship and enterprise</w:t>
      </w:r>
    </w:p>
    <w:p w14:paraId="0515CE6B" w14:textId="77777777" w:rsidR="00391216" w:rsidRDefault="00391216" w:rsidP="00391216">
      <w:pPr>
        <w:pStyle w:val="ThinLine"/>
      </w:pPr>
    </w:p>
    <w:p w14:paraId="22697DE7" w14:textId="61190BC6" w:rsidR="00BD0635" w:rsidRDefault="00BD0635" w:rsidP="00BD0635">
      <w:pPr>
        <w:pStyle w:val="BulletedText3"/>
      </w:pPr>
      <w:r w:rsidRPr="00A63838">
        <w:t>To take an equitable part in the cover system of the school a</w:t>
      </w:r>
      <w:r>
        <w:t xml:space="preserve">ccording to policy and </w:t>
      </w:r>
      <w:r w:rsidRPr="00A63838">
        <w:t>regulations.</w:t>
      </w:r>
    </w:p>
    <w:p w14:paraId="7ED5B276" w14:textId="77777777" w:rsidR="00391216" w:rsidRDefault="00391216" w:rsidP="00391216">
      <w:pPr>
        <w:pStyle w:val="ThinLine"/>
      </w:pPr>
    </w:p>
    <w:p w14:paraId="7D5DB77D" w14:textId="1D3A12F0" w:rsidR="00BD0635" w:rsidRDefault="00BD0635" w:rsidP="00BD0635">
      <w:pPr>
        <w:pStyle w:val="BulletedText3"/>
      </w:pPr>
      <w:r w:rsidRPr="00BD0635">
        <w:rPr>
          <w:lang w:val="en" w:eastAsia="en-GB"/>
        </w:rPr>
        <w:t>Undertake, and when required deliver or be part of, appraisals and relevant professional development.</w:t>
      </w:r>
    </w:p>
    <w:p w14:paraId="0F553724" w14:textId="77777777" w:rsidR="00BD0635" w:rsidRDefault="00BD0635" w:rsidP="00BD0635">
      <w:pPr>
        <w:pStyle w:val="ThinLine"/>
      </w:pPr>
    </w:p>
    <w:p w14:paraId="2F471D7C" w14:textId="77777777" w:rsidR="00BD0635" w:rsidRPr="00A63838" w:rsidRDefault="00BD0635" w:rsidP="00BD0635">
      <w:pPr>
        <w:pStyle w:val="BulletedText3"/>
        <w:rPr>
          <w:lang w:eastAsia="en-GB"/>
        </w:rPr>
      </w:pPr>
      <w:r w:rsidRPr="00A63838">
        <w:rPr>
          <w:lang w:eastAsia="en-GB"/>
        </w:rPr>
        <w:t xml:space="preserve">To undertake as required other duties and responsibilities relevant to the job or the seniority of the post as directed by the Principal. </w:t>
      </w:r>
    </w:p>
    <w:p w14:paraId="1D23FC1F" w14:textId="77777777" w:rsidR="00BD0635" w:rsidRDefault="00BD0635" w:rsidP="00BD0635">
      <w:pPr>
        <w:pStyle w:val="BulletedText3"/>
        <w:numPr>
          <w:ilvl w:val="0"/>
          <w:numId w:val="0"/>
        </w:numPr>
        <w:ind w:left="227"/>
      </w:pPr>
    </w:p>
    <w:p w14:paraId="4B9007AA" w14:textId="575092D9" w:rsidR="00391216" w:rsidRDefault="00391216" w:rsidP="00BD0635">
      <w:pPr>
        <w:pStyle w:val="BulletedText3"/>
        <w:numPr>
          <w:ilvl w:val="0"/>
          <w:numId w:val="0"/>
        </w:numPr>
      </w:pPr>
    </w:p>
    <w:p w14:paraId="19F931A9" w14:textId="4ECAE01A" w:rsidR="006C0EF9" w:rsidRDefault="006C0EF9" w:rsidP="00D12475">
      <w:pPr>
        <w:pStyle w:val="BulletedText3"/>
        <w:numPr>
          <w:ilvl w:val="0"/>
          <w:numId w:val="0"/>
        </w:numPr>
        <w:ind w:left="227"/>
      </w:pPr>
    </w:p>
    <w:p w14:paraId="580419E3" w14:textId="30620E81" w:rsidR="00AF3C02" w:rsidRDefault="00AF3C02" w:rsidP="00D12475">
      <w:pPr>
        <w:pStyle w:val="BulletedText3"/>
        <w:numPr>
          <w:ilvl w:val="0"/>
          <w:numId w:val="0"/>
        </w:numPr>
        <w:ind w:left="227"/>
      </w:pPr>
    </w:p>
    <w:p w14:paraId="3CD33A10" w14:textId="0E67516E" w:rsidR="00AF3C02" w:rsidRDefault="00AF3C02" w:rsidP="00D12475">
      <w:pPr>
        <w:pStyle w:val="BulletedText3"/>
        <w:numPr>
          <w:ilvl w:val="0"/>
          <w:numId w:val="0"/>
        </w:numPr>
        <w:ind w:left="227"/>
      </w:pPr>
    </w:p>
    <w:p w14:paraId="2CABA5BB" w14:textId="3780659B" w:rsidR="00AF3C02" w:rsidRDefault="00AF3C02" w:rsidP="00073CEA">
      <w:pPr>
        <w:pStyle w:val="BulletedText3"/>
        <w:numPr>
          <w:ilvl w:val="0"/>
          <w:numId w:val="0"/>
        </w:numPr>
        <w:ind w:left="227" w:hanging="227"/>
      </w:pPr>
    </w:p>
    <w:tbl>
      <w:tblPr>
        <w:tblStyle w:val="TableGrid"/>
        <w:tblpPr w:leftFromText="180" w:rightFromText="180" w:vertAnchor="text" w:horzAnchor="margin" w:tblpY="-126"/>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78"/>
        <w:gridCol w:w="3251"/>
      </w:tblGrid>
      <w:tr w:rsidR="00073CEA" w14:paraId="67ADCC8B" w14:textId="77777777" w:rsidTr="00D443BA">
        <w:tc>
          <w:tcPr>
            <w:tcW w:w="2552" w:type="dxa"/>
            <w:tcBorders>
              <w:bottom w:val="single" w:sz="18" w:space="0" w:color="EF4B54" w:themeColor="accent1"/>
              <w:right w:val="single" w:sz="18" w:space="0" w:color="EF4B54" w:themeColor="accent1"/>
            </w:tcBorders>
            <w:tcMar>
              <w:top w:w="57" w:type="dxa"/>
              <w:left w:w="0" w:type="dxa"/>
              <w:bottom w:w="57" w:type="dxa"/>
            </w:tcMar>
          </w:tcPr>
          <w:p w14:paraId="081C3BCC" w14:textId="77777777" w:rsidR="00073CEA" w:rsidRDefault="00073CEA" w:rsidP="00D443BA">
            <w:pPr>
              <w:pStyle w:val="22ptBoldHeading"/>
            </w:pPr>
          </w:p>
        </w:tc>
        <w:tc>
          <w:tcPr>
            <w:tcW w:w="4378" w:type="dxa"/>
            <w:tcBorders>
              <w:left w:val="single" w:sz="18" w:space="0" w:color="EF4B54" w:themeColor="accent1"/>
              <w:bottom w:val="single" w:sz="18" w:space="0" w:color="EF4B54" w:themeColor="accent1"/>
              <w:right w:val="single" w:sz="18" w:space="0" w:color="EF4B54" w:themeColor="accent1"/>
            </w:tcBorders>
            <w:tcMar>
              <w:top w:w="57" w:type="dxa"/>
              <w:bottom w:w="57" w:type="dxa"/>
            </w:tcMar>
          </w:tcPr>
          <w:p w14:paraId="3E2EA6F3" w14:textId="77777777" w:rsidR="00073CEA" w:rsidRPr="00AC5274" w:rsidRDefault="00073CEA" w:rsidP="00D443BA">
            <w:pPr>
              <w:jc w:val="center"/>
              <w:rPr>
                <w:b/>
                <w:szCs w:val="20"/>
              </w:rPr>
            </w:pPr>
            <w:r>
              <w:rPr>
                <w:b/>
                <w:szCs w:val="20"/>
              </w:rPr>
              <w:t>ESSENTIAL</w:t>
            </w:r>
          </w:p>
        </w:tc>
        <w:tc>
          <w:tcPr>
            <w:tcW w:w="3251" w:type="dxa"/>
            <w:tcBorders>
              <w:left w:val="single" w:sz="18" w:space="0" w:color="EF4B54" w:themeColor="accent1"/>
              <w:bottom w:val="single" w:sz="18" w:space="0" w:color="EF4B54" w:themeColor="accent1"/>
              <w:right w:val="single" w:sz="18" w:space="0" w:color="EF4B54" w:themeColor="accent1"/>
            </w:tcBorders>
            <w:tcMar>
              <w:top w:w="57" w:type="dxa"/>
              <w:bottom w:w="57" w:type="dxa"/>
            </w:tcMar>
          </w:tcPr>
          <w:p w14:paraId="1EC787B4" w14:textId="77777777" w:rsidR="00073CEA" w:rsidRPr="0067734B" w:rsidRDefault="00073CEA" w:rsidP="00D443BA">
            <w:pPr>
              <w:jc w:val="center"/>
              <w:rPr>
                <w:b/>
                <w:szCs w:val="20"/>
              </w:rPr>
            </w:pPr>
            <w:r w:rsidRPr="0067734B">
              <w:rPr>
                <w:b/>
                <w:szCs w:val="20"/>
              </w:rPr>
              <w:t>DESIRABLE</w:t>
            </w:r>
          </w:p>
        </w:tc>
      </w:tr>
      <w:tr w:rsidR="00073CEA" w14:paraId="515A57B4"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118CEDA1" w14:textId="77777777" w:rsidR="00073CEA" w:rsidRPr="00893745" w:rsidRDefault="00073CEA" w:rsidP="00D443BA">
            <w:pPr>
              <w:rPr>
                <w:b/>
              </w:rPr>
            </w:pPr>
            <w:r w:rsidRPr="00893745">
              <w:rPr>
                <w:b/>
              </w:rPr>
              <w:t>QUALIFICATIONS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6684FA00" w14:textId="77777777" w:rsidR="00073CEA" w:rsidRDefault="00073CEA" w:rsidP="00D443BA">
            <w:pPr>
              <w:pStyle w:val="BulletedText4"/>
              <w:ind w:left="400" w:hanging="360"/>
            </w:pPr>
            <w:r>
              <w:t>Appropriate Qualified Teacher Status</w:t>
            </w:r>
          </w:p>
          <w:p w14:paraId="1677BAE7" w14:textId="77777777" w:rsidR="00073CEA" w:rsidRDefault="00073CEA" w:rsidP="00D443BA">
            <w:pPr>
              <w:pStyle w:val="BulletedText4"/>
              <w:ind w:left="400" w:hanging="360"/>
            </w:pPr>
            <w:r>
              <w:t>Recent and Relevant CPD</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0A49EEC9" w14:textId="697F3794" w:rsidR="00073CEA" w:rsidRDefault="00073CEA" w:rsidP="00D443BA">
            <w:pPr>
              <w:pStyle w:val="BulletedText4"/>
              <w:ind w:left="430" w:hanging="360"/>
            </w:pPr>
            <w:r>
              <w:t>Master</w:t>
            </w:r>
            <w:r w:rsidR="005D2991">
              <w:t>s</w:t>
            </w:r>
            <w:r>
              <w:t xml:space="preserve"> level degree</w:t>
            </w:r>
          </w:p>
        </w:tc>
      </w:tr>
      <w:tr w:rsidR="00073CEA" w14:paraId="69976496"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11E3878F" w14:textId="77777777" w:rsidR="00073CEA" w:rsidRPr="00893745" w:rsidRDefault="00073CEA" w:rsidP="00D443BA">
            <w:pPr>
              <w:rPr>
                <w:b/>
              </w:rPr>
            </w:pPr>
            <w:r w:rsidRPr="00893745">
              <w:rPr>
                <w:b/>
              </w:rPr>
              <w:t>EXPERIENCE</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47C4773E" w14:textId="57F07572" w:rsidR="00073CEA" w:rsidRDefault="00073CEA" w:rsidP="00AD4C86">
            <w:pPr>
              <w:pStyle w:val="BulletedText4"/>
              <w:ind w:left="400" w:hanging="360"/>
            </w:pPr>
            <w:r>
              <w:t>Successful experience of teaching at Key Stage 3 and 4</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571F5F49" w14:textId="77777777" w:rsidR="00073CEA" w:rsidRDefault="00073CEA" w:rsidP="00D443BA">
            <w:pPr>
              <w:pStyle w:val="BulletedText4"/>
              <w:ind w:left="430" w:hanging="360"/>
            </w:pPr>
            <w:r>
              <w:t>Experience of teaching at Key Stage 5</w:t>
            </w:r>
          </w:p>
        </w:tc>
      </w:tr>
      <w:tr w:rsidR="00073CEA" w14:paraId="51F3A0B9"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6FFAAC00" w14:textId="77777777" w:rsidR="00073CEA" w:rsidRPr="00893745" w:rsidRDefault="00073CEA" w:rsidP="00D443BA">
            <w:pPr>
              <w:rPr>
                <w:b/>
              </w:rPr>
            </w:pPr>
            <w:r w:rsidRPr="00893745">
              <w:rPr>
                <w:b/>
              </w:rPr>
              <w:t>KNOWLEDGE AND</w:t>
            </w:r>
          </w:p>
          <w:p w14:paraId="7EA57036" w14:textId="77777777" w:rsidR="00073CEA" w:rsidRPr="00893745" w:rsidRDefault="00073CEA" w:rsidP="00D443BA">
            <w:pPr>
              <w:rPr>
                <w:b/>
              </w:rPr>
            </w:pPr>
            <w:r w:rsidRPr="00893745">
              <w:rPr>
                <w:b/>
              </w:rPr>
              <w:t>UNDERSTANDING</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2BCEBD55" w14:textId="77777777" w:rsidR="00073CEA" w:rsidRDefault="00073CEA" w:rsidP="00D443BA">
            <w:pPr>
              <w:pStyle w:val="BulletedText3"/>
            </w:pPr>
            <w:r>
              <w:t xml:space="preserve">Demonstrable experience of improving student progress in a challenging classroom environment. </w:t>
            </w:r>
          </w:p>
          <w:p w14:paraId="35422724" w14:textId="77777777" w:rsidR="00073CEA" w:rsidRDefault="00073CEA" w:rsidP="00D443BA">
            <w:pPr>
              <w:pStyle w:val="BulletedText3"/>
            </w:pPr>
            <w:r>
              <w:t>Experience of reflecting on an improving teaching practice to increase student achievement</w:t>
            </w:r>
          </w:p>
          <w:p w14:paraId="45E471EF" w14:textId="77777777" w:rsidR="00073CEA" w:rsidRDefault="00073CEA" w:rsidP="00D443BA">
            <w:pPr>
              <w:pStyle w:val="BulletedText3"/>
            </w:pPr>
            <w:r>
              <w:t>Evidence of continually improving the teaching and learning of their subject through schemes of work and extra-curricular activities</w:t>
            </w:r>
          </w:p>
          <w:p w14:paraId="67F3C034" w14:textId="77777777" w:rsidR="00073CEA" w:rsidRDefault="00073CEA" w:rsidP="00D443BA">
            <w:pPr>
              <w:pStyle w:val="BulletedText3"/>
            </w:pPr>
            <w:r>
              <w:rPr>
                <w:rFonts w:ascii="Arial" w:hAnsi="Arial" w:cs="Arial"/>
              </w:rPr>
              <w:t xml:space="preserve">Knowledge and experience of a range of successful teaching and learning strategies and interventions to meet the needs of all students </w:t>
            </w:r>
          </w:p>
          <w:p w14:paraId="0D2177B1" w14:textId="77777777" w:rsidR="00073CEA" w:rsidRDefault="00073CEA" w:rsidP="00D443BA">
            <w:pPr>
              <w:pStyle w:val="BulletedText3"/>
            </w:pPr>
            <w:r>
              <w:t>Understanding of the characteristics of an effective learning environment and the key elements of successful behaviour management</w:t>
            </w:r>
          </w:p>
          <w:p w14:paraId="1686590A" w14:textId="107D7AE5" w:rsidR="00073CEA" w:rsidRDefault="00073CEA" w:rsidP="00AD4C86">
            <w:pPr>
              <w:pStyle w:val="BulletedText3"/>
            </w:pPr>
            <w:r>
              <w:t>Up to date subject knowledge</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3B128E8E" w14:textId="77777777" w:rsidR="00073CEA" w:rsidRDefault="00073CEA" w:rsidP="00D443BA">
            <w:pPr>
              <w:pStyle w:val="BulletedText4"/>
              <w:numPr>
                <w:ilvl w:val="0"/>
                <w:numId w:val="0"/>
              </w:numPr>
              <w:ind w:left="227"/>
            </w:pPr>
          </w:p>
        </w:tc>
      </w:tr>
      <w:tr w:rsidR="00073CEA" w14:paraId="156A2F7A"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0A69A975" w14:textId="77777777" w:rsidR="00073CEA" w:rsidRPr="00893745" w:rsidRDefault="00073CEA" w:rsidP="00D443BA">
            <w:pPr>
              <w:rPr>
                <w:b/>
              </w:rPr>
            </w:pPr>
            <w:r w:rsidRPr="00893745">
              <w:rPr>
                <w:b/>
              </w:rPr>
              <w:t>SKILLS AND</w:t>
            </w:r>
          </w:p>
          <w:p w14:paraId="1296B597" w14:textId="77777777" w:rsidR="00073CEA" w:rsidRPr="00893745" w:rsidRDefault="00073CEA" w:rsidP="00D443BA">
            <w:pPr>
              <w:rPr>
                <w:b/>
              </w:rPr>
            </w:pPr>
            <w:r w:rsidRPr="00893745">
              <w:rPr>
                <w:b/>
              </w:rPr>
              <w:t>PERSONAL</w:t>
            </w:r>
          </w:p>
          <w:p w14:paraId="3AC10B4B" w14:textId="77777777" w:rsidR="00073CEA" w:rsidRPr="00893745" w:rsidRDefault="00073CEA" w:rsidP="00D443BA">
            <w:pPr>
              <w:rPr>
                <w:b/>
              </w:rPr>
            </w:pPr>
            <w:r w:rsidRPr="00893745">
              <w:rPr>
                <w:b/>
              </w:rPr>
              <w:t>ATTRIBUTES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1ADB00E2" w14:textId="77777777" w:rsidR="00073CEA" w:rsidRDefault="00073CEA" w:rsidP="00D443BA">
            <w:pPr>
              <w:pStyle w:val="BulletedText4"/>
            </w:pPr>
            <w:r>
              <w:rPr>
                <w:lang w:val="en" w:eastAsia="en-GB"/>
              </w:rPr>
              <w:t>Excellent classroom teacher with the ability to reflect on lessons and continually improve their own practice</w:t>
            </w:r>
          </w:p>
          <w:p w14:paraId="5EBDA043" w14:textId="77777777" w:rsidR="00073CEA" w:rsidRDefault="00073CEA" w:rsidP="00D443BA">
            <w:pPr>
              <w:pStyle w:val="BulletedText4"/>
            </w:pPr>
            <w:r>
              <w:rPr>
                <w:lang w:val="en" w:eastAsia="en-GB"/>
              </w:rPr>
              <w:t>Effective and systematic behaviour management, with clear boundaries, sanctions, praise and rewards</w:t>
            </w:r>
          </w:p>
          <w:p w14:paraId="2BBA1317" w14:textId="77777777" w:rsidR="00073CEA" w:rsidRDefault="00073CEA" w:rsidP="00D443BA">
            <w:pPr>
              <w:pStyle w:val="BulletedText4"/>
            </w:pPr>
            <w:r>
              <w:rPr>
                <w:lang w:val="en" w:eastAsia="en-GB"/>
              </w:rPr>
              <w:t>Thinks strategically about classroom practice and tailoring</w:t>
            </w:r>
          </w:p>
          <w:p w14:paraId="1C7B30A6" w14:textId="77777777" w:rsidR="00073CEA" w:rsidRDefault="00073CEA" w:rsidP="00D443BA">
            <w:pPr>
              <w:pStyle w:val="BulletedText4"/>
            </w:pPr>
            <w:r>
              <w:rPr>
                <w:lang w:val="en" w:eastAsia="en-GB"/>
              </w:rPr>
              <w:t>Understands and interprets complex student data to drive lesson planning and student attainment</w:t>
            </w:r>
          </w:p>
          <w:p w14:paraId="3D061B3C" w14:textId="77777777" w:rsidR="00073CEA" w:rsidRDefault="00073CEA" w:rsidP="00D443BA">
            <w:pPr>
              <w:pStyle w:val="BulletedText4"/>
            </w:pPr>
            <w:r>
              <w:rPr>
                <w:lang w:val="en" w:eastAsia="en-GB"/>
              </w:rPr>
              <w:t>Good communication, planning and organisational skills</w:t>
            </w:r>
          </w:p>
          <w:p w14:paraId="2E4F98DA" w14:textId="77777777" w:rsidR="00073CEA" w:rsidRDefault="00073CEA" w:rsidP="00D443BA">
            <w:pPr>
              <w:pStyle w:val="BulletedText4"/>
            </w:pPr>
            <w:r>
              <w:rPr>
                <w:lang w:val="en" w:eastAsia="en-GB"/>
              </w:rPr>
              <w:t>Demonstrates resilience, motivation and commitment to driving up standards of achievement</w:t>
            </w:r>
          </w:p>
          <w:p w14:paraId="3EA7A4AF" w14:textId="77777777" w:rsidR="00073CEA" w:rsidRDefault="00073CEA" w:rsidP="00D443BA">
            <w:pPr>
              <w:pStyle w:val="BulletedText4"/>
            </w:pPr>
            <w:r>
              <w:rPr>
                <w:lang w:val="en" w:eastAsia="en-GB"/>
              </w:rPr>
              <w:t>Acts as a role model to staff and students</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40659DF9" w14:textId="77777777" w:rsidR="00073CEA" w:rsidRDefault="00073CEA" w:rsidP="00D443BA">
            <w:pPr>
              <w:pStyle w:val="BulletedText4"/>
              <w:numPr>
                <w:ilvl w:val="0"/>
                <w:numId w:val="0"/>
              </w:numPr>
              <w:ind w:left="227"/>
            </w:pPr>
          </w:p>
        </w:tc>
      </w:tr>
      <w:tr w:rsidR="00073CEA" w14:paraId="6BA1EE22"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25AC22E1" w14:textId="77777777" w:rsidR="00073CEA" w:rsidRPr="00893745" w:rsidRDefault="00073CEA" w:rsidP="00D443BA">
            <w:pPr>
              <w:rPr>
                <w:b/>
              </w:rPr>
            </w:pPr>
            <w:r w:rsidRPr="00893745">
              <w:rPr>
                <w:b/>
              </w:rPr>
              <w:t>EQUAL</w:t>
            </w:r>
          </w:p>
          <w:p w14:paraId="57C2D71F" w14:textId="77777777" w:rsidR="00073CEA" w:rsidRPr="00893745" w:rsidRDefault="00073CEA" w:rsidP="00D443BA">
            <w:pPr>
              <w:rPr>
                <w:b/>
              </w:rPr>
            </w:pPr>
            <w:r w:rsidRPr="00893745">
              <w:rPr>
                <w:b/>
              </w:rPr>
              <w:t>OPPORTUNITIES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68C3A1BE" w14:textId="77777777" w:rsidR="00073CEA" w:rsidRDefault="00073CEA" w:rsidP="00D443BA">
            <w:pPr>
              <w:pStyle w:val="BulletedText4"/>
              <w:ind w:left="400" w:hanging="360"/>
            </w:pPr>
            <w:r w:rsidRPr="00536737">
              <w:t>A demonstrable commitment to supporting and promoting safeguarding, student welfare, equality and diversity</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3420DBED" w14:textId="77777777" w:rsidR="00073CEA" w:rsidRDefault="00073CEA" w:rsidP="00D443BA"/>
        </w:tc>
      </w:tr>
      <w:tr w:rsidR="00073CEA" w14:paraId="02759853"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3E3982CA" w14:textId="77777777" w:rsidR="00073CEA" w:rsidRPr="00893745" w:rsidRDefault="00073CEA" w:rsidP="00D443BA">
            <w:pPr>
              <w:rPr>
                <w:b/>
              </w:rPr>
            </w:pPr>
            <w:r w:rsidRPr="00893745">
              <w:rPr>
                <w:b/>
              </w:rPr>
              <w:t>SAFEGUARDING</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3F5B63B6" w14:textId="77777777" w:rsidR="00073CEA" w:rsidRDefault="00073CEA" w:rsidP="00D443BA">
            <w:pPr>
              <w:pStyle w:val="BulletedText4"/>
              <w:ind w:left="400" w:hanging="360"/>
            </w:pPr>
            <w:r w:rsidRPr="00536737">
              <w:t>A thorough understanding of up-to-date safeguarding requirements and best practice</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300D1F46" w14:textId="77777777" w:rsidR="00073CEA" w:rsidRDefault="00073CEA" w:rsidP="00D443BA"/>
        </w:tc>
      </w:tr>
      <w:tr w:rsidR="00073CEA" w14:paraId="457AA3C0" w14:textId="77777777" w:rsidTr="00D443BA">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14:paraId="74615E19" w14:textId="77777777" w:rsidR="00073CEA" w:rsidRPr="00893745" w:rsidRDefault="00073CEA" w:rsidP="00D443BA">
            <w:pPr>
              <w:rPr>
                <w:b/>
              </w:rPr>
            </w:pPr>
            <w:r w:rsidRPr="00893745">
              <w:rPr>
                <w:b/>
              </w:rPr>
              <w:t>OTHER</w:t>
            </w:r>
          </w:p>
          <w:p w14:paraId="5663DCE5" w14:textId="77777777" w:rsidR="00073CEA" w:rsidRPr="00893745" w:rsidRDefault="00073CEA" w:rsidP="00D443BA">
            <w:pPr>
              <w:rPr>
                <w:b/>
              </w:rPr>
            </w:pPr>
            <w:r w:rsidRPr="00893745">
              <w:rPr>
                <w:b/>
              </w:rPr>
              <w:t>REQUIREMENTS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501E18AE" w14:textId="77777777" w:rsidR="00073CEA" w:rsidRDefault="00073CEA" w:rsidP="00D443BA">
            <w:pPr>
              <w:pStyle w:val="BulletedText4"/>
              <w:ind w:left="400" w:hanging="360"/>
            </w:pPr>
            <w:r w:rsidRPr="00536737">
              <w:t>High expectations for every pupil and a proven track record of making a difference to the learning and experiences of pupils inside and outside the classroom.</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14:paraId="2DA59CBC" w14:textId="77777777" w:rsidR="00073CEA" w:rsidRDefault="00073CEA" w:rsidP="00D443BA"/>
        </w:tc>
      </w:tr>
    </w:tbl>
    <w:p w14:paraId="197AFC9F" w14:textId="77777777" w:rsidR="00AD4C86" w:rsidRDefault="00AD4C86" w:rsidP="00AD4C86">
      <w:pPr>
        <w:rPr>
          <w:sz w:val="16"/>
        </w:rPr>
        <w:sectPr w:rsidR="00AD4C86" w:rsidSect="00391216">
          <w:headerReference w:type="default" r:id="rId21"/>
          <w:pgSz w:w="11906" w:h="16838"/>
          <w:pgMar w:top="737" w:right="851" w:bottom="851" w:left="851" w:header="510" w:footer="709" w:gutter="0"/>
          <w:cols w:num="2" w:space="567"/>
          <w:docGrid w:linePitch="360"/>
        </w:sectPr>
      </w:pPr>
    </w:p>
    <w:p w14:paraId="38E05612" w14:textId="5033225A" w:rsidR="00AD4C86" w:rsidRDefault="00AD4C86" w:rsidP="00AD4C86">
      <w:pPr>
        <w:rPr>
          <w:sz w:val="16"/>
        </w:rPr>
      </w:pPr>
      <w:r>
        <w:rPr>
          <w:sz w:val="16"/>
        </w:rPr>
        <w:t>Creative Education Trust is committed to safeguarding and promoting the welfare of our children and young people and expects all staff and volunteers to share this commitment. The successful applicant will be required to undertake relevant safeguarding checks in line with Government safer recruitment guideline</w:t>
      </w:r>
    </w:p>
    <w:sectPr w:rsidR="00AD4C86" w:rsidSect="00AD4C86">
      <w:type w:val="continuous"/>
      <w:pgSz w:w="11906" w:h="16838"/>
      <w:pgMar w:top="737" w:right="851" w:bottom="851" w:left="851" w:header="510"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AE5E9" w14:textId="77777777" w:rsidR="00426033" w:rsidRDefault="00426033" w:rsidP="00B040F7">
      <w:pPr>
        <w:spacing w:line="240" w:lineRule="auto"/>
      </w:pPr>
      <w:r>
        <w:separator/>
      </w:r>
    </w:p>
  </w:endnote>
  <w:endnote w:type="continuationSeparator" w:id="0">
    <w:p w14:paraId="7AFAFEFE" w14:textId="77777777" w:rsidR="00426033" w:rsidRDefault="00426033" w:rsidP="00B04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A7DBB" w14:textId="77777777" w:rsidR="00A648FA" w:rsidRDefault="00A648FA">
    <w:pPr>
      <w:pStyle w:val="Footer"/>
    </w:pPr>
    <w:r>
      <w:rPr>
        <w:noProof/>
        <w:lang w:eastAsia="en-GB"/>
      </w:rPr>
      <mc:AlternateContent>
        <mc:Choice Requires="wps">
          <w:drawing>
            <wp:anchor distT="0" distB="0" distL="114300" distR="114300" simplePos="0" relativeHeight="251670528" behindDoc="0" locked="0" layoutInCell="1" allowOverlap="1" wp14:anchorId="279B9C18" wp14:editId="17C01438">
              <wp:simplePos x="0" y="0"/>
              <wp:positionH relativeFrom="page">
                <wp:posOffset>6725920</wp:posOffset>
              </wp:positionH>
              <wp:positionV relativeFrom="page">
                <wp:posOffset>10250170</wp:posOffset>
              </wp:positionV>
              <wp:extent cx="525600" cy="248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14:paraId="758CCFED" w14:textId="77777777" w:rsidR="00A648FA" w:rsidRDefault="00A648FA" w:rsidP="00A648FA">
                          <w:pPr>
                            <w:jc w:val="right"/>
                          </w:pPr>
                          <w:r>
                            <w:fldChar w:fldCharType="begin"/>
                          </w:r>
                          <w:r>
                            <w:instrText xml:space="preserve"> PAGE   \* MERGEFORMAT </w:instrText>
                          </w:r>
                          <w:r>
                            <w:fldChar w:fldCharType="separate"/>
                          </w:r>
                          <w:r w:rsidR="003063B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B9C18" id="_x0000_t202" coordsize="21600,21600" o:spt="202" path="m,l,21600r21600,l21600,xe">
              <v:stroke joinstyle="miter"/>
              <v:path gradientshapeok="t" o:connecttype="rect"/>
            </v:shapetype>
            <v:shape id="Text Box 15" o:spid="_x0000_s1027" type="#_x0000_t202" style="position:absolute;margin-left:529.6pt;margin-top:807.1pt;width:41.4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" filled="f" stroked="f" strokeweight=".5pt">
              <v:textbox>
                <w:txbxContent>
                  <w:p w14:paraId="758CCFED" w14:textId="77777777" w:rsidR="00A648FA" w:rsidRDefault="00A648FA" w:rsidP="00A648FA">
                    <w:pPr>
                      <w:jc w:val="right"/>
                    </w:pPr>
                    <w:r>
                      <w:fldChar w:fldCharType="begin"/>
                    </w:r>
                    <w:r>
                      <w:instrText xml:space="preserve"> PAGE   \* MERGEFORMAT </w:instrText>
                    </w:r>
                    <w:r>
                      <w:fldChar w:fldCharType="separate"/>
                    </w:r>
                    <w:r w:rsidR="003063B0">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E9806" w14:textId="77777777" w:rsidR="00A648FA" w:rsidRDefault="00A648FA">
    <w:pPr>
      <w:pStyle w:val="Footer"/>
    </w:pPr>
    <w:r>
      <w:rPr>
        <w:noProof/>
        <w:lang w:eastAsia="en-GB"/>
      </w:rPr>
      <mc:AlternateContent>
        <mc:Choice Requires="wps">
          <w:drawing>
            <wp:anchor distT="0" distB="0" distL="114300" distR="114300" simplePos="0" relativeHeight="251672576" behindDoc="0" locked="0" layoutInCell="1" allowOverlap="1" wp14:anchorId="7DC0F20B" wp14:editId="6E127E23">
              <wp:simplePos x="0" y="0"/>
              <wp:positionH relativeFrom="page">
                <wp:posOffset>6725920</wp:posOffset>
              </wp:positionH>
              <wp:positionV relativeFrom="page">
                <wp:posOffset>10250170</wp:posOffset>
              </wp:positionV>
              <wp:extent cx="525600" cy="248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14:paraId="6055DADB" w14:textId="77777777" w:rsidR="00A648FA" w:rsidRDefault="00A648FA" w:rsidP="00A648FA">
                          <w:pPr>
                            <w:jc w:val="right"/>
                          </w:pPr>
                          <w:r>
                            <w:fldChar w:fldCharType="begin"/>
                          </w:r>
                          <w:r>
                            <w:instrText xml:space="preserve"> PAGE   \* MERGEFORMAT </w:instrText>
                          </w:r>
                          <w:r>
                            <w:fldChar w:fldCharType="separate"/>
                          </w:r>
                          <w:r w:rsidR="003063B0">
                            <w:rPr>
                              <w:noProof/>
                            </w:rPr>
                            <w:t>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F20B" id="_x0000_t202" coordsize="21600,21600" o:spt="202" path="m,l,21600r21600,l21600,xe">
              <v:stroke joinstyle="miter"/>
              <v:path gradientshapeok="t" o:connecttype="rect"/>
            </v:shapetype>
            <v:shape id="Text Box 16" o:spid="_x0000_s1028" type="#_x0000_t202" style="position:absolute;margin-left:529.6pt;margin-top:807.1pt;width:41.4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" filled="f" stroked="f" strokeweight=".5pt">
              <v:textbox>
                <w:txbxContent>
                  <w:p w14:paraId="6055DADB" w14:textId="77777777" w:rsidR="00A648FA" w:rsidRDefault="00A648FA" w:rsidP="00A648FA">
                    <w:pPr>
                      <w:jc w:val="right"/>
                    </w:pPr>
                    <w:r>
                      <w:fldChar w:fldCharType="begin"/>
                    </w:r>
                    <w:r>
                      <w:instrText xml:space="preserve"> PAGE   \* MERGEFORMAT </w:instrText>
                    </w:r>
                    <w:r>
                      <w:fldChar w:fldCharType="separate"/>
                    </w:r>
                    <w:r w:rsidR="003063B0">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F8FA1" w14:textId="77777777" w:rsidR="00426033" w:rsidRDefault="00426033" w:rsidP="00B040F7">
      <w:pPr>
        <w:spacing w:line="240" w:lineRule="auto"/>
      </w:pPr>
      <w:r>
        <w:separator/>
      </w:r>
    </w:p>
  </w:footnote>
  <w:footnote w:type="continuationSeparator" w:id="0">
    <w:p w14:paraId="38C590B5" w14:textId="77777777" w:rsidR="00426033" w:rsidRDefault="00426033" w:rsidP="00B04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2FCD4" w14:textId="77777777" w:rsidR="00B040F7" w:rsidRDefault="00B040F7">
    <w:pPr>
      <w:pStyle w:val="Header"/>
    </w:pPr>
    <w:r>
      <w:rPr>
        <w:noProof/>
        <w:lang w:eastAsia="en-GB"/>
      </w:rPr>
      <w:drawing>
        <wp:anchor distT="0" distB="0" distL="114300" distR="114300" simplePos="0" relativeHeight="251658240" behindDoc="1" locked="0" layoutInCell="1" allowOverlap="1" wp14:anchorId="5B6A3651" wp14:editId="14B2BA23">
          <wp:simplePos x="0" y="0"/>
          <wp:positionH relativeFrom="page">
            <wp:align>left</wp:align>
          </wp:positionH>
          <wp:positionV relativeFrom="page">
            <wp:align>top</wp:align>
          </wp:positionV>
          <wp:extent cx="7558768" cy="1068895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7D5B" w14:textId="77777777" w:rsidR="00097FA0" w:rsidRDefault="00097FA0">
    <w:pPr>
      <w:pStyle w:val="Header"/>
    </w:pPr>
    <w:r>
      <w:rPr>
        <w:noProof/>
        <w:lang w:eastAsia="en-GB"/>
      </w:rPr>
      <w:drawing>
        <wp:anchor distT="0" distB="0" distL="114300" distR="114300" simplePos="0" relativeHeight="251660288" behindDoc="1" locked="0" layoutInCell="1" allowOverlap="1" wp14:anchorId="3ED47778" wp14:editId="77F8093D">
          <wp:simplePos x="0" y="0"/>
          <wp:positionH relativeFrom="page">
            <wp:align>left</wp:align>
          </wp:positionH>
          <wp:positionV relativeFrom="page">
            <wp:align>top</wp:align>
          </wp:positionV>
          <wp:extent cx="7558768" cy="1068895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3D986" w14:textId="77777777" w:rsidR="0033242C" w:rsidRDefault="0033242C">
    <w:pPr>
      <w:pStyle w:val="Header"/>
    </w:pPr>
    <w:r>
      <w:rPr>
        <w:noProof/>
        <w:lang w:eastAsia="en-GB"/>
      </w:rPr>
      <w:drawing>
        <wp:anchor distT="0" distB="0" distL="114300" distR="114300" simplePos="0" relativeHeight="251662336" behindDoc="1" locked="0" layoutInCell="1" allowOverlap="1" wp14:anchorId="0187506A" wp14:editId="3F24B1AC">
          <wp:simplePos x="0" y="0"/>
          <wp:positionH relativeFrom="page">
            <wp:align>right</wp:align>
          </wp:positionH>
          <wp:positionV relativeFrom="page">
            <wp:align>top</wp:align>
          </wp:positionV>
          <wp:extent cx="7138799" cy="10223540"/>
          <wp:effectExtent l="0" t="0" r="508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138799" cy="102235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7393" w14:textId="77777777" w:rsidR="00DE2A4C" w:rsidRDefault="00FB64D8">
    <w:pPr>
      <w:pStyle w:val="Header"/>
    </w:pPr>
    <w:r>
      <w:rPr>
        <w:noProof/>
        <w:lang w:eastAsia="en-GB"/>
      </w:rPr>
      <w:drawing>
        <wp:anchor distT="0" distB="0" distL="114300" distR="114300" simplePos="0" relativeHeight="251664384" behindDoc="1" locked="0" layoutInCell="1" allowOverlap="1" wp14:anchorId="567E0584" wp14:editId="3BA67C15">
          <wp:simplePos x="0" y="0"/>
          <wp:positionH relativeFrom="page">
            <wp:align>right</wp:align>
          </wp:positionH>
          <wp:positionV relativeFrom="page">
            <wp:align>top</wp:align>
          </wp:positionV>
          <wp:extent cx="6523200" cy="95580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6523200" cy="9558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68BF5" w14:textId="77777777" w:rsidR="00D4041C" w:rsidRDefault="00D4041C">
    <w:pPr>
      <w:pStyle w:val="Header"/>
    </w:pPr>
    <w:r>
      <w:rPr>
        <w:noProof/>
        <w:lang w:eastAsia="en-GB"/>
      </w:rPr>
      <w:drawing>
        <wp:anchor distT="0" distB="0" distL="114300" distR="114300" simplePos="0" relativeHeight="251666432" behindDoc="1" locked="0" layoutInCell="1" allowOverlap="1" wp14:anchorId="7CF31761" wp14:editId="14D4D7B5">
          <wp:simplePos x="0" y="0"/>
          <wp:positionH relativeFrom="page">
            <wp:align>right</wp:align>
          </wp:positionH>
          <wp:positionV relativeFrom="page">
            <wp:align>top</wp:align>
          </wp:positionV>
          <wp:extent cx="7081200" cy="1022040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081200" cy="102204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B44D2" w14:textId="77777777" w:rsidR="00E74628" w:rsidRDefault="00E74628">
    <w:pPr>
      <w:pStyle w:val="Header"/>
    </w:pPr>
    <w:r>
      <w:rPr>
        <w:noProof/>
        <w:lang w:eastAsia="en-GB"/>
      </w:rPr>
      <w:drawing>
        <wp:anchor distT="0" distB="0" distL="114300" distR="114300" simplePos="0" relativeHeight="251669504" behindDoc="1" locked="0" layoutInCell="1" allowOverlap="1" wp14:anchorId="4463EAC8" wp14:editId="4832E50E">
          <wp:simplePos x="0" y="0"/>
          <wp:positionH relativeFrom="page">
            <wp:posOffset>474155</wp:posOffset>
          </wp:positionH>
          <wp:positionV relativeFrom="page">
            <wp:posOffset>2018030</wp:posOffset>
          </wp:positionV>
          <wp:extent cx="6667037" cy="821772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landsPrimary_for-Steve-6.jpg"/>
                  <pic:cNvPicPr/>
                </pic:nvPicPr>
                <pic:blipFill>
                  <a:blip r:embed="rId1"/>
                  <a:stretch>
                    <a:fillRect/>
                  </a:stretch>
                </pic:blipFill>
                <pic:spPr>
                  <a:xfrm>
                    <a:off x="0" y="0"/>
                    <a:ext cx="6667037" cy="8217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541"/>
    <w:multiLevelType w:val="hybridMultilevel"/>
    <w:tmpl w:val="B7C0DEF8"/>
    <w:lvl w:ilvl="0" w:tplc="795406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B92FAE"/>
    <w:multiLevelType w:val="hybridMultilevel"/>
    <w:tmpl w:val="477493AA"/>
    <w:lvl w:ilvl="0" w:tplc="E0967030">
      <w:start w:val="1"/>
      <w:numFmt w:val="bullet"/>
      <w:pStyle w:val="BulletedTextStar"/>
      <w:lvlText w:val=""/>
      <w:lvlJc w:val="left"/>
      <w:pPr>
        <w:ind w:left="36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9E433A"/>
    <w:multiLevelType w:val="hybridMultilevel"/>
    <w:tmpl w:val="998A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4A64AF"/>
    <w:multiLevelType w:val="hybridMultilevel"/>
    <w:tmpl w:val="55AC236C"/>
    <w:lvl w:ilvl="0" w:tplc="D6D43548">
      <w:start w:val="1"/>
      <w:numFmt w:val="bullet"/>
      <w:pStyle w:val="WhiteBullets"/>
      <w:lvlText w:val=""/>
      <w:lvlJc w:val="left"/>
      <w:pPr>
        <w:ind w:left="72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0F0E42"/>
    <w:multiLevelType w:val="hybridMultilevel"/>
    <w:tmpl w:val="6734C73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FC5328"/>
    <w:multiLevelType w:val="hybridMultilevel"/>
    <w:tmpl w:val="C558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CB7EAA"/>
    <w:multiLevelType w:val="hybridMultilevel"/>
    <w:tmpl w:val="3178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42034D"/>
    <w:multiLevelType w:val="hybridMultilevel"/>
    <w:tmpl w:val="2362B052"/>
    <w:lvl w:ilvl="0" w:tplc="CD2CA078">
      <w:start w:val="1"/>
      <w:numFmt w:val="bullet"/>
      <w:pStyle w:val="BulletedText3"/>
      <w:lvlText w:val=""/>
      <w:lvlJc w:val="left"/>
      <w:pPr>
        <w:ind w:left="720" w:hanging="360"/>
      </w:pPr>
      <w:rPr>
        <w:rFonts w:ascii="Wingdings 2" w:hAnsi="Wingdings 2" w:hint="default"/>
        <w:color w:val="EF4B54"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0"/>
  </w:num>
  <w:num w:numId="6">
    <w:abstractNumId w:val="2"/>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23"/>
    <w:rsid w:val="00001679"/>
    <w:rsid w:val="000136FB"/>
    <w:rsid w:val="00050E18"/>
    <w:rsid w:val="00073CEA"/>
    <w:rsid w:val="00077FD8"/>
    <w:rsid w:val="00097FA0"/>
    <w:rsid w:val="000B7595"/>
    <w:rsid w:val="000D2991"/>
    <w:rsid w:val="000F25AF"/>
    <w:rsid w:val="00103D52"/>
    <w:rsid w:val="00106325"/>
    <w:rsid w:val="001428C0"/>
    <w:rsid w:val="001606E0"/>
    <w:rsid w:val="00164697"/>
    <w:rsid w:val="001734D1"/>
    <w:rsid w:val="001C0F94"/>
    <w:rsid w:val="001C653D"/>
    <w:rsid w:val="001D4E2C"/>
    <w:rsid w:val="001E526D"/>
    <w:rsid w:val="00202081"/>
    <w:rsid w:val="002024C8"/>
    <w:rsid w:val="00267F61"/>
    <w:rsid w:val="002819E3"/>
    <w:rsid w:val="002C0060"/>
    <w:rsid w:val="002C4FC9"/>
    <w:rsid w:val="002F267C"/>
    <w:rsid w:val="003033AB"/>
    <w:rsid w:val="003063B0"/>
    <w:rsid w:val="0033242C"/>
    <w:rsid w:val="0034538B"/>
    <w:rsid w:val="00347695"/>
    <w:rsid w:val="00391216"/>
    <w:rsid w:val="0039654C"/>
    <w:rsid w:val="003C1AA3"/>
    <w:rsid w:val="003C4217"/>
    <w:rsid w:val="003F0D6E"/>
    <w:rsid w:val="004146C9"/>
    <w:rsid w:val="00426033"/>
    <w:rsid w:val="00465F06"/>
    <w:rsid w:val="004A1F6D"/>
    <w:rsid w:val="004D2729"/>
    <w:rsid w:val="004E242B"/>
    <w:rsid w:val="004E722E"/>
    <w:rsid w:val="00534EE3"/>
    <w:rsid w:val="00536737"/>
    <w:rsid w:val="00563EAD"/>
    <w:rsid w:val="005656D5"/>
    <w:rsid w:val="00596ADC"/>
    <w:rsid w:val="005A2FD1"/>
    <w:rsid w:val="005A74D8"/>
    <w:rsid w:val="005B2728"/>
    <w:rsid w:val="005D2991"/>
    <w:rsid w:val="0064333E"/>
    <w:rsid w:val="00673EFD"/>
    <w:rsid w:val="006A24B6"/>
    <w:rsid w:val="006A2558"/>
    <w:rsid w:val="006C0EF9"/>
    <w:rsid w:val="006E56D7"/>
    <w:rsid w:val="00755B7E"/>
    <w:rsid w:val="0075735F"/>
    <w:rsid w:val="00762E64"/>
    <w:rsid w:val="00780F20"/>
    <w:rsid w:val="007815F0"/>
    <w:rsid w:val="007A5EA3"/>
    <w:rsid w:val="007C710D"/>
    <w:rsid w:val="007D03DC"/>
    <w:rsid w:val="007E2420"/>
    <w:rsid w:val="0080309B"/>
    <w:rsid w:val="0086041E"/>
    <w:rsid w:val="00893745"/>
    <w:rsid w:val="00896803"/>
    <w:rsid w:val="008B35C3"/>
    <w:rsid w:val="008E386C"/>
    <w:rsid w:val="008F6D3C"/>
    <w:rsid w:val="0090408A"/>
    <w:rsid w:val="00906757"/>
    <w:rsid w:val="009233B4"/>
    <w:rsid w:val="009407A7"/>
    <w:rsid w:val="00940A8F"/>
    <w:rsid w:val="00982114"/>
    <w:rsid w:val="00982DC1"/>
    <w:rsid w:val="009B2205"/>
    <w:rsid w:val="009B5D42"/>
    <w:rsid w:val="009F1552"/>
    <w:rsid w:val="00A016D2"/>
    <w:rsid w:val="00A204BE"/>
    <w:rsid w:val="00A44A53"/>
    <w:rsid w:val="00A50B90"/>
    <w:rsid w:val="00A569EF"/>
    <w:rsid w:val="00A60CAF"/>
    <w:rsid w:val="00A648FA"/>
    <w:rsid w:val="00A90D5A"/>
    <w:rsid w:val="00A9437B"/>
    <w:rsid w:val="00AC3A21"/>
    <w:rsid w:val="00AD4C86"/>
    <w:rsid w:val="00AF3C02"/>
    <w:rsid w:val="00AF700C"/>
    <w:rsid w:val="00B01B05"/>
    <w:rsid w:val="00B040F7"/>
    <w:rsid w:val="00B45ACC"/>
    <w:rsid w:val="00B64841"/>
    <w:rsid w:val="00BB26B8"/>
    <w:rsid w:val="00BD0635"/>
    <w:rsid w:val="00BF2305"/>
    <w:rsid w:val="00C0592C"/>
    <w:rsid w:val="00C264CF"/>
    <w:rsid w:val="00C27526"/>
    <w:rsid w:val="00C310AC"/>
    <w:rsid w:val="00C34258"/>
    <w:rsid w:val="00C539DD"/>
    <w:rsid w:val="00C56AAF"/>
    <w:rsid w:val="00C9660A"/>
    <w:rsid w:val="00C96DA5"/>
    <w:rsid w:val="00CB0BA8"/>
    <w:rsid w:val="00CD702A"/>
    <w:rsid w:val="00D01343"/>
    <w:rsid w:val="00D12475"/>
    <w:rsid w:val="00D246D5"/>
    <w:rsid w:val="00D4041C"/>
    <w:rsid w:val="00D82E8C"/>
    <w:rsid w:val="00DB0512"/>
    <w:rsid w:val="00DB4A3A"/>
    <w:rsid w:val="00DE2A4C"/>
    <w:rsid w:val="00DE7F23"/>
    <w:rsid w:val="00E1459C"/>
    <w:rsid w:val="00E26432"/>
    <w:rsid w:val="00E2644F"/>
    <w:rsid w:val="00E3651D"/>
    <w:rsid w:val="00E42AD2"/>
    <w:rsid w:val="00E54378"/>
    <w:rsid w:val="00E61ECE"/>
    <w:rsid w:val="00E7164F"/>
    <w:rsid w:val="00E74628"/>
    <w:rsid w:val="00E92658"/>
    <w:rsid w:val="00E9274A"/>
    <w:rsid w:val="00EC130F"/>
    <w:rsid w:val="00EE6147"/>
    <w:rsid w:val="00EE6818"/>
    <w:rsid w:val="00EF0C32"/>
    <w:rsid w:val="00EF6845"/>
    <w:rsid w:val="00F04A09"/>
    <w:rsid w:val="00F2539D"/>
    <w:rsid w:val="00F35F88"/>
    <w:rsid w:val="00F73F89"/>
    <w:rsid w:val="00FB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3991CA"/>
  <w15:chartTrackingRefBased/>
  <w15:docId w15:val="{77F2BFCD-8614-44B1-887B-7EB26FB3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526"/>
    <w:pPr>
      <w:spacing w:after="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0F7"/>
    <w:pPr>
      <w:tabs>
        <w:tab w:val="center" w:pos="4513"/>
        <w:tab w:val="right" w:pos="9026"/>
      </w:tabs>
      <w:spacing w:line="240" w:lineRule="auto"/>
    </w:pPr>
  </w:style>
  <w:style w:type="character" w:customStyle="1" w:styleId="HeaderChar">
    <w:name w:val="Header Char"/>
    <w:basedOn w:val="DefaultParagraphFont"/>
    <w:link w:val="Header"/>
    <w:uiPriority w:val="99"/>
    <w:rsid w:val="00B040F7"/>
    <w:rPr>
      <w:sz w:val="20"/>
    </w:rPr>
  </w:style>
  <w:style w:type="paragraph" w:styleId="Footer">
    <w:name w:val="footer"/>
    <w:basedOn w:val="Normal"/>
    <w:link w:val="FooterChar"/>
    <w:uiPriority w:val="99"/>
    <w:unhideWhenUsed/>
    <w:rsid w:val="00B040F7"/>
    <w:pPr>
      <w:tabs>
        <w:tab w:val="center" w:pos="4513"/>
        <w:tab w:val="right" w:pos="9026"/>
      </w:tabs>
      <w:spacing w:line="240" w:lineRule="auto"/>
    </w:pPr>
  </w:style>
  <w:style w:type="character" w:customStyle="1" w:styleId="FooterChar">
    <w:name w:val="Footer Char"/>
    <w:basedOn w:val="DefaultParagraphFont"/>
    <w:link w:val="Footer"/>
    <w:uiPriority w:val="99"/>
    <w:rsid w:val="00B040F7"/>
    <w:rPr>
      <w:sz w:val="20"/>
    </w:rPr>
  </w:style>
  <w:style w:type="paragraph" w:customStyle="1" w:styleId="Spacer">
    <w:name w:val="Spacer"/>
    <w:basedOn w:val="Normal"/>
    <w:qFormat/>
    <w:rsid w:val="009407A7"/>
    <w:pPr>
      <w:spacing w:line="20" w:lineRule="exact"/>
    </w:pPr>
  </w:style>
  <w:style w:type="paragraph" w:customStyle="1" w:styleId="DearColleague">
    <w:name w:val="Dear Colleague"/>
    <w:basedOn w:val="Normal"/>
    <w:qFormat/>
    <w:rsid w:val="002C0060"/>
    <w:pPr>
      <w:spacing w:after="120"/>
    </w:pPr>
    <w:rPr>
      <w:b/>
      <w:color w:val="EF4B54" w:themeColor="accent1"/>
      <w:sz w:val="44"/>
    </w:rPr>
  </w:style>
  <w:style w:type="paragraph" w:customStyle="1" w:styleId="BodyTextWhite">
    <w:name w:val="Body Text White"/>
    <w:basedOn w:val="Normal"/>
    <w:qFormat/>
    <w:rsid w:val="00D01343"/>
    <w:pPr>
      <w:spacing w:after="120"/>
    </w:pPr>
    <w:rPr>
      <w:color w:val="FFFFFF" w:themeColor="background1"/>
    </w:rPr>
  </w:style>
  <w:style w:type="paragraph" w:customStyle="1" w:styleId="BodyTextBlack">
    <w:name w:val="Body Text Black"/>
    <w:basedOn w:val="Normal"/>
    <w:qFormat/>
    <w:rsid w:val="0033242C"/>
    <w:pPr>
      <w:spacing w:after="120"/>
    </w:pPr>
  </w:style>
  <w:style w:type="table" w:styleId="TableGrid">
    <w:name w:val="Table Grid"/>
    <w:basedOn w:val="TableNormal"/>
    <w:uiPriority w:val="39"/>
    <w:rsid w:val="00332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Star">
    <w:name w:val="Bulleted Text Star"/>
    <w:basedOn w:val="Normal"/>
    <w:qFormat/>
    <w:rsid w:val="009B2205"/>
    <w:pPr>
      <w:framePr w:hSpace="181" w:wrap="around" w:vAnchor="page" w:hAnchor="page" w:x="1022" w:y="8790"/>
      <w:numPr>
        <w:numId w:val="1"/>
      </w:numPr>
      <w:spacing w:after="160" w:line="240" w:lineRule="auto"/>
      <w:suppressOverlap/>
    </w:pPr>
    <w:rPr>
      <w:color w:val="000000" w:themeColor="text1"/>
      <w:szCs w:val="44"/>
    </w:rPr>
  </w:style>
  <w:style w:type="paragraph" w:customStyle="1" w:styleId="BulletedTextStar2">
    <w:name w:val="Bulleted Text Star 2"/>
    <w:basedOn w:val="BulletedTextStar"/>
    <w:qFormat/>
    <w:rsid w:val="00C96DA5"/>
    <w:pPr>
      <w:framePr w:wrap="around" w:x="6539" w:y="11908"/>
      <w:spacing w:after="200"/>
      <w:ind w:left="357" w:hanging="357"/>
      <w:suppressOverlap w:val="0"/>
    </w:pPr>
  </w:style>
  <w:style w:type="paragraph" w:customStyle="1" w:styleId="22ptBoldHeading">
    <w:name w:val="22pt Bold Heading"/>
    <w:basedOn w:val="Normal"/>
    <w:qFormat/>
    <w:rsid w:val="00E26432"/>
    <w:pPr>
      <w:spacing w:line="209" w:lineRule="auto"/>
    </w:pPr>
    <w:rPr>
      <w:b/>
      <w:sz w:val="44"/>
      <w:szCs w:val="44"/>
    </w:rPr>
  </w:style>
  <w:style w:type="paragraph" w:customStyle="1" w:styleId="BulletedText3">
    <w:name w:val="Bulleted Text 3"/>
    <w:basedOn w:val="Normal"/>
    <w:qFormat/>
    <w:rsid w:val="00596ADC"/>
    <w:pPr>
      <w:numPr>
        <w:numId w:val="2"/>
      </w:numPr>
      <w:spacing w:line="240" w:lineRule="auto"/>
      <w:ind w:left="227" w:hanging="227"/>
    </w:pPr>
  </w:style>
  <w:style w:type="paragraph" w:customStyle="1" w:styleId="15PtBoldWhite">
    <w:name w:val="15 Pt Bold White"/>
    <w:basedOn w:val="Normal"/>
    <w:qFormat/>
    <w:rsid w:val="00DB4A3A"/>
    <w:rPr>
      <w:b/>
      <w:color w:val="FFFFFF" w:themeColor="background1"/>
      <w:sz w:val="30"/>
    </w:rPr>
  </w:style>
  <w:style w:type="paragraph" w:customStyle="1" w:styleId="ThickLine">
    <w:name w:val="Thick Line"/>
    <w:basedOn w:val="Normal"/>
    <w:qFormat/>
    <w:rsid w:val="004E242B"/>
    <w:pPr>
      <w:pBdr>
        <w:bottom w:val="single" w:sz="18" w:space="1" w:color="EF4B54" w:themeColor="accent1"/>
      </w:pBdr>
      <w:spacing w:after="80" w:line="80" w:lineRule="exact"/>
    </w:pPr>
  </w:style>
  <w:style w:type="paragraph" w:customStyle="1" w:styleId="ThinLine">
    <w:name w:val="Thin Line"/>
    <w:basedOn w:val="Normal"/>
    <w:qFormat/>
    <w:rsid w:val="004E242B"/>
    <w:pPr>
      <w:pBdr>
        <w:bottom w:val="single" w:sz="4" w:space="1" w:color="EF4B54" w:themeColor="accent1"/>
      </w:pBdr>
      <w:spacing w:after="80" w:line="80" w:lineRule="exact"/>
    </w:pPr>
    <w:rPr>
      <w:b/>
    </w:rPr>
  </w:style>
  <w:style w:type="paragraph" w:styleId="ListParagraph">
    <w:name w:val="List Paragraph"/>
    <w:basedOn w:val="Normal"/>
    <w:uiPriority w:val="34"/>
    <w:qFormat/>
    <w:rsid w:val="004E242B"/>
    <w:pPr>
      <w:ind w:left="720"/>
      <w:contextualSpacing/>
    </w:pPr>
  </w:style>
  <w:style w:type="paragraph" w:customStyle="1" w:styleId="BulletedText4">
    <w:name w:val="Bulleted Text 4"/>
    <w:basedOn w:val="BulletedText3"/>
    <w:qFormat/>
    <w:rsid w:val="00536737"/>
    <w:pPr>
      <w:spacing w:after="60"/>
    </w:pPr>
  </w:style>
  <w:style w:type="paragraph" w:customStyle="1" w:styleId="SchoolNameCover">
    <w:name w:val="School Name (Cover)"/>
    <w:basedOn w:val="Normal"/>
    <w:qFormat/>
    <w:rsid w:val="000136FB"/>
    <w:rPr>
      <w:rFonts w:ascii="Times New Roman" w:hAnsi="Times New Roman" w:cs="Times New Roman"/>
      <w:color w:val="FFFFFF" w:themeColor="background1"/>
      <w:sz w:val="44"/>
    </w:rPr>
  </w:style>
  <w:style w:type="paragraph" w:customStyle="1" w:styleId="PositionCover">
    <w:name w:val="Position (Cover)"/>
    <w:basedOn w:val="Normal"/>
    <w:qFormat/>
    <w:rsid w:val="000136FB"/>
    <w:rPr>
      <w:rFonts w:ascii="Times New Roman" w:hAnsi="Times New Roman" w:cs="Times New Roman"/>
      <w:color w:val="EF4B54" w:themeColor="accent1"/>
      <w:sz w:val="44"/>
    </w:rPr>
  </w:style>
  <w:style w:type="paragraph" w:customStyle="1" w:styleId="Heading1Cover">
    <w:name w:val="Heading 1 (Cover)"/>
    <w:basedOn w:val="Normal"/>
    <w:qFormat/>
    <w:rsid w:val="000136FB"/>
    <w:pPr>
      <w:spacing w:line="192" w:lineRule="auto"/>
    </w:pPr>
    <w:rPr>
      <w:b/>
      <w:color w:val="FFFFFF" w:themeColor="background1"/>
      <w:sz w:val="92"/>
      <w:szCs w:val="92"/>
    </w:rPr>
  </w:style>
  <w:style w:type="paragraph" w:customStyle="1" w:styleId="Heading2Cover">
    <w:name w:val="Heading 2 (Cover)"/>
    <w:basedOn w:val="Normal"/>
    <w:qFormat/>
    <w:rsid w:val="000136FB"/>
    <w:pPr>
      <w:spacing w:line="180" w:lineRule="auto"/>
    </w:pPr>
    <w:rPr>
      <w:b/>
      <w:color w:val="FFFFFF" w:themeColor="background1"/>
      <w:sz w:val="158"/>
      <w:szCs w:val="158"/>
    </w:rPr>
  </w:style>
  <w:style w:type="paragraph" w:customStyle="1" w:styleId="PullQuoteP2">
    <w:name w:val="Pull Quote (P2)"/>
    <w:basedOn w:val="Normal"/>
    <w:qFormat/>
    <w:rsid w:val="000136FB"/>
    <w:pPr>
      <w:spacing w:line="204" w:lineRule="auto"/>
      <w:ind w:left="284" w:hanging="284"/>
    </w:pPr>
    <w:rPr>
      <w:rFonts w:ascii="Times New Roman" w:hAnsi="Times New Roman" w:cs="Times New Roman"/>
      <w:color w:val="EF4B54" w:themeColor="accent1"/>
      <w:sz w:val="46"/>
      <w:szCs w:val="46"/>
    </w:rPr>
  </w:style>
  <w:style w:type="paragraph" w:customStyle="1" w:styleId="WhiteLine">
    <w:name w:val="White Line"/>
    <w:basedOn w:val="Normal"/>
    <w:qFormat/>
    <w:rsid w:val="00906757"/>
    <w:pPr>
      <w:pBdr>
        <w:bottom w:val="single" w:sz="48" w:space="1" w:color="FFFFFF" w:themeColor="background1"/>
      </w:pBdr>
      <w:spacing w:after="120" w:line="120" w:lineRule="exact"/>
    </w:pPr>
  </w:style>
  <w:style w:type="paragraph" w:customStyle="1" w:styleId="WhiteBullets">
    <w:name w:val="White Bullets"/>
    <w:basedOn w:val="Normal"/>
    <w:qFormat/>
    <w:rsid w:val="00906757"/>
    <w:pPr>
      <w:numPr>
        <w:numId w:val="3"/>
      </w:numPr>
      <w:spacing w:after="80" w:line="240" w:lineRule="auto"/>
      <w:ind w:left="284" w:hanging="284"/>
    </w:pPr>
    <w:rPr>
      <w:color w:val="FFFFFF" w:themeColor="background1"/>
    </w:rPr>
  </w:style>
  <w:style w:type="paragraph" w:customStyle="1" w:styleId="Default">
    <w:name w:val="Default"/>
    <w:rsid w:val="00050E1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804444">
      <w:bodyDiv w:val="1"/>
      <w:marLeft w:val="0"/>
      <w:marRight w:val="0"/>
      <w:marTop w:val="0"/>
      <w:marBottom w:val="0"/>
      <w:divBdr>
        <w:top w:val="none" w:sz="0" w:space="0" w:color="auto"/>
        <w:left w:val="none" w:sz="0" w:space="0" w:color="auto"/>
        <w:bottom w:val="none" w:sz="0" w:space="0" w:color="auto"/>
        <w:right w:val="none" w:sz="0" w:space="0" w:color="auto"/>
      </w:divBdr>
    </w:div>
    <w:div w:id="1230387322">
      <w:bodyDiv w:val="1"/>
      <w:marLeft w:val="0"/>
      <w:marRight w:val="0"/>
      <w:marTop w:val="0"/>
      <w:marBottom w:val="0"/>
      <w:divBdr>
        <w:top w:val="none" w:sz="0" w:space="0" w:color="auto"/>
        <w:left w:val="none" w:sz="0" w:space="0" w:color="auto"/>
        <w:bottom w:val="none" w:sz="0" w:space="0" w:color="auto"/>
        <w:right w:val="none" w:sz="0" w:space="0" w:color="auto"/>
      </w:divBdr>
    </w:div>
    <w:div w:id="1271280236">
      <w:bodyDiv w:val="1"/>
      <w:marLeft w:val="0"/>
      <w:marRight w:val="0"/>
      <w:marTop w:val="0"/>
      <w:marBottom w:val="0"/>
      <w:divBdr>
        <w:top w:val="none" w:sz="0" w:space="0" w:color="auto"/>
        <w:left w:val="none" w:sz="0" w:space="0" w:color="auto"/>
        <w:bottom w:val="none" w:sz="0" w:space="0" w:color="auto"/>
        <w:right w:val="none" w:sz="0" w:space="0" w:color="auto"/>
      </w:divBdr>
    </w:div>
    <w:div w:id="1281258373">
      <w:bodyDiv w:val="1"/>
      <w:marLeft w:val="0"/>
      <w:marRight w:val="0"/>
      <w:marTop w:val="0"/>
      <w:marBottom w:val="0"/>
      <w:divBdr>
        <w:top w:val="none" w:sz="0" w:space="0" w:color="auto"/>
        <w:left w:val="none" w:sz="0" w:space="0" w:color="auto"/>
        <w:bottom w:val="none" w:sz="0" w:space="0" w:color="auto"/>
        <w:right w:val="none" w:sz="0" w:space="0" w:color="auto"/>
      </w:divBdr>
    </w:div>
    <w:div w:id="163509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strong1\AppData\Local\Microsoft\Windows\INetCache\Content.Outlook\WD7E5V63\Bullwell%20v_1.dotx" TargetMode="External"/></Relationships>
</file>

<file path=word/theme/theme1.xml><?xml version="1.0" encoding="utf-8"?>
<a:theme xmlns:a="http://schemas.openxmlformats.org/drawingml/2006/main" name="Office Theme">
  <a:themeElements>
    <a:clrScheme name="Custom 49">
      <a:dk1>
        <a:sysClr val="windowText" lastClr="000000"/>
      </a:dk1>
      <a:lt1>
        <a:sysClr val="window" lastClr="FFFFFF"/>
      </a:lt1>
      <a:dk2>
        <a:srgbClr val="44546A"/>
      </a:dk2>
      <a:lt2>
        <a:srgbClr val="E7E6E6"/>
      </a:lt2>
      <a:accent1>
        <a:srgbClr val="EF4B5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C50DF-395C-40F3-8C52-117F6128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Bullwell v_1.dotx</Template>
  <TotalTime>8</TotalTime>
  <Pages>7</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Harding</dc:creator>
  <cp:keywords/>
  <dc:description/>
  <cp:lastModifiedBy>Ian Harding</cp:lastModifiedBy>
  <cp:revision>9</cp:revision>
  <cp:lastPrinted>2019-02-04T14:24:00Z</cp:lastPrinted>
  <dcterms:created xsi:type="dcterms:W3CDTF">2019-05-09T07:27:00Z</dcterms:created>
  <dcterms:modified xsi:type="dcterms:W3CDTF">2019-05-14T14:41:00Z</dcterms:modified>
</cp:coreProperties>
</file>