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B5E8A" w:rsidR="00EB5E8A" w:rsidP="00EB5E8A" w:rsidRDefault="00EB5E8A" w14:paraId="7673B371" w14:textId="76FC18E6">
      <w:pPr>
        <w:spacing w:before="144" w:beforeLines="60" w:after="144" w:afterLines="60"/>
        <w:rPr>
          <w:rFonts w:ascii="BPFreightSansLF Pro Semibold" w:hAnsi="BPFreightSansLF Pro Semibold" w:eastAsia="Calibri" w:cs="Calibri"/>
          <w:bCs/>
          <w:sz w:val="36"/>
          <w:szCs w:val="36"/>
        </w:rPr>
      </w:pPr>
      <w:r w:rsidRPr="00EB5E8A">
        <w:rPr>
          <w:rFonts w:ascii="BPFreightSansLF Pro Semibold" w:hAnsi="BPFreightSansLF Pro Semibold"/>
          <w:bCs/>
          <w:sz w:val="36"/>
          <w:szCs w:val="36"/>
        </w:rPr>
        <w:t>Application Form</w:t>
      </w:r>
    </w:p>
    <w:tbl>
      <w:tblPr>
        <w:tblpPr w:leftFromText="180" w:rightFromText="180" w:vertAnchor="text" w:horzAnchor="margin" w:tblpY="246"/>
        <w:tblW w:w="935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2403"/>
        <w:gridCol w:w="2280"/>
        <w:gridCol w:w="1012"/>
        <w:gridCol w:w="1388"/>
        <w:gridCol w:w="2268"/>
      </w:tblGrid>
      <w:tr w:rsidRPr="00EB5E8A" w:rsidR="005E6A3B" w:rsidTr="00383C28" w14:paraId="66FC7756" w14:textId="77777777">
        <w:trPr>
          <w:cantSplit/>
          <w:trHeight w:val="251"/>
        </w:trPr>
        <w:tc>
          <w:tcPr>
            <w:tcW w:w="9351" w:type="dxa"/>
            <w:gridSpan w:val="5"/>
            <w:tcBorders>
              <w:top w:val="single" w:color="808080" w:sz="6" w:space="0"/>
              <w:bottom w:val="single" w:color="808080" w:sz="6" w:space="0"/>
            </w:tcBorders>
            <w:shd w:val="clear" w:color="auto" w:fill="auto"/>
          </w:tcPr>
          <w:p w:rsidRPr="0058081F" w:rsidR="005E6A3B" w:rsidP="005E6A3B" w:rsidRDefault="005E6A3B" w14:paraId="2EA40FBC" w14:textId="4D1F5A64">
            <w:pPr>
              <w:pStyle w:val="Tabletext"/>
              <w:rPr>
                <w:rFonts w:ascii="BPFreightSansLF Pro Light" w:hAnsi="BPFreightSansLF Pro Light"/>
                <w:b/>
                <w:bCs/>
                <w:sz w:val="21"/>
                <w:szCs w:val="21"/>
              </w:rPr>
            </w:pPr>
            <w:r w:rsidRPr="0058081F">
              <w:rPr>
                <w:rFonts w:ascii="BPFreightSansLF Pro Light" w:hAnsi="BPFreightSansLF Pro Light"/>
                <w:sz w:val="21"/>
                <w:szCs w:val="21"/>
              </w:rPr>
              <w:t>The School is legally required to carry out a number of pre-appointment checks which are detailed in the School’s Safer Recruitment Policy. The information you are being asked to provide in this form is required so that the School can comply with those legal obligations should your application be successful. In order to be consider for a position at the School, you must complete this application form. A curriculum vitae will not be accepted in place of a completed application form. Please note that the School may carry out online searches on applicants as part of the shortlisting exercise (see the School’s Safer Recruitment Policy for further information).</w:t>
            </w:r>
          </w:p>
        </w:tc>
      </w:tr>
      <w:tr w:rsidRPr="00EB5E8A" w:rsidR="005E6A3B" w:rsidTr="00383C28" w14:paraId="2D0670F5" w14:textId="77777777">
        <w:trPr>
          <w:cantSplit/>
          <w:trHeight w:val="251"/>
        </w:trPr>
        <w:tc>
          <w:tcPr>
            <w:tcW w:w="2403" w:type="dxa"/>
            <w:tcBorders>
              <w:top w:val="single" w:color="808080" w:sz="6" w:space="0"/>
              <w:bottom w:val="single" w:color="808080" w:sz="6" w:space="0"/>
              <w:right w:val="single" w:color="808080" w:sz="6" w:space="0"/>
            </w:tcBorders>
            <w:shd w:val="clear" w:color="auto" w:fill="F2F2F2" w:themeFill="background1" w:themeFillShade="F2"/>
          </w:tcPr>
          <w:p w:rsidRPr="00EB5E8A" w:rsidR="005E6A3B" w:rsidP="005E6A3B" w:rsidRDefault="005E6A3B" w14:paraId="306AB696" w14:textId="1BEEBE72">
            <w:pPr>
              <w:pStyle w:val="Tabletext"/>
              <w:rPr>
                <w:rFonts w:ascii="BPFreightSansLF Pro Light" w:hAnsi="BPFreightSansLF Pro Light"/>
                <w:sz w:val="21"/>
                <w:szCs w:val="21"/>
              </w:rPr>
            </w:pPr>
            <w:r>
              <w:rPr>
                <w:rFonts w:ascii="BPFreightSansLF Pro Light" w:hAnsi="BPFreightSansLF Pro Light"/>
                <w:sz w:val="21"/>
                <w:szCs w:val="21"/>
              </w:rPr>
              <w:t>Positioned applied for:</w:t>
            </w:r>
          </w:p>
        </w:tc>
        <w:tc>
          <w:tcPr>
            <w:tcW w:w="6948" w:type="dxa"/>
            <w:gridSpan w:val="4"/>
            <w:tcBorders>
              <w:top w:val="single" w:color="808080" w:sz="6" w:space="0"/>
              <w:left w:val="single" w:color="808080" w:sz="6" w:space="0"/>
              <w:bottom w:val="single" w:color="808080" w:sz="6" w:space="0"/>
            </w:tcBorders>
            <w:shd w:val="clear" w:color="auto" w:fill="auto"/>
          </w:tcPr>
          <w:p w:rsidRPr="00EB5E8A" w:rsidR="005E6A3B" w:rsidP="005E6A3B" w:rsidRDefault="005E6A3B" w14:paraId="47694846" w14:textId="7901A6E6">
            <w:pPr>
              <w:pStyle w:val="Tabletext"/>
              <w:rPr>
                <w:rFonts w:ascii="BPFreightSansLF Pro Light" w:hAnsi="BPFreightSansLF Pro Light"/>
                <w:sz w:val="21"/>
                <w:szCs w:val="21"/>
              </w:rPr>
            </w:pPr>
          </w:p>
        </w:tc>
      </w:tr>
      <w:tr w:rsidRPr="00EB5E8A" w:rsidR="008555B8" w:rsidTr="00383C28" w14:paraId="3D6E1896" w14:textId="77777777">
        <w:trPr>
          <w:cantSplit/>
          <w:trHeight w:val="251"/>
        </w:trPr>
        <w:tc>
          <w:tcPr>
            <w:tcW w:w="9351" w:type="dxa"/>
            <w:gridSpan w:val="5"/>
            <w:tcBorders>
              <w:top w:val="single" w:color="808080" w:sz="6" w:space="0"/>
              <w:bottom w:val="single" w:color="808080" w:sz="6" w:space="0"/>
            </w:tcBorders>
            <w:shd w:val="clear" w:color="auto" w:fill="FFFFFF" w:themeFill="background1"/>
          </w:tcPr>
          <w:p w:rsidRPr="00EB5E8A" w:rsidR="008555B8" w:rsidP="00CB752A" w:rsidRDefault="008555B8" w14:paraId="2AC0B1B4" w14:textId="62FA4B29">
            <w:pPr>
              <w:pStyle w:val="Tabletext"/>
              <w:rPr>
                <w:rFonts w:ascii="BPFreightSansLF Pro Light" w:hAnsi="BPFreightSansLF Pro Light"/>
                <w:sz w:val="21"/>
                <w:szCs w:val="21"/>
              </w:rPr>
            </w:pPr>
            <w:r>
              <w:rPr>
                <w:rFonts w:ascii="BPFreightSansLF Pro Light" w:hAnsi="BPFreightSansLF Pro Light"/>
                <w:sz w:val="21"/>
                <w:szCs w:val="21"/>
              </w:rPr>
              <w:t>Please use the clear boxes to write your responses.</w:t>
            </w:r>
            <w:r w:rsidR="00CB752A">
              <w:rPr>
                <w:rFonts w:ascii="BPFreightSansLF Pro Light" w:hAnsi="BPFreightSansLF Pro Light"/>
                <w:sz w:val="21"/>
                <w:szCs w:val="21"/>
              </w:rPr>
              <w:t xml:space="preserve"> When</w:t>
            </w:r>
            <w:r w:rsidR="002D39F5">
              <w:rPr>
                <w:rFonts w:ascii="BPFreightSansLF Pro Light" w:hAnsi="BPFreightSansLF Pro Light"/>
                <w:sz w:val="21"/>
                <w:szCs w:val="21"/>
              </w:rPr>
              <w:t xml:space="preserve"> pasting content into a cell, please </w:t>
            </w:r>
            <w:r w:rsidR="00A33A3B">
              <w:rPr>
                <w:rFonts w:ascii="BPFreightSansLF Pro Light" w:hAnsi="BPFreightSansLF Pro Light"/>
                <w:sz w:val="21"/>
                <w:szCs w:val="21"/>
              </w:rPr>
              <w:t>use Paste / Merge formatting</w:t>
            </w:r>
            <w:r w:rsidR="00CB752A">
              <w:rPr>
                <w:rFonts w:ascii="BPFreightSansLF Pro Light" w:hAnsi="BPFreightSansLF Pro Light"/>
                <w:sz w:val="21"/>
                <w:szCs w:val="21"/>
              </w:rPr>
              <w:t>.</w:t>
            </w:r>
          </w:p>
        </w:tc>
      </w:tr>
      <w:tr w:rsidRPr="00EB5E8A" w:rsidR="005E6A3B" w:rsidTr="00383C28" w14:paraId="48FE2C69" w14:textId="77777777">
        <w:trPr>
          <w:cantSplit/>
          <w:trHeight w:val="227" w:hRule="exact"/>
        </w:trPr>
        <w:tc>
          <w:tcPr>
            <w:tcW w:w="9351" w:type="dxa"/>
            <w:gridSpan w:val="5"/>
            <w:tcBorders>
              <w:top w:val="single" w:color="808080" w:sz="6" w:space="0"/>
              <w:left w:val="nil"/>
              <w:bottom w:val="nil"/>
              <w:right w:val="nil"/>
            </w:tcBorders>
            <w:shd w:val="clear" w:color="auto" w:fill="auto"/>
          </w:tcPr>
          <w:p w:rsidRPr="00EB5E8A" w:rsidR="005E6A3B" w:rsidP="005E6A3B" w:rsidRDefault="005E6A3B" w14:paraId="2788DFCB" w14:textId="77777777">
            <w:pPr>
              <w:pStyle w:val="Tabletext"/>
              <w:rPr>
                <w:rFonts w:ascii="BPFreightSansLF Pro Light" w:hAnsi="BPFreightSansLF Pro Light"/>
                <w:sz w:val="21"/>
                <w:szCs w:val="21"/>
              </w:rPr>
            </w:pPr>
          </w:p>
        </w:tc>
      </w:tr>
      <w:tr w:rsidRPr="00EB5E8A" w:rsidR="00EB5E8A" w:rsidTr="00383C28" w14:paraId="11089C4B" w14:textId="77777777">
        <w:trPr>
          <w:cantSplit/>
          <w:trHeight w:val="192"/>
          <w:tblHeader/>
        </w:trPr>
        <w:tc>
          <w:tcPr>
            <w:tcW w:w="9351" w:type="dxa"/>
            <w:gridSpan w:val="5"/>
            <w:tcBorders>
              <w:top w:val="nil"/>
              <w:bottom w:val="single" w:color="808080" w:sz="6" w:space="0"/>
            </w:tcBorders>
            <w:shd w:val="clear" w:color="auto" w:fill="CC172F"/>
          </w:tcPr>
          <w:p w:rsidR="00041181" w:rsidP="00EB5E8A" w:rsidRDefault="00EB5E8A" w14:paraId="12D28F07" w14:textId="77777777">
            <w:pPr>
              <w:rPr>
                <w:rStyle w:val="Bold"/>
                <w:rFonts w:ascii="BPFreightSansLF Pro Semibold" w:hAnsi="BPFreightSansLF Pro Semibold"/>
                <w:b w:val="0"/>
                <w:bCs/>
                <w:color w:val="FFFFFF"/>
                <w:sz w:val="21"/>
                <w:szCs w:val="21"/>
              </w:rPr>
            </w:pPr>
            <w:r w:rsidRPr="00611E1D">
              <w:rPr>
                <w:rStyle w:val="Bold"/>
                <w:rFonts w:ascii="BPFreightSansLF Pro Semibold" w:hAnsi="BPFreightSansLF Pro Semibold"/>
                <w:b w:val="0"/>
                <w:bCs/>
                <w:color w:val="FFFFFF"/>
                <w:sz w:val="21"/>
                <w:szCs w:val="21"/>
              </w:rPr>
              <w:t xml:space="preserve">Section 1:  </w:t>
            </w:r>
          </w:p>
          <w:p w:rsidRPr="00611E1D" w:rsidR="006A0BF2" w:rsidP="00041181" w:rsidRDefault="00EB5E8A" w14:paraId="0FB44004" w14:textId="72C5664F">
            <w:pPr>
              <w:rPr>
                <w:rStyle w:val="Bold"/>
                <w:rFonts w:ascii="BPFreightSansLF Pro Semibold" w:hAnsi="BPFreightSansLF Pro Semibold"/>
                <w:b w:val="0"/>
                <w:bCs/>
                <w:color w:val="FFFFFF"/>
                <w:sz w:val="21"/>
                <w:szCs w:val="21"/>
              </w:rPr>
            </w:pPr>
            <w:r w:rsidRPr="00611E1D">
              <w:rPr>
                <w:rStyle w:val="Bold"/>
                <w:rFonts w:ascii="BPFreightSansLF Pro Semibold" w:hAnsi="BPFreightSansLF Pro Semibold"/>
                <w:b w:val="0"/>
                <w:bCs/>
                <w:color w:val="FFFFFF"/>
                <w:sz w:val="21"/>
                <w:szCs w:val="21"/>
              </w:rPr>
              <w:t>Personal details</w:t>
            </w:r>
          </w:p>
        </w:tc>
      </w:tr>
      <w:tr w:rsidRPr="00EB5E8A" w:rsidR="00EB5E8A" w:rsidTr="00383C28" w14:paraId="1B6CC92A" w14:textId="77777777">
        <w:trPr>
          <w:cantSplit/>
          <w:trHeight w:val="251"/>
        </w:trPr>
        <w:tc>
          <w:tcPr>
            <w:tcW w:w="2403" w:type="dxa"/>
            <w:tcBorders>
              <w:top w:val="single" w:color="808080" w:sz="6" w:space="0"/>
              <w:bottom w:val="single" w:color="808080" w:sz="6" w:space="0"/>
              <w:right w:val="single" w:color="808080" w:sz="6" w:space="0"/>
            </w:tcBorders>
            <w:shd w:val="clear" w:color="auto" w:fill="F2F2F2" w:themeFill="background1" w:themeFillShade="F2"/>
          </w:tcPr>
          <w:p w:rsidRPr="00EB5E8A" w:rsidR="00EB5E8A" w:rsidP="005375A1" w:rsidRDefault="00EB5E8A" w14:paraId="1F8BB554" w14:textId="4960ACDF">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Title:</w:t>
            </w:r>
          </w:p>
        </w:tc>
        <w:tc>
          <w:tcPr>
            <w:tcW w:w="3292" w:type="dxa"/>
            <w:gridSpan w:val="2"/>
            <w:tcBorders>
              <w:top w:val="single" w:color="808080" w:sz="6" w:space="0"/>
              <w:left w:val="single" w:color="808080" w:sz="6" w:space="0"/>
              <w:bottom w:val="single" w:color="808080" w:sz="6" w:space="0"/>
              <w:right w:val="single" w:color="808080" w:sz="6" w:space="0"/>
            </w:tcBorders>
            <w:shd w:val="clear" w:color="auto" w:fill="F2F2F2" w:themeFill="background1" w:themeFillShade="F2"/>
          </w:tcPr>
          <w:p w:rsidRPr="00EB5E8A" w:rsidR="00EB5E8A" w:rsidP="005375A1" w:rsidRDefault="00EB5E8A" w14:paraId="4DB825D1" w14:textId="77777777">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Forenames:</w:t>
            </w:r>
          </w:p>
        </w:tc>
        <w:tc>
          <w:tcPr>
            <w:tcW w:w="3656" w:type="dxa"/>
            <w:gridSpan w:val="2"/>
            <w:tcBorders>
              <w:top w:val="single" w:color="808080" w:sz="6" w:space="0"/>
              <w:left w:val="single" w:color="808080" w:sz="6" w:space="0"/>
              <w:bottom w:val="single" w:color="808080" w:sz="6" w:space="0"/>
            </w:tcBorders>
            <w:shd w:val="clear" w:color="auto" w:fill="F2F2F2" w:themeFill="background1" w:themeFillShade="F2"/>
          </w:tcPr>
          <w:p w:rsidRPr="00EB5E8A" w:rsidR="00EB5E8A" w:rsidP="005375A1" w:rsidRDefault="00EB5E8A" w14:paraId="2C8F95A6" w14:textId="77777777">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Surname:</w:t>
            </w:r>
          </w:p>
        </w:tc>
      </w:tr>
      <w:tr w:rsidRPr="00EB5E8A" w:rsidR="00460A2F" w:rsidTr="00383C28" w14:paraId="74972AE7" w14:textId="77777777">
        <w:trPr>
          <w:cantSplit/>
          <w:trHeight w:val="251"/>
        </w:trPr>
        <w:tc>
          <w:tcPr>
            <w:tcW w:w="2403" w:type="dxa"/>
            <w:tcBorders>
              <w:top w:val="single" w:color="808080" w:sz="6" w:space="0"/>
              <w:bottom w:val="single" w:color="808080" w:sz="6" w:space="0"/>
              <w:right w:val="single" w:color="808080" w:sz="6" w:space="0"/>
            </w:tcBorders>
            <w:shd w:val="clear" w:color="auto" w:fill="auto"/>
          </w:tcPr>
          <w:p w:rsidRPr="00EB5E8A" w:rsidR="00460A2F" w:rsidP="00EB5E8A" w:rsidRDefault="00460A2F" w14:paraId="7627AEEA" w14:textId="1A59B9D8">
            <w:pPr>
              <w:pStyle w:val="Tabletext"/>
              <w:rPr>
                <w:rFonts w:ascii="BPFreightSansLF Pro Light" w:hAnsi="BPFreightSansLF Pro Light"/>
                <w:sz w:val="21"/>
                <w:szCs w:val="21"/>
              </w:rPr>
            </w:pPr>
          </w:p>
        </w:tc>
        <w:tc>
          <w:tcPr>
            <w:tcW w:w="3292" w:type="dxa"/>
            <w:gridSpan w:val="2"/>
            <w:tcBorders>
              <w:top w:val="single" w:color="808080" w:sz="6" w:space="0"/>
              <w:left w:val="single" w:color="808080" w:sz="6" w:space="0"/>
              <w:bottom w:val="single" w:color="808080" w:sz="6" w:space="0"/>
              <w:right w:val="single" w:color="808080" w:sz="6" w:space="0"/>
            </w:tcBorders>
            <w:shd w:val="clear" w:color="auto" w:fill="auto"/>
          </w:tcPr>
          <w:p w:rsidRPr="00EB5E8A" w:rsidR="00460A2F" w:rsidP="00EB5E8A" w:rsidRDefault="00460A2F" w14:paraId="6B6E481B" w14:textId="0F0DAAAF">
            <w:pPr>
              <w:pStyle w:val="Tabletext"/>
              <w:rPr>
                <w:rFonts w:ascii="BPFreightSansLF Pro Light" w:hAnsi="BPFreightSansLF Pro Light"/>
                <w:sz w:val="21"/>
                <w:szCs w:val="21"/>
              </w:rPr>
            </w:pPr>
          </w:p>
        </w:tc>
        <w:tc>
          <w:tcPr>
            <w:tcW w:w="3656" w:type="dxa"/>
            <w:gridSpan w:val="2"/>
            <w:tcBorders>
              <w:top w:val="single" w:color="808080" w:sz="6" w:space="0"/>
              <w:left w:val="single" w:color="808080" w:sz="6" w:space="0"/>
              <w:bottom w:val="single" w:color="808080" w:sz="6" w:space="0"/>
            </w:tcBorders>
            <w:shd w:val="clear" w:color="auto" w:fill="auto"/>
          </w:tcPr>
          <w:p w:rsidRPr="00EB5E8A" w:rsidR="00460A2F" w:rsidP="00EB5E8A" w:rsidRDefault="00460A2F" w14:paraId="00D132D1" w14:textId="77777777">
            <w:pPr>
              <w:pStyle w:val="Tabletext"/>
              <w:rPr>
                <w:rFonts w:ascii="BPFreightSansLF Pro Light" w:hAnsi="BPFreightSansLF Pro Light"/>
                <w:sz w:val="21"/>
                <w:szCs w:val="21"/>
              </w:rPr>
            </w:pPr>
          </w:p>
        </w:tc>
      </w:tr>
      <w:tr w:rsidRPr="00EB5E8A" w:rsidR="005375A1" w:rsidTr="00383C28" w14:paraId="13AEA82B" w14:textId="77777777">
        <w:trPr>
          <w:cantSplit/>
          <w:trHeight w:val="122"/>
        </w:trPr>
        <w:tc>
          <w:tcPr>
            <w:tcW w:w="2403" w:type="dxa"/>
            <w:tcBorders>
              <w:top w:val="single" w:color="808080" w:sz="6" w:space="0"/>
              <w:bottom w:val="single" w:color="808080" w:sz="6" w:space="0"/>
            </w:tcBorders>
            <w:shd w:val="clear" w:color="auto" w:fill="F2F2F2" w:themeFill="background1" w:themeFillShade="F2"/>
          </w:tcPr>
          <w:p w:rsidRPr="00EB5E8A" w:rsidR="005375A1" w:rsidP="008E3CE9" w:rsidRDefault="005375A1" w14:paraId="2DBC1E72" w14:textId="77777777">
            <w:pPr>
              <w:pStyle w:val="Tabletext"/>
              <w:jc w:val="right"/>
              <w:rPr>
                <w:rFonts w:ascii="BPFreightSansLF Pro Light" w:hAnsi="BPFreightSansLF Pro Light"/>
                <w:sz w:val="21"/>
                <w:szCs w:val="21"/>
              </w:rPr>
            </w:pPr>
            <w:r w:rsidRPr="00EB5E8A">
              <w:rPr>
                <w:rFonts w:ascii="BPFreightSansLF Pro Light" w:hAnsi="BPFreightSansLF Pro Light"/>
                <w:sz w:val="21"/>
                <w:szCs w:val="21"/>
              </w:rPr>
              <w:t xml:space="preserve">Preferred name: </w:t>
            </w:r>
          </w:p>
        </w:tc>
        <w:tc>
          <w:tcPr>
            <w:tcW w:w="6948" w:type="dxa"/>
            <w:gridSpan w:val="4"/>
            <w:tcBorders>
              <w:top w:val="single" w:color="808080" w:sz="6" w:space="0"/>
              <w:bottom w:val="single" w:color="808080" w:sz="6" w:space="0"/>
            </w:tcBorders>
            <w:shd w:val="clear" w:color="auto" w:fill="auto"/>
          </w:tcPr>
          <w:p w:rsidRPr="00EB5E8A" w:rsidR="005375A1" w:rsidP="00EB5E8A" w:rsidRDefault="005375A1" w14:paraId="376E0B27" w14:textId="339D1F07">
            <w:pPr>
              <w:pStyle w:val="Tabletext"/>
              <w:rPr>
                <w:rFonts w:ascii="BPFreightSansLF Pro Light" w:hAnsi="BPFreightSansLF Pro Light"/>
                <w:sz w:val="21"/>
                <w:szCs w:val="21"/>
              </w:rPr>
            </w:pPr>
          </w:p>
        </w:tc>
      </w:tr>
      <w:tr w:rsidRPr="00EB5E8A" w:rsidR="005375A1" w:rsidTr="00383C28" w14:paraId="75033B65" w14:textId="77777777">
        <w:trPr>
          <w:cantSplit/>
          <w:trHeight w:val="122"/>
        </w:trPr>
        <w:tc>
          <w:tcPr>
            <w:tcW w:w="2403" w:type="dxa"/>
            <w:tcBorders>
              <w:top w:val="single" w:color="808080" w:sz="6" w:space="0"/>
              <w:bottom w:val="single" w:color="808080" w:sz="6" w:space="0"/>
            </w:tcBorders>
            <w:shd w:val="clear" w:color="auto" w:fill="F2F2F2" w:themeFill="background1" w:themeFillShade="F2"/>
          </w:tcPr>
          <w:p w:rsidRPr="00EB5E8A" w:rsidR="005375A1" w:rsidP="008E3CE9" w:rsidRDefault="005375A1" w14:paraId="743C9EA5" w14:textId="4986CB13">
            <w:pPr>
              <w:pStyle w:val="Tabletext"/>
              <w:jc w:val="right"/>
              <w:rPr>
                <w:rFonts w:ascii="BPFreightSansLF Pro Light" w:hAnsi="BPFreightSansLF Pro Light"/>
                <w:sz w:val="21"/>
                <w:szCs w:val="21"/>
              </w:rPr>
            </w:pPr>
            <w:r w:rsidRPr="00EB5E8A">
              <w:rPr>
                <w:rFonts w:ascii="BPFreightSansLF Pro Light" w:hAnsi="BPFreightSansLF Pro Light"/>
                <w:sz w:val="21"/>
                <w:szCs w:val="21"/>
              </w:rPr>
              <w:t>Previous name(s):</w:t>
            </w:r>
          </w:p>
        </w:tc>
        <w:tc>
          <w:tcPr>
            <w:tcW w:w="6948" w:type="dxa"/>
            <w:gridSpan w:val="4"/>
            <w:tcBorders>
              <w:top w:val="single" w:color="808080" w:sz="6" w:space="0"/>
              <w:bottom w:val="single" w:color="808080" w:sz="6" w:space="0"/>
            </w:tcBorders>
            <w:shd w:val="clear" w:color="auto" w:fill="auto"/>
          </w:tcPr>
          <w:p w:rsidRPr="00EB5E8A" w:rsidR="005375A1" w:rsidP="00EB5E8A" w:rsidRDefault="005375A1" w14:paraId="549F0EAF" w14:textId="77777777">
            <w:pPr>
              <w:pStyle w:val="Tabletext"/>
              <w:rPr>
                <w:rFonts w:ascii="BPFreightSansLF Pro Light" w:hAnsi="BPFreightSansLF Pro Light"/>
                <w:sz w:val="21"/>
                <w:szCs w:val="21"/>
              </w:rPr>
            </w:pPr>
          </w:p>
        </w:tc>
      </w:tr>
      <w:tr w:rsidRPr="00EB5E8A" w:rsidR="00C96C0D" w:rsidTr="00383C28" w14:paraId="0E9BFB5E" w14:textId="77777777">
        <w:trPr>
          <w:cantSplit/>
          <w:trHeight w:val="122"/>
        </w:trPr>
        <w:tc>
          <w:tcPr>
            <w:tcW w:w="2403" w:type="dxa"/>
            <w:tcBorders>
              <w:top w:val="single" w:color="808080" w:sz="6" w:space="0"/>
              <w:bottom w:val="single" w:color="808080" w:sz="6" w:space="0"/>
            </w:tcBorders>
            <w:shd w:val="clear" w:color="auto" w:fill="F2F2F2" w:themeFill="background1" w:themeFillShade="F2"/>
          </w:tcPr>
          <w:p w:rsidRPr="00EB5E8A" w:rsidR="00C96C0D" w:rsidP="008E3CE9" w:rsidRDefault="001C51F8" w14:paraId="78EAF8F8" w14:textId="55B12B11">
            <w:pPr>
              <w:pStyle w:val="Tabletext"/>
              <w:jc w:val="right"/>
              <w:rPr>
                <w:rFonts w:ascii="BPFreightSansLF Pro Light" w:hAnsi="BPFreightSansLF Pro Light"/>
                <w:sz w:val="21"/>
                <w:szCs w:val="21"/>
              </w:rPr>
            </w:pPr>
            <w:r>
              <w:rPr>
                <w:rFonts w:ascii="BPFreightSansLF Pro Light" w:hAnsi="BPFreightSansLF Pro Light"/>
                <w:sz w:val="21"/>
                <w:szCs w:val="21"/>
              </w:rPr>
              <w:t>Date of birth dd/</w:t>
            </w:r>
            <w:r w:rsidR="008E3CE9">
              <w:rPr>
                <w:rFonts w:ascii="BPFreightSansLF Pro Light" w:hAnsi="BPFreightSansLF Pro Light"/>
                <w:sz w:val="21"/>
                <w:szCs w:val="21"/>
              </w:rPr>
              <w:t>mm/yyyy</w:t>
            </w:r>
            <w:r>
              <w:rPr>
                <w:rFonts w:ascii="BPFreightSansLF Pro Light" w:hAnsi="BPFreightSansLF Pro Light"/>
                <w:sz w:val="21"/>
                <w:szCs w:val="21"/>
              </w:rPr>
              <w:t>:</w:t>
            </w:r>
          </w:p>
        </w:tc>
        <w:tc>
          <w:tcPr>
            <w:tcW w:w="2280" w:type="dxa"/>
            <w:tcBorders>
              <w:top w:val="single" w:color="808080" w:sz="6" w:space="0"/>
              <w:bottom w:val="single" w:color="808080" w:sz="6" w:space="0"/>
            </w:tcBorders>
            <w:shd w:val="clear" w:color="auto" w:fill="auto"/>
          </w:tcPr>
          <w:p w:rsidRPr="00EB5E8A" w:rsidR="00C96C0D" w:rsidP="00EB5E8A" w:rsidRDefault="00C96C0D" w14:paraId="695E3E53" w14:textId="77777777">
            <w:pPr>
              <w:pStyle w:val="Tabletext"/>
              <w:rPr>
                <w:rFonts w:ascii="BPFreightSansLF Pro Light" w:hAnsi="BPFreightSansLF Pro Light"/>
                <w:sz w:val="21"/>
                <w:szCs w:val="21"/>
              </w:rPr>
            </w:pPr>
          </w:p>
        </w:tc>
        <w:tc>
          <w:tcPr>
            <w:tcW w:w="2400" w:type="dxa"/>
            <w:gridSpan w:val="2"/>
            <w:tcBorders>
              <w:top w:val="single" w:color="808080" w:sz="6" w:space="0"/>
              <w:bottom w:val="single" w:color="808080" w:sz="6" w:space="0"/>
            </w:tcBorders>
            <w:shd w:val="clear" w:color="auto" w:fill="F2F2F2" w:themeFill="background1" w:themeFillShade="F2"/>
          </w:tcPr>
          <w:p w:rsidRPr="00EB5E8A" w:rsidR="00C96C0D" w:rsidP="008E3CE9" w:rsidRDefault="008E3CE9" w14:paraId="5F89D649" w14:textId="401FA960">
            <w:pPr>
              <w:pStyle w:val="Tabletext"/>
              <w:jc w:val="right"/>
              <w:rPr>
                <w:rFonts w:ascii="BPFreightSansLF Pro Light" w:hAnsi="BPFreightSansLF Pro Light"/>
                <w:sz w:val="21"/>
                <w:szCs w:val="21"/>
              </w:rPr>
            </w:pPr>
            <w:r>
              <w:rPr>
                <w:rFonts w:ascii="BPFreightSansLF Pro Light" w:hAnsi="BPFreightSansLF Pro Light"/>
                <w:sz w:val="21"/>
                <w:szCs w:val="21"/>
              </w:rPr>
              <w:t>National Insurance number:</w:t>
            </w:r>
          </w:p>
        </w:tc>
        <w:tc>
          <w:tcPr>
            <w:tcW w:w="2268" w:type="dxa"/>
            <w:tcBorders>
              <w:top w:val="single" w:color="808080" w:sz="6" w:space="0"/>
              <w:bottom w:val="single" w:color="808080" w:sz="6" w:space="0"/>
            </w:tcBorders>
            <w:shd w:val="clear" w:color="auto" w:fill="auto"/>
          </w:tcPr>
          <w:p w:rsidRPr="00EB5E8A" w:rsidR="00C96C0D" w:rsidP="00EB5E8A" w:rsidRDefault="00C96C0D" w14:paraId="3C43C2FB" w14:textId="2A82D9D1">
            <w:pPr>
              <w:pStyle w:val="Tabletext"/>
              <w:rPr>
                <w:rFonts w:ascii="BPFreightSansLF Pro Light" w:hAnsi="BPFreightSansLF Pro Light"/>
                <w:sz w:val="21"/>
                <w:szCs w:val="21"/>
              </w:rPr>
            </w:pPr>
          </w:p>
        </w:tc>
      </w:tr>
      <w:tr w:rsidRPr="00EB5E8A" w:rsidR="000875EB" w:rsidTr="00383C28" w14:paraId="48040CCA" w14:textId="77777777">
        <w:trPr>
          <w:cantSplit/>
          <w:trHeight w:val="122"/>
        </w:trPr>
        <w:tc>
          <w:tcPr>
            <w:tcW w:w="9351" w:type="dxa"/>
            <w:gridSpan w:val="5"/>
            <w:tcBorders>
              <w:top w:val="single" w:color="808080" w:sz="6" w:space="0"/>
              <w:bottom w:val="single" w:color="808080" w:sz="6" w:space="0"/>
            </w:tcBorders>
            <w:shd w:val="clear" w:color="auto" w:fill="F2F2F2" w:themeFill="background1" w:themeFillShade="F2"/>
          </w:tcPr>
          <w:p w:rsidR="000875EB" w:rsidP="00EB5E8A" w:rsidRDefault="000875EB" w14:paraId="00228990" w14:textId="56265C34">
            <w:pPr>
              <w:pStyle w:val="Tabletext"/>
              <w:rPr>
                <w:rFonts w:ascii="BPFreightSansLF Pro Light" w:hAnsi="BPFreightSansLF Pro Light"/>
                <w:sz w:val="21"/>
                <w:szCs w:val="21"/>
              </w:rPr>
            </w:pPr>
            <w:r>
              <w:rPr>
                <w:rFonts w:ascii="BPFreightSansLF Pro Light" w:hAnsi="BPFreightSansLF Pro Light"/>
                <w:sz w:val="21"/>
                <w:szCs w:val="21"/>
              </w:rPr>
              <w:t>Address</w:t>
            </w:r>
          </w:p>
        </w:tc>
      </w:tr>
      <w:tr w:rsidRPr="00EB5E8A" w:rsidR="00E62E2E" w:rsidTr="00383C28" w14:paraId="5567CF14" w14:textId="77777777">
        <w:trPr>
          <w:cantSplit/>
          <w:trHeight w:val="122"/>
        </w:trPr>
        <w:tc>
          <w:tcPr>
            <w:tcW w:w="4683" w:type="dxa"/>
            <w:gridSpan w:val="2"/>
            <w:vMerge w:val="restart"/>
            <w:tcBorders>
              <w:top w:val="single" w:color="808080" w:sz="6" w:space="0"/>
            </w:tcBorders>
            <w:shd w:val="clear" w:color="auto" w:fill="auto"/>
          </w:tcPr>
          <w:p w:rsidR="00E62E2E" w:rsidP="00EB5E8A" w:rsidRDefault="00E62E2E" w14:paraId="76003DBF" w14:textId="7F3B44C5">
            <w:pPr>
              <w:pStyle w:val="Tabletext"/>
              <w:rPr>
                <w:rFonts w:ascii="BPFreightSansLF Pro Light" w:hAnsi="BPFreightSansLF Pro Light"/>
                <w:sz w:val="21"/>
                <w:szCs w:val="21"/>
              </w:rPr>
            </w:pPr>
          </w:p>
        </w:tc>
        <w:tc>
          <w:tcPr>
            <w:tcW w:w="2400" w:type="dxa"/>
            <w:gridSpan w:val="2"/>
            <w:tcBorders>
              <w:top w:val="single" w:color="808080" w:sz="6" w:space="0"/>
              <w:bottom w:val="single" w:color="808080" w:sz="6" w:space="0"/>
            </w:tcBorders>
            <w:shd w:val="clear" w:color="auto" w:fill="F2F2F2" w:themeFill="background1" w:themeFillShade="F2"/>
          </w:tcPr>
          <w:p w:rsidR="00E62E2E" w:rsidP="000875EB" w:rsidRDefault="00E62E2E" w14:paraId="024DBA5B" w14:textId="7B3D7702">
            <w:pPr>
              <w:pStyle w:val="Tabletext"/>
              <w:jc w:val="right"/>
              <w:rPr>
                <w:rFonts w:ascii="BPFreightSansLF Pro Light" w:hAnsi="BPFreightSansLF Pro Light"/>
                <w:sz w:val="21"/>
                <w:szCs w:val="21"/>
              </w:rPr>
            </w:pPr>
            <w:r>
              <w:rPr>
                <w:rFonts w:ascii="BPFreightSansLF Pro Light" w:hAnsi="BPFreightSansLF Pro Light"/>
                <w:sz w:val="21"/>
                <w:szCs w:val="21"/>
              </w:rPr>
              <w:t>Home Number:</w:t>
            </w:r>
          </w:p>
        </w:tc>
        <w:tc>
          <w:tcPr>
            <w:tcW w:w="2268" w:type="dxa"/>
            <w:tcBorders>
              <w:top w:val="single" w:color="808080" w:sz="6" w:space="0"/>
              <w:bottom w:val="single" w:color="808080" w:sz="6" w:space="0"/>
            </w:tcBorders>
            <w:shd w:val="clear" w:color="auto" w:fill="auto"/>
          </w:tcPr>
          <w:p w:rsidRPr="00EB5E8A" w:rsidR="00E62E2E" w:rsidP="00EB5E8A" w:rsidRDefault="00E62E2E" w14:paraId="7AF2F32C" w14:textId="77777777">
            <w:pPr>
              <w:pStyle w:val="Tabletext"/>
              <w:rPr>
                <w:rFonts w:ascii="BPFreightSansLF Pro Light" w:hAnsi="BPFreightSansLF Pro Light"/>
                <w:sz w:val="21"/>
                <w:szCs w:val="21"/>
              </w:rPr>
            </w:pPr>
          </w:p>
        </w:tc>
      </w:tr>
      <w:tr w:rsidRPr="00EB5E8A" w:rsidR="00E62E2E" w:rsidTr="00383C28" w14:paraId="473F2DEB" w14:textId="77777777">
        <w:trPr>
          <w:cantSplit/>
          <w:trHeight w:val="122"/>
        </w:trPr>
        <w:tc>
          <w:tcPr>
            <w:tcW w:w="4683" w:type="dxa"/>
            <w:gridSpan w:val="2"/>
            <w:vMerge/>
            <w:shd w:val="clear" w:color="auto" w:fill="auto"/>
          </w:tcPr>
          <w:p w:rsidR="00E62E2E" w:rsidP="00EB5E8A" w:rsidRDefault="00E62E2E" w14:paraId="25841E35" w14:textId="77777777">
            <w:pPr>
              <w:pStyle w:val="Tabletext"/>
              <w:rPr>
                <w:rFonts w:ascii="BPFreightSansLF Pro Light" w:hAnsi="BPFreightSansLF Pro Light"/>
                <w:sz w:val="21"/>
                <w:szCs w:val="21"/>
              </w:rPr>
            </w:pPr>
          </w:p>
        </w:tc>
        <w:tc>
          <w:tcPr>
            <w:tcW w:w="2400" w:type="dxa"/>
            <w:gridSpan w:val="2"/>
            <w:tcBorders>
              <w:top w:val="single" w:color="808080" w:sz="6" w:space="0"/>
              <w:bottom w:val="single" w:color="808080" w:sz="6" w:space="0"/>
            </w:tcBorders>
            <w:shd w:val="clear" w:color="auto" w:fill="F2F2F2" w:themeFill="background1" w:themeFillShade="F2"/>
          </w:tcPr>
          <w:p w:rsidR="00E62E2E" w:rsidP="000875EB" w:rsidRDefault="00E62E2E" w14:paraId="58878F60" w14:textId="4298C0FD">
            <w:pPr>
              <w:pStyle w:val="Tabletext"/>
              <w:jc w:val="right"/>
              <w:rPr>
                <w:rFonts w:ascii="BPFreightSansLF Pro Light" w:hAnsi="BPFreightSansLF Pro Light"/>
                <w:sz w:val="21"/>
                <w:szCs w:val="21"/>
              </w:rPr>
            </w:pPr>
            <w:r>
              <w:rPr>
                <w:rFonts w:ascii="BPFreightSansLF Pro Light" w:hAnsi="BPFreightSansLF Pro Light"/>
                <w:sz w:val="21"/>
                <w:szCs w:val="21"/>
              </w:rPr>
              <w:t>Work Number</w:t>
            </w:r>
            <w:r w:rsidRPr="00EB5E8A">
              <w:rPr>
                <w:rFonts w:ascii="BPFreightSansLF Pro Light" w:hAnsi="BPFreightSansLF Pro Light"/>
                <w:sz w:val="21"/>
                <w:szCs w:val="21"/>
              </w:rPr>
              <w:t>:</w:t>
            </w:r>
          </w:p>
        </w:tc>
        <w:tc>
          <w:tcPr>
            <w:tcW w:w="2268" w:type="dxa"/>
            <w:tcBorders>
              <w:top w:val="single" w:color="808080" w:sz="6" w:space="0"/>
              <w:bottom w:val="single" w:color="808080" w:sz="6" w:space="0"/>
            </w:tcBorders>
            <w:shd w:val="clear" w:color="auto" w:fill="auto"/>
          </w:tcPr>
          <w:p w:rsidRPr="00EB5E8A" w:rsidR="00E62E2E" w:rsidP="00EB5E8A" w:rsidRDefault="00E62E2E" w14:paraId="63943196" w14:textId="77777777">
            <w:pPr>
              <w:pStyle w:val="Tabletext"/>
              <w:rPr>
                <w:rFonts w:ascii="BPFreightSansLF Pro Light" w:hAnsi="BPFreightSansLF Pro Light"/>
                <w:sz w:val="21"/>
                <w:szCs w:val="21"/>
              </w:rPr>
            </w:pPr>
          </w:p>
        </w:tc>
      </w:tr>
      <w:tr w:rsidRPr="00EB5E8A" w:rsidR="00E62E2E" w:rsidTr="00383C28" w14:paraId="08305633" w14:textId="77777777">
        <w:trPr>
          <w:cantSplit/>
          <w:trHeight w:val="122"/>
        </w:trPr>
        <w:tc>
          <w:tcPr>
            <w:tcW w:w="4683" w:type="dxa"/>
            <w:gridSpan w:val="2"/>
            <w:vMerge/>
            <w:shd w:val="clear" w:color="auto" w:fill="auto"/>
          </w:tcPr>
          <w:p w:rsidR="00E62E2E" w:rsidP="00EB5E8A" w:rsidRDefault="00E62E2E" w14:paraId="6FFE4A60" w14:textId="77777777">
            <w:pPr>
              <w:pStyle w:val="Tabletext"/>
              <w:rPr>
                <w:rFonts w:ascii="BPFreightSansLF Pro Light" w:hAnsi="BPFreightSansLF Pro Light"/>
                <w:sz w:val="21"/>
                <w:szCs w:val="21"/>
              </w:rPr>
            </w:pPr>
          </w:p>
        </w:tc>
        <w:tc>
          <w:tcPr>
            <w:tcW w:w="2400" w:type="dxa"/>
            <w:gridSpan w:val="2"/>
            <w:tcBorders>
              <w:top w:val="single" w:color="808080" w:sz="6" w:space="0"/>
              <w:bottom w:val="single" w:color="808080" w:sz="6" w:space="0"/>
            </w:tcBorders>
            <w:shd w:val="clear" w:color="auto" w:fill="F2F2F2" w:themeFill="background1" w:themeFillShade="F2"/>
          </w:tcPr>
          <w:p w:rsidR="00E62E2E" w:rsidP="000875EB" w:rsidRDefault="00E62E2E" w14:paraId="09783F16" w14:textId="417658D6">
            <w:pPr>
              <w:pStyle w:val="Tabletext"/>
              <w:jc w:val="right"/>
              <w:rPr>
                <w:rFonts w:ascii="BPFreightSansLF Pro Light" w:hAnsi="BPFreightSansLF Pro Light"/>
                <w:sz w:val="21"/>
                <w:szCs w:val="21"/>
              </w:rPr>
            </w:pPr>
            <w:r>
              <w:rPr>
                <w:rFonts w:ascii="BPFreightSansLF Pro Light" w:hAnsi="BPFreightSansLF Pro Light"/>
                <w:sz w:val="21"/>
                <w:szCs w:val="21"/>
              </w:rPr>
              <w:t>Mobile Number</w:t>
            </w:r>
            <w:r w:rsidRPr="00EB5E8A">
              <w:rPr>
                <w:rFonts w:ascii="BPFreightSansLF Pro Light" w:hAnsi="BPFreightSansLF Pro Light"/>
                <w:sz w:val="21"/>
                <w:szCs w:val="21"/>
              </w:rPr>
              <w:t>:</w:t>
            </w:r>
          </w:p>
        </w:tc>
        <w:tc>
          <w:tcPr>
            <w:tcW w:w="2268" w:type="dxa"/>
            <w:tcBorders>
              <w:top w:val="single" w:color="808080" w:sz="6" w:space="0"/>
              <w:bottom w:val="single" w:color="808080" w:sz="6" w:space="0"/>
            </w:tcBorders>
            <w:shd w:val="clear" w:color="auto" w:fill="auto"/>
          </w:tcPr>
          <w:p w:rsidRPr="00EB5E8A" w:rsidR="00E62E2E" w:rsidP="00EB5E8A" w:rsidRDefault="00E62E2E" w14:paraId="6518EC5B" w14:textId="77777777">
            <w:pPr>
              <w:pStyle w:val="Tabletext"/>
              <w:rPr>
                <w:rFonts w:ascii="BPFreightSansLF Pro Light" w:hAnsi="BPFreightSansLF Pro Light"/>
                <w:sz w:val="21"/>
                <w:szCs w:val="21"/>
              </w:rPr>
            </w:pPr>
          </w:p>
        </w:tc>
      </w:tr>
      <w:tr w:rsidRPr="00EB5E8A" w:rsidR="008A75E6" w:rsidTr="00383C28" w14:paraId="45517437" w14:textId="77777777">
        <w:trPr>
          <w:cantSplit/>
          <w:trHeight w:val="122"/>
        </w:trPr>
        <w:tc>
          <w:tcPr>
            <w:tcW w:w="4683" w:type="dxa"/>
            <w:gridSpan w:val="2"/>
            <w:tcBorders>
              <w:bottom w:val="single" w:color="808080" w:sz="6" w:space="0"/>
            </w:tcBorders>
            <w:shd w:val="clear" w:color="auto" w:fill="F2F2F2" w:themeFill="background1" w:themeFillShade="F2"/>
          </w:tcPr>
          <w:p w:rsidR="008A75E6" w:rsidP="000875EB" w:rsidRDefault="008A75E6" w14:paraId="6EB41D80" w14:textId="08344CD2">
            <w:pPr>
              <w:pStyle w:val="Tabletext"/>
              <w:jc w:val="right"/>
              <w:rPr>
                <w:rFonts w:ascii="BPFreightSansLF Pro Light" w:hAnsi="BPFreightSansLF Pro Light"/>
                <w:sz w:val="21"/>
                <w:szCs w:val="21"/>
              </w:rPr>
            </w:pPr>
            <w:r>
              <w:rPr>
                <w:rFonts w:ascii="BPFreightSansLF Pro Light" w:hAnsi="BPFreightSansLF Pro Light"/>
                <w:sz w:val="21"/>
                <w:szCs w:val="21"/>
              </w:rPr>
              <w:t>Address f</w:t>
            </w:r>
            <w:r w:rsidRPr="00EB5E8A">
              <w:rPr>
                <w:rFonts w:ascii="BPFreightSansLF Pro Light" w:hAnsi="BPFreightSansLF Pro Light"/>
                <w:sz w:val="21"/>
                <w:szCs w:val="21"/>
              </w:rPr>
              <w:t>rom (month</w:t>
            </w:r>
            <w:r>
              <w:rPr>
                <w:rFonts w:ascii="BPFreightSansLF Pro Light" w:hAnsi="BPFreightSansLF Pro Light"/>
                <w:sz w:val="21"/>
                <w:szCs w:val="21"/>
              </w:rPr>
              <w:t xml:space="preserve"> </w:t>
            </w:r>
            <w:r w:rsidRPr="00EB5E8A">
              <w:rPr>
                <w:rFonts w:ascii="BPFreightSansLF Pro Light" w:hAnsi="BPFreightSansLF Pro Light"/>
                <w:sz w:val="21"/>
                <w:szCs w:val="21"/>
              </w:rPr>
              <w:t>/</w:t>
            </w:r>
            <w:r>
              <w:rPr>
                <w:rFonts w:ascii="BPFreightSansLF Pro Light" w:hAnsi="BPFreightSansLF Pro Light"/>
                <w:sz w:val="21"/>
                <w:szCs w:val="21"/>
              </w:rPr>
              <w:t xml:space="preserve"> </w:t>
            </w:r>
            <w:r w:rsidRPr="00EB5E8A">
              <w:rPr>
                <w:rFonts w:ascii="BPFreightSansLF Pro Light" w:hAnsi="BPFreightSansLF Pro Light"/>
                <w:sz w:val="21"/>
                <w:szCs w:val="21"/>
              </w:rPr>
              <w:t>year):</w:t>
            </w:r>
          </w:p>
        </w:tc>
        <w:tc>
          <w:tcPr>
            <w:tcW w:w="2400" w:type="dxa"/>
            <w:gridSpan w:val="2"/>
            <w:tcBorders>
              <w:top w:val="single" w:color="808080" w:sz="6" w:space="0"/>
              <w:bottom w:val="single" w:color="808080" w:sz="6" w:space="0"/>
            </w:tcBorders>
            <w:shd w:val="clear" w:color="auto" w:fill="auto"/>
          </w:tcPr>
          <w:p w:rsidRPr="00EB5E8A" w:rsidR="008A75E6" w:rsidP="00EB5E8A" w:rsidRDefault="008A75E6" w14:paraId="208691DB" w14:textId="77777777">
            <w:pPr>
              <w:pStyle w:val="Tabletext"/>
              <w:rPr>
                <w:rFonts w:ascii="BPFreightSansLF Pro Light" w:hAnsi="BPFreightSansLF Pro Light"/>
                <w:sz w:val="21"/>
                <w:szCs w:val="21"/>
              </w:rPr>
            </w:pPr>
          </w:p>
        </w:tc>
        <w:tc>
          <w:tcPr>
            <w:tcW w:w="2268" w:type="dxa"/>
            <w:tcBorders>
              <w:top w:val="single" w:color="808080" w:sz="6" w:space="0"/>
              <w:bottom w:val="single" w:color="808080" w:sz="6" w:space="0"/>
            </w:tcBorders>
            <w:shd w:val="clear" w:color="auto" w:fill="auto"/>
          </w:tcPr>
          <w:p w:rsidRPr="00EB5E8A" w:rsidR="008A75E6" w:rsidP="00EB5E8A" w:rsidRDefault="008A75E6" w14:paraId="432A3574" w14:textId="46F783C2">
            <w:pPr>
              <w:pStyle w:val="Tabletext"/>
              <w:rPr>
                <w:rFonts w:ascii="BPFreightSansLF Pro Light" w:hAnsi="BPFreightSansLF Pro Light"/>
                <w:sz w:val="21"/>
                <w:szCs w:val="21"/>
              </w:rPr>
            </w:pPr>
          </w:p>
        </w:tc>
      </w:tr>
      <w:tr w:rsidRPr="00EB5E8A" w:rsidR="0062621F" w:rsidTr="00383C28" w14:paraId="456A1E87" w14:textId="77777777">
        <w:trPr>
          <w:cantSplit/>
          <w:trHeight w:val="122"/>
        </w:trPr>
        <w:tc>
          <w:tcPr>
            <w:tcW w:w="4683" w:type="dxa"/>
            <w:gridSpan w:val="2"/>
            <w:tcBorders>
              <w:bottom w:val="single" w:color="808080" w:sz="6" w:space="0"/>
            </w:tcBorders>
            <w:shd w:val="clear" w:color="auto" w:fill="F2F2F2" w:themeFill="background1" w:themeFillShade="F2"/>
          </w:tcPr>
          <w:p w:rsidRPr="00EB5E8A" w:rsidR="0062621F" w:rsidP="0062621F" w:rsidRDefault="0062621F" w14:paraId="7547ED6F" w14:textId="5873A817">
            <w:pPr>
              <w:pStyle w:val="Tabletext"/>
              <w:jc w:val="right"/>
              <w:rPr>
                <w:rFonts w:ascii="BPFreightSansLF Pro Light" w:hAnsi="BPFreightSansLF Pro Light"/>
                <w:sz w:val="21"/>
                <w:szCs w:val="21"/>
              </w:rPr>
            </w:pPr>
            <w:r>
              <w:rPr>
                <w:rFonts w:ascii="BPFreightSansLF Pro Light" w:hAnsi="BPFreightSansLF Pro Light"/>
                <w:sz w:val="21"/>
                <w:szCs w:val="21"/>
              </w:rPr>
              <w:t>Email Address:</w:t>
            </w:r>
          </w:p>
        </w:tc>
        <w:tc>
          <w:tcPr>
            <w:tcW w:w="4668" w:type="dxa"/>
            <w:gridSpan w:val="3"/>
            <w:tcBorders>
              <w:top w:val="single" w:color="808080" w:sz="6" w:space="0"/>
              <w:bottom w:val="single" w:color="808080" w:sz="6" w:space="0"/>
            </w:tcBorders>
            <w:shd w:val="clear" w:color="auto" w:fill="auto"/>
          </w:tcPr>
          <w:p w:rsidRPr="00EB5E8A" w:rsidR="0062621F" w:rsidP="00EB5E8A" w:rsidRDefault="0062621F" w14:paraId="5C29A9F6" w14:textId="77777777">
            <w:pPr>
              <w:pStyle w:val="Tabletext"/>
              <w:rPr>
                <w:rFonts w:ascii="BPFreightSansLF Pro Light" w:hAnsi="BPFreightSansLF Pro Light"/>
                <w:sz w:val="21"/>
                <w:szCs w:val="21"/>
              </w:rPr>
            </w:pPr>
          </w:p>
        </w:tc>
      </w:tr>
      <w:tr w:rsidRPr="005A59A7" w:rsidR="00EB5E8A" w:rsidTr="00383C28" w14:paraId="1517CB69" w14:textId="77777777">
        <w:trPr>
          <w:cantSplit/>
          <w:trHeight w:val="208"/>
        </w:trPr>
        <w:tc>
          <w:tcPr>
            <w:tcW w:w="9351" w:type="dxa"/>
            <w:gridSpan w:val="5"/>
            <w:tcBorders>
              <w:top w:val="single" w:color="808080" w:sz="6" w:space="0"/>
              <w:bottom w:val="single" w:color="808080" w:sz="6" w:space="0"/>
            </w:tcBorders>
            <w:shd w:val="clear" w:color="auto" w:fill="F2F2F2" w:themeFill="background1" w:themeFillShade="F2"/>
          </w:tcPr>
          <w:p w:rsidRPr="005A59A7" w:rsidR="00EB5E8A" w:rsidP="00EB5E8A" w:rsidRDefault="005A59A7" w14:paraId="169CB6A6" w14:textId="22C9A10D">
            <w:pPr>
              <w:pStyle w:val="Tabletext"/>
              <w:rPr>
                <w:rFonts w:ascii="BPFreightSansLF Pro Light" w:hAnsi="BPFreightSansLF Pro Light"/>
                <w:sz w:val="21"/>
                <w:szCs w:val="21"/>
              </w:rPr>
            </w:pPr>
            <w:r w:rsidRPr="005A59A7">
              <w:rPr>
                <w:rFonts w:ascii="BPFreightSansLF Pro Light" w:hAnsi="BPFreightSansLF Pro Light"/>
                <w:sz w:val="21"/>
                <w:szCs w:val="21"/>
              </w:rPr>
              <w:t xml:space="preserve">Where you previous </w:t>
            </w:r>
            <w:r w:rsidRPr="005A59A7" w:rsidR="00EB5E8A">
              <w:rPr>
                <w:rFonts w:ascii="BPFreightSansLF Pro Light" w:hAnsi="BPFreightSansLF Pro Light"/>
                <w:sz w:val="21"/>
                <w:szCs w:val="21"/>
              </w:rPr>
              <w:t>resident</w:t>
            </w:r>
            <w:r w:rsidRPr="005A59A7">
              <w:rPr>
                <w:rFonts w:ascii="BPFreightSansLF Pro Light" w:hAnsi="BPFreightSansLF Pro Light"/>
                <w:sz w:val="21"/>
                <w:szCs w:val="21"/>
              </w:rPr>
              <w:t xml:space="preserve"> is less than </w:t>
            </w:r>
            <w:r w:rsidRPr="005A59A7" w:rsidR="00EB5E8A">
              <w:rPr>
                <w:rFonts w:ascii="BPFreightSansLF Pro Light" w:hAnsi="BPFreightSansLF Pro Light"/>
                <w:sz w:val="21"/>
                <w:szCs w:val="21"/>
              </w:rPr>
              <w:t>less than five years</w:t>
            </w:r>
            <w:r w:rsidRPr="005A59A7">
              <w:rPr>
                <w:rFonts w:ascii="BPFreightSansLF Pro Light" w:hAnsi="BPFreightSansLF Pro Light"/>
                <w:sz w:val="21"/>
                <w:szCs w:val="21"/>
              </w:rPr>
              <w:t>,</w:t>
            </w:r>
            <w:r w:rsidRPr="005A59A7" w:rsidR="00EB5E8A">
              <w:rPr>
                <w:rFonts w:ascii="BPFreightSansLF Pro Light" w:hAnsi="BPFreightSansLF Pro Light"/>
                <w:sz w:val="21"/>
                <w:szCs w:val="21"/>
              </w:rPr>
              <w:t xml:space="preserve"> please provide </w:t>
            </w:r>
            <w:r w:rsidRPr="005A59A7">
              <w:rPr>
                <w:rFonts w:ascii="BPFreightSansLF Pro Light" w:hAnsi="BPFreightSansLF Pro Light"/>
                <w:sz w:val="21"/>
                <w:szCs w:val="21"/>
              </w:rPr>
              <w:t>up to 2</w:t>
            </w:r>
            <w:r w:rsidRPr="005A59A7" w:rsidR="00EB5E8A">
              <w:rPr>
                <w:rFonts w:ascii="BPFreightSansLF Pro Light" w:hAnsi="BPFreightSansLF Pro Light"/>
                <w:sz w:val="21"/>
                <w:szCs w:val="21"/>
              </w:rPr>
              <w:t xml:space="preserve"> previous addresses</w:t>
            </w:r>
          </w:p>
        </w:tc>
      </w:tr>
      <w:tr w:rsidRPr="00EB5E8A" w:rsidR="00EB5E8A" w:rsidTr="00383C28" w14:paraId="2636999A" w14:textId="77777777">
        <w:trPr>
          <w:cantSplit/>
          <w:trHeight w:val="510" w:hRule="exact"/>
        </w:trPr>
        <w:tc>
          <w:tcPr>
            <w:tcW w:w="4683" w:type="dxa"/>
            <w:gridSpan w:val="2"/>
            <w:tcBorders>
              <w:top w:val="single" w:color="808080" w:sz="6" w:space="0"/>
              <w:bottom w:val="single" w:color="808080" w:sz="6" w:space="0"/>
              <w:right w:val="single" w:color="808080" w:sz="6" w:space="0"/>
            </w:tcBorders>
            <w:shd w:val="clear" w:color="auto" w:fill="F2F2F2" w:themeFill="background1" w:themeFillShade="F2"/>
          </w:tcPr>
          <w:p w:rsidRPr="00EB5E8A" w:rsidR="00EB5E8A" w:rsidP="008231AA" w:rsidRDefault="00EB5E8A" w14:paraId="1913A32E" w14:textId="0F6D865A">
            <w:pPr>
              <w:pStyle w:val="Tabletext"/>
              <w:rPr>
                <w:rFonts w:ascii="BPFreightSansLF Pro Light" w:hAnsi="BPFreightSansLF Pro Light"/>
                <w:sz w:val="21"/>
                <w:szCs w:val="21"/>
              </w:rPr>
            </w:pPr>
            <w:r w:rsidRPr="00EB5E8A">
              <w:rPr>
                <w:rFonts w:ascii="BPFreightSansLF Pro Light" w:hAnsi="BPFreightSansLF Pro Light"/>
                <w:sz w:val="21"/>
                <w:szCs w:val="21"/>
              </w:rPr>
              <w:t>Previous address 1</w:t>
            </w:r>
          </w:p>
        </w:tc>
        <w:tc>
          <w:tcPr>
            <w:tcW w:w="4668" w:type="dxa"/>
            <w:gridSpan w:val="3"/>
            <w:tcBorders>
              <w:top w:val="single" w:color="808080" w:sz="6" w:space="0"/>
              <w:left w:val="single" w:color="808080" w:sz="6" w:space="0"/>
              <w:bottom w:val="single" w:color="808080" w:sz="6" w:space="0"/>
            </w:tcBorders>
            <w:shd w:val="clear" w:color="auto" w:fill="F2F2F2" w:themeFill="background1" w:themeFillShade="F2"/>
          </w:tcPr>
          <w:p w:rsidRPr="00EB5E8A" w:rsidR="00EB5E8A" w:rsidP="008231AA" w:rsidRDefault="00EB5E8A" w14:paraId="2167CD2A" w14:textId="7DEBD9E6">
            <w:pPr>
              <w:pStyle w:val="Tabletext"/>
              <w:rPr>
                <w:rFonts w:ascii="BPFreightSansLF Pro Light" w:hAnsi="BPFreightSansLF Pro Light"/>
                <w:sz w:val="21"/>
                <w:szCs w:val="21"/>
              </w:rPr>
            </w:pPr>
            <w:r w:rsidRPr="00EB5E8A">
              <w:rPr>
                <w:rFonts w:ascii="BPFreightSansLF Pro Light" w:hAnsi="BPFreightSansLF Pro Light"/>
                <w:sz w:val="21"/>
                <w:szCs w:val="21"/>
              </w:rPr>
              <w:t>Previous address 2:</w:t>
            </w:r>
          </w:p>
        </w:tc>
      </w:tr>
      <w:tr w:rsidRPr="00EB5E8A" w:rsidR="008231AA" w:rsidTr="00383C28" w14:paraId="1F199F2D" w14:textId="77777777">
        <w:trPr>
          <w:cantSplit/>
          <w:trHeight w:val="625"/>
        </w:trPr>
        <w:tc>
          <w:tcPr>
            <w:tcW w:w="4683" w:type="dxa"/>
            <w:gridSpan w:val="2"/>
            <w:tcBorders>
              <w:top w:val="single" w:color="808080" w:sz="6" w:space="0"/>
              <w:bottom w:val="single" w:color="808080" w:sz="6" w:space="0"/>
              <w:right w:val="single" w:color="808080" w:sz="6" w:space="0"/>
            </w:tcBorders>
            <w:shd w:val="clear" w:color="auto" w:fill="auto"/>
          </w:tcPr>
          <w:p w:rsidRPr="00EB5E8A" w:rsidR="008231AA" w:rsidP="00EB5E8A" w:rsidRDefault="008231AA" w14:paraId="24483CA5" w14:textId="77777777">
            <w:pPr>
              <w:pStyle w:val="Tabletext"/>
              <w:rPr>
                <w:rFonts w:ascii="BPFreightSansLF Pro Light" w:hAnsi="BPFreightSansLF Pro Light"/>
                <w:sz w:val="21"/>
                <w:szCs w:val="21"/>
              </w:rPr>
            </w:pPr>
          </w:p>
        </w:tc>
        <w:tc>
          <w:tcPr>
            <w:tcW w:w="4668" w:type="dxa"/>
            <w:gridSpan w:val="3"/>
            <w:tcBorders>
              <w:top w:val="single" w:color="808080" w:sz="6" w:space="0"/>
              <w:left w:val="single" w:color="808080" w:sz="6" w:space="0"/>
              <w:bottom w:val="single" w:color="808080" w:sz="6" w:space="0"/>
            </w:tcBorders>
            <w:shd w:val="clear" w:color="auto" w:fill="auto"/>
          </w:tcPr>
          <w:p w:rsidRPr="00EB5E8A" w:rsidR="008231AA" w:rsidP="00EB5E8A" w:rsidRDefault="008231AA" w14:paraId="024B5572" w14:textId="77777777">
            <w:pPr>
              <w:pStyle w:val="Tabletext"/>
              <w:rPr>
                <w:rFonts w:ascii="BPFreightSansLF Pro Light" w:hAnsi="BPFreightSansLF Pro Light"/>
                <w:sz w:val="21"/>
                <w:szCs w:val="21"/>
              </w:rPr>
            </w:pPr>
          </w:p>
        </w:tc>
      </w:tr>
    </w:tbl>
    <w:p w:rsidR="000A75CE" w:rsidRDefault="000A75CE" w14:paraId="7CD2D54B" w14:textId="77777777">
      <w:r>
        <w:br w:type="page"/>
      </w:r>
    </w:p>
    <w:tbl>
      <w:tblPr>
        <w:tblpPr w:leftFromText="180" w:rightFromText="180" w:vertAnchor="text" w:horzAnchor="margin" w:tblpY="246"/>
        <w:tblW w:w="937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3823"/>
        <w:gridCol w:w="2252"/>
        <w:gridCol w:w="3295"/>
      </w:tblGrid>
      <w:tr w:rsidRPr="00EB5E8A" w:rsidR="00EF164A" w14:paraId="4E3A31C0" w14:textId="77777777">
        <w:trPr>
          <w:cantSplit/>
          <w:trHeight w:val="353"/>
        </w:trPr>
        <w:tc>
          <w:tcPr>
            <w:tcW w:w="6075" w:type="dxa"/>
            <w:gridSpan w:val="2"/>
            <w:vMerge w:val="restart"/>
            <w:tcBorders>
              <w:top w:val="single" w:color="808080" w:sz="6" w:space="0"/>
              <w:right w:val="single" w:color="808080" w:sz="6" w:space="0"/>
            </w:tcBorders>
            <w:shd w:val="clear" w:color="auto" w:fill="F2F2F2" w:themeFill="background1" w:themeFillShade="F2"/>
          </w:tcPr>
          <w:p w:rsidRPr="00EB5E8A" w:rsidR="00EF164A" w:rsidP="00A76B19" w:rsidRDefault="00EF164A" w14:paraId="728D3D5D" w14:textId="77777777">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Are you eligible for permanent employment in the UK?</w:t>
            </w:r>
          </w:p>
          <w:p w:rsidRPr="00EB5E8A" w:rsidR="00EF164A" w:rsidP="00A76B19" w:rsidRDefault="00EF164A" w14:paraId="53225EE1" w14:textId="2F781D8F">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If not a UK passport holder please provide details of your right to work in the UK:</w:t>
            </w:r>
          </w:p>
        </w:tc>
        <w:tc>
          <w:tcPr>
            <w:tcW w:w="3295" w:type="dxa"/>
            <w:tcBorders>
              <w:top w:val="single" w:color="808080" w:sz="6" w:space="0"/>
              <w:left w:val="single" w:color="808080" w:sz="6" w:space="0"/>
              <w:bottom w:val="single" w:color="808080" w:sz="6" w:space="0"/>
            </w:tcBorders>
            <w:shd w:val="clear" w:color="auto" w:fill="F2F2F2" w:themeFill="background1" w:themeFillShade="F2"/>
            <w:vAlign w:val="center"/>
          </w:tcPr>
          <w:p w:rsidRPr="00EB5E8A" w:rsidR="00EF164A" w:rsidP="00EF164A" w:rsidRDefault="00EF164A" w14:paraId="2BFE1A0D" w14:textId="0EDCD823">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Pr="00EB5E8A" w:rsidR="00EF164A" w:rsidTr="00EF164A" w14:paraId="40BA962C" w14:textId="77777777">
        <w:trPr>
          <w:cantSplit/>
          <w:trHeight w:val="352"/>
        </w:trPr>
        <w:tc>
          <w:tcPr>
            <w:tcW w:w="6075" w:type="dxa"/>
            <w:gridSpan w:val="2"/>
            <w:vMerge/>
            <w:tcBorders>
              <w:bottom w:val="single" w:color="808080" w:sz="6" w:space="0"/>
              <w:right w:val="single" w:color="808080" w:sz="6" w:space="0"/>
            </w:tcBorders>
            <w:shd w:val="clear" w:color="auto" w:fill="F2F2F2" w:themeFill="background1" w:themeFillShade="F2"/>
          </w:tcPr>
          <w:p w:rsidRPr="00EB5E8A" w:rsidR="00EF164A" w:rsidP="00A76B19" w:rsidRDefault="00EF164A" w14:paraId="709390CE"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vAlign w:val="center"/>
          </w:tcPr>
          <w:p w:rsidR="00EF164A" w:rsidP="0084198F" w:rsidRDefault="00EF164A" w14:paraId="682724C5" w14:textId="77777777">
            <w:pPr>
              <w:pStyle w:val="Tabletext"/>
              <w:spacing w:after="0"/>
              <w:jc w:val="center"/>
              <w:rPr>
                <w:rFonts w:ascii="BPFreightSansLF Pro Light" w:hAnsi="BPFreightSansLF Pro Light"/>
                <w:sz w:val="21"/>
                <w:szCs w:val="21"/>
              </w:rPr>
            </w:pPr>
          </w:p>
        </w:tc>
      </w:tr>
      <w:tr w:rsidRPr="00EB5E8A" w:rsidR="00EF164A" w14:paraId="2C14A8D9" w14:textId="77777777">
        <w:trPr>
          <w:cantSplit/>
          <w:trHeight w:val="128"/>
        </w:trPr>
        <w:tc>
          <w:tcPr>
            <w:tcW w:w="6075" w:type="dxa"/>
            <w:gridSpan w:val="2"/>
            <w:vMerge w:val="restart"/>
            <w:tcBorders>
              <w:top w:val="single" w:color="808080" w:sz="6" w:space="0"/>
              <w:right w:val="single" w:color="808080" w:sz="6" w:space="0"/>
            </w:tcBorders>
            <w:shd w:val="clear" w:color="auto" w:fill="F2F2F2" w:themeFill="background1" w:themeFillShade="F2"/>
          </w:tcPr>
          <w:p w:rsidRPr="00EB5E8A" w:rsidR="00EF164A" w:rsidP="0046648D" w:rsidRDefault="00EF164A" w14:paraId="69C6DA6D" w14:textId="1E749BED">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 xml:space="preserve">Do you have Qualified Teacher status? </w:t>
            </w:r>
          </w:p>
        </w:tc>
        <w:tc>
          <w:tcPr>
            <w:tcW w:w="3295" w:type="dxa"/>
            <w:tcBorders>
              <w:top w:val="single" w:color="808080" w:sz="6" w:space="0"/>
              <w:left w:val="single" w:color="808080" w:sz="6" w:space="0"/>
              <w:bottom w:val="single" w:color="808080" w:sz="6" w:space="0"/>
            </w:tcBorders>
            <w:shd w:val="clear" w:color="auto" w:fill="F2F2F2" w:themeFill="background1" w:themeFillShade="F2"/>
          </w:tcPr>
          <w:p w:rsidRPr="00EB5E8A" w:rsidR="00EF164A" w:rsidP="00EF164A" w:rsidRDefault="00EF164A" w14:paraId="4CB08CC1" w14:textId="6311ACD1">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Pr="00EB5E8A" w:rsidR="00EF164A" w:rsidTr="002538FA" w14:paraId="19F782E8" w14:textId="77777777">
        <w:trPr>
          <w:cantSplit/>
          <w:trHeight w:val="377"/>
        </w:trPr>
        <w:tc>
          <w:tcPr>
            <w:tcW w:w="6075" w:type="dxa"/>
            <w:gridSpan w:val="2"/>
            <w:vMerge/>
            <w:tcBorders>
              <w:bottom w:val="single" w:color="808080" w:sz="6" w:space="0"/>
              <w:right w:val="single" w:color="808080" w:sz="6" w:space="0"/>
            </w:tcBorders>
            <w:shd w:val="clear" w:color="auto" w:fill="F2F2F2" w:themeFill="background1" w:themeFillShade="F2"/>
          </w:tcPr>
          <w:p w:rsidRPr="00EB5E8A" w:rsidR="00EF164A" w:rsidP="0046648D" w:rsidRDefault="00EF164A" w14:paraId="1C42C767"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tcPr>
          <w:p w:rsidR="00EF164A" w:rsidP="0084198F" w:rsidRDefault="00EF164A" w14:paraId="48E87C5B" w14:textId="77777777">
            <w:pPr>
              <w:pStyle w:val="Tabletext"/>
              <w:spacing w:after="0"/>
              <w:jc w:val="center"/>
              <w:rPr>
                <w:rFonts w:ascii="BPFreightSansLF Pro Light" w:hAnsi="BPFreightSansLF Pro Light"/>
                <w:sz w:val="21"/>
                <w:szCs w:val="21"/>
              </w:rPr>
            </w:pPr>
          </w:p>
        </w:tc>
      </w:tr>
      <w:tr w:rsidRPr="00EB5E8A" w:rsidR="00805B9A" w:rsidTr="00EB1CD6" w14:paraId="1595BADC" w14:textId="77777777">
        <w:trPr>
          <w:cantSplit/>
          <w:trHeight w:val="313"/>
        </w:trPr>
        <w:tc>
          <w:tcPr>
            <w:tcW w:w="3823" w:type="dxa"/>
            <w:tcBorders>
              <w:top w:val="single" w:color="808080" w:sz="6" w:space="0"/>
              <w:bottom w:val="single" w:color="808080" w:sz="6" w:space="0"/>
              <w:right w:val="single" w:color="808080" w:sz="6" w:space="0"/>
            </w:tcBorders>
            <w:shd w:val="clear" w:color="auto" w:fill="F2F2F2" w:themeFill="background1" w:themeFillShade="F2"/>
          </w:tcPr>
          <w:p w:rsidRPr="00EB5E8A" w:rsidR="00CD1106" w:rsidP="00BD2103" w:rsidRDefault="00805B9A" w14:paraId="71B03419" w14:textId="27D3DFF7">
            <w:pPr>
              <w:pStyle w:val="Tabletext"/>
              <w:spacing w:after="0"/>
              <w:rPr>
                <w:rFonts w:ascii="BPFreightSansLF Pro Light" w:hAnsi="BPFreightSansLF Pro Light"/>
                <w:sz w:val="21"/>
                <w:szCs w:val="21"/>
              </w:rPr>
            </w:pPr>
            <w:r>
              <w:rPr>
                <w:rFonts w:ascii="BPFreightSansLF Pro Light" w:hAnsi="BPFreightSansLF Pro Light"/>
                <w:sz w:val="21"/>
                <w:szCs w:val="21"/>
              </w:rPr>
              <w:t>Teacher registration number (if applicable):</w:t>
            </w:r>
          </w:p>
        </w:tc>
        <w:tc>
          <w:tcPr>
            <w:tcW w:w="5547" w:type="dxa"/>
            <w:gridSpan w:val="2"/>
            <w:tcBorders>
              <w:top w:val="single" w:color="808080" w:sz="6" w:space="0"/>
              <w:left w:val="single" w:color="808080" w:sz="6" w:space="0"/>
              <w:bottom w:val="single" w:color="808080" w:sz="6" w:space="0"/>
            </w:tcBorders>
            <w:shd w:val="clear" w:color="auto" w:fill="auto"/>
          </w:tcPr>
          <w:p w:rsidRPr="00EB5E8A" w:rsidR="00805B9A" w:rsidP="00611E1D" w:rsidRDefault="00805B9A" w14:paraId="13328E9C" w14:textId="77777777">
            <w:pPr>
              <w:pStyle w:val="Tabletext"/>
              <w:spacing w:after="0"/>
              <w:rPr>
                <w:rFonts w:ascii="BPFreightSansLF Pro Light" w:hAnsi="BPFreightSansLF Pro Light"/>
                <w:sz w:val="21"/>
                <w:szCs w:val="21"/>
              </w:rPr>
            </w:pPr>
          </w:p>
        </w:tc>
      </w:tr>
      <w:tr w:rsidRPr="00EB5E8A" w:rsidR="002538FA" w14:paraId="36481FB3" w14:textId="77777777">
        <w:trPr>
          <w:cantSplit/>
          <w:trHeight w:val="128"/>
        </w:trPr>
        <w:tc>
          <w:tcPr>
            <w:tcW w:w="6075" w:type="dxa"/>
            <w:gridSpan w:val="2"/>
            <w:vMerge w:val="restart"/>
            <w:tcBorders>
              <w:top w:val="single" w:color="808080" w:sz="6" w:space="0"/>
              <w:right w:val="single" w:color="808080" w:sz="6" w:space="0"/>
            </w:tcBorders>
            <w:shd w:val="clear" w:color="auto" w:fill="F2F2F2" w:themeFill="background1" w:themeFillShade="F2"/>
          </w:tcPr>
          <w:p w:rsidRPr="00EB5E8A" w:rsidR="002538FA" w:rsidP="002538FA" w:rsidRDefault="002538FA" w14:paraId="45E96BC0" w14:textId="4E7B4733">
            <w:pPr>
              <w:pStyle w:val="Tabletext"/>
              <w:spacing w:after="0"/>
              <w:rPr>
                <w:rFonts w:ascii="BPFreightSansLF Pro Light" w:hAnsi="BPFreightSansLF Pro Light"/>
                <w:sz w:val="21"/>
                <w:szCs w:val="21"/>
              </w:rPr>
            </w:pPr>
            <w:r>
              <w:rPr>
                <w:rFonts w:ascii="BPFreightSansLF Pro Light" w:hAnsi="BPFreightSansLF Pro Light"/>
                <w:sz w:val="21"/>
                <w:szCs w:val="21"/>
              </w:rPr>
              <w:t>Are you a NQT?</w:t>
            </w:r>
          </w:p>
        </w:tc>
        <w:tc>
          <w:tcPr>
            <w:tcW w:w="3295" w:type="dxa"/>
            <w:tcBorders>
              <w:top w:val="single" w:color="808080" w:sz="6" w:space="0"/>
              <w:left w:val="single" w:color="808080" w:sz="6" w:space="0"/>
              <w:bottom w:val="single" w:color="808080" w:sz="6" w:space="0"/>
            </w:tcBorders>
            <w:shd w:val="clear" w:color="auto" w:fill="F2F2F2" w:themeFill="background1" w:themeFillShade="F2"/>
          </w:tcPr>
          <w:p w:rsidRPr="00EB5E8A" w:rsidR="002538FA" w:rsidP="002538FA" w:rsidRDefault="002538FA" w14:paraId="26D78CFA" w14:textId="77777777">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Pr="00EB5E8A" w:rsidR="002538FA" w:rsidTr="00BD2103" w14:paraId="4932EFD2" w14:textId="77777777">
        <w:trPr>
          <w:cantSplit/>
          <w:trHeight w:val="353"/>
        </w:trPr>
        <w:tc>
          <w:tcPr>
            <w:tcW w:w="6075" w:type="dxa"/>
            <w:gridSpan w:val="2"/>
            <w:vMerge/>
            <w:tcBorders>
              <w:bottom w:val="single" w:color="808080" w:sz="6" w:space="0"/>
              <w:right w:val="single" w:color="808080" w:sz="6" w:space="0"/>
            </w:tcBorders>
            <w:shd w:val="clear" w:color="auto" w:fill="F2F2F2" w:themeFill="background1" w:themeFillShade="F2"/>
          </w:tcPr>
          <w:p w:rsidRPr="00EB5E8A" w:rsidR="002538FA" w:rsidP="002538FA" w:rsidRDefault="002538FA" w14:paraId="07F4D772"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tcPr>
          <w:p w:rsidR="002538FA" w:rsidP="0084198F" w:rsidRDefault="002538FA" w14:paraId="56F9D37B" w14:textId="77777777">
            <w:pPr>
              <w:pStyle w:val="Tabletext"/>
              <w:spacing w:after="0"/>
              <w:jc w:val="center"/>
              <w:rPr>
                <w:rFonts w:ascii="BPFreightSansLF Pro Light" w:hAnsi="BPFreightSansLF Pro Light"/>
                <w:sz w:val="21"/>
                <w:szCs w:val="21"/>
              </w:rPr>
            </w:pPr>
          </w:p>
        </w:tc>
      </w:tr>
      <w:tr w:rsidRPr="00EB5E8A" w:rsidR="00E64446" w14:paraId="18F708D5" w14:textId="77777777">
        <w:trPr>
          <w:cantSplit/>
          <w:trHeight w:val="128"/>
        </w:trPr>
        <w:tc>
          <w:tcPr>
            <w:tcW w:w="6075" w:type="dxa"/>
            <w:gridSpan w:val="2"/>
            <w:vMerge w:val="restart"/>
            <w:tcBorders>
              <w:top w:val="single" w:color="808080" w:sz="6" w:space="0"/>
              <w:right w:val="single" w:color="808080" w:sz="6" w:space="0"/>
            </w:tcBorders>
            <w:shd w:val="clear" w:color="auto" w:fill="F2F2F2" w:themeFill="background1" w:themeFillShade="F2"/>
          </w:tcPr>
          <w:p w:rsidRPr="00EB5E8A" w:rsidR="00E64446" w:rsidP="00971656" w:rsidRDefault="00971656" w14:paraId="3EE6B822" w14:textId="59E18B51">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Have you lived outside the UK for more than three months in the past ten years and/or did you complete your teacher training outside of the UK?</w:t>
            </w:r>
          </w:p>
        </w:tc>
        <w:tc>
          <w:tcPr>
            <w:tcW w:w="3295" w:type="dxa"/>
            <w:tcBorders>
              <w:top w:val="single" w:color="808080" w:sz="6" w:space="0"/>
              <w:left w:val="single" w:color="808080" w:sz="6" w:space="0"/>
              <w:bottom w:val="single" w:color="808080" w:sz="6" w:space="0"/>
            </w:tcBorders>
            <w:shd w:val="clear" w:color="auto" w:fill="F2F2F2" w:themeFill="background1" w:themeFillShade="F2"/>
          </w:tcPr>
          <w:p w:rsidRPr="00EB5E8A" w:rsidR="00E64446" w:rsidP="00E64446" w:rsidRDefault="00E64446" w14:paraId="3432B92F" w14:textId="77777777">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Pr="00EB5E8A" w:rsidR="00E64446" w14:paraId="43261EF1" w14:textId="77777777">
        <w:trPr>
          <w:cantSplit/>
          <w:trHeight w:val="353"/>
        </w:trPr>
        <w:tc>
          <w:tcPr>
            <w:tcW w:w="6075" w:type="dxa"/>
            <w:gridSpan w:val="2"/>
            <w:vMerge/>
            <w:tcBorders>
              <w:bottom w:val="single" w:color="808080" w:sz="6" w:space="0"/>
              <w:right w:val="single" w:color="808080" w:sz="6" w:space="0"/>
            </w:tcBorders>
            <w:shd w:val="clear" w:color="auto" w:fill="F2F2F2" w:themeFill="background1" w:themeFillShade="F2"/>
          </w:tcPr>
          <w:p w:rsidRPr="00EB5E8A" w:rsidR="00E64446" w:rsidP="00E64446" w:rsidRDefault="00E64446" w14:paraId="581A952A"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tcPr>
          <w:p w:rsidR="00E64446" w:rsidP="0084198F" w:rsidRDefault="00E64446" w14:paraId="0ED95888" w14:textId="77777777">
            <w:pPr>
              <w:pStyle w:val="Tabletext"/>
              <w:spacing w:after="0"/>
              <w:jc w:val="center"/>
              <w:rPr>
                <w:rFonts w:ascii="BPFreightSansLF Pro Light" w:hAnsi="BPFreightSansLF Pro Light"/>
                <w:sz w:val="21"/>
                <w:szCs w:val="21"/>
              </w:rPr>
            </w:pPr>
          </w:p>
        </w:tc>
      </w:tr>
      <w:tr w:rsidRPr="00EB5E8A" w:rsidR="00971656" w14:paraId="3AC14346" w14:textId="77777777">
        <w:trPr>
          <w:cantSplit/>
          <w:trHeight w:val="128"/>
        </w:trPr>
        <w:tc>
          <w:tcPr>
            <w:tcW w:w="6075" w:type="dxa"/>
            <w:gridSpan w:val="2"/>
            <w:vMerge w:val="restart"/>
            <w:tcBorders>
              <w:top w:val="single" w:color="808080" w:sz="6" w:space="0"/>
              <w:right w:val="single" w:color="808080" w:sz="6" w:space="0"/>
            </w:tcBorders>
            <w:shd w:val="clear" w:color="auto" w:fill="F2F2F2" w:themeFill="background1" w:themeFillShade="F2"/>
          </w:tcPr>
          <w:p w:rsidRPr="00EB5E8A" w:rsidR="00971656" w:rsidP="00971656" w:rsidRDefault="00971656" w14:paraId="12009561" w14:textId="404206D9">
            <w:pPr>
              <w:pStyle w:val="Tabletext"/>
              <w:spacing w:after="0"/>
              <w:rPr>
                <w:rFonts w:ascii="BPFreightSansLF Pro Light" w:hAnsi="BPFreightSansLF Pro Light"/>
                <w:sz w:val="21"/>
                <w:szCs w:val="21"/>
              </w:rPr>
            </w:pPr>
            <w:r>
              <w:rPr>
                <w:rFonts w:ascii="BPFreightSansLF Pro Light" w:hAnsi="BPFreightSansLF Pro Light"/>
                <w:sz w:val="21"/>
                <w:szCs w:val="21"/>
              </w:rPr>
              <w:t xml:space="preserve">Have your read the School’s child protection policy? </w:t>
            </w:r>
          </w:p>
        </w:tc>
        <w:tc>
          <w:tcPr>
            <w:tcW w:w="3295" w:type="dxa"/>
            <w:tcBorders>
              <w:top w:val="single" w:color="808080" w:sz="6" w:space="0"/>
              <w:left w:val="single" w:color="808080" w:sz="6" w:space="0"/>
              <w:bottom w:val="single" w:color="808080" w:sz="6" w:space="0"/>
            </w:tcBorders>
            <w:shd w:val="clear" w:color="auto" w:fill="F2F2F2" w:themeFill="background1" w:themeFillShade="F2"/>
          </w:tcPr>
          <w:p w:rsidRPr="00EB5E8A" w:rsidR="00971656" w:rsidP="00971656" w:rsidRDefault="00971656" w14:paraId="3B6F5FF6" w14:textId="77777777">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Pr="00EB5E8A" w:rsidR="00971656" w14:paraId="762DAF2B" w14:textId="77777777">
        <w:trPr>
          <w:cantSplit/>
          <w:trHeight w:val="353"/>
        </w:trPr>
        <w:tc>
          <w:tcPr>
            <w:tcW w:w="6075" w:type="dxa"/>
            <w:gridSpan w:val="2"/>
            <w:vMerge/>
            <w:tcBorders>
              <w:bottom w:val="single" w:color="808080" w:sz="6" w:space="0"/>
              <w:right w:val="single" w:color="808080" w:sz="6" w:space="0"/>
            </w:tcBorders>
            <w:shd w:val="clear" w:color="auto" w:fill="F2F2F2" w:themeFill="background1" w:themeFillShade="F2"/>
          </w:tcPr>
          <w:p w:rsidRPr="00EB5E8A" w:rsidR="00971656" w:rsidP="00971656" w:rsidRDefault="00971656" w14:paraId="233EA548"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tcPr>
          <w:p w:rsidR="00971656" w:rsidP="0084198F" w:rsidRDefault="00971656" w14:paraId="35576E42" w14:textId="77777777">
            <w:pPr>
              <w:pStyle w:val="Tabletext"/>
              <w:spacing w:after="0"/>
              <w:jc w:val="center"/>
              <w:rPr>
                <w:rFonts w:ascii="BPFreightSansLF Pro Light" w:hAnsi="BPFreightSansLF Pro Light"/>
                <w:sz w:val="21"/>
                <w:szCs w:val="21"/>
              </w:rPr>
            </w:pPr>
          </w:p>
        </w:tc>
      </w:tr>
      <w:tr w:rsidRPr="00EB5E8A" w:rsidR="00105A54" w:rsidTr="00663A77" w14:paraId="24FA3A2A" w14:textId="77777777">
        <w:trPr>
          <w:cantSplit/>
          <w:trHeight w:val="298"/>
        </w:trPr>
        <w:tc>
          <w:tcPr>
            <w:tcW w:w="9370" w:type="dxa"/>
            <w:gridSpan w:val="3"/>
            <w:tcBorders>
              <w:top w:val="single" w:color="808080" w:sz="6" w:space="0"/>
              <w:bottom w:val="single" w:color="808080" w:sz="6" w:space="0"/>
            </w:tcBorders>
            <w:shd w:val="clear" w:color="auto" w:fill="F2F2F2" w:themeFill="background1" w:themeFillShade="F2"/>
          </w:tcPr>
          <w:p w:rsidRPr="00EB5E8A" w:rsidR="00105A54" w:rsidP="00105A54" w:rsidRDefault="00105A54" w14:paraId="42146F2F" w14:textId="51B42BFD">
            <w:pPr>
              <w:pStyle w:val="Tabletext"/>
              <w:rPr>
                <w:rFonts w:ascii="BPFreightSansLF Pro Light" w:hAnsi="BPFreightSansLF Pro Light"/>
                <w:sz w:val="21"/>
                <w:szCs w:val="21"/>
              </w:rPr>
            </w:pPr>
            <w:r w:rsidRPr="00EB5E8A">
              <w:rPr>
                <w:rFonts w:ascii="BPFreightSansLF Pro Light" w:hAnsi="BPFreightSansLF Pro Light"/>
                <w:sz w:val="21"/>
                <w:szCs w:val="21"/>
              </w:rPr>
              <w:t>Please state where you saw this position advertised:</w:t>
            </w:r>
          </w:p>
        </w:tc>
      </w:tr>
      <w:tr w:rsidRPr="00EB5E8A" w:rsidR="00663A77" w:rsidTr="00EB1CD6" w14:paraId="471ECDCE" w14:textId="77777777">
        <w:trPr>
          <w:cantSplit/>
          <w:trHeight w:val="298"/>
        </w:trPr>
        <w:tc>
          <w:tcPr>
            <w:tcW w:w="9370" w:type="dxa"/>
            <w:gridSpan w:val="3"/>
            <w:tcBorders>
              <w:top w:val="single" w:color="808080" w:sz="6" w:space="0"/>
              <w:bottom w:val="single" w:color="808080" w:sz="6" w:space="0"/>
            </w:tcBorders>
            <w:shd w:val="clear" w:color="auto" w:fill="auto"/>
          </w:tcPr>
          <w:p w:rsidRPr="00EB5E8A" w:rsidR="007D578E" w:rsidP="00105A54" w:rsidRDefault="007D578E" w14:paraId="6E9AE3B7" w14:textId="2269986D">
            <w:pPr>
              <w:pStyle w:val="Tabletext"/>
              <w:rPr>
                <w:rFonts w:ascii="BPFreightSansLF Pro Light" w:hAnsi="BPFreightSansLF Pro Light"/>
                <w:sz w:val="21"/>
                <w:szCs w:val="21"/>
              </w:rPr>
            </w:pPr>
          </w:p>
        </w:tc>
      </w:tr>
    </w:tbl>
    <w:p w:rsidR="00B6305F" w:rsidRDefault="00B6305F" w14:paraId="4DC07A7C" w14:textId="77777777"/>
    <w:p w:rsidR="00CB77C9" w:rsidRDefault="00CB77C9" w14:paraId="3CC3A615" w14:textId="77777777"/>
    <w:p w:rsidR="00CB77C9" w:rsidRDefault="00CB77C9" w14:paraId="38C74D2B" w14:textId="77777777"/>
    <w:p w:rsidR="00CB77C9" w:rsidRDefault="00CB77C9" w14:paraId="134E3E23" w14:textId="77777777"/>
    <w:p w:rsidR="001B68AE" w:rsidRDefault="001B68AE" w14:paraId="2F50E94D" w14:textId="77777777"/>
    <w:p w:rsidR="001B68AE" w:rsidRDefault="001B68AE" w14:paraId="6145B22B" w14:textId="77777777"/>
    <w:p w:rsidR="00663A77" w:rsidRDefault="00663A77" w14:paraId="0BB7B153" w14:textId="77777777">
      <w:r>
        <w:br w:type="page"/>
      </w:r>
    </w:p>
    <w:tbl>
      <w:tblPr>
        <w:tblStyle w:val="TableGrid"/>
        <w:tblW w:w="0" w:type="auto"/>
        <w:tblLook w:val="04A0" w:firstRow="1" w:lastRow="0" w:firstColumn="1" w:lastColumn="0" w:noHBand="0" w:noVBand="1"/>
      </w:tblPr>
      <w:tblGrid>
        <w:gridCol w:w="9339"/>
      </w:tblGrid>
      <w:tr w:rsidR="00CD1106" w:rsidTr="00CB77C9" w14:paraId="1213527A" w14:textId="77777777">
        <w:tc>
          <w:tcPr>
            <w:tcW w:w="9339" w:type="dxa"/>
            <w:shd w:val="clear" w:color="auto" w:fill="C00000"/>
          </w:tcPr>
          <w:p w:rsidR="00041181" w:rsidP="00C749C8" w:rsidRDefault="00954B18" w14:paraId="6066634E" w14:textId="77777777">
            <w:pPr>
              <w:shd w:val="clear" w:color="auto" w:fill="C00000"/>
              <w:jc w:val="both"/>
              <w:rPr>
                <w:rStyle w:val="Bold"/>
                <w:rFonts w:ascii="BPFreightSansLF Pro Semibold" w:hAnsi="BPFreightSansLF Pro Semibold"/>
                <w:b w:val="0"/>
                <w:bCs/>
                <w:color w:val="FFFFFF"/>
                <w:sz w:val="21"/>
                <w:szCs w:val="21"/>
              </w:rPr>
            </w:pPr>
            <w:r w:rsidRPr="00FF36A2">
              <w:rPr>
                <w:rStyle w:val="Bold"/>
                <w:rFonts w:ascii="BPFreightSansLF Pro Semibold" w:hAnsi="BPFreightSansLF Pro Semibold"/>
                <w:b w:val="0"/>
                <w:bCs/>
                <w:color w:val="FFFFFF"/>
                <w:sz w:val="21"/>
                <w:szCs w:val="21"/>
              </w:rPr>
              <w:t>Section 2</w:t>
            </w:r>
            <w:r w:rsidRPr="00FF36A2" w:rsidR="00B217E5">
              <w:rPr>
                <w:rStyle w:val="Bold"/>
                <w:rFonts w:ascii="BPFreightSansLF Pro Semibold" w:hAnsi="BPFreightSansLF Pro Semibold"/>
                <w:b w:val="0"/>
                <w:bCs/>
                <w:color w:val="FFFFFF"/>
                <w:sz w:val="21"/>
                <w:szCs w:val="21"/>
              </w:rPr>
              <w:t xml:space="preserve">: </w:t>
            </w:r>
          </w:p>
          <w:p w:rsidRPr="00041181" w:rsidR="006A0BF2" w:rsidP="00041181" w:rsidRDefault="00B217E5" w14:paraId="5B9F8738" w14:textId="0CDC5BB4">
            <w:pPr>
              <w:shd w:val="clear" w:color="auto" w:fill="C00000"/>
              <w:rPr>
                <w:rFonts w:ascii="BPFreightSansLF Pro Light" w:hAnsi="BPFreightSansLF Pro Light"/>
                <w:b/>
                <w:bCs/>
                <w:color w:val="FFFFFF" w:themeColor="background1"/>
                <w:sz w:val="21"/>
                <w:szCs w:val="21"/>
              </w:rPr>
            </w:pPr>
            <w:r w:rsidRPr="00041181">
              <w:rPr>
                <w:rStyle w:val="Bold"/>
                <w:rFonts w:ascii="BPFreightSansLF Pro Light" w:hAnsi="BPFreightSansLF Pro Light"/>
                <w:b w:val="0"/>
                <w:bCs/>
                <w:color w:val="FFFFFF"/>
                <w:sz w:val="21"/>
                <w:szCs w:val="21"/>
              </w:rPr>
              <w:t>Details of online profile</w:t>
            </w:r>
            <w:r w:rsidRPr="00041181">
              <w:rPr>
                <w:rFonts w:ascii="BPFreightSansLF Pro Light" w:hAnsi="BPFreightSansLF Pro Light"/>
                <w:b/>
                <w:bCs/>
                <w:color w:val="FFFFFF" w:themeColor="background1"/>
                <w:sz w:val="21"/>
                <w:szCs w:val="21"/>
              </w:rPr>
              <w:t xml:space="preserve"> </w:t>
            </w:r>
          </w:p>
        </w:tc>
      </w:tr>
      <w:tr w:rsidR="00CD1106" w:rsidTr="00CB77C9" w14:paraId="332D0038" w14:textId="77777777">
        <w:tc>
          <w:tcPr>
            <w:tcW w:w="9339" w:type="dxa"/>
          </w:tcPr>
          <w:p w:rsidR="00D41D2E" w:rsidP="001F13C5" w:rsidRDefault="00D41D2E" w14:paraId="5839FDC3" w14:textId="77777777">
            <w:pPr>
              <w:jc w:val="both"/>
              <w:rPr>
                <w:rFonts w:ascii="BPFreightSansLF Pro Light" w:hAnsi="BPFreightSansLF Pro Light"/>
                <w:sz w:val="21"/>
                <w:szCs w:val="21"/>
              </w:rPr>
            </w:pPr>
            <w:r w:rsidRPr="00D41D2E">
              <w:rPr>
                <w:rFonts w:ascii="BPFreightSansLF Pro Light" w:hAnsi="BPFreightSansLF Pro Light"/>
                <w:sz w:val="21"/>
                <w:szCs w:val="21"/>
              </w:rPr>
              <w:t xml:space="preserve">Keeping Children Safe in Education (KCSIE) asks schools to carry out online searches on shortlisted candidates as part of the process of assessing suitability.  </w:t>
            </w:r>
          </w:p>
          <w:p w:rsidRPr="00D41D2E" w:rsidR="008B43F1" w:rsidP="001F13C5" w:rsidRDefault="008B43F1" w14:paraId="4A8245FB" w14:textId="77777777">
            <w:pPr>
              <w:jc w:val="both"/>
              <w:rPr>
                <w:rFonts w:ascii="BPFreightSansLF Pro Light" w:hAnsi="BPFreightSansLF Pro Light"/>
                <w:sz w:val="21"/>
                <w:szCs w:val="21"/>
              </w:rPr>
            </w:pPr>
          </w:p>
          <w:p w:rsidRPr="00D41D2E" w:rsidR="00D41D2E" w:rsidP="001F13C5" w:rsidRDefault="00D41D2E" w14:paraId="43C90EC9" w14:textId="77777777">
            <w:pPr>
              <w:jc w:val="both"/>
              <w:rPr>
                <w:rFonts w:ascii="BPFreightSansLF Pro Light" w:hAnsi="BPFreightSansLF Pro Light"/>
                <w:sz w:val="21"/>
                <w:szCs w:val="21"/>
              </w:rPr>
            </w:pPr>
            <w:r w:rsidRPr="00D41D2E">
              <w:rPr>
                <w:rFonts w:ascii="BPFreightSansLF Pro Light" w:hAnsi="BPFreightSansLF Pro Light"/>
                <w:sz w:val="21"/>
                <w:szCs w:val="21"/>
              </w:rPr>
              <w:t>You (and all other candidates) are therefore required to provide the following information as part of your application:</w:t>
            </w:r>
          </w:p>
          <w:p w:rsidR="006C69A7" w:rsidP="006C69A7" w:rsidRDefault="00D41D2E" w14:paraId="7A41AA56" w14:textId="7777777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the social media platforms on which you have accounts; </w:t>
            </w:r>
          </w:p>
          <w:p w:rsidR="006C69A7" w:rsidP="006C69A7" w:rsidRDefault="00D41D2E" w14:paraId="0320159B" w14:textId="7777777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the account names/handles for all of your social media accounts, including any under a nickname or </w:t>
            </w:r>
            <w:r w:rsidRPr="006C69A7" w:rsidR="008C76C3">
              <w:rPr>
                <w:rFonts w:ascii="BPFreightSansLF Pro Light" w:hAnsi="BPFreightSansLF Pro Light"/>
                <w:sz w:val="21"/>
                <w:szCs w:val="21"/>
              </w:rPr>
              <w:t xml:space="preserve">   </w:t>
            </w:r>
            <w:r w:rsidRPr="006C69A7">
              <w:rPr>
                <w:rFonts w:ascii="BPFreightSansLF Pro Light" w:hAnsi="BPFreightSansLF Pro Light"/>
                <w:sz w:val="21"/>
                <w:szCs w:val="21"/>
              </w:rPr>
              <w:t>pseudonym;</w:t>
            </w:r>
          </w:p>
          <w:p w:rsidR="008B43F1" w:rsidP="006C69A7" w:rsidRDefault="00D41D2E" w14:paraId="119B5FF8" w14:textId="7777777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any websites you are involved with, in or featured on or named on; and </w:t>
            </w:r>
          </w:p>
          <w:p w:rsidRPr="006C69A7" w:rsidR="008C76C3" w:rsidP="006C69A7" w:rsidRDefault="00D41D2E" w14:paraId="05995E8A" w14:textId="43C25749">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any other publicly available online information about you  of which the School should be made aware.</w:t>
            </w:r>
          </w:p>
          <w:p w:rsidRPr="00D41D2E" w:rsidR="00D41D2E" w:rsidP="001F13C5" w:rsidRDefault="00D41D2E" w14:paraId="0BA350ED" w14:textId="4E614B7A">
            <w:pPr>
              <w:jc w:val="both"/>
              <w:rPr>
                <w:rFonts w:ascii="BPFreightSansLF Pro Light" w:hAnsi="BPFreightSansLF Pro Light"/>
                <w:sz w:val="21"/>
                <w:szCs w:val="21"/>
              </w:rPr>
            </w:pPr>
            <w:r w:rsidRPr="00D41D2E">
              <w:rPr>
                <w:rFonts w:ascii="BPFreightSansLF Pro Light" w:hAnsi="BPFreightSansLF Pro Light"/>
                <w:sz w:val="21"/>
                <w:szCs w:val="21"/>
              </w:rPr>
              <w:t xml:space="preserve"> </w:t>
            </w:r>
          </w:p>
          <w:p w:rsidRPr="00D41D2E" w:rsidR="00D41D2E" w:rsidP="001F13C5" w:rsidRDefault="00D41D2E" w14:paraId="1364421B" w14:textId="77777777">
            <w:pPr>
              <w:jc w:val="both"/>
              <w:rPr>
                <w:rFonts w:ascii="BPFreightSansLF Pro Light" w:hAnsi="BPFreightSansLF Pro Light"/>
                <w:sz w:val="21"/>
                <w:szCs w:val="21"/>
              </w:rPr>
            </w:pPr>
            <w:r w:rsidRPr="00D41D2E">
              <w:rPr>
                <w:rFonts w:ascii="BPFreightSansLF Pro Light" w:hAnsi="BPFreightSansLF Pro Light"/>
                <w:sz w:val="21"/>
                <w:szCs w:val="21"/>
              </w:rPr>
              <w:t xml:space="preserve">If you are shortlisted for the role, we may carry out an online search based on the information you provide in this form.  If we carry out a search, we will also search more widely for any other online information about you.  </w:t>
            </w:r>
          </w:p>
          <w:p w:rsidR="00083E63" w:rsidP="001F13C5" w:rsidRDefault="00083E63" w14:paraId="65D9FCF9" w14:textId="77777777">
            <w:pPr>
              <w:jc w:val="both"/>
              <w:rPr>
                <w:rFonts w:ascii="BPFreightSansLF Pro Light" w:hAnsi="BPFreightSansLF Pro Light"/>
                <w:sz w:val="21"/>
                <w:szCs w:val="21"/>
              </w:rPr>
            </w:pPr>
          </w:p>
          <w:p w:rsidRPr="00D41D2E" w:rsidR="00D41D2E" w:rsidP="001F13C5" w:rsidRDefault="00D41D2E" w14:paraId="0848CD85" w14:textId="2541BC1A">
            <w:pPr>
              <w:jc w:val="both"/>
              <w:rPr>
                <w:rFonts w:ascii="BPFreightSansLF Pro Light" w:hAnsi="BPFreightSansLF Pro Light"/>
                <w:sz w:val="21"/>
                <w:szCs w:val="21"/>
              </w:rPr>
            </w:pPr>
            <w:r w:rsidRPr="00D41D2E">
              <w:rPr>
                <w:rFonts w:ascii="BPFreightSansLF Pro Light" w:hAnsi="BPFreightSansLF Pro Light"/>
                <w:sz w:val="21"/>
                <w:szCs w:val="21"/>
              </w:rPr>
              <w:t>You are not required to provide account passwords or to grant the School access to private social media accounts.</w:t>
            </w:r>
          </w:p>
          <w:p w:rsidR="00CD1106" w:rsidP="001F13C5" w:rsidRDefault="00D41D2E" w14:paraId="0A4FD1B7" w14:textId="6C011445">
            <w:pPr>
              <w:jc w:val="both"/>
              <w:rPr>
                <w:rFonts w:ascii="BPFreightSansLF Pro Light" w:hAnsi="BPFreightSansLF Pro Light"/>
                <w:sz w:val="21"/>
                <w:szCs w:val="21"/>
              </w:rPr>
            </w:pPr>
            <w:r w:rsidRPr="00D41D2E">
              <w:rPr>
                <w:rFonts w:ascii="BPFreightSansLF Pro Light" w:hAnsi="BPFreightSansLF Pro Light"/>
                <w:sz w:val="21"/>
                <w:szCs w:val="21"/>
              </w:rPr>
              <w:t xml:space="preserve">If you are not shortlisted for the role, online searches will not be carried out on you.  </w:t>
            </w:r>
          </w:p>
        </w:tc>
      </w:tr>
    </w:tbl>
    <w:tbl>
      <w:tblPr>
        <w:tblpPr w:leftFromText="180" w:rightFromText="180" w:vertAnchor="text" w:horzAnchor="margin" w:tblpY="246"/>
        <w:tblW w:w="937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9370"/>
      </w:tblGrid>
      <w:tr w:rsidRPr="00EB5E8A" w:rsidR="00997471" w14:paraId="7487FA8F" w14:textId="77777777">
        <w:trPr>
          <w:cantSplit/>
          <w:trHeight w:val="122"/>
        </w:trPr>
        <w:tc>
          <w:tcPr>
            <w:tcW w:w="9370" w:type="dxa"/>
            <w:tcBorders>
              <w:top w:val="single" w:color="808080" w:sz="6" w:space="0"/>
              <w:bottom w:val="single" w:color="808080" w:sz="6" w:space="0"/>
            </w:tcBorders>
            <w:shd w:val="clear" w:color="auto" w:fill="F2F2F2" w:themeFill="background1" w:themeFillShade="F2"/>
          </w:tcPr>
          <w:p w:rsidR="00997471" w:rsidP="00997471" w:rsidRDefault="00997471" w14:paraId="2D0A05A9" w14:textId="04F2B602">
            <w:pPr>
              <w:pStyle w:val="Tabletext"/>
              <w:rPr>
                <w:rFonts w:ascii="BPFreightSansLF Pro Light" w:hAnsi="BPFreightSansLF Pro Light"/>
                <w:sz w:val="21"/>
                <w:szCs w:val="21"/>
              </w:rPr>
            </w:pPr>
            <w:r w:rsidRPr="00A43025">
              <w:rPr>
                <w:rFonts w:ascii="BPFreightSansLF Pro Light" w:hAnsi="BPFreightSansLF Pro Light"/>
                <w:sz w:val="21"/>
                <w:szCs w:val="21"/>
              </w:rPr>
              <w:t>Social media platforms on which you have accounts:</w:t>
            </w:r>
          </w:p>
        </w:tc>
      </w:tr>
      <w:tr w:rsidRPr="00EB5E8A" w:rsidR="007B23C1" w:rsidTr="007B23C1" w14:paraId="40A17B0D" w14:textId="77777777">
        <w:trPr>
          <w:cantSplit/>
          <w:trHeight w:val="122"/>
        </w:trPr>
        <w:tc>
          <w:tcPr>
            <w:tcW w:w="9370" w:type="dxa"/>
            <w:tcBorders>
              <w:top w:val="single" w:color="808080" w:sz="6" w:space="0"/>
              <w:bottom w:val="single" w:color="808080" w:sz="6" w:space="0"/>
            </w:tcBorders>
            <w:shd w:val="clear" w:color="auto" w:fill="auto"/>
          </w:tcPr>
          <w:p w:rsidRPr="00A43025" w:rsidR="007B23C1" w:rsidP="00997471" w:rsidRDefault="007B23C1" w14:paraId="6DAA7D9A" w14:textId="77777777">
            <w:pPr>
              <w:pStyle w:val="Tabletext"/>
              <w:rPr>
                <w:rFonts w:ascii="BPFreightSansLF Pro Light" w:hAnsi="BPFreightSansLF Pro Light"/>
                <w:sz w:val="21"/>
                <w:szCs w:val="21"/>
              </w:rPr>
            </w:pPr>
          </w:p>
        </w:tc>
      </w:tr>
      <w:tr w:rsidRPr="00EB5E8A" w:rsidR="00997471" w14:paraId="154F98B6" w14:textId="77777777">
        <w:trPr>
          <w:cantSplit/>
          <w:trHeight w:val="122"/>
        </w:trPr>
        <w:tc>
          <w:tcPr>
            <w:tcW w:w="9370" w:type="dxa"/>
            <w:tcBorders>
              <w:top w:val="single" w:color="808080" w:sz="6" w:space="0"/>
              <w:bottom w:val="single" w:color="808080" w:sz="6" w:space="0"/>
            </w:tcBorders>
            <w:shd w:val="clear" w:color="auto" w:fill="F2F2F2" w:themeFill="background1" w:themeFillShade="F2"/>
          </w:tcPr>
          <w:p w:rsidR="00997471" w:rsidP="00997471" w:rsidRDefault="007B23C1" w14:paraId="7A97316A" w14:textId="3B03A8F5">
            <w:pPr>
              <w:pStyle w:val="Tabletext"/>
              <w:rPr>
                <w:rFonts w:ascii="BPFreightSansLF Pro Light" w:hAnsi="BPFreightSansLF Pro Light"/>
                <w:sz w:val="21"/>
                <w:szCs w:val="21"/>
              </w:rPr>
            </w:pPr>
            <w:r>
              <w:rPr>
                <w:rFonts w:ascii="BPFreightSansLF Pro Light" w:hAnsi="BPFreightSansLF Pro Light"/>
                <w:sz w:val="21"/>
                <w:szCs w:val="21"/>
              </w:rPr>
              <w:t>A</w:t>
            </w:r>
            <w:r w:rsidRPr="00A43025">
              <w:rPr>
                <w:rFonts w:ascii="BPFreightSansLF Pro Light" w:hAnsi="BPFreightSansLF Pro Light"/>
                <w:sz w:val="21"/>
                <w:szCs w:val="21"/>
              </w:rPr>
              <w:t>ccount names/handles for all of your social media accounts, including any under a nickname or</w:t>
            </w:r>
            <w:r>
              <w:rPr>
                <w:rFonts w:ascii="BPFreightSansLF Pro Light" w:hAnsi="BPFreightSansLF Pro Light"/>
                <w:sz w:val="21"/>
                <w:szCs w:val="21"/>
              </w:rPr>
              <w:t xml:space="preserve"> p</w:t>
            </w:r>
            <w:r w:rsidRPr="00A43025">
              <w:rPr>
                <w:rFonts w:ascii="BPFreightSansLF Pro Light" w:hAnsi="BPFreightSansLF Pro Light"/>
                <w:sz w:val="21"/>
                <w:szCs w:val="21"/>
              </w:rPr>
              <w:t>seudonym</w:t>
            </w:r>
            <w:r>
              <w:rPr>
                <w:rFonts w:ascii="BPFreightSansLF Pro Light" w:hAnsi="BPFreightSansLF Pro Light"/>
                <w:sz w:val="21"/>
                <w:szCs w:val="21"/>
              </w:rPr>
              <w:t>:</w:t>
            </w:r>
          </w:p>
        </w:tc>
      </w:tr>
      <w:tr w:rsidRPr="00EB5E8A" w:rsidR="007B23C1" w:rsidTr="007B23C1" w14:paraId="2C3FDB35" w14:textId="77777777">
        <w:trPr>
          <w:cantSplit/>
          <w:trHeight w:val="122"/>
        </w:trPr>
        <w:tc>
          <w:tcPr>
            <w:tcW w:w="9370" w:type="dxa"/>
            <w:tcBorders>
              <w:top w:val="single" w:color="808080" w:sz="6" w:space="0"/>
              <w:bottom w:val="single" w:color="808080" w:sz="6" w:space="0"/>
            </w:tcBorders>
            <w:shd w:val="clear" w:color="auto" w:fill="auto"/>
          </w:tcPr>
          <w:p w:rsidR="007B23C1" w:rsidP="00997471" w:rsidRDefault="007B23C1" w14:paraId="2FF384F1" w14:textId="77777777">
            <w:pPr>
              <w:pStyle w:val="Tabletext"/>
              <w:rPr>
                <w:rFonts w:ascii="BPFreightSansLF Pro Light" w:hAnsi="BPFreightSansLF Pro Light"/>
                <w:sz w:val="21"/>
                <w:szCs w:val="21"/>
              </w:rPr>
            </w:pPr>
          </w:p>
        </w:tc>
      </w:tr>
      <w:tr w:rsidRPr="00EB5E8A" w:rsidR="00997471" w14:paraId="2DE66218" w14:textId="77777777">
        <w:trPr>
          <w:cantSplit/>
          <w:trHeight w:val="122"/>
        </w:trPr>
        <w:tc>
          <w:tcPr>
            <w:tcW w:w="9370" w:type="dxa"/>
            <w:tcBorders>
              <w:top w:val="single" w:color="808080" w:sz="6" w:space="0"/>
              <w:bottom w:val="single" w:color="808080" w:sz="6" w:space="0"/>
            </w:tcBorders>
            <w:shd w:val="clear" w:color="auto" w:fill="F2F2F2" w:themeFill="background1" w:themeFillShade="F2"/>
          </w:tcPr>
          <w:p w:rsidR="00997471" w:rsidP="00997471" w:rsidRDefault="007B23C1" w14:paraId="370AA19A" w14:textId="36A53F1F">
            <w:pPr>
              <w:pStyle w:val="Tabletext"/>
              <w:rPr>
                <w:rFonts w:ascii="BPFreightSansLF Pro Light" w:hAnsi="BPFreightSansLF Pro Light"/>
                <w:sz w:val="21"/>
                <w:szCs w:val="21"/>
              </w:rPr>
            </w:pPr>
            <w:r>
              <w:rPr>
                <w:rFonts w:ascii="BPFreightSansLF Pro Light" w:hAnsi="BPFreightSansLF Pro Light"/>
                <w:sz w:val="21"/>
                <w:szCs w:val="21"/>
              </w:rPr>
              <w:t>A</w:t>
            </w:r>
            <w:r w:rsidRPr="00D41D2E">
              <w:rPr>
                <w:rFonts w:ascii="BPFreightSansLF Pro Light" w:hAnsi="BPFreightSansLF Pro Light"/>
                <w:sz w:val="21"/>
                <w:szCs w:val="21"/>
              </w:rPr>
              <w:t>ny websites you are involved with, in or featured on or named on</w:t>
            </w:r>
            <w:r>
              <w:rPr>
                <w:rFonts w:ascii="BPFreightSansLF Pro Light" w:hAnsi="BPFreightSansLF Pro Light"/>
                <w:sz w:val="21"/>
                <w:szCs w:val="21"/>
              </w:rPr>
              <w:t>:</w:t>
            </w:r>
          </w:p>
        </w:tc>
      </w:tr>
      <w:tr w:rsidRPr="00EB5E8A" w:rsidR="00997471" w:rsidTr="007B23C1" w14:paraId="30310215" w14:textId="77777777">
        <w:trPr>
          <w:cantSplit/>
          <w:trHeight w:val="122"/>
        </w:trPr>
        <w:tc>
          <w:tcPr>
            <w:tcW w:w="9370" w:type="dxa"/>
            <w:tcBorders>
              <w:top w:val="single" w:color="808080" w:sz="6" w:space="0"/>
              <w:bottom w:val="single" w:color="808080" w:sz="6" w:space="0"/>
            </w:tcBorders>
            <w:shd w:val="clear" w:color="auto" w:fill="auto"/>
          </w:tcPr>
          <w:p w:rsidR="00997471" w:rsidP="00997471" w:rsidRDefault="00997471" w14:paraId="1DA3CE60" w14:textId="77777777">
            <w:pPr>
              <w:pStyle w:val="Tabletext"/>
              <w:rPr>
                <w:rFonts w:ascii="BPFreightSansLF Pro Light" w:hAnsi="BPFreightSansLF Pro Light"/>
                <w:sz w:val="21"/>
                <w:szCs w:val="21"/>
              </w:rPr>
            </w:pPr>
          </w:p>
        </w:tc>
      </w:tr>
      <w:tr w:rsidRPr="00EB5E8A" w:rsidR="007B23C1" w14:paraId="0EC423A7" w14:textId="77777777">
        <w:trPr>
          <w:cantSplit/>
          <w:trHeight w:val="122"/>
        </w:trPr>
        <w:tc>
          <w:tcPr>
            <w:tcW w:w="9370" w:type="dxa"/>
            <w:tcBorders>
              <w:top w:val="single" w:color="808080" w:sz="6" w:space="0"/>
              <w:bottom w:val="single" w:color="808080" w:sz="6" w:space="0"/>
            </w:tcBorders>
            <w:shd w:val="clear" w:color="auto" w:fill="F2F2F2" w:themeFill="background1" w:themeFillShade="F2"/>
          </w:tcPr>
          <w:p w:rsidR="007B23C1" w:rsidP="00997471" w:rsidRDefault="007B23C1" w14:paraId="1115DCCB" w14:textId="33BB2B05">
            <w:pPr>
              <w:pStyle w:val="Tabletext"/>
              <w:rPr>
                <w:rFonts w:ascii="BPFreightSansLF Pro Light" w:hAnsi="BPFreightSansLF Pro Light"/>
                <w:sz w:val="21"/>
                <w:szCs w:val="21"/>
              </w:rPr>
            </w:pPr>
            <w:r>
              <w:rPr>
                <w:rFonts w:ascii="BPFreightSansLF Pro Light" w:hAnsi="BPFreightSansLF Pro Light"/>
                <w:sz w:val="21"/>
                <w:szCs w:val="21"/>
              </w:rPr>
              <w:t>A</w:t>
            </w:r>
            <w:r w:rsidRPr="00D41D2E">
              <w:rPr>
                <w:rFonts w:ascii="BPFreightSansLF Pro Light" w:hAnsi="BPFreightSansLF Pro Light"/>
                <w:sz w:val="21"/>
                <w:szCs w:val="21"/>
              </w:rPr>
              <w:t>ny other publicly available online information about you of which the School should be made aware</w:t>
            </w:r>
            <w:r>
              <w:rPr>
                <w:rFonts w:ascii="BPFreightSansLF Pro Light" w:hAnsi="BPFreightSansLF Pro Light"/>
                <w:sz w:val="21"/>
                <w:szCs w:val="21"/>
              </w:rPr>
              <w:t>:</w:t>
            </w:r>
          </w:p>
        </w:tc>
      </w:tr>
      <w:tr w:rsidRPr="00EB5E8A" w:rsidR="007B23C1" w:rsidTr="007B23C1" w14:paraId="0E5B48C2" w14:textId="77777777">
        <w:trPr>
          <w:cantSplit/>
          <w:trHeight w:val="122"/>
        </w:trPr>
        <w:tc>
          <w:tcPr>
            <w:tcW w:w="9370" w:type="dxa"/>
            <w:tcBorders>
              <w:top w:val="single" w:color="808080" w:sz="6" w:space="0"/>
              <w:bottom w:val="single" w:color="808080" w:sz="6" w:space="0"/>
            </w:tcBorders>
            <w:shd w:val="clear" w:color="auto" w:fill="auto"/>
          </w:tcPr>
          <w:p w:rsidR="007B23C1" w:rsidP="00997471" w:rsidRDefault="007B23C1" w14:paraId="4CFFDA01" w14:textId="77777777">
            <w:pPr>
              <w:pStyle w:val="Tabletext"/>
              <w:rPr>
                <w:rFonts w:ascii="BPFreightSansLF Pro Light" w:hAnsi="BPFreightSansLF Pro Light"/>
                <w:sz w:val="21"/>
                <w:szCs w:val="21"/>
              </w:rPr>
            </w:pPr>
          </w:p>
        </w:tc>
      </w:tr>
    </w:tbl>
    <w:p w:rsidR="007B23C1" w:rsidRDefault="007B23C1" w14:paraId="26E51394" w14:textId="77777777">
      <w:r>
        <w:br w:type="page"/>
      </w:r>
    </w:p>
    <w:tbl>
      <w:tblPr>
        <w:tblStyle w:val="TableGrid"/>
        <w:tblW w:w="0" w:type="auto"/>
        <w:tblLook w:val="04A0" w:firstRow="1" w:lastRow="0" w:firstColumn="1" w:lastColumn="0" w:noHBand="0" w:noVBand="1"/>
      </w:tblPr>
      <w:tblGrid>
        <w:gridCol w:w="9339"/>
      </w:tblGrid>
      <w:tr w:rsidR="009D3659" w:rsidTr="00041181" w14:paraId="55C19C58" w14:textId="77777777">
        <w:trPr>
          <w:trHeight w:val="433"/>
        </w:trPr>
        <w:tc>
          <w:tcPr>
            <w:tcW w:w="9339" w:type="dxa"/>
            <w:shd w:val="clear" w:color="auto" w:fill="C00000"/>
          </w:tcPr>
          <w:p w:rsidR="00041181" w:rsidP="00EB5E8A" w:rsidRDefault="00A43025" w14:paraId="694D405B" w14:textId="77777777">
            <w:pPr>
              <w:rPr>
                <w:rFonts w:ascii="BPFreightSansLF Pro Semibold" w:hAnsi="BPFreightSansLF Pro Semibold"/>
                <w:color w:val="FFFFFF"/>
                <w:sz w:val="21"/>
                <w:szCs w:val="21"/>
              </w:rPr>
            </w:pPr>
            <w:r>
              <w:rPr>
                <w:rFonts w:ascii="BPFreightSansLF Pro Semibold" w:hAnsi="BPFreightSansLF Pro Semibold"/>
                <w:color w:val="FFFFFF"/>
                <w:sz w:val="21"/>
                <w:szCs w:val="21"/>
              </w:rPr>
              <w:t>S</w:t>
            </w:r>
            <w:r w:rsidRPr="00FE740F" w:rsidR="00581E73">
              <w:rPr>
                <w:rFonts w:ascii="BPFreightSansLF Pro Semibold" w:hAnsi="BPFreightSansLF Pro Semibold"/>
                <w:color w:val="FFFFFF"/>
                <w:sz w:val="21"/>
                <w:szCs w:val="21"/>
              </w:rPr>
              <w:t>ection 3</w:t>
            </w:r>
            <w:r w:rsidR="00041181">
              <w:rPr>
                <w:rFonts w:ascii="BPFreightSansLF Pro Semibold" w:hAnsi="BPFreightSansLF Pro Semibold"/>
                <w:color w:val="FFFFFF"/>
                <w:sz w:val="21"/>
                <w:szCs w:val="21"/>
              </w:rPr>
              <w:t>:</w:t>
            </w:r>
          </w:p>
          <w:p w:rsidRPr="00041181" w:rsidR="002657F5" w:rsidP="00041181" w:rsidRDefault="00581E73" w14:paraId="0AC57FB9" w14:textId="74ABA7A9">
            <w:pPr>
              <w:rPr>
                <w:rFonts w:ascii="BPFreightSansLF Pro Light" w:hAnsi="BPFreightSansLF Pro Light"/>
                <w:color w:val="FFFFFF"/>
                <w:sz w:val="21"/>
                <w:szCs w:val="21"/>
              </w:rPr>
            </w:pPr>
            <w:r w:rsidRPr="00041181">
              <w:rPr>
                <w:rFonts w:ascii="BPFreightSansLF Pro Light" w:hAnsi="BPFreightSansLF Pro Light"/>
                <w:color w:val="FFFFFF"/>
                <w:sz w:val="21"/>
                <w:szCs w:val="21"/>
              </w:rPr>
              <w:t xml:space="preserve">Prohibition from Teaching. Prohibition from Management and Disqualification from Providing </w:t>
            </w:r>
            <w:r w:rsidRPr="00041181" w:rsidR="00FE740F">
              <w:rPr>
                <w:rFonts w:ascii="BPFreightSansLF Pro Light" w:hAnsi="BPFreightSansLF Pro Light"/>
                <w:color w:val="FFFFFF"/>
                <w:sz w:val="21"/>
                <w:szCs w:val="21"/>
              </w:rPr>
              <w:t>Childcare</w:t>
            </w:r>
          </w:p>
        </w:tc>
      </w:tr>
      <w:tr w:rsidR="009D3659" w:rsidTr="009D3659" w14:paraId="7CEF77CB" w14:textId="77777777">
        <w:tc>
          <w:tcPr>
            <w:tcW w:w="9339" w:type="dxa"/>
          </w:tcPr>
          <w:p w:rsidR="00F1642A" w:rsidP="00EA1A98" w:rsidRDefault="00CB0C3C" w14:paraId="4E792062" w14:textId="77777777">
            <w:pPr>
              <w:jc w:val="both"/>
              <w:rPr>
                <w:rFonts w:ascii="BPFreightSansLF Pro Light" w:hAnsi="BPFreightSansLF Pro Light"/>
                <w:sz w:val="21"/>
                <w:szCs w:val="21"/>
              </w:rPr>
            </w:pPr>
            <w:r w:rsidRPr="009F22F2">
              <w:rPr>
                <w:rFonts w:ascii="BPFreightSansLF Pro Semibold" w:hAnsi="BPFreightSansLF Pro Semibold" w:eastAsia="Times New Roman" w:cs="Times New Roman"/>
                <w:bCs/>
                <w:sz w:val="21"/>
                <w:szCs w:val="21"/>
              </w:rPr>
              <w:t>The School is not permitted to employ anyone to carry out 'teaching work' if they are prohibited from doing so</w:t>
            </w:r>
            <w:r w:rsidRPr="00EA1A98">
              <w:rPr>
                <w:rFonts w:ascii="BPFreightSansLF Pro Light" w:hAnsi="BPFreightSansLF Pro Light"/>
                <w:sz w:val="21"/>
                <w:szCs w:val="21"/>
              </w:rPr>
              <w:t xml:space="preserve">.  </w:t>
            </w:r>
          </w:p>
          <w:p w:rsidRPr="00EA1A98" w:rsidR="00CB0C3C" w:rsidP="00EA1A98" w:rsidRDefault="00CB0C3C" w14:paraId="752E6C47" w14:textId="6AD0271B">
            <w:pPr>
              <w:jc w:val="both"/>
              <w:rPr>
                <w:rFonts w:ascii="BPFreightSansLF Pro Light" w:hAnsi="BPFreightSansLF Pro Light"/>
                <w:sz w:val="21"/>
                <w:szCs w:val="21"/>
              </w:rPr>
            </w:pPr>
            <w:r w:rsidRPr="00EA1A98">
              <w:rPr>
                <w:rFonts w:ascii="BPFreightSansLF Pro Light" w:hAnsi="BPFreightSansLF Pro Light"/>
                <w:sz w:val="21"/>
                <w:szCs w:val="21"/>
              </w:rPr>
              <w:t>For these purposes 'teaching work' includes:</w:t>
            </w:r>
          </w:p>
          <w:p w:rsidRPr="00F1642A" w:rsidR="00CB0C3C" w:rsidP="00F1642A" w:rsidRDefault="00CB0C3C" w14:paraId="40E40357" w14:textId="7208F5A8">
            <w:pPr>
              <w:pStyle w:val="ListParagraph"/>
              <w:numPr>
                <w:ilvl w:val="0"/>
                <w:numId w:val="8"/>
              </w:numPr>
              <w:jc w:val="both"/>
              <w:rPr>
                <w:rFonts w:ascii="BPFreightSansLF Pro Light" w:hAnsi="BPFreightSansLF Pro Light"/>
                <w:sz w:val="21"/>
                <w:szCs w:val="21"/>
              </w:rPr>
            </w:pPr>
            <w:r w:rsidRPr="00F1642A">
              <w:rPr>
                <w:rFonts w:ascii="BPFreightSansLF Pro Light" w:hAnsi="BPFreightSansLF Pro Light"/>
                <w:sz w:val="21"/>
                <w:szCs w:val="21"/>
              </w:rPr>
              <w:t>planning and preparing lessons and courses for pupils;</w:t>
            </w:r>
            <w:r w:rsidRPr="00F1642A" w:rsidR="00EA1A98">
              <w:rPr>
                <w:rFonts w:ascii="BPFreightSansLF Pro Light" w:hAnsi="BPFreightSansLF Pro Light"/>
                <w:sz w:val="21"/>
                <w:szCs w:val="21"/>
              </w:rPr>
              <w:t xml:space="preserve"> </w:t>
            </w:r>
            <w:r w:rsidRPr="00F1642A">
              <w:rPr>
                <w:rFonts w:ascii="BPFreightSansLF Pro Light" w:hAnsi="BPFreightSansLF Pro Light"/>
                <w:sz w:val="21"/>
                <w:szCs w:val="21"/>
              </w:rPr>
              <w:t>delivering lessons to pupils;</w:t>
            </w:r>
            <w:r w:rsidRPr="00F1642A" w:rsidR="00EA1A98">
              <w:rPr>
                <w:rFonts w:ascii="BPFreightSansLF Pro Light" w:hAnsi="BPFreightSansLF Pro Light"/>
                <w:sz w:val="21"/>
                <w:szCs w:val="21"/>
              </w:rPr>
              <w:t xml:space="preserve"> </w:t>
            </w:r>
            <w:r w:rsidRPr="00F1642A">
              <w:rPr>
                <w:rFonts w:ascii="BPFreightSansLF Pro Light" w:hAnsi="BPFreightSansLF Pro Light"/>
                <w:sz w:val="21"/>
                <w:szCs w:val="21"/>
              </w:rPr>
              <w:t>assessing the development, progress and attainment of pupils; and</w:t>
            </w:r>
            <w:r w:rsidRPr="00F1642A" w:rsidR="00EA1A98">
              <w:rPr>
                <w:rFonts w:ascii="BPFreightSansLF Pro Light" w:hAnsi="BPFreightSansLF Pro Light"/>
                <w:sz w:val="21"/>
                <w:szCs w:val="21"/>
              </w:rPr>
              <w:t xml:space="preserve"> </w:t>
            </w:r>
            <w:r w:rsidRPr="00F1642A">
              <w:rPr>
                <w:rFonts w:ascii="BPFreightSansLF Pro Light" w:hAnsi="BPFreightSansLF Pro Light"/>
                <w:sz w:val="21"/>
                <w:szCs w:val="21"/>
              </w:rPr>
              <w:t>reporting on the development, progress and attainment of pupils.</w:t>
            </w:r>
          </w:p>
          <w:p w:rsidR="00F1642A" w:rsidP="00EA1A98" w:rsidRDefault="00F1642A" w14:paraId="477137A9" w14:textId="77777777">
            <w:pPr>
              <w:jc w:val="both"/>
              <w:rPr>
                <w:rFonts w:ascii="BPFreightSansLF Pro Light" w:hAnsi="BPFreightSansLF Pro Light"/>
                <w:sz w:val="21"/>
                <w:szCs w:val="21"/>
              </w:rPr>
            </w:pPr>
          </w:p>
          <w:p w:rsidR="00CB0C3C" w:rsidP="00EA1A98" w:rsidRDefault="00CB0C3C" w14:paraId="0661034A" w14:textId="178E4171">
            <w:pPr>
              <w:jc w:val="both"/>
              <w:rPr>
                <w:rFonts w:ascii="BPFreightSansLF Pro Light" w:hAnsi="BPFreightSansLF Pro Light"/>
                <w:sz w:val="21"/>
                <w:szCs w:val="21"/>
              </w:rPr>
            </w:pPr>
            <w:r w:rsidRPr="00EA1A98">
              <w:rPr>
                <w:rFonts w:ascii="BPFreightSansLF Pro Light" w:hAnsi="BPFreightSansLF Pro Light"/>
                <w:sz w:val="21"/>
                <w:szCs w:val="21"/>
              </w:rPr>
              <w:t>The above activities do not amount to 'teaching work' if they are supervised by a qualified teacher or other person nominated by the Head.</w:t>
            </w:r>
          </w:p>
          <w:p w:rsidRPr="00EA1A98" w:rsidR="00F1642A" w:rsidP="00EA1A98" w:rsidRDefault="00F1642A" w14:paraId="63742077" w14:textId="77777777">
            <w:pPr>
              <w:jc w:val="both"/>
              <w:rPr>
                <w:rFonts w:ascii="BPFreightSansLF Pro Light" w:hAnsi="BPFreightSansLF Pro Light"/>
                <w:sz w:val="21"/>
                <w:szCs w:val="21"/>
              </w:rPr>
            </w:pPr>
          </w:p>
          <w:p w:rsidR="00F1642A" w:rsidP="002A6A3B" w:rsidRDefault="00CB0C3C" w14:paraId="362729C3" w14:textId="77777777">
            <w:pPr>
              <w:pStyle w:val="Tabletext"/>
              <w:jc w:val="both"/>
              <w:rPr>
                <w:rFonts w:ascii="BPFreightSansLF Pro Light" w:hAnsi="BPFreightSansLF Pro Light" w:eastAsiaTheme="minorHAnsi" w:cstheme="minorBidi"/>
                <w:sz w:val="21"/>
                <w:szCs w:val="21"/>
              </w:rPr>
            </w:pPr>
            <w:r w:rsidRPr="009F22F2">
              <w:rPr>
                <w:rFonts w:ascii="BPFreightSansLF Pro Semibold" w:hAnsi="BPFreightSansLF Pro Semibold"/>
                <w:bCs/>
                <w:sz w:val="21"/>
                <w:szCs w:val="21"/>
              </w:rPr>
              <w:t>The School is also not permitted to employ anyone to work in a management position if they are prohibited from being involved in the management of an independent school.</w:t>
            </w:r>
            <w:r w:rsidRPr="00EA1A98">
              <w:rPr>
                <w:rFonts w:ascii="BPFreightSansLF Pro Light" w:hAnsi="BPFreightSansLF Pro Light" w:eastAsiaTheme="minorHAnsi" w:cstheme="minorBidi"/>
                <w:sz w:val="21"/>
                <w:szCs w:val="21"/>
              </w:rPr>
              <w:t xml:space="preserve">  </w:t>
            </w:r>
          </w:p>
          <w:p w:rsidRPr="00EA1A98" w:rsidR="00CB0C3C" w:rsidP="002A6A3B" w:rsidRDefault="00CB0C3C" w14:paraId="52C7E9D3" w14:textId="790E56DC">
            <w:pPr>
              <w:pStyle w:val="Tabletext"/>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This applies to the following positions at the School:</w:t>
            </w:r>
          </w:p>
          <w:p w:rsidRPr="00EA1A98" w:rsidR="00CB0C3C" w:rsidP="00F1642A" w:rsidRDefault="00CB0C3C" w14:paraId="5A62297B" w14:textId="77777777">
            <w:pPr>
              <w:pStyle w:val="ListBullet"/>
              <w:numPr>
                <w:ilvl w:val="0"/>
                <w:numId w:val="7"/>
              </w:numPr>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Head;</w:t>
            </w:r>
          </w:p>
          <w:p w:rsidRPr="00EA1A98" w:rsidR="00CB0C3C" w:rsidP="00F1642A" w:rsidRDefault="00CB0C3C" w14:paraId="02DE27C2" w14:textId="77777777">
            <w:pPr>
              <w:pStyle w:val="ListBullet"/>
              <w:numPr>
                <w:ilvl w:val="0"/>
                <w:numId w:val="7"/>
              </w:numPr>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teaching posts on the senior leadership team;</w:t>
            </w:r>
          </w:p>
          <w:p w:rsidRPr="00EA1A98" w:rsidR="00CB0C3C" w:rsidP="00F1642A" w:rsidRDefault="00CB0C3C" w14:paraId="1FA7E950" w14:textId="5E12401D">
            <w:pPr>
              <w:pStyle w:val="ListBullet"/>
              <w:numPr>
                <w:ilvl w:val="0"/>
                <w:numId w:val="7"/>
              </w:numPr>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 xml:space="preserve">teaching posts which carry a departmental head role; </w:t>
            </w:r>
          </w:p>
          <w:p w:rsidRPr="00EA1A98" w:rsidR="00CB0C3C" w:rsidP="00F1642A" w:rsidRDefault="00CB0C3C" w14:paraId="07AE5F83" w14:textId="5BD00CFE">
            <w:pPr>
              <w:pStyle w:val="ListBullet"/>
              <w:numPr>
                <w:ilvl w:val="0"/>
                <w:numId w:val="7"/>
              </w:numPr>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support staff posts on the senior leadership team</w:t>
            </w:r>
            <w:r w:rsidRPr="00EA1A98" w:rsidR="00223D05">
              <w:rPr>
                <w:rFonts w:ascii="BPFreightSansLF Pro Light" w:hAnsi="BPFreightSansLF Pro Light" w:eastAsiaTheme="minorHAnsi" w:cstheme="minorBidi"/>
                <w:sz w:val="21"/>
                <w:szCs w:val="21"/>
              </w:rPr>
              <w:t>.</w:t>
            </w:r>
          </w:p>
          <w:p w:rsidR="00F1642A" w:rsidP="002A6A3B" w:rsidRDefault="00CB0C3C" w14:paraId="3C172BC8" w14:textId="77777777">
            <w:pPr>
              <w:pStyle w:val="Tabletext"/>
              <w:jc w:val="both"/>
              <w:rPr>
                <w:rFonts w:ascii="BPFreightSansLF Pro Light" w:hAnsi="BPFreightSansLF Pro Light" w:eastAsiaTheme="minorHAnsi" w:cstheme="minorBidi"/>
                <w:sz w:val="21"/>
                <w:szCs w:val="21"/>
              </w:rPr>
            </w:pPr>
            <w:r w:rsidRPr="009F22F2">
              <w:rPr>
                <w:rFonts w:ascii="BPFreightSansLF Pro Semibold" w:hAnsi="BPFreightSansLF Pro Semibold"/>
                <w:bCs/>
                <w:sz w:val="21"/>
                <w:szCs w:val="21"/>
              </w:rPr>
              <w:t>The School is also not permitted to employ anyone to work in a position which involves the provision of 'childcare' if they are disqualified from providing 'childcare'.</w:t>
            </w:r>
            <w:r w:rsidRPr="00EA1A98">
              <w:rPr>
                <w:rFonts w:ascii="BPFreightSansLF Pro Light" w:hAnsi="BPFreightSansLF Pro Light" w:eastAsiaTheme="minorHAnsi" w:cstheme="minorBidi"/>
                <w:sz w:val="21"/>
                <w:szCs w:val="21"/>
              </w:rPr>
              <w:t xml:space="preserve">  </w:t>
            </w:r>
          </w:p>
          <w:p w:rsidRPr="00EA1A98" w:rsidR="00CB0C3C" w:rsidP="002A6A3B" w:rsidRDefault="00CB0C3C" w14:paraId="64DA13FB" w14:textId="1779F0CA">
            <w:pPr>
              <w:pStyle w:val="Tabletext"/>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For these purposes 'childcare' includes:</w:t>
            </w:r>
          </w:p>
          <w:p w:rsidRPr="00EA1A98" w:rsidR="00CB0C3C" w:rsidP="00F1642A" w:rsidRDefault="00CB0C3C" w14:paraId="1D3D5EB3" w14:textId="77777777">
            <w:pPr>
              <w:pStyle w:val="ListBullet"/>
              <w:numPr>
                <w:ilvl w:val="0"/>
                <w:numId w:val="9"/>
              </w:numPr>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all supervised activities before, during and after the school day for children in our early years provision i.e. for a child up to 1 September following their 5th birthday; and</w:t>
            </w:r>
          </w:p>
          <w:p w:rsidRPr="00EA1A98" w:rsidR="00CB0C3C" w:rsidP="00F1642A" w:rsidRDefault="00CB0C3C" w14:paraId="5666BCB0" w14:textId="77777777">
            <w:pPr>
              <w:pStyle w:val="ListBullet"/>
              <w:numPr>
                <w:ilvl w:val="0"/>
                <w:numId w:val="9"/>
              </w:numPr>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provision for children who are not in our early years provision and who are under the age of 8, which takes place on the school premises before or after the school day.</w:t>
            </w:r>
          </w:p>
          <w:p w:rsidRPr="00EA1A98" w:rsidR="00CB0C3C" w:rsidP="002A6A3B" w:rsidRDefault="00CB0C3C" w14:paraId="3E61869A" w14:textId="77777777">
            <w:pPr>
              <w:pStyle w:val="Tabletext"/>
              <w:jc w:val="both"/>
              <w:rPr>
                <w:rFonts w:ascii="BPFreightSansLF Pro Light" w:hAnsi="BPFreightSansLF Pro Light" w:eastAsiaTheme="minorHAnsi" w:cstheme="minorBidi"/>
                <w:sz w:val="21"/>
                <w:szCs w:val="21"/>
              </w:rPr>
            </w:pPr>
            <w:r w:rsidRPr="00EA1A98">
              <w:rPr>
                <w:rFonts w:ascii="BPFreightSansLF Pro Light" w:hAnsi="BPFreightSansLF Pro Light" w:eastAsiaTheme="minorHAnsi" w:cstheme="minorBidi"/>
                <w:sz w:val="21"/>
                <w:szCs w:val="21"/>
              </w:rPr>
              <w:t>Work as a cleaner, driver, transport escort, member of the catering staff or member of the office staff is not considered 'childcare' for these purposes.</w:t>
            </w:r>
          </w:p>
          <w:p w:rsidRPr="009F22F2" w:rsidR="00CB0C3C" w:rsidP="002A6A3B" w:rsidRDefault="00CB0C3C" w14:paraId="3E75938B" w14:textId="1531282A">
            <w:pPr>
              <w:pStyle w:val="Tabletext"/>
              <w:jc w:val="both"/>
              <w:rPr>
                <w:rFonts w:ascii="BPFreightSansLF Pro Semibold" w:hAnsi="BPFreightSansLF Pro Semibold"/>
                <w:bCs/>
                <w:sz w:val="21"/>
                <w:szCs w:val="21"/>
              </w:rPr>
            </w:pPr>
            <w:r w:rsidRPr="009F22F2">
              <w:rPr>
                <w:rFonts w:ascii="BPFreightSansLF Pro Semibold" w:hAnsi="BPFreightSansLF Pro Semibold"/>
                <w:bCs/>
                <w:sz w:val="21"/>
                <w:szCs w:val="21"/>
              </w:rPr>
              <w:t xml:space="preserve">The declaration at Section 14 of this Form therefore asks you to confirm whether you are prohibited from carrying out 'teaching work', prohibited from being involved in the management of an independent school and / 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w:t>
            </w:r>
            <w:r w:rsidRPr="009F22F2" w:rsidR="00B701AE">
              <w:rPr>
                <w:rFonts w:ascii="BPFreightSansLF Pro Semibold" w:hAnsi="BPFreightSansLF Pro Semibold"/>
                <w:bCs/>
                <w:sz w:val="21"/>
                <w:szCs w:val="21"/>
              </w:rPr>
              <w:t xml:space="preserve">the School. </w:t>
            </w:r>
          </w:p>
          <w:p w:rsidR="009D3659" w:rsidP="002A6A3B" w:rsidRDefault="00CB0C3C" w14:paraId="0B742CC0" w14:textId="77777777">
            <w:pPr>
              <w:jc w:val="both"/>
              <w:rPr>
                <w:rFonts w:ascii="BPFreightSansLF Pro Semibold" w:hAnsi="BPFreightSansLF Pro Semibold" w:eastAsia="Times New Roman" w:cs="Times New Roman"/>
                <w:bCs/>
                <w:sz w:val="21"/>
                <w:szCs w:val="21"/>
              </w:rPr>
            </w:pPr>
            <w:r w:rsidRPr="009F22F2">
              <w:rPr>
                <w:rFonts w:ascii="BPFreightSansLF Pro Semibold" w:hAnsi="BPFreightSansLF Pro Semibold" w:eastAsia="Times New Roman" w:cs="Times New Roman"/>
                <w:bCs/>
                <w:sz w:val="21"/>
                <w:szCs w:val="21"/>
              </w:rPr>
              <w:t>The School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p>
          <w:p w:rsidR="00041181" w:rsidP="002A6A3B" w:rsidRDefault="00041181" w14:paraId="7F97C863" w14:textId="7CB6CA19">
            <w:pPr>
              <w:jc w:val="both"/>
              <w:rPr>
                <w:rFonts w:ascii="BPFreightSansLF Pro Light" w:hAnsi="BPFreightSansLF Pro Light"/>
                <w:sz w:val="21"/>
                <w:szCs w:val="21"/>
              </w:rPr>
            </w:pPr>
          </w:p>
        </w:tc>
      </w:tr>
    </w:tbl>
    <w:p w:rsidR="009D3659" w:rsidP="00EB5E8A" w:rsidRDefault="009D3659" w14:paraId="189C4594" w14:textId="77777777">
      <w:pPr>
        <w:rPr>
          <w:rFonts w:ascii="BPFreightSansLF Pro Light" w:hAnsi="BPFreightSansLF Pro Light"/>
          <w:sz w:val="21"/>
          <w:szCs w:val="21"/>
        </w:rPr>
      </w:pPr>
    </w:p>
    <w:p w:rsidR="00041181" w:rsidP="00EB5E8A" w:rsidRDefault="00041181" w14:paraId="1043CADA" w14:textId="77777777">
      <w:pPr>
        <w:rPr>
          <w:rFonts w:ascii="BPFreightSansLF Pro Light" w:hAnsi="BPFreightSansLF Pro Light"/>
          <w:sz w:val="21"/>
          <w:szCs w:val="21"/>
        </w:rPr>
      </w:pPr>
    </w:p>
    <w:p w:rsidR="00041181" w:rsidP="00EB5E8A" w:rsidRDefault="00041181" w14:paraId="400DBFD8" w14:textId="77777777">
      <w:pPr>
        <w:rPr>
          <w:rFonts w:ascii="BPFreightSansLF Pro Light" w:hAnsi="BPFreightSansLF Pro Light"/>
          <w:sz w:val="21"/>
          <w:szCs w:val="21"/>
        </w:rPr>
      </w:pPr>
    </w:p>
    <w:tbl>
      <w:tblPr>
        <w:tblW w:w="9356"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2694"/>
        <w:gridCol w:w="850"/>
        <w:gridCol w:w="851"/>
        <w:gridCol w:w="1204"/>
        <w:gridCol w:w="1205"/>
        <w:gridCol w:w="1205"/>
        <w:gridCol w:w="1347"/>
      </w:tblGrid>
      <w:tr w:rsidRPr="00E814ED" w:rsidR="00EB5E8A" w:rsidTr="00383C28" w14:paraId="6F1EBC9F" w14:textId="77777777">
        <w:trPr>
          <w:cantSplit/>
          <w:trHeight w:val="895"/>
          <w:tblHeader/>
        </w:trPr>
        <w:tc>
          <w:tcPr>
            <w:tcW w:w="9356" w:type="dxa"/>
            <w:gridSpan w:val="7"/>
            <w:shd w:val="clear" w:color="auto" w:fill="CC172F"/>
          </w:tcPr>
          <w:p w:rsidRPr="00E814ED" w:rsidR="00EB5E8A" w:rsidRDefault="00EB5E8A" w14:paraId="3ABE379C" w14:textId="5C690573">
            <w:pPr>
              <w:rPr>
                <w:rStyle w:val="Bold"/>
                <w:rFonts w:ascii="BPFreightSansLF Pro Semibold" w:hAnsi="BPFreightSansLF Pro Semibold"/>
                <w:b w:val="0"/>
                <w:bCs/>
                <w:color w:val="FFFFFF"/>
                <w:sz w:val="21"/>
                <w:szCs w:val="21"/>
              </w:rPr>
            </w:pPr>
            <w:r w:rsidRPr="00E814ED">
              <w:rPr>
                <w:rStyle w:val="Bold"/>
                <w:rFonts w:ascii="BPFreightSansLF Pro Semibold" w:hAnsi="BPFreightSansLF Pro Semibold"/>
                <w:b w:val="0"/>
                <w:bCs/>
                <w:color w:val="FFFFFF"/>
                <w:sz w:val="21"/>
                <w:szCs w:val="21"/>
              </w:rPr>
              <w:t xml:space="preserve">Section </w:t>
            </w:r>
            <w:r w:rsidRPr="00E814ED" w:rsidR="002A316A">
              <w:rPr>
                <w:rStyle w:val="Bold"/>
                <w:rFonts w:ascii="BPFreightSansLF Pro Semibold" w:hAnsi="BPFreightSansLF Pro Semibold"/>
                <w:b w:val="0"/>
                <w:bCs/>
                <w:color w:val="FFFFFF"/>
                <w:sz w:val="21"/>
                <w:szCs w:val="21"/>
              </w:rPr>
              <w:t>4</w:t>
            </w:r>
            <w:r w:rsidRPr="00E814ED">
              <w:rPr>
                <w:rStyle w:val="Bold"/>
                <w:rFonts w:ascii="BPFreightSansLF Pro Semibold" w:hAnsi="BPFreightSansLF Pro Semibold"/>
                <w:b w:val="0"/>
                <w:bCs/>
                <w:color w:val="FFFFFF"/>
                <w:sz w:val="21"/>
                <w:szCs w:val="21"/>
              </w:rPr>
              <w:t>:  Education</w:t>
            </w:r>
          </w:p>
          <w:p w:rsidRPr="00E814ED" w:rsidR="00EB5E8A" w:rsidRDefault="00EB5E8A" w14:paraId="2E683750" w14:textId="5324018C">
            <w:pPr>
              <w:rPr>
                <w:rFonts w:ascii="BPFreightSansLF Pro Light" w:hAnsi="BPFreightSansLF Pro Light"/>
                <w:color w:val="FFFFFF"/>
                <w:sz w:val="21"/>
                <w:szCs w:val="21"/>
              </w:rPr>
            </w:pPr>
            <w:r w:rsidRPr="00E814ED">
              <w:rPr>
                <w:rFonts w:ascii="BPFreightSansLF Pro Light" w:hAnsi="BPFreightSansLF Pro Light"/>
                <w:bCs/>
                <w:color w:val="FFFFFF"/>
                <w:sz w:val="21"/>
                <w:szCs w:val="21"/>
              </w:rPr>
              <w:t>Please start with</w:t>
            </w:r>
            <w:r w:rsidRPr="00E814ED" w:rsidR="00F713DD">
              <w:rPr>
                <w:rFonts w:ascii="BPFreightSansLF Pro Light" w:hAnsi="BPFreightSansLF Pro Light"/>
                <w:bCs/>
                <w:color w:val="FFFFFF"/>
                <w:sz w:val="21"/>
                <w:szCs w:val="21"/>
              </w:rPr>
              <w:t xml:space="preserve"> the</w:t>
            </w:r>
            <w:r w:rsidRPr="00E814ED">
              <w:rPr>
                <w:rFonts w:ascii="BPFreightSansLF Pro Light" w:hAnsi="BPFreightSansLF Pro Light"/>
                <w:bCs/>
                <w:color w:val="FFFFFF"/>
                <w:sz w:val="21"/>
                <w:szCs w:val="21"/>
              </w:rPr>
              <w:t xml:space="preserve"> most recent, including all Secondary </w:t>
            </w:r>
            <w:r w:rsidRPr="00E814ED" w:rsidR="0091115A">
              <w:rPr>
                <w:rFonts w:ascii="BPFreightSansLF Pro Light" w:hAnsi="BPFreightSansLF Pro Light"/>
                <w:bCs/>
                <w:color w:val="FFFFFF"/>
                <w:sz w:val="21"/>
                <w:szCs w:val="21"/>
              </w:rPr>
              <w:t>s</w:t>
            </w:r>
            <w:r w:rsidRPr="00E814ED">
              <w:rPr>
                <w:rFonts w:ascii="BPFreightSansLF Pro Light" w:hAnsi="BPFreightSansLF Pro Light"/>
                <w:bCs/>
                <w:color w:val="FFFFFF"/>
                <w:sz w:val="21"/>
                <w:szCs w:val="21"/>
              </w:rPr>
              <w:t>chools and Universities attended</w:t>
            </w:r>
            <w:r w:rsidRPr="00E814ED" w:rsidR="0091115A">
              <w:rPr>
                <w:rFonts w:ascii="BPFreightSansLF Pro Light" w:hAnsi="BPFreightSansLF Pro Light"/>
                <w:bCs/>
                <w:color w:val="FFFFFF"/>
                <w:sz w:val="21"/>
                <w:szCs w:val="21"/>
              </w:rPr>
              <w:t>,</w:t>
            </w:r>
            <w:r w:rsidRPr="00E814ED">
              <w:rPr>
                <w:rFonts w:ascii="BPFreightSansLF Pro Light" w:hAnsi="BPFreightSansLF Pro Light"/>
                <w:bCs/>
                <w:color w:val="FFFFFF"/>
                <w:sz w:val="21"/>
                <w:szCs w:val="21"/>
              </w:rPr>
              <w:t xml:space="preserve"> and details of all</w:t>
            </w:r>
            <w:r w:rsidRPr="00E814ED" w:rsidR="0091115A">
              <w:rPr>
                <w:rFonts w:ascii="BPFreightSansLF Pro Light" w:hAnsi="BPFreightSansLF Pro Light"/>
                <w:bCs/>
                <w:color w:val="FFFFFF"/>
                <w:sz w:val="21"/>
                <w:szCs w:val="21"/>
              </w:rPr>
              <w:t xml:space="preserve"> </w:t>
            </w:r>
            <w:r w:rsidRPr="00E814ED">
              <w:rPr>
                <w:rFonts w:ascii="BPFreightSansLF Pro Light" w:hAnsi="BPFreightSansLF Pro Light"/>
                <w:bCs/>
                <w:color w:val="FFFFFF"/>
                <w:sz w:val="21"/>
                <w:szCs w:val="21"/>
              </w:rPr>
              <w:t>post 16 qualifications (full and part-time).</w:t>
            </w:r>
          </w:p>
        </w:tc>
      </w:tr>
      <w:tr w:rsidRPr="0056799C" w:rsidR="00F26DF3" w:rsidTr="00383C28" w14:paraId="06C735A4" w14:textId="77777777">
        <w:trPr>
          <w:cantSplit/>
          <w:trHeight w:val="510"/>
          <w:tblHeader/>
        </w:trPr>
        <w:tc>
          <w:tcPr>
            <w:tcW w:w="4395" w:type="dxa"/>
            <w:gridSpan w:val="3"/>
            <w:shd w:val="clear" w:color="auto" w:fill="F2F2F2" w:themeFill="background1" w:themeFillShade="F2"/>
            <w:vAlign w:val="center"/>
          </w:tcPr>
          <w:p w:rsidRPr="0056799C" w:rsidR="00F26DF3" w:rsidRDefault="00F26DF3" w14:paraId="42844E47" w14:textId="77777777">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rsidRPr="0056799C" w:rsidR="00F26DF3" w:rsidP="00224BB7" w:rsidRDefault="00F26DF3" w14:paraId="68BBC6D1" w14:textId="7777777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Pr="0056799C" w:rsidR="00F26DF3" w:rsidTr="00383C28" w14:paraId="072F05D9" w14:textId="77777777">
        <w:trPr>
          <w:cantSplit/>
          <w:trHeight w:val="403"/>
          <w:tblHeader/>
        </w:trPr>
        <w:tc>
          <w:tcPr>
            <w:tcW w:w="4395" w:type="dxa"/>
            <w:gridSpan w:val="3"/>
            <w:shd w:val="clear" w:color="auto" w:fill="auto"/>
          </w:tcPr>
          <w:p w:rsidRPr="0056799C" w:rsidR="00F26DF3" w:rsidRDefault="00F26DF3" w14:paraId="236195C5" w14:textId="77777777">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rsidRPr="0056799C" w:rsidR="00F26DF3" w:rsidRDefault="00F26DF3" w14:paraId="71BB5B17"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rsidRPr="0056799C" w:rsidR="00F26DF3" w:rsidRDefault="00F26DF3" w14:paraId="3BA267DC"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rsidR="00F26DF3" w:rsidRDefault="00F26DF3" w14:paraId="799DA5C6" w14:textId="77777777">
            <w:pPr>
              <w:jc w:val="center"/>
              <w:rPr>
                <w:rFonts w:ascii="BPFreightSansLF Pro Light" w:hAnsi="BPFreightSansLF Pro Light"/>
                <w:sz w:val="21"/>
                <w:szCs w:val="21"/>
              </w:rPr>
            </w:pPr>
            <w:r w:rsidRPr="0056799C">
              <w:rPr>
                <w:rFonts w:ascii="BPFreightSansLF Pro Light" w:hAnsi="BPFreightSansLF Pro Light"/>
                <w:sz w:val="21"/>
                <w:szCs w:val="21"/>
              </w:rPr>
              <w:t>Date</w:t>
            </w:r>
          </w:p>
          <w:p w:rsidRPr="0056799C" w:rsidR="00AA404C" w:rsidRDefault="00C27D3B" w14:paraId="607728FA" w14:textId="377427A2">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rsidRPr="0056799C" w:rsidR="00F26DF3" w:rsidRDefault="00F26DF3" w14:paraId="566BF8A7"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Pr="0056799C" w:rsidR="00F26DF3" w:rsidTr="00383C28" w14:paraId="1A4A7047" w14:textId="77777777">
        <w:trPr>
          <w:cantSplit/>
          <w:trHeight w:val="255"/>
          <w:tblHeader/>
        </w:trPr>
        <w:tc>
          <w:tcPr>
            <w:tcW w:w="2694" w:type="dxa"/>
            <w:vMerge w:val="restart"/>
            <w:shd w:val="clear" w:color="auto" w:fill="F2F2F2" w:themeFill="background1" w:themeFillShade="F2"/>
          </w:tcPr>
          <w:p w:rsidRPr="0056799C" w:rsidR="00F26DF3" w:rsidRDefault="00F26DF3" w14:paraId="32000DE1" w14:textId="77777777">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r>
            <w:r w:rsidRPr="0056799C">
              <w:rPr>
                <w:rFonts w:ascii="BPFreightSansLF Pro Light" w:hAnsi="BPFreightSansLF Pro Light"/>
                <w:bCs/>
                <w:sz w:val="21"/>
                <w:szCs w:val="21"/>
              </w:rPr>
              <w:t>attendance</w:t>
            </w:r>
          </w:p>
        </w:tc>
        <w:tc>
          <w:tcPr>
            <w:tcW w:w="850" w:type="dxa"/>
            <w:shd w:val="clear" w:color="auto" w:fill="F2F2F2" w:themeFill="background1" w:themeFillShade="F2"/>
          </w:tcPr>
          <w:p w:rsidRPr="0056799C" w:rsidR="00F26DF3" w:rsidRDefault="00F26DF3" w14:paraId="4721457B"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rsidRPr="0056799C" w:rsidR="00F26DF3" w:rsidRDefault="006150DA" w14:paraId="62736A3B" w14:textId="66BB9999">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F26DF3">
              <w:rPr>
                <w:rFonts w:ascii="BPFreightSansLF Pro Light" w:hAnsi="BPFreightSansLF Pro Light"/>
                <w:sz w:val="21"/>
                <w:szCs w:val="21"/>
              </w:rPr>
              <w:t>m/yy</w:t>
            </w:r>
          </w:p>
        </w:tc>
        <w:tc>
          <w:tcPr>
            <w:tcW w:w="851" w:type="dxa"/>
            <w:shd w:val="clear" w:color="auto" w:fill="F2F2F2" w:themeFill="background1" w:themeFillShade="F2"/>
          </w:tcPr>
          <w:p w:rsidRPr="0056799C" w:rsidR="00F26DF3" w:rsidRDefault="00F26DF3" w14:paraId="00BF3E84"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rsidRPr="0056799C" w:rsidR="00F26DF3" w:rsidRDefault="006150DA" w14:paraId="43CE02B4" w14:textId="191CB36F">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F26DF3">
              <w:rPr>
                <w:rFonts w:ascii="BPFreightSansLF Pro Light" w:hAnsi="BPFreightSansLF Pro Light"/>
                <w:sz w:val="21"/>
                <w:szCs w:val="21"/>
              </w:rPr>
              <w:t>m/yy</w:t>
            </w:r>
          </w:p>
        </w:tc>
        <w:tc>
          <w:tcPr>
            <w:tcW w:w="1204" w:type="dxa"/>
            <w:vMerge/>
            <w:shd w:val="clear" w:color="auto" w:fill="F2F2F2" w:themeFill="background1" w:themeFillShade="F2"/>
          </w:tcPr>
          <w:p w:rsidRPr="0056799C" w:rsidR="00F26DF3" w:rsidRDefault="00F26DF3" w14:paraId="514A886F"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F26DF3" w:rsidRDefault="00F26DF3" w14:paraId="3360F5D9"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F26DF3" w:rsidRDefault="00F26DF3" w14:paraId="29C45269" w14:textId="77777777">
            <w:pPr>
              <w:rPr>
                <w:rFonts w:ascii="BPFreightSansLF Pro Light" w:hAnsi="BPFreightSansLF Pro Light"/>
                <w:sz w:val="21"/>
                <w:szCs w:val="21"/>
              </w:rPr>
            </w:pPr>
          </w:p>
        </w:tc>
        <w:tc>
          <w:tcPr>
            <w:tcW w:w="1347" w:type="dxa"/>
            <w:vMerge/>
            <w:shd w:val="clear" w:color="auto" w:fill="F2F2F2" w:themeFill="background1" w:themeFillShade="F2"/>
          </w:tcPr>
          <w:p w:rsidRPr="0056799C" w:rsidR="00F26DF3" w:rsidRDefault="00F26DF3" w14:paraId="6B9A520B" w14:textId="77777777">
            <w:pPr>
              <w:rPr>
                <w:rFonts w:ascii="BPFreightSansLF Pro Light" w:hAnsi="BPFreightSansLF Pro Light"/>
                <w:sz w:val="21"/>
                <w:szCs w:val="21"/>
              </w:rPr>
            </w:pPr>
          </w:p>
        </w:tc>
      </w:tr>
      <w:tr w:rsidRPr="0056799C" w:rsidR="00F26DF3" w:rsidTr="00383C28" w14:paraId="7AE4AC2F" w14:textId="77777777">
        <w:trPr>
          <w:cantSplit/>
          <w:trHeight w:val="255"/>
          <w:tblHeader/>
        </w:trPr>
        <w:tc>
          <w:tcPr>
            <w:tcW w:w="2694" w:type="dxa"/>
            <w:vMerge/>
            <w:shd w:val="clear" w:color="auto" w:fill="F2F2F2" w:themeFill="background1" w:themeFillShade="F2"/>
          </w:tcPr>
          <w:p w:rsidRPr="0056799C" w:rsidR="00F26DF3" w:rsidRDefault="00F26DF3" w14:paraId="34C20612" w14:textId="77777777">
            <w:pPr>
              <w:rPr>
                <w:rFonts w:ascii="BPFreightSansLF Pro Light" w:hAnsi="BPFreightSansLF Pro Light"/>
                <w:bCs/>
                <w:szCs w:val="21"/>
              </w:rPr>
            </w:pPr>
          </w:p>
        </w:tc>
        <w:tc>
          <w:tcPr>
            <w:tcW w:w="850" w:type="dxa"/>
            <w:shd w:val="clear" w:color="auto" w:fill="auto"/>
            <w:vAlign w:val="center"/>
          </w:tcPr>
          <w:p w:rsidRPr="0056799C" w:rsidR="00F26DF3" w:rsidRDefault="00F26DF3" w14:paraId="126FB5D0" w14:textId="7BC2EB8E">
            <w:pPr>
              <w:jc w:val="center"/>
              <w:rPr>
                <w:rFonts w:ascii="BPFreightSansLF Pro Light" w:hAnsi="BPFreightSansLF Pro Light"/>
                <w:bCs/>
                <w:sz w:val="21"/>
                <w:szCs w:val="21"/>
              </w:rPr>
            </w:pPr>
          </w:p>
        </w:tc>
        <w:tc>
          <w:tcPr>
            <w:tcW w:w="851" w:type="dxa"/>
            <w:shd w:val="clear" w:color="auto" w:fill="auto"/>
            <w:vAlign w:val="center"/>
          </w:tcPr>
          <w:p w:rsidRPr="0056799C" w:rsidR="00F26DF3" w:rsidRDefault="00F26DF3" w14:paraId="629E94CC" w14:textId="77777777">
            <w:pPr>
              <w:jc w:val="center"/>
              <w:rPr>
                <w:rFonts w:ascii="BPFreightSansLF Pro Light" w:hAnsi="BPFreightSansLF Pro Light"/>
                <w:bCs/>
                <w:sz w:val="21"/>
                <w:szCs w:val="21"/>
              </w:rPr>
            </w:pPr>
          </w:p>
        </w:tc>
        <w:tc>
          <w:tcPr>
            <w:tcW w:w="1204" w:type="dxa"/>
            <w:shd w:val="clear" w:color="auto" w:fill="auto"/>
          </w:tcPr>
          <w:p w:rsidRPr="0056799C" w:rsidR="00F26DF3" w:rsidRDefault="00F26DF3" w14:paraId="78BF44B3" w14:textId="347CD7A3">
            <w:pPr>
              <w:jc w:val="center"/>
              <w:rPr>
                <w:rFonts w:ascii="BPFreightSansLF Pro Light" w:hAnsi="BPFreightSansLF Pro Light"/>
                <w:sz w:val="21"/>
                <w:szCs w:val="21"/>
              </w:rPr>
            </w:pPr>
          </w:p>
        </w:tc>
        <w:tc>
          <w:tcPr>
            <w:tcW w:w="1205" w:type="dxa"/>
            <w:shd w:val="clear" w:color="auto" w:fill="auto"/>
          </w:tcPr>
          <w:p w:rsidRPr="0056799C" w:rsidR="00F26DF3" w:rsidRDefault="00F26DF3" w14:paraId="5CBB8B20" w14:textId="77777777">
            <w:pPr>
              <w:jc w:val="center"/>
              <w:rPr>
                <w:rFonts w:ascii="BPFreightSansLF Pro Light" w:hAnsi="BPFreightSansLF Pro Light"/>
                <w:sz w:val="21"/>
                <w:szCs w:val="21"/>
              </w:rPr>
            </w:pPr>
          </w:p>
        </w:tc>
        <w:tc>
          <w:tcPr>
            <w:tcW w:w="1205" w:type="dxa"/>
            <w:shd w:val="clear" w:color="auto" w:fill="auto"/>
          </w:tcPr>
          <w:p w:rsidRPr="0056799C" w:rsidR="00F26DF3" w:rsidRDefault="00F26DF3" w14:paraId="21D52D75" w14:textId="77777777">
            <w:pPr>
              <w:jc w:val="center"/>
              <w:rPr>
                <w:rFonts w:ascii="BPFreightSansLF Pro Light" w:hAnsi="BPFreightSansLF Pro Light"/>
                <w:sz w:val="21"/>
                <w:szCs w:val="21"/>
              </w:rPr>
            </w:pPr>
          </w:p>
        </w:tc>
        <w:tc>
          <w:tcPr>
            <w:tcW w:w="1347" w:type="dxa"/>
            <w:shd w:val="clear" w:color="auto" w:fill="auto"/>
          </w:tcPr>
          <w:p w:rsidRPr="0056799C" w:rsidR="00F26DF3" w:rsidRDefault="00F26DF3" w14:paraId="0A3DAB63" w14:textId="77777777">
            <w:pPr>
              <w:jc w:val="center"/>
              <w:rPr>
                <w:rFonts w:ascii="BPFreightSansLF Pro Light" w:hAnsi="BPFreightSansLF Pro Light"/>
                <w:sz w:val="21"/>
                <w:szCs w:val="21"/>
              </w:rPr>
            </w:pPr>
          </w:p>
        </w:tc>
      </w:tr>
      <w:tr w:rsidRPr="0056799C" w:rsidR="00F26DF3" w:rsidTr="00383C28" w14:paraId="264777F3" w14:textId="77777777">
        <w:trPr>
          <w:cantSplit/>
          <w:trHeight w:val="510"/>
          <w:tblHeader/>
        </w:trPr>
        <w:tc>
          <w:tcPr>
            <w:tcW w:w="4395" w:type="dxa"/>
            <w:gridSpan w:val="3"/>
            <w:shd w:val="clear" w:color="auto" w:fill="F2F2F2" w:themeFill="background1" w:themeFillShade="F2"/>
            <w:vAlign w:val="center"/>
          </w:tcPr>
          <w:p w:rsidRPr="0056799C" w:rsidR="00F26DF3" w:rsidRDefault="00F26DF3" w14:paraId="31AE8242" w14:textId="77777777">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rsidRPr="0056799C" w:rsidR="00F26DF3" w:rsidP="00224BB7" w:rsidRDefault="00F26DF3" w14:paraId="0EC7E922" w14:textId="7777777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Pr="0056799C" w:rsidR="00F26DF3" w:rsidTr="00383C28" w14:paraId="2F509BB3" w14:textId="77777777">
        <w:trPr>
          <w:cantSplit/>
          <w:trHeight w:val="403"/>
          <w:tblHeader/>
        </w:trPr>
        <w:tc>
          <w:tcPr>
            <w:tcW w:w="4395" w:type="dxa"/>
            <w:gridSpan w:val="3"/>
            <w:shd w:val="clear" w:color="auto" w:fill="auto"/>
          </w:tcPr>
          <w:p w:rsidRPr="0056799C" w:rsidR="00F26DF3" w:rsidRDefault="00F26DF3" w14:paraId="1ED15A67" w14:textId="77777777">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rsidRPr="0056799C" w:rsidR="00F26DF3" w:rsidRDefault="00F26DF3" w14:paraId="6085F2F0"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rsidRPr="0056799C" w:rsidR="00F26DF3" w:rsidRDefault="00F26DF3" w14:paraId="0DC5D302"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rsidR="00F26DF3" w:rsidRDefault="00F26DF3" w14:paraId="44E702E3" w14:textId="77777777">
            <w:pPr>
              <w:jc w:val="center"/>
              <w:rPr>
                <w:rFonts w:ascii="BPFreightSansLF Pro Light" w:hAnsi="BPFreightSansLF Pro Light"/>
                <w:sz w:val="21"/>
                <w:szCs w:val="21"/>
              </w:rPr>
            </w:pPr>
            <w:r w:rsidRPr="0056799C">
              <w:rPr>
                <w:rFonts w:ascii="BPFreightSansLF Pro Light" w:hAnsi="BPFreightSansLF Pro Light"/>
                <w:sz w:val="21"/>
                <w:szCs w:val="21"/>
              </w:rPr>
              <w:t>Date</w:t>
            </w:r>
          </w:p>
          <w:p w:rsidRPr="0056799C" w:rsidR="00C27D3B" w:rsidRDefault="00C27D3B" w14:paraId="793CA3D4" w14:textId="6D6695C1">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rsidRPr="0056799C" w:rsidR="00F26DF3" w:rsidRDefault="00F26DF3" w14:paraId="2665ED62"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Pr="0056799C" w:rsidR="00F26DF3" w:rsidTr="00383C28" w14:paraId="1D7EB76A" w14:textId="77777777">
        <w:trPr>
          <w:cantSplit/>
          <w:trHeight w:val="255"/>
          <w:tblHeader/>
        </w:trPr>
        <w:tc>
          <w:tcPr>
            <w:tcW w:w="2694" w:type="dxa"/>
            <w:vMerge w:val="restart"/>
            <w:shd w:val="clear" w:color="auto" w:fill="F2F2F2" w:themeFill="background1" w:themeFillShade="F2"/>
          </w:tcPr>
          <w:p w:rsidRPr="0056799C" w:rsidR="00F26DF3" w:rsidRDefault="00F26DF3" w14:paraId="4271E65D" w14:textId="77777777">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r>
            <w:r w:rsidRPr="0056799C">
              <w:rPr>
                <w:rFonts w:ascii="BPFreightSansLF Pro Light" w:hAnsi="BPFreightSansLF Pro Light"/>
                <w:bCs/>
                <w:sz w:val="21"/>
                <w:szCs w:val="21"/>
              </w:rPr>
              <w:t>attendance</w:t>
            </w:r>
          </w:p>
        </w:tc>
        <w:tc>
          <w:tcPr>
            <w:tcW w:w="850" w:type="dxa"/>
            <w:shd w:val="clear" w:color="auto" w:fill="F2F2F2" w:themeFill="background1" w:themeFillShade="F2"/>
          </w:tcPr>
          <w:p w:rsidRPr="0056799C" w:rsidR="00F26DF3" w:rsidRDefault="00F26DF3" w14:paraId="269F4A70"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rsidRPr="0056799C" w:rsidR="00F26DF3" w:rsidRDefault="006150DA" w14:paraId="47F77D8F" w14:textId="432121A8">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F26DF3">
              <w:rPr>
                <w:rFonts w:ascii="BPFreightSansLF Pro Light" w:hAnsi="BPFreightSansLF Pro Light"/>
                <w:sz w:val="21"/>
                <w:szCs w:val="21"/>
              </w:rPr>
              <w:t>m/yy</w:t>
            </w:r>
          </w:p>
        </w:tc>
        <w:tc>
          <w:tcPr>
            <w:tcW w:w="851" w:type="dxa"/>
            <w:shd w:val="clear" w:color="auto" w:fill="F2F2F2" w:themeFill="background1" w:themeFillShade="F2"/>
          </w:tcPr>
          <w:p w:rsidRPr="0056799C" w:rsidR="00F26DF3" w:rsidRDefault="00F26DF3" w14:paraId="7C98ACBD"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rsidRPr="0056799C" w:rsidR="00F26DF3" w:rsidRDefault="006150DA" w14:paraId="0827CE0B" w14:textId="63AD316D">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F26DF3">
              <w:rPr>
                <w:rFonts w:ascii="BPFreightSansLF Pro Light" w:hAnsi="BPFreightSansLF Pro Light"/>
                <w:sz w:val="21"/>
                <w:szCs w:val="21"/>
              </w:rPr>
              <w:t>m/yy</w:t>
            </w:r>
          </w:p>
        </w:tc>
        <w:tc>
          <w:tcPr>
            <w:tcW w:w="1204" w:type="dxa"/>
            <w:vMerge/>
            <w:shd w:val="clear" w:color="auto" w:fill="F2F2F2" w:themeFill="background1" w:themeFillShade="F2"/>
          </w:tcPr>
          <w:p w:rsidRPr="0056799C" w:rsidR="00F26DF3" w:rsidRDefault="00F26DF3" w14:paraId="7A182760"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F26DF3" w:rsidRDefault="00F26DF3" w14:paraId="0BAB9499"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F26DF3" w:rsidRDefault="00F26DF3" w14:paraId="50707BD6" w14:textId="77777777">
            <w:pPr>
              <w:rPr>
                <w:rFonts w:ascii="BPFreightSansLF Pro Light" w:hAnsi="BPFreightSansLF Pro Light"/>
                <w:sz w:val="21"/>
                <w:szCs w:val="21"/>
              </w:rPr>
            </w:pPr>
          </w:p>
        </w:tc>
        <w:tc>
          <w:tcPr>
            <w:tcW w:w="1347" w:type="dxa"/>
            <w:vMerge/>
            <w:shd w:val="clear" w:color="auto" w:fill="F2F2F2" w:themeFill="background1" w:themeFillShade="F2"/>
          </w:tcPr>
          <w:p w:rsidRPr="0056799C" w:rsidR="00F26DF3" w:rsidRDefault="00F26DF3" w14:paraId="064B9ACF" w14:textId="77777777">
            <w:pPr>
              <w:rPr>
                <w:rFonts w:ascii="BPFreightSansLF Pro Light" w:hAnsi="BPFreightSansLF Pro Light"/>
                <w:sz w:val="21"/>
                <w:szCs w:val="21"/>
              </w:rPr>
            </w:pPr>
          </w:p>
        </w:tc>
      </w:tr>
      <w:tr w:rsidRPr="0056799C" w:rsidR="00F26DF3" w:rsidTr="00383C28" w14:paraId="3B5A2F60" w14:textId="77777777">
        <w:trPr>
          <w:cantSplit/>
          <w:trHeight w:val="255"/>
          <w:tblHeader/>
        </w:trPr>
        <w:tc>
          <w:tcPr>
            <w:tcW w:w="2694" w:type="dxa"/>
            <w:vMerge/>
            <w:shd w:val="clear" w:color="auto" w:fill="F2F2F2" w:themeFill="background1" w:themeFillShade="F2"/>
          </w:tcPr>
          <w:p w:rsidRPr="0056799C" w:rsidR="00F26DF3" w:rsidRDefault="00F26DF3" w14:paraId="214F2A89" w14:textId="77777777">
            <w:pPr>
              <w:rPr>
                <w:rFonts w:ascii="BPFreightSansLF Pro Light" w:hAnsi="BPFreightSansLF Pro Light"/>
                <w:bCs/>
                <w:szCs w:val="21"/>
              </w:rPr>
            </w:pPr>
          </w:p>
        </w:tc>
        <w:tc>
          <w:tcPr>
            <w:tcW w:w="850" w:type="dxa"/>
            <w:shd w:val="clear" w:color="auto" w:fill="auto"/>
            <w:vAlign w:val="center"/>
          </w:tcPr>
          <w:p w:rsidRPr="0056799C" w:rsidR="00F26DF3" w:rsidRDefault="00F26DF3" w14:paraId="751F991E" w14:textId="77777777">
            <w:pPr>
              <w:jc w:val="center"/>
              <w:rPr>
                <w:rFonts w:ascii="BPFreightSansLF Pro Light" w:hAnsi="BPFreightSansLF Pro Light"/>
                <w:bCs/>
                <w:sz w:val="21"/>
                <w:szCs w:val="21"/>
              </w:rPr>
            </w:pPr>
          </w:p>
        </w:tc>
        <w:tc>
          <w:tcPr>
            <w:tcW w:w="851" w:type="dxa"/>
            <w:shd w:val="clear" w:color="auto" w:fill="auto"/>
            <w:vAlign w:val="center"/>
          </w:tcPr>
          <w:p w:rsidRPr="0056799C" w:rsidR="00F26DF3" w:rsidRDefault="00F26DF3" w14:paraId="5841FB73" w14:textId="77777777">
            <w:pPr>
              <w:jc w:val="center"/>
              <w:rPr>
                <w:rFonts w:ascii="BPFreightSansLF Pro Light" w:hAnsi="BPFreightSansLF Pro Light"/>
                <w:bCs/>
                <w:sz w:val="21"/>
                <w:szCs w:val="21"/>
              </w:rPr>
            </w:pPr>
          </w:p>
        </w:tc>
        <w:tc>
          <w:tcPr>
            <w:tcW w:w="1204" w:type="dxa"/>
            <w:shd w:val="clear" w:color="auto" w:fill="auto"/>
          </w:tcPr>
          <w:p w:rsidRPr="0056799C" w:rsidR="00F26DF3" w:rsidRDefault="00F26DF3" w14:paraId="765845D0" w14:textId="77777777">
            <w:pPr>
              <w:jc w:val="center"/>
              <w:rPr>
                <w:rFonts w:ascii="BPFreightSansLF Pro Light" w:hAnsi="BPFreightSansLF Pro Light"/>
                <w:sz w:val="21"/>
                <w:szCs w:val="21"/>
              </w:rPr>
            </w:pPr>
          </w:p>
        </w:tc>
        <w:tc>
          <w:tcPr>
            <w:tcW w:w="1205" w:type="dxa"/>
            <w:shd w:val="clear" w:color="auto" w:fill="auto"/>
          </w:tcPr>
          <w:p w:rsidRPr="0056799C" w:rsidR="00F26DF3" w:rsidRDefault="00F26DF3" w14:paraId="337B3101" w14:textId="77777777">
            <w:pPr>
              <w:jc w:val="center"/>
              <w:rPr>
                <w:rFonts w:ascii="BPFreightSansLF Pro Light" w:hAnsi="BPFreightSansLF Pro Light"/>
                <w:sz w:val="21"/>
                <w:szCs w:val="21"/>
              </w:rPr>
            </w:pPr>
          </w:p>
        </w:tc>
        <w:tc>
          <w:tcPr>
            <w:tcW w:w="1205" w:type="dxa"/>
            <w:shd w:val="clear" w:color="auto" w:fill="auto"/>
          </w:tcPr>
          <w:p w:rsidRPr="0056799C" w:rsidR="00F26DF3" w:rsidRDefault="00F26DF3" w14:paraId="1813B155" w14:textId="77777777">
            <w:pPr>
              <w:jc w:val="center"/>
              <w:rPr>
                <w:rFonts w:ascii="BPFreightSansLF Pro Light" w:hAnsi="BPFreightSansLF Pro Light"/>
                <w:sz w:val="21"/>
                <w:szCs w:val="21"/>
              </w:rPr>
            </w:pPr>
          </w:p>
        </w:tc>
        <w:tc>
          <w:tcPr>
            <w:tcW w:w="1347" w:type="dxa"/>
            <w:shd w:val="clear" w:color="auto" w:fill="auto"/>
          </w:tcPr>
          <w:p w:rsidRPr="0056799C" w:rsidR="00F26DF3" w:rsidRDefault="00F26DF3" w14:paraId="4686C5AC" w14:textId="77777777">
            <w:pPr>
              <w:jc w:val="center"/>
              <w:rPr>
                <w:rFonts w:ascii="BPFreightSansLF Pro Light" w:hAnsi="BPFreightSansLF Pro Light"/>
                <w:sz w:val="21"/>
                <w:szCs w:val="21"/>
              </w:rPr>
            </w:pPr>
          </w:p>
        </w:tc>
      </w:tr>
      <w:tr w:rsidRPr="0056799C" w:rsidR="00F26DF3" w:rsidTr="00383C28" w14:paraId="2B21E4F3" w14:textId="77777777">
        <w:trPr>
          <w:cantSplit/>
          <w:trHeight w:val="510"/>
          <w:tblHeader/>
        </w:trPr>
        <w:tc>
          <w:tcPr>
            <w:tcW w:w="4395" w:type="dxa"/>
            <w:gridSpan w:val="3"/>
            <w:shd w:val="clear" w:color="auto" w:fill="F2F2F2" w:themeFill="background1" w:themeFillShade="F2"/>
            <w:vAlign w:val="center"/>
          </w:tcPr>
          <w:p w:rsidRPr="0056799C" w:rsidR="00F26DF3" w:rsidRDefault="00F26DF3" w14:paraId="0DD85231" w14:textId="77777777">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rsidRPr="0056799C" w:rsidR="00F26DF3" w:rsidP="00224BB7" w:rsidRDefault="00F26DF3" w14:paraId="3ED5CCE3" w14:textId="7777777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Pr="0056799C" w:rsidR="00F26DF3" w:rsidTr="00383C28" w14:paraId="29EFEDD8" w14:textId="77777777">
        <w:trPr>
          <w:cantSplit/>
          <w:trHeight w:val="403"/>
          <w:tblHeader/>
        </w:trPr>
        <w:tc>
          <w:tcPr>
            <w:tcW w:w="4395" w:type="dxa"/>
            <w:gridSpan w:val="3"/>
            <w:shd w:val="clear" w:color="auto" w:fill="auto"/>
          </w:tcPr>
          <w:p w:rsidRPr="0056799C" w:rsidR="00F26DF3" w:rsidRDefault="00F26DF3" w14:paraId="4E5918DD" w14:textId="77777777">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rsidRPr="0056799C" w:rsidR="00F26DF3" w:rsidRDefault="00F26DF3" w14:paraId="4B1BC747"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rsidRPr="0056799C" w:rsidR="00F26DF3" w:rsidRDefault="00F26DF3" w14:paraId="03B8C557"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rsidR="00F26DF3" w:rsidRDefault="00F26DF3" w14:paraId="7CABA7D5" w14:textId="77777777">
            <w:pPr>
              <w:jc w:val="center"/>
              <w:rPr>
                <w:rFonts w:ascii="BPFreightSansLF Pro Light" w:hAnsi="BPFreightSansLF Pro Light"/>
                <w:sz w:val="21"/>
                <w:szCs w:val="21"/>
              </w:rPr>
            </w:pPr>
            <w:r w:rsidRPr="0056799C">
              <w:rPr>
                <w:rFonts w:ascii="BPFreightSansLF Pro Light" w:hAnsi="BPFreightSansLF Pro Light"/>
                <w:sz w:val="21"/>
                <w:szCs w:val="21"/>
              </w:rPr>
              <w:t>Date</w:t>
            </w:r>
          </w:p>
          <w:p w:rsidRPr="0056799C" w:rsidR="00C27D3B" w:rsidRDefault="00C27D3B" w14:paraId="62774636" w14:textId="60527E3A">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rsidRPr="0056799C" w:rsidR="00F26DF3" w:rsidRDefault="00F26DF3" w14:paraId="14CD7AE2" w14:textId="77777777">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Pr="0056799C" w:rsidR="00F26DF3" w:rsidTr="00383C28" w14:paraId="41871A3A" w14:textId="77777777">
        <w:trPr>
          <w:cantSplit/>
          <w:trHeight w:val="255"/>
          <w:tblHeader/>
        </w:trPr>
        <w:tc>
          <w:tcPr>
            <w:tcW w:w="2694" w:type="dxa"/>
            <w:vMerge w:val="restart"/>
            <w:shd w:val="clear" w:color="auto" w:fill="F2F2F2" w:themeFill="background1" w:themeFillShade="F2"/>
          </w:tcPr>
          <w:p w:rsidRPr="0056799C" w:rsidR="00F26DF3" w:rsidRDefault="00F26DF3" w14:paraId="748444B8" w14:textId="77777777">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r>
            <w:r w:rsidRPr="0056799C">
              <w:rPr>
                <w:rFonts w:ascii="BPFreightSansLF Pro Light" w:hAnsi="BPFreightSansLF Pro Light"/>
                <w:bCs/>
                <w:sz w:val="21"/>
                <w:szCs w:val="21"/>
              </w:rPr>
              <w:t>attendance</w:t>
            </w:r>
          </w:p>
        </w:tc>
        <w:tc>
          <w:tcPr>
            <w:tcW w:w="850" w:type="dxa"/>
            <w:shd w:val="clear" w:color="auto" w:fill="F2F2F2" w:themeFill="background1" w:themeFillShade="F2"/>
          </w:tcPr>
          <w:p w:rsidRPr="0056799C" w:rsidR="00F26DF3" w:rsidRDefault="00F26DF3" w14:paraId="114D2B1A"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rsidRPr="0056799C" w:rsidR="00F26DF3" w:rsidRDefault="006150DA" w14:paraId="587B396B" w14:textId="7CD97851">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F26DF3">
              <w:rPr>
                <w:rFonts w:ascii="BPFreightSansLF Pro Light" w:hAnsi="BPFreightSansLF Pro Light"/>
                <w:sz w:val="21"/>
                <w:szCs w:val="21"/>
              </w:rPr>
              <w:t>m/yy</w:t>
            </w:r>
          </w:p>
        </w:tc>
        <w:tc>
          <w:tcPr>
            <w:tcW w:w="851" w:type="dxa"/>
            <w:shd w:val="clear" w:color="auto" w:fill="F2F2F2" w:themeFill="background1" w:themeFillShade="F2"/>
          </w:tcPr>
          <w:p w:rsidRPr="0056799C" w:rsidR="00F26DF3" w:rsidRDefault="00F26DF3" w14:paraId="0A56A7D3"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rsidRPr="0056799C" w:rsidR="00F26DF3" w:rsidRDefault="006150DA" w14:paraId="3970F6FC" w14:textId="198C5D47">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F26DF3">
              <w:rPr>
                <w:rFonts w:ascii="BPFreightSansLF Pro Light" w:hAnsi="BPFreightSansLF Pro Light"/>
                <w:sz w:val="21"/>
                <w:szCs w:val="21"/>
              </w:rPr>
              <w:t>m/yy</w:t>
            </w:r>
          </w:p>
        </w:tc>
        <w:tc>
          <w:tcPr>
            <w:tcW w:w="1204" w:type="dxa"/>
            <w:vMerge/>
            <w:shd w:val="clear" w:color="auto" w:fill="F2F2F2" w:themeFill="background1" w:themeFillShade="F2"/>
          </w:tcPr>
          <w:p w:rsidRPr="0056799C" w:rsidR="00F26DF3" w:rsidRDefault="00F26DF3" w14:paraId="3DBFF744"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F26DF3" w:rsidRDefault="00F26DF3" w14:paraId="087DBDC1"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F26DF3" w:rsidRDefault="00F26DF3" w14:paraId="5AE5449E" w14:textId="77777777">
            <w:pPr>
              <w:rPr>
                <w:rFonts w:ascii="BPFreightSansLF Pro Light" w:hAnsi="BPFreightSansLF Pro Light"/>
                <w:sz w:val="21"/>
                <w:szCs w:val="21"/>
              </w:rPr>
            </w:pPr>
          </w:p>
        </w:tc>
        <w:tc>
          <w:tcPr>
            <w:tcW w:w="1347" w:type="dxa"/>
            <w:vMerge/>
            <w:shd w:val="clear" w:color="auto" w:fill="F2F2F2" w:themeFill="background1" w:themeFillShade="F2"/>
          </w:tcPr>
          <w:p w:rsidRPr="0056799C" w:rsidR="00F26DF3" w:rsidRDefault="00F26DF3" w14:paraId="28864162" w14:textId="77777777">
            <w:pPr>
              <w:rPr>
                <w:rFonts w:ascii="BPFreightSansLF Pro Light" w:hAnsi="BPFreightSansLF Pro Light"/>
                <w:sz w:val="21"/>
                <w:szCs w:val="21"/>
              </w:rPr>
            </w:pPr>
          </w:p>
        </w:tc>
      </w:tr>
      <w:tr w:rsidRPr="0056799C" w:rsidR="00F26DF3" w:rsidTr="00383C28" w14:paraId="46687E42" w14:textId="77777777">
        <w:trPr>
          <w:cantSplit/>
          <w:trHeight w:val="255"/>
          <w:tblHeader/>
        </w:trPr>
        <w:tc>
          <w:tcPr>
            <w:tcW w:w="2694" w:type="dxa"/>
            <w:vMerge/>
            <w:shd w:val="clear" w:color="auto" w:fill="F2F2F2" w:themeFill="background1" w:themeFillShade="F2"/>
          </w:tcPr>
          <w:p w:rsidRPr="0056799C" w:rsidR="00F26DF3" w:rsidRDefault="00F26DF3" w14:paraId="770603CD" w14:textId="77777777">
            <w:pPr>
              <w:rPr>
                <w:rFonts w:ascii="BPFreightSansLF Pro Light" w:hAnsi="BPFreightSansLF Pro Light"/>
                <w:bCs/>
                <w:szCs w:val="21"/>
              </w:rPr>
            </w:pPr>
          </w:p>
        </w:tc>
        <w:tc>
          <w:tcPr>
            <w:tcW w:w="850" w:type="dxa"/>
            <w:shd w:val="clear" w:color="auto" w:fill="auto"/>
            <w:vAlign w:val="center"/>
          </w:tcPr>
          <w:p w:rsidRPr="0056799C" w:rsidR="00F26DF3" w:rsidRDefault="00F26DF3" w14:paraId="3CCCBC6B" w14:textId="77777777">
            <w:pPr>
              <w:jc w:val="center"/>
              <w:rPr>
                <w:rFonts w:ascii="BPFreightSansLF Pro Light" w:hAnsi="BPFreightSansLF Pro Light"/>
                <w:bCs/>
                <w:sz w:val="21"/>
                <w:szCs w:val="21"/>
              </w:rPr>
            </w:pPr>
          </w:p>
        </w:tc>
        <w:tc>
          <w:tcPr>
            <w:tcW w:w="851" w:type="dxa"/>
            <w:shd w:val="clear" w:color="auto" w:fill="auto"/>
            <w:vAlign w:val="center"/>
          </w:tcPr>
          <w:p w:rsidRPr="0056799C" w:rsidR="00F26DF3" w:rsidRDefault="00F26DF3" w14:paraId="156532E9" w14:textId="77777777">
            <w:pPr>
              <w:jc w:val="center"/>
              <w:rPr>
                <w:rFonts w:ascii="BPFreightSansLF Pro Light" w:hAnsi="BPFreightSansLF Pro Light"/>
                <w:bCs/>
                <w:sz w:val="21"/>
                <w:szCs w:val="21"/>
              </w:rPr>
            </w:pPr>
          </w:p>
        </w:tc>
        <w:tc>
          <w:tcPr>
            <w:tcW w:w="1204" w:type="dxa"/>
            <w:shd w:val="clear" w:color="auto" w:fill="auto"/>
          </w:tcPr>
          <w:p w:rsidRPr="0056799C" w:rsidR="00F26DF3" w:rsidRDefault="00F26DF3" w14:paraId="665EC68B" w14:textId="77777777">
            <w:pPr>
              <w:jc w:val="center"/>
              <w:rPr>
                <w:rFonts w:ascii="BPFreightSansLF Pro Light" w:hAnsi="BPFreightSansLF Pro Light"/>
                <w:sz w:val="21"/>
                <w:szCs w:val="21"/>
              </w:rPr>
            </w:pPr>
          </w:p>
        </w:tc>
        <w:tc>
          <w:tcPr>
            <w:tcW w:w="1205" w:type="dxa"/>
            <w:shd w:val="clear" w:color="auto" w:fill="auto"/>
          </w:tcPr>
          <w:p w:rsidRPr="0056799C" w:rsidR="00F26DF3" w:rsidRDefault="00F26DF3" w14:paraId="5CF3C1A6" w14:textId="77777777">
            <w:pPr>
              <w:jc w:val="center"/>
              <w:rPr>
                <w:rFonts w:ascii="BPFreightSansLF Pro Light" w:hAnsi="BPFreightSansLF Pro Light"/>
                <w:sz w:val="21"/>
                <w:szCs w:val="21"/>
              </w:rPr>
            </w:pPr>
          </w:p>
        </w:tc>
        <w:tc>
          <w:tcPr>
            <w:tcW w:w="1205" w:type="dxa"/>
            <w:shd w:val="clear" w:color="auto" w:fill="auto"/>
          </w:tcPr>
          <w:p w:rsidRPr="0056799C" w:rsidR="00F26DF3" w:rsidRDefault="00F26DF3" w14:paraId="0E58E083" w14:textId="77777777">
            <w:pPr>
              <w:jc w:val="center"/>
              <w:rPr>
                <w:rFonts w:ascii="BPFreightSansLF Pro Light" w:hAnsi="BPFreightSansLF Pro Light"/>
                <w:sz w:val="21"/>
                <w:szCs w:val="21"/>
              </w:rPr>
            </w:pPr>
          </w:p>
        </w:tc>
        <w:tc>
          <w:tcPr>
            <w:tcW w:w="1347" w:type="dxa"/>
            <w:shd w:val="clear" w:color="auto" w:fill="auto"/>
          </w:tcPr>
          <w:p w:rsidRPr="0056799C" w:rsidR="00F26DF3" w:rsidRDefault="00F26DF3" w14:paraId="02A9C7F4" w14:textId="77777777">
            <w:pPr>
              <w:jc w:val="center"/>
              <w:rPr>
                <w:rFonts w:ascii="BPFreightSansLF Pro Light" w:hAnsi="BPFreightSansLF Pro Light"/>
                <w:sz w:val="21"/>
                <w:szCs w:val="21"/>
              </w:rPr>
            </w:pPr>
          </w:p>
        </w:tc>
      </w:tr>
      <w:tr w:rsidRPr="0056799C" w:rsidR="003118AE" w:rsidTr="00383C28" w14:paraId="33637909" w14:textId="77777777">
        <w:trPr>
          <w:cantSplit/>
          <w:trHeight w:val="510"/>
          <w:tblHeader/>
        </w:trPr>
        <w:tc>
          <w:tcPr>
            <w:tcW w:w="4395" w:type="dxa"/>
            <w:gridSpan w:val="3"/>
            <w:shd w:val="clear" w:color="auto" w:fill="F2F2F2" w:themeFill="background1" w:themeFillShade="F2"/>
            <w:vAlign w:val="center"/>
          </w:tcPr>
          <w:p w:rsidRPr="0056799C" w:rsidR="003118AE" w:rsidP="003118AE" w:rsidRDefault="003118AE" w14:paraId="61290109" w14:textId="43FC359C">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rsidRPr="0056799C" w:rsidR="003118AE" w:rsidP="00224BB7" w:rsidRDefault="003118AE" w14:paraId="2C0ABF8E" w14:textId="481C255F">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Pr="0056799C" w:rsidR="003118AE" w:rsidTr="00383C28" w14:paraId="762C1EA0" w14:textId="77777777">
        <w:trPr>
          <w:cantSplit/>
          <w:trHeight w:val="403"/>
          <w:tblHeader/>
        </w:trPr>
        <w:tc>
          <w:tcPr>
            <w:tcW w:w="4395" w:type="dxa"/>
            <w:gridSpan w:val="3"/>
            <w:shd w:val="clear" w:color="auto" w:fill="auto"/>
          </w:tcPr>
          <w:p w:rsidRPr="0056799C" w:rsidR="003118AE" w:rsidP="00EF2794" w:rsidRDefault="003118AE" w14:paraId="2F4CFCFB" w14:textId="087E08FB">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rsidRPr="0056799C" w:rsidR="003118AE" w:rsidP="00EF2794" w:rsidRDefault="003118AE" w14:paraId="047A8D7C" w14:textId="238D1CD8">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rsidRPr="0056799C" w:rsidR="003118AE" w:rsidP="00EF2794" w:rsidRDefault="003118AE" w14:paraId="6C928CE9" w14:textId="627E3E6A">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rsidR="003118AE" w:rsidP="00EF2794" w:rsidRDefault="003118AE" w14:paraId="32A51A24" w14:textId="77777777">
            <w:pPr>
              <w:jc w:val="center"/>
              <w:rPr>
                <w:rFonts w:ascii="BPFreightSansLF Pro Light" w:hAnsi="BPFreightSansLF Pro Light"/>
                <w:sz w:val="21"/>
                <w:szCs w:val="21"/>
              </w:rPr>
            </w:pPr>
            <w:r w:rsidRPr="0056799C">
              <w:rPr>
                <w:rFonts w:ascii="BPFreightSansLF Pro Light" w:hAnsi="BPFreightSansLF Pro Light"/>
                <w:sz w:val="21"/>
                <w:szCs w:val="21"/>
              </w:rPr>
              <w:t>Date</w:t>
            </w:r>
          </w:p>
          <w:p w:rsidRPr="0056799C" w:rsidR="00C27D3B" w:rsidP="00EF2794" w:rsidRDefault="00C27D3B" w14:paraId="4D34C6B0" w14:textId="02E89666">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rsidRPr="0056799C" w:rsidR="003118AE" w:rsidP="00EF2794" w:rsidRDefault="003118AE" w14:paraId="3791F9E2" w14:textId="79F02B9E">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Pr="0056799C" w:rsidR="003118AE" w:rsidTr="00383C28" w14:paraId="5D0D6247" w14:textId="77777777">
        <w:trPr>
          <w:cantSplit/>
          <w:trHeight w:val="255"/>
          <w:tblHeader/>
        </w:trPr>
        <w:tc>
          <w:tcPr>
            <w:tcW w:w="2694" w:type="dxa"/>
            <w:vMerge w:val="restart"/>
            <w:shd w:val="clear" w:color="auto" w:fill="F2F2F2" w:themeFill="background1" w:themeFillShade="F2"/>
          </w:tcPr>
          <w:p w:rsidRPr="0056799C" w:rsidR="003118AE" w:rsidP="00EF2794" w:rsidRDefault="003118AE" w14:paraId="5E676656" w14:textId="03FA4940">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r>
            <w:r w:rsidRPr="0056799C">
              <w:rPr>
                <w:rFonts w:ascii="BPFreightSansLF Pro Light" w:hAnsi="BPFreightSansLF Pro Light"/>
                <w:bCs/>
                <w:sz w:val="21"/>
                <w:szCs w:val="21"/>
              </w:rPr>
              <w:t>attendance</w:t>
            </w:r>
          </w:p>
        </w:tc>
        <w:tc>
          <w:tcPr>
            <w:tcW w:w="850" w:type="dxa"/>
            <w:shd w:val="clear" w:color="auto" w:fill="F2F2F2" w:themeFill="background1" w:themeFillShade="F2"/>
          </w:tcPr>
          <w:p w:rsidRPr="0056799C" w:rsidR="003118AE" w:rsidP="003118AE" w:rsidRDefault="003118AE" w14:paraId="0FB04DEF"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rsidRPr="0056799C" w:rsidR="003118AE" w:rsidP="003118AE" w:rsidRDefault="006150DA" w14:paraId="22A7178D" w14:textId="495A320C">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3118AE">
              <w:rPr>
                <w:rFonts w:ascii="BPFreightSansLF Pro Light" w:hAnsi="BPFreightSansLF Pro Light"/>
                <w:sz w:val="21"/>
                <w:szCs w:val="21"/>
              </w:rPr>
              <w:t>m/yy</w:t>
            </w:r>
          </w:p>
        </w:tc>
        <w:tc>
          <w:tcPr>
            <w:tcW w:w="851" w:type="dxa"/>
            <w:shd w:val="clear" w:color="auto" w:fill="F2F2F2" w:themeFill="background1" w:themeFillShade="F2"/>
          </w:tcPr>
          <w:p w:rsidRPr="0056799C" w:rsidR="003118AE" w:rsidP="003118AE" w:rsidRDefault="003118AE" w14:paraId="662B3D4E" w14:textId="77777777">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rsidRPr="0056799C" w:rsidR="003118AE" w:rsidP="003118AE" w:rsidRDefault="006150DA" w14:paraId="3FCDEC0D" w14:textId="7FA9C295">
            <w:pPr>
              <w:jc w:val="center"/>
              <w:rPr>
                <w:rFonts w:ascii="BPFreightSansLF Pro Light" w:hAnsi="BPFreightSansLF Pro Light"/>
                <w:bCs/>
                <w:sz w:val="21"/>
                <w:szCs w:val="21"/>
              </w:rPr>
            </w:pPr>
            <w:r>
              <w:rPr>
                <w:rFonts w:ascii="BPFreightSansLF Pro Light" w:hAnsi="BPFreightSansLF Pro Light"/>
                <w:sz w:val="21"/>
                <w:szCs w:val="21"/>
              </w:rPr>
              <w:t>m</w:t>
            </w:r>
            <w:r w:rsidRPr="0056799C" w:rsidR="003118AE">
              <w:rPr>
                <w:rFonts w:ascii="BPFreightSansLF Pro Light" w:hAnsi="BPFreightSansLF Pro Light"/>
                <w:sz w:val="21"/>
                <w:szCs w:val="21"/>
              </w:rPr>
              <w:t>m/yy</w:t>
            </w:r>
          </w:p>
        </w:tc>
        <w:tc>
          <w:tcPr>
            <w:tcW w:w="1204" w:type="dxa"/>
            <w:vMerge/>
            <w:shd w:val="clear" w:color="auto" w:fill="F2F2F2" w:themeFill="background1" w:themeFillShade="F2"/>
          </w:tcPr>
          <w:p w:rsidRPr="0056799C" w:rsidR="003118AE" w:rsidP="00EF2794" w:rsidRDefault="003118AE" w14:paraId="59E57D65"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3118AE" w:rsidP="00EF2794" w:rsidRDefault="003118AE" w14:paraId="54088141" w14:textId="77777777">
            <w:pPr>
              <w:rPr>
                <w:rFonts w:ascii="BPFreightSansLF Pro Light" w:hAnsi="BPFreightSansLF Pro Light"/>
                <w:sz w:val="21"/>
                <w:szCs w:val="21"/>
              </w:rPr>
            </w:pPr>
          </w:p>
        </w:tc>
        <w:tc>
          <w:tcPr>
            <w:tcW w:w="1205" w:type="dxa"/>
            <w:vMerge/>
            <w:shd w:val="clear" w:color="auto" w:fill="F2F2F2" w:themeFill="background1" w:themeFillShade="F2"/>
          </w:tcPr>
          <w:p w:rsidRPr="0056799C" w:rsidR="003118AE" w:rsidP="00EF2794" w:rsidRDefault="003118AE" w14:paraId="6553743A" w14:textId="77777777">
            <w:pPr>
              <w:rPr>
                <w:rFonts w:ascii="BPFreightSansLF Pro Light" w:hAnsi="BPFreightSansLF Pro Light"/>
                <w:sz w:val="21"/>
                <w:szCs w:val="21"/>
              </w:rPr>
            </w:pPr>
          </w:p>
        </w:tc>
        <w:tc>
          <w:tcPr>
            <w:tcW w:w="1347" w:type="dxa"/>
            <w:vMerge/>
            <w:shd w:val="clear" w:color="auto" w:fill="F2F2F2" w:themeFill="background1" w:themeFillShade="F2"/>
          </w:tcPr>
          <w:p w:rsidRPr="0056799C" w:rsidR="003118AE" w:rsidP="00EF2794" w:rsidRDefault="003118AE" w14:paraId="4D9EB833" w14:textId="77777777">
            <w:pPr>
              <w:rPr>
                <w:rFonts w:ascii="BPFreightSansLF Pro Light" w:hAnsi="BPFreightSansLF Pro Light"/>
                <w:sz w:val="21"/>
                <w:szCs w:val="21"/>
              </w:rPr>
            </w:pPr>
          </w:p>
        </w:tc>
      </w:tr>
      <w:tr w:rsidRPr="0056799C" w:rsidR="003118AE" w:rsidTr="00383C28" w14:paraId="172EDC2B" w14:textId="77777777">
        <w:trPr>
          <w:cantSplit/>
          <w:trHeight w:val="255"/>
          <w:tblHeader/>
        </w:trPr>
        <w:tc>
          <w:tcPr>
            <w:tcW w:w="2694" w:type="dxa"/>
            <w:vMerge/>
            <w:shd w:val="clear" w:color="auto" w:fill="F2F2F2" w:themeFill="background1" w:themeFillShade="F2"/>
          </w:tcPr>
          <w:p w:rsidRPr="0056799C" w:rsidR="003118AE" w:rsidP="00EF2794" w:rsidRDefault="003118AE" w14:paraId="1941CF3C" w14:textId="77777777">
            <w:pPr>
              <w:rPr>
                <w:rFonts w:ascii="BPFreightSansLF Pro Light" w:hAnsi="BPFreightSansLF Pro Light"/>
                <w:bCs/>
                <w:szCs w:val="21"/>
              </w:rPr>
            </w:pPr>
          </w:p>
        </w:tc>
        <w:tc>
          <w:tcPr>
            <w:tcW w:w="850" w:type="dxa"/>
            <w:shd w:val="clear" w:color="auto" w:fill="auto"/>
            <w:vAlign w:val="center"/>
          </w:tcPr>
          <w:p w:rsidRPr="0056799C" w:rsidR="003118AE" w:rsidP="003118AE" w:rsidRDefault="003118AE" w14:paraId="0CB7F835" w14:textId="77777777">
            <w:pPr>
              <w:jc w:val="center"/>
              <w:rPr>
                <w:rFonts w:ascii="BPFreightSansLF Pro Light" w:hAnsi="BPFreightSansLF Pro Light"/>
                <w:bCs/>
                <w:sz w:val="21"/>
                <w:szCs w:val="21"/>
              </w:rPr>
            </w:pPr>
          </w:p>
        </w:tc>
        <w:tc>
          <w:tcPr>
            <w:tcW w:w="851" w:type="dxa"/>
            <w:shd w:val="clear" w:color="auto" w:fill="auto"/>
            <w:vAlign w:val="center"/>
          </w:tcPr>
          <w:p w:rsidRPr="0056799C" w:rsidR="003118AE" w:rsidP="003118AE" w:rsidRDefault="003118AE" w14:paraId="08B9C0B4" w14:textId="77777777">
            <w:pPr>
              <w:jc w:val="center"/>
              <w:rPr>
                <w:rFonts w:ascii="BPFreightSansLF Pro Light" w:hAnsi="BPFreightSansLF Pro Light"/>
                <w:bCs/>
                <w:sz w:val="21"/>
                <w:szCs w:val="21"/>
              </w:rPr>
            </w:pPr>
          </w:p>
        </w:tc>
        <w:tc>
          <w:tcPr>
            <w:tcW w:w="1204" w:type="dxa"/>
            <w:shd w:val="clear" w:color="auto" w:fill="auto"/>
          </w:tcPr>
          <w:p w:rsidRPr="0056799C" w:rsidR="003118AE" w:rsidP="003118AE" w:rsidRDefault="003118AE" w14:paraId="59227CC0" w14:textId="77777777">
            <w:pPr>
              <w:jc w:val="center"/>
              <w:rPr>
                <w:rFonts w:ascii="BPFreightSansLF Pro Light" w:hAnsi="BPFreightSansLF Pro Light"/>
                <w:sz w:val="21"/>
                <w:szCs w:val="21"/>
              </w:rPr>
            </w:pPr>
          </w:p>
        </w:tc>
        <w:tc>
          <w:tcPr>
            <w:tcW w:w="1205" w:type="dxa"/>
            <w:shd w:val="clear" w:color="auto" w:fill="auto"/>
          </w:tcPr>
          <w:p w:rsidRPr="0056799C" w:rsidR="003118AE" w:rsidP="003118AE" w:rsidRDefault="003118AE" w14:paraId="1B18B6E8" w14:textId="77777777">
            <w:pPr>
              <w:jc w:val="center"/>
              <w:rPr>
                <w:rFonts w:ascii="BPFreightSansLF Pro Light" w:hAnsi="BPFreightSansLF Pro Light"/>
                <w:sz w:val="21"/>
                <w:szCs w:val="21"/>
              </w:rPr>
            </w:pPr>
          </w:p>
        </w:tc>
        <w:tc>
          <w:tcPr>
            <w:tcW w:w="1205" w:type="dxa"/>
            <w:shd w:val="clear" w:color="auto" w:fill="auto"/>
          </w:tcPr>
          <w:p w:rsidRPr="0056799C" w:rsidR="003118AE" w:rsidP="003118AE" w:rsidRDefault="003118AE" w14:paraId="1E2D9E00" w14:textId="77777777">
            <w:pPr>
              <w:jc w:val="center"/>
              <w:rPr>
                <w:rFonts w:ascii="BPFreightSansLF Pro Light" w:hAnsi="BPFreightSansLF Pro Light"/>
                <w:sz w:val="21"/>
                <w:szCs w:val="21"/>
              </w:rPr>
            </w:pPr>
          </w:p>
        </w:tc>
        <w:tc>
          <w:tcPr>
            <w:tcW w:w="1347" w:type="dxa"/>
            <w:shd w:val="clear" w:color="auto" w:fill="auto"/>
          </w:tcPr>
          <w:p w:rsidRPr="0056799C" w:rsidR="003118AE" w:rsidP="003118AE" w:rsidRDefault="003118AE" w14:paraId="571336EC" w14:textId="77777777">
            <w:pPr>
              <w:jc w:val="center"/>
              <w:rPr>
                <w:rFonts w:ascii="BPFreightSansLF Pro Light" w:hAnsi="BPFreightSansLF Pro Light"/>
                <w:sz w:val="21"/>
                <w:szCs w:val="21"/>
              </w:rPr>
            </w:pPr>
          </w:p>
        </w:tc>
      </w:tr>
    </w:tbl>
    <w:p w:rsidR="00B6305F" w:rsidRDefault="00B6305F" w14:paraId="4DDD2217" w14:textId="77777777"/>
    <w:p w:rsidR="00F26DF3" w:rsidRDefault="00F26DF3" w14:paraId="41151708" w14:textId="77777777">
      <w:r>
        <w:br w:type="page"/>
      </w:r>
    </w:p>
    <w:tbl>
      <w:tblPr>
        <w:tblW w:w="9356"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3377"/>
        <w:gridCol w:w="5979"/>
      </w:tblGrid>
      <w:tr w:rsidRPr="00EB5E8A" w:rsidR="000E0EF5" w:rsidTr="00EA4261" w14:paraId="31358062" w14:textId="77777777">
        <w:trPr>
          <w:cantSplit/>
          <w:tblHeader/>
        </w:trPr>
        <w:tc>
          <w:tcPr>
            <w:tcW w:w="9356" w:type="dxa"/>
            <w:gridSpan w:val="2"/>
            <w:tcBorders>
              <w:bottom w:val="single" w:color="808080" w:sz="4" w:space="0"/>
            </w:tcBorders>
            <w:shd w:val="clear" w:color="auto" w:fill="CC172F"/>
          </w:tcPr>
          <w:p w:rsidR="000E0EF5" w:rsidRDefault="000E0EF5" w14:paraId="2BA6ECF4" w14:textId="77777777">
            <w:pPr>
              <w:rPr>
                <w:rStyle w:val="Bold"/>
                <w:rFonts w:ascii="BPFreightSansLF Pro Semibold" w:hAnsi="BPFreightSansLF Pro Semibold"/>
                <w:b w:val="0"/>
                <w:bCs/>
                <w:color w:val="FFFFFF"/>
                <w:sz w:val="21"/>
                <w:szCs w:val="21"/>
              </w:rPr>
            </w:pPr>
            <w:r w:rsidRPr="000E0EF5">
              <w:rPr>
                <w:rStyle w:val="Bold"/>
                <w:rFonts w:ascii="BPFreightSansLF Pro Semibold" w:hAnsi="BPFreightSansLF Pro Semibold"/>
                <w:b w:val="0"/>
                <w:bCs/>
                <w:color w:val="FFFFFF"/>
                <w:sz w:val="21"/>
                <w:szCs w:val="21"/>
              </w:rPr>
              <w:t xml:space="preserve">Section 5:  Other Vocational Qualifications, Skills or Training </w:t>
            </w:r>
          </w:p>
          <w:p w:rsidR="000E0EF5" w:rsidRDefault="000E0EF5" w14:paraId="25398055" w14:textId="77777777">
            <w:pPr>
              <w:rPr>
                <w:rFonts w:ascii="BPFreightSansLF Pro Light" w:hAnsi="BPFreightSansLF Pro Light"/>
                <w:bCs/>
                <w:color w:val="FFFFFF"/>
                <w:sz w:val="21"/>
                <w:szCs w:val="21"/>
              </w:rPr>
            </w:pPr>
            <w:r w:rsidRPr="00C3728A">
              <w:rPr>
                <w:rFonts w:ascii="BPFreightSansLF Pro Light" w:hAnsi="BPFreightSansLF Pro Light"/>
                <w:bCs/>
                <w:color w:val="FFFFFF"/>
                <w:sz w:val="21"/>
                <w:szCs w:val="21"/>
              </w:rPr>
              <w:t>Please provide details of any vocational qualifications or skills that you possess or training that you have received which you consider to be relevant to the role for which you have applied.</w:t>
            </w:r>
          </w:p>
          <w:p w:rsidR="008B5040" w:rsidP="008B5040" w:rsidRDefault="008B5040" w14:paraId="2CECAC4F" w14:textId="77777777">
            <w:pPr>
              <w:rPr>
                <w:rStyle w:val="Bold"/>
                <w:rFonts w:ascii="BPFreightSansLF Pro Light" w:hAnsi="BPFreightSansLF Pro Light"/>
                <w:b w:val="0"/>
                <w:bCs/>
                <w:color w:val="FFFFFF" w:themeColor="background1"/>
                <w:sz w:val="21"/>
                <w:szCs w:val="21"/>
              </w:rPr>
            </w:pPr>
          </w:p>
          <w:p w:rsidRPr="008B5040" w:rsidR="008B5040" w:rsidP="008B5040" w:rsidRDefault="008B5040" w14:paraId="29FCF740" w14:textId="1C1776BD">
            <w:pPr>
              <w:rPr>
                <w:rStyle w:val="Bold"/>
                <w:rFonts w:ascii="BPFreightSansLF Pro Light" w:hAnsi="BPFreightSansLF Pro Light"/>
                <w:b w:val="0"/>
                <w:bCs/>
                <w:color w:val="FFFFFF" w:themeColor="background1"/>
                <w:sz w:val="21"/>
                <w:szCs w:val="21"/>
              </w:rPr>
            </w:pPr>
            <w:r w:rsidRPr="008B5040">
              <w:rPr>
                <w:rStyle w:val="Bold"/>
                <w:rFonts w:ascii="BPFreightSansLF Pro Light" w:hAnsi="BPFreightSansLF Pro Light"/>
                <w:b w:val="0"/>
                <w:bCs/>
                <w:color w:val="FFFFFF" w:themeColor="background1"/>
                <w:sz w:val="21"/>
                <w:szCs w:val="21"/>
              </w:rPr>
              <w:t>The box will expand as you write</w:t>
            </w:r>
            <w:r w:rsidR="00BD5DEE">
              <w:rPr>
                <w:rStyle w:val="Bold"/>
                <w:rFonts w:ascii="BPFreightSansLF Pro Light" w:hAnsi="BPFreightSansLF Pro Light"/>
                <w:b w:val="0"/>
                <w:bCs/>
                <w:color w:val="FFFFFF" w:themeColor="background1"/>
                <w:sz w:val="21"/>
                <w:szCs w:val="21"/>
              </w:rPr>
              <w:t xml:space="preserve"> (Or add a page</w:t>
            </w:r>
            <w:r w:rsidR="00A83BE1">
              <w:rPr>
                <w:rStyle w:val="Bold"/>
                <w:rFonts w:ascii="BPFreightSansLF Pro Light" w:hAnsi="BPFreightSansLF Pro Light"/>
                <w:b w:val="0"/>
                <w:bCs/>
                <w:color w:val="FFFFFF" w:themeColor="background1"/>
                <w:sz w:val="21"/>
                <w:szCs w:val="21"/>
              </w:rPr>
              <w:t xml:space="preserve"> to the end of the application marked section 5)</w:t>
            </w:r>
          </w:p>
          <w:p w:rsidRPr="00E54FF4" w:rsidR="008B5040" w:rsidRDefault="008B5040" w14:paraId="16B4CD52" w14:textId="78EC8865">
            <w:pPr>
              <w:rPr>
                <w:rFonts w:ascii="BPFreightSansLF Pro Semibold" w:hAnsi="BPFreightSansLF Pro Semibold"/>
                <w:b/>
                <w:bCs/>
                <w:color w:val="FFFFFF"/>
                <w:sz w:val="21"/>
                <w:szCs w:val="21"/>
              </w:rPr>
            </w:pPr>
          </w:p>
        </w:tc>
      </w:tr>
      <w:tr w:rsidRPr="00EB5E8A" w:rsidR="000E0EF5" w:rsidTr="00EA4261" w14:paraId="77E7F64C" w14:textId="77777777">
        <w:trPr>
          <w:cantSplit/>
        </w:trPr>
        <w:tc>
          <w:tcPr>
            <w:tcW w:w="3377" w:type="dxa"/>
            <w:tcBorders>
              <w:right w:val="nil"/>
            </w:tcBorders>
            <w:shd w:val="clear" w:color="auto" w:fill="auto"/>
          </w:tcPr>
          <w:p w:rsidRPr="00EB5E8A" w:rsidR="000E0EF5" w:rsidRDefault="000E0EF5" w14:paraId="6C8AEEEA" w14:textId="0883A5F4">
            <w:pPr>
              <w:pStyle w:val="Tabletext"/>
              <w:rPr>
                <w:rFonts w:ascii="BPFreightSansLF Pro Light" w:hAnsi="BPFreightSansLF Pro Light"/>
                <w:sz w:val="21"/>
                <w:szCs w:val="21"/>
              </w:rPr>
            </w:pPr>
          </w:p>
        </w:tc>
        <w:tc>
          <w:tcPr>
            <w:tcW w:w="5979" w:type="dxa"/>
            <w:tcBorders>
              <w:left w:val="nil"/>
            </w:tcBorders>
            <w:shd w:val="clear" w:color="auto" w:fill="auto"/>
          </w:tcPr>
          <w:p w:rsidRPr="00E54FF4" w:rsidR="000E0EF5" w:rsidRDefault="000E0EF5" w14:paraId="28FC7381" w14:textId="77777777">
            <w:pPr>
              <w:pStyle w:val="Tabletext"/>
              <w:rPr>
                <w:rFonts w:ascii="BPFreightSansLF Pro Semibold" w:hAnsi="BPFreightSansLF Pro Semibold"/>
                <w:bCs/>
                <w:sz w:val="21"/>
                <w:szCs w:val="21"/>
              </w:rPr>
            </w:pPr>
          </w:p>
        </w:tc>
      </w:tr>
    </w:tbl>
    <w:p w:rsidR="008555B8" w:rsidP="00EB5E8A" w:rsidRDefault="008555B8" w14:paraId="68A6E159" w14:textId="0F4A474A">
      <w:pPr>
        <w:rPr>
          <w:rFonts w:ascii="BPFreightSansLF Pro Light" w:hAnsi="BPFreightSansLF Pro Light"/>
          <w:sz w:val="21"/>
          <w:szCs w:val="21"/>
        </w:rPr>
      </w:pPr>
    </w:p>
    <w:p w:rsidR="008555B8" w:rsidRDefault="008555B8" w14:paraId="2F9D9536" w14:textId="77777777">
      <w:pPr>
        <w:rPr>
          <w:rFonts w:ascii="BPFreightSansLF Pro Light" w:hAnsi="BPFreightSansLF Pro Light"/>
          <w:sz w:val="21"/>
          <w:szCs w:val="21"/>
        </w:rPr>
      </w:pPr>
      <w:r>
        <w:rPr>
          <w:rFonts w:ascii="BPFreightSansLF Pro Light" w:hAnsi="BPFreightSansLF Pro Light"/>
          <w:sz w:val="21"/>
          <w:szCs w:val="21"/>
        </w:rPr>
        <w:br w:type="page"/>
      </w:r>
    </w:p>
    <w:tbl>
      <w:tblPr>
        <w:tblW w:w="9356"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3071"/>
        <w:gridCol w:w="3071"/>
        <w:gridCol w:w="1536"/>
        <w:gridCol w:w="1678"/>
      </w:tblGrid>
      <w:tr w:rsidRPr="00EB5E8A" w:rsidR="00EB5E8A" w:rsidTr="00383C28" w14:paraId="07BE07F0" w14:textId="77777777">
        <w:trPr>
          <w:cantSplit/>
          <w:tblHeader/>
        </w:trPr>
        <w:tc>
          <w:tcPr>
            <w:tcW w:w="9356" w:type="dxa"/>
            <w:gridSpan w:val="4"/>
            <w:tcBorders>
              <w:bottom w:val="single" w:color="808080" w:sz="4" w:space="0"/>
            </w:tcBorders>
            <w:shd w:val="clear" w:color="auto" w:fill="CC172F"/>
          </w:tcPr>
          <w:p w:rsidR="00EB5E8A" w:rsidRDefault="00EB5E8A" w14:paraId="16930AA4" w14:textId="77777777">
            <w:pPr>
              <w:rPr>
                <w:rStyle w:val="Bold"/>
                <w:rFonts w:ascii="BPFreightSansLF Pro Semibold" w:hAnsi="BPFreightSansLF Pro Semibold"/>
                <w:b w:val="0"/>
                <w:bCs/>
                <w:color w:val="FFFFFF"/>
                <w:sz w:val="21"/>
                <w:szCs w:val="21"/>
              </w:rPr>
            </w:pPr>
            <w:r w:rsidRPr="00E54FF4">
              <w:rPr>
                <w:rStyle w:val="Bold"/>
                <w:rFonts w:ascii="BPFreightSansLF Pro Semibold" w:hAnsi="BPFreightSansLF Pro Semibold"/>
                <w:b w:val="0"/>
                <w:bCs/>
                <w:color w:val="FFFFFF"/>
                <w:sz w:val="21"/>
                <w:szCs w:val="21"/>
              </w:rPr>
              <w:t xml:space="preserve">Section </w:t>
            </w:r>
            <w:r w:rsidR="00657C66">
              <w:rPr>
                <w:rStyle w:val="Bold"/>
                <w:rFonts w:ascii="BPFreightSansLF Pro Semibold" w:hAnsi="BPFreightSansLF Pro Semibold"/>
                <w:b w:val="0"/>
                <w:bCs/>
                <w:color w:val="FFFFFF"/>
                <w:sz w:val="21"/>
                <w:szCs w:val="21"/>
              </w:rPr>
              <w:t>6</w:t>
            </w:r>
            <w:r w:rsidRPr="00E54FF4">
              <w:rPr>
                <w:rStyle w:val="Bold"/>
                <w:rFonts w:ascii="BPFreightSansLF Pro Semibold" w:hAnsi="BPFreightSansLF Pro Semibold"/>
                <w:b w:val="0"/>
                <w:bCs/>
                <w:color w:val="FFFFFF"/>
                <w:sz w:val="21"/>
                <w:szCs w:val="21"/>
              </w:rPr>
              <w:t>:  Current / Most Recent Employment</w:t>
            </w:r>
          </w:p>
          <w:p w:rsidRPr="00C007CC" w:rsidR="006A0BF2" w:rsidP="00C007CC" w:rsidRDefault="00C007CC" w14:paraId="304CA761" w14:textId="3C627282">
            <w:pPr>
              <w:rPr>
                <w:rFonts w:ascii="BPFreightSansLF Pro Semibold" w:hAnsi="BPFreightSansLF Pro Semibold"/>
                <w:bCs/>
                <w:color w:val="FFFFFF"/>
                <w:sz w:val="21"/>
                <w:szCs w:val="21"/>
              </w:rPr>
            </w:pPr>
            <w:r w:rsidRPr="00C3728A">
              <w:rPr>
                <w:rFonts w:ascii="BPFreightSansLF Pro Light" w:hAnsi="BPFreightSansLF Pro Light"/>
                <w:bCs/>
                <w:color w:val="FFFFFF"/>
                <w:sz w:val="21"/>
                <w:szCs w:val="21"/>
              </w:rPr>
              <w:t xml:space="preserve">Please provide details of </w:t>
            </w:r>
            <w:r>
              <w:rPr>
                <w:rFonts w:ascii="BPFreightSansLF Pro Light" w:hAnsi="BPFreightSansLF Pro Light"/>
                <w:bCs/>
                <w:color w:val="FFFFFF"/>
                <w:sz w:val="21"/>
                <w:szCs w:val="21"/>
              </w:rPr>
              <w:t>your most recent empl</w:t>
            </w:r>
            <w:r w:rsidR="00AF5473">
              <w:rPr>
                <w:rFonts w:ascii="BPFreightSansLF Pro Light" w:hAnsi="BPFreightSansLF Pro Light"/>
                <w:bCs/>
                <w:color w:val="FFFFFF"/>
                <w:sz w:val="21"/>
                <w:szCs w:val="21"/>
              </w:rPr>
              <w:t>oyment</w:t>
            </w:r>
          </w:p>
        </w:tc>
      </w:tr>
      <w:tr w:rsidRPr="00EB5E8A" w:rsidR="00AF5473" w:rsidTr="00383C28" w14:paraId="73ED715C" w14:textId="77777777">
        <w:trPr>
          <w:cantSplit/>
        </w:trPr>
        <w:tc>
          <w:tcPr>
            <w:tcW w:w="9356" w:type="dxa"/>
            <w:gridSpan w:val="4"/>
            <w:shd w:val="clear" w:color="auto" w:fill="F2F2F2" w:themeFill="background1" w:themeFillShade="F2"/>
          </w:tcPr>
          <w:p w:rsidRPr="00E54FF4" w:rsidR="00AF5473" w:rsidRDefault="00AF5473" w14:paraId="4CD0738B" w14:textId="74A14A9C">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employer:</w:t>
            </w:r>
          </w:p>
        </w:tc>
      </w:tr>
      <w:tr w:rsidRPr="00AF5473" w:rsidR="00AF5473" w:rsidTr="00383C28" w14:paraId="113BFA58" w14:textId="77777777">
        <w:trPr>
          <w:cantSplit/>
        </w:trPr>
        <w:tc>
          <w:tcPr>
            <w:tcW w:w="9356" w:type="dxa"/>
            <w:gridSpan w:val="4"/>
            <w:shd w:val="clear" w:color="auto" w:fill="auto"/>
          </w:tcPr>
          <w:p w:rsidRPr="00AF5473" w:rsidR="00AF5473" w:rsidRDefault="00AF5473" w14:paraId="26511FC1" w14:textId="77777777">
            <w:pPr>
              <w:pStyle w:val="Tabletext"/>
              <w:rPr>
                <w:rFonts w:ascii="BPFreightSansLF Pro Light" w:hAnsi="BPFreightSansLF Pro Light"/>
                <w:bCs/>
                <w:sz w:val="21"/>
                <w:szCs w:val="21"/>
              </w:rPr>
            </w:pPr>
          </w:p>
        </w:tc>
      </w:tr>
      <w:tr w:rsidRPr="00EB5E8A" w:rsidR="00AF5473" w:rsidTr="00383C28" w14:paraId="0FD11407" w14:textId="77777777">
        <w:trPr>
          <w:cantSplit/>
        </w:trPr>
        <w:tc>
          <w:tcPr>
            <w:tcW w:w="9356" w:type="dxa"/>
            <w:gridSpan w:val="4"/>
            <w:shd w:val="clear" w:color="auto" w:fill="F2F2F2" w:themeFill="background1" w:themeFillShade="F2"/>
          </w:tcPr>
          <w:p w:rsidRPr="00E54FF4" w:rsidR="00AF5473" w:rsidRDefault="00AF5473" w14:paraId="112D3EDB" w14:textId="721A222C">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employer's address</w:t>
            </w:r>
            <w:r>
              <w:rPr>
                <w:rFonts w:ascii="BPFreightSansLF Pro Light" w:hAnsi="BPFreightSansLF Pro Light"/>
                <w:sz w:val="21"/>
                <w:szCs w:val="21"/>
              </w:rPr>
              <w:t>:</w:t>
            </w:r>
          </w:p>
        </w:tc>
      </w:tr>
      <w:tr w:rsidRPr="00EB5E8A" w:rsidR="00AF5473" w:rsidTr="00383C28" w14:paraId="2110C504" w14:textId="77777777">
        <w:trPr>
          <w:cantSplit/>
        </w:trPr>
        <w:tc>
          <w:tcPr>
            <w:tcW w:w="9356" w:type="dxa"/>
            <w:gridSpan w:val="4"/>
            <w:shd w:val="clear" w:color="auto" w:fill="auto"/>
          </w:tcPr>
          <w:p w:rsidRPr="00E54FF4" w:rsidR="00AF5473" w:rsidRDefault="00AF5473" w14:paraId="7D0E1A38" w14:textId="77777777">
            <w:pPr>
              <w:pStyle w:val="Tabletext"/>
              <w:rPr>
                <w:rFonts w:ascii="BPFreightSansLF Pro Semibold" w:hAnsi="BPFreightSansLF Pro Semibold"/>
                <w:bCs/>
                <w:sz w:val="21"/>
                <w:szCs w:val="21"/>
              </w:rPr>
            </w:pPr>
          </w:p>
        </w:tc>
      </w:tr>
      <w:tr w:rsidRPr="00EB5E8A" w:rsidR="00AF5473" w:rsidTr="00383C28" w14:paraId="09D721C1" w14:textId="77777777">
        <w:trPr>
          <w:cantSplit/>
        </w:trPr>
        <w:tc>
          <w:tcPr>
            <w:tcW w:w="9356" w:type="dxa"/>
            <w:gridSpan w:val="4"/>
            <w:shd w:val="clear" w:color="auto" w:fill="F2F2F2" w:themeFill="background1" w:themeFillShade="F2"/>
          </w:tcPr>
          <w:p w:rsidRPr="00E54FF4" w:rsidR="00AF5473" w:rsidRDefault="00AF5473" w14:paraId="45E8AA39" w14:textId="39274957">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job title</w:t>
            </w:r>
            <w:r>
              <w:rPr>
                <w:rFonts w:ascii="BPFreightSansLF Pro Light" w:hAnsi="BPFreightSansLF Pro Light"/>
                <w:sz w:val="21"/>
                <w:szCs w:val="21"/>
              </w:rPr>
              <w:t>:</w:t>
            </w:r>
          </w:p>
        </w:tc>
      </w:tr>
      <w:tr w:rsidRPr="00EB5E8A" w:rsidR="00AF5473" w:rsidTr="00383C28" w14:paraId="79A8BD07" w14:textId="77777777">
        <w:trPr>
          <w:cantSplit/>
        </w:trPr>
        <w:tc>
          <w:tcPr>
            <w:tcW w:w="9356" w:type="dxa"/>
            <w:gridSpan w:val="4"/>
            <w:shd w:val="clear" w:color="auto" w:fill="auto"/>
          </w:tcPr>
          <w:p w:rsidRPr="00EB5E8A" w:rsidR="00AF5473" w:rsidRDefault="00AF5473" w14:paraId="1D379DAD" w14:textId="77777777">
            <w:pPr>
              <w:pStyle w:val="Tabletext"/>
              <w:rPr>
                <w:rFonts w:ascii="BPFreightSansLF Pro Light" w:hAnsi="BPFreightSansLF Pro Light"/>
                <w:sz w:val="21"/>
                <w:szCs w:val="21"/>
              </w:rPr>
            </w:pPr>
          </w:p>
        </w:tc>
      </w:tr>
      <w:tr w:rsidRPr="00EB5E8A" w:rsidR="00AF5473" w:rsidTr="00383C28" w14:paraId="26E38D69" w14:textId="77777777">
        <w:trPr>
          <w:cantSplit/>
        </w:trPr>
        <w:tc>
          <w:tcPr>
            <w:tcW w:w="9356" w:type="dxa"/>
            <w:gridSpan w:val="4"/>
            <w:shd w:val="clear" w:color="auto" w:fill="F2F2F2" w:themeFill="background1" w:themeFillShade="F2"/>
          </w:tcPr>
          <w:p w:rsidRPr="00EB5E8A" w:rsidR="00AF5473" w:rsidRDefault="00AF5473" w14:paraId="2E69AB76" w14:textId="2431F2F8">
            <w:pPr>
              <w:pStyle w:val="Tabletext"/>
              <w:rPr>
                <w:rFonts w:ascii="BPFreightSansLF Pro Light" w:hAnsi="BPFreightSansLF Pro Light"/>
                <w:sz w:val="21"/>
                <w:szCs w:val="21"/>
              </w:rPr>
            </w:pPr>
            <w:r w:rsidRPr="00EB5E8A">
              <w:rPr>
                <w:rFonts w:ascii="BPFreightSansLF Pro Light" w:hAnsi="BPFreightSansLF Pro Light"/>
                <w:sz w:val="21"/>
                <w:szCs w:val="21"/>
              </w:rPr>
              <w:t>Brief description of responsibilities</w:t>
            </w:r>
          </w:p>
        </w:tc>
      </w:tr>
      <w:tr w:rsidRPr="00EB5E8A" w:rsidR="00AF5473" w:rsidTr="00383C28" w14:paraId="2D84ED98" w14:textId="77777777">
        <w:trPr>
          <w:cantSplit/>
        </w:trPr>
        <w:tc>
          <w:tcPr>
            <w:tcW w:w="9356" w:type="dxa"/>
            <w:gridSpan w:val="4"/>
            <w:shd w:val="clear" w:color="auto" w:fill="auto"/>
          </w:tcPr>
          <w:p w:rsidRPr="00EB5E8A" w:rsidR="00AF5473" w:rsidRDefault="00AF5473" w14:paraId="2C61584B" w14:textId="77777777">
            <w:pPr>
              <w:pStyle w:val="Tabletext"/>
              <w:rPr>
                <w:rFonts w:ascii="BPFreightSansLF Pro Light" w:hAnsi="BPFreightSansLF Pro Light"/>
                <w:sz w:val="21"/>
                <w:szCs w:val="21"/>
              </w:rPr>
            </w:pPr>
          </w:p>
        </w:tc>
      </w:tr>
      <w:tr w:rsidRPr="00EB5E8A" w:rsidR="00A231F8" w:rsidTr="00383C28" w14:paraId="0F4E17EE" w14:textId="77777777">
        <w:trPr>
          <w:cantSplit/>
        </w:trPr>
        <w:tc>
          <w:tcPr>
            <w:tcW w:w="3071" w:type="dxa"/>
            <w:shd w:val="clear" w:color="auto" w:fill="F2F2F2" w:themeFill="background1" w:themeFillShade="F2"/>
          </w:tcPr>
          <w:p w:rsidR="00A231F8" w:rsidP="00D1626C" w:rsidRDefault="00A231F8" w14:paraId="4D1642DD" w14:textId="77777777">
            <w:pPr>
              <w:pStyle w:val="Tabletext"/>
              <w:jc w:val="center"/>
              <w:rPr>
                <w:rFonts w:ascii="BPFreightSansLF Pro Light" w:hAnsi="BPFreightSansLF Pro Light"/>
                <w:sz w:val="21"/>
                <w:szCs w:val="21"/>
              </w:rPr>
            </w:pPr>
            <w:r>
              <w:rPr>
                <w:rFonts w:ascii="BPFreightSansLF Pro Light" w:hAnsi="BPFreightSansLF Pro Light"/>
                <w:sz w:val="21"/>
                <w:szCs w:val="21"/>
              </w:rPr>
              <w:t>Date started</w:t>
            </w:r>
          </w:p>
          <w:p w:rsidRPr="00EB5E8A" w:rsidR="00004AA1" w:rsidP="00D1626C" w:rsidRDefault="00004AA1" w14:paraId="36E40483" w14:textId="322EB7B7">
            <w:pPr>
              <w:pStyle w:val="Tabletext"/>
              <w:jc w:val="center"/>
              <w:rPr>
                <w:rFonts w:ascii="BPFreightSansLF Pro Light" w:hAnsi="BPFreightSansLF Pro Light"/>
                <w:sz w:val="21"/>
                <w:szCs w:val="21"/>
              </w:rPr>
            </w:pPr>
            <w:r>
              <w:rPr>
                <w:rFonts w:ascii="BPFreightSansLF Pro Light" w:hAnsi="BPFreightSansLF Pro Light"/>
                <w:sz w:val="21"/>
                <w:szCs w:val="21"/>
              </w:rPr>
              <w:t>mm / yyyy</w:t>
            </w:r>
          </w:p>
        </w:tc>
        <w:tc>
          <w:tcPr>
            <w:tcW w:w="3071" w:type="dxa"/>
            <w:shd w:val="clear" w:color="auto" w:fill="F2F2F2" w:themeFill="background1" w:themeFillShade="F2"/>
          </w:tcPr>
          <w:p w:rsidR="00A231F8" w:rsidP="00D1626C" w:rsidRDefault="00A231F8" w14:paraId="6C8972D2" w14:textId="06846B4B">
            <w:pPr>
              <w:pStyle w:val="Tabletext"/>
              <w:jc w:val="center"/>
              <w:rPr>
                <w:rFonts w:ascii="BPFreightSansLF Pro Light" w:hAnsi="BPFreightSansLF Pro Light"/>
                <w:sz w:val="21"/>
                <w:szCs w:val="21"/>
              </w:rPr>
            </w:pPr>
            <w:r>
              <w:rPr>
                <w:rFonts w:ascii="BPFreightSansLF Pro Light" w:hAnsi="BPFreightSansLF Pro Light"/>
                <w:sz w:val="21"/>
                <w:szCs w:val="21"/>
              </w:rPr>
              <w:t>Date employment ended</w:t>
            </w:r>
          </w:p>
          <w:p w:rsidRPr="00EB5E8A" w:rsidR="00A231F8" w:rsidP="00D1626C" w:rsidRDefault="00A231F8" w14:paraId="648DEAC8" w14:textId="159E149C">
            <w:pPr>
              <w:pStyle w:val="Tabletext"/>
              <w:jc w:val="center"/>
              <w:rPr>
                <w:rFonts w:ascii="BPFreightSansLF Pro Light" w:hAnsi="BPFreightSansLF Pro Light"/>
                <w:sz w:val="21"/>
                <w:szCs w:val="21"/>
              </w:rPr>
            </w:pPr>
            <w:r>
              <w:rPr>
                <w:rFonts w:ascii="BPFreightSansLF Pro Light" w:hAnsi="BPFreightSansLF Pro Light"/>
                <w:sz w:val="21"/>
                <w:szCs w:val="21"/>
              </w:rPr>
              <w:t>(if applicable)</w:t>
            </w:r>
          </w:p>
        </w:tc>
        <w:tc>
          <w:tcPr>
            <w:tcW w:w="3214" w:type="dxa"/>
            <w:gridSpan w:val="2"/>
            <w:shd w:val="clear" w:color="auto" w:fill="F2F2F2" w:themeFill="background1" w:themeFillShade="F2"/>
          </w:tcPr>
          <w:p w:rsidRPr="00EB5E8A" w:rsidR="00A231F8" w:rsidP="00D1626C" w:rsidRDefault="00A231F8" w14:paraId="1591A405" w14:textId="77988106">
            <w:pPr>
              <w:pStyle w:val="Tabletext"/>
              <w:jc w:val="center"/>
              <w:rPr>
                <w:rFonts w:ascii="BPFreightSansLF Pro Light" w:hAnsi="BPFreightSansLF Pro Light"/>
                <w:sz w:val="21"/>
                <w:szCs w:val="21"/>
              </w:rPr>
            </w:pPr>
            <w:r>
              <w:rPr>
                <w:rFonts w:ascii="BPFreightSansLF Pro Light" w:hAnsi="BPFreightSansLF Pro Light"/>
                <w:sz w:val="21"/>
                <w:szCs w:val="21"/>
              </w:rPr>
              <w:t>Current salary / salary on leaving:</w:t>
            </w:r>
          </w:p>
        </w:tc>
      </w:tr>
      <w:tr w:rsidRPr="00EB5E8A" w:rsidR="00A231F8" w:rsidTr="00383C28" w14:paraId="389407E9" w14:textId="77777777">
        <w:trPr>
          <w:cantSplit/>
        </w:trPr>
        <w:tc>
          <w:tcPr>
            <w:tcW w:w="3071" w:type="dxa"/>
            <w:shd w:val="clear" w:color="auto" w:fill="auto"/>
          </w:tcPr>
          <w:p w:rsidRPr="00EB5E8A" w:rsidR="00A231F8" w:rsidP="00E0342E" w:rsidRDefault="00A231F8" w14:paraId="0D58406A" w14:textId="77777777">
            <w:pPr>
              <w:pStyle w:val="Tabletext"/>
              <w:jc w:val="center"/>
              <w:rPr>
                <w:rFonts w:ascii="BPFreightSansLF Pro Light" w:hAnsi="BPFreightSansLF Pro Light"/>
                <w:sz w:val="21"/>
                <w:szCs w:val="21"/>
              </w:rPr>
            </w:pPr>
          </w:p>
        </w:tc>
        <w:tc>
          <w:tcPr>
            <w:tcW w:w="3071" w:type="dxa"/>
            <w:shd w:val="clear" w:color="auto" w:fill="auto"/>
          </w:tcPr>
          <w:p w:rsidRPr="00EB5E8A" w:rsidR="00A231F8" w:rsidP="00E0342E" w:rsidRDefault="00A231F8" w14:paraId="0DABE233" w14:textId="77777777">
            <w:pPr>
              <w:pStyle w:val="Tabletext"/>
              <w:jc w:val="center"/>
              <w:rPr>
                <w:rFonts w:ascii="BPFreightSansLF Pro Light" w:hAnsi="BPFreightSansLF Pro Light"/>
                <w:sz w:val="21"/>
                <w:szCs w:val="21"/>
              </w:rPr>
            </w:pPr>
          </w:p>
        </w:tc>
        <w:tc>
          <w:tcPr>
            <w:tcW w:w="3214" w:type="dxa"/>
            <w:gridSpan w:val="2"/>
            <w:shd w:val="clear" w:color="auto" w:fill="auto"/>
          </w:tcPr>
          <w:p w:rsidRPr="00EB5E8A" w:rsidR="00A231F8" w:rsidRDefault="00004AA1" w14:paraId="16118124" w14:textId="03177090">
            <w:pPr>
              <w:pStyle w:val="Tabletext"/>
              <w:rPr>
                <w:rFonts w:ascii="BPFreightSansLF Pro Light" w:hAnsi="BPFreightSansLF Pro Light"/>
                <w:sz w:val="21"/>
                <w:szCs w:val="21"/>
              </w:rPr>
            </w:pPr>
            <w:r>
              <w:rPr>
                <w:rFonts w:ascii="BPFreightSansLF Pro Light" w:hAnsi="BPFreightSansLF Pro Light"/>
                <w:sz w:val="21"/>
                <w:szCs w:val="21"/>
              </w:rPr>
              <w:t>£</w:t>
            </w:r>
          </w:p>
        </w:tc>
      </w:tr>
      <w:tr w:rsidRPr="00EB5E8A" w:rsidR="006D1AE9" w:rsidTr="00383C28" w14:paraId="4CC77517" w14:textId="77777777">
        <w:trPr>
          <w:cantSplit/>
        </w:trPr>
        <w:tc>
          <w:tcPr>
            <w:tcW w:w="6142" w:type="dxa"/>
            <w:gridSpan w:val="2"/>
            <w:vMerge w:val="restart"/>
            <w:shd w:val="clear" w:color="auto" w:fill="F2F2F2" w:themeFill="background1" w:themeFillShade="F2"/>
            <w:vAlign w:val="center"/>
          </w:tcPr>
          <w:p w:rsidRPr="00EB5E8A" w:rsidR="006D1AE9" w:rsidP="006D1AE9" w:rsidRDefault="006D1AE9" w14:paraId="55BE7858" w14:textId="1A5E9D4E">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Do you / did you receive any employee benefits?</w:t>
            </w:r>
          </w:p>
        </w:tc>
        <w:tc>
          <w:tcPr>
            <w:tcW w:w="1536" w:type="dxa"/>
            <w:shd w:val="clear" w:color="auto" w:fill="F2F2F2" w:themeFill="background1" w:themeFillShade="F2"/>
          </w:tcPr>
          <w:p w:rsidR="006D1AE9" w:rsidP="006D1AE9" w:rsidRDefault="006D1AE9" w14:paraId="5DC91454" w14:textId="49E3833B">
            <w:pPr>
              <w:pStyle w:val="Tabletext"/>
              <w:jc w:val="center"/>
              <w:rPr>
                <w:rFonts w:ascii="BPFreightSansLF Pro Light" w:hAnsi="BPFreightSansLF Pro Light"/>
                <w:sz w:val="21"/>
                <w:szCs w:val="21"/>
              </w:rPr>
            </w:pPr>
            <w:r>
              <w:rPr>
                <w:rFonts w:ascii="BPFreightSansLF Pro Light" w:hAnsi="BPFreightSansLF Pro Light"/>
                <w:sz w:val="21"/>
                <w:szCs w:val="21"/>
              </w:rPr>
              <w:t>YES</w:t>
            </w:r>
          </w:p>
        </w:tc>
        <w:tc>
          <w:tcPr>
            <w:tcW w:w="1678" w:type="dxa"/>
            <w:shd w:val="clear" w:color="auto" w:fill="F2F2F2" w:themeFill="background1" w:themeFillShade="F2"/>
          </w:tcPr>
          <w:p w:rsidR="006D1AE9" w:rsidP="006D1AE9" w:rsidRDefault="006D1AE9" w14:paraId="071BB3A5" w14:textId="634C8EF4">
            <w:pPr>
              <w:pStyle w:val="Tabletext"/>
              <w:jc w:val="center"/>
              <w:rPr>
                <w:rFonts w:ascii="BPFreightSansLF Pro Light" w:hAnsi="BPFreightSansLF Pro Light"/>
                <w:sz w:val="21"/>
                <w:szCs w:val="21"/>
              </w:rPr>
            </w:pPr>
            <w:r>
              <w:rPr>
                <w:rFonts w:ascii="BPFreightSansLF Pro Light" w:hAnsi="BPFreightSansLF Pro Light"/>
                <w:sz w:val="21"/>
                <w:szCs w:val="21"/>
              </w:rPr>
              <w:t>NO</w:t>
            </w:r>
          </w:p>
        </w:tc>
      </w:tr>
      <w:tr w:rsidRPr="00EB5E8A" w:rsidR="006D1AE9" w:rsidTr="00383C28" w14:paraId="65633AFD" w14:textId="77777777">
        <w:trPr>
          <w:cantSplit/>
        </w:trPr>
        <w:tc>
          <w:tcPr>
            <w:tcW w:w="6142" w:type="dxa"/>
            <w:gridSpan w:val="2"/>
            <w:vMerge/>
            <w:shd w:val="clear" w:color="auto" w:fill="auto"/>
          </w:tcPr>
          <w:p w:rsidRPr="00EB5E8A" w:rsidR="006D1AE9" w:rsidRDefault="006D1AE9" w14:paraId="5C1D11CC" w14:textId="77777777">
            <w:pPr>
              <w:pStyle w:val="Tabletext"/>
              <w:rPr>
                <w:rFonts w:ascii="BPFreightSansLF Pro Light" w:hAnsi="BPFreightSansLF Pro Light"/>
                <w:sz w:val="21"/>
                <w:szCs w:val="21"/>
              </w:rPr>
            </w:pPr>
          </w:p>
        </w:tc>
        <w:tc>
          <w:tcPr>
            <w:tcW w:w="1536" w:type="dxa"/>
            <w:shd w:val="clear" w:color="auto" w:fill="auto"/>
          </w:tcPr>
          <w:p w:rsidR="006D1AE9" w:rsidRDefault="006D1AE9" w14:paraId="197A8342" w14:textId="77777777">
            <w:pPr>
              <w:pStyle w:val="Tabletext"/>
              <w:rPr>
                <w:rFonts w:ascii="BPFreightSansLF Pro Light" w:hAnsi="BPFreightSansLF Pro Light"/>
                <w:sz w:val="21"/>
                <w:szCs w:val="21"/>
              </w:rPr>
            </w:pPr>
          </w:p>
        </w:tc>
        <w:tc>
          <w:tcPr>
            <w:tcW w:w="1678" w:type="dxa"/>
            <w:shd w:val="clear" w:color="auto" w:fill="auto"/>
          </w:tcPr>
          <w:p w:rsidR="006D1AE9" w:rsidRDefault="006D1AE9" w14:paraId="6240A768" w14:textId="61411975">
            <w:pPr>
              <w:pStyle w:val="Tabletext"/>
              <w:rPr>
                <w:rFonts w:ascii="BPFreightSansLF Pro Light" w:hAnsi="BPFreightSansLF Pro Light"/>
                <w:sz w:val="21"/>
                <w:szCs w:val="21"/>
              </w:rPr>
            </w:pPr>
          </w:p>
        </w:tc>
      </w:tr>
      <w:tr w:rsidRPr="00EB5E8A" w:rsidR="00EB5E8A" w:rsidTr="00383C28" w14:paraId="2159B2D8" w14:textId="77777777">
        <w:trPr>
          <w:cantSplit/>
        </w:trPr>
        <w:tc>
          <w:tcPr>
            <w:tcW w:w="9356" w:type="dxa"/>
            <w:gridSpan w:val="4"/>
            <w:shd w:val="clear" w:color="auto" w:fill="F2F2F2" w:themeFill="background1" w:themeFillShade="F2"/>
          </w:tcPr>
          <w:p w:rsidRPr="00EB5E8A" w:rsidR="0091115A" w:rsidP="006D1AE9" w:rsidRDefault="00EB5E8A" w14:paraId="435B51B0" w14:textId="66DD2BEB">
            <w:pPr>
              <w:pStyle w:val="Tabletext"/>
              <w:rPr>
                <w:rFonts w:ascii="BPFreightSansLF Pro Light" w:hAnsi="BPFreightSansLF Pro Light"/>
                <w:sz w:val="21"/>
                <w:szCs w:val="21"/>
              </w:rPr>
            </w:pPr>
            <w:r w:rsidRPr="00EB5E8A">
              <w:rPr>
                <w:rFonts w:ascii="BPFreightSansLF Pro Light" w:hAnsi="BPFreightSansLF Pro Light"/>
                <w:sz w:val="21"/>
                <w:szCs w:val="21"/>
              </w:rPr>
              <w:t>If so, please provide details of these:</w:t>
            </w:r>
          </w:p>
        </w:tc>
      </w:tr>
      <w:tr w:rsidRPr="00EB5E8A" w:rsidR="006D1AE9" w:rsidTr="00383C28" w14:paraId="70AFB746" w14:textId="77777777">
        <w:trPr>
          <w:cantSplit/>
        </w:trPr>
        <w:tc>
          <w:tcPr>
            <w:tcW w:w="9356" w:type="dxa"/>
            <w:gridSpan w:val="4"/>
            <w:shd w:val="clear" w:color="auto" w:fill="auto"/>
          </w:tcPr>
          <w:p w:rsidRPr="00EB5E8A" w:rsidR="006D1AE9" w:rsidP="006D1AE9" w:rsidRDefault="006D1AE9" w14:paraId="40E6C8BC" w14:textId="77777777">
            <w:pPr>
              <w:pStyle w:val="Tabletext"/>
              <w:rPr>
                <w:rFonts w:ascii="BPFreightSansLF Pro Light" w:hAnsi="BPFreightSansLF Pro Light"/>
                <w:sz w:val="21"/>
                <w:szCs w:val="21"/>
              </w:rPr>
            </w:pPr>
          </w:p>
        </w:tc>
      </w:tr>
      <w:tr w:rsidRPr="00EB5E8A" w:rsidR="006D1AE9" w:rsidTr="00383C28" w14:paraId="0F359513" w14:textId="77777777">
        <w:trPr>
          <w:cantSplit/>
        </w:trPr>
        <w:tc>
          <w:tcPr>
            <w:tcW w:w="9356" w:type="dxa"/>
            <w:gridSpan w:val="4"/>
            <w:shd w:val="clear" w:color="auto" w:fill="F2F2F2" w:themeFill="background1" w:themeFillShade="F2"/>
          </w:tcPr>
          <w:p w:rsidRPr="00EB5E8A" w:rsidR="006D1AE9" w:rsidP="006D1AE9" w:rsidRDefault="006D1AE9" w14:paraId="6ACB2ACB" w14:textId="7CB6DFEA">
            <w:pPr>
              <w:pStyle w:val="Tabletext"/>
              <w:rPr>
                <w:rFonts w:ascii="BPFreightSansLF Pro Light" w:hAnsi="BPFreightSansLF Pro Light"/>
                <w:sz w:val="21"/>
                <w:szCs w:val="21"/>
              </w:rPr>
            </w:pPr>
            <w:r w:rsidRPr="00EB5E8A">
              <w:rPr>
                <w:rFonts w:ascii="BPFreightSansLF Pro Light" w:hAnsi="BPFreightSansLF Pro Light"/>
                <w:sz w:val="21"/>
                <w:szCs w:val="21"/>
              </w:rPr>
              <w:t>Reason for seeking other employment</w:t>
            </w:r>
          </w:p>
        </w:tc>
      </w:tr>
      <w:tr w:rsidRPr="00EB5E8A" w:rsidR="006D1AE9" w:rsidTr="00383C28" w14:paraId="606BCE5D" w14:textId="77777777">
        <w:trPr>
          <w:cantSplit/>
        </w:trPr>
        <w:tc>
          <w:tcPr>
            <w:tcW w:w="9356" w:type="dxa"/>
            <w:gridSpan w:val="4"/>
            <w:shd w:val="clear" w:color="auto" w:fill="auto"/>
          </w:tcPr>
          <w:p w:rsidRPr="00EB5E8A" w:rsidR="006D1AE9" w:rsidP="006D1AE9" w:rsidRDefault="006D1AE9" w14:paraId="6DFB6558" w14:textId="77777777">
            <w:pPr>
              <w:pStyle w:val="Tabletext"/>
              <w:rPr>
                <w:rFonts w:ascii="BPFreightSansLF Pro Light" w:hAnsi="BPFreightSansLF Pro Light"/>
                <w:sz w:val="21"/>
                <w:szCs w:val="21"/>
              </w:rPr>
            </w:pPr>
          </w:p>
        </w:tc>
      </w:tr>
      <w:tr w:rsidRPr="00EB5E8A" w:rsidR="006D1AE9" w:rsidTr="00383C28" w14:paraId="3B52DC4E" w14:textId="77777777">
        <w:trPr>
          <w:cantSplit/>
        </w:trPr>
        <w:tc>
          <w:tcPr>
            <w:tcW w:w="9356" w:type="dxa"/>
            <w:gridSpan w:val="4"/>
            <w:shd w:val="clear" w:color="auto" w:fill="F2F2F2" w:themeFill="background1" w:themeFillShade="F2"/>
          </w:tcPr>
          <w:p w:rsidRPr="00EB5E8A" w:rsidR="006D1AE9" w:rsidP="006D1AE9" w:rsidRDefault="006D1AE9" w14:paraId="1C63CA41" w14:textId="5954DBFD">
            <w:pPr>
              <w:pStyle w:val="Tabletext"/>
              <w:rPr>
                <w:rFonts w:ascii="BPFreightSansLF Pro Light" w:hAnsi="BPFreightSansLF Pro Light"/>
                <w:sz w:val="21"/>
                <w:szCs w:val="21"/>
              </w:rPr>
            </w:pPr>
            <w:r w:rsidRPr="00EB5E8A">
              <w:rPr>
                <w:rFonts w:ascii="BPFreightSansLF Pro Light" w:hAnsi="BPFreightSansLF Pro Light"/>
                <w:sz w:val="21"/>
                <w:szCs w:val="21"/>
              </w:rPr>
              <w:t>Please state when you would be available to take up employment if offered</w:t>
            </w:r>
          </w:p>
        </w:tc>
      </w:tr>
      <w:tr w:rsidRPr="00EB5E8A" w:rsidR="006D1AE9" w:rsidTr="00383C28" w14:paraId="77D03EE7" w14:textId="77777777">
        <w:trPr>
          <w:cantSplit/>
        </w:trPr>
        <w:tc>
          <w:tcPr>
            <w:tcW w:w="9356" w:type="dxa"/>
            <w:gridSpan w:val="4"/>
            <w:shd w:val="clear" w:color="auto" w:fill="auto"/>
          </w:tcPr>
          <w:p w:rsidRPr="00EB5E8A" w:rsidR="006D1AE9" w:rsidP="006D1AE9" w:rsidRDefault="006D1AE9" w14:paraId="2A902B0C" w14:textId="77777777">
            <w:pPr>
              <w:pStyle w:val="Tabletext"/>
              <w:rPr>
                <w:rFonts w:ascii="BPFreightSansLF Pro Light" w:hAnsi="BPFreightSansLF Pro Light"/>
                <w:sz w:val="21"/>
                <w:szCs w:val="21"/>
              </w:rPr>
            </w:pPr>
          </w:p>
        </w:tc>
      </w:tr>
    </w:tbl>
    <w:p w:rsidR="00DC5A00" w:rsidRDefault="00DC5A00" w14:paraId="0ADCA55C" w14:textId="7377E52B"/>
    <w:p w:rsidR="00DC5A00" w:rsidRDefault="00DC5A00" w14:paraId="599F9423" w14:textId="77777777">
      <w:r>
        <w:br w:type="page"/>
      </w:r>
    </w:p>
    <w:tbl>
      <w:tblPr>
        <w:tblW w:w="9356"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921"/>
        <w:gridCol w:w="922"/>
        <w:gridCol w:w="2625"/>
        <w:gridCol w:w="2478"/>
        <w:gridCol w:w="2410"/>
      </w:tblGrid>
      <w:tr w:rsidRPr="00EB5E8A" w:rsidR="00EB5E8A" w:rsidTr="00EA4261" w14:paraId="1C17B905" w14:textId="77777777">
        <w:trPr>
          <w:cantSplit/>
          <w:trHeight w:val="691"/>
          <w:tblHeader/>
        </w:trPr>
        <w:tc>
          <w:tcPr>
            <w:tcW w:w="9356" w:type="dxa"/>
            <w:gridSpan w:val="5"/>
            <w:shd w:val="clear" w:color="auto" w:fill="CC172F"/>
          </w:tcPr>
          <w:p w:rsidRPr="00E54FF4" w:rsidR="00EB5E8A" w:rsidRDefault="00EB5E8A" w14:paraId="61095EC9" w14:textId="44D22F63">
            <w:pPr>
              <w:rPr>
                <w:rStyle w:val="Bold"/>
                <w:rFonts w:ascii="BPFreightSansLF Pro Semibold" w:hAnsi="BPFreightSansLF Pro Semibold"/>
                <w:b w:val="0"/>
                <w:bCs/>
                <w:color w:val="FFFFFF"/>
                <w:sz w:val="21"/>
                <w:szCs w:val="21"/>
              </w:rPr>
            </w:pPr>
            <w:r w:rsidRPr="00E54FF4">
              <w:rPr>
                <w:rStyle w:val="Bold"/>
                <w:rFonts w:ascii="BPFreightSansLF Pro Semibold" w:hAnsi="BPFreightSansLF Pro Semibold"/>
                <w:b w:val="0"/>
                <w:bCs/>
                <w:color w:val="FFFFFF"/>
                <w:sz w:val="21"/>
                <w:szCs w:val="21"/>
              </w:rPr>
              <w:t xml:space="preserve">Section </w:t>
            </w:r>
            <w:r w:rsidR="00112AC5">
              <w:rPr>
                <w:rStyle w:val="Bold"/>
                <w:rFonts w:ascii="BPFreightSansLF Pro Semibold" w:hAnsi="BPFreightSansLF Pro Semibold"/>
                <w:b w:val="0"/>
                <w:bCs/>
                <w:color w:val="FFFFFF"/>
                <w:sz w:val="21"/>
                <w:szCs w:val="21"/>
              </w:rPr>
              <w:t>7</w:t>
            </w:r>
            <w:r w:rsidRPr="00E54FF4">
              <w:rPr>
                <w:rStyle w:val="Bold"/>
                <w:rFonts w:ascii="BPFreightSansLF Pro Semibold" w:hAnsi="BPFreightSansLF Pro Semibold"/>
                <w:b w:val="0"/>
                <w:bCs/>
                <w:color w:val="FFFFFF"/>
                <w:sz w:val="21"/>
                <w:szCs w:val="21"/>
              </w:rPr>
              <w:t>:  Previous employment and / or activities</w:t>
            </w:r>
            <w:r w:rsidR="00C27EE6">
              <w:rPr>
                <w:rStyle w:val="Bold"/>
                <w:rFonts w:ascii="BPFreightSansLF Pro Semibold" w:hAnsi="BPFreightSansLF Pro Semibold"/>
                <w:b w:val="0"/>
                <w:bCs/>
                <w:color w:val="FFFFFF"/>
                <w:sz w:val="21"/>
                <w:szCs w:val="21"/>
              </w:rPr>
              <w:t xml:space="preserve"> (including Voluntary Work) </w:t>
            </w:r>
            <w:r w:rsidRPr="00E54FF4">
              <w:rPr>
                <w:rStyle w:val="Bold"/>
                <w:rFonts w:ascii="BPFreightSansLF Pro Semibold" w:hAnsi="BPFreightSansLF Pro Semibold"/>
                <w:b w:val="0"/>
                <w:bCs/>
                <w:color w:val="FFFFFF"/>
                <w:sz w:val="21"/>
                <w:szCs w:val="21"/>
              </w:rPr>
              <w:t xml:space="preserve"> since leaving secondary education</w:t>
            </w:r>
          </w:p>
          <w:p w:rsidRPr="00EF3142" w:rsidR="00EB5E8A" w:rsidRDefault="00EB5E8A" w14:paraId="3F863E7B" w14:textId="77777777">
            <w:pPr>
              <w:rPr>
                <w:rFonts w:ascii="BPFreightSansLF Pro Light" w:hAnsi="BPFreightSansLF Pro Light"/>
                <w:color w:val="FFFFFF"/>
                <w:sz w:val="21"/>
                <w:szCs w:val="21"/>
              </w:rPr>
            </w:pPr>
            <w:r w:rsidRPr="00EF3142">
              <w:rPr>
                <w:rFonts w:ascii="BPFreightSansLF Pro Light" w:hAnsi="BPFreightSansLF Pro Light"/>
                <w:color w:val="FFFFFF"/>
                <w:sz w:val="21"/>
                <w:szCs w:val="21"/>
              </w:rPr>
              <w:t>Please provide details of all employment and / or activities (continue on a separate sheet if necessary)</w:t>
            </w:r>
          </w:p>
        </w:tc>
      </w:tr>
      <w:tr w:rsidRPr="00EB5E8A" w:rsidR="00822E79" w:rsidTr="00EA4261" w14:paraId="44DF8546" w14:textId="77777777">
        <w:trPr>
          <w:cantSplit/>
          <w:trHeight w:val="674"/>
        </w:trPr>
        <w:tc>
          <w:tcPr>
            <w:tcW w:w="1843" w:type="dxa"/>
            <w:gridSpan w:val="2"/>
            <w:tcBorders>
              <w:bottom w:val="single" w:color="808080" w:sz="4" w:space="0"/>
            </w:tcBorders>
            <w:shd w:val="clear" w:color="auto" w:fill="F2F2F2" w:themeFill="background1" w:themeFillShade="F2"/>
          </w:tcPr>
          <w:p w:rsidRPr="00311603" w:rsidR="00822E79" w:rsidRDefault="00822E79" w14:paraId="1FF9D8C8" w14:textId="77777777">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rsidRPr="00311603" w:rsidR="00822E79" w:rsidRDefault="00822E79" w14:paraId="4EFE4121"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color="808080" w:sz="4" w:space="0"/>
            </w:tcBorders>
            <w:shd w:val="clear" w:color="auto" w:fill="F2F2F2" w:themeFill="background1" w:themeFillShade="F2"/>
          </w:tcPr>
          <w:p w:rsidRPr="007A1AB3" w:rsidR="00822E79" w:rsidRDefault="00822E79" w14:paraId="0B156BFA"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color="808080" w:sz="4" w:space="0"/>
            </w:tcBorders>
            <w:shd w:val="clear" w:color="auto" w:fill="F2F2F2" w:themeFill="background1" w:themeFillShade="F2"/>
          </w:tcPr>
          <w:p w:rsidR="00822E79" w:rsidRDefault="00822E79" w14:paraId="4FDC1941"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rsidRPr="007A1AB3" w:rsidR="00822E79" w:rsidRDefault="00822E79" w14:paraId="49C1BEBC"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color="808080" w:sz="4" w:space="0"/>
            </w:tcBorders>
            <w:shd w:val="clear" w:color="auto" w:fill="F2F2F2" w:themeFill="background1" w:themeFillShade="F2"/>
          </w:tcPr>
          <w:p w:rsidRPr="007A1AB3" w:rsidR="00822E79" w:rsidRDefault="00822E79" w14:paraId="28BF1042"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Pr="00EB5E8A" w:rsidR="00822E79" w:rsidTr="00EA4261" w14:paraId="7339200B" w14:textId="77777777">
        <w:trPr>
          <w:cantSplit/>
          <w:trHeight w:val="338"/>
        </w:trPr>
        <w:tc>
          <w:tcPr>
            <w:tcW w:w="921" w:type="dxa"/>
            <w:tcBorders>
              <w:bottom w:val="single" w:color="808080" w:sz="4" w:space="0"/>
            </w:tcBorders>
            <w:shd w:val="clear" w:color="auto" w:fill="F2F2F2" w:themeFill="background1" w:themeFillShade="F2"/>
          </w:tcPr>
          <w:p w:rsidRPr="00311603" w:rsidR="00822E79" w:rsidRDefault="00822E79" w14:paraId="4E08AB57"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color="808080" w:sz="4" w:space="0"/>
            </w:tcBorders>
            <w:shd w:val="clear" w:color="auto" w:fill="F2F2F2" w:themeFill="background1" w:themeFillShade="F2"/>
          </w:tcPr>
          <w:p w:rsidRPr="00311603" w:rsidR="00822E79" w:rsidRDefault="00822E79" w14:paraId="3DA20B70"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rsidRPr="00E0342E" w:rsidR="00822E79" w:rsidRDefault="00822E79" w14:paraId="0C9D9192" w14:textId="77777777">
            <w:pPr>
              <w:pStyle w:val="TableHeading"/>
              <w:jc w:val="center"/>
              <w:rPr>
                <w:rFonts w:ascii="BPFreightSansLF Pro Light" w:hAnsi="BPFreightSansLF Pro Light"/>
                <w:szCs w:val="21"/>
              </w:rPr>
            </w:pPr>
          </w:p>
        </w:tc>
        <w:tc>
          <w:tcPr>
            <w:tcW w:w="2478" w:type="dxa"/>
            <w:vMerge w:val="restart"/>
            <w:shd w:val="clear" w:color="auto" w:fill="FFFFFF" w:themeFill="background1"/>
          </w:tcPr>
          <w:p w:rsidRPr="00E0342E" w:rsidR="00822E79" w:rsidRDefault="00822E79" w14:paraId="13E64544" w14:textId="77777777">
            <w:pPr>
              <w:pStyle w:val="TableHeading"/>
              <w:jc w:val="center"/>
              <w:rPr>
                <w:rFonts w:ascii="BPFreightSansLF Pro Light" w:hAnsi="BPFreightSansLF Pro Light"/>
                <w:szCs w:val="21"/>
              </w:rPr>
            </w:pPr>
          </w:p>
        </w:tc>
        <w:tc>
          <w:tcPr>
            <w:tcW w:w="2410" w:type="dxa"/>
            <w:vMerge w:val="restart"/>
            <w:shd w:val="clear" w:color="auto" w:fill="FFFFFF" w:themeFill="background1"/>
          </w:tcPr>
          <w:p w:rsidRPr="00E0342E" w:rsidR="00822E79" w:rsidRDefault="00822E79" w14:paraId="03FBF02A" w14:textId="77777777">
            <w:pPr>
              <w:pStyle w:val="Tabletext"/>
              <w:jc w:val="center"/>
              <w:rPr>
                <w:rFonts w:ascii="BPFreightSansLF Pro Light" w:hAnsi="BPFreightSansLF Pro Light"/>
                <w:sz w:val="21"/>
                <w:szCs w:val="21"/>
              </w:rPr>
            </w:pPr>
          </w:p>
        </w:tc>
      </w:tr>
      <w:tr w:rsidRPr="00EB5E8A" w:rsidR="00822E79" w:rsidTr="00EA4261" w14:paraId="4EB83946" w14:textId="77777777">
        <w:trPr>
          <w:cantSplit/>
          <w:trHeight w:val="337"/>
        </w:trPr>
        <w:tc>
          <w:tcPr>
            <w:tcW w:w="921" w:type="dxa"/>
            <w:tcBorders>
              <w:bottom w:val="single" w:color="808080" w:sz="4" w:space="0"/>
            </w:tcBorders>
            <w:shd w:val="clear" w:color="auto" w:fill="FFFFFF" w:themeFill="background1"/>
          </w:tcPr>
          <w:p w:rsidRPr="00311603" w:rsidR="00822E79" w:rsidRDefault="00822E79" w14:paraId="718F4D50" w14:textId="77777777">
            <w:pPr>
              <w:pStyle w:val="TableHeading"/>
              <w:jc w:val="center"/>
              <w:rPr>
                <w:rFonts w:ascii="BPFreightSansLF Pro Light" w:hAnsi="BPFreightSansLF Pro Light"/>
                <w:b w:val="0"/>
                <w:bCs/>
                <w:szCs w:val="21"/>
              </w:rPr>
            </w:pPr>
          </w:p>
        </w:tc>
        <w:tc>
          <w:tcPr>
            <w:tcW w:w="922" w:type="dxa"/>
            <w:tcBorders>
              <w:bottom w:val="single" w:color="808080" w:sz="4" w:space="0"/>
            </w:tcBorders>
            <w:shd w:val="clear" w:color="auto" w:fill="FFFFFF" w:themeFill="background1"/>
          </w:tcPr>
          <w:p w:rsidRPr="00311603" w:rsidR="00822E79" w:rsidRDefault="00822E79" w14:paraId="2195F811" w14:textId="77777777">
            <w:pPr>
              <w:pStyle w:val="TableHeading"/>
              <w:jc w:val="center"/>
              <w:rPr>
                <w:rFonts w:ascii="BPFreightSansLF Pro Light" w:hAnsi="BPFreightSansLF Pro Light"/>
                <w:b w:val="0"/>
                <w:bCs/>
                <w:szCs w:val="21"/>
              </w:rPr>
            </w:pPr>
          </w:p>
        </w:tc>
        <w:tc>
          <w:tcPr>
            <w:tcW w:w="2625" w:type="dxa"/>
            <w:vMerge/>
            <w:tcBorders>
              <w:bottom w:val="single" w:color="808080" w:sz="4" w:space="0"/>
            </w:tcBorders>
            <w:shd w:val="clear" w:color="auto" w:fill="FFFFFF" w:themeFill="background1"/>
          </w:tcPr>
          <w:p w:rsidRPr="007A1AB3" w:rsidR="00822E79" w:rsidRDefault="00822E79" w14:paraId="115A5D59" w14:textId="77777777">
            <w:pPr>
              <w:pStyle w:val="TableHeading"/>
              <w:jc w:val="center"/>
              <w:rPr>
                <w:rFonts w:ascii="BPFreightSansLF Pro Light" w:hAnsi="BPFreightSansLF Pro Light"/>
                <w:b w:val="0"/>
                <w:bCs/>
                <w:szCs w:val="21"/>
              </w:rPr>
            </w:pPr>
          </w:p>
        </w:tc>
        <w:tc>
          <w:tcPr>
            <w:tcW w:w="2478" w:type="dxa"/>
            <w:vMerge/>
            <w:tcBorders>
              <w:bottom w:val="single" w:color="808080" w:sz="4" w:space="0"/>
            </w:tcBorders>
            <w:shd w:val="clear" w:color="auto" w:fill="FFFFFF" w:themeFill="background1"/>
          </w:tcPr>
          <w:p w:rsidRPr="007A1AB3" w:rsidR="00822E79" w:rsidRDefault="00822E79" w14:paraId="52BBE983" w14:textId="77777777">
            <w:pPr>
              <w:pStyle w:val="TableHeading"/>
              <w:jc w:val="center"/>
              <w:rPr>
                <w:rFonts w:ascii="BPFreightSansLF Pro Light" w:hAnsi="BPFreightSansLF Pro Light"/>
                <w:b w:val="0"/>
                <w:bCs/>
                <w:szCs w:val="21"/>
              </w:rPr>
            </w:pPr>
          </w:p>
        </w:tc>
        <w:tc>
          <w:tcPr>
            <w:tcW w:w="2410" w:type="dxa"/>
            <w:vMerge/>
            <w:tcBorders>
              <w:bottom w:val="single" w:color="808080" w:sz="4" w:space="0"/>
            </w:tcBorders>
            <w:shd w:val="clear" w:color="auto" w:fill="FFFFFF" w:themeFill="background1"/>
          </w:tcPr>
          <w:p w:rsidRPr="007A1AB3" w:rsidR="00822E79" w:rsidRDefault="00822E79" w14:paraId="0DFA19B0" w14:textId="77777777">
            <w:pPr>
              <w:pStyle w:val="TableHeading"/>
              <w:jc w:val="center"/>
              <w:rPr>
                <w:rFonts w:ascii="BPFreightSansLF Pro Light" w:hAnsi="BPFreightSansLF Pro Light"/>
                <w:b w:val="0"/>
                <w:bCs/>
                <w:szCs w:val="21"/>
              </w:rPr>
            </w:pPr>
          </w:p>
        </w:tc>
      </w:tr>
      <w:tr w:rsidRPr="00EB5E8A" w:rsidR="00822E79" w:rsidTr="00EA4261" w14:paraId="4B4B46E0" w14:textId="77777777">
        <w:trPr>
          <w:cantSplit/>
          <w:trHeight w:val="674"/>
        </w:trPr>
        <w:tc>
          <w:tcPr>
            <w:tcW w:w="1843" w:type="dxa"/>
            <w:gridSpan w:val="2"/>
            <w:tcBorders>
              <w:bottom w:val="single" w:color="808080" w:sz="4" w:space="0"/>
            </w:tcBorders>
            <w:shd w:val="clear" w:color="auto" w:fill="F2F2F2" w:themeFill="background1" w:themeFillShade="F2"/>
          </w:tcPr>
          <w:p w:rsidRPr="00311603" w:rsidR="00822E79" w:rsidRDefault="00822E79" w14:paraId="0C79FF16" w14:textId="77777777">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rsidRPr="00311603" w:rsidR="00822E79" w:rsidRDefault="00822E79" w14:paraId="3F3B9B80"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color="808080" w:sz="4" w:space="0"/>
            </w:tcBorders>
            <w:shd w:val="clear" w:color="auto" w:fill="F2F2F2" w:themeFill="background1" w:themeFillShade="F2"/>
          </w:tcPr>
          <w:p w:rsidRPr="007A1AB3" w:rsidR="00822E79" w:rsidRDefault="00822E79" w14:paraId="6CC9534A"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color="808080" w:sz="4" w:space="0"/>
            </w:tcBorders>
            <w:shd w:val="clear" w:color="auto" w:fill="F2F2F2" w:themeFill="background1" w:themeFillShade="F2"/>
          </w:tcPr>
          <w:p w:rsidR="00822E79" w:rsidRDefault="00822E79" w14:paraId="028D3D44"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rsidRPr="007A1AB3" w:rsidR="00822E79" w:rsidRDefault="00822E79" w14:paraId="7F740515"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color="808080" w:sz="4" w:space="0"/>
            </w:tcBorders>
            <w:shd w:val="clear" w:color="auto" w:fill="F2F2F2" w:themeFill="background1" w:themeFillShade="F2"/>
          </w:tcPr>
          <w:p w:rsidRPr="007A1AB3" w:rsidR="00822E79" w:rsidRDefault="00822E79" w14:paraId="20F3FD5B"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Pr="00EB5E8A" w:rsidR="00822E79" w:rsidTr="00EA4261" w14:paraId="75EA1BC2" w14:textId="77777777">
        <w:trPr>
          <w:cantSplit/>
          <w:trHeight w:val="338"/>
        </w:trPr>
        <w:tc>
          <w:tcPr>
            <w:tcW w:w="921" w:type="dxa"/>
            <w:tcBorders>
              <w:bottom w:val="single" w:color="808080" w:sz="4" w:space="0"/>
            </w:tcBorders>
            <w:shd w:val="clear" w:color="auto" w:fill="F2F2F2" w:themeFill="background1" w:themeFillShade="F2"/>
          </w:tcPr>
          <w:p w:rsidRPr="00311603" w:rsidR="00822E79" w:rsidRDefault="00822E79" w14:paraId="21EAEFC5"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color="808080" w:sz="4" w:space="0"/>
            </w:tcBorders>
            <w:shd w:val="clear" w:color="auto" w:fill="F2F2F2" w:themeFill="background1" w:themeFillShade="F2"/>
          </w:tcPr>
          <w:p w:rsidRPr="00311603" w:rsidR="00822E79" w:rsidRDefault="00822E79" w14:paraId="4CFD1DBA"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rsidRPr="00E0342E" w:rsidR="00822E79" w:rsidRDefault="00822E79" w14:paraId="256A3526" w14:textId="77777777">
            <w:pPr>
              <w:pStyle w:val="TableHeading"/>
              <w:jc w:val="center"/>
              <w:rPr>
                <w:rFonts w:ascii="BPFreightSansLF Pro Light" w:hAnsi="BPFreightSansLF Pro Light"/>
                <w:szCs w:val="21"/>
              </w:rPr>
            </w:pPr>
          </w:p>
        </w:tc>
        <w:tc>
          <w:tcPr>
            <w:tcW w:w="2478" w:type="dxa"/>
            <w:vMerge w:val="restart"/>
            <w:shd w:val="clear" w:color="auto" w:fill="FFFFFF" w:themeFill="background1"/>
          </w:tcPr>
          <w:p w:rsidRPr="00E0342E" w:rsidR="00822E79" w:rsidRDefault="00822E79" w14:paraId="7685BEB4" w14:textId="77777777">
            <w:pPr>
              <w:pStyle w:val="TableHeading"/>
              <w:jc w:val="center"/>
              <w:rPr>
                <w:rFonts w:ascii="BPFreightSansLF Pro Light" w:hAnsi="BPFreightSansLF Pro Light"/>
                <w:szCs w:val="21"/>
              </w:rPr>
            </w:pPr>
          </w:p>
        </w:tc>
        <w:tc>
          <w:tcPr>
            <w:tcW w:w="2410" w:type="dxa"/>
            <w:vMerge w:val="restart"/>
            <w:shd w:val="clear" w:color="auto" w:fill="FFFFFF" w:themeFill="background1"/>
          </w:tcPr>
          <w:p w:rsidRPr="00E0342E" w:rsidR="00822E79" w:rsidRDefault="00822E79" w14:paraId="03F1FFAC" w14:textId="77777777">
            <w:pPr>
              <w:pStyle w:val="Tabletext"/>
              <w:jc w:val="center"/>
              <w:rPr>
                <w:rFonts w:ascii="BPFreightSansLF Pro Light" w:hAnsi="BPFreightSansLF Pro Light"/>
                <w:sz w:val="21"/>
                <w:szCs w:val="21"/>
              </w:rPr>
            </w:pPr>
          </w:p>
        </w:tc>
      </w:tr>
      <w:tr w:rsidRPr="00EB5E8A" w:rsidR="00822E79" w:rsidTr="00EA4261" w14:paraId="56FB6889" w14:textId="77777777">
        <w:trPr>
          <w:cantSplit/>
          <w:trHeight w:val="337"/>
        </w:trPr>
        <w:tc>
          <w:tcPr>
            <w:tcW w:w="921" w:type="dxa"/>
            <w:tcBorders>
              <w:bottom w:val="single" w:color="808080" w:sz="4" w:space="0"/>
            </w:tcBorders>
            <w:shd w:val="clear" w:color="auto" w:fill="FFFFFF" w:themeFill="background1"/>
          </w:tcPr>
          <w:p w:rsidRPr="00311603" w:rsidR="00822E79" w:rsidRDefault="00822E79" w14:paraId="3137DD1C" w14:textId="77777777">
            <w:pPr>
              <w:pStyle w:val="TableHeading"/>
              <w:jc w:val="center"/>
              <w:rPr>
                <w:rFonts w:ascii="BPFreightSansLF Pro Light" w:hAnsi="BPFreightSansLF Pro Light"/>
                <w:b w:val="0"/>
                <w:bCs/>
                <w:szCs w:val="21"/>
              </w:rPr>
            </w:pPr>
          </w:p>
        </w:tc>
        <w:tc>
          <w:tcPr>
            <w:tcW w:w="922" w:type="dxa"/>
            <w:tcBorders>
              <w:bottom w:val="single" w:color="808080" w:sz="4" w:space="0"/>
            </w:tcBorders>
            <w:shd w:val="clear" w:color="auto" w:fill="FFFFFF" w:themeFill="background1"/>
          </w:tcPr>
          <w:p w:rsidRPr="00311603" w:rsidR="00822E79" w:rsidRDefault="00822E79" w14:paraId="472A49EC" w14:textId="77777777">
            <w:pPr>
              <w:pStyle w:val="TableHeading"/>
              <w:jc w:val="center"/>
              <w:rPr>
                <w:rFonts w:ascii="BPFreightSansLF Pro Light" w:hAnsi="BPFreightSansLF Pro Light"/>
                <w:b w:val="0"/>
                <w:bCs/>
                <w:szCs w:val="21"/>
              </w:rPr>
            </w:pPr>
          </w:p>
        </w:tc>
        <w:tc>
          <w:tcPr>
            <w:tcW w:w="2625" w:type="dxa"/>
            <w:vMerge/>
            <w:tcBorders>
              <w:bottom w:val="single" w:color="808080" w:sz="4" w:space="0"/>
            </w:tcBorders>
            <w:shd w:val="clear" w:color="auto" w:fill="FFFFFF" w:themeFill="background1"/>
          </w:tcPr>
          <w:p w:rsidRPr="007A1AB3" w:rsidR="00822E79" w:rsidRDefault="00822E79" w14:paraId="3C62B8E7" w14:textId="77777777">
            <w:pPr>
              <w:pStyle w:val="TableHeading"/>
              <w:jc w:val="center"/>
              <w:rPr>
                <w:rFonts w:ascii="BPFreightSansLF Pro Light" w:hAnsi="BPFreightSansLF Pro Light"/>
                <w:b w:val="0"/>
                <w:bCs/>
                <w:szCs w:val="21"/>
              </w:rPr>
            </w:pPr>
          </w:p>
        </w:tc>
        <w:tc>
          <w:tcPr>
            <w:tcW w:w="2478" w:type="dxa"/>
            <w:vMerge/>
            <w:tcBorders>
              <w:bottom w:val="single" w:color="808080" w:sz="4" w:space="0"/>
            </w:tcBorders>
            <w:shd w:val="clear" w:color="auto" w:fill="FFFFFF" w:themeFill="background1"/>
          </w:tcPr>
          <w:p w:rsidRPr="007A1AB3" w:rsidR="00822E79" w:rsidRDefault="00822E79" w14:paraId="325C4B6A" w14:textId="77777777">
            <w:pPr>
              <w:pStyle w:val="TableHeading"/>
              <w:jc w:val="center"/>
              <w:rPr>
                <w:rFonts w:ascii="BPFreightSansLF Pro Light" w:hAnsi="BPFreightSansLF Pro Light"/>
                <w:b w:val="0"/>
                <w:bCs/>
                <w:szCs w:val="21"/>
              </w:rPr>
            </w:pPr>
          </w:p>
        </w:tc>
        <w:tc>
          <w:tcPr>
            <w:tcW w:w="2410" w:type="dxa"/>
            <w:vMerge/>
            <w:tcBorders>
              <w:bottom w:val="single" w:color="808080" w:sz="4" w:space="0"/>
            </w:tcBorders>
            <w:shd w:val="clear" w:color="auto" w:fill="FFFFFF" w:themeFill="background1"/>
          </w:tcPr>
          <w:p w:rsidRPr="007A1AB3" w:rsidR="00822E79" w:rsidRDefault="00822E79" w14:paraId="19C5DEA7" w14:textId="77777777">
            <w:pPr>
              <w:pStyle w:val="TableHeading"/>
              <w:jc w:val="center"/>
              <w:rPr>
                <w:rFonts w:ascii="BPFreightSansLF Pro Light" w:hAnsi="BPFreightSansLF Pro Light"/>
                <w:b w:val="0"/>
                <w:bCs/>
                <w:szCs w:val="21"/>
              </w:rPr>
            </w:pPr>
          </w:p>
        </w:tc>
      </w:tr>
      <w:tr w:rsidRPr="00EB5E8A" w:rsidR="00822E79" w:rsidTr="00EA4261" w14:paraId="659622D4" w14:textId="77777777">
        <w:trPr>
          <w:cantSplit/>
          <w:trHeight w:val="674"/>
        </w:trPr>
        <w:tc>
          <w:tcPr>
            <w:tcW w:w="1843" w:type="dxa"/>
            <w:gridSpan w:val="2"/>
            <w:tcBorders>
              <w:bottom w:val="single" w:color="808080" w:sz="4" w:space="0"/>
            </w:tcBorders>
            <w:shd w:val="clear" w:color="auto" w:fill="F2F2F2" w:themeFill="background1" w:themeFillShade="F2"/>
          </w:tcPr>
          <w:p w:rsidRPr="00311603" w:rsidR="00822E79" w:rsidRDefault="00822E79" w14:paraId="05E62EA2" w14:textId="77777777">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rsidRPr="00311603" w:rsidR="00822E79" w:rsidRDefault="00822E79" w14:paraId="6A97AEAD"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color="808080" w:sz="4" w:space="0"/>
            </w:tcBorders>
            <w:shd w:val="clear" w:color="auto" w:fill="F2F2F2" w:themeFill="background1" w:themeFillShade="F2"/>
          </w:tcPr>
          <w:p w:rsidRPr="007A1AB3" w:rsidR="00822E79" w:rsidRDefault="00822E79" w14:paraId="58151B08"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color="808080" w:sz="4" w:space="0"/>
            </w:tcBorders>
            <w:shd w:val="clear" w:color="auto" w:fill="F2F2F2" w:themeFill="background1" w:themeFillShade="F2"/>
          </w:tcPr>
          <w:p w:rsidR="00822E79" w:rsidRDefault="00822E79" w14:paraId="3CBAE93C"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rsidRPr="007A1AB3" w:rsidR="00822E79" w:rsidRDefault="00822E79" w14:paraId="699268C7"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color="808080" w:sz="4" w:space="0"/>
            </w:tcBorders>
            <w:shd w:val="clear" w:color="auto" w:fill="F2F2F2" w:themeFill="background1" w:themeFillShade="F2"/>
          </w:tcPr>
          <w:p w:rsidRPr="007A1AB3" w:rsidR="00822E79" w:rsidRDefault="00822E79" w14:paraId="30CA8D29"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Pr="00EB5E8A" w:rsidR="00822E79" w:rsidTr="00EA4261" w14:paraId="45D5CE83" w14:textId="77777777">
        <w:trPr>
          <w:cantSplit/>
          <w:trHeight w:val="338"/>
        </w:trPr>
        <w:tc>
          <w:tcPr>
            <w:tcW w:w="921" w:type="dxa"/>
            <w:tcBorders>
              <w:bottom w:val="single" w:color="808080" w:sz="4" w:space="0"/>
            </w:tcBorders>
            <w:shd w:val="clear" w:color="auto" w:fill="F2F2F2" w:themeFill="background1" w:themeFillShade="F2"/>
          </w:tcPr>
          <w:p w:rsidRPr="00311603" w:rsidR="00822E79" w:rsidRDefault="00822E79" w14:paraId="4BC2FD0D"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color="808080" w:sz="4" w:space="0"/>
            </w:tcBorders>
            <w:shd w:val="clear" w:color="auto" w:fill="F2F2F2" w:themeFill="background1" w:themeFillShade="F2"/>
          </w:tcPr>
          <w:p w:rsidRPr="00311603" w:rsidR="00822E79" w:rsidRDefault="00822E79" w14:paraId="1272B3FE" w14:textId="77777777">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rsidRPr="00E0342E" w:rsidR="00822E79" w:rsidRDefault="00822E79" w14:paraId="556FC9B3" w14:textId="77777777">
            <w:pPr>
              <w:pStyle w:val="TableHeading"/>
              <w:jc w:val="center"/>
              <w:rPr>
                <w:rFonts w:ascii="BPFreightSansLF Pro Light" w:hAnsi="BPFreightSansLF Pro Light"/>
                <w:szCs w:val="21"/>
              </w:rPr>
            </w:pPr>
          </w:p>
        </w:tc>
        <w:tc>
          <w:tcPr>
            <w:tcW w:w="2478" w:type="dxa"/>
            <w:vMerge w:val="restart"/>
            <w:shd w:val="clear" w:color="auto" w:fill="FFFFFF" w:themeFill="background1"/>
          </w:tcPr>
          <w:p w:rsidRPr="00E0342E" w:rsidR="00822E79" w:rsidRDefault="00822E79" w14:paraId="3C99BB3C" w14:textId="77777777">
            <w:pPr>
              <w:pStyle w:val="TableHeading"/>
              <w:jc w:val="center"/>
              <w:rPr>
                <w:rFonts w:ascii="BPFreightSansLF Pro Light" w:hAnsi="BPFreightSansLF Pro Light"/>
                <w:szCs w:val="21"/>
              </w:rPr>
            </w:pPr>
          </w:p>
        </w:tc>
        <w:tc>
          <w:tcPr>
            <w:tcW w:w="2410" w:type="dxa"/>
            <w:vMerge w:val="restart"/>
            <w:shd w:val="clear" w:color="auto" w:fill="FFFFFF" w:themeFill="background1"/>
          </w:tcPr>
          <w:p w:rsidRPr="00E0342E" w:rsidR="00822E79" w:rsidRDefault="00822E79" w14:paraId="70B0B327" w14:textId="77777777">
            <w:pPr>
              <w:pStyle w:val="Tabletext"/>
              <w:jc w:val="center"/>
              <w:rPr>
                <w:rFonts w:ascii="BPFreightSansLF Pro Light" w:hAnsi="BPFreightSansLF Pro Light"/>
                <w:sz w:val="21"/>
                <w:szCs w:val="21"/>
              </w:rPr>
            </w:pPr>
          </w:p>
        </w:tc>
      </w:tr>
      <w:tr w:rsidRPr="00EB5E8A" w:rsidR="00822E79" w:rsidTr="00EA4261" w14:paraId="671DAB95" w14:textId="77777777">
        <w:trPr>
          <w:cantSplit/>
          <w:trHeight w:val="337"/>
        </w:trPr>
        <w:tc>
          <w:tcPr>
            <w:tcW w:w="921" w:type="dxa"/>
            <w:tcBorders>
              <w:bottom w:val="single" w:color="808080" w:sz="4" w:space="0"/>
            </w:tcBorders>
            <w:shd w:val="clear" w:color="auto" w:fill="FFFFFF" w:themeFill="background1"/>
          </w:tcPr>
          <w:p w:rsidRPr="00311603" w:rsidR="00822E79" w:rsidRDefault="00822E79" w14:paraId="36604E6F" w14:textId="77777777">
            <w:pPr>
              <w:pStyle w:val="TableHeading"/>
              <w:jc w:val="center"/>
              <w:rPr>
                <w:rFonts w:ascii="BPFreightSansLF Pro Light" w:hAnsi="BPFreightSansLF Pro Light"/>
                <w:b w:val="0"/>
                <w:bCs/>
                <w:szCs w:val="21"/>
              </w:rPr>
            </w:pPr>
          </w:p>
        </w:tc>
        <w:tc>
          <w:tcPr>
            <w:tcW w:w="922" w:type="dxa"/>
            <w:tcBorders>
              <w:bottom w:val="single" w:color="808080" w:sz="4" w:space="0"/>
            </w:tcBorders>
            <w:shd w:val="clear" w:color="auto" w:fill="FFFFFF" w:themeFill="background1"/>
          </w:tcPr>
          <w:p w:rsidRPr="00311603" w:rsidR="00822E79" w:rsidRDefault="00822E79" w14:paraId="27ADBFCF" w14:textId="77777777">
            <w:pPr>
              <w:pStyle w:val="TableHeading"/>
              <w:jc w:val="center"/>
              <w:rPr>
                <w:rFonts w:ascii="BPFreightSansLF Pro Light" w:hAnsi="BPFreightSansLF Pro Light"/>
                <w:b w:val="0"/>
                <w:bCs/>
                <w:szCs w:val="21"/>
              </w:rPr>
            </w:pPr>
          </w:p>
        </w:tc>
        <w:tc>
          <w:tcPr>
            <w:tcW w:w="2625" w:type="dxa"/>
            <w:vMerge/>
            <w:tcBorders>
              <w:bottom w:val="single" w:color="808080" w:sz="4" w:space="0"/>
            </w:tcBorders>
            <w:shd w:val="clear" w:color="auto" w:fill="FFFFFF" w:themeFill="background1"/>
          </w:tcPr>
          <w:p w:rsidRPr="007A1AB3" w:rsidR="00822E79" w:rsidRDefault="00822E79" w14:paraId="4FA4269D" w14:textId="77777777">
            <w:pPr>
              <w:pStyle w:val="TableHeading"/>
              <w:jc w:val="center"/>
              <w:rPr>
                <w:rFonts w:ascii="BPFreightSansLF Pro Light" w:hAnsi="BPFreightSansLF Pro Light"/>
                <w:b w:val="0"/>
                <w:bCs/>
                <w:szCs w:val="21"/>
              </w:rPr>
            </w:pPr>
          </w:p>
        </w:tc>
        <w:tc>
          <w:tcPr>
            <w:tcW w:w="2478" w:type="dxa"/>
            <w:vMerge/>
            <w:tcBorders>
              <w:bottom w:val="single" w:color="808080" w:sz="4" w:space="0"/>
            </w:tcBorders>
            <w:shd w:val="clear" w:color="auto" w:fill="FFFFFF" w:themeFill="background1"/>
          </w:tcPr>
          <w:p w:rsidRPr="007A1AB3" w:rsidR="00822E79" w:rsidRDefault="00822E79" w14:paraId="676A3AA3" w14:textId="77777777">
            <w:pPr>
              <w:pStyle w:val="TableHeading"/>
              <w:jc w:val="center"/>
              <w:rPr>
                <w:rFonts w:ascii="BPFreightSansLF Pro Light" w:hAnsi="BPFreightSansLF Pro Light"/>
                <w:b w:val="0"/>
                <w:bCs/>
                <w:szCs w:val="21"/>
              </w:rPr>
            </w:pPr>
          </w:p>
        </w:tc>
        <w:tc>
          <w:tcPr>
            <w:tcW w:w="2410" w:type="dxa"/>
            <w:vMerge/>
            <w:tcBorders>
              <w:bottom w:val="single" w:color="808080" w:sz="4" w:space="0"/>
            </w:tcBorders>
            <w:shd w:val="clear" w:color="auto" w:fill="FFFFFF" w:themeFill="background1"/>
          </w:tcPr>
          <w:p w:rsidRPr="007A1AB3" w:rsidR="00822E79" w:rsidRDefault="00822E79" w14:paraId="715864BD" w14:textId="77777777">
            <w:pPr>
              <w:pStyle w:val="TableHeading"/>
              <w:jc w:val="center"/>
              <w:rPr>
                <w:rFonts w:ascii="BPFreightSansLF Pro Light" w:hAnsi="BPFreightSansLF Pro Light"/>
                <w:b w:val="0"/>
                <w:bCs/>
                <w:szCs w:val="21"/>
              </w:rPr>
            </w:pPr>
          </w:p>
        </w:tc>
      </w:tr>
      <w:tr w:rsidRPr="00EB5E8A" w:rsidR="00EB5E8A" w:rsidTr="00EA4261" w14:paraId="157F8CEA" w14:textId="77777777">
        <w:trPr>
          <w:cantSplit/>
          <w:trHeight w:val="674"/>
        </w:trPr>
        <w:tc>
          <w:tcPr>
            <w:tcW w:w="1843" w:type="dxa"/>
            <w:gridSpan w:val="2"/>
            <w:tcBorders>
              <w:bottom w:val="single" w:color="808080" w:sz="4" w:space="0"/>
            </w:tcBorders>
            <w:shd w:val="clear" w:color="auto" w:fill="F2F2F2" w:themeFill="background1" w:themeFillShade="F2"/>
          </w:tcPr>
          <w:p w:rsidRPr="00311603" w:rsidR="00EF3142" w:rsidRDefault="00EB5E8A" w14:paraId="72B849CD" w14:textId="77777777">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rsidRPr="00311603" w:rsidR="00EB5E8A" w:rsidRDefault="007A1AB3" w14:paraId="5521C178" w14:textId="498FCDC4">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color="808080" w:sz="4" w:space="0"/>
            </w:tcBorders>
            <w:shd w:val="clear" w:color="auto" w:fill="F2F2F2" w:themeFill="background1" w:themeFillShade="F2"/>
          </w:tcPr>
          <w:p w:rsidRPr="007A1AB3" w:rsidR="00EB5E8A" w:rsidRDefault="00EB5E8A" w14:paraId="0B07EB78"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color="808080" w:sz="4" w:space="0"/>
            </w:tcBorders>
            <w:shd w:val="clear" w:color="auto" w:fill="F2F2F2" w:themeFill="background1" w:themeFillShade="F2"/>
          </w:tcPr>
          <w:p w:rsidR="00935A95" w:rsidRDefault="00EB5E8A" w14:paraId="38C76EFB"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rsidRPr="007A1AB3" w:rsidR="00EB5E8A" w:rsidRDefault="00EB5E8A" w14:paraId="49E10A06" w14:textId="2994492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410" w:type="dxa"/>
            <w:tcBorders>
              <w:bottom w:val="single" w:color="808080" w:sz="4" w:space="0"/>
            </w:tcBorders>
            <w:shd w:val="clear" w:color="auto" w:fill="F2F2F2" w:themeFill="background1" w:themeFillShade="F2"/>
          </w:tcPr>
          <w:p w:rsidRPr="007A1AB3" w:rsidR="00EB5E8A" w:rsidRDefault="00EB5E8A" w14:paraId="594A6131" w14:textId="77777777">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Pr="00EB5E8A" w:rsidR="00935A95" w:rsidTr="00EA4261" w14:paraId="38C8DD97" w14:textId="77777777">
        <w:trPr>
          <w:cantSplit/>
          <w:trHeight w:val="338"/>
        </w:trPr>
        <w:tc>
          <w:tcPr>
            <w:tcW w:w="921" w:type="dxa"/>
            <w:tcBorders>
              <w:bottom w:val="single" w:color="808080" w:sz="4" w:space="0"/>
            </w:tcBorders>
            <w:shd w:val="clear" w:color="auto" w:fill="F2F2F2" w:themeFill="background1" w:themeFillShade="F2"/>
          </w:tcPr>
          <w:p w:rsidRPr="00311603" w:rsidR="00935A95" w:rsidRDefault="00935A95" w14:paraId="238F12C7" w14:textId="5B7DB991">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color="808080" w:sz="4" w:space="0"/>
            </w:tcBorders>
            <w:shd w:val="clear" w:color="auto" w:fill="F2F2F2" w:themeFill="background1" w:themeFillShade="F2"/>
          </w:tcPr>
          <w:p w:rsidRPr="00311603" w:rsidR="00935A95" w:rsidRDefault="00935A95" w14:paraId="4051E7CA" w14:textId="483B4FE2">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rsidRPr="00E0342E" w:rsidR="00935A95" w:rsidP="00E0342E" w:rsidRDefault="00935A95" w14:paraId="213606DA" w14:textId="7E17A0DB">
            <w:pPr>
              <w:pStyle w:val="TableHeading"/>
              <w:jc w:val="center"/>
              <w:rPr>
                <w:rFonts w:ascii="BPFreightSansLF Pro Light" w:hAnsi="BPFreightSansLF Pro Light"/>
                <w:szCs w:val="21"/>
              </w:rPr>
            </w:pPr>
          </w:p>
        </w:tc>
        <w:tc>
          <w:tcPr>
            <w:tcW w:w="2478" w:type="dxa"/>
            <w:vMerge w:val="restart"/>
            <w:shd w:val="clear" w:color="auto" w:fill="FFFFFF" w:themeFill="background1"/>
          </w:tcPr>
          <w:p w:rsidRPr="00E0342E" w:rsidR="00935A95" w:rsidP="00E0342E" w:rsidRDefault="00935A95" w14:paraId="30B1A433" w14:textId="1E1A82BD">
            <w:pPr>
              <w:pStyle w:val="TableHeading"/>
              <w:jc w:val="center"/>
              <w:rPr>
                <w:rFonts w:ascii="BPFreightSansLF Pro Light" w:hAnsi="BPFreightSansLF Pro Light"/>
                <w:szCs w:val="21"/>
              </w:rPr>
            </w:pPr>
          </w:p>
        </w:tc>
        <w:tc>
          <w:tcPr>
            <w:tcW w:w="2410" w:type="dxa"/>
            <w:vMerge w:val="restart"/>
            <w:shd w:val="clear" w:color="auto" w:fill="FFFFFF" w:themeFill="background1"/>
          </w:tcPr>
          <w:p w:rsidRPr="00E0342E" w:rsidR="00E0342E" w:rsidP="00E0342E" w:rsidRDefault="00E0342E" w14:paraId="29F50B8D" w14:textId="238FA546">
            <w:pPr>
              <w:pStyle w:val="Tabletext"/>
              <w:jc w:val="center"/>
              <w:rPr>
                <w:rFonts w:ascii="BPFreightSansLF Pro Light" w:hAnsi="BPFreightSansLF Pro Light"/>
                <w:sz w:val="21"/>
                <w:szCs w:val="21"/>
              </w:rPr>
            </w:pPr>
          </w:p>
        </w:tc>
      </w:tr>
      <w:tr w:rsidRPr="00EB5E8A" w:rsidR="00935A95" w:rsidTr="00EA4261" w14:paraId="2F9C31FF" w14:textId="77777777">
        <w:trPr>
          <w:cantSplit/>
          <w:trHeight w:val="337"/>
        </w:trPr>
        <w:tc>
          <w:tcPr>
            <w:tcW w:w="921" w:type="dxa"/>
            <w:tcBorders>
              <w:bottom w:val="single" w:color="808080" w:sz="4" w:space="0"/>
            </w:tcBorders>
            <w:shd w:val="clear" w:color="auto" w:fill="FFFFFF" w:themeFill="background1"/>
          </w:tcPr>
          <w:p w:rsidRPr="00311603" w:rsidR="00935A95" w:rsidRDefault="00935A95" w14:paraId="08FC3C51" w14:textId="77777777">
            <w:pPr>
              <w:pStyle w:val="TableHeading"/>
              <w:jc w:val="center"/>
              <w:rPr>
                <w:rFonts w:ascii="BPFreightSansLF Pro Light" w:hAnsi="BPFreightSansLF Pro Light"/>
                <w:b w:val="0"/>
                <w:bCs/>
                <w:szCs w:val="21"/>
              </w:rPr>
            </w:pPr>
          </w:p>
        </w:tc>
        <w:tc>
          <w:tcPr>
            <w:tcW w:w="922" w:type="dxa"/>
            <w:tcBorders>
              <w:bottom w:val="single" w:color="808080" w:sz="4" w:space="0"/>
            </w:tcBorders>
            <w:shd w:val="clear" w:color="auto" w:fill="FFFFFF" w:themeFill="background1"/>
          </w:tcPr>
          <w:p w:rsidRPr="00311603" w:rsidR="00935A95" w:rsidRDefault="00935A95" w14:paraId="1A7F7576" w14:textId="727837A9">
            <w:pPr>
              <w:pStyle w:val="TableHeading"/>
              <w:jc w:val="center"/>
              <w:rPr>
                <w:rFonts w:ascii="BPFreightSansLF Pro Light" w:hAnsi="BPFreightSansLF Pro Light"/>
                <w:b w:val="0"/>
                <w:bCs/>
                <w:szCs w:val="21"/>
              </w:rPr>
            </w:pPr>
          </w:p>
        </w:tc>
        <w:tc>
          <w:tcPr>
            <w:tcW w:w="2625" w:type="dxa"/>
            <w:vMerge/>
            <w:tcBorders>
              <w:bottom w:val="single" w:color="808080" w:sz="4" w:space="0"/>
            </w:tcBorders>
            <w:shd w:val="clear" w:color="auto" w:fill="FFFFFF" w:themeFill="background1"/>
          </w:tcPr>
          <w:p w:rsidRPr="007A1AB3" w:rsidR="00935A95" w:rsidRDefault="00935A95" w14:paraId="26C9E571" w14:textId="77777777">
            <w:pPr>
              <w:pStyle w:val="TableHeading"/>
              <w:jc w:val="center"/>
              <w:rPr>
                <w:rFonts w:ascii="BPFreightSansLF Pro Light" w:hAnsi="BPFreightSansLF Pro Light"/>
                <w:b w:val="0"/>
                <w:bCs/>
                <w:szCs w:val="21"/>
              </w:rPr>
            </w:pPr>
          </w:p>
        </w:tc>
        <w:tc>
          <w:tcPr>
            <w:tcW w:w="2478" w:type="dxa"/>
            <w:vMerge/>
            <w:tcBorders>
              <w:bottom w:val="single" w:color="808080" w:sz="4" w:space="0"/>
            </w:tcBorders>
            <w:shd w:val="clear" w:color="auto" w:fill="FFFFFF" w:themeFill="background1"/>
          </w:tcPr>
          <w:p w:rsidRPr="007A1AB3" w:rsidR="00935A95" w:rsidRDefault="00935A95" w14:paraId="2A73F505" w14:textId="77777777">
            <w:pPr>
              <w:pStyle w:val="TableHeading"/>
              <w:jc w:val="center"/>
              <w:rPr>
                <w:rFonts w:ascii="BPFreightSansLF Pro Light" w:hAnsi="BPFreightSansLF Pro Light"/>
                <w:b w:val="0"/>
                <w:bCs/>
                <w:szCs w:val="21"/>
              </w:rPr>
            </w:pPr>
          </w:p>
        </w:tc>
        <w:tc>
          <w:tcPr>
            <w:tcW w:w="2410" w:type="dxa"/>
            <w:vMerge/>
            <w:tcBorders>
              <w:bottom w:val="single" w:color="808080" w:sz="4" w:space="0"/>
            </w:tcBorders>
            <w:shd w:val="clear" w:color="auto" w:fill="FFFFFF" w:themeFill="background1"/>
          </w:tcPr>
          <w:p w:rsidRPr="007A1AB3" w:rsidR="00935A95" w:rsidRDefault="00935A95" w14:paraId="3D8B99E8" w14:textId="77777777">
            <w:pPr>
              <w:pStyle w:val="TableHeading"/>
              <w:jc w:val="center"/>
              <w:rPr>
                <w:rFonts w:ascii="BPFreightSansLF Pro Light" w:hAnsi="BPFreightSansLF Pro Light"/>
                <w:b w:val="0"/>
                <w:bCs/>
                <w:szCs w:val="21"/>
              </w:rPr>
            </w:pPr>
          </w:p>
        </w:tc>
      </w:tr>
    </w:tbl>
    <w:p w:rsidR="00822E79" w:rsidRDefault="00822E79" w14:paraId="6AEBE518" w14:textId="1499B6A0">
      <w:pPr>
        <w:spacing w:before="160" w:line="280" w:lineRule="exact"/>
        <w:ind w:right="-7"/>
        <w:rPr>
          <w:rFonts w:ascii="BPFreightSansLF Pro Light" w:hAnsi="BPFreightSansLF Pro Light" w:cstheme="minorHAnsi"/>
          <w:color w:val="000000" w:themeColor="text1"/>
          <w:sz w:val="21"/>
          <w:szCs w:val="21"/>
        </w:rPr>
      </w:pPr>
    </w:p>
    <w:p w:rsidR="00822E79" w:rsidRDefault="00822E79" w14:paraId="67FFD484" w14:textId="77777777">
      <w:pPr>
        <w:rPr>
          <w:rFonts w:ascii="BPFreightSansLF Pro Light" w:hAnsi="BPFreightSansLF Pro Light" w:cstheme="minorHAnsi"/>
          <w:color w:val="000000" w:themeColor="text1"/>
          <w:sz w:val="21"/>
          <w:szCs w:val="21"/>
        </w:rPr>
      </w:pPr>
      <w:r>
        <w:rPr>
          <w:rFonts w:ascii="BPFreightSansLF Pro Light" w:hAnsi="BPFreightSansLF Pro Light" w:cstheme="minorHAnsi"/>
          <w:color w:val="000000" w:themeColor="text1"/>
          <w:sz w:val="21"/>
          <w:szCs w:val="21"/>
        </w:rPr>
        <w:br w:type="page"/>
      </w:r>
    </w:p>
    <w:tbl>
      <w:tblPr>
        <w:tblW w:w="9356"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993"/>
        <w:gridCol w:w="1134"/>
        <w:gridCol w:w="7229"/>
      </w:tblGrid>
      <w:tr w:rsidRPr="00E24774" w:rsidR="00B07BE0" w:rsidTr="006D79BE" w14:paraId="21C117D3" w14:textId="77777777">
        <w:trPr>
          <w:cantSplit/>
          <w:trHeight w:val="1125"/>
          <w:tblHeader/>
        </w:trPr>
        <w:tc>
          <w:tcPr>
            <w:tcW w:w="9356" w:type="dxa"/>
            <w:gridSpan w:val="3"/>
            <w:shd w:val="clear" w:color="auto" w:fill="C00000"/>
          </w:tcPr>
          <w:p w:rsidRPr="00436D9C" w:rsidR="00B07BE0" w:rsidRDefault="00B07BE0" w14:paraId="12307584" w14:textId="3EC59BE2">
            <w:pPr>
              <w:rPr>
                <w:rStyle w:val="Bold"/>
                <w:rFonts w:ascii="BPFreightSansLF Pro Semibold" w:hAnsi="BPFreightSansLF Pro Semibold"/>
                <w:b w:val="0"/>
                <w:bCs/>
                <w:color w:val="FFFFFF"/>
                <w:sz w:val="21"/>
                <w:szCs w:val="21"/>
              </w:rPr>
            </w:pPr>
            <w:r w:rsidRPr="00436D9C">
              <w:rPr>
                <w:rStyle w:val="Bold"/>
                <w:rFonts w:ascii="BPFreightSansLF Pro Semibold" w:hAnsi="BPFreightSansLF Pro Semibold"/>
                <w:b w:val="0"/>
                <w:bCs/>
                <w:color w:val="FFFFFF"/>
                <w:sz w:val="21"/>
                <w:szCs w:val="21"/>
              </w:rPr>
              <w:t xml:space="preserve">Section </w:t>
            </w:r>
            <w:r w:rsidR="00EB199B">
              <w:rPr>
                <w:rStyle w:val="Bold"/>
                <w:rFonts w:ascii="BPFreightSansLF Pro Semibold" w:hAnsi="BPFreightSansLF Pro Semibold"/>
                <w:b w:val="0"/>
                <w:bCs/>
                <w:color w:val="FFFFFF"/>
                <w:sz w:val="21"/>
                <w:szCs w:val="21"/>
              </w:rPr>
              <w:t>8</w:t>
            </w:r>
            <w:r w:rsidRPr="00436D9C">
              <w:rPr>
                <w:rStyle w:val="Bold"/>
                <w:rFonts w:ascii="BPFreightSansLF Pro Semibold" w:hAnsi="BPFreightSansLF Pro Semibold"/>
                <w:b w:val="0"/>
                <w:bCs/>
                <w:color w:val="FFFFFF"/>
                <w:sz w:val="21"/>
                <w:szCs w:val="21"/>
              </w:rPr>
              <w:t>:  Gaps in your employment</w:t>
            </w:r>
          </w:p>
          <w:p w:rsidRPr="003A5987" w:rsidR="00B07BE0" w:rsidRDefault="00B07BE0" w14:paraId="6818FD7A" w14:textId="275C2D6E">
            <w:pPr>
              <w:rPr>
                <w:rFonts w:ascii="BPFreightSansLF Pro Light" w:hAnsi="BPFreightSansLF Pro Light"/>
                <w:color w:val="FFFFFF"/>
                <w:sz w:val="21"/>
                <w:szCs w:val="21"/>
              </w:rPr>
            </w:pPr>
            <w:r w:rsidRPr="003A5987">
              <w:rPr>
                <w:rFonts w:ascii="BPFreightSansLF Pro Light" w:hAnsi="BPFreightSansLF Pro Light"/>
                <w:bCs/>
                <w:color w:val="FFFFFF"/>
                <w:sz w:val="21"/>
                <w:szCs w:val="21"/>
              </w:rPr>
              <w:t>As part of our Safer Recruitment Procedures you are required to account for any gaps in your education or employment history.  Please give details and dates  (in chronological order) of any gap, clarifying how this time was spent e</w:t>
            </w:r>
            <w:r w:rsidR="00982BD4">
              <w:rPr>
                <w:rFonts w:ascii="BPFreightSansLF Pro Light" w:hAnsi="BPFreightSansLF Pro Light"/>
                <w:bCs/>
                <w:color w:val="FFFFFF"/>
                <w:sz w:val="21"/>
                <w:szCs w:val="21"/>
              </w:rPr>
              <w:t>.</w:t>
            </w:r>
            <w:r w:rsidRPr="003A5987">
              <w:rPr>
                <w:rFonts w:ascii="BPFreightSansLF Pro Light" w:hAnsi="BPFreightSansLF Pro Light"/>
                <w:bCs/>
                <w:color w:val="FFFFFF"/>
                <w:sz w:val="21"/>
                <w:szCs w:val="21"/>
              </w:rPr>
              <w:t>g</w:t>
            </w:r>
            <w:r w:rsidR="00982BD4">
              <w:rPr>
                <w:rFonts w:ascii="BPFreightSansLF Pro Light" w:hAnsi="BPFreightSansLF Pro Light"/>
                <w:bCs/>
                <w:color w:val="FFFFFF"/>
                <w:sz w:val="21"/>
                <w:szCs w:val="21"/>
              </w:rPr>
              <w:t>.</w:t>
            </w:r>
            <w:r w:rsidRPr="003A5987">
              <w:rPr>
                <w:rFonts w:ascii="BPFreightSansLF Pro Light" w:hAnsi="BPFreightSansLF Pro Light"/>
                <w:bCs/>
                <w:color w:val="FFFFFF"/>
                <w:sz w:val="21"/>
                <w:szCs w:val="21"/>
              </w:rPr>
              <w:t xml:space="preserve"> caring for children, travelling, sabbatical year etc</w:t>
            </w:r>
            <w:r w:rsidRPr="003A5987">
              <w:rPr>
                <w:rFonts w:ascii="BPFreightSansLF Pro Light" w:hAnsi="BPFreightSansLF Pro Light"/>
                <w:color w:val="FFFFFF"/>
                <w:sz w:val="21"/>
                <w:szCs w:val="21"/>
              </w:rPr>
              <w:t>.</w:t>
            </w:r>
          </w:p>
        </w:tc>
      </w:tr>
      <w:tr w:rsidRPr="00620D07" w:rsidR="00A01058" w:rsidTr="00383C28" w14:paraId="3A85D6C8" w14:textId="77777777">
        <w:trPr>
          <w:cantSplit/>
          <w:trHeight w:val="290"/>
          <w:tblHeader/>
        </w:trPr>
        <w:tc>
          <w:tcPr>
            <w:tcW w:w="2127" w:type="dxa"/>
            <w:gridSpan w:val="2"/>
            <w:shd w:val="clear" w:color="auto" w:fill="F2F2F2" w:themeFill="background1" w:themeFillShade="F2"/>
          </w:tcPr>
          <w:p w:rsidRPr="003D28C5" w:rsidR="00A01058" w:rsidRDefault="00A01058" w14:paraId="1F0BCDC2" w14:textId="77777777">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Pr>
                <w:rStyle w:val="Bold"/>
                <w:rFonts w:ascii="BPFreightSansLF Pro Light" w:hAnsi="BPFreightSansLF Pro Light"/>
                <w:b w:val="0"/>
                <w:bCs/>
                <w:sz w:val="21"/>
                <w:szCs w:val="21"/>
              </w:rPr>
              <w:t xml:space="preserve"> of gap (mm / yy)</w:t>
            </w:r>
          </w:p>
        </w:tc>
        <w:tc>
          <w:tcPr>
            <w:tcW w:w="7229" w:type="dxa"/>
            <w:shd w:val="clear" w:color="auto" w:fill="F2F2F2" w:themeFill="background1" w:themeFillShade="F2"/>
          </w:tcPr>
          <w:p w:rsidRPr="00620D07" w:rsidR="00A01058" w:rsidRDefault="00A01058" w14:paraId="22E15BA7" w14:textId="77777777">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gap  </w:t>
            </w:r>
            <w:r w:rsidRPr="00620D07">
              <w:rPr>
                <w:rStyle w:val="Bold"/>
                <w:rFonts w:ascii="BPFreightSansLF Pro Light" w:hAnsi="BPFreightSansLF Pro Light"/>
                <w:b w:val="0"/>
                <w:bCs/>
                <w:sz w:val="21"/>
                <w:szCs w:val="21"/>
              </w:rPr>
              <w:t>(e.g. caring for chil</w:t>
            </w:r>
            <w:r>
              <w:rPr>
                <w:rStyle w:val="Bold"/>
                <w:rFonts w:ascii="BPFreightSansLF Pro Light" w:hAnsi="BPFreightSansLF Pro Light"/>
                <w:b w:val="0"/>
                <w:bCs/>
                <w:sz w:val="21"/>
                <w:szCs w:val="21"/>
              </w:rPr>
              <w:t>dren, travelling etc)</w:t>
            </w:r>
          </w:p>
        </w:tc>
      </w:tr>
      <w:tr w:rsidRPr="00620D07" w:rsidR="00A01058" w:rsidTr="00C43840" w14:paraId="20F48610" w14:textId="77777777">
        <w:trPr>
          <w:cantSplit/>
          <w:trHeight w:val="290"/>
          <w:tblHeader/>
        </w:trPr>
        <w:tc>
          <w:tcPr>
            <w:tcW w:w="993" w:type="dxa"/>
            <w:shd w:val="clear" w:color="auto" w:fill="F2F2F2" w:themeFill="background1" w:themeFillShade="F2"/>
          </w:tcPr>
          <w:p w:rsidRPr="003D28C5" w:rsidR="00A01058" w:rsidRDefault="00A01058" w14:paraId="3B8D8A94" w14:textId="77777777">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rsidRPr="003D28C5" w:rsidR="00A01058" w:rsidRDefault="00A01058" w14:paraId="400A1407" w14:textId="77777777">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yy</w:t>
            </w:r>
          </w:p>
        </w:tc>
        <w:tc>
          <w:tcPr>
            <w:tcW w:w="7229" w:type="dxa"/>
            <w:vMerge w:val="restart"/>
            <w:shd w:val="clear" w:color="auto" w:fill="FFFFFF" w:themeFill="background1"/>
          </w:tcPr>
          <w:p w:rsidR="00A01058" w:rsidP="00A01058" w:rsidRDefault="00A01058" w14:paraId="5DAF163A" w14:textId="610A6A54">
            <w:pPr>
              <w:rPr>
                <w:rStyle w:val="Bold"/>
                <w:rFonts w:ascii="BPFreightSansLF Pro Light" w:hAnsi="BPFreightSansLF Pro Light"/>
                <w:b w:val="0"/>
                <w:bCs/>
                <w:sz w:val="21"/>
                <w:szCs w:val="21"/>
              </w:rPr>
            </w:pPr>
          </w:p>
        </w:tc>
      </w:tr>
      <w:tr w:rsidRPr="00620D07" w:rsidR="00A01058" w:rsidTr="00383C28" w14:paraId="58CDDBE6" w14:textId="77777777">
        <w:trPr>
          <w:cantSplit/>
          <w:trHeight w:val="290"/>
          <w:tblHeader/>
        </w:trPr>
        <w:tc>
          <w:tcPr>
            <w:tcW w:w="993" w:type="dxa"/>
            <w:shd w:val="clear" w:color="auto" w:fill="FFFFFF" w:themeFill="background1"/>
            <w:vAlign w:val="center"/>
          </w:tcPr>
          <w:p w:rsidRPr="003D28C5" w:rsidR="00A01058" w:rsidP="00A01058" w:rsidRDefault="00A01058" w14:paraId="5FC7E93B" w14:textId="77777777">
            <w:pPr>
              <w:jc w:val="center"/>
              <w:rPr>
                <w:rStyle w:val="Bold"/>
                <w:rFonts w:ascii="BPFreightSansLF Pro Light" w:hAnsi="BPFreightSansLF Pro Light"/>
                <w:b w:val="0"/>
                <w:bCs/>
                <w:sz w:val="21"/>
                <w:szCs w:val="21"/>
              </w:rPr>
            </w:pPr>
          </w:p>
        </w:tc>
        <w:tc>
          <w:tcPr>
            <w:tcW w:w="1134" w:type="dxa"/>
            <w:shd w:val="clear" w:color="auto" w:fill="FFFFFF" w:themeFill="background1"/>
            <w:vAlign w:val="center"/>
          </w:tcPr>
          <w:p w:rsidRPr="003D28C5" w:rsidR="00A01058" w:rsidP="00A01058" w:rsidRDefault="00A01058" w14:paraId="134B58F9" w14:textId="77777777">
            <w:pPr>
              <w:jc w:val="center"/>
              <w:rPr>
                <w:rStyle w:val="Bold"/>
                <w:rFonts w:ascii="BPFreightSansLF Pro Light" w:hAnsi="BPFreightSansLF Pro Light"/>
                <w:b w:val="0"/>
                <w:bCs/>
                <w:sz w:val="21"/>
                <w:szCs w:val="21"/>
              </w:rPr>
            </w:pPr>
          </w:p>
        </w:tc>
        <w:tc>
          <w:tcPr>
            <w:tcW w:w="7229" w:type="dxa"/>
            <w:vMerge/>
            <w:shd w:val="clear" w:color="auto" w:fill="FFFFFF" w:themeFill="background1"/>
          </w:tcPr>
          <w:p w:rsidR="00A01058" w:rsidRDefault="00A01058" w14:paraId="4CA10872" w14:textId="77777777">
            <w:pPr>
              <w:rPr>
                <w:rStyle w:val="Bold"/>
                <w:rFonts w:ascii="BPFreightSansLF Pro Light" w:hAnsi="BPFreightSansLF Pro Light"/>
                <w:b w:val="0"/>
                <w:bCs/>
                <w:sz w:val="21"/>
                <w:szCs w:val="21"/>
              </w:rPr>
            </w:pPr>
          </w:p>
        </w:tc>
      </w:tr>
      <w:tr w:rsidRPr="00620D07" w:rsidR="00A01058" w:rsidTr="00383C28" w14:paraId="256BA485" w14:textId="77777777">
        <w:trPr>
          <w:cantSplit/>
          <w:trHeight w:val="290"/>
          <w:tblHeader/>
        </w:trPr>
        <w:tc>
          <w:tcPr>
            <w:tcW w:w="2127" w:type="dxa"/>
            <w:gridSpan w:val="2"/>
            <w:shd w:val="clear" w:color="auto" w:fill="F2F2F2" w:themeFill="background1" w:themeFillShade="F2"/>
          </w:tcPr>
          <w:p w:rsidRPr="003D28C5" w:rsidR="00A01058" w:rsidRDefault="00A01058" w14:paraId="6C79E244" w14:textId="77777777">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Pr>
                <w:rStyle w:val="Bold"/>
                <w:rFonts w:ascii="BPFreightSansLF Pro Light" w:hAnsi="BPFreightSansLF Pro Light"/>
                <w:b w:val="0"/>
                <w:bCs/>
                <w:sz w:val="21"/>
                <w:szCs w:val="21"/>
              </w:rPr>
              <w:t xml:space="preserve"> of gap (mm / yy)</w:t>
            </w:r>
          </w:p>
        </w:tc>
        <w:tc>
          <w:tcPr>
            <w:tcW w:w="7229" w:type="dxa"/>
            <w:shd w:val="clear" w:color="auto" w:fill="F2F2F2" w:themeFill="background1" w:themeFillShade="F2"/>
          </w:tcPr>
          <w:p w:rsidRPr="00620D07" w:rsidR="00A01058" w:rsidRDefault="00A01058" w14:paraId="1AEA3122" w14:textId="77777777">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gap  </w:t>
            </w:r>
            <w:r w:rsidRPr="00620D07">
              <w:rPr>
                <w:rStyle w:val="Bold"/>
                <w:rFonts w:ascii="BPFreightSansLF Pro Light" w:hAnsi="BPFreightSansLF Pro Light"/>
                <w:b w:val="0"/>
                <w:bCs/>
                <w:sz w:val="21"/>
                <w:szCs w:val="21"/>
              </w:rPr>
              <w:t>(e.g. caring for chil</w:t>
            </w:r>
            <w:r>
              <w:rPr>
                <w:rStyle w:val="Bold"/>
                <w:rFonts w:ascii="BPFreightSansLF Pro Light" w:hAnsi="BPFreightSansLF Pro Light"/>
                <w:b w:val="0"/>
                <w:bCs/>
                <w:sz w:val="21"/>
                <w:szCs w:val="21"/>
              </w:rPr>
              <w:t>dren, travelling etc)</w:t>
            </w:r>
          </w:p>
        </w:tc>
      </w:tr>
      <w:tr w:rsidRPr="00620D07" w:rsidR="00A01058" w:rsidTr="00482691" w14:paraId="662C9D56" w14:textId="77777777">
        <w:trPr>
          <w:cantSplit/>
          <w:trHeight w:val="290"/>
          <w:tblHeader/>
        </w:trPr>
        <w:tc>
          <w:tcPr>
            <w:tcW w:w="993" w:type="dxa"/>
            <w:shd w:val="clear" w:color="auto" w:fill="F2F2F2" w:themeFill="background1" w:themeFillShade="F2"/>
          </w:tcPr>
          <w:p w:rsidRPr="003D28C5" w:rsidR="00A01058" w:rsidRDefault="00A01058" w14:paraId="2D933A84" w14:textId="77777777">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rsidRPr="003D28C5" w:rsidR="00A01058" w:rsidRDefault="00A01058" w14:paraId="04389646" w14:textId="77777777">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yy</w:t>
            </w:r>
          </w:p>
        </w:tc>
        <w:tc>
          <w:tcPr>
            <w:tcW w:w="7229" w:type="dxa"/>
            <w:vMerge w:val="restart"/>
            <w:shd w:val="clear" w:color="auto" w:fill="FFFFFF" w:themeFill="background1"/>
          </w:tcPr>
          <w:p w:rsidR="00A01058" w:rsidRDefault="00A01058" w14:paraId="09E9B760" w14:textId="77777777">
            <w:pPr>
              <w:rPr>
                <w:rStyle w:val="Bold"/>
                <w:rFonts w:ascii="BPFreightSansLF Pro Light" w:hAnsi="BPFreightSansLF Pro Light"/>
                <w:b w:val="0"/>
                <w:bCs/>
                <w:sz w:val="21"/>
                <w:szCs w:val="21"/>
              </w:rPr>
            </w:pPr>
          </w:p>
        </w:tc>
      </w:tr>
      <w:tr w:rsidRPr="00620D07" w:rsidR="00A01058" w:rsidTr="00383C28" w14:paraId="65F8CA36" w14:textId="77777777">
        <w:trPr>
          <w:cantSplit/>
          <w:trHeight w:val="290"/>
          <w:tblHeader/>
        </w:trPr>
        <w:tc>
          <w:tcPr>
            <w:tcW w:w="993" w:type="dxa"/>
            <w:shd w:val="clear" w:color="auto" w:fill="FFFFFF" w:themeFill="background1"/>
            <w:vAlign w:val="center"/>
          </w:tcPr>
          <w:p w:rsidRPr="003D28C5" w:rsidR="00A01058" w:rsidRDefault="00A01058" w14:paraId="589CE6AD" w14:textId="77777777">
            <w:pPr>
              <w:rPr>
                <w:rStyle w:val="Bold"/>
                <w:rFonts w:ascii="BPFreightSansLF Pro Light" w:hAnsi="BPFreightSansLF Pro Light"/>
                <w:b w:val="0"/>
                <w:bCs/>
                <w:sz w:val="21"/>
                <w:szCs w:val="21"/>
              </w:rPr>
            </w:pPr>
          </w:p>
        </w:tc>
        <w:tc>
          <w:tcPr>
            <w:tcW w:w="1134" w:type="dxa"/>
            <w:shd w:val="clear" w:color="auto" w:fill="FFFFFF" w:themeFill="background1"/>
            <w:vAlign w:val="center"/>
          </w:tcPr>
          <w:p w:rsidRPr="003D28C5" w:rsidR="00A01058" w:rsidRDefault="00A01058" w14:paraId="164A4D0C" w14:textId="77777777">
            <w:pPr>
              <w:rPr>
                <w:rStyle w:val="Bold"/>
                <w:rFonts w:ascii="BPFreightSansLF Pro Light" w:hAnsi="BPFreightSansLF Pro Light"/>
                <w:b w:val="0"/>
                <w:bCs/>
                <w:sz w:val="21"/>
                <w:szCs w:val="21"/>
              </w:rPr>
            </w:pPr>
          </w:p>
        </w:tc>
        <w:tc>
          <w:tcPr>
            <w:tcW w:w="7229" w:type="dxa"/>
            <w:vMerge/>
            <w:shd w:val="clear" w:color="auto" w:fill="FFFFFF" w:themeFill="background1"/>
          </w:tcPr>
          <w:p w:rsidR="00A01058" w:rsidRDefault="00A01058" w14:paraId="3B7A82CD" w14:textId="77777777">
            <w:pPr>
              <w:rPr>
                <w:rStyle w:val="Bold"/>
                <w:rFonts w:ascii="BPFreightSansLF Pro Light" w:hAnsi="BPFreightSansLF Pro Light"/>
                <w:b w:val="0"/>
                <w:bCs/>
                <w:sz w:val="21"/>
                <w:szCs w:val="21"/>
              </w:rPr>
            </w:pPr>
          </w:p>
        </w:tc>
      </w:tr>
      <w:tr w:rsidRPr="00620D07" w:rsidR="003D28C5" w:rsidTr="00383C28" w14:paraId="25A32519" w14:textId="77777777">
        <w:trPr>
          <w:cantSplit/>
          <w:trHeight w:val="290"/>
          <w:tblHeader/>
        </w:trPr>
        <w:tc>
          <w:tcPr>
            <w:tcW w:w="2127" w:type="dxa"/>
            <w:gridSpan w:val="2"/>
            <w:shd w:val="clear" w:color="auto" w:fill="F2F2F2" w:themeFill="background1" w:themeFillShade="F2"/>
          </w:tcPr>
          <w:p w:rsidRPr="003D28C5" w:rsidR="009B57AD" w:rsidP="00620D07" w:rsidRDefault="003D28C5" w14:paraId="173C7EA3" w14:textId="4C9D920B">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sidR="009B57AD">
              <w:rPr>
                <w:rStyle w:val="Bold"/>
                <w:rFonts w:ascii="BPFreightSansLF Pro Light" w:hAnsi="BPFreightSansLF Pro Light"/>
                <w:b w:val="0"/>
                <w:bCs/>
                <w:sz w:val="21"/>
                <w:szCs w:val="21"/>
              </w:rPr>
              <w:t xml:space="preserve"> of gap </w:t>
            </w:r>
            <w:r w:rsidR="00C024D2">
              <w:rPr>
                <w:rStyle w:val="Bold"/>
                <w:rFonts w:ascii="BPFreightSansLF Pro Light" w:hAnsi="BPFreightSansLF Pro Light"/>
                <w:b w:val="0"/>
                <w:bCs/>
                <w:sz w:val="21"/>
                <w:szCs w:val="21"/>
              </w:rPr>
              <w:t>(</w:t>
            </w:r>
            <w:r w:rsidR="009B57AD">
              <w:rPr>
                <w:rStyle w:val="Bold"/>
                <w:rFonts w:ascii="BPFreightSansLF Pro Light" w:hAnsi="BPFreightSansLF Pro Light"/>
                <w:b w:val="0"/>
                <w:bCs/>
                <w:sz w:val="21"/>
                <w:szCs w:val="21"/>
              </w:rPr>
              <w:t>mm / yy</w:t>
            </w:r>
            <w:r w:rsidR="00C024D2">
              <w:rPr>
                <w:rStyle w:val="Bold"/>
                <w:rFonts w:ascii="BPFreightSansLF Pro Light" w:hAnsi="BPFreightSansLF Pro Light"/>
                <w:b w:val="0"/>
                <w:bCs/>
                <w:sz w:val="21"/>
                <w:szCs w:val="21"/>
              </w:rPr>
              <w:t>)</w:t>
            </w:r>
          </w:p>
        </w:tc>
        <w:tc>
          <w:tcPr>
            <w:tcW w:w="7229" w:type="dxa"/>
            <w:shd w:val="clear" w:color="auto" w:fill="F2F2F2" w:themeFill="background1" w:themeFillShade="F2"/>
          </w:tcPr>
          <w:p w:rsidRPr="00620D07" w:rsidR="003D28C5" w:rsidP="00C024D2" w:rsidRDefault="009B57AD" w14:paraId="10B25CEA" w14:textId="140F805A">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gap </w:t>
            </w:r>
            <w:r w:rsidR="00C024D2">
              <w:rPr>
                <w:rStyle w:val="Bold"/>
                <w:rFonts w:ascii="BPFreightSansLF Pro Light" w:hAnsi="BPFreightSansLF Pro Light"/>
                <w:b w:val="0"/>
                <w:bCs/>
                <w:sz w:val="21"/>
                <w:szCs w:val="21"/>
              </w:rPr>
              <w:t xml:space="preserve"> </w:t>
            </w:r>
            <w:r w:rsidRPr="00620D07">
              <w:rPr>
                <w:rStyle w:val="Bold"/>
                <w:rFonts w:ascii="BPFreightSansLF Pro Light" w:hAnsi="BPFreightSansLF Pro Light"/>
                <w:b w:val="0"/>
                <w:bCs/>
                <w:sz w:val="21"/>
                <w:szCs w:val="21"/>
              </w:rPr>
              <w:t>(e.g.</w:t>
            </w:r>
            <w:r w:rsidRPr="00620D07" w:rsidR="00620D07">
              <w:rPr>
                <w:rStyle w:val="Bold"/>
                <w:rFonts w:ascii="BPFreightSansLF Pro Light" w:hAnsi="BPFreightSansLF Pro Light"/>
                <w:b w:val="0"/>
                <w:bCs/>
                <w:sz w:val="21"/>
                <w:szCs w:val="21"/>
              </w:rPr>
              <w:t xml:space="preserve"> caring for chil</w:t>
            </w:r>
            <w:r w:rsidR="00620D07">
              <w:rPr>
                <w:rStyle w:val="Bold"/>
                <w:rFonts w:ascii="BPFreightSansLF Pro Light" w:hAnsi="BPFreightSansLF Pro Light"/>
                <w:b w:val="0"/>
                <w:bCs/>
                <w:sz w:val="21"/>
                <w:szCs w:val="21"/>
              </w:rPr>
              <w:t>dren, travelling etc)</w:t>
            </w:r>
          </w:p>
        </w:tc>
      </w:tr>
      <w:tr w:rsidRPr="00620D07" w:rsidR="00C024D2" w:rsidTr="00482691" w14:paraId="05467664" w14:textId="77777777">
        <w:trPr>
          <w:cantSplit/>
          <w:trHeight w:val="290"/>
          <w:tblHeader/>
        </w:trPr>
        <w:tc>
          <w:tcPr>
            <w:tcW w:w="993" w:type="dxa"/>
            <w:shd w:val="clear" w:color="auto" w:fill="F2F2F2" w:themeFill="background1" w:themeFillShade="F2"/>
          </w:tcPr>
          <w:p w:rsidRPr="003D28C5" w:rsidR="00C024D2" w:rsidP="00C024D2" w:rsidRDefault="00C024D2" w14:paraId="78443991" w14:textId="5FC771ED">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rsidRPr="003D28C5" w:rsidR="00C024D2" w:rsidP="00C024D2" w:rsidRDefault="00C024D2" w14:paraId="66DADB56" w14:textId="6D80A93B">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yy</w:t>
            </w:r>
          </w:p>
        </w:tc>
        <w:tc>
          <w:tcPr>
            <w:tcW w:w="7229" w:type="dxa"/>
            <w:vMerge w:val="restart"/>
            <w:shd w:val="clear" w:color="auto" w:fill="FFFFFF" w:themeFill="background1"/>
          </w:tcPr>
          <w:p w:rsidR="00C024D2" w:rsidP="00C024D2" w:rsidRDefault="00C024D2" w14:paraId="751D6F5F" w14:textId="77777777">
            <w:pPr>
              <w:rPr>
                <w:rStyle w:val="Bold"/>
                <w:rFonts w:ascii="BPFreightSansLF Pro Light" w:hAnsi="BPFreightSansLF Pro Light"/>
                <w:b w:val="0"/>
                <w:bCs/>
                <w:sz w:val="21"/>
                <w:szCs w:val="21"/>
              </w:rPr>
            </w:pPr>
          </w:p>
        </w:tc>
      </w:tr>
      <w:tr w:rsidRPr="00620D07" w:rsidR="00C024D2" w:rsidTr="00383C28" w14:paraId="28FA5447" w14:textId="77777777">
        <w:trPr>
          <w:cantSplit/>
          <w:trHeight w:val="290"/>
          <w:tblHeader/>
        </w:trPr>
        <w:tc>
          <w:tcPr>
            <w:tcW w:w="993" w:type="dxa"/>
            <w:shd w:val="clear" w:color="auto" w:fill="FFFFFF" w:themeFill="background1"/>
            <w:vAlign w:val="center"/>
          </w:tcPr>
          <w:p w:rsidRPr="003D28C5" w:rsidR="00C024D2" w:rsidP="00620D07" w:rsidRDefault="00C024D2" w14:paraId="1658FABB" w14:textId="77777777">
            <w:pPr>
              <w:rPr>
                <w:rStyle w:val="Bold"/>
                <w:rFonts w:ascii="BPFreightSansLF Pro Light" w:hAnsi="BPFreightSansLF Pro Light"/>
                <w:b w:val="0"/>
                <w:bCs/>
                <w:sz w:val="21"/>
                <w:szCs w:val="21"/>
              </w:rPr>
            </w:pPr>
          </w:p>
        </w:tc>
        <w:tc>
          <w:tcPr>
            <w:tcW w:w="1134" w:type="dxa"/>
            <w:shd w:val="clear" w:color="auto" w:fill="FFFFFF" w:themeFill="background1"/>
            <w:vAlign w:val="center"/>
          </w:tcPr>
          <w:p w:rsidRPr="003D28C5" w:rsidR="00C024D2" w:rsidP="00620D07" w:rsidRDefault="00C024D2" w14:paraId="6E97881C" w14:textId="77777777">
            <w:pPr>
              <w:rPr>
                <w:rStyle w:val="Bold"/>
                <w:rFonts w:ascii="BPFreightSansLF Pro Light" w:hAnsi="BPFreightSansLF Pro Light"/>
                <w:b w:val="0"/>
                <w:bCs/>
                <w:sz w:val="21"/>
                <w:szCs w:val="21"/>
              </w:rPr>
            </w:pPr>
          </w:p>
        </w:tc>
        <w:tc>
          <w:tcPr>
            <w:tcW w:w="7229" w:type="dxa"/>
            <w:vMerge/>
            <w:shd w:val="clear" w:color="auto" w:fill="FFFFFF" w:themeFill="background1"/>
          </w:tcPr>
          <w:p w:rsidR="00C024D2" w:rsidP="00C024D2" w:rsidRDefault="00C024D2" w14:paraId="464D9282" w14:textId="77777777">
            <w:pPr>
              <w:rPr>
                <w:rStyle w:val="Bold"/>
                <w:rFonts w:ascii="BPFreightSansLF Pro Light" w:hAnsi="BPFreightSansLF Pro Light"/>
                <w:b w:val="0"/>
                <w:bCs/>
                <w:sz w:val="21"/>
                <w:szCs w:val="21"/>
              </w:rPr>
            </w:pPr>
          </w:p>
        </w:tc>
      </w:tr>
    </w:tbl>
    <w:p w:rsidR="007F3B55" w:rsidRDefault="007F3B55" w14:paraId="667F1035" w14:textId="77777777"/>
    <w:p w:rsidR="00517806" w:rsidRDefault="00517806" w14:paraId="2F6B396C" w14:textId="0C4F2E5C"/>
    <w:tbl>
      <w:tblPr>
        <w:tblStyle w:val="TableGrid"/>
        <w:tblW w:w="0" w:type="auto"/>
        <w:tblLook w:val="04A0" w:firstRow="1" w:lastRow="0" w:firstColumn="1" w:lastColumn="0" w:noHBand="0" w:noVBand="1"/>
      </w:tblPr>
      <w:tblGrid>
        <w:gridCol w:w="9351"/>
      </w:tblGrid>
      <w:tr w:rsidR="009739B0" w:rsidTr="00383C28" w14:paraId="06249E83" w14:textId="77777777">
        <w:tc>
          <w:tcPr>
            <w:tcW w:w="9351" w:type="dxa"/>
            <w:shd w:val="clear" w:color="auto" w:fill="C00000"/>
          </w:tcPr>
          <w:p w:rsidRPr="008B5040" w:rsidR="005D41EE" w:rsidP="005D41EE" w:rsidRDefault="009739B0" w14:paraId="20FA3830" w14:textId="42180B03">
            <w:pPr>
              <w:rPr>
                <w:rStyle w:val="Bold"/>
                <w:rFonts w:ascii="BPFreightSansLF Pro Semibold" w:hAnsi="BPFreightSansLF Pro Semibold"/>
                <w:b w:val="0"/>
                <w:bCs/>
                <w:color w:val="FFFFFF"/>
                <w:sz w:val="21"/>
                <w:szCs w:val="21"/>
              </w:rPr>
            </w:pPr>
            <w:r w:rsidRPr="008B5040">
              <w:rPr>
                <w:rStyle w:val="Bold"/>
                <w:rFonts w:ascii="BPFreightSansLF Pro Semibold" w:hAnsi="BPFreightSansLF Pro Semibold"/>
                <w:b w:val="0"/>
                <w:bCs/>
                <w:color w:val="FFFFFF"/>
                <w:sz w:val="21"/>
                <w:szCs w:val="21"/>
              </w:rPr>
              <w:t xml:space="preserve">Section </w:t>
            </w:r>
            <w:r w:rsidRPr="008B5040" w:rsidR="00222425">
              <w:rPr>
                <w:rStyle w:val="Bold"/>
                <w:rFonts w:ascii="BPFreightSansLF Pro Semibold" w:hAnsi="BPFreightSansLF Pro Semibold"/>
                <w:b w:val="0"/>
                <w:bCs/>
                <w:color w:val="FFFFFF"/>
                <w:sz w:val="21"/>
                <w:szCs w:val="21"/>
              </w:rPr>
              <w:t>9: Interests</w:t>
            </w:r>
          </w:p>
          <w:p w:rsidR="00222425" w:rsidP="005D41EE" w:rsidRDefault="00222425" w14:paraId="63592605" w14:textId="77777777">
            <w:pPr>
              <w:rPr>
                <w:rFonts w:ascii="BPFreightSansLF Pro Light" w:hAnsi="BPFreightSansLF Pro Light" w:cstheme="minorHAnsi"/>
                <w:color w:val="F2F2F2" w:themeColor="background1" w:themeShade="F2"/>
                <w:sz w:val="21"/>
                <w:szCs w:val="21"/>
              </w:rPr>
            </w:pPr>
            <w:r w:rsidRPr="007765F1">
              <w:rPr>
                <w:rFonts w:ascii="BPFreightSansLF Pro Light" w:hAnsi="BPFreightSansLF Pro Light" w:cstheme="minorHAnsi"/>
                <w:b/>
                <w:bCs/>
                <w:color w:val="F2F2F2" w:themeColor="background1" w:themeShade="F2"/>
                <w:sz w:val="21"/>
                <w:szCs w:val="21"/>
              </w:rPr>
              <w:t xml:space="preserve">Please give details of your interests, hobbies or skills- in particular any which could be of benefit to the </w:t>
            </w:r>
            <w:r w:rsidRPr="007765F1" w:rsidR="007765F1">
              <w:rPr>
                <w:rFonts w:ascii="BPFreightSansLF Pro Light" w:hAnsi="BPFreightSansLF Pro Light" w:cstheme="minorHAnsi"/>
                <w:b/>
                <w:bCs/>
                <w:color w:val="F2F2F2" w:themeColor="background1" w:themeShade="F2"/>
                <w:sz w:val="21"/>
                <w:szCs w:val="21"/>
              </w:rPr>
              <w:t>School for the purposes of enriching its extra-curricular activity.</w:t>
            </w:r>
            <w:r w:rsidRPr="007765F1" w:rsidR="007765F1">
              <w:rPr>
                <w:rFonts w:ascii="BPFreightSansLF Pro Light" w:hAnsi="BPFreightSansLF Pro Light" w:cstheme="minorHAnsi"/>
                <w:color w:val="F2F2F2" w:themeColor="background1" w:themeShade="F2"/>
                <w:sz w:val="21"/>
                <w:szCs w:val="21"/>
              </w:rPr>
              <w:t xml:space="preserve"> </w:t>
            </w:r>
          </w:p>
          <w:p w:rsidR="008B5040" w:rsidP="005D41EE" w:rsidRDefault="008B5040" w14:paraId="25234CCB" w14:textId="77777777">
            <w:pPr>
              <w:rPr>
                <w:rFonts w:cstheme="minorHAnsi"/>
                <w:color w:val="F2F2F2" w:themeColor="background1" w:themeShade="F2"/>
              </w:rPr>
            </w:pPr>
          </w:p>
          <w:p w:rsidRPr="00197E0C" w:rsidR="008B5040" w:rsidP="008B5040" w:rsidRDefault="008B5040" w14:paraId="5645CA5B" w14:textId="42356059">
            <w:pPr>
              <w:rPr>
                <w:rStyle w:val="Bold"/>
                <w:rFonts w:ascii="BPFreightSansLF Pro Light" w:hAnsi="BPFreightSansLF Pro Light"/>
                <w:b w:val="0"/>
                <w:bCs/>
                <w:sz w:val="21"/>
                <w:szCs w:val="21"/>
              </w:rPr>
            </w:pPr>
            <w:r w:rsidRPr="00952D49">
              <w:rPr>
                <w:rStyle w:val="Bold"/>
                <w:rFonts w:ascii="BPFreightSansLF Pro Light" w:hAnsi="BPFreightSansLF Pro Light"/>
                <w:b w:val="0"/>
                <w:bCs/>
                <w:sz w:val="21"/>
                <w:szCs w:val="21"/>
              </w:rPr>
              <w:t>Th</w:t>
            </w:r>
            <w:r>
              <w:rPr>
                <w:rStyle w:val="Bold"/>
                <w:rFonts w:ascii="BPFreightSansLF Pro Light" w:hAnsi="BPFreightSansLF Pro Light"/>
                <w:b w:val="0"/>
                <w:bCs/>
                <w:sz w:val="21"/>
                <w:szCs w:val="21"/>
              </w:rPr>
              <w:t>e box will expand as you write</w:t>
            </w:r>
            <w:r w:rsidR="00A83BE1">
              <w:rPr>
                <w:rStyle w:val="Bold"/>
                <w:rFonts w:ascii="BPFreightSansLF Pro Light" w:hAnsi="BPFreightSansLF Pro Light"/>
                <w:b w:val="0"/>
                <w:bCs/>
                <w:sz w:val="21"/>
                <w:szCs w:val="21"/>
              </w:rPr>
              <w:t xml:space="preserve"> </w:t>
            </w:r>
            <w:r w:rsidR="00A83BE1">
              <w:rPr>
                <w:rStyle w:val="Bold"/>
                <w:rFonts w:ascii="BPFreightSansLF Pro Light" w:hAnsi="BPFreightSansLF Pro Light"/>
                <w:b w:val="0"/>
                <w:bCs/>
                <w:color w:val="FFFFFF" w:themeColor="background1"/>
                <w:sz w:val="21"/>
                <w:szCs w:val="21"/>
              </w:rPr>
              <w:t>(Or add a page to the end of the application marked section 9)</w:t>
            </w:r>
          </w:p>
          <w:p w:rsidR="008B5040" w:rsidP="005D41EE" w:rsidRDefault="008B5040" w14:paraId="4DA3208D" w14:textId="6E148AF2">
            <w:pPr>
              <w:rPr>
                <w:rFonts w:ascii="BPFreightSansLF Pro Light" w:hAnsi="BPFreightSansLF Pro Light" w:cstheme="minorHAnsi"/>
                <w:color w:val="000000" w:themeColor="text1"/>
                <w:sz w:val="21"/>
                <w:szCs w:val="21"/>
              </w:rPr>
            </w:pPr>
          </w:p>
        </w:tc>
      </w:tr>
      <w:tr w:rsidR="007765F1" w:rsidTr="00383C28" w14:paraId="798109BB" w14:textId="77777777">
        <w:tc>
          <w:tcPr>
            <w:tcW w:w="9351" w:type="dxa"/>
          </w:tcPr>
          <w:p w:rsidR="00ED0E54" w:rsidP="00ED0E54" w:rsidRDefault="00ED0E54" w14:paraId="33EF2C3E" w14:textId="703978CC">
            <w:pPr>
              <w:spacing w:before="160" w:line="280" w:lineRule="exact"/>
              <w:ind w:right="-7"/>
              <w:rPr>
                <w:rFonts w:ascii="BPFreightSansLF Pro Light" w:hAnsi="BPFreightSansLF Pro Light" w:cstheme="minorHAnsi"/>
                <w:color w:val="000000" w:themeColor="text1"/>
                <w:sz w:val="21"/>
                <w:szCs w:val="21"/>
              </w:rPr>
            </w:pPr>
          </w:p>
        </w:tc>
      </w:tr>
    </w:tbl>
    <w:p w:rsidR="007F3B55" w:rsidRDefault="007F3B55" w14:paraId="339D9C4B" w14:textId="77777777"/>
    <w:p w:rsidR="00FA79B4" w:rsidRDefault="00FA79B4" w14:paraId="261C1227" w14:textId="77777777">
      <w:r>
        <w:br w:type="page"/>
      </w:r>
    </w:p>
    <w:tbl>
      <w:tblPr>
        <w:tblStyle w:val="TableGrid"/>
        <w:tblW w:w="0" w:type="auto"/>
        <w:tblLook w:val="04A0" w:firstRow="1" w:lastRow="0" w:firstColumn="1" w:lastColumn="0" w:noHBand="0" w:noVBand="1"/>
      </w:tblPr>
      <w:tblGrid>
        <w:gridCol w:w="9351"/>
      </w:tblGrid>
      <w:tr w:rsidR="007765F1" w:rsidTr="00EA4261" w14:paraId="588C6068" w14:textId="77777777">
        <w:tc>
          <w:tcPr>
            <w:tcW w:w="9351" w:type="dxa"/>
            <w:shd w:val="clear" w:color="auto" w:fill="C00000"/>
          </w:tcPr>
          <w:p w:rsidRPr="008B5040" w:rsidR="007765F1" w:rsidP="00042479" w:rsidRDefault="007765F1" w14:paraId="2D4702F9" w14:textId="426E8CCB">
            <w:pPr>
              <w:rPr>
                <w:rFonts w:ascii="BPFreightSansLF Pro Light" w:hAnsi="BPFreightSansLF Pro Light" w:cstheme="minorHAnsi"/>
                <w:b/>
                <w:bCs/>
                <w:color w:val="000000" w:themeColor="text1"/>
                <w:sz w:val="21"/>
                <w:szCs w:val="21"/>
              </w:rPr>
            </w:pPr>
            <w:r w:rsidRPr="008B5040">
              <w:rPr>
                <w:rStyle w:val="Bold"/>
                <w:rFonts w:ascii="BPFreightSansLF Pro Semibold" w:hAnsi="BPFreightSansLF Pro Semibold"/>
                <w:b w:val="0"/>
                <w:bCs/>
                <w:color w:val="FFFFFF"/>
                <w:sz w:val="21"/>
                <w:szCs w:val="21"/>
              </w:rPr>
              <w:t xml:space="preserve">Section 10: </w:t>
            </w:r>
            <w:r w:rsidRPr="008B5040" w:rsidR="00AD0C26">
              <w:rPr>
                <w:rStyle w:val="Bold"/>
                <w:rFonts w:ascii="BPFreightSansLF Pro Semibold" w:hAnsi="BPFreightSansLF Pro Semibold"/>
                <w:b w:val="0"/>
                <w:bCs/>
                <w:color w:val="FFFFFF"/>
                <w:sz w:val="21"/>
                <w:szCs w:val="21"/>
              </w:rPr>
              <w:t>Reason for application (maximum 1,000</w:t>
            </w:r>
            <w:r w:rsidRPr="008B5040" w:rsidR="00042479">
              <w:rPr>
                <w:rStyle w:val="Bold"/>
                <w:rFonts w:ascii="BPFreightSansLF Pro Semibold" w:hAnsi="BPFreightSansLF Pro Semibold"/>
                <w:b w:val="0"/>
                <w:bCs/>
                <w:color w:val="FFFFFF"/>
                <w:sz w:val="21"/>
                <w:szCs w:val="21"/>
              </w:rPr>
              <w:t xml:space="preserve"> words)</w:t>
            </w:r>
            <w:r w:rsidRPr="008B5040" w:rsidR="00042479">
              <w:rPr>
                <w:rFonts w:ascii="BPFreightSansLF Pro Light" w:hAnsi="BPFreightSansLF Pro Light" w:cstheme="minorHAnsi"/>
                <w:b/>
                <w:bCs/>
                <w:color w:val="000000" w:themeColor="text1"/>
                <w:sz w:val="21"/>
                <w:szCs w:val="21"/>
              </w:rPr>
              <w:t xml:space="preserve"> </w:t>
            </w:r>
          </w:p>
          <w:p w:rsidRPr="00215A0D" w:rsidR="00756AAD" w:rsidP="00042479" w:rsidRDefault="00756AAD" w14:paraId="2A605944" w14:textId="75780C50">
            <w:pPr>
              <w:rPr>
                <w:rStyle w:val="Bold"/>
                <w:rFonts w:ascii="BPFreightSansLF Pro Light" w:hAnsi="BPFreightSansLF Pro Light"/>
                <w:b w:val="0"/>
                <w:sz w:val="21"/>
                <w:szCs w:val="21"/>
              </w:rPr>
            </w:pPr>
            <w:r w:rsidRPr="00215A0D">
              <w:rPr>
                <w:rStyle w:val="Bold"/>
                <w:rFonts w:ascii="BPFreightSansLF Pro Light" w:hAnsi="BPFreightSansLF Pro Light"/>
                <w:b w:val="0"/>
                <w:sz w:val="21"/>
                <w:szCs w:val="21"/>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
          <w:p w:rsidRPr="00C3728A" w:rsidR="00A85785" w:rsidP="00042479" w:rsidRDefault="00A85785" w14:paraId="580D7F0C" w14:textId="77777777">
            <w:pPr>
              <w:rPr>
                <w:rStyle w:val="Bold"/>
                <w:rFonts w:ascii="BPFreightSansLF Pro Semibold" w:hAnsi="BPFreightSansLF Pro Semibold"/>
                <w:b w:val="0"/>
                <w:sz w:val="21"/>
                <w:szCs w:val="21"/>
              </w:rPr>
            </w:pPr>
          </w:p>
          <w:p w:rsidR="00A85785" w:rsidP="00042479" w:rsidRDefault="00A85785" w14:paraId="7882E2E2" w14:textId="2E0A1601">
            <w:pPr>
              <w:rPr>
                <w:rStyle w:val="Bold"/>
                <w:rFonts w:ascii="BPFreightSansLF Pro Semibold" w:hAnsi="BPFreightSansLF Pro Semibold"/>
                <w:b w:val="0"/>
                <w:sz w:val="21"/>
                <w:szCs w:val="21"/>
              </w:rPr>
            </w:pPr>
            <w:r w:rsidRPr="00C3728A">
              <w:rPr>
                <w:rStyle w:val="Bold"/>
                <w:rFonts w:ascii="BPFreightSansLF Pro Semibold" w:hAnsi="BPFreightSansLF Pro Semibold"/>
                <w:b w:val="0"/>
                <w:sz w:val="21"/>
                <w:szCs w:val="21"/>
              </w:rPr>
              <w:t>Alternatively, this information can be provided in a covering letter (maximum 1,000 words).</w:t>
            </w:r>
          </w:p>
          <w:p w:rsidR="008B5040" w:rsidP="00197E0C" w:rsidRDefault="008B5040" w14:paraId="7216DB28" w14:textId="77777777">
            <w:pPr>
              <w:rPr>
                <w:rStyle w:val="Bold"/>
                <w:rFonts w:ascii="BPFreightSansLF Pro Light" w:hAnsi="BPFreightSansLF Pro Light"/>
                <w:b w:val="0"/>
                <w:bCs/>
                <w:sz w:val="21"/>
                <w:szCs w:val="21"/>
              </w:rPr>
            </w:pPr>
          </w:p>
          <w:p w:rsidRPr="00197E0C" w:rsidR="00197E0C" w:rsidP="00197E0C" w:rsidRDefault="00197E0C" w14:paraId="43098DAD" w14:textId="55A4014F">
            <w:pPr>
              <w:rPr>
                <w:rStyle w:val="Bold"/>
                <w:rFonts w:ascii="BPFreightSansLF Pro Light" w:hAnsi="BPFreightSansLF Pro Light"/>
                <w:b w:val="0"/>
                <w:bCs/>
                <w:sz w:val="21"/>
                <w:szCs w:val="21"/>
              </w:rPr>
            </w:pPr>
            <w:r w:rsidRPr="00952D49">
              <w:rPr>
                <w:rStyle w:val="Bold"/>
                <w:rFonts w:ascii="BPFreightSansLF Pro Light" w:hAnsi="BPFreightSansLF Pro Light"/>
                <w:b w:val="0"/>
                <w:bCs/>
                <w:sz w:val="21"/>
                <w:szCs w:val="21"/>
              </w:rPr>
              <w:t>Th</w:t>
            </w:r>
            <w:r>
              <w:rPr>
                <w:rStyle w:val="Bold"/>
                <w:rFonts w:ascii="BPFreightSansLF Pro Light" w:hAnsi="BPFreightSansLF Pro Light"/>
                <w:b w:val="0"/>
                <w:bCs/>
                <w:sz w:val="21"/>
                <w:szCs w:val="21"/>
              </w:rPr>
              <w:t>e box will expand as you write</w:t>
            </w:r>
            <w:r w:rsidR="00A83BE1">
              <w:rPr>
                <w:rStyle w:val="Bold"/>
                <w:rFonts w:ascii="BPFreightSansLF Pro Light" w:hAnsi="BPFreightSansLF Pro Light"/>
                <w:b w:val="0"/>
                <w:bCs/>
                <w:sz w:val="21"/>
                <w:szCs w:val="21"/>
              </w:rPr>
              <w:t xml:space="preserve"> </w:t>
            </w:r>
            <w:r w:rsidR="00A83BE1">
              <w:rPr>
                <w:rStyle w:val="Bold"/>
                <w:rFonts w:ascii="BPFreightSansLF Pro Light" w:hAnsi="BPFreightSansLF Pro Light"/>
                <w:b w:val="0"/>
                <w:bCs/>
                <w:color w:val="FFFFFF" w:themeColor="background1"/>
                <w:sz w:val="21"/>
                <w:szCs w:val="21"/>
              </w:rPr>
              <w:t>(Or add a page to the end of the application marked section 10)</w:t>
            </w:r>
          </w:p>
          <w:p w:rsidRPr="00042479" w:rsidR="00756AAD" w:rsidP="00042479" w:rsidRDefault="00756AAD" w14:paraId="5AD5D655" w14:textId="00ED4AEF">
            <w:pPr>
              <w:rPr>
                <w:rFonts w:ascii="BPFreightSansLF Pro Light" w:hAnsi="BPFreightSansLF Pro Light" w:cstheme="minorHAnsi"/>
                <w:color w:val="000000" w:themeColor="text1"/>
                <w:sz w:val="21"/>
                <w:szCs w:val="21"/>
              </w:rPr>
            </w:pPr>
          </w:p>
        </w:tc>
      </w:tr>
      <w:tr w:rsidRPr="00952D49" w:rsidR="00952D49" w:rsidTr="00EA4261" w14:paraId="6D2A07AD" w14:textId="77777777">
        <w:tc>
          <w:tcPr>
            <w:tcW w:w="9351" w:type="dxa"/>
            <w:shd w:val="clear" w:color="auto" w:fill="auto"/>
          </w:tcPr>
          <w:p w:rsidR="00215A0D" w:rsidP="00197E0C" w:rsidRDefault="00215A0D" w14:paraId="18298104" w14:textId="77777777">
            <w:pPr>
              <w:rPr>
                <w:rStyle w:val="Bold"/>
                <w:rFonts w:ascii="BPFreightSansLF Pro Light" w:hAnsi="BPFreightSansLF Pro Light"/>
                <w:b w:val="0"/>
                <w:bCs/>
                <w:sz w:val="21"/>
                <w:szCs w:val="21"/>
              </w:rPr>
            </w:pPr>
          </w:p>
          <w:p w:rsidRPr="00952D49" w:rsidR="00197E0C" w:rsidP="00197E0C" w:rsidRDefault="00197E0C" w14:paraId="546CCE0F" w14:textId="50604450">
            <w:pPr>
              <w:rPr>
                <w:rStyle w:val="Bold"/>
                <w:rFonts w:ascii="BPFreightSansLF Pro Light" w:hAnsi="BPFreightSansLF Pro Light"/>
                <w:b w:val="0"/>
                <w:bCs/>
                <w:sz w:val="21"/>
                <w:szCs w:val="21"/>
              </w:rPr>
            </w:pPr>
          </w:p>
        </w:tc>
      </w:tr>
    </w:tbl>
    <w:p w:rsidR="007F3B55" w:rsidRDefault="007F3B55" w14:paraId="763480E4" w14:textId="77777777"/>
    <w:p w:rsidR="00ED0E54" w:rsidRDefault="00ED0E54" w14:paraId="01AC8F21" w14:textId="77777777">
      <w:r>
        <w:br w:type="page"/>
      </w:r>
    </w:p>
    <w:tbl>
      <w:tblPr>
        <w:tblStyle w:val="TableGrid"/>
        <w:tblW w:w="0" w:type="auto"/>
        <w:tblLook w:val="04A0" w:firstRow="1" w:lastRow="0" w:firstColumn="1" w:lastColumn="0" w:noHBand="0" w:noVBand="1"/>
      </w:tblPr>
      <w:tblGrid>
        <w:gridCol w:w="9351"/>
      </w:tblGrid>
      <w:tr w:rsidR="00F50B30" w:rsidTr="00383C28" w14:paraId="1E6ECB44" w14:textId="77777777">
        <w:tc>
          <w:tcPr>
            <w:tcW w:w="9351" w:type="dxa"/>
            <w:shd w:val="clear" w:color="auto" w:fill="C00000"/>
          </w:tcPr>
          <w:p w:rsidRPr="006D79BE" w:rsidR="00F50B30" w:rsidP="006D79BE" w:rsidRDefault="00837F5A" w14:paraId="568918DE" w14:textId="0F04EDBC">
            <w:pPr>
              <w:shd w:val="clear" w:color="auto" w:fill="C00000"/>
              <w:rPr>
                <w:rStyle w:val="Bold"/>
                <w:rFonts w:ascii="BPFreightSansLF Pro Semibold" w:hAnsi="BPFreightSansLF Pro Semibold"/>
                <w:bCs/>
                <w:sz w:val="21"/>
                <w:szCs w:val="21"/>
              </w:rPr>
            </w:pPr>
            <w:r w:rsidRPr="00C3728A">
              <w:rPr>
                <w:rStyle w:val="Bold"/>
                <w:rFonts w:ascii="BPFreightSansLF Pro Semibold" w:hAnsi="BPFreightSansLF Pro Semibold"/>
                <w:bCs/>
                <w:sz w:val="21"/>
                <w:szCs w:val="21"/>
              </w:rPr>
              <w:t xml:space="preserve">Section 11:  </w:t>
            </w:r>
            <w:r w:rsidRPr="006D79BE">
              <w:rPr>
                <w:rStyle w:val="Bold"/>
                <w:rFonts w:ascii="BPFreightSansLF Pro Semibold" w:hAnsi="BPFreightSansLF Pro Semibold"/>
                <w:b w:val="0"/>
                <w:sz w:val="21"/>
                <w:szCs w:val="21"/>
              </w:rPr>
              <w:t>Disclosure and Barring Service Checks, Criminal Record and Children's Barred List</w:t>
            </w:r>
          </w:p>
          <w:p w:rsidRPr="008B5040" w:rsidR="006D79BE" w:rsidP="00C3728A" w:rsidRDefault="006D79BE" w14:paraId="4C5971C7" w14:textId="648BD104">
            <w:pPr>
              <w:shd w:val="clear" w:color="auto" w:fill="C00000"/>
              <w:rPr>
                <w:rFonts w:ascii="BPFreightSansLF Pro Light" w:hAnsi="BPFreightSansLF Pro Light" w:cstheme="minorHAnsi"/>
                <w:b/>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F50B30" w:rsidTr="00383C28" w14:paraId="02601C1D" w14:textId="77777777">
        <w:tc>
          <w:tcPr>
            <w:tcW w:w="9351" w:type="dxa"/>
          </w:tcPr>
          <w:p w:rsidRPr="0097106C" w:rsidR="00837F5A" w:rsidP="0097106C" w:rsidRDefault="00837F5A" w14:paraId="3E193092" w14:textId="77777777">
            <w:pPr>
              <w:pStyle w:val="Tabletext"/>
              <w:spacing w:after="0"/>
              <w:rPr>
                <w:rFonts w:ascii="BPFreightSansLF Pro Light" w:hAnsi="BPFreightSansLF Pro Light"/>
                <w:sz w:val="21"/>
                <w:szCs w:val="21"/>
              </w:rPr>
            </w:pPr>
          </w:p>
          <w:p w:rsidR="00837F5A" w:rsidP="0097106C" w:rsidRDefault="00837F5A" w14:paraId="2694FBF8" w14:textId="04A1612A">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Please be aware that the School applies for an Enhanced Disclosure from the Disclosure and Barring Service </w:t>
            </w:r>
            <w:r w:rsidRPr="0097106C">
              <w:rPr>
                <w:rFonts w:ascii="BPFreightSansLF Pro Semibold" w:hAnsi="BPFreightSansLF Pro Semibold"/>
                <w:bCs/>
                <w:sz w:val="21"/>
                <w:szCs w:val="21"/>
              </w:rPr>
              <w:t>(DBS)</w:t>
            </w:r>
            <w:r w:rsidRPr="0097106C">
              <w:rPr>
                <w:rFonts w:ascii="BPFreightSansLF Pro Light" w:hAnsi="BPFreightSansLF Pro Light"/>
                <w:sz w:val="21"/>
                <w:szCs w:val="21"/>
              </w:rPr>
              <w:t xml:space="preserve">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 / or code of practice published by the DBS.</w:t>
            </w:r>
          </w:p>
          <w:p w:rsidRPr="0097106C" w:rsidR="00114C21" w:rsidP="0097106C" w:rsidRDefault="00114C21" w14:paraId="7E46C113" w14:textId="77777777">
            <w:pPr>
              <w:pStyle w:val="Tabletext"/>
              <w:spacing w:after="0"/>
              <w:rPr>
                <w:rFonts w:ascii="BPFreightSansLF Pro Light" w:hAnsi="BPFreightSansLF Pro Light"/>
                <w:sz w:val="21"/>
                <w:szCs w:val="21"/>
              </w:rPr>
            </w:pPr>
          </w:p>
          <w:p w:rsidR="00837F5A" w:rsidP="0097106C" w:rsidRDefault="00837F5A" w14:paraId="3C9314AA" w14:textId="77777777">
            <w:pPr>
              <w:pStyle w:val="Tabletext"/>
              <w:spacing w:after="0"/>
              <w:rPr>
                <w:rFonts w:ascii="BPFreightSansLF Pro Semibold" w:hAnsi="BPFreightSansLF Pro Semibold"/>
                <w:bCs/>
                <w:sz w:val="21"/>
                <w:szCs w:val="21"/>
              </w:rPr>
            </w:pPr>
            <w:r w:rsidRPr="0097106C">
              <w:rPr>
                <w:rFonts w:ascii="BPFreightSansLF Pro Light" w:hAnsi="BPFreightSansLF Pro Light"/>
                <w:sz w:val="21"/>
                <w:szCs w:val="21"/>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C3728A">
              <w:rPr>
                <w:rFonts w:ascii="BPFreightSansLF Pro Semibold" w:hAnsi="BPFreightSansLF Pro Semibold"/>
                <w:bCs/>
                <w:sz w:val="21"/>
                <w:szCs w:val="21"/>
              </w:rPr>
              <w:t>The declaration at Section 14 of this Form therefore asks you to confirm whether you are barred from working with children.</w:t>
            </w:r>
          </w:p>
          <w:p w:rsidRPr="0097106C" w:rsidR="00C3728A" w:rsidP="0097106C" w:rsidRDefault="00C3728A" w14:paraId="50CDE615" w14:textId="77777777">
            <w:pPr>
              <w:pStyle w:val="Tabletext"/>
              <w:spacing w:after="0"/>
              <w:rPr>
                <w:rFonts w:ascii="BPFreightSansLF Pro Light" w:hAnsi="BPFreightSansLF Pro Light"/>
                <w:sz w:val="21"/>
                <w:szCs w:val="21"/>
              </w:rPr>
            </w:pPr>
          </w:p>
          <w:p w:rsidRPr="0097106C" w:rsidR="00837F5A" w:rsidP="0097106C" w:rsidRDefault="00837F5A" w14:paraId="718C80BE" w14:textId="77777777">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The role you are applying for is also exempt from the Rehabilitation of Offenders Act 1974 and the School is therefore permitted to ask you to declare all convictions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w:t>
            </w:r>
            <w:r w:rsidRPr="00C3728A">
              <w:rPr>
                <w:rFonts w:ascii="BPFreightSansLF Pro Semibold" w:hAnsi="BPFreightSansLF Pro Semibold"/>
                <w:bCs/>
                <w:sz w:val="21"/>
                <w:szCs w:val="21"/>
              </w:rPr>
              <w:t>However, you will not have to disclose a caution or conviction for an offence committed in the United Kingdom if it has been filtered in accordance with the DBS filtering rules</w:t>
            </w:r>
            <w:r w:rsidRPr="0097106C">
              <w:rPr>
                <w:rFonts w:ascii="BPFreightSansLF Pro Light" w:hAnsi="BPFreightSansLF Pro Light"/>
                <w:sz w:val="21"/>
                <w:szCs w:val="21"/>
              </w:rPr>
              <w:t>.</w:t>
            </w:r>
          </w:p>
          <w:p w:rsidR="00114C21" w:rsidP="0097106C" w:rsidRDefault="00114C21" w14:paraId="67E2DA2A" w14:textId="77777777">
            <w:pPr>
              <w:pStyle w:val="Tabletext"/>
              <w:spacing w:after="0"/>
              <w:rPr>
                <w:rFonts w:ascii="BPFreightSansLF Pro Light" w:hAnsi="BPFreightSansLF Pro Light"/>
                <w:sz w:val="21"/>
                <w:szCs w:val="21"/>
              </w:rPr>
            </w:pPr>
          </w:p>
          <w:p w:rsidRPr="0097106C" w:rsidR="00F50B30" w:rsidP="0097106C" w:rsidRDefault="00837F5A" w14:paraId="4CC9FD08" w14:textId="45F5203F">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Having a criminal record will not necessarily prevent you from taking up employment with the School.  Instead, the School will assess each case on its merits and with reference to the School's objective assessment criteria set out in the School's </w:t>
            </w:r>
            <w:r w:rsidRPr="0097106C" w:rsidR="0009585D">
              <w:rPr>
                <w:rFonts w:ascii="BPFreightSansLF Pro Light" w:hAnsi="BPFreightSansLF Pro Light"/>
                <w:sz w:val="21"/>
                <w:szCs w:val="21"/>
              </w:rPr>
              <w:t>Safer Recruitment Policy.</w:t>
            </w:r>
          </w:p>
          <w:p w:rsidRPr="0097106C" w:rsidR="0009585D" w:rsidP="0097106C" w:rsidRDefault="0009585D" w14:paraId="1B78BFBB" w14:textId="5274255B">
            <w:pPr>
              <w:pStyle w:val="Tabletext"/>
              <w:spacing w:after="0"/>
              <w:rPr>
                <w:rFonts w:ascii="BPFreightSansLF Pro Light" w:hAnsi="BPFreightSansLF Pro Light"/>
                <w:sz w:val="21"/>
                <w:szCs w:val="21"/>
              </w:rPr>
            </w:pPr>
          </w:p>
        </w:tc>
      </w:tr>
    </w:tbl>
    <w:p w:rsidR="008B5040" w:rsidRDefault="008B5040" w14:paraId="57418FFB" w14:textId="211E7185"/>
    <w:tbl>
      <w:tblPr>
        <w:tblpPr w:leftFromText="180" w:rightFromText="180" w:vertAnchor="text" w:horzAnchor="margin" w:tblpY="246"/>
        <w:tblW w:w="937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6075"/>
        <w:gridCol w:w="3295"/>
      </w:tblGrid>
      <w:tr w:rsidRPr="00EB5E8A" w:rsidR="0036757E" w:rsidTr="006D79BE" w14:paraId="7423CC39" w14:textId="77777777">
        <w:trPr>
          <w:cantSplit/>
          <w:trHeight w:val="327"/>
        </w:trPr>
        <w:tc>
          <w:tcPr>
            <w:tcW w:w="6075" w:type="dxa"/>
            <w:vMerge w:val="restart"/>
            <w:tcBorders>
              <w:top w:val="single" w:color="808080" w:sz="6" w:space="0"/>
              <w:right w:val="single" w:color="808080" w:sz="6" w:space="0"/>
            </w:tcBorders>
            <w:shd w:val="clear" w:color="auto" w:fill="F2F2F2" w:themeFill="background1" w:themeFillShade="F2"/>
            <w:vAlign w:val="center"/>
          </w:tcPr>
          <w:p w:rsidRPr="00EB5E8A" w:rsidR="0036757E" w:rsidP="0034234C" w:rsidRDefault="0034234C" w14:paraId="2F716193" w14:textId="5184D22E">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I acknowledge and understand</w:t>
            </w:r>
          </w:p>
        </w:tc>
        <w:tc>
          <w:tcPr>
            <w:tcW w:w="3295" w:type="dxa"/>
            <w:tcBorders>
              <w:top w:val="single" w:color="808080" w:sz="6" w:space="0"/>
              <w:left w:val="single" w:color="808080" w:sz="6" w:space="0"/>
              <w:bottom w:val="single" w:color="808080" w:sz="6" w:space="0"/>
            </w:tcBorders>
            <w:shd w:val="clear" w:color="auto" w:fill="F2F2F2" w:themeFill="background1" w:themeFillShade="F2"/>
          </w:tcPr>
          <w:p w:rsidRPr="00EB5E8A" w:rsidR="0036757E" w:rsidRDefault="0036757E" w14:paraId="2BB905E4" w14:textId="77777777">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36757E" w:rsidTr="006D79BE" w14:paraId="1A2F8665" w14:textId="77777777">
        <w:trPr>
          <w:cantSplit/>
          <w:trHeight w:val="327"/>
        </w:trPr>
        <w:tc>
          <w:tcPr>
            <w:tcW w:w="6075" w:type="dxa"/>
            <w:vMerge/>
            <w:tcBorders>
              <w:bottom w:val="single" w:color="808080" w:sz="6" w:space="0"/>
              <w:right w:val="single" w:color="808080" w:sz="6" w:space="0"/>
            </w:tcBorders>
            <w:shd w:val="clear" w:color="auto" w:fill="F2F2F2" w:themeFill="background1" w:themeFillShade="F2"/>
          </w:tcPr>
          <w:p w:rsidRPr="00EB5E8A" w:rsidR="0036757E" w:rsidRDefault="0036757E" w14:paraId="1C5EA317"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tcPr>
          <w:p w:rsidR="0036757E" w:rsidRDefault="0036757E" w14:paraId="75A370E9" w14:textId="77777777">
            <w:pPr>
              <w:pStyle w:val="Tabletext"/>
              <w:spacing w:after="0"/>
              <w:jc w:val="center"/>
              <w:rPr>
                <w:rFonts w:ascii="BPFreightSansLF Pro Light" w:hAnsi="BPFreightSansLF Pro Light"/>
                <w:sz w:val="21"/>
                <w:szCs w:val="21"/>
              </w:rPr>
            </w:pPr>
          </w:p>
        </w:tc>
      </w:tr>
    </w:tbl>
    <w:p w:rsidR="008B5040" w:rsidRDefault="008B5040" w14:paraId="27F5C319" w14:textId="77777777">
      <w:r>
        <w:br w:type="page"/>
      </w:r>
    </w:p>
    <w:tbl>
      <w:tblPr>
        <w:tblStyle w:val="TableGrid"/>
        <w:tblW w:w="0" w:type="auto"/>
        <w:tblLook w:val="04A0" w:firstRow="1" w:lastRow="0" w:firstColumn="1" w:lastColumn="0" w:noHBand="0" w:noVBand="1"/>
      </w:tblPr>
      <w:tblGrid>
        <w:gridCol w:w="1275"/>
        <w:gridCol w:w="122"/>
        <w:gridCol w:w="1051"/>
        <w:gridCol w:w="1173"/>
        <w:gridCol w:w="1173"/>
        <w:gridCol w:w="1324"/>
        <w:gridCol w:w="52"/>
        <w:gridCol w:w="1190"/>
        <w:gridCol w:w="1242"/>
        <w:gridCol w:w="934"/>
      </w:tblGrid>
      <w:tr w:rsidRPr="00AE3E0B" w:rsidR="00E54FF4" w:rsidTr="00EA4261" w14:paraId="0D4573CF" w14:textId="77777777">
        <w:trPr>
          <w:trHeight w:val="1864"/>
        </w:trPr>
        <w:tc>
          <w:tcPr>
            <w:tcW w:w="9351" w:type="dxa"/>
            <w:gridSpan w:val="10"/>
            <w:shd w:val="clear" w:color="auto" w:fill="C00000"/>
          </w:tcPr>
          <w:p w:rsidRPr="008B5040" w:rsidR="00E54FF4" w:rsidP="008B5040" w:rsidRDefault="00E54FF4" w14:paraId="033364FD" w14:textId="42CE4A50">
            <w:pPr>
              <w:shd w:val="clear" w:color="auto" w:fill="C00000"/>
              <w:rPr>
                <w:rStyle w:val="Bold"/>
                <w:rFonts w:ascii="BPFreightSansLF Pro Semibold" w:hAnsi="BPFreightSansLF Pro Semibold"/>
                <w:b w:val="0"/>
                <w:bCs/>
                <w:color w:val="FFFFFF"/>
                <w:sz w:val="21"/>
                <w:szCs w:val="21"/>
              </w:rPr>
            </w:pPr>
            <w:r w:rsidRPr="00436D9C">
              <w:rPr>
                <w:rStyle w:val="Bold"/>
                <w:rFonts w:ascii="BPFreightSansLF Pro Semibold" w:hAnsi="BPFreightSansLF Pro Semibold"/>
                <w:b w:val="0"/>
                <w:bCs/>
                <w:color w:val="FFFFFF"/>
                <w:sz w:val="21"/>
                <w:szCs w:val="21"/>
              </w:rPr>
              <w:t xml:space="preserve">Section </w:t>
            </w:r>
            <w:r w:rsidR="0009585D">
              <w:rPr>
                <w:rStyle w:val="Bold"/>
                <w:rFonts w:ascii="BPFreightSansLF Pro Semibold" w:hAnsi="BPFreightSansLF Pro Semibold"/>
                <w:b w:val="0"/>
                <w:bCs/>
                <w:color w:val="FFFFFF"/>
                <w:sz w:val="21"/>
                <w:szCs w:val="21"/>
              </w:rPr>
              <w:t>12</w:t>
            </w:r>
            <w:r w:rsidRPr="00436D9C">
              <w:rPr>
                <w:rStyle w:val="Bold"/>
                <w:rFonts w:ascii="BPFreightSansLF Pro Semibold" w:hAnsi="BPFreightSansLF Pro Semibold"/>
                <w:b w:val="0"/>
                <w:bCs/>
                <w:color w:val="FFFFFF"/>
                <w:sz w:val="21"/>
                <w:szCs w:val="21"/>
              </w:rPr>
              <w:t>:  References</w:t>
            </w:r>
          </w:p>
          <w:p w:rsidR="00DF2F1B" w:rsidP="00C3728A" w:rsidRDefault="00DF2F1B" w14:paraId="2536C7AA" w14:textId="77777777">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rsidRPr="008B5040" w:rsidR="008B5040" w:rsidP="00C3728A" w:rsidRDefault="008B5040" w14:paraId="6DAF8A89" w14:textId="77777777">
            <w:pPr>
              <w:rPr>
                <w:rStyle w:val="Bold"/>
                <w:rFonts w:ascii="BPFreightSansLF Pro Light" w:hAnsi="BPFreightSansLF Pro Light"/>
                <w:b w:val="0"/>
                <w:bCs/>
                <w:sz w:val="21"/>
                <w:szCs w:val="21"/>
              </w:rPr>
            </w:pPr>
          </w:p>
          <w:p w:rsidR="00DF2F1B" w:rsidP="00C3728A" w:rsidRDefault="00DF2F1B" w14:paraId="41969395" w14:textId="77777777">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the School receives a factual reference i.e. one which contains only limited information about you, additional references may be sought.</w:t>
            </w:r>
          </w:p>
          <w:p w:rsidRPr="008B5040" w:rsidR="008B5040" w:rsidP="00C3728A" w:rsidRDefault="008B5040" w14:paraId="1B53C77C" w14:textId="77777777">
            <w:pPr>
              <w:rPr>
                <w:rStyle w:val="Bold"/>
                <w:rFonts w:ascii="BPFreightSansLF Pro Light" w:hAnsi="BPFreightSansLF Pro Light"/>
                <w:b w:val="0"/>
                <w:bCs/>
                <w:sz w:val="21"/>
                <w:szCs w:val="21"/>
              </w:rPr>
            </w:pPr>
          </w:p>
          <w:p w:rsidRPr="008B5040" w:rsidR="00DF2F1B" w:rsidP="00C3728A" w:rsidRDefault="00DF2F1B" w14:paraId="48A89844" w14:textId="77777777">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you have previously worked overseas the School may take up references from your overseas employers.</w:t>
            </w:r>
          </w:p>
          <w:p w:rsidR="00DF2F1B" w:rsidP="00C3728A" w:rsidRDefault="00DF2F1B" w14:paraId="06E63A14" w14:textId="77777777">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the School feels it is necessary to take up additional references for any reason we will contact you to discuss this before approaching any party for an additional reference.</w:t>
            </w:r>
          </w:p>
          <w:p w:rsidRPr="008B5040" w:rsidR="008B5040" w:rsidP="00C3728A" w:rsidRDefault="008B5040" w14:paraId="6272FDC2" w14:textId="77777777">
            <w:pPr>
              <w:rPr>
                <w:rStyle w:val="Bold"/>
                <w:rFonts w:ascii="BPFreightSansLF Pro Light" w:hAnsi="BPFreightSansLF Pro Light"/>
                <w:b w:val="0"/>
                <w:bCs/>
                <w:sz w:val="21"/>
                <w:szCs w:val="21"/>
              </w:rPr>
            </w:pPr>
          </w:p>
          <w:p w:rsidRPr="008B5040" w:rsidR="00DF2F1B" w:rsidP="00C3728A" w:rsidRDefault="00DF2F1B" w14:paraId="494ECEC8" w14:textId="77777777">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The School may also telephone your referees in order to verify the reference they have provided.</w:t>
            </w:r>
          </w:p>
          <w:p w:rsidRPr="008B5040" w:rsidR="00E54FF4" w:rsidP="00C3728A" w:rsidRDefault="00DF2F1B" w14:paraId="40AF9DF4" w14:textId="77777777">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The School treats all references given or received as confidential which means that you will not usually be provided with a copy.</w:t>
            </w:r>
          </w:p>
          <w:p w:rsidRPr="00611E1D" w:rsidR="006B308A" w:rsidP="003E3C2B" w:rsidRDefault="006B308A" w14:paraId="65B5DF54" w14:textId="50E6C8BB">
            <w:pPr>
              <w:shd w:val="clear" w:color="auto" w:fill="C00000"/>
              <w:rPr>
                <w:rFonts w:ascii="BPFreightSansLF Pro Light" w:hAnsi="BPFreightSansLF Pro Light"/>
                <w:b/>
                <w:color w:val="FFFFFF"/>
              </w:rPr>
            </w:pPr>
          </w:p>
        </w:tc>
      </w:tr>
      <w:tr w:rsidRPr="00C22D6D" w:rsidR="00E54FF4" w:rsidTr="008E18A1" w14:paraId="04E37208" w14:textId="77777777">
        <w:trPr>
          <w:trHeight w:val="427"/>
        </w:trPr>
        <w:tc>
          <w:tcPr>
            <w:tcW w:w="4691" w:type="dxa"/>
            <w:gridSpan w:val="5"/>
            <w:tcBorders>
              <w:right w:val="nil"/>
            </w:tcBorders>
            <w:shd w:val="clear" w:color="auto" w:fill="F2F2F2" w:themeFill="background1" w:themeFillShade="F2"/>
            <w:vAlign w:val="center"/>
          </w:tcPr>
          <w:p w:rsidRPr="00BD4D60" w:rsidR="00E54FF4" w:rsidP="00C22D6D" w:rsidRDefault="00E54FF4" w14:paraId="3C7891F5" w14:textId="77777777">
            <w:pPr>
              <w:pStyle w:val="TableHeading"/>
              <w:spacing w:after="0"/>
              <w:jc w:val="center"/>
              <w:rPr>
                <w:rFonts w:ascii="BPFreightSansLF Pro Semibold" w:hAnsi="BPFreightSansLF Pro Semibold"/>
                <w:b w:val="0"/>
                <w:bCs/>
              </w:rPr>
            </w:pPr>
            <w:r w:rsidRPr="00BD4D60">
              <w:rPr>
                <w:rFonts w:ascii="BPFreightSansLF Pro Semibold" w:hAnsi="BPFreightSansLF Pro Semibold"/>
                <w:b w:val="0"/>
                <w:bCs/>
              </w:rPr>
              <w:t>Referee 1</w:t>
            </w:r>
          </w:p>
        </w:tc>
        <w:tc>
          <w:tcPr>
            <w:tcW w:w="4660" w:type="dxa"/>
            <w:gridSpan w:val="5"/>
            <w:tcBorders>
              <w:left w:val="nil"/>
            </w:tcBorders>
            <w:shd w:val="clear" w:color="auto" w:fill="F2F2F2" w:themeFill="background1" w:themeFillShade="F2"/>
            <w:vAlign w:val="center"/>
          </w:tcPr>
          <w:p w:rsidRPr="00BD4D60" w:rsidR="00E54FF4" w:rsidP="00C22D6D" w:rsidRDefault="00E54FF4" w14:paraId="788441F6" w14:textId="77777777">
            <w:pPr>
              <w:pStyle w:val="TableHeading"/>
              <w:spacing w:after="0"/>
              <w:jc w:val="center"/>
              <w:rPr>
                <w:rFonts w:ascii="BPFreightSansLF Pro Semibold" w:hAnsi="BPFreightSansLF Pro Semibold"/>
                <w:b w:val="0"/>
                <w:bCs/>
                <w:szCs w:val="21"/>
              </w:rPr>
            </w:pPr>
            <w:r w:rsidRPr="00BD4D60">
              <w:rPr>
                <w:rFonts w:ascii="BPFreightSansLF Pro Semibold" w:hAnsi="BPFreightSansLF Pro Semibold"/>
                <w:b w:val="0"/>
                <w:bCs/>
                <w:szCs w:val="21"/>
              </w:rPr>
              <w:t>Referee 2</w:t>
            </w:r>
          </w:p>
        </w:tc>
      </w:tr>
      <w:tr w:rsidRPr="00C22D6D" w:rsidR="00C22D6D" w:rsidTr="00EA4261" w14:paraId="719E1FAD" w14:textId="77777777">
        <w:trPr>
          <w:trHeight w:val="427"/>
        </w:trPr>
        <w:tc>
          <w:tcPr>
            <w:tcW w:w="1294" w:type="dxa"/>
            <w:gridSpan w:val="2"/>
            <w:shd w:val="clear" w:color="auto" w:fill="F2F2F2" w:themeFill="background1" w:themeFillShade="F2"/>
            <w:vAlign w:val="center"/>
          </w:tcPr>
          <w:p w:rsidRPr="00C22D6D" w:rsidR="00C22D6D" w:rsidP="00C22D6D" w:rsidRDefault="00C22D6D" w14:paraId="487330A9" w14:textId="627767A3">
            <w:pPr>
              <w:pStyle w:val="TableHeading"/>
              <w:spacing w:after="0"/>
              <w:jc w:val="right"/>
              <w:rPr>
                <w:rFonts w:ascii="BPFreightSansLF Pro Light" w:hAnsi="BPFreightSansLF Pro Light"/>
                <w:b w:val="0"/>
                <w:bCs/>
              </w:rPr>
            </w:pPr>
            <w:r>
              <w:rPr>
                <w:rFonts w:ascii="BPFreightSansLF Pro Light" w:hAnsi="BPFreightSansLF Pro Light"/>
                <w:b w:val="0"/>
                <w:bCs/>
              </w:rPr>
              <w:t>Name:</w:t>
            </w:r>
          </w:p>
        </w:tc>
        <w:tc>
          <w:tcPr>
            <w:tcW w:w="3397" w:type="dxa"/>
            <w:gridSpan w:val="3"/>
            <w:vAlign w:val="center"/>
          </w:tcPr>
          <w:p w:rsidRPr="00C22D6D" w:rsidR="00C22D6D" w:rsidRDefault="00C22D6D" w14:paraId="5A090422" w14:textId="3D06C9A9">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rsidRPr="00C22D6D" w:rsidR="00C22D6D" w:rsidP="00C22D6D" w:rsidRDefault="00C22D6D" w14:paraId="75318824" w14:textId="5A04063C">
            <w:pPr>
              <w:pStyle w:val="TableHeading"/>
              <w:spacing w:after="0"/>
              <w:jc w:val="right"/>
              <w:rPr>
                <w:rFonts w:ascii="BPFreightSansLF Pro Light" w:hAnsi="BPFreightSansLF Pro Light"/>
                <w:b w:val="0"/>
                <w:bCs/>
                <w:szCs w:val="21"/>
              </w:rPr>
            </w:pPr>
            <w:r>
              <w:rPr>
                <w:rFonts w:ascii="BPFreightSansLF Pro Light" w:hAnsi="BPFreightSansLF Pro Light"/>
                <w:b w:val="0"/>
                <w:bCs/>
              </w:rPr>
              <w:t>Name:</w:t>
            </w:r>
          </w:p>
        </w:tc>
        <w:tc>
          <w:tcPr>
            <w:tcW w:w="3366" w:type="dxa"/>
            <w:gridSpan w:val="3"/>
            <w:vAlign w:val="center"/>
          </w:tcPr>
          <w:p w:rsidRPr="00C22D6D" w:rsidR="00C22D6D" w:rsidRDefault="00C22D6D" w14:paraId="26F073FB" w14:textId="2B3A4338">
            <w:pPr>
              <w:pStyle w:val="TableHeading"/>
              <w:spacing w:after="0"/>
              <w:rPr>
                <w:rFonts w:ascii="BPFreightSansLF Pro Light" w:hAnsi="BPFreightSansLF Pro Light"/>
                <w:b w:val="0"/>
                <w:bCs/>
                <w:szCs w:val="21"/>
              </w:rPr>
            </w:pPr>
          </w:p>
        </w:tc>
      </w:tr>
      <w:tr w:rsidRPr="00C22D6D" w:rsidR="00C22D6D" w:rsidTr="00EA4261" w14:paraId="6A003FA7" w14:textId="77777777">
        <w:trPr>
          <w:trHeight w:val="427"/>
        </w:trPr>
        <w:tc>
          <w:tcPr>
            <w:tcW w:w="1294" w:type="dxa"/>
            <w:gridSpan w:val="2"/>
            <w:shd w:val="clear" w:color="auto" w:fill="F2F2F2" w:themeFill="background1" w:themeFillShade="F2"/>
            <w:vAlign w:val="center"/>
          </w:tcPr>
          <w:p w:rsidRPr="00C22D6D" w:rsidR="00C22D6D" w:rsidP="00C22D6D" w:rsidRDefault="00C22D6D" w14:paraId="157875F0" w14:textId="28FDFAD9">
            <w:pPr>
              <w:pStyle w:val="TableHeading"/>
              <w:spacing w:after="0"/>
              <w:jc w:val="right"/>
              <w:rPr>
                <w:rFonts w:ascii="BPFreightSansLF Pro Light" w:hAnsi="BPFreightSansLF Pro Light"/>
                <w:b w:val="0"/>
                <w:bCs/>
              </w:rPr>
            </w:pPr>
            <w:r>
              <w:rPr>
                <w:rFonts w:ascii="BPFreightSansLF Pro Light" w:hAnsi="BPFreightSansLF Pro Light"/>
                <w:b w:val="0"/>
                <w:bCs/>
              </w:rPr>
              <w:t>Job Title:</w:t>
            </w:r>
          </w:p>
        </w:tc>
        <w:tc>
          <w:tcPr>
            <w:tcW w:w="3397" w:type="dxa"/>
            <w:gridSpan w:val="3"/>
            <w:vAlign w:val="center"/>
          </w:tcPr>
          <w:p w:rsidRPr="00C22D6D" w:rsidR="00C22D6D" w:rsidRDefault="00C22D6D" w14:paraId="5DF31F77" w14:textId="130A840C">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rsidRPr="00C22D6D" w:rsidR="00C22D6D" w:rsidP="00C22D6D" w:rsidRDefault="00C22D6D" w14:paraId="3BA64D2F" w14:textId="74F81D9C">
            <w:pPr>
              <w:pStyle w:val="TableHeading"/>
              <w:spacing w:after="0"/>
              <w:jc w:val="right"/>
              <w:rPr>
                <w:rFonts w:ascii="BPFreightSansLF Pro Light" w:hAnsi="BPFreightSansLF Pro Light"/>
                <w:b w:val="0"/>
                <w:bCs/>
                <w:szCs w:val="21"/>
              </w:rPr>
            </w:pPr>
            <w:r>
              <w:rPr>
                <w:rFonts w:ascii="BPFreightSansLF Pro Light" w:hAnsi="BPFreightSansLF Pro Light"/>
                <w:b w:val="0"/>
                <w:bCs/>
              </w:rPr>
              <w:t>Job Title:</w:t>
            </w:r>
          </w:p>
        </w:tc>
        <w:tc>
          <w:tcPr>
            <w:tcW w:w="3366" w:type="dxa"/>
            <w:gridSpan w:val="3"/>
            <w:vAlign w:val="center"/>
          </w:tcPr>
          <w:p w:rsidRPr="00C22D6D" w:rsidR="00C22D6D" w:rsidRDefault="00C22D6D" w14:paraId="530B0D0B" w14:textId="70850F3B">
            <w:pPr>
              <w:pStyle w:val="TableHeading"/>
              <w:spacing w:after="0"/>
              <w:rPr>
                <w:rFonts w:ascii="BPFreightSansLF Pro Light" w:hAnsi="BPFreightSansLF Pro Light"/>
                <w:b w:val="0"/>
                <w:bCs/>
                <w:szCs w:val="21"/>
              </w:rPr>
            </w:pPr>
          </w:p>
        </w:tc>
      </w:tr>
      <w:tr w:rsidRPr="00C22D6D" w:rsidR="00C22D6D" w:rsidTr="00EA4261" w14:paraId="64745497" w14:textId="77777777">
        <w:trPr>
          <w:trHeight w:val="427"/>
        </w:trPr>
        <w:tc>
          <w:tcPr>
            <w:tcW w:w="1294" w:type="dxa"/>
            <w:gridSpan w:val="2"/>
            <w:shd w:val="clear" w:color="auto" w:fill="F2F2F2" w:themeFill="background1" w:themeFillShade="F2"/>
            <w:vAlign w:val="center"/>
          </w:tcPr>
          <w:p w:rsidR="00C22D6D" w:rsidP="00C22D6D" w:rsidRDefault="00C22D6D" w14:paraId="48C3DECF" w14:textId="60D05898">
            <w:pPr>
              <w:pStyle w:val="TableHeading"/>
              <w:spacing w:after="0"/>
              <w:jc w:val="right"/>
              <w:rPr>
                <w:rFonts w:ascii="BPFreightSansLF Pro Light" w:hAnsi="BPFreightSansLF Pro Light"/>
                <w:b w:val="0"/>
                <w:bCs/>
              </w:rPr>
            </w:pPr>
            <w:r>
              <w:rPr>
                <w:rFonts w:ascii="BPFreightSansLF Pro Light" w:hAnsi="BPFreightSansLF Pro Light"/>
                <w:b w:val="0"/>
                <w:bCs/>
              </w:rPr>
              <w:t>Organisation:</w:t>
            </w:r>
          </w:p>
        </w:tc>
        <w:tc>
          <w:tcPr>
            <w:tcW w:w="3397" w:type="dxa"/>
            <w:gridSpan w:val="3"/>
            <w:vAlign w:val="center"/>
          </w:tcPr>
          <w:p w:rsidRPr="00C22D6D" w:rsidR="00C22D6D" w:rsidRDefault="00C22D6D" w14:paraId="1D4784F7" w14:textId="77777777">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rsidR="00C22D6D" w:rsidP="00C22D6D" w:rsidRDefault="00C22D6D" w14:paraId="5BC4C26F" w14:textId="37BE12FF">
            <w:pPr>
              <w:pStyle w:val="TableHeading"/>
              <w:spacing w:after="0"/>
              <w:jc w:val="right"/>
              <w:rPr>
                <w:rFonts w:ascii="BPFreightSansLF Pro Light" w:hAnsi="BPFreightSansLF Pro Light"/>
                <w:b w:val="0"/>
                <w:bCs/>
              </w:rPr>
            </w:pPr>
            <w:r>
              <w:rPr>
                <w:rFonts w:ascii="BPFreightSansLF Pro Light" w:hAnsi="BPFreightSansLF Pro Light"/>
                <w:b w:val="0"/>
                <w:bCs/>
              </w:rPr>
              <w:t>Organisation:</w:t>
            </w:r>
          </w:p>
        </w:tc>
        <w:tc>
          <w:tcPr>
            <w:tcW w:w="3366" w:type="dxa"/>
            <w:gridSpan w:val="3"/>
            <w:vAlign w:val="center"/>
          </w:tcPr>
          <w:p w:rsidRPr="00C22D6D" w:rsidR="00C22D6D" w:rsidRDefault="00C22D6D" w14:paraId="2663F9D6" w14:textId="77777777">
            <w:pPr>
              <w:pStyle w:val="TableHeading"/>
              <w:spacing w:after="0"/>
              <w:rPr>
                <w:rFonts w:ascii="BPFreightSansLF Pro Light" w:hAnsi="BPFreightSansLF Pro Light"/>
                <w:b w:val="0"/>
                <w:bCs/>
                <w:szCs w:val="21"/>
              </w:rPr>
            </w:pPr>
          </w:p>
        </w:tc>
      </w:tr>
      <w:tr w:rsidRPr="00C22D6D" w:rsidR="00C22D6D" w:rsidTr="00EA4261" w14:paraId="3189357A" w14:textId="77777777">
        <w:trPr>
          <w:trHeight w:val="427"/>
        </w:trPr>
        <w:tc>
          <w:tcPr>
            <w:tcW w:w="1294" w:type="dxa"/>
            <w:gridSpan w:val="2"/>
            <w:shd w:val="clear" w:color="auto" w:fill="F2F2F2" w:themeFill="background1" w:themeFillShade="F2"/>
            <w:vAlign w:val="center"/>
          </w:tcPr>
          <w:p w:rsidR="00C22D6D" w:rsidP="00C22D6D" w:rsidRDefault="00C22D6D" w14:paraId="26D650F4" w14:textId="66E33FEC">
            <w:pPr>
              <w:pStyle w:val="TableHeading"/>
              <w:spacing w:after="0"/>
              <w:jc w:val="right"/>
              <w:rPr>
                <w:rFonts w:ascii="BPFreightSansLF Pro Light" w:hAnsi="BPFreightSansLF Pro Light"/>
                <w:b w:val="0"/>
                <w:bCs/>
              </w:rPr>
            </w:pPr>
            <w:r>
              <w:rPr>
                <w:rFonts w:ascii="BPFreightSansLF Pro Light" w:hAnsi="BPFreightSansLF Pro Light"/>
                <w:b w:val="0"/>
                <w:bCs/>
              </w:rPr>
              <w:t>Email:</w:t>
            </w:r>
          </w:p>
        </w:tc>
        <w:tc>
          <w:tcPr>
            <w:tcW w:w="3397" w:type="dxa"/>
            <w:gridSpan w:val="3"/>
            <w:vAlign w:val="center"/>
          </w:tcPr>
          <w:p w:rsidRPr="00C22D6D" w:rsidR="00C22D6D" w:rsidRDefault="00C22D6D" w14:paraId="06EC5BFD" w14:textId="77777777">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rsidR="00C22D6D" w:rsidP="00C22D6D" w:rsidRDefault="00C22D6D" w14:paraId="3491A6FE" w14:textId="0D071A00">
            <w:pPr>
              <w:pStyle w:val="TableHeading"/>
              <w:spacing w:after="0"/>
              <w:jc w:val="right"/>
              <w:rPr>
                <w:rFonts w:ascii="BPFreightSansLF Pro Light" w:hAnsi="BPFreightSansLF Pro Light"/>
                <w:b w:val="0"/>
                <w:bCs/>
              </w:rPr>
            </w:pPr>
            <w:r>
              <w:rPr>
                <w:rFonts w:ascii="BPFreightSansLF Pro Light" w:hAnsi="BPFreightSansLF Pro Light"/>
                <w:b w:val="0"/>
                <w:bCs/>
              </w:rPr>
              <w:t>Email:</w:t>
            </w:r>
          </w:p>
        </w:tc>
        <w:tc>
          <w:tcPr>
            <w:tcW w:w="3366" w:type="dxa"/>
            <w:gridSpan w:val="3"/>
            <w:vAlign w:val="center"/>
          </w:tcPr>
          <w:p w:rsidRPr="00C22D6D" w:rsidR="00C22D6D" w:rsidRDefault="00C22D6D" w14:paraId="52C02CF3" w14:textId="77777777">
            <w:pPr>
              <w:pStyle w:val="TableHeading"/>
              <w:spacing w:after="0"/>
              <w:rPr>
                <w:rFonts w:ascii="BPFreightSansLF Pro Light" w:hAnsi="BPFreightSansLF Pro Light"/>
                <w:b w:val="0"/>
                <w:bCs/>
                <w:szCs w:val="21"/>
              </w:rPr>
            </w:pPr>
          </w:p>
        </w:tc>
      </w:tr>
      <w:tr w:rsidRPr="00C22D6D" w:rsidR="00C22D6D" w:rsidTr="00EA4261" w14:paraId="79694020" w14:textId="77777777">
        <w:trPr>
          <w:trHeight w:val="427"/>
        </w:trPr>
        <w:tc>
          <w:tcPr>
            <w:tcW w:w="1294" w:type="dxa"/>
            <w:gridSpan w:val="2"/>
            <w:shd w:val="clear" w:color="auto" w:fill="F2F2F2" w:themeFill="background1" w:themeFillShade="F2"/>
            <w:vAlign w:val="center"/>
          </w:tcPr>
          <w:p w:rsidR="00C22D6D" w:rsidP="00C22D6D" w:rsidRDefault="00C22D6D" w14:paraId="231C66FE" w14:textId="7AF56992">
            <w:pPr>
              <w:pStyle w:val="TableHeading"/>
              <w:spacing w:after="0"/>
              <w:jc w:val="right"/>
              <w:rPr>
                <w:rFonts w:ascii="BPFreightSansLF Pro Light" w:hAnsi="BPFreightSansLF Pro Light"/>
                <w:b w:val="0"/>
                <w:bCs/>
              </w:rPr>
            </w:pPr>
            <w:r>
              <w:rPr>
                <w:rFonts w:ascii="BPFreightSansLF Pro Light" w:hAnsi="BPFreightSansLF Pro Light"/>
                <w:b w:val="0"/>
                <w:bCs/>
              </w:rPr>
              <w:t>Address:</w:t>
            </w:r>
          </w:p>
        </w:tc>
        <w:tc>
          <w:tcPr>
            <w:tcW w:w="3397" w:type="dxa"/>
            <w:gridSpan w:val="3"/>
            <w:vAlign w:val="center"/>
          </w:tcPr>
          <w:p w:rsidRPr="00C22D6D" w:rsidR="00C22D6D" w:rsidRDefault="00C22D6D" w14:paraId="13A7DC04" w14:textId="77777777">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rsidR="00C22D6D" w:rsidP="00C22D6D" w:rsidRDefault="00C22D6D" w14:paraId="29B052B5" w14:textId="7D2E1C08">
            <w:pPr>
              <w:pStyle w:val="TableHeading"/>
              <w:spacing w:after="0"/>
              <w:jc w:val="right"/>
              <w:rPr>
                <w:rFonts w:ascii="BPFreightSansLF Pro Light" w:hAnsi="BPFreightSansLF Pro Light"/>
                <w:b w:val="0"/>
                <w:bCs/>
              </w:rPr>
            </w:pPr>
            <w:r>
              <w:rPr>
                <w:rFonts w:ascii="BPFreightSansLF Pro Light" w:hAnsi="BPFreightSansLF Pro Light"/>
                <w:b w:val="0"/>
                <w:bCs/>
              </w:rPr>
              <w:t>Address:</w:t>
            </w:r>
          </w:p>
        </w:tc>
        <w:tc>
          <w:tcPr>
            <w:tcW w:w="3366" w:type="dxa"/>
            <w:gridSpan w:val="3"/>
            <w:vAlign w:val="center"/>
          </w:tcPr>
          <w:p w:rsidRPr="00C22D6D" w:rsidR="00C22D6D" w:rsidRDefault="00C22D6D" w14:paraId="6C61A7A4" w14:textId="77777777">
            <w:pPr>
              <w:pStyle w:val="TableHeading"/>
              <w:spacing w:after="0"/>
              <w:rPr>
                <w:rFonts w:ascii="BPFreightSansLF Pro Light" w:hAnsi="BPFreightSansLF Pro Light"/>
                <w:b w:val="0"/>
                <w:bCs/>
                <w:szCs w:val="21"/>
              </w:rPr>
            </w:pPr>
          </w:p>
        </w:tc>
      </w:tr>
      <w:tr w:rsidRPr="00C22D6D" w:rsidR="00C22D6D" w:rsidTr="00EA4261" w14:paraId="4BFEC4B1" w14:textId="77777777">
        <w:trPr>
          <w:trHeight w:val="427"/>
        </w:trPr>
        <w:tc>
          <w:tcPr>
            <w:tcW w:w="1294" w:type="dxa"/>
            <w:gridSpan w:val="2"/>
            <w:shd w:val="clear" w:color="auto" w:fill="F2F2F2" w:themeFill="background1" w:themeFillShade="F2"/>
            <w:vAlign w:val="center"/>
          </w:tcPr>
          <w:p w:rsidR="00C22D6D" w:rsidP="00C22D6D" w:rsidRDefault="00C22D6D" w14:paraId="7DFB181A" w14:textId="0CFF5750">
            <w:pPr>
              <w:pStyle w:val="TableHeading"/>
              <w:spacing w:after="0"/>
              <w:jc w:val="right"/>
              <w:rPr>
                <w:rFonts w:ascii="BPFreightSansLF Pro Light" w:hAnsi="BPFreightSansLF Pro Light"/>
                <w:b w:val="0"/>
                <w:bCs/>
              </w:rPr>
            </w:pPr>
            <w:r>
              <w:rPr>
                <w:rFonts w:ascii="BPFreightSansLF Pro Light" w:hAnsi="BPFreightSansLF Pro Light"/>
                <w:b w:val="0"/>
                <w:bCs/>
              </w:rPr>
              <w:t>Telephone:</w:t>
            </w:r>
          </w:p>
        </w:tc>
        <w:tc>
          <w:tcPr>
            <w:tcW w:w="3397" w:type="dxa"/>
            <w:gridSpan w:val="3"/>
            <w:vAlign w:val="center"/>
          </w:tcPr>
          <w:p w:rsidRPr="00C22D6D" w:rsidR="00C22D6D" w:rsidRDefault="00C22D6D" w14:paraId="24D89987" w14:textId="77777777">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rsidR="00C22D6D" w:rsidP="00C22D6D" w:rsidRDefault="00C22D6D" w14:paraId="2486A217" w14:textId="5C74598B">
            <w:pPr>
              <w:pStyle w:val="TableHeading"/>
              <w:spacing w:after="0"/>
              <w:jc w:val="right"/>
              <w:rPr>
                <w:rFonts w:ascii="BPFreightSansLF Pro Light" w:hAnsi="BPFreightSansLF Pro Light"/>
                <w:b w:val="0"/>
                <w:bCs/>
              </w:rPr>
            </w:pPr>
            <w:r>
              <w:rPr>
                <w:rFonts w:ascii="BPFreightSansLF Pro Light" w:hAnsi="BPFreightSansLF Pro Light"/>
                <w:b w:val="0"/>
                <w:bCs/>
              </w:rPr>
              <w:t>Telephone:</w:t>
            </w:r>
          </w:p>
        </w:tc>
        <w:tc>
          <w:tcPr>
            <w:tcW w:w="3366" w:type="dxa"/>
            <w:gridSpan w:val="3"/>
            <w:vAlign w:val="center"/>
          </w:tcPr>
          <w:p w:rsidRPr="00C22D6D" w:rsidR="00C22D6D" w:rsidRDefault="00C22D6D" w14:paraId="5C052239" w14:textId="77777777">
            <w:pPr>
              <w:pStyle w:val="TableHeading"/>
              <w:spacing w:after="0"/>
              <w:rPr>
                <w:rFonts w:ascii="BPFreightSansLF Pro Light" w:hAnsi="BPFreightSansLF Pro Light"/>
                <w:b w:val="0"/>
                <w:bCs/>
                <w:szCs w:val="21"/>
              </w:rPr>
            </w:pPr>
          </w:p>
        </w:tc>
      </w:tr>
      <w:tr w:rsidRPr="00C22D6D" w:rsidR="00875E17" w:rsidTr="00EA4261" w14:paraId="224AD392" w14:textId="77777777">
        <w:trPr>
          <w:trHeight w:val="427"/>
        </w:trPr>
        <w:tc>
          <w:tcPr>
            <w:tcW w:w="4691" w:type="dxa"/>
            <w:gridSpan w:val="5"/>
            <w:shd w:val="clear" w:color="auto" w:fill="F2F2F2" w:themeFill="background1" w:themeFillShade="F2"/>
            <w:vAlign w:val="center"/>
          </w:tcPr>
          <w:p w:rsidRPr="00C22D6D" w:rsidR="00875E17" w:rsidP="00A50DBA" w:rsidRDefault="00875E17" w14:paraId="39D62E8B" w14:textId="45A17A71">
            <w:pPr>
              <w:pStyle w:val="TableHeading"/>
              <w:spacing w:after="0"/>
              <w:jc w:val="center"/>
              <w:rPr>
                <w:rFonts w:ascii="BPFreightSansLF Pro Light" w:hAnsi="BPFreightSansLF Pro Light"/>
                <w:b w:val="0"/>
                <w:bCs/>
              </w:rPr>
            </w:pPr>
            <w:r>
              <w:rPr>
                <w:rFonts w:ascii="BPFreightSansLF Pro Light" w:hAnsi="BPFreightSansLF Pro Light"/>
                <w:b w:val="0"/>
                <w:bCs/>
              </w:rPr>
              <w:t>May we contact prior to interview</w:t>
            </w:r>
          </w:p>
        </w:tc>
        <w:tc>
          <w:tcPr>
            <w:tcW w:w="4660" w:type="dxa"/>
            <w:gridSpan w:val="5"/>
            <w:shd w:val="clear" w:color="auto" w:fill="F2F2F2" w:themeFill="background1" w:themeFillShade="F2"/>
            <w:vAlign w:val="center"/>
          </w:tcPr>
          <w:p w:rsidRPr="00C22D6D" w:rsidR="00875E17" w:rsidP="00A50DBA" w:rsidRDefault="00875E17" w14:paraId="50F6ACAA" w14:textId="3FAADDDB">
            <w:pPr>
              <w:pStyle w:val="TableHeading"/>
              <w:spacing w:after="0"/>
              <w:jc w:val="center"/>
              <w:rPr>
                <w:rFonts w:ascii="BPFreightSansLF Pro Light" w:hAnsi="BPFreightSansLF Pro Light"/>
                <w:b w:val="0"/>
                <w:bCs/>
                <w:szCs w:val="21"/>
              </w:rPr>
            </w:pPr>
            <w:r>
              <w:rPr>
                <w:rFonts w:ascii="BPFreightSansLF Pro Light" w:hAnsi="BPFreightSansLF Pro Light"/>
                <w:b w:val="0"/>
                <w:bCs/>
              </w:rPr>
              <w:t>May we contact prior to interview</w:t>
            </w:r>
          </w:p>
        </w:tc>
      </w:tr>
      <w:tr w:rsidRPr="00C22D6D" w:rsidR="00875E17" w:rsidTr="00EA4261" w14:paraId="7C0D34F7" w14:textId="77777777">
        <w:trPr>
          <w:trHeight w:val="427"/>
        </w:trPr>
        <w:tc>
          <w:tcPr>
            <w:tcW w:w="1172" w:type="dxa"/>
            <w:shd w:val="clear" w:color="auto" w:fill="F2F2F2" w:themeFill="background1" w:themeFillShade="F2"/>
            <w:vAlign w:val="center"/>
          </w:tcPr>
          <w:p w:rsidR="00875E17" w:rsidP="00875E17" w:rsidRDefault="00875E17" w14:paraId="6E90D169" w14:textId="5A912CC6">
            <w:pPr>
              <w:pStyle w:val="TableHeading"/>
              <w:spacing w:after="0"/>
              <w:jc w:val="right"/>
              <w:rPr>
                <w:rFonts w:ascii="BPFreightSansLF Pro Light" w:hAnsi="BPFreightSansLF Pro Light"/>
                <w:b w:val="0"/>
                <w:bCs/>
              </w:rPr>
            </w:pPr>
            <w:r>
              <w:rPr>
                <w:rFonts w:ascii="BPFreightSansLF Pro Light" w:hAnsi="BPFreightSansLF Pro Light"/>
                <w:b w:val="0"/>
                <w:bCs/>
              </w:rPr>
              <w:t>YES</w:t>
            </w:r>
          </w:p>
        </w:tc>
        <w:tc>
          <w:tcPr>
            <w:tcW w:w="1173" w:type="dxa"/>
            <w:gridSpan w:val="2"/>
            <w:vAlign w:val="center"/>
          </w:tcPr>
          <w:p w:rsidR="00875E17" w:rsidP="00107CC5" w:rsidRDefault="00875E17" w14:paraId="44BE9617" w14:textId="77777777">
            <w:pPr>
              <w:pStyle w:val="TableHeading"/>
              <w:spacing w:after="0"/>
              <w:jc w:val="center"/>
              <w:rPr>
                <w:rFonts w:ascii="BPFreightSansLF Pro Light" w:hAnsi="BPFreightSansLF Pro Light"/>
                <w:b w:val="0"/>
                <w:bCs/>
              </w:rPr>
            </w:pPr>
          </w:p>
        </w:tc>
        <w:tc>
          <w:tcPr>
            <w:tcW w:w="1173" w:type="dxa"/>
            <w:shd w:val="clear" w:color="auto" w:fill="F2F2F2" w:themeFill="background1" w:themeFillShade="F2"/>
            <w:vAlign w:val="center"/>
          </w:tcPr>
          <w:p w:rsidR="00875E17" w:rsidP="00875E17" w:rsidRDefault="00875E17" w14:paraId="5E90CE64" w14:textId="66147CC6">
            <w:pPr>
              <w:pStyle w:val="TableHeading"/>
              <w:spacing w:after="0"/>
              <w:jc w:val="right"/>
              <w:rPr>
                <w:rFonts w:ascii="BPFreightSansLF Pro Light" w:hAnsi="BPFreightSansLF Pro Light"/>
                <w:b w:val="0"/>
                <w:bCs/>
              </w:rPr>
            </w:pPr>
            <w:r>
              <w:rPr>
                <w:rFonts w:ascii="BPFreightSansLF Pro Light" w:hAnsi="BPFreightSansLF Pro Light"/>
                <w:b w:val="0"/>
                <w:bCs/>
              </w:rPr>
              <w:t>NO</w:t>
            </w:r>
          </w:p>
        </w:tc>
        <w:tc>
          <w:tcPr>
            <w:tcW w:w="1173" w:type="dxa"/>
            <w:vAlign w:val="center"/>
          </w:tcPr>
          <w:p w:rsidR="00875E17" w:rsidP="00107CC5" w:rsidRDefault="00875E17" w14:paraId="54DBBDE5" w14:textId="46F98C86">
            <w:pPr>
              <w:pStyle w:val="TableHeading"/>
              <w:spacing w:after="0"/>
              <w:jc w:val="center"/>
              <w:rPr>
                <w:rFonts w:ascii="BPFreightSansLF Pro Light" w:hAnsi="BPFreightSansLF Pro Light"/>
                <w:b w:val="0"/>
                <w:bCs/>
              </w:rPr>
            </w:pPr>
          </w:p>
        </w:tc>
        <w:tc>
          <w:tcPr>
            <w:tcW w:w="1242" w:type="dxa"/>
            <w:shd w:val="clear" w:color="auto" w:fill="F2F2F2" w:themeFill="background1" w:themeFillShade="F2"/>
            <w:vAlign w:val="center"/>
          </w:tcPr>
          <w:p w:rsidRPr="00C22D6D" w:rsidR="00875E17" w:rsidP="00875E17" w:rsidRDefault="00875E17" w14:paraId="1CBAA6EB" w14:textId="42E45C7B">
            <w:pPr>
              <w:pStyle w:val="TableHeading"/>
              <w:spacing w:after="0"/>
              <w:jc w:val="right"/>
              <w:rPr>
                <w:rFonts w:ascii="BPFreightSansLF Pro Light" w:hAnsi="BPFreightSansLF Pro Light"/>
                <w:b w:val="0"/>
                <w:bCs/>
                <w:szCs w:val="21"/>
              </w:rPr>
            </w:pPr>
            <w:r>
              <w:rPr>
                <w:rFonts w:ascii="BPFreightSansLF Pro Light" w:hAnsi="BPFreightSansLF Pro Light"/>
                <w:b w:val="0"/>
                <w:bCs/>
                <w:szCs w:val="21"/>
              </w:rPr>
              <w:t>YES</w:t>
            </w:r>
          </w:p>
        </w:tc>
        <w:tc>
          <w:tcPr>
            <w:tcW w:w="1242" w:type="dxa"/>
            <w:gridSpan w:val="2"/>
            <w:vAlign w:val="center"/>
          </w:tcPr>
          <w:p w:rsidRPr="00C22D6D" w:rsidR="00875E17" w:rsidP="00107CC5" w:rsidRDefault="00875E17" w14:paraId="3FA23480" w14:textId="77777777">
            <w:pPr>
              <w:pStyle w:val="TableHeading"/>
              <w:spacing w:after="0"/>
              <w:jc w:val="center"/>
              <w:rPr>
                <w:rFonts w:ascii="BPFreightSansLF Pro Light" w:hAnsi="BPFreightSansLF Pro Light"/>
                <w:b w:val="0"/>
                <w:bCs/>
                <w:szCs w:val="21"/>
              </w:rPr>
            </w:pPr>
          </w:p>
        </w:tc>
        <w:tc>
          <w:tcPr>
            <w:tcW w:w="1242" w:type="dxa"/>
            <w:shd w:val="clear" w:color="auto" w:fill="F2F2F2" w:themeFill="background1" w:themeFillShade="F2"/>
            <w:vAlign w:val="center"/>
          </w:tcPr>
          <w:p w:rsidRPr="00C22D6D" w:rsidR="00875E17" w:rsidP="00875E17" w:rsidRDefault="00875E17" w14:paraId="4CC4F601" w14:textId="586C8C9F">
            <w:pPr>
              <w:pStyle w:val="TableHeading"/>
              <w:spacing w:after="0"/>
              <w:jc w:val="right"/>
              <w:rPr>
                <w:rFonts w:ascii="BPFreightSansLF Pro Light" w:hAnsi="BPFreightSansLF Pro Light"/>
                <w:b w:val="0"/>
                <w:bCs/>
                <w:szCs w:val="21"/>
              </w:rPr>
            </w:pPr>
            <w:r>
              <w:rPr>
                <w:rFonts w:ascii="BPFreightSansLF Pro Light" w:hAnsi="BPFreightSansLF Pro Light"/>
                <w:b w:val="0"/>
                <w:bCs/>
                <w:szCs w:val="21"/>
              </w:rPr>
              <w:t>NO</w:t>
            </w:r>
          </w:p>
        </w:tc>
        <w:tc>
          <w:tcPr>
            <w:tcW w:w="934" w:type="dxa"/>
            <w:vAlign w:val="center"/>
          </w:tcPr>
          <w:p w:rsidRPr="00C22D6D" w:rsidR="00875E17" w:rsidP="00107CC5" w:rsidRDefault="00875E17" w14:paraId="59DC85FE" w14:textId="0D6CA9CC">
            <w:pPr>
              <w:pStyle w:val="TableHeading"/>
              <w:spacing w:after="0"/>
              <w:jc w:val="center"/>
              <w:rPr>
                <w:rFonts w:ascii="BPFreightSansLF Pro Light" w:hAnsi="BPFreightSansLF Pro Light"/>
                <w:b w:val="0"/>
                <w:bCs/>
                <w:szCs w:val="21"/>
              </w:rPr>
            </w:pPr>
          </w:p>
        </w:tc>
      </w:tr>
    </w:tbl>
    <w:p w:rsidR="00C45ADC" w:rsidRDefault="00C45ADC" w14:paraId="093D726B" w14:textId="5F020F04"/>
    <w:p w:rsidR="00C45ADC" w:rsidRDefault="00C45ADC" w14:paraId="6D06F367" w14:textId="77777777">
      <w:r>
        <w:br w:type="page"/>
      </w:r>
    </w:p>
    <w:tbl>
      <w:tblPr>
        <w:tblStyle w:val="TableGrid"/>
        <w:tblW w:w="0" w:type="auto"/>
        <w:tblLook w:val="04A0" w:firstRow="1" w:lastRow="0" w:firstColumn="1" w:lastColumn="0" w:noHBand="0" w:noVBand="1"/>
      </w:tblPr>
      <w:tblGrid>
        <w:gridCol w:w="9327"/>
      </w:tblGrid>
      <w:tr w:rsidR="003E3C2B" w:rsidTr="00D8318B" w14:paraId="32508A62" w14:textId="77777777">
        <w:tc>
          <w:tcPr>
            <w:tcW w:w="9327" w:type="dxa"/>
            <w:shd w:val="clear" w:color="auto" w:fill="C00000"/>
          </w:tcPr>
          <w:p w:rsidR="003E3C2B" w:rsidP="002A7A20" w:rsidRDefault="00DA2E44" w14:paraId="7D4B8073" w14:textId="77777777">
            <w:pPr>
              <w:rPr>
                <w:rFonts w:ascii="BPFreightSansLF Pro Light" w:hAnsi="BPFreightSansLF Pro Light" w:cstheme="minorHAnsi"/>
                <w:color w:val="000000" w:themeColor="text1"/>
                <w:sz w:val="21"/>
                <w:szCs w:val="21"/>
              </w:rPr>
            </w:pPr>
            <w:r w:rsidRPr="002A7A20">
              <w:rPr>
                <w:rStyle w:val="Bold"/>
                <w:rFonts w:ascii="BPFreightSansLF Pro Semibold" w:hAnsi="BPFreightSansLF Pro Semibold"/>
                <w:b w:val="0"/>
                <w:bCs/>
                <w:color w:val="FFFFFF"/>
                <w:sz w:val="21"/>
                <w:szCs w:val="21"/>
              </w:rPr>
              <w:t xml:space="preserve">Section 13: </w:t>
            </w:r>
            <w:r w:rsidRPr="002A7A20" w:rsidR="008F09A1">
              <w:rPr>
                <w:rStyle w:val="Bold"/>
                <w:rFonts w:ascii="BPFreightSansLF Pro Semibold" w:hAnsi="BPFreightSansLF Pro Semibold"/>
                <w:b w:val="0"/>
                <w:bCs/>
                <w:color w:val="FFFFFF"/>
                <w:sz w:val="21"/>
                <w:szCs w:val="21"/>
              </w:rPr>
              <w:t>Recruitment and Use of Information</w:t>
            </w:r>
            <w:r w:rsidRPr="008F09A1" w:rsidR="008F09A1">
              <w:rPr>
                <w:rFonts w:ascii="BPFreightSansLF Pro Light" w:hAnsi="BPFreightSansLF Pro Light" w:cstheme="minorHAnsi"/>
                <w:color w:val="000000" w:themeColor="text1"/>
                <w:sz w:val="21"/>
                <w:szCs w:val="21"/>
              </w:rPr>
              <w:t xml:space="preserve"> </w:t>
            </w:r>
          </w:p>
          <w:p w:rsidRPr="008F09A1" w:rsidR="00520EC0" w:rsidP="002A7A20" w:rsidRDefault="00C45ADC" w14:paraId="3EA09A69" w14:textId="002AF127">
            <w:pPr>
              <w:rPr>
                <w:rFonts w:ascii="BPFreightSansLF Pro Light" w:hAnsi="BPFreightSansLF Pro Light" w:cstheme="minorHAnsi"/>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3E3C2B" w:rsidTr="00D8318B" w14:paraId="75459A3B" w14:textId="77777777">
        <w:tc>
          <w:tcPr>
            <w:tcW w:w="9327" w:type="dxa"/>
          </w:tcPr>
          <w:p w:rsidR="00E853CB" w:rsidP="00C3728A" w:rsidRDefault="00E853CB" w14:paraId="41DAB05C" w14:textId="77777777">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rsidRPr="00C3728A" w:rsidR="00C45ADC" w:rsidP="00C3728A" w:rsidRDefault="00C45ADC" w14:paraId="335C1FB4" w14:textId="77777777">
            <w:pPr>
              <w:pStyle w:val="Tabletext"/>
              <w:spacing w:after="0"/>
              <w:rPr>
                <w:rFonts w:ascii="BPFreightSansLF Pro Light" w:hAnsi="BPFreightSansLF Pro Light"/>
                <w:sz w:val="21"/>
                <w:szCs w:val="21"/>
              </w:rPr>
            </w:pPr>
          </w:p>
          <w:p w:rsidR="00E853CB" w:rsidP="00C3728A" w:rsidRDefault="00E853CB" w14:paraId="7DAC9129" w14:textId="77777777">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The School is committed to safeguarding and promoting the welfare of children and young people and expects all staff and volunteers to share this commitment.</w:t>
            </w:r>
          </w:p>
          <w:p w:rsidRPr="00C3728A" w:rsidR="00C45ADC" w:rsidP="00C3728A" w:rsidRDefault="00C45ADC" w14:paraId="774DB946" w14:textId="77777777">
            <w:pPr>
              <w:pStyle w:val="Tabletext"/>
              <w:spacing w:after="0"/>
              <w:rPr>
                <w:rFonts w:ascii="BPFreightSansLF Pro Light" w:hAnsi="BPFreightSansLF Pro Light"/>
                <w:sz w:val="21"/>
                <w:szCs w:val="21"/>
              </w:rPr>
            </w:pPr>
          </w:p>
          <w:p w:rsidR="00E853CB" w:rsidP="00C3728A" w:rsidRDefault="00E853CB" w14:paraId="6049C6A2" w14:textId="217C7C25">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A copy of the School's Safer Recruitment Policy (which includes the School's 'Policy on the recruitment of ex-offenders'), and 'Child protection policy'</w:t>
            </w:r>
            <w:r w:rsidRPr="00C3728A" w:rsidR="006E4E76">
              <w:rPr>
                <w:rFonts w:ascii="BPFreightSansLF Pro Light" w:hAnsi="BPFreightSansLF Pro Light"/>
                <w:sz w:val="21"/>
                <w:szCs w:val="21"/>
              </w:rPr>
              <w:t xml:space="preserve"> </w:t>
            </w:r>
            <w:r w:rsidRPr="00C3728A">
              <w:rPr>
                <w:rFonts w:ascii="BPFreightSansLF Pro Light" w:hAnsi="BPFreightSansLF Pro Light"/>
                <w:sz w:val="21"/>
                <w:szCs w:val="21"/>
              </w:rPr>
              <w:t>is available for download from the School's website.  Please take the time to read them.</w:t>
            </w:r>
          </w:p>
          <w:p w:rsidRPr="00C3728A" w:rsidR="00C45ADC" w:rsidP="00C3728A" w:rsidRDefault="00C45ADC" w14:paraId="2D291AB1" w14:textId="77777777">
            <w:pPr>
              <w:pStyle w:val="Tabletext"/>
              <w:spacing w:after="0"/>
              <w:rPr>
                <w:rFonts w:ascii="BPFreightSansLF Pro Light" w:hAnsi="BPFreightSansLF Pro Light"/>
                <w:sz w:val="21"/>
                <w:szCs w:val="21"/>
              </w:rPr>
            </w:pPr>
          </w:p>
          <w:p w:rsidR="00E853CB" w:rsidP="00C3728A" w:rsidRDefault="00E853CB" w14:paraId="09560EB2" w14:textId="121699A7">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This can be found on our website</w:t>
            </w:r>
            <w:r w:rsidRPr="00C3728A" w:rsidR="005F2169">
              <w:rPr>
                <w:rFonts w:ascii="BPFreightSansLF Pro Light" w:hAnsi="BPFreightSansLF Pro Light"/>
                <w:sz w:val="21"/>
                <w:szCs w:val="21"/>
              </w:rPr>
              <w:t xml:space="preserve">. </w:t>
            </w:r>
          </w:p>
          <w:p w:rsidRPr="00C3728A" w:rsidR="00C45ADC" w:rsidP="00C3728A" w:rsidRDefault="00C45ADC" w14:paraId="005D2BB1" w14:textId="77777777">
            <w:pPr>
              <w:pStyle w:val="Tabletext"/>
              <w:spacing w:after="0"/>
              <w:rPr>
                <w:rFonts w:ascii="BPFreightSansLF Pro Light" w:hAnsi="BPFreightSansLF Pro Light"/>
                <w:sz w:val="21"/>
                <w:szCs w:val="21"/>
              </w:rPr>
            </w:pPr>
          </w:p>
          <w:p w:rsidRPr="00C3728A" w:rsidR="00E853CB" w:rsidP="00E853CB" w:rsidRDefault="00E853CB" w14:paraId="457E6DF9" w14:textId="77777777">
            <w:pPr>
              <w:spacing w:after="120"/>
              <w:rPr>
                <w:rFonts w:ascii="BPFreightSansLF Pro Semibold" w:hAnsi="BPFreightSansLF Pro Semibold" w:eastAsia="Times New Roman" w:cs="Times New Roman"/>
                <w:bCs/>
                <w:sz w:val="21"/>
                <w:szCs w:val="21"/>
              </w:rPr>
            </w:pPr>
            <w:r w:rsidRPr="00C3728A">
              <w:rPr>
                <w:rFonts w:ascii="BPFreightSansLF Pro Semibold" w:hAnsi="BPFreightSansLF Pro Semibold" w:eastAsia="Times New Roman" w:cs="Times New Roman"/>
                <w:bCs/>
                <w:sz w:val="21"/>
                <w:szCs w:val="21"/>
              </w:rPr>
              <w:t>How we use your information</w:t>
            </w:r>
          </w:p>
          <w:p w:rsidRPr="00C45ADC" w:rsidR="00006827" w:rsidP="00C45ADC" w:rsidRDefault="00E853CB" w14:paraId="56D99C14" w14:textId="2B3619F3">
            <w:pPr>
              <w:spacing w:before="160" w:line="280" w:lineRule="exact"/>
              <w:ind w:right="-7"/>
              <w:rPr>
                <w:rFonts w:ascii="BPFreightSansLF Pro Light" w:hAnsi="BPFreightSansLF Pro Light" w:eastAsia="Times New Roman" w:cs="Times New Roman"/>
                <w:sz w:val="21"/>
                <w:szCs w:val="21"/>
              </w:rPr>
            </w:pPr>
            <w:r w:rsidRPr="00C3728A">
              <w:rPr>
                <w:rFonts w:ascii="BPFreightSansLF Pro Light" w:hAnsi="BPFreightSansLF Pro Light" w:eastAsia="Times New Roman" w:cs="Times New Roman"/>
                <w:sz w:val="21"/>
                <w:szCs w:val="21"/>
              </w:rPr>
              <w:t xml:space="preserve">Information on how the School uses personal data is set out in the School's Privacy Notice, which can be found </w:t>
            </w:r>
            <w:r w:rsidRPr="00C3728A" w:rsidR="006A1931">
              <w:rPr>
                <w:rFonts w:ascii="BPFreightSansLF Pro Light" w:hAnsi="BPFreightSansLF Pro Light" w:eastAsia="Times New Roman" w:cs="Times New Roman"/>
                <w:sz w:val="21"/>
                <w:szCs w:val="21"/>
              </w:rPr>
              <w:t>on our website.</w:t>
            </w:r>
          </w:p>
        </w:tc>
      </w:tr>
    </w:tbl>
    <w:tbl>
      <w:tblPr>
        <w:tblpPr w:leftFromText="180" w:rightFromText="180" w:vertAnchor="text" w:horzAnchor="margin" w:tblpY="246"/>
        <w:tblW w:w="937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6075"/>
        <w:gridCol w:w="3295"/>
      </w:tblGrid>
      <w:tr w:rsidRPr="00EB5E8A" w:rsidR="00C45ADC" w:rsidTr="006D79BE" w14:paraId="6B05E8B2" w14:textId="77777777">
        <w:trPr>
          <w:cantSplit/>
          <w:trHeight w:val="294"/>
        </w:trPr>
        <w:tc>
          <w:tcPr>
            <w:tcW w:w="6075" w:type="dxa"/>
            <w:vMerge w:val="restart"/>
            <w:tcBorders>
              <w:top w:val="single" w:color="808080" w:sz="6" w:space="0"/>
              <w:right w:val="single" w:color="808080" w:sz="6" w:space="0"/>
            </w:tcBorders>
            <w:shd w:val="clear" w:color="auto" w:fill="F2F2F2" w:themeFill="background1" w:themeFillShade="F2"/>
            <w:vAlign w:val="center"/>
          </w:tcPr>
          <w:p w:rsidRPr="00EB5E8A" w:rsidR="00C45ADC" w:rsidRDefault="00C45ADC" w14:paraId="3FCC2613" w14:textId="77777777">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I acknowledge and understand</w:t>
            </w:r>
          </w:p>
        </w:tc>
        <w:tc>
          <w:tcPr>
            <w:tcW w:w="3295" w:type="dxa"/>
            <w:tcBorders>
              <w:top w:val="single" w:color="808080" w:sz="6" w:space="0"/>
              <w:left w:val="single" w:color="808080" w:sz="6" w:space="0"/>
              <w:bottom w:val="single" w:color="808080" w:sz="6" w:space="0"/>
            </w:tcBorders>
            <w:shd w:val="clear" w:color="auto" w:fill="F2F2F2" w:themeFill="background1" w:themeFillShade="F2"/>
          </w:tcPr>
          <w:p w:rsidRPr="00EB5E8A" w:rsidR="00C45ADC" w:rsidRDefault="00C45ADC" w14:paraId="15DD6F5C" w14:textId="77777777">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C45ADC" w:rsidTr="006D79BE" w14:paraId="5DF68E14" w14:textId="77777777">
        <w:trPr>
          <w:cantSplit/>
          <w:trHeight w:val="294"/>
        </w:trPr>
        <w:tc>
          <w:tcPr>
            <w:tcW w:w="6075" w:type="dxa"/>
            <w:vMerge/>
            <w:tcBorders>
              <w:bottom w:val="single" w:color="808080" w:sz="6" w:space="0"/>
              <w:right w:val="single" w:color="808080" w:sz="6" w:space="0"/>
            </w:tcBorders>
            <w:shd w:val="clear" w:color="auto" w:fill="F2F2F2" w:themeFill="background1" w:themeFillShade="F2"/>
          </w:tcPr>
          <w:p w:rsidRPr="00EB5E8A" w:rsidR="00C45ADC" w:rsidRDefault="00C45ADC" w14:paraId="5CBCF16B" w14:textId="77777777">
            <w:pPr>
              <w:pStyle w:val="Tabletext"/>
              <w:spacing w:after="0"/>
              <w:rPr>
                <w:rFonts w:ascii="BPFreightSansLF Pro Light" w:hAnsi="BPFreightSansLF Pro Light"/>
                <w:sz w:val="21"/>
                <w:szCs w:val="21"/>
              </w:rPr>
            </w:pPr>
          </w:p>
        </w:tc>
        <w:tc>
          <w:tcPr>
            <w:tcW w:w="3295" w:type="dxa"/>
            <w:tcBorders>
              <w:top w:val="single" w:color="808080" w:sz="6" w:space="0"/>
              <w:left w:val="single" w:color="808080" w:sz="6" w:space="0"/>
              <w:bottom w:val="single" w:color="808080" w:sz="6" w:space="0"/>
            </w:tcBorders>
            <w:shd w:val="clear" w:color="auto" w:fill="auto"/>
          </w:tcPr>
          <w:p w:rsidR="00C45ADC" w:rsidRDefault="00C45ADC" w14:paraId="57868058" w14:textId="77777777">
            <w:pPr>
              <w:pStyle w:val="Tabletext"/>
              <w:spacing w:after="0"/>
              <w:jc w:val="center"/>
              <w:rPr>
                <w:rFonts w:ascii="BPFreightSansLF Pro Light" w:hAnsi="BPFreightSansLF Pro Light"/>
                <w:sz w:val="21"/>
                <w:szCs w:val="21"/>
              </w:rPr>
            </w:pPr>
          </w:p>
        </w:tc>
      </w:tr>
    </w:tbl>
    <w:p w:rsidR="007F3B55" w:rsidRDefault="007F3B55" w14:paraId="155B2B5F" w14:textId="77777777"/>
    <w:p w:rsidRPr="00CA04CE" w:rsidR="00CA04CE" w:rsidP="00CA04CE" w:rsidRDefault="00CA04CE" w14:paraId="68AFD368" w14:textId="77777777"/>
    <w:p w:rsidRPr="00CA04CE" w:rsidR="00CA04CE" w:rsidP="00CA04CE" w:rsidRDefault="00CA04CE" w14:paraId="1BF195FC" w14:textId="77777777"/>
    <w:p w:rsidRPr="00CA04CE" w:rsidR="00CA04CE" w:rsidP="00CA04CE" w:rsidRDefault="00CA04CE" w14:paraId="756D79CA" w14:textId="77777777"/>
    <w:p w:rsidR="003848C7" w:rsidRDefault="003848C7" w14:paraId="32E0D88D" w14:textId="3FE8752B">
      <w:r>
        <w:br w:type="page"/>
      </w:r>
    </w:p>
    <w:tbl>
      <w:tblPr>
        <w:tblStyle w:val="TableGrid"/>
        <w:tblW w:w="0" w:type="auto"/>
        <w:tblLook w:val="04A0" w:firstRow="1" w:lastRow="0" w:firstColumn="1" w:lastColumn="0" w:noHBand="0" w:noVBand="1"/>
      </w:tblPr>
      <w:tblGrid>
        <w:gridCol w:w="4663"/>
        <w:gridCol w:w="4664"/>
      </w:tblGrid>
      <w:tr w:rsidR="00CA04CE" w14:paraId="59CB36AD" w14:textId="77777777">
        <w:tc>
          <w:tcPr>
            <w:tcW w:w="9327" w:type="dxa"/>
            <w:gridSpan w:val="2"/>
            <w:shd w:val="clear" w:color="auto" w:fill="C00000"/>
          </w:tcPr>
          <w:p w:rsidR="00CA04CE" w:rsidRDefault="00CA04CE" w14:paraId="0B53C751" w14:textId="38D46382">
            <w:pPr>
              <w:rPr>
                <w:rFonts w:ascii="BPFreightSansLF Pro Light" w:hAnsi="BPFreightSansLF Pro Light" w:cstheme="minorHAnsi"/>
                <w:color w:val="000000" w:themeColor="text1"/>
                <w:sz w:val="21"/>
                <w:szCs w:val="21"/>
              </w:rPr>
            </w:pPr>
            <w:r w:rsidRPr="002A7A20">
              <w:rPr>
                <w:rStyle w:val="Bold"/>
                <w:rFonts w:ascii="BPFreightSansLF Pro Semibold" w:hAnsi="BPFreightSansLF Pro Semibold"/>
                <w:b w:val="0"/>
                <w:bCs/>
                <w:color w:val="FFFFFF"/>
                <w:sz w:val="21"/>
                <w:szCs w:val="21"/>
              </w:rPr>
              <w:t>Section 1</w:t>
            </w:r>
            <w:r>
              <w:rPr>
                <w:rStyle w:val="Bold"/>
                <w:rFonts w:ascii="BPFreightSansLF Pro Semibold" w:hAnsi="BPFreightSansLF Pro Semibold"/>
                <w:b w:val="0"/>
                <w:bCs/>
                <w:color w:val="FFFFFF"/>
                <w:sz w:val="21"/>
                <w:szCs w:val="21"/>
              </w:rPr>
              <w:t>4</w:t>
            </w:r>
            <w:r w:rsidRPr="002A7A20">
              <w:rPr>
                <w:rStyle w:val="Bold"/>
                <w:rFonts w:ascii="BPFreightSansLF Pro Semibold" w:hAnsi="BPFreightSansLF Pro Semibold"/>
                <w:b w:val="0"/>
                <w:bCs/>
                <w:color w:val="FFFFFF"/>
                <w:sz w:val="21"/>
                <w:szCs w:val="21"/>
              </w:rPr>
              <w:t xml:space="preserve">: </w:t>
            </w:r>
            <w:r>
              <w:rPr>
                <w:rStyle w:val="Bold"/>
                <w:rFonts w:ascii="BPFreightSansLF Pro Semibold" w:hAnsi="BPFreightSansLF Pro Semibold"/>
                <w:b w:val="0"/>
                <w:bCs/>
                <w:color w:val="FFFFFF"/>
                <w:sz w:val="21"/>
                <w:szCs w:val="21"/>
              </w:rPr>
              <w:t>Declaration</w:t>
            </w:r>
          </w:p>
          <w:p w:rsidRPr="008F09A1" w:rsidR="00CA04CE" w:rsidRDefault="00CA04CE" w14:paraId="28121C0F" w14:textId="77777777">
            <w:pPr>
              <w:rPr>
                <w:rFonts w:ascii="BPFreightSansLF Pro Light" w:hAnsi="BPFreightSansLF Pro Light" w:cstheme="minorHAnsi"/>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2A6336" w:rsidTr="00833037" w14:paraId="094EAEEF" w14:textId="77777777">
        <w:trPr>
          <w:trHeight w:val="912"/>
        </w:trPr>
        <w:tc>
          <w:tcPr>
            <w:tcW w:w="4663" w:type="dxa"/>
            <w:vMerge w:val="restart"/>
            <w:shd w:val="clear" w:color="auto" w:fill="F2F2F2" w:themeFill="background1" w:themeFillShade="F2"/>
            <w:vAlign w:val="center"/>
          </w:tcPr>
          <w:p w:rsidRPr="00CA04CE" w:rsidR="002A6336" w:rsidP="002A6336" w:rsidRDefault="002A6336" w14:paraId="680B0775" w14:textId="0D6FCDE4">
            <w:pPr>
              <w:spacing w:before="160" w:line="280" w:lineRule="exact"/>
              <w:ind w:right="-7"/>
              <w:rPr>
                <w:rFonts w:ascii="BPFreightSansLF Pro Light" w:hAnsi="BPFreightSansLF Pro Light" w:eastAsia="Times New Roman" w:cs="Times New Roman"/>
                <w:sz w:val="21"/>
                <w:szCs w:val="21"/>
              </w:rPr>
            </w:pPr>
            <w:r w:rsidRPr="005E3761">
              <w:rPr>
                <w:rStyle w:val="Bold"/>
                <w:rFonts w:ascii="BPFreightSansLF Pro Semibold" w:hAnsi="BPFreightSansLF Pro Semibold"/>
                <w:b w:val="0"/>
                <w:bCs/>
                <w:sz w:val="21"/>
                <w:szCs w:val="21"/>
              </w:rPr>
              <w:t xml:space="preserve">I confirm </w:t>
            </w:r>
            <w:r w:rsidR="003848C7">
              <w:rPr>
                <w:rStyle w:val="Bold"/>
                <w:rFonts w:ascii="BPFreightSansLF Pro Semibold" w:hAnsi="BPFreightSansLF Pro Semibold"/>
                <w:b w:val="0"/>
                <w:bCs/>
                <w:sz w:val="21"/>
                <w:szCs w:val="21"/>
              </w:rPr>
              <w:t xml:space="preserve">(YES) </w:t>
            </w:r>
            <w:r w:rsidRPr="005E3761">
              <w:rPr>
                <w:rStyle w:val="Bold"/>
                <w:rFonts w:ascii="BPFreightSansLF Pro Semibold" w:hAnsi="BPFreightSansLF Pro Semibold"/>
                <w:b w:val="0"/>
                <w:bCs/>
                <w:sz w:val="21"/>
                <w:szCs w:val="21"/>
              </w:rPr>
              <w:t>that I am not on the Children's Barred List</w:t>
            </w:r>
            <w:r>
              <w:rPr>
                <w:rStyle w:val="Bold"/>
                <w:rFonts w:ascii="BPFreightSansLF Pro Semibold" w:hAnsi="BPFreightSansLF Pro Semibold"/>
                <w:b w:val="0"/>
                <w:bCs/>
                <w:sz w:val="21"/>
                <w:szCs w:val="21"/>
              </w:rPr>
              <w:t xml:space="preserve"> or otherwise </w:t>
            </w:r>
            <w:r w:rsidRPr="005E3761">
              <w:rPr>
                <w:rStyle w:val="Bold"/>
                <w:rFonts w:ascii="BPFreightSansLF Pro Semibold" w:hAnsi="BPFreightSansLF Pro Semibold"/>
                <w:b w:val="0"/>
                <w:bCs/>
                <w:sz w:val="21"/>
                <w:szCs w:val="21"/>
              </w:rPr>
              <w:t>disqualified from working with children</w:t>
            </w:r>
          </w:p>
        </w:tc>
        <w:tc>
          <w:tcPr>
            <w:tcW w:w="4664" w:type="dxa"/>
            <w:shd w:val="clear" w:color="auto" w:fill="F2F2F2" w:themeFill="background1" w:themeFillShade="F2"/>
            <w:vAlign w:val="center"/>
          </w:tcPr>
          <w:p w:rsidRPr="00CA04CE" w:rsidR="002A6336" w:rsidP="002A6336" w:rsidRDefault="002A6336" w14:paraId="0A2A06AC" w14:textId="7772B851">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002A6336" w:rsidTr="00833037" w14:paraId="4A7FD6BF" w14:textId="77777777">
        <w:trPr>
          <w:trHeight w:val="913"/>
        </w:trPr>
        <w:tc>
          <w:tcPr>
            <w:tcW w:w="4663" w:type="dxa"/>
            <w:vMerge/>
            <w:shd w:val="clear" w:color="auto" w:fill="F2F2F2" w:themeFill="background1" w:themeFillShade="F2"/>
            <w:vAlign w:val="center"/>
          </w:tcPr>
          <w:p w:rsidRPr="005E3761" w:rsidR="002A6336" w:rsidP="002A6336" w:rsidRDefault="002A6336" w14:paraId="35EE637B" w14:textId="77777777">
            <w:pPr>
              <w:spacing w:before="160" w:line="280" w:lineRule="exact"/>
              <w:ind w:right="-7"/>
              <w:rPr>
                <w:rStyle w:val="Bold"/>
                <w:rFonts w:ascii="BPFreightSansLF Pro Semibold" w:hAnsi="BPFreightSansLF Pro Semibold"/>
                <w:b w:val="0"/>
                <w:bCs/>
                <w:sz w:val="21"/>
                <w:szCs w:val="21"/>
              </w:rPr>
            </w:pPr>
          </w:p>
        </w:tc>
        <w:tc>
          <w:tcPr>
            <w:tcW w:w="4664" w:type="dxa"/>
            <w:vAlign w:val="center"/>
          </w:tcPr>
          <w:p w:rsidR="002A6336" w:rsidP="002A6336" w:rsidRDefault="002A6336" w14:paraId="156B253A" w14:textId="4EF8B1AF">
            <w:pPr>
              <w:spacing w:before="160" w:line="280" w:lineRule="exact"/>
              <w:ind w:right="-7"/>
              <w:jc w:val="center"/>
              <w:rPr>
                <w:rFonts w:ascii="BPFreightSansLF Pro Light" w:hAnsi="BPFreightSansLF Pro Light" w:eastAsia="Times New Roman" w:cs="Times New Roman"/>
                <w:sz w:val="21"/>
                <w:szCs w:val="21"/>
              </w:rPr>
            </w:pPr>
          </w:p>
        </w:tc>
      </w:tr>
      <w:tr w:rsidRPr="00CA04CE" w:rsidR="002A6336" w:rsidTr="00833037" w14:paraId="5C1F962F" w14:textId="77777777">
        <w:trPr>
          <w:trHeight w:val="913"/>
        </w:trPr>
        <w:tc>
          <w:tcPr>
            <w:tcW w:w="4663" w:type="dxa"/>
            <w:vMerge w:val="restart"/>
            <w:shd w:val="clear" w:color="auto" w:fill="F2F2F2" w:themeFill="background1" w:themeFillShade="F2"/>
            <w:vAlign w:val="center"/>
          </w:tcPr>
          <w:p w:rsidRPr="00CA04CE" w:rsidR="002A6336" w:rsidRDefault="002A6336" w14:paraId="47AD56B7" w14:textId="2DF5936A">
            <w:pPr>
              <w:spacing w:before="160" w:line="280" w:lineRule="exact"/>
              <w:ind w:right="-7"/>
              <w:rPr>
                <w:rFonts w:ascii="BPFreightSansLF Pro Light" w:hAnsi="BPFreightSansLF Pro Light" w:eastAsia="Times New Roman" w:cs="Times New Roman"/>
                <w:sz w:val="21"/>
                <w:szCs w:val="21"/>
              </w:rPr>
            </w:pPr>
            <w:r w:rsidRPr="003C248A">
              <w:rPr>
                <w:rStyle w:val="Bold"/>
                <w:rFonts w:ascii="BPFreightSansLF Pro Semibold" w:hAnsi="BPFreightSansLF Pro Semibold"/>
                <w:b w:val="0"/>
                <w:bCs/>
                <w:sz w:val="21"/>
                <w:szCs w:val="21"/>
              </w:rPr>
              <w:t xml:space="preserve">I confirm </w:t>
            </w:r>
            <w:r w:rsidR="003848C7">
              <w:rPr>
                <w:rStyle w:val="Bold"/>
                <w:rFonts w:ascii="BPFreightSansLF Pro Semibold" w:hAnsi="BPFreightSansLF Pro Semibold"/>
                <w:b w:val="0"/>
                <w:bCs/>
                <w:sz w:val="21"/>
                <w:szCs w:val="21"/>
              </w:rPr>
              <w:t xml:space="preserve">(YES) </w:t>
            </w:r>
            <w:r w:rsidRPr="003C248A">
              <w:rPr>
                <w:rStyle w:val="Bold"/>
                <w:rFonts w:ascii="BPFreightSansLF Pro Semibold" w:hAnsi="BPFreightSansLF Pro Semibold"/>
                <w:b w:val="0"/>
                <w:bCs/>
                <w:sz w:val="21"/>
                <w:szCs w:val="21"/>
              </w:rPr>
              <w:t xml:space="preserve">that I am not prohibited from carrying out 'teaching work' </w:t>
            </w:r>
            <w:r w:rsidRPr="0079606D">
              <w:rPr>
                <w:rStyle w:val="Bold"/>
                <w:rFonts w:ascii="BPFreightSansLF Pro Light" w:hAnsi="BPFreightSansLF Pro Light"/>
                <w:b w:val="0"/>
                <w:bCs/>
                <w:sz w:val="21"/>
                <w:szCs w:val="21"/>
              </w:rPr>
              <w:t>(D</w:t>
            </w:r>
            <w:r w:rsidRPr="00C3728A">
              <w:rPr>
                <w:rFonts w:ascii="BPFreightSansLF Pro Light" w:hAnsi="BPFreightSansLF Pro Light"/>
                <w:sz w:val="21"/>
                <w:szCs w:val="21"/>
              </w:rPr>
              <w:t xml:space="preserve">o not </w:t>
            </w:r>
            <w:r>
              <w:rPr>
                <w:rFonts w:ascii="BPFreightSansLF Pro Light" w:hAnsi="BPFreightSansLF Pro Light"/>
                <w:sz w:val="21"/>
                <w:szCs w:val="21"/>
              </w:rPr>
              <w:t xml:space="preserve">acknowledge </w:t>
            </w:r>
            <w:r w:rsidRPr="00D8318B">
              <w:rPr>
                <w:rFonts w:ascii="BPFreightSansLF Pro Light" w:hAnsi="BPFreightSansLF Pro Light"/>
                <w:b/>
                <w:bCs/>
                <w:sz w:val="21"/>
                <w:szCs w:val="21"/>
              </w:rPr>
              <w:t>YES</w:t>
            </w:r>
            <w:r w:rsidRPr="00C3728A">
              <w:rPr>
                <w:rFonts w:ascii="BPFreightSansLF Pro Light" w:hAnsi="BPFreightSansLF Pro Light"/>
                <w:sz w:val="21"/>
                <w:szCs w:val="21"/>
              </w:rPr>
              <w:t xml:space="preserve"> if the role for which you are applying does not involve 'teaching work')</w:t>
            </w:r>
          </w:p>
        </w:tc>
        <w:tc>
          <w:tcPr>
            <w:tcW w:w="4664" w:type="dxa"/>
            <w:shd w:val="clear" w:color="auto" w:fill="F2F2F2" w:themeFill="background1" w:themeFillShade="F2"/>
            <w:vAlign w:val="center"/>
          </w:tcPr>
          <w:p w:rsidRPr="00CA04CE" w:rsidR="002A6336" w:rsidRDefault="002A6336" w14:paraId="5FE4806C" w14:textId="77777777">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002A6336" w:rsidTr="00833037" w14:paraId="65B59474" w14:textId="77777777">
        <w:trPr>
          <w:trHeight w:val="913"/>
        </w:trPr>
        <w:tc>
          <w:tcPr>
            <w:tcW w:w="4663" w:type="dxa"/>
            <w:vMerge/>
            <w:shd w:val="clear" w:color="auto" w:fill="F2F2F2" w:themeFill="background1" w:themeFillShade="F2"/>
            <w:vAlign w:val="center"/>
          </w:tcPr>
          <w:p w:rsidRPr="005E3761" w:rsidR="002A6336" w:rsidRDefault="002A6336" w14:paraId="42D178F1" w14:textId="77777777">
            <w:pPr>
              <w:spacing w:before="160" w:line="280" w:lineRule="exact"/>
              <w:ind w:right="-7"/>
              <w:rPr>
                <w:rStyle w:val="Bold"/>
                <w:rFonts w:ascii="BPFreightSansLF Pro Semibold" w:hAnsi="BPFreightSansLF Pro Semibold"/>
                <w:b w:val="0"/>
                <w:bCs/>
                <w:sz w:val="21"/>
                <w:szCs w:val="21"/>
              </w:rPr>
            </w:pPr>
          </w:p>
        </w:tc>
        <w:tc>
          <w:tcPr>
            <w:tcW w:w="4664" w:type="dxa"/>
            <w:vAlign w:val="center"/>
          </w:tcPr>
          <w:p w:rsidR="002A6336" w:rsidRDefault="002A6336" w14:paraId="791996A8" w14:textId="77777777">
            <w:pPr>
              <w:spacing w:before="160" w:line="280" w:lineRule="exact"/>
              <w:ind w:right="-7"/>
              <w:jc w:val="center"/>
              <w:rPr>
                <w:rFonts w:ascii="BPFreightSansLF Pro Light" w:hAnsi="BPFreightSansLF Pro Light" w:eastAsia="Times New Roman" w:cs="Times New Roman"/>
                <w:sz w:val="21"/>
                <w:szCs w:val="21"/>
              </w:rPr>
            </w:pPr>
          </w:p>
        </w:tc>
      </w:tr>
      <w:tr w:rsidRPr="00CA04CE" w:rsidR="002A6336" w:rsidTr="00833037" w14:paraId="369BA006" w14:textId="77777777">
        <w:trPr>
          <w:trHeight w:val="913"/>
        </w:trPr>
        <w:tc>
          <w:tcPr>
            <w:tcW w:w="4663" w:type="dxa"/>
            <w:vMerge w:val="restart"/>
            <w:shd w:val="clear" w:color="auto" w:fill="F2F2F2" w:themeFill="background1" w:themeFillShade="F2"/>
          </w:tcPr>
          <w:p w:rsidRPr="00CA04CE" w:rsidR="002A6336" w:rsidRDefault="002A6336" w14:paraId="020D15DD" w14:textId="584A92A4">
            <w:pPr>
              <w:spacing w:before="160" w:line="280" w:lineRule="exact"/>
              <w:ind w:right="-7"/>
              <w:rPr>
                <w:rFonts w:ascii="BPFreightSansLF Pro Light" w:hAnsi="BPFreightSansLF Pro Light" w:eastAsia="Times New Roman" w:cs="Times New Roman"/>
                <w:sz w:val="21"/>
                <w:szCs w:val="21"/>
              </w:rPr>
            </w:pPr>
            <w:r>
              <w:rPr>
                <w:rStyle w:val="Bold"/>
                <w:rFonts w:ascii="BPFreightSansLF Pro Semibold" w:hAnsi="BPFreightSansLF Pro Semibold"/>
                <w:b w:val="0"/>
                <w:bCs/>
                <w:sz w:val="21"/>
                <w:szCs w:val="21"/>
              </w:rPr>
              <w:t xml:space="preserve">I </w:t>
            </w:r>
            <w:r w:rsidRPr="00D755AC">
              <w:rPr>
                <w:rStyle w:val="Bold"/>
                <w:rFonts w:ascii="BPFreightSansLF Pro Semibold" w:hAnsi="BPFreightSansLF Pro Semibold"/>
                <w:b w:val="0"/>
                <w:bCs/>
                <w:sz w:val="21"/>
                <w:szCs w:val="21"/>
              </w:rPr>
              <w:t xml:space="preserve">confirm </w:t>
            </w:r>
            <w:r w:rsidR="003848C7">
              <w:rPr>
                <w:rStyle w:val="Bold"/>
                <w:rFonts w:ascii="BPFreightSansLF Pro Semibold" w:hAnsi="BPFreightSansLF Pro Semibold"/>
                <w:b w:val="0"/>
                <w:bCs/>
                <w:sz w:val="21"/>
                <w:szCs w:val="21"/>
              </w:rPr>
              <w:t xml:space="preserve">(YES) </w:t>
            </w:r>
            <w:r w:rsidRPr="00D755AC">
              <w:rPr>
                <w:rStyle w:val="Bold"/>
                <w:rFonts w:ascii="BPFreightSansLF Pro Semibold" w:hAnsi="BPFreightSansLF Pro Semibold"/>
                <w:b w:val="0"/>
                <w:bCs/>
                <w:sz w:val="21"/>
                <w:szCs w:val="21"/>
              </w:rPr>
              <w:t xml:space="preserve">that I am not prohibited from being involved in the management of an independent school  </w:t>
            </w:r>
            <w:r w:rsidRPr="00C3728A">
              <w:rPr>
                <w:rFonts w:ascii="BPFreightSansLF Pro Light" w:hAnsi="BPFreightSansLF Pro Light"/>
                <w:sz w:val="21"/>
                <w:szCs w:val="21"/>
              </w:rPr>
              <w:t>(</w:t>
            </w:r>
            <w:r w:rsidRPr="0079606D" w:rsidR="003848C7">
              <w:rPr>
                <w:rStyle w:val="Bold"/>
                <w:rFonts w:ascii="BPFreightSansLF Pro Light" w:hAnsi="BPFreightSansLF Pro Light"/>
                <w:b w:val="0"/>
                <w:bCs/>
                <w:sz w:val="21"/>
                <w:szCs w:val="21"/>
              </w:rPr>
              <w:t>D</w:t>
            </w:r>
            <w:r w:rsidRPr="00C3728A" w:rsidR="003848C7">
              <w:rPr>
                <w:rFonts w:ascii="BPFreightSansLF Pro Light" w:hAnsi="BPFreightSansLF Pro Light"/>
                <w:sz w:val="21"/>
                <w:szCs w:val="21"/>
              </w:rPr>
              <w:t xml:space="preserve">o not </w:t>
            </w:r>
            <w:r w:rsidR="003848C7">
              <w:rPr>
                <w:rFonts w:ascii="BPFreightSansLF Pro Light" w:hAnsi="BPFreightSansLF Pro Light"/>
                <w:sz w:val="21"/>
                <w:szCs w:val="21"/>
              </w:rPr>
              <w:t xml:space="preserve">acknowledge </w:t>
            </w:r>
            <w:r w:rsidRPr="00D8318B" w:rsidR="003848C7">
              <w:rPr>
                <w:rFonts w:ascii="BPFreightSansLF Pro Light" w:hAnsi="BPFreightSansLF Pro Light"/>
                <w:b/>
                <w:bCs/>
                <w:sz w:val="21"/>
                <w:szCs w:val="21"/>
              </w:rPr>
              <w:t>YES</w:t>
            </w:r>
            <w:r w:rsidRPr="00C3728A" w:rsidR="003848C7">
              <w:rPr>
                <w:rFonts w:ascii="BPFreightSansLF Pro Light" w:hAnsi="BPFreightSansLF Pro Light"/>
                <w:sz w:val="21"/>
                <w:szCs w:val="21"/>
              </w:rPr>
              <w:t xml:space="preserve"> </w:t>
            </w:r>
            <w:r w:rsidRPr="00C3728A">
              <w:rPr>
                <w:rFonts w:ascii="BPFreightSansLF Pro Light" w:hAnsi="BPFreightSansLF Pro Light"/>
                <w:sz w:val="21"/>
                <w:szCs w:val="21"/>
              </w:rPr>
              <w:t>if the role for which you are applying is not a management role)</w:t>
            </w:r>
          </w:p>
        </w:tc>
        <w:tc>
          <w:tcPr>
            <w:tcW w:w="4664" w:type="dxa"/>
            <w:shd w:val="clear" w:color="auto" w:fill="F2F2F2" w:themeFill="background1" w:themeFillShade="F2"/>
            <w:vAlign w:val="center"/>
          </w:tcPr>
          <w:p w:rsidRPr="00CA04CE" w:rsidR="002A6336" w:rsidRDefault="002A6336" w14:paraId="4B0C6C18" w14:textId="77777777">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002A6336" w:rsidTr="00107CC5" w14:paraId="5A10917D" w14:textId="77777777">
        <w:trPr>
          <w:trHeight w:val="913"/>
        </w:trPr>
        <w:tc>
          <w:tcPr>
            <w:tcW w:w="4663" w:type="dxa"/>
            <w:vMerge/>
            <w:shd w:val="clear" w:color="auto" w:fill="F2F2F2" w:themeFill="background1" w:themeFillShade="F2"/>
          </w:tcPr>
          <w:p w:rsidRPr="005E3761" w:rsidR="002A6336" w:rsidRDefault="002A6336" w14:paraId="0B56E5B8" w14:textId="77777777">
            <w:pPr>
              <w:spacing w:before="160" w:line="280" w:lineRule="exact"/>
              <w:ind w:right="-7"/>
              <w:rPr>
                <w:rStyle w:val="Bold"/>
                <w:rFonts w:ascii="BPFreightSansLF Pro Semibold" w:hAnsi="BPFreightSansLF Pro Semibold"/>
                <w:b w:val="0"/>
                <w:bCs/>
                <w:sz w:val="21"/>
                <w:szCs w:val="21"/>
              </w:rPr>
            </w:pPr>
          </w:p>
        </w:tc>
        <w:tc>
          <w:tcPr>
            <w:tcW w:w="4664" w:type="dxa"/>
            <w:vAlign w:val="center"/>
          </w:tcPr>
          <w:p w:rsidR="002A6336" w:rsidRDefault="002A6336" w14:paraId="1FB767A9" w14:textId="77777777">
            <w:pPr>
              <w:spacing w:before="160" w:line="280" w:lineRule="exact"/>
              <w:ind w:right="-7"/>
              <w:jc w:val="center"/>
              <w:rPr>
                <w:rFonts w:ascii="BPFreightSansLF Pro Light" w:hAnsi="BPFreightSansLF Pro Light" w:eastAsia="Times New Roman" w:cs="Times New Roman"/>
                <w:sz w:val="21"/>
                <w:szCs w:val="21"/>
              </w:rPr>
            </w:pPr>
          </w:p>
        </w:tc>
      </w:tr>
      <w:tr w:rsidRPr="00CA04CE" w:rsidR="0003355B" w:rsidTr="00833037" w14:paraId="40F42EE4" w14:textId="77777777">
        <w:trPr>
          <w:trHeight w:val="913"/>
        </w:trPr>
        <w:tc>
          <w:tcPr>
            <w:tcW w:w="4663" w:type="dxa"/>
            <w:vMerge w:val="restart"/>
            <w:shd w:val="clear" w:color="auto" w:fill="F2F2F2" w:themeFill="background1" w:themeFillShade="F2"/>
          </w:tcPr>
          <w:p w:rsidRPr="00CA04CE" w:rsidR="0003355B" w:rsidRDefault="0003355B" w14:paraId="37B70D25" w14:textId="77777777">
            <w:pPr>
              <w:spacing w:before="160" w:line="280" w:lineRule="exact"/>
              <w:ind w:right="-7"/>
              <w:rPr>
                <w:rFonts w:ascii="BPFreightSansLF Pro Light" w:hAnsi="BPFreightSansLF Pro Light" w:eastAsia="Times New Roman" w:cs="Times New Roman"/>
                <w:sz w:val="21"/>
                <w:szCs w:val="21"/>
              </w:rPr>
            </w:pPr>
            <w:r w:rsidRPr="00EA10F3">
              <w:rPr>
                <w:rStyle w:val="Bold"/>
                <w:rFonts w:ascii="BPFreightSansLF Pro Semibold" w:hAnsi="BPFreightSansLF Pro Semibold"/>
                <w:b w:val="0"/>
                <w:bCs/>
                <w:sz w:val="21"/>
                <w:szCs w:val="21"/>
              </w:rPr>
              <w:t xml:space="preserve">I confirm </w:t>
            </w:r>
            <w:r>
              <w:rPr>
                <w:rStyle w:val="Bold"/>
                <w:rFonts w:ascii="BPFreightSansLF Pro Semibold" w:hAnsi="BPFreightSansLF Pro Semibold"/>
                <w:b w:val="0"/>
                <w:bCs/>
                <w:sz w:val="21"/>
                <w:szCs w:val="21"/>
              </w:rPr>
              <w:t xml:space="preserve">(YES) </w:t>
            </w:r>
            <w:r w:rsidRPr="00EA10F3">
              <w:rPr>
                <w:rStyle w:val="Bold"/>
                <w:rFonts w:ascii="BPFreightSansLF Pro Semibold" w:hAnsi="BPFreightSansLF Pro Semibold"/>
                <w:b w:val="0"/>
                <w:bCs/>
                <w:sz w:val="21"/>
                <w:szCs w:val="21"/>
              </w:rPr>
              <w:t xml:space="preserve">that, to the best of my knowledge, I am not disqualified from working in early years provision or later years provision with children under the age of eight </w:t>
            </w:r>
            <w:r w:rsidRPr="00C3728A">
              <w:rPr>
                <w:rFonts w:ascii="BPFreightSansLF Pro Light" w:hAnsi="BPFreightSansLF Pro Light"/>
                <w:sz w:val="21"/>
                <w:szCs w:val="21"/>
              </w:rPr>
              <w:t>(</w:t>
            </w:r>
            <w:r w:rsidRPr="0079606D">
              <w:rPr>
                <w:rStyle w:val="Bold"/>
                <w:rFonts w:ascii="BPFreightSansLF Pro Light" w:hAnsi="BPFreightSansLF Pro Light"/>
                <w:b w:val="0"/>
                <w:bCs/>
                <w:sz w:val="21"/>
                <w:szCs w:val="21"/>
              </w:rPr>
              <w:t>D</w:t>
            </w:r>
            <w:r w:rsidRPr="00C3728A">
              <w:rPr>
                <w:rFonts w:ascii="BPFreightSansLF Pro Light" w:hAnsi="BPFreightSansLF Pro Light"/>
                <w:sz w:val="21"/>
                <w:szCs w:val="21"/>
              </w:rPr>
              <w:t xml:space="preserve">o not </w:t>
            </w:r>
            <w:r>
              <w:rPr>
                <w:rFonts w:ascii="BPFreightSansLF Pro Light" w:hAnsi="BPFreightSansLF Pro Light"/>
                <w:sz w:val="21"/>
                <w:szCs w:val="21"/>
              </w:rPr>
              <w:t xml:space="preserve">acknowledge </w:t>
            </w:r>
            <w:r w:rsidRPr="00D8318B">
              <w:rPr>
                <w:rFonts w:ascii="BPFreightSansLF Pro Light" w:hAnsi="BPFreightSansLF Pro Light"/>
                <w:b/>
                <w:bCs/>
                <w:sz w:val="21"/>
                <w:szCs w:val="21"/>
              </w:rPr>
              <w:t>YES</w:t>
            </w:r>
            <w:r w:rsidRPr="00C3728A">
              <w:rPr>
                <w:rFonts w:ascii="BPFreightSansLF Pro Light" w:hAnsi="BPFreightSansLF Pro Light"/>
                <w:sz w:val="21"/>
                <w:szCs w:val="21"/>
              </w:rPr>
              <w:t xml:space="preserve"> if the role for which you are applying does not involve the provision of 'childcare'</w:t>
            </w:r>
          </w:p>
        </w:tc>
        <w:tc>
          <w:tcPr>
            <w:tcW w:w="4664" w:type="dxa"/>
            <w:shd w:val="clear" w:color="auto" w:fill="F2F2F2" w:themeFill="background1" w:themeFillShade="F2"/>
            <w:vAlign w:val="center"/>
          </w:tcPr>
          <w:p w:rsidRPr="00CA04CE" w:rsidR="0003355B" w:rsidRDefault="0003355B" w14:paraId="048016B7" w14:textId="77777777">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Pr="00CA04CE" w:rsidR="0003355B" w:rsidTr="00107CC5" w14:paraId="1518F5EB" w14:textId="77777777">
        <w:trPr>
          <w:trHeight w:val="912"/>
        </w:trPr>
        <w:tc>
          <w:tcPr>
            <w:tcW w:w="4663" w:type="dxa"/>
            <w:vMerge/>
            <w:shd w:val="clear" w:color="auto" w:fill="F2F2F2" w:themeFill="background1" w:themeFillShade="F2"/>
          </w:tcPr>
          <w:p w:rsidRPr="00EA10F3" w:rsidR="0003355B" w:rsidRDefault="0003355B" w14:paraId="01926B31" w14:textId="77777777">
            <w:pPr>
              <w:spacing w:before="160" w:line="280" w:lineRule="exact"/>
              <w:ind w:right="-7"/>
              <w:rPr>
                <w:rStyle w:val="Bold"/>
                <w:rFonts w:ascii="BPFreightSansLF Pro Semibold" w:hAnsi="BPFreightSansLF Pro Semibold"/>
                <w:b w:val="0"/>
                <w:bCs/>
                <w:sz w:val="21"/>
                <w:szCs w:val="21"/>
              </w:rPr>
            </w:pPr>
          </w:p>
        </w:tc>
        <w:tc>
          <w:tcPr>
            <w:tcW w:w="4664" w:type="dxa"/>
            <w:vAlign w:val="center"/>
          </w:tcPr>
          <w:p w:rsidR="0003355B" w:rsidRDefault="0003355B" w14:paraId="6926EB2C" w14:textId="77777777">
            <w:pPr>
              <w:spacing w:before="160" w:line="280" w:lineRule="exact"/>
              <w:ind w:right="-7"/>
              <w:jc w:val="center"/>
              <w:rPr>
                <w:rFonts w:ascii="BPFreightSansLF Pro Light" w:hAnsi="BPFreightSansLF Pro Light" w:eastAsia="Times New Roman" w:cs="Times New Roman"/>
                <w:sz w:val="21"/>
                <w:szCs w:val="21"/>
              </w:rPr>
            </w:pPr>
          </w:p>
        </w:tc>
      </w:tr>
      <w:tr w:rsidRPr="00CA04CE" w:rsidR="00833037" w:rsidTr="00833037" w14:paraId="47B7F8DE" w14:textId="77777777">
        <w:trPr>
          <w:trHeight w:val="913"/>
        </w:trPr>
        <w:tc>
          <w:tcPr>
            <w:tcW w:w="4663" w:type="dxa"/>
            <w:vMerge w:val="restart"/>
            <w:shd w:val="clear" w:color="auto" w:fill="F2F2F2" w:themeFill="background1" w:themeFillShade="F2"/>
          </w:tcPr>
          <w:p w:rsidRPr="00CA04CE" w:rsidR="00833037" w:rsidRDefault="00833037" w14:paraId="3590E83A" w14:textId="77777777">
            <w:pPr>
              <w:spacing w:before="160" w:line="280" w:lineRule="exact"/>
              <w:ind w:right="-7"/>
              <w:rPr>
                <w:rFonts w:ascii="BPFreightSansLF Pro Light" w:hAnsi="BPFreightSansLF Pro Light" w:eastAsia="Times New Roman" w:cs="Times New Roman"/>
                <w:sz w:val="21"/>
                <w:szCs w:val="21"/>
              </w:rPr>
            </w:pPr>
            <w:r w:rsidRPr="002F08F8">
              <w:rPr>
                <w:rStyle w:val="Bold"/>
                <w:rFonts w:ascii="BPFreightSansLF Pro Semibold" w:hAnsi="BPFreightSansLF Pro Semibold"/>
                <w:b w:val="0"/>
                <w:bCs/>
                <w:sz w:val="21"/>
                <w:szCs w:val="21"/>
              </w:rPr>
              <w:t>I confirm</w:t>
            </w:r>
            <w:r>
              <w:rPr>
                <w:rStyle w:val="Bold"/>
                <w:rFonts w:ascii="BPFreightSansLF Pro Semibold" w:hAnsi="BPFreightSansLF Pro Semibold"/>
                <w:b w:val="0"/>
                <w:bCs/>
                <w:sz w:val="21"/>
                <w:szCs w:val="21"/>
              </w:rPr>
              <w:t xml:space="preserve"> (YES)</w:t>
            </w:r>
            <w:r w:rsidRPr="002F08F8">
              <w:rPr>
                <w:rStyle w:val="Bold"/>
                <w:rFonts w:ascii="BPFreightSansLF Pro Semibold" w:hAnsi="BPFreightSansLF Pro Semibold"/>
                <w:b w:val="0"/>
                <w:bCs/>
                <w:sz w:val="21"/>
                <w:szCs w:val="21"/>
              </w:rPr>
              <w:t xml:space="preserve"> that I have provided details of all my online profile (including social media accounts under nicknames and/or pseudonyms) and I have not knowingly withheld any information</w:t>
            </w:r>
          </w:p>
        </w:tc>
        <w:tc>
          <w:tcPr>
            <w:tcW w:w="4664" w:type="dxa"/>
            <w:shd w:val="clear" w:color="auto" w:fill="F2F2F2" w:themeFill="background1" w:themeFillShade="F2"/>
            <w:vAlign w:val="center"/>
          </w:tcPr>
          <w:p w:rsidRPr="00CA04CE" w:rsidR="00833037" w:rsidRDefault="00833037" w14:paraId="1329DAB4" w14:textId="77777777">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Pr="00CA04CE" w:rsidR="00833037" w:rsidTr="00107CC5" w14:paraId="05ADBCFD" w14:textId="77777777">
        <w:trPr>
          <w:trHeight w:val="913"/>
        </w:trPr>
        <w:tc>
          <w:tcPr>
            <w:tcW w:w="4663" w:type="dxa"/>
            <w:vMerge/>
            <w:shd w:val="clear" w:color="auto" w:fill="F2F2F2" w:themeFill="background1" w:themeFillShade="F2"/>
          </w:tcPr>
          <w:p w:rsidRPr="002F08F8" w:rsidR="00833037" w:rsidRDefault="00833037" w14:paraId="554A2A48" w14:textId="77777777">
            <w:pPr>
              <w:spacing w:before="160" w:line="280" w:lineRule="exact"/>
              <w:ind w:right="-7"/>
              <w:rPr>
                <w:rStyle w:val="Bold"/>
                <w:rFonts w:ascii="BPFreightSansLF Pro Semibold" w:hAnsi="BPFreightSansLF Pro Semibold"/>
                <w:b w:val="0"/>
                <w:bCs/>
                <w:sz w:val="21"/>
                <w:szCs w:val="21"/>
              </w:rPr>
            </w:pPr>
          </w:p>
        </w:tc>
        <w:tc>
          <w:tcPr>
            <w:tcW w:w="4664" w:type="dxa"/>
            <w:vAlign w:val="center"/>
          </w:tcPr>
          <w:p w:rsidR="00833037" w:rsidRDefault="00833037" w14:paraId="1944F668" w14:textId="77777777">
            <w:pPr>
              <w:spacing w:before="160" w:line="280" w:lineRule="exact"/>
              <w:ind w:right="-7"/>
              <w:jc w:val="center"/>
              <w:rPr>
                <w:rFonts w:ascii="BPFreightSansLF Pro Light" w:hAnsi="BPFreightSansLF Pro Light" w:eastAsia="Times New Roman" w:cs="Times New Roman"/>
                <w:sz w:val="21"/>
                <w:szCs w:val="21"/>
              </w:rPr>
            </w:pPr>
          </w:p>
        </w:tc>
      </w:tr>
      <w:tr w:rsidRPr="00CA04CE" w:rsidR="002A6336" w:rsidTr="00833037" w14:paraId="300EE286" w14:textId="77777777">
        <w:trPr>
          <w:trHeight w:val="913"/>
        </w:trPr>
        <w:tc>
          <w:tcPr>
            <w:tcW w:w="4663" w:type="dxa"/>
            <w:vMerge w:val="restart"/>
            <w:shd w:val="clear" w:color="auto" w:fill="F2F2F2" w:themeFill="background1" w:themeFillShade="F2"/>
          </w:tcPr>
          <w:p w:rsidRPr="00CA04CE" w:rsidR="002A6336" w:rsidRDefault="003848C7" w14:paraId="48AA531C" w14:textId="05F3D012">
            <w:pPr>
              <w:spacing w:before="160" w:line="280" w:lineRule="exact"/>
              <w:ind w:right="-7"/>
              <w:rPr>
                <w:rFonts w:ascii="BPFreightSansLF Pro Light" w:hAnsi="BPFreightSansLF Pro Light" w:eastAsia="Times New Roman" w:cs="Times New Roman"/>
                <w:sz w:val="21"/>
                <w:szCs w:val="21"/>
              </w:rPr>
            </w:pPr>
            <w:r w:rsidRPr="00650CAC">
              <w:rPr>
                <w:rFonts w:ascii="BPFreightSansLF Pro Semibold" w:hAnsi="BPFreightSansLF Pro Semibold"/>
                <w:bCs/>
                <w:sz w:val="21"/>
                <w:szCs w:val="21"/>
              </w:rPr>
              <w:t>I confir</w:t>
            </w:r>
            <w:r>
              <w:rPr>
                <w:rFonts w:ascii="BPFreightSansLF Pro Semibold" w:hAnsi="BPFreightSansLF Pro Semibold"/>
                <w:bCs/>
                <w:sz w:val="21"/>
                <w:szCs w:val="21"/>
              </w:rPr>
              <w:t xml:space="preserve">m (YES) </w:t>
            </w:r>
            <w:r w:rsidRPr="00650CAC">
              <w:rPr>
                <w:rFonts w:ascii="BPFreightSansLF Pro Semibold" w:hAnsi="BPFreightSansLF Pro Semibold"/>
                <w:bCs/>
                <w:sz w:val="21"/>
                <w:szCs w:val="21"/>
              </w:rPr>
              <w:t>that the information I have given on this application form is true and correct to the best of my knowledge</w:t>
            </w:r>
          </w:p>
        </w:tc>
        <w:tc>
          <w:tcPr>
            <w:tcW w:w="4664" w:type="dxa"/>
            <w:shd w:val="clear" w:color="auto" w:fill="F2F2F2" w:themeFill="background1" w:themeFillShade="F2"/>
            <w:vAlign w:val="center"/>
          </w:tcPr>
          <w:p w:rsidRPr="00CA04CE" w:rsidR="002A6336" w:rsidRDefault="002A6336" w14:paraId="494325D3" w14:textId="77777777">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002A6336" w:rsidTr="00107CC5" w14:paraId="15031835" w14:textId="77777777">
        <w:trPr>
          <w:trHeight w:val="913"/>
        </w:trPr>
        <w:tc>
          <w:tcPr>
            <w:tcW w:w="4663" w:type="dxa"/>
            <w:vMerge/>
            <w:shd w:val="clear" w:color="auto" w:fill="F2F2F2" w:themeFill="background1" w:themeFillShade="F2"/>
          </w:tcPr>
          <w:p w:rsidRPr="005E3761" w:rsidR="002A6336" w:rsidRDefault="002A6336" w14:paraId="46150479" w14:textId="77777777">
            <w:pPr>
              <w:spacing w:before="160" w:line="280" w:lineRule="exact"/>
              <w:ind w:right="-7"/>
              <w:rPr>
                <w:rStyle w:val="Bold"/>
                <w:rFonts w:ascii="BPFreightSansLF Pro Semibold" w:hAnsi="BPFreightSansLF Pro Semibold"/>
                <w:b w:val="0"/>
                <w:bCs/>
                <w:sz w:val="21"/>
                <w:szCs w:val="21"/>
              </w:rPr>
            </w:pPr>
          </w:p>
        </w:tc>
        <w:tc>
          <w:tcPr>
            <w:tcW w:w="4664" w:type="dxa"/>
            <w:vAlign w:val="center"/>
          </w:tcPr>
          <w:p w:rsidR="002A6336" w:rsidRDefault="002A6336" w14:paraId="2F596EF9" w14:textId="77777777">
            <w:pPr>
              <w:spacing w:before="160" w:line="280" w:lineRule="exact"/>
              <w:ind w:right="-7"/>
              <w:jc w:val="center"/>
              <w:rPr>
                <w:rFonts w:ascii="BPFreightSansLF Pro Light" w:hAnsi="BPFreightSansLF Pro Light" w:eastAsia="Times New Roman" w:cs="Times New Roman"/>
                <w:sz w:val="21"/>
                <w:szCs w:val="21"/>
              </w:rPr>
            </w:pPr>
          </w:p>
        </w:tc>
      </w:tr>
      <w:tr w:rsidRPr="00CA04CE" w:rsidR="0003355B" w:rsidTr="00833037" w14:paraId="5AA64BA2" w14:textId="77777777">
        <w:trPr>
          <w:trHeight w:val="913"/>
        </w:trPr>
        <w:tc>
          <w:tcPr>
            <w:tcW w:w="4663" w:type="dxa"/>
            <w:vMerge w:val="restart"/>
            <w:shd w:val="clear" w:color="auto" w:fill="F2F2F2" w:themeFill="background1" w:themeFillShade="F2"/>
          </w:tcPr>
          <w:p w:rsidRPr="00CA04CE" w:rsidR="0003355B" w:rsidRDefault="0003355B" w14:paraId="45BFC335" w14:textId="76B4825A">
            <w:pPr>
              <w:spacing w:before="160" w:line="280" w:lineRule="exact"/>
              <w:ind w:right="-7"/>
              <w:rPr>
                <w:rFonts w:ascii="BPFreightSansLF Pro Light" w:hAnsi="BPFreightSansLF Pro Light" w:eastAsia="Times New Roman" w:cs="Times New Roman"/>
                <w:sz w:val="21"/>
                <w:szCs w:val="21"/>
              </w:rPr>
            </w:pPr>
            <w:r w:rsidRPr="00223AED">
              <w:rPr>
                <w:rFonts w:ascii="BPFreightSansLF Pro Semibold" w:hAnsi="BPFreightSansLF Pro Semibold"/>
                <w:bCs/>
                <w:sz w:val="21"/>
                <w:szCs w:val="21"/>
              </w:rPr>
              <w:t xml:space="preserve">I understand </w:t>
            </w:r>
            <w:r>
              <w:rPr>
                <w:rFonts w:ascii="BPFreightSansLF Pro Semibold" w:hAnsi="BPFreightSansLF Pro Semibold"/>
                <w:bCs/>
                <w:sz w:val="21"/>
                <w:szCs w:val="21"/>
              </w:rPr>
              <w:t xml:space="preserve">(YES) </w:t>
            </w:r>
            <w:r w:rsidRPr="00223AED">
              <w:rPr>
                <w:rFonts w:ascii="BPFreightSansLF Pro Semibold" w:hAnsi="BPFreightSansLF Pro Semibold"/>
                <w:bCs/>
                <w:sz w:val="21"/>
                <w:szCs w:val="21"/>
              </w:rPr>
              <w:t>that providing false or misleading information is an offence which could result in my application being rejected or (if the false or misleading information comes to light after my appointment) summary dismissal and may amount to a criminal offence</w:t>
            </w:r>
          </w:p>
        </w:tc>
        <w:tc>
          <w:tcPr>
            <w:tcW w:w="4664" w:type="dxa"/>
            <w:shd w:val="clear" w:color="auto" w:fill="F2F2F2" w:themeFill="background1" w:themeFillShade="F2"/>
            <w:vAlign w:val="center"/>
          </w:tcPr>
          <w:p w:rsidRPr="00CA04CE" w:rsidR="0003355B" w:rsidRDefault="0003355B" w14:paraId="68B09DE5" w14:textId="77777777">
            <w:pPr>
              <w:spacing w:before="160" w:line="280" w:lineRule="exact"/>
              <w:ind w:right="-7"/>
              <w:jc w:val="center"/>
              <w:rPr>
                <w:rFonts w:ascii="BPFreightSansLF Pro Light" w:hAnsi="BPFreightSansLF Pro Light" w:eastAsia="Times New Roman" w:cs="Times New Roman"/>
                <w:sz w:val="21"/>
                <w:szCs w:val="21"/>
              </w:rPr>
            </w:pPr>
            <w:r>
              <w:rPr>
                <w:rFonts w:ascii="BPFreightSansLF Pro Light" w:hAnsi="BPFreightSansLF Pro Light" w:eastAsia="Times New Roman" w:cs="Times New Roman"/>
                <w:sz w:val="21"/>
                <w:szCs w:val="21"/>
              </w:rPr>
              <w:t>YES / NO</w:t>
            </w:r>
          </w:p>
        </w:tc>
      </w:tr>
      <w:tr w:rsidRPr="00CA04CE" w:rsidR="0003355B" w:rsidTr="00107CC5" w14:paraId="29BACEB1" w14:textId="77777777">
        <w:trPr>
          <w:trHeight w:val="913"/>
        </w:trPr>
        <w:tc>
          <w:tcPr>
            <w:tcW w:w="4663" w:type="dxa"/>
            <w:vMerge/>
            <w:shd w:val="clear" w:color="auto" w:fill="F2F2F2" w:themeFill="background1" w:themeFillShade="F2"/>
          </w:tcPr>
          <w:p w:rsidRPr="00223AED" w:rsidR="0003355B" w:rsidRDefault="0003355B" w14:paraId="1A1EDA12" w14:textId="77777777">
            <w:pPr>
              <w:spacing w:before="160" w:line="280" w:lineRule="exact"/>
              <w:ind w:right="-7"/>
              <w:rPr>
                <w:rFonts w:ascii="BPFreightSansLF Pro Semibold" w:hAnsi="BPFreightSansLF Pro Semibold"/>
                <w:bCs/>
                <w:sz w:val="21"/>
                <w:szCs w:val="21"/>
              </w:rPr>
            </w:pPr>
          </w:p>
        </w:tc>
        <w:tc>
          <w:tcPr>
            <w:tcW w:w="4664" w:type="dxa"/>
            <w:vAlign w:val="center"/>
          </w:tcPr>
          <w:p w:rsidR="0003355B" w:rsidRDefault="0003355B" w14:paraId="2CA0A3DB" w14:textId="77777777">
            <w:pPr>
              <w:spacing w:before="160" w:line="280" w:lineRule="exact"/>
              <w:ind w:right="-7"/>
              <w:jc w:val="center"/>
              <w:rPr>
                <w:rFonts w:ascii="BPFreightSansLF Pro Light" w:hAnsi="BPFreightSansLF Pro Light" w:eastAsia="Times New Roman" w:cs="Times New Roman"/>
                <w:sz w:val="21"/>
                <w:szCs w:val="21"/>
              </w:rPr>
            </w:pPr>
          </w:p>
        </w:tc>
      </w:tr>
    </w:tbl>
    <w:p w:rsidR="00CA04CE" w:rsidP="00CA04CE" w:rsidRDefault="00CA04CE" w14:paraId="1877C358" w14:textId="5ABB3B83">
      <w:pPr>
        <w:tabs>
          <w:tab w:val="left" w:pos="4635"/>
        </w:tabs>
      </w:pPr>
    </w:p>
    <w:tbl>
      <w:tblPr>
        <w:tblStyle w:val="TableGrid"/>
        <w:tblW w:w="0" w:type="auto"/>
        <w:tblLook w:val="04A0" w:firstRow="1" w:lastRow="0" w:firstColumn="1" w:lastColumn="0" w:noHBand="0" w:noVBand="1"/>
      </w:tblPr>
      <w:tblGrid>
        <w:gridCol w:w="4673"/>
        <w:gridCol w:w="4678"/>
      </w:tblGrid>
      <w:tr w:rsidRPr="00A352BE" w:rsidR="00DF6AA1" w:rsidTr="66F04277" w14:paraId="7C47C9CB" w14:textId="77777777">
        <w:tc>
          <w:tcPr>
            <w:tcW w:w="4673" w:type="dxa"/>
            <w:shd w:val="clear" w:color="auto" w:fill="F2F2F2" w:themeFill="background1" w:themeFillShade="F2"/>
            <w:tcMar/>
          </w:tcPr>
          <w:p w:rsidRPr="00A352BE" w:rsidR="00DF6AA1" w:rsidP="00A352BE" w:rsidRDefault="00A352BE" w14:paraId="78EF352E" w14:textId="423E5EDD">
            <w:pPr>
              <w:tabs>
                <w:tab w:val="left" w:pos="4635"/>
              </w:tabs>
              <w:jc w:val="center"/>
              <w:rPr>
                <w:rFonts w:ascii="BPFreightSansLF Pro Semibold" w:hAnsi="BPFreightSansLF Pro Semibold"/>
                <w:sz w:val="21"/>
                <w:szCs w:val="21"/>
              </w:rPr>
            </w:pPr>
            <w:r>
              <w:rPr>
                <w:rFonts w:ascii="BPFreightSansLF Pro Semibold" w:hAnsi="BPFreightSansLF Pro Semibold"/>
                <w:sz w:val="21"/>
                <w:szCs w:val="21"/>
              </w:rPr>
              <w:t>Signed</w:t>
            </w:r>
          </w:p>
        </w:tc>
        <w:tc>
          <w:tcPr>
            <w:tcW w:w="4678" w:type="dxa"/>
            <w:shd w:val="clear" w:color="auto" w:fill="F2F2F2" w:themeFill="background1" w:themeFillShade="F2"/>
            <w:tcMar/>
          </w:tcPr>
          <w:p w:rsidRPr="00A352BE" w:rsidR="00DF6AA1" w:rsidP="00A352BE" w:rsidRDefault="00A352BE" w14:paraId="0BD8191B" w14:textId="49694066">
            <w:pPr>
              <w:tabs>
                <w:tab w:val="left" w:pos="4635"/>
              </w:tabs>
              <w:jc w:val="center"/>
              <w:rPr>
                <w:rFonts w:ascii="BPFreightSansLF Pro Semibold" w:hAnsi="BPFreightSansLF Pro Semibold"/>
                <w:sz w:val="21"/>
                <w:szCs w:val="21"/>
              </w:rPr>
            </w:pPr>
            <w:r>
              <w:rPr>
                <w:rFonts w:ascii="BPFreightSansLF Pro Semibold" w:hAnsi="BPFreightSansLF Pro Semibold"/>
                <w:sz w:val="21"/>
                <w:szCs w:val="21"/>
              </w:rPr>
              <w:t>Date</w:t>
            </w:r>
          </w:p>
        </w:tc>
      </w:tr>
      <w:tr w:rsidRPr="00A352BE" w:rsidR="00DF6AA1" w:rsidTr="66F04277" w14:paraId="77E24C60" w14:textId="77777777">
        <w:tc>
          <w:tcPr>
            <w:tcW w:w="4673" w:type="dxa"/>
            <w:tcBorders>
              <w:bottom w:val="single" w:color="auto" w:sz="4" w:space="0"/>
            </w:tcBorders>
            <w:tcMar/>
            <w:vAlign w:val="center"/>
          </w:tcPr>
          <w:p w:rsidR="00DF6AA1" w:rsidP="00204DDF" w:rsidRDefault="00DF6AA1" w14:paraId="47838602" w14:textId="77777777">
            <w:pPr>
              <w:tabs>
                <w:tab w:val="left" w:pos="4635"/>
              </w:tabs>
              <w:jc w:val="center"/>
              <w:rPr>
                <w:rFonts w:ascii="BPFreightSansLF Pro Light" w:hAnsi="BPFreightSansLF Pro Light"/>
                <w:sz w:val="21"/>
                <w:szCs w:val="21"/>
              </w:rPr>
            </w:pPr>
          </w:p>
          <w:p w:rsidR="00204DDF" w:rsidP="00204DDF" w:rsidRDefault="00204DDF" w14:paraId="1F323428" w14:textId="77777777">
            <w:pPr>
              <w:tabs>
                <w:tab w:val="left" w:pos="4635"/>
              </w:tabs>
              <w:jc w:val="center"/>
              <w:rPr>
                <w:rFonts w:ascii="BPFreightSansLF Pro Light" w:hAnsi="BPFreightSansLF Pro Light"/>
                <w:sz w:val="21"/>
                <w:szCs w:val="21"/>
              </w:rPr>
            </w:pPr>
          </w:p>
          <w:p w:rsidRPr="00A352BE" w:rsidR="00204DDF" w:rsidP="00204DDF" w:rsidRDefault="00204DDF" w14:paraId="6915584B" w14:textId="1BB8E4E7">
            <w:pPr>
              <w:tabs>
                <w:tab w:val="left" w:pos="4635"/>
              </w:tabs>
              <w:jc w:val="center"/>
              <w:rPr>
                <w:rFonts w:ascii="BPFreightSansLF Pro Light" w:hAnsi="BPFreightSansLF Pro Light"/>
                <w:sz w:val="21"/>
                <w:szCs w:val="21"/>
              </w:rPr>
            </w:pPr>
          </w:p>
        </w:tc>
        <w:tc>
          <w:tcPr>
            <w:tcW w:w="4678" w:type="dxa"/>
            <w:tcBorders>
              <w:bottom w:val="single" w:color="auto" w:sz="4" w:space="0"/>
            </w:tcBorders>
            <w:tcMar/>
            <w:vAlign w:val="center"/>
          </w:tcPr>
          <w:p w:rsidRPr="00A352BE" w:rsidR="00DF6AA1" w:rsidP="00204DDF" w:rsidRDefault="00DF6AA1" w14:paraId="72E936A5" w14:textId="77777777">
            <w:pPr>
              <w:tabs>
                <w:tab w:val="left" w:pos="4635"/>
              </w:tabs>
              <w:jc w:val="center"/>
              <w:rPr>
                <w:rFonts w:ascii="BPFreightSansLF Pro Light" w:hAnsi="BPFreightSansLF Pro Light"/>
                <w:sz w:val="21"/>
                <w:szCs w:val="21"/>
              </w:rPr>
            </w:pPr>
          </w:p>
        </w:tc>
      </w:tr>
      <w:tr w:rsidRPr="00A352BE" w:rsidR="0033195B" w:rsidTr="66F04277" w14:paraId="18196E1F" w14:textId="77777777">
        <w:tc>
          <w:tcPr>
            <w:tcW w:w="9351" w:type="dxa"/>
            <w:gridSpan w:val="2"/>
            <w:tcBorders>
              <w:left w:val="nil"/>
              <w:bottom w:val="nil"/>
              <w:right w:val="nil"/>
            </w:tcBorders>
            <w:tcMar/>
            <w:vAlign w:val="center"/>
          </w:tcPr>
          <w:p w:rsidRPr="00A352BE" w:rsidR="0033195B" w:rsidP="00204DDF" w:rsidRDefault="0033195B" w14:paraId="15AFE60E" w14:textId="77777777">
            <w:pPr>
              <w:tabs>
                <w:tab w:val="left" w:pos="4635"/>
              </w:tabs>
              <w:jc w:val="center"/>
              <w:rPr>
                <w:rFonts w:ascii="BPFreightSansLF Pro Light" w:hAnsi="BPFreightSansLF Pro Light"/>
                <w:sz w:val="21"/>
                <w:szCs w:val="21"/>
              </w:rPr>
            </w:pPr>
          </w:p>
        </w:tc>
      </w:tr>
      <w:tr w:rsidRPr="00D7246F" w:rsidR="00D7246F" w:rsidTr="66F04277" w14:paraId="3BB76024" w14:textId="77777777">
        <w:tc>
          <w:tcPr>
            <w:tcW w:w="9351" w:type="dxa"/>
            <w:gridSpan w:val="2"/>
            <w:tcBorders>
              <w:top w:val="nil"/>
              <w:left w:val="nil"/>
              <w:bottom w:val="nil"/>
              <w:right w:val="nil"/>
            </w:tcBorders>
            <w:tcMar/>
          </w:tcPr>
          <w:p w:rsidRPr="00D7246F" w:rsidR="00D7246F" w:rsidP="00CA04CE" w:rsidRDefault="00D7246F" w14:paraId="6D10E1E8" w14:textId="5464064C">
            <w:pPr>
              <w:tabs>
                <w:tab w:val="left" w:pos="4635"/>
              </w:tabs>
              <w:rPr>
                <w:rFonts w:ascii="BPFreightSansLF Pro Semibold" w:hAnsi="BPFreightSansLF Pro Semibold"/>
                <w:sz w:val="21"/>
                <w:szCs w:val="21"/>
              </w:rPr>
            </w:pPr>
            <w:r w:rsidRPr="00D7246F">
              <w:rPr>
                <w:rFonts w:ascii="BPFreightSansLF Pro Semibold" w:hAnsi="BPFreightSansLF Pro Semibold" w:eastAsia="Times New Roman" w:cs="Times New Roman"/>
                <w:sz w:val="21"/>
                <w:szCs w:val="21"/>
              </w:rPr>
              <w:t>Where this form is submitted electronically and without signature, electronic receipt of this form by the school will be deemed equivalent to submission of a signed version and will constitute confirmation of the declaration at Section 14.</w:t>
            </w:r>
          </w:p>
        </w:tc>
      </w:tr>
      <w:tr w:rsidRPr="00D7246F" w:rsidR="007374FE" w:rsidTr="66F04277" w14:paraId="16E36FC0" w14:textId="77777777">
        <w:tc>
          <w:tcPr>
            <w:tcW w:w="9351" w:type="dxa"/>
            <w:gridSpan w:val="2"/>
            <w:tcBorders>
              <w:top w:val="nil"/>
              <w:left w:val="nil"/>
              <w:bottom w:val="nil"/>
              <w:right w:val="nil"/>
            </w:tcBorders>
            <w:tcMar/>
          </w:tcPr>
          <w:p w:rsidRPr="00D7246F" w:rsidR="007374FE" w:rsidP="00CA04CE" w:rsidRDefault="007374FE" w14:paraId="05A14512" w14:textId="77777777">
            <w:pPr>
              <w:tabs>
                <w:tab w:val="left" w:pos="4635"/>
              </w:tabs>
              <w:rPr>
                <w:rFonts w:ascii="BPFreightSansLF Pro Semibold" w:hAnsi="BPFreightSansLF Pro Semibold" w:eastAsia="Times New Roman" w:cs="Times New Roman"/>
                <w:sz w:val="21"/>
                <w:szCs w:val="21"/>
              </w:rPr>
            </w:pPr>
          </w:p>
        </w:tc>
      </w:tr>
      <w:tr w:rsidRPr="00A352BE" w:rsidR="007374FE" w:rsidTr="66F04277" w14:paraId="08050C93" w14:textId="77777777">
        <w:tc>
          <w:tcPr>
            <w:tcW w:w="9351" w:type="dxa"/>
            <w:gridSpan w:val="2"/>
            <w:tcBorders>
              <w:top w:val="nil"/>
              <w:left w:val="nil"/>
              <w:bottom w:val="nil"/>
              <w:right w:val="nil"/>
            </w:tcBorders>
            <w:tcMar/>
          </w:tcPr>
          <w:p w:rsidRPr="007374FE" w:rsidR="007374FE" w:rsidP="66F04277" w:rsidRDefault="007374FE" w14:paraId="0AA571A2" w14:textId="76015035">
            <w:pPr>
              <w:spacing w:after="120"/>
              <w:rPr>
                <w:rFonts w:ascii="BPFreightSansLF Pro Semibold" w:hAnsi="BPFreightSansLF Pro Semibold" w:eastAsia="Times New Roman" w:cs="Times New Roman"/>
                <w:sz w:val="21"/>
                <w:szCs w:val="21"/>
              </w:rPr>
            </w:pPr>
            <w:r w:rsidRPr="66F04277" w:rsidR="007374FE">
              <w:rPr>
                <w:rFonts w:ascii="BPFreightSansLF Pro Semibold" w:hAnsi="BPFreightSansLF Pro Semibold" w:eastAsia="Times New Roman" w:cs="Times New Roman"/>
                <w:sz w:val="21"/>
                <w:szCs w:val="21"/>
              </w:rPr>
              <w:t xml:space="preserve">Please email the completed application form with separate equal opportunities </w:t>
            </w:r>
            <w:r w:rsidRPr="66F04277" w:rsidR="007374FE">
              <w:rPr>
                <w:rFonts w:ascii="BPFreightSansLF Pro Semibold" w:hAnsi="BPFreightSansLF Pro Semibold" w:eastAsia="Times New Roman" w:cs="Times New Roman"/>
                <w:sz w:val="21"/>
                <w:szCs w:val="21"/>
              </w:rPr>
              <w:t>monitoring</w:t>
            </w:r>
            <w:r w:rsidRPr="66F04277" w:rsidR="007374FE">
              <w:rPr>
                <w:rFonts w:ascii="BPFreightSansLF Pro Semibold" w:hAnsi="BPFreightSansLF Pro Semibold" w:eastAsia="Times New Roman" w:cs="Times New Roman"/>
                <w:sz w:val="21"/>
                <w:szCs w:val="21"/>
              </w:rPr>
              <w:t xml:space="preserve"> form t</w:t>
            </w:r>
            <w:r w:rsidRPr="66F04277" w:rsidR="7647EC8B">
              <w:rPr>
                <w:rFonts w:ascii="BPFreightSansLF Pro Semibold" w:hAnsi="BPFreightSansLF Pro Semibold" w:eastAsia="Times New Roman" w:cs="Times New Roman"/>
                <w:sz w:val="21"/>
                <w:szCs w:val="21"/>
              </w:rPr>
              <w:t xml:space="preserve">o: </w:t>
            </w:r>
            <w:hyperlink r:id="R4ef956a5e86c499f">
              <w:r w:rsidRPr="66F04277" w:rsidR="7647EC8B">
                <w:rPr>
                  <w:rStyle w:val="Hyperlink"/>
                  <w:rFonts w:ascii="BPFreightSansLF Pro Semibold" w:hAnsi="BPFreightSansLF Pro Semibold" w:eastAsia="Times New Roman" w:cs="Times New Roman"/>
                  <w:sz w:val="21"/>
                  <w:szCs w:val="21"/>
                </w:rPr>
                <w:t>emma.over@blackheathprep.co.uk</w:t>
              </w:r>
            </w:hyperlink>
            <w:r w:rsidRPr="66F04277" w:rsidR="7647EC8B">
              <w:rPr>
                <w:rFonts w:ascii="BPFreightSansLF Pro Semibold" w:hAnsi="BPFreightSansLF Pro Semibold" w:eastAsia="Times New Roman" w:cs="Times New Roman"/>
                <w:sz w:val="21"/>
                <w:szCs w:val="21"/>
              </w:rPr>
              <w:t xml:space="preserve"> </w:t>
            </w:r>
          </w:p>
        </w:tc>
      </w:tr>
    </w:tbl>
    <w:p w:rsidR="00377C63" w:rsidP="00CA04CE" w:rsidRDefault="00377C63" w14:paraId="5BE7028E" w14:textId="4859E5FD">
      <w:pPr>
        <w:tabs>
          <w:tab w:val="left" w:pos="4635"/>
        </w:tabs>
      </w:pPr>
    </w:p>
    <w:tbl>
      <w:tblPr>
        <w:tblW w:w="0" w:type="auto"/>
        <w:tblInd w:w="-60"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9440"/>
      </w:tblGrid>
      <w:tr w:rsidRPr="00377C63" w:rsidR="00377C63" w:rsidTr="00377C63" w14:paraId="401186B4" w14:textId="77777777">
        <w:trPr>
          <w:trHeight w:val="135"/>
        </w:trPr>
        <w:tc>
          <w:tcPr>
            <w:tcW w:w="9440" w:type="dxa"/>
            <w:tcBorders>
              <w:top w:val="none" w:color="auto" w:sz="6" w:space="0"/>
              <w:bottom w:val="none" w:color="auto" w:sz="6" w:space="0"/>
            </w:tcBorders>
          </w:tcPr>
          <w:p w:rsidRPr="00377C63" w:rsidR="00377C63" w:rsidP="00377C63" w:rsidRDefault="00377C63" w14:paraId="54CC637D" w14:textId="76E18ACB">
            <w:pPr>
              <w:tabs>
                <w:tab w:val="left" w:pos="4635"/>
              </w:tabs>
              <w:rPr>
                <w:b/>
                <w:bCs/>
              </w:rPr>
            </w:pPr>
          </w:p>
        </w:tc>
      </w:tr>
    </w:tbl>
    <w:p w:rsidR="002A7A20" w:rsidP="00B07BE0" w:rsidRDefault="002A7A20" w14:paraId="6A375B39" w14:textId="77777777">
      <w:pPr>
        <w:pStyle w:val="Heading1"/>
        <w:rPr>
          <w:rFonts w:ascii="BPFreightSansLF Pro Semibold" w:hAnsi="BPFreightSansLF Pro Semibold"/>
          <w:b w:val="0"/>
          <w:bCs w:val="0"/>
          <w:i/>
          <w:sz w:val="21"/>
          <w:szCs w:val="21"/>
        </w:rPr>
      </w:pPr>
    </w:p>
    <w:p w:rsidR="002A7A20" w:rsidP="00B07BE0" w:rsidRDefault="002A7A20" w14:paraId="2BFC4971" w14:textId="77777777">
      <w:pPr>
        <w:pStyle w:val="Heading1"/>
        <w:rPr>
          <w:rFonts w:ascii="BPFreightSansLF Pro Semibold" w:hAnsi="BPFreightSansLF Pro Semibold"/>
          <w:b w:val="0"/>
          <w:bCs w:val="0"/>
          <w:i/>
          <w:sz w:val="21"/>
          <w:szCs w:val="21"/>
        </w:rPr>
      </w:pPr>
    </w:p>
    <w:p w:rsidR="002A7A20" w:rsidP="00B07BE0" w:rsidRDefault="002A7A20" w14:paraId="22FB71E2" w14:textId="77777777">
      <w:pPr>
        <w:pStyle w:val="Heading1"/>
        <w:rPr>
          <w:rFonts w:ascii="BPFreightSansLF Pro Semibold" w:hAnsi="BPFreightSansLF Pro Semibold"/>
          <w:b w:val="0"/>
          <w:bCs w:val="0"/>
          <w:i/>
          <w:sz w:val="21"/>
          <w:szCs w:val="21"/>
        </w:rPr>
      </w:pPr>
    </w:p>
    <w:sectPr w:rsidR="002A7A20" w:rsidSect="002657F5">
      <w:headerReference w:type="default" r:id="rId12"/>
      <w:footerReference w:type="even" r:id="rId13"/>
      <w:footerReference w:type="default" r:id="rId14"/>
      <w:headerReference w:type="first" r:id="rId15"/>
      <w:footerReference w:type="first" r:id="rId16"/>
      <w:pgSz w:w="11901" w:h="16817" w:orient="portrait"/>
      <w:pgMar w:top="720" w:right="720" w:bottom="720" w:left="720" w:header="1985"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6913" w:rsidRDefault="00D46913" w14:paraId="33E4D7A9" w14:textId="77777777">
      <w:r>
        <w:separator/>
      </w:r>
    </w:p>
  </w:endnote>
  <w:endnote w:type="continuationSeparator" w:id="0">
    <w:p w:rsidR="00D46913" w:rsidRDefault="00D46913" w14:paraId="39E51BAE" w14:textId="77777777">
      <w:r>
        <w:continuationSeparator/>
      </w:r>
    </w:p>
  </w:endnote>
  <w:endnote w:type="continuationNotice" w:id="1">
    <w:p w:rsidR="00D46913" w:rsidRDefault="00D46913" w14:paraId="7E998BB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PFreightSansLF Pro Semibold">
    <w:altName w:val="Calibri"/>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PFreightSansLF Pro Light">
    <w:altName w:val="Calibri"/>
    <w:charset w:val="00"/>
    <w:family w:val="modern"/>
    <w:notTrueType/>
    <w:pitch w:val="variable"/>
    <w:sig w:usb0="A000002F" w:usb1="5000044B" w:usb2="00000000" w:usb3="00000000" w:csb0="00000093" w:csb1="00000000"/>
  </w:font>
  <w:font w:name="BPFreightSansLF Pro Book">
    <w:altName w:val="Calibri"/>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52A1" w:rsidRDefault="004B5FE6" w14:paraId="3E21DF62"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EE52A1" w:rsidRDefault="00EE52A1" w14:paraId="3483997B" w14:textId="77777777">
    <w:pPr>
      <w:pStyle w:val="Footer"/>
      <w:ind w:right="360"/>
    </w:pPr>
  </w:p>
  <w:p w:rsidR="00EE52A1" w:rsidRDefault="00EE52A1" w14:paraId="37A3C639" w14:textId="77777777"/>
  <w:p w:rsidR="00EE52A1" w:rsidRDefault="00EE52A1" w14:paraId="20F83793" w14:textId="77777777"/>
  <w:p w:rsidR="00EE52A1" w:rsidRDefault="00EE52A1" w14:paraId="6D78C516" w14:textId="77777777"/>
  <w:p w:rsidR="00EE52A1" w:rsidRDefault="00EE52A1" w14:paraId="4D2DD028" w14:textId="77777777"/>
  <w:p w:rsidR="00EE52A1" w:rsidRDefault="00EE52A1" w14:paraId="71976F69" w14:textId="77777777"/>
  <w:p w:rsidR="00DA6C60" w:rsidRDefault="00DA6C60" w14:paraId="7095B2FF" w14:textId="77777777"/>
  <w:p w:rsidR="00DA6C60" w:rsidRDefault="00DA6C60" w14:paraId="67A5602F" w14:textId="77777777"/>
  <w:p w:rsidR="00DA6C60" w:rsidRDefault="00DA6C60" w14:paraId="6DD3DEF5" w14:textId="77777777"/>
  <w:p w:rsidR="00DA6C60" w:rsidRDefault="00DA6C60" w14:paraId="03A99C32" w14:textId="77777777"/>
  <w:p w:rsidR="00DA6C60" w:rsidRDefault="00DA6C60" w14:paraId="7ACCAEAE"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E52A1" w:rsidRDefault="004B5FE6" w14:paraId="057F8431" w14:textId="3CB6F50C">
    <w:pPr>
      <w:ind w:right="360"/>
    </w:pPr>
    <w:r>
      <w:rPr>
        <w:noProof/>
      </w:rPr>
      <w:drawing>
        <wp:anchor distT="0" distB="0" distL="114300" distR="114300" simplePos="0" relativeHeight="251658242" behindDoc="1" locked="0" layoutInCell="1" allowOverlap="1" wp14:anchorId="4CE4B16E" wp14:editId="7C779A2E">
          <wp:simplePos x="0" y="0"/>
          <wp:positionH relativeFrom="column">
            <wp:posOffset>2593340</wp:posOffset>
          </wp:positionH>
          <wp:positionV relativeFrom="paragraph">
            <wp:posOffset>-3637165</wp:posOffset>
          </wp:positionV>
          <wp:extent cx="4686300" cy="5096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_Sheild_GreyWatermark_5%.jpg"/>
                  <pic:cNvPicPr/>
                </pic:nvPicPr>
                <pic:blipFill>
                  <a:blip r:embed="rId1">
                    <a:extLst>
                      <a:ext uri="{28A0092B-C50C-407E-A947-70E740481C1C}">
                        <a14:useLocalDpi xmlns:a14="http://schemas.microsoft.com/office/drawing/2010/main" val="0"/>
                      </a:ext>
                    </a:extLst>
                  </a:blip>
                  <a:stretch>
                    <a:fillRect/>
                  </a:stretch>
                </pic:blipFill>
                <pic:spPr>
                  <a:xfrm>
                    <a:off x="0" y="0"/>
                    <a:ext cx="4686300" cy="5096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362D305" wp14:editId="5146277B">
              <wp:simplePos x="0" y="0"/>
              <wp:positionH relativeFrom="column">
                <wp:posOffset>-80065</wp:posOffset>
              </wp:positionH>
              <wp:positionV relativeFrom="paragraph">
                <wp:posOffset>202565</wp:posOffset>
              </wp:positionV>
              <wp:extent cx="1550035" cy="311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50035" cy="311150"/>
                      </a:xfrm>
                      <a:prstGeom prst="rect">
                        <a:avLst/>
                      </a:prstGeom>
                      <a:noFill/>
                      <a:ln w="6350">
                        <a:noFill/>
                      </a:ln>
                    </wps:spPr>
                    <wps:txbx>
                      <w:txbxContent>
                        <w:p w:rsidR="00EE52A1" w:rsidRDefault="00066681" w14:paraId="46D95FF9" w14:textId="3ED4845F">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Application form Teaching Staff</w:t>
                          </w:r>
                          <w:r w:rsidR="00262361">
                            <w:rPr>
                              <w:rFonts w:ascii="BPFreightSansLF Pro Book" w:hAnsi="BPFreightSansLF Pro Book"/>
                              <w:color w:val="BFBFBF" w:themeColor="background1" w:themeShade="BF"/>
                              <w:sz w:val="14"/>
                              <w:szCs w:val="14"/>
                            </w:rPr>
                            <w:t xml:space="preserve"> 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98B3FA">
            <v:shapetype id="_x0000_t202" coordsize="21600,21600" o:spt="202" path="m,l,21600r21600,l21600,xe" w14:anchorId="1362D305">
              <v:stroke joinstyle="miter"/>
              <v:path gradientshapeok="t" o:connecttype="rect"/>
            </v:shapetype>
            <v:shape id="Text Box 27" style="position:absolute;margin-left:-6.3pt;margin-top:15.95pt;width:122.0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">
              <v:textbox>
                <w:txbxContent>
                  <w:p w:rsidR="00EE52A1" w:rsidRDefault="00066681" w14:paraId="5FEA7A17" w14:textId="3ED4845F">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Application form Teaching Staff</w:t>
                    </w:r>
                    <w:r w:rsidR="00262361">
                      <w:rPr>
                        <w:rFonts w:ascii="BPFreightSansLF Pro Book" w:hAnsi="BPFreightSansLF Pro Book"/>
                        <w:color w:val="BFBFBF" w:themeColor="background1" w:themeShade="BF"/>
                        <w:sz w:val="14"/>
                        <w:szCs w:val="14"/>
                      </w:rPr>
                      <w:t xml:space="preserve"> September 2022</w:t>
                    </w:r>
                  </w:p>
                </w:txbxContent>
              </v:textbox>
            </v:shape>
          </w:pict>
        </mc:Fallback>
      </mc:AlternateContent>
    </w:r>
  </w:p>
  <w:sdt>
    <w:sdtPr>
      <w:rPr>
        <w:rStyle w:val="PageNumber"/>
        <w:rFonts w:ascii="BPFreightSansLF Pro Light" w:hAnsi="BPFreightSansLF Pro Light"/>
        <w:sz w:val="16"/>
        <w:szCs w:val="16"/>
      </w:rPr>
      <w:id w:val="-1564026651"/>
      <w:docPartObj>
        <w:docPartGallery w:val="Page Numbers (Bottom of Page)"/>
        <w:docPartUnique/>
      </w:docPartObj>
    </w:sdtPr>
    <w:sdtContent>
      <w:p w:rsidR="00EE52A1" w:rsidRDefault="004B5FE6" w14:paraId="07FEF085" w14:textId="77777777">
        <w:pPr>
          <w:pStyle w:val="Footer"/>
          <w:framePr w:w="586" w:h="397" w:wrap="none" w:hAnchor="page" w:vAnchor="text" w:x="10286" w:y="178" w:hRule="exact"/>
          <w:jc w:val="right"/>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rsidR="00B07BE0" w:rsidRDefault="00B07BE0" w14:paraId="014E52F4" w14:textId="77777777">
    <w:pPr>
      <w:tabs>
        <w:tab w:val="left" w:pos="1188"/>
      </w:tabs>
    </w:pPr>
  </w:p>
  <w:p w:rsidR="00DA6C60" w:rsidRDefault="00DA6C60" w14:paraId="2CE54C20" w14:textId="77777777"/>
  <w:p w:rsidR="00DA6C60" w:rsidRDefault="00DA6C60" w14:paraId="59D7F93F" w14:textId="77777777"/>
  <w:p w:rsidR="00DA6C60" w:rsidRDefault="00DA6C60" w14:paraId="1A4B376E" w14:textId="77777777"/>
  <w:p w:rsidR="00DA6C60" w:rsidRDefault="00DA6C60" w14:paraId="34297122" w14:textId="77777777"/>
  <w:p w:rsidR="00DA6C60" w:rsidRDefault="00DA6C60" w14:paraId="67E2E94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E52A1" w:rsidRDefault="004B5FE6" w14:paraId="5934A57D" w14:textId="77777777">
    <w:pPr>
      <w:pStyle w:val="Footer"/>
      <w:framePr w:w="646" w:h="277" w:wrap="none" w:hAnchor="page" w:vAnchor="text" w:x="10617" w:y="80" w:hRule="exact"/>
      <w:jc w:val="both"/>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p w:rsidR="00EE52A1" w:rsidRDefault="004B5FE6" w14:paraId="53BD8DE4" w14:textId="77777777">
    <w:pPr>
      <w:pStyle w:val="Footer"/>
      <w:tabs>
        <w:tab w:val="clear" w:pos="4320"/>
        <w:tab w:val="clear" w:pos="8640"/>
      </w:tabs>
      <w:spacing w:before="240"/>
      <w:ind w:left="4820" w:right="360"/>
    </w:pPr>
    <w:r>
      <w:rPr>
        <w:noProof/>
      </w:rPr>
      <w:drawing>
        <wp:anchor distT="0" distB="0" distL="114300" distR="114300" simplePos="0" relativeHeight="251658241" behindDoc="1" locked="0" layoutInCell="1" allowOverlap="1" wp14:anchorId="255E7AC1" wp14:editId="349803DF">
          <wp:simplePos x="0" y="0"/>
          <wp:positionH relativeFrom="column">
            <wp:posOffset>3073518</wp:posOffset>
          </wp:positionH>
          <wp:positionV relativeFrom="paragraph">
            <wp:posOffset>-3689350</wp:posOffset>
          </wp:positionV>
          <wp:extent cx="4051300" cy="419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1300" cy="4191000"/>
                  </a:xfrm>
                  <a:prstGeom prst="rect">
                    <a:avLst/>
                  </a:prstGeom>
                </pic:spPr>
              </pic:pic>
            </a:graphicData>
          </a:graphic>
          <wp14:sizeRelH relativeFrom="page">
            <wp14:pctWidth>0</wp14:pctWidth>
          </wp14:sizeRelH>
          <wp14:sizeRelV relativeFrom="page">
            <wp14:pctHeight>0</wp14:pctHeight>
          </wp14:sizeRelV>
        </wp:anchor>
      </w:drawing>
    </w:r>
  </w:p>
  <w:p w:rsidR="00EE52A1" w:rsidRDefault="00EE52A1" w14:paraId="29F949BB" w14:textId="77777777">
    <w:pPr>
      <w:pStyle w:val="Footer"/>
    </w:pPr>
  </w:p>
  <w:p w:rsidR="00EE52A1" w:rsidRDefault="00EE52A1" w14:paraId="5B8E65F8" w14:textId="77777777"/>
  <w:p w:rsidR="00EE52A1" w:rsidRDefault="00EE52A1" w14:paraId="00EACF89" w14:textId="77777777"/>
  <w:p w:rsidR="00EE52A1" w:rsidRDefault="00EE52A1" w14:paraId="4B287896" w14:textId="77777777"/>
  <w:p w:rsidR="00EE52A1" w:rsidRDefault="00EE52A1" w14:paraId="6AA6E6B6" w14:textId="77777777"/>
  <w:p w:rsidR="00EE52A1" w:rsidRDefault="00EE52A1" w14:paraId="1FEDBFB7" w14:textId="77777777"/>
  <w:p w:rsidR="00DA6C60" w:rsidRDefault="00DA6C60" w14:paraId="18EDD1F6" w14:textId="77777777"/>
  <w:p w:rsidR="00DA6C60" w:rsidRDefault="00DA6C60" w14:paraId="2B454B39" w14:textId="77777777"/>
  <w:p w:rsidR="00DA6C60" w:rsidRDefault="00DA6C60" w14:paraId="46168BD6" w14:textId="77777777"/>
  <w:p w:rsidR="00DA6C60" w:rsidRDefault="00DA6C60" w14:paraId="5D612AF1" w14:textId="77777777"/>
  <w:p w:rsidR="00DA6C60" w:rsidRDefault="00DA6C60" w14:paraId="066B0D1B"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6913" w:rsidRDefault="00D46913" w14:paraId="3EFFA4C3" w14:textId="77777777">
      <w:r>
        <w:separator/>
      </w:r>
    </w:p>
  </w:footnote>
  <w:footnote w:type="continuationSeparator" w:id="0">
    <w:p w:rsidR="00D46913" w:rsidRDefault="00D46913" w14:paraId="4731EF85" w14:textId="77777777">
      <w:r>
        <w:continuationSeparator/>
      </w:r>
    </w:p>
  </w:footnote>
  <w:footnote w:type="continuationNotice" w:id="1">
    <w:p w:rsidR="00D46913" w:rsidRDefault="00D46913" w14:paraId="6972924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A6C60" w:rsidP="00B07BE0" w:rsidRDefault="004B5FE6" w14:paraId="03A7A06A" w14:textId="78532284">
    <w:pPr>
      <w:pStyle w:val="Header"/>
      <w:ind w:left="-1418"/>
    </w:pPr>
    <w:r>
      <w:rPr>
        <w:noProof/>
      </w:rPr>
      <w:drawing>
        <wp:anchor distT="0" distB="0" distL="114300" distR="114300" simplePos="0" relativeHeight="251658243" behindDoc="0" locked="0" layoutInCell="1" allowOverlap="1" wp14:anchorId="104E4998" wp14:editId="266A08EA">
          <wp:simplePos x="0" y="0"/>
          <wp:positionH relativeFrom="column">
            <wp:posOffset>-78705</wp:posOffset>
          </wp:positionH>
          <wp:positionV relativeFrom="page">
            <wp:posOffset>688975</wp:posOffset>
          </wp:positionV>
          <wp:extent cx="2284730" cy="65024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284730" cy="650240"/>
                  </a:xfrm>
                  <a:prstGeom prst="rect">
                    <a:avLst/>
                  </a:prstGeom>
                </pic:spPr>
              </pic:pic>
            </a:graphicData>
          </a:graphic>
          <wp14:sizeRelH relativeFrom="page">
            <wp14:pctWidth>0</wp14:pctWidth>
          </wp14:sizeRelH>
          <wp14:sizeRelV relativeFrom="page">
            <wp14:pctHeight>0</wp14:pctHeight>
          </wp14:sizeRelV>
        </wp:anchor>
      </w:drawing>
    </w:r>
  </w:p>
  <w:p w:rsidR="00DA6C60" w:rsidRDefault="00DA6C60" w14:paraId="5D08259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E52A1" w:rsidRDefault="004B5FE6" w14:paraId="6762F80A" w14:textId="77777777">
    <w:pPr>
      <w:pStyle w:val="Header"/>
      <w:ind w:left="-709"/>
    </w:pPr>
    <w:r>
      <w:rPr>
        <w:noProof/>
      </w:rPr>
      <w:drawing>
        <wp:inline distT="0" distB="0" distL="0" distR="0" wp14:anchorId="0B656A29" wp14:editId="4CA65D84">
          <wp:extent cx="3352800"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2800" cy="1435100"/>
                  </a:xfrm>
                  <a:prstGeom prst="rect">
                    <a:avLst/>
                  </a:prstGeom>
                </pic:spPr>
              </pic:pic>
            </a:graphicData>
          </a:graphic>
        </wp:inline>
      </w:drawing>
    </w:r>
  </w:p>
  <w:p w:rsidR="00EE52A1" w:rsidRDefault="00EE52A1" w14:paraId="5AD28CF8" w14:textId="77777777"/>
  <w:p w:rsidR="00EE52A1" w:rsidRDefault="00EE52A1" w14:paraId="5A76F12A" w14:textId="77777777"/>
  <w:p w:rsidR="00EE52A1" w:rsidRDefault="00EE52A1" w14:paraId="200EC7C1" w14:textId="77777777"/>
  <w:p w:rsidR="00EE52A1" w:rsidRDefault="00EE52A1" w14:paraId="7211F560" w14:textId="77777777"/>
  <w:p w:rsidR="00EE52A1" w:rsidRDefault="00EE52A1" w14:paraId="35FF61E8" w14:textId="77777777"/>
  <w:p w:rsidR="00DA6C60" w:rsidRDefault="00DA6C60" w14:paraId="6254E2D8" w14:textId="77777777"/>
  <w:p w:rsidR="00DA6C60" w:rsidRDefault="00DA6C60" w14:paraId="2AFD7766" w14:textId="77777777"/>
  <w:p w:rsidR="00DA6C60" w:rsidRDefault="00DA6C60" w14:paraId="1650063A" w14:textId="77777777"/>
  <w:p w:rsidR="00DA6C60" w:rsidRDefault="00DA6C60" w14:paraId="65E7DB4A" w14:textId="77777777"/>
  <w:p w:rsidR="00DA6C60" w:rsidRDefault="00DA6C60" w14:paraId="5B4F3B0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hint="default" w:ascii="Symbol" w:hAnsi="Symbol"/>
        <w:b w:val="0"/>
        <w:i w:val="0"/>
        <w:caps w:val="0"/>
        <w:sz w:val="22"/>
      </w:rPr>
    </w:lvl>
    <w:lvl w:ilvl="1">
      <w:start w:val="1"/>
      <w:numFmt w:val="bullet"/>
      <w:pStyle w:val="ListBullet2"/>
      <w:lvlText w:val="-"/>
      <w:lvlJc w:val="left"/>
      <w:pPr>
        <w:tabs>
          <w:tab w:val="num" w:pos="1440"/>
        </w:tabs>
        <w:ind w:left="1440" w:hanging="720"/>
      </w:pPr>
      <w:rPr>
        <w:rFonts w:hint="default" w:ascii="Calibri" w:hAnsi="Calibri"/>
        <w:b w:val="0"/>
        <w:i w:val="0"/>
        <w:caps w:val="0"/>
        <w:sz w:val="22"/>
      </w:rPr>
    </w:lvl>
    <w:lvl w:ilvl="2">
      <w:start w:val="1"/>
      <w:numFmt w:val="decimal"/>
      <w:lvlText w:val="%1.%2.%3"/>
      <w:lvlJc w:val="left"/>
      <w:pPr>
        <w:tabs>
          <w:tab w:val="num" w:pos="720"/>
        </w:tabs>
        <w:ind w:left="720" w:hanging="720"/>
      </w:pPr>
      <w:rPr>
        <w:rFonts w:hint="default" w:ascii="Times New Roman" w:hAnsi="Times New Roman"/>
        <w:b w:val="0"/>
        <w:i w:val="0"/>
        <w:sz w:val="22"/>
        <w:szCs w:val="22"/>
      </w:rPr>
    </w:lvl>
    <w:lvl w:ilvl="3">
      <w:start w:val="1"/>
      <w:numFmt w:val="lowerLetter"/>
      <w:lvlText w:val="(%4)"/>
      <w:lvlJc w:val="left"/>
      <w:pPr>
        <w:tabs>
          <w:tab w:val="num" w:pos="1440"/>
        </w:tabs>
        <w:ind w:left="1440" w:hanging="720"/>
      </w:pPr>
      <w:rPr>
        <w:rFonts w:hint="default" w:ascii="Times New Roman" w:hAnsi="Times New Roman"/>
        <w:b w:val="0"/>
        <w:i w:val="0"/>
        <w:sz w:val="22"/>
        <w:szCs w:val="22"/>
      </w:rPr>
    </w:lvl>
    <w:lvl w:ilvl="4">
      <w:start w:val="1"/>
      <w:numFmt w:val="lowerRoman"/>
      <w:lvlText w:val="(%5)"/>
      <w:lvlJc w:val="left"/>
      <w:pPr>
        <w:tabs>
          <w:tab w:val="num" w:pos="2160"/>
        </w:tabs>
        <w:ind w:left="2160" w:hanging="720"/>
      </w:pPr>
      <w:rPr>
        <w:rFonts w:hint="default" w:ascii="Times New Roman" w:hAnsi="Times New Roman"/>
        <w:b w:val="0"/>
        <w:i w:val="0"/>
        <w:sz w:val="22"/>
        <w:szCs w:val="22"/>
      </w:rPr>
    </w:lvl>
    <w:lvl w:ilvl="5">
      <w:start w:val="1"/>
      <w:numFmt w:val="none"/>
      <w:lvlText w:val="A"/>
      <w:lvlJc w:val="left"/>
      <w:pPr>
        <w:tabs>
          <w:tab w:val="num" w:pos="2880"/>
        </w:tabs>
        <w:ind w:left="2880" w:hanging="720"/>
      </w:pPr>
      <w:rPr>
        <w:rFonts w:hint="default" w:ascii="Times New Roman" w:hAnsi="Times New Roman"/>
        <w:b w:val="0"/>
        <w:i w:val="0"/>
        <w:sz w:val="22"/>
        <w:szCs w:val="22"/>
      </w:rPr>
    </w:lvl>
    <w:lvl w:ilvl="6">
      <w:start w:val="1"/>
      <w:numFmt w:val="decimal"/>
      <w:lvlText w:val="(%7)"/>
      <w:lvlJc w:val="left"/>
      <w:pPr>
        <w:tabs>
          <w:tab w:val="num" w:pos="3600"/>
        </w:tabs>
        <w:ind w:left="3600" w:hanging="720"/>
      </w:pPr>
      <w:rPr>
        <w:rFonts w:hint="default" w:ascii="Times New Roman" w:hAnsi="Times New Roman"/>
        <w:b w:val="0"/>
        <w:i w:val="0"/>
        <w:sz w:val="22"/>
        <w:szCs w:val="22"/>
      </w:rPr>
    </w:lvl>
    <w:lvl w:ilvl="7">
      <w:start w:val="1"/>
      <w:numFmt w:val="lowerLetter"/>
      <w:lvlText w:val="%8"/>
      <w:lvlJc w:val="left"/>
      <w:pPr>
        <w:tabs>
          <w:tab w:val="num" w:pos="4321"/>
        </w:tabs>
        <w:ind w:left="4321" w:hanging="721"/>
      </w:pPr>
      <w:rPr>
        <w:rFonts w:hint="default" w:ascii="Times New Roman" w:hAnsi="Times New Roman"/>
        <w:b w:val="0"/>
        <w:i w:val="0"/>
        <w:sz w:val="22"/>
        <w:szCs w:val="22"/>
      </w:rPr>
    </w:lvl>
    <w:lvl w:ilvl="8">
      <w:start w:val="1"/>
      <w:numFmt w:val="decimal"/>
      <w:lvlText w:val="%9."/>
      <w:lvlJc w:val="left"/>
      <w:pPr>
        <w:tabs>
          <w:tab w:val="num" w:pos="5041"/>
        </w:tabs>
        <w:ind w:left="5041" w:hanging="720"/>
      </w:pPr>
      <w:rPr>
        <w:rFonts w:hint="default" w:ascii="Times New Roman" w:hAnsi="Times New Roman"/>
        <w:b w:val="0"/>
        <w:i w:val="0"/>
        <w:sz w:val="22"/>
        <w:szCs w:val="22"/>
      </w:rPr>
    </w:lvl>
  </w:abstractNum>
  <w:abstractNum w:abstractNumId="1" w15:restartNumberingAfterBreak="0">
    <w:nsid w:val="14C03CA0"/>
    <w:multiLevelType w:val="hybridMultilevel"/>
    <w:tmpl w:val="EF505ADE"/>
    <w:name w:val="Table Bullet"/>
    <w:lvl w:ilvl="0" w:tplc="DA92AB40">
      <w:start w:val="1"/>
      <w:numFmt w:val="bullet"/>
      <w:pStyle w:val="TableBullet"/>
      <w:lvlText w:val="·"/>
      <w:lvlJc w:val="left"/>
      <w:pPr>
        <w:tabs>
          <w:tab w:val="num" w:pos="288"/>
        </w:tabs>
        <w:ind w:left="288" w:hanging="288"/>
      </w:pPr>
      <w:rPr>
        <w:rFonts w:hint="default" w:ascii="Symbol" w:hAnsi="Symbol"/>
        <w:b w:val="0"/>
        <w:color w:val="auto"/>
        <w:sz w:val="2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38B3631D"/>
    <w:multiLevelType w:val="hybridMultilevel"/>
    <w:tmpl w:val="27D0BDF0"/>
    <w:name w:val="Appendix"/>
    <w:lvl w:ilvl="0" w:tplc="306E6D70">
      <w:start w:val="1"/>
      <w:numFmt w:val="decimal"/>
      <w:pStyle w:val="Appendix"/>
      <w:lvlText w:val="Appendix %1"/>
      <w:lvlJc w:val="left"/>
      <w:pPr>
        <w:tabs>
          <w:tab w:val="num" w:pos="720"/>
        </w:tabs>
        <w:ind w:left="720" w:hanging="720"/>
      </w:pPr>
      <w:rPr>
        <w:rFonts w:hint="default" w:ascii="BPFreightSansLF Pro Semibold" w:hAnsi="BPFreightSansLF Pro Semibold"/>
        <w:b w:val="0"/>
        <w:bCs/>
        <w:sz w:val="21"/>
        <w:szCs w:val="21"/>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C856A61"/>
    <w:multiLevelType w:val="hybridMultilevel"/>
    <w:tmpl w:val="D80E41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D453CED"/>
    <w:multiLevelType w:val="hybridMultilevel"/>
    <w:tmpl w:val="3170F7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6584292"/>
    <w:multiLevelType w:val="hybridMultilevel"/>
    <w:tmpl w:val="3FEE1B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DFF3799"/>
    <w:multiLevelType w:val="hybridMultilevel"/>
    <w:tmpl w:val="4810ED7C"/>
    <w:lvl w:ilvl="0" w:tplc="542EF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6B5849"/>
    <w:multiLevelType w:val="hybridMultilevel"/>
    <w:tmpl w:val="45285F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69589248">
    <w:abstractNumId w:val="1"/>
  </w:num>
  <w:num w:numId="2" w16cid:durableId="944120006">
    <w:abstractNumId w:val="2"/>
  </w:num>
  <w:num w:numId="3" w16cid:durableId="1344013175">
    <w:abstractNumId w:val="0"/>
  </w:num>
  <w:num w:numId="4" w16cid:durableId="56931645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4876491">
    <w:abstractNumId w:val="6"/>
  </w:num>
  <w:num w:numId="6" w16cid:durableId="1483814860">
    <w:abstractNumId w:val="4"/>
  </w:num>
  <w:num w:numId="7" w16cid:durableId="1039168464">
    <w:abstractNumId w:val="5"/>
  </w:num>
  <w:num w:numId="8" w16cid:durableId="1799446730">
    <w:abstractNumId w:val="7"/>
  </w:num>
  <w:num w:numId="9" w16cid:durableId="796490965">
    <w:abstractNumId w:val="3"/>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2"/>
  <w:embedSystemFonts/>
  <w:attachedTemplate r:id="rId1"/>
  <w:trackRevisions w:val="false"/>
  <w:defaultTabStop w:val="720"/>
  <w:drawingGridHorizontalSpacing w:val="357"/>
  <w:drawingGridVerticalSpacing w:val="357"/>
  <w:displayHorizontalDrawingGridEvery w:val="0"/>
  <w:displayVerticalDrawingGridEvery w:val="0"/>
  <w:characterSpacingControl w:val="doNotCompress"/>
  <w:hdrShapeDefaults>
    <o:shapedefaults v:ext="edit" spidmax="2050" strokecolor="#4a7ebb">
      <v:stroke weight="3.5pt" color="#4a7ebb"/>
      <v:shadow on="t"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E6"/>
    <w:rsid w:val="00004AA1"/>
    <w:rsid w:val="00006827"/>
    <w:rsid w:val="00015F93"/>
    <w:rsid w:val="0003355B"/>
    <w:rsid w:val="00041181"/>
    <w:rsid w:val="00042479"/>
    <w:rsid w:val="00045EA7"/>
    <w:rsid w:val="000514BA"/>
    <w:rsid w:val="00060CB5"/>
    <w:rsid w:val="00066681"/>
    <w:rsid w:val="00082ECE"/>
    <w:rsid w:val="00083E63"/>
    <w:rsid w:val="000875EB"/>
    <w:rsid w:val="00090F1D"/>
    <w:rsid w:val="0009585D"/>
    <w:rsid w:val="000A4053"/>
    <w:rsid w:val="000A5C43"/>
    <w:rsid w:val="000A75CE"/>
    <w:rsid w:val="000D2A61"/>
    <w:rsid w:val="000E0EF5"/>
    <w:rsid w:val="000E2112"/>
    <w:rsid w:val="00105A54"/>
    <w:rsid w:val="00107CC5"/>
    <w:rsid w:val="00112AC5"/>
    <w:rsid w:val="00114C21"/>
    <w:rsid w:val="0015290E"/>
    <w:rsid w:val="0016462C"/>
    <w:rsid w:val="0017279B"/>
    <w:rsid w:val="00191354"/>
    <w:rsid w:val="00197E0C"/>
    <w:rsid w:val="001B68AE"/>
    <w:rsid w:val="001B6A25"/>
    <w:rsid w:val="001C51F8"/>
    <w:rsid w:val="001D06D5"/>
    <w:rsid w:val="001F13C5"/>
    <w:rsid w:val="00204DDF"/>
    <w:rsid w:val="00215A0D"/>
    <w:rsid w:val="00222425"/>
    <w:rsid w:val="00223AED"/>
    <w:rsid w:val="00223D05"/>
    <w:rsid w:val="00223D13"/>
    <w:rsid w:val="00224BB7"/>
    <w:rsid w:val="00245B94"/>
    <w:rsid w:val="002538FA"/>
    <w:rsid w:val="00262361"/>
    <w:rsid w:val="0026317A"/>
    <w:rsid w:val="002657F5"/>
    <w:rsid w:val="00267460"/>
    <w:rsid w:val="002679DB"/>
    <w:rsid w:val="00295AAE"/>
    <w:rsid w:val="002A316A"/>
    <w:rsid w:val="002A6336"/>
    <w:rsid w:val="002A6A3B"/>
    <w:rsid w:val="002A7A20"/>
    <w:rsid w:val="002B374B"/>
    <w:rsid w:val="002D39F5"/>
    <w:rsid w:val="002D4668"/>
    <w:rsid w:val="002D69F5"/>
    <w:rsid w:val="002F08F8"/>
    <w:rsid w:val="00307DA4"/>
    <w:rsid w:val="00311603"/>
    <w:rsid w:val="003118AE"/>
    <w:rsid w:val="0033195B"/>
    <w:rsid w:val="00335AD9"/>
    <w:rsid w:val="0034234C"/>
    <w:rsid w:val="00352599"/>
    <w:rsid w:val="00360A3C"/>
    <w:rsid w:val="0036757E"/>
    <w:rsid w:val="00377C63"/>
    <w:rsid w:val="00383C28"/>
    <w:rsid w:val="003848C7"/>
    <w:rsid w:val="003963AA"/>
    <w:rsid w:val="003A5987"/>
    <w:rsid w:val="003C248A"/>
    <w:rsid w:val="003D28C5"/>
    <w:rsid w:val="003E3C2B"/>
    <w:rsid w:val="003F75FB"/>
    <w:rsid w:val="0041392C"/>
    <w:rsid w:val="004262CA"/>
    <w:rsid w:val="00436D9C"/>
    <w:rsid w:val="0045008A"/>
    <w:rsid w:val="004534C8"/>
    <w:rsid w:val="00460A2F"/>
    <w:rsid w:val="0046648D"/>
    <w:rsid w:val="00467607"/>
    <w:rsid w:val="004776A3"/>
    <w:rsid w:val="00482691"/>
    <w:rsid w:val="0048636E"/>
    <w:rsid w:val="004A24A1"/>
    <w:rsid w:val="004B5FE6"/>
    <w:rsid w:val="004C61A1"/>
    <w:rsid w:val="004E5F02"/>
    <w:rsid w:val="004F4DD9"/>
    <w:rsid w:val="00517806"/>
    <w:rsid w:val="00520EC0"/>
    <w:rsid w:val="005220A2"/>
    <w:rsid w:val="00532805"/>
    <w:rsid w:val="005375A1"/>
    <w:rsid w:val="0056799C"/>
    <w:rsid w:val="00575EC8"/>
    <w:rsid w:val="0058081F"/>
    <w:rsid w:val="00581E73"/>
    <w:rsid w:val="0058672D"/>
    <w:rsid w:val="00590A2E"/>
    <w:rsid w:val="005A59A7"/>
    <w:rsid w:val="005D41EE"/>
    <w:rsid w:val="005E153A"/>
    <w:rsid w:val="005E3761"/>
    <w:rsid w:val="005E6A3B"/>
    <w:rsid w:val="005F2169"/>
    <w:rsid w:val="00603A6D"/>
    <w:rsid w:val="006059E4"/>
    <w:rsid w:val="00611E1D"/>
    <w:rsid w:val="006150DA"/>
    <w:rsid w:val="006205AE"/>
    <w:rsid w:val="00620D07"/>
    <w:rsid w:val="0062621F"/>
    <w:rsid w:val="006503B7"/>
    <w:rsid w:val="00650CAC"/>
    <w:rsid w:val="00657C66"/>
    <w:rsid w:val="00663A77"/>
    <w:rsid w:val="00693743"/>
    <w:rsid w:val="006A0BF2"/>
    <w:rsid w:val="006A1931"/>
    <w:rsid w:val="006B308A"/>
    <w:rsid w:val="006B7D99"/>
    <w:rsid w:val="006C69A7"/>
    <w:rsid w:val="006D1AE9"/>
    <w:rsid w:val="006D79BE"/>
    <w:rsid w:val="006E4E76"/>
    <w:rsid w:val="00705597"/>
    <w:rsid w:val="00725D89"/>
    <w:rsid w:val="00725EB4"/>
    <w:rsid w:val="007374FE"/>
    <w:rsid w:val="00741B7D"/>
    <w:rsid w:val="00756AAD"/>
    <w:rsid w:val="007638C6"/>
    <w:rsid w:val="00773BE0"/>
    <w:rsid w:val="007765F1"/>
    <w:rsid w:val="00791910"/>
    <w:rsid w:val="0079606D"/>
    <w:rsid w:val="007971D5"/>
    <w:rsid w:val="007A0DE6"/>
    <w:rsid w:val="007A1AB3"/>
    <w:rsid w:val="007B23C1"/>
    <w:rsid w:val="007B6782"/>
    <w:rsid w:val="007C3378"/>
    <w:rsid w:val="007C43EB"/>
    <w:rsid w:val="007D3DD7"/>
    <w:rsid w:val="007D578E"/>
    <w:rsid w:val="007F2CA4"/>
    <w:rsid w:val="007F3B55"/>
    <w:rsid w:val="007F3E74"/>
    <w:rsid w:val="007F652A"/>
    <w:rsid w:val="007F68A8"/>
    <w:rsid w:val="00805ACF"/>
    <w:rsid w:val="00805B9A"/>
    <w:rsid w:val="00822E79"/>
    <w:rsid w:val="008231AA"/>
    <w:rsid w:val="008249EA"/>
    <w:rsid w:val="00833037"/>
    <w:rsid w:val="00837F5A"/>
    <w:rsid w:val="0084185B"/>
    <w:rsid w:val="0084198F"/>
    <w:rsid w:val="008555B8"/>
    <w:rsid w:val="00875E17"/>
    <w:rsid w:val="008A75E6"/>
    <w:rsid w:val="008B43F1"/>
    <w:rsid w:val="008B5040"/>
    <w:rsid w:val="008C76C3"/>
    <w:rsid w:val="008D48FC"/>
    <w:rsid w:val="008E18A1"/>
    <w:rsid w:val="008E3CE9"/>
    <w:rsid w:val="008F09A1"/>
    <w:rsid w:val="0091115A"/>
    <w:rsid w:val="0092417E"/>
    <w:rsid w:val="009257A4"/>
    <w:rsid w:val="00933CBD"/>
    <w:rsid w:val="00935593"/>
    <w:rsid w:val="00935A95"/>
    <w:rsid w:val="00935E19"/>
    <w:rsid w:val="00952D49"/>
    <w:rsid w:val="00954B18"/>
    <w:rsid w:val="0096028D"/>
    <w:rsid w:val="00963E4E"/>
    <w:rsid w:val="0097106C"/>
    <w:rsid w:val="00971656"/>
    <w:rsid w:val="009739B0"/>
    <w:rsid w:val="00982BD4"/>
    <w:rsid w:val="00997471"/>
    <w:rsid w:val="009B57AD"/>
    <w:rsid w:val="009D3659"/>
    <w:rsid w:val="009D4776"/>
    <w:rsid w:val="009E1960"/>
    <w:rsid w:val="009F22F2"/>
    <w:rsid w:val="00A01058"/>
    <w:rsid w:val="00A231F8"/>
    <w:rsid w:val="00A33A3B"/>
    <w:rsid w:val="00A352BE"/>
    <w:rsid w:val="00A43025"/>
    <w:rsid w:val="00A50DBA"/>
    <w:rsid w:val="00A62C47"/>
    <w:rsid w:val="00A737B3"/>
    <w:rsid w:val="00A76B19"/>
    <w:rsid w:val="00A7725C"/>
    <w:rsid w:val="00A77E74"/>
    <w:rsid w:val="00A83BE1"/>
    <w:rsid w:val="00A85785"/>
    <w:rsid w:val="00AA404C"/>
    <w:rsid w:val="00AC0A91"/>
    <w:rsid w:val="00AC4190"/>
    <w:rsid w:val="00AC4FB0"/>
    <w:rsid w:val="00AD0C26"/>
    <w:rsid w:val="00AE64A9"/>
    <w:rsid w:val="00AF2B3B"/>
    <w:rsid w:val="00AF5473"/>
    <w:rsid w:val="00B07BE0"/>
    <w:rsid w:val="00B11DD4"/>
    <w:rsid w:val="00B12620"/>
    <w:rsid w:val="00B14FC8"/>
    <w:rsid w:val="00B217E5"/>
    <w:rsid w:val="00B2421B"/>
    <w:rsid w:val="00B3109D"/>
    <w:rsid w:val="00B314EE"/>
    <w:rsid w:val="00B35DD9"/>
    <w:rsid w:val="00B379B4"/>
    <w:rsid w:val="00B417F2"/>
    <w:rsid w:val="00B503C5"/>
    <w:rsid w:val="00B52815"/>
    <w:rsid w:val="00B6305F"/>
    <w:rsid w:val="00B65D0B"/>
    <w:rsid w:val="00B701AE"/>
    <w:rsid w:val="00B76838"/>
    <w:rsid w:val="00B839E2"/>
    <w:rsid w:val="00B90CA3"/>
    <w:rsid w:val="00B914BE"/>
    <w:rsid w:val="00B953E8"/>
    <w:rsid w:val="00BB6D09"/>
    <w:rsid w:val="00BC6100"/>
    <w:rsid w:val="00BD2103"/>
    <w:rsid w:val="00BD211F"/>
    <w:rsid w:val="00BD4D60"/>
    <w:rsid w:val="00BD5DEE"/>
    <w:rsid w:val="00C007CC"/>
    <w:rsid w:val="00C024D2"/>
    <w:rsid w:val="00C22D6D"/>
    <w:rsid w:val="00C27D3B"/>
    <w:rsid w:val="00C27EE6"/>
    <w:rsid w:val="00C35A66"/>
    <w:rsid w:val="00C3728A"/>
    <w:rsid w:val="00C43840"/>
    <w:rsid w:val="00C45ADC"/>
    <w:rsid w:val="00C631BA"/>
    <w:rsid w:val="00C749C8"/>
    <w:rsid w:val="00C751E4"/>
    <w:rsid w:val="00C829EE"/>
    <w:rsid w:val="00C87104"/>
    <w:rsid w:val="00C90B3C"/>
    <w:rsid w:val="00C96C0D"/>
    <w:rsid w:val="00CA04CE"/>
    <w:rsid w:val="00CB0C3C"/>
    <w:rsid w:val="00CB752A"/>
    <w:rsid w:val="00CB77C9"/>
    <w:rsid w:val="00CC3504"/>
    <w:rsid w:val="00CD0368"/>
    <w:rsid w:val="00CD0BF9"/>
    <w:rsid w:val="00CD1106"/>
    <w:rsid w:val="00CE7EE8"/>
    <w:rsid w:val="00D1626C"/>
    <w:rsid w:val="00D41D2E"/>
    <w:rsid w:val="00D46913"/>
    <w:rsid w:val="00D556CB"/>
    <w:rsid w:val="00D7246F"/>
    <w:rsid w:val="00D755AC"/>
    <w:rsid w:val="00D8318B"/>
    <w:rsid w:val="00D84FAE"/>
    <w:rsid w:val="00DA2E44"/>
    <w:rsid w:val="00DA6C60"/>
    <w:rsid w:val="00DC4AE0"/>
    <w:rsid w:val="00DC5A00"/>
    <w:rsid w:val="00DD514A"/>
    <w:rsid w:val="00DE7F5B"/>
    <w:rsid w:val="00DF2F1B"/>
    <w:rsid w:val="00DF6AA1"/>
    <w:rsid w:val="00E0342E"/>
    <w:rsid w:val="00E42D59"/>
    <w:rsid w:val="00E54FF4"/>
    <w:rsid w:val="00E62E2E"/>
    <w:rsid w:val="00E64446"/>
    <w:rsid w:val="00E814ED"/>
    <w:rsid w:val="00E853CB"/>
    <w:rsid w:val="00E91CEF"/>
    <w:rsid w:val="00E94352"/>
    <w:rsid w:val="00E964B3"/>
    <w:rsid w:val="00EA10F3"/>
    <w:rsid w:val="00EA1A98"/>
    <w:rsid w:val="00EA4261"/>
    <w:rsid w:val="00EB199B"/>
    <w:rsid w:val="00EB1CD6"/>
    <w:rsid w:val="00EB5E8A"/>
    <w:rsid w:val="00ED0E54"/>
    <w:rsid w:val="00EE00B1"/>
    <w:rsid w:val="00EE52A1"/>
    <w:rsid w:val="00EF164A"/>
    <w:rsid w:val="00EF2794"/>
    <w:rsid w:val="00EF3142"/>
    <w:rsid w:val="00EF4B6C"/>
    <w:rsid w:val="00F12438"/>
    <w:rsid w:val="00F1642A"/>
    <w:rsid w:val="00F24B47"/>
    <w:rsid w:val="00F26DF3"/>
    <w:rsid w:val="00F50B30"/>
    <w:rsid w:val="00F713DD"/>
    <w:rsid w:val="00F812F2"/>
    <w:rsid w:val="00F81D1F"/>
    <w:rsid w:val="00FA79B4"/>
    <w:rsid w:val="00FC744A"/>
    <w:rsid w:val="00FD7D3A"/>
    <w:rsid w:val="00FE740F"/>
    <w:rsid w:val="00FF36A2"/>
    <w:rsid w:val="66F04277"/>
    <w:rsid w:val="7647EC8B"/>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4a7ebb">
      <v:stroke weight="3.5pt" color="#4a7ebb"/>
      <v:shadow on="t" opacity="22938f" offset="0"/>
      <v:textbox inset=",7.2pt,,7.2pt"/>
    </o:shapedefaults>
    <o:shapelayout v:ext="edit">
      <o:idmap v:ext="edit" data="2"/>
    </o:shapelayout>
  </w:shapeDefaults>
  <w:decimalSymbol w:val="."/>
  <w:listSeparator w:val=","/>
  <w14:docId w14:val="308B46F8"/>
  <w15:docId w15:val="{C71E3A55-9AF9-4FFF-93FE-AB988DEC3C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style>
  <w:style w:type="paragraph" w:styleId="Heading1">
    <w:name w:val="heading 1"/>
    <w:basedOn w:val="Normal"/>
    <w:link w:val="Heading1Char"/>
    <w:uiPriority w:val="9"/>
    <w:qFormat/>
    <w:pPr>
      <w:widowControl w:val="0"/>
      <w:autoSpaceDE w:val="0"/>
      <w:autoSpaceDN w:val="0"/>
      <w:ind w:left="100"/>
      <w:outlineLvl w:val="0"/>
    </w:pPr>
    <w:rPr>
      <w:rFonts w:ascii="Calibri" w:hAnsi="Calibri" w:eastAsia="Calibri" w:cs="Calibri"/>
      <w:b/>
      <w:bCs/>
    </w:rPr>
  </w:style>
  <w:style w:type="paragraph" w:styleId="Heading2">
    <w:name w:val="heading 2"/>
    <w:basedOn w:val="Normal"/>
    <w:next w:val="Normal"/>
    <w:link w:val="Heading2Char"/>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table" w:styleId="BodyTable" w:customStyle="1">
    <w:name w:val="Body Table"/>
    <w:basedOn w:val="TableNormal"/>
    <w:rPr>
      <w:rFonts w:eastAsiaTheme="minorEastAsia"/>
      <w:sz w:val="22"/>
      <w:szCs w:val="22"/>
      <w:lang w:val="en-US"/>
    </w:rPr>
    <w:tblPr>
      <w:tblCellMar>
        <w:left w:w="72" w:type="dxa"/>
        <w:right w:w="72" w:type="dxa"/>
      </w:tblCellMar>
    </w:tblPr>
  </w:style>
  <w:style w:type="paragraph" w:styleId="TableHeadingLeft" w:customStyle="1">
    <w:name w:val="Table Heading Left"/>
    <w:basedOn w:val="BodyText"/>
    <w:pPr>
      <w:spacing w:before="40" w:after="40"/>
    </w:pPr>
    <w:rPr>
      <w:rFonts w:eastAsiaTheme="minorEastAsia"/>
      <w:color w:val="000000" w:themeColor="text1"/>
      <w:sz w:val="18"/>
      <w:szCs w:val="20"/>
      <w:lang w:val="en-US"/>
    </w:rPr>
  </w:style>
  <w:style w:type="paragraph" w:styleId="BodyText">
    <w:name w:val="Body Text"/>
    <w:basedOn w:val="Normal"/>
    <w:link w:val="BodyTextChar"/>
    <w:uiPriority w:val="99"/>
    <w:semiHidden/>
    <w:unhideWhenUsed/>
    <w:pPr>
      <w:spacing w:after="120"/>
    </w:pPr>
  </w:style>
  <w:style w:type="character" w:styleId="BodyTextChar" w:customStyle="1">
    <w:name w:val="Body Text Char"/>
    <w:basedOn w:val="DefaultParagraphFont"/>
    <w:link w:val="BodyText"/>
    <w:uiPriority w:val="99"/>
    <w:semiHidden/>
  </w:style>
  <w:style w:type="paragraph" w:styleId="BasicParagraph" w:customStyle="1">
    <w:name w:val="[Basic Paragraph]"/>
    <w:basedOn w:val="Normal"/>
    <w:uiPriority w:val="99"/>
    <w:pPr>
      <w:autoSpaceDE w:val="0"/>
      <w:autoSpaceDN w:val="0"/>
      <w:adjustRightInd w:val="0"/>
      <w:spacing w:line="288" w:lineRule="auto"/>
      <w:textAlignment w:val="center"/>
    </w:pPr>
    <w:rPr>
      <w:rFonts w:ascii="Minion Pro" w:hAnsi="Minion Pro" w:cs="Minion Pro"/>
      <w:color w:val="000000"/>
    </w:rPr>
  </w:style>
  <w:style w:type="character" w:styleId="Heading1Char" w:customStyle="1">
    <w:name w:val="Heading 1 Char"/>
    <w:basedOn w:val="DefaultParagraphFont"/>
    <w:link w:val="Heading1"/>
    <w:uiPriority w:val="9"/>
    <w:rPr>
      <w:rFonts w:ascii="Calibri" w:hAnsi="Calibri" w:eastAsia="Calibri" w:cs="Calibri"/>
      <w:b/>
      <w:bCs/>
    </w:rPr>
  </w:style>
  <w:style w:type="paragraph" w:styleId="ListParagraph">
    <w:name w:val="List Paragraph"/>
    <w:basedOn w:val="Normal"/>
    <w:uiPriority w:val="1"/>
    <w:qFormat/>
    <w:pPr>
      <w:widowControl w:val="0"/>
      <w:autoSpaceDE w:val="0"/>
      <w:autoSpaceDN w:val="0"/>
      <w:ind w:left="820" w:hanging="361"/>
    </w:pPr>
    <w:rPr>
      <w:rFonts w:ascii="Calibri" w:hAnsi="Calibri" w:eastAsia="Calibri" w:cs="Calibri"/>
      <w:sz w:val="22"/>
      <w:szCs w:val="22"/>
    </w:rPr>
  </w:style>
  <w:style w:type="character" w:styleId="PageNumber">
    <w:name w:val="page number"/>
    <w:basedOn w:val="DefaultParagraphFont"/>
    <w:semiHidden/>
    <w:unhideWhenUsed/>
  </w:style>
  <w:style w:type="character" w:styleId="Heading2Char" w:customStyle="1">
    <w:name w:val="Heading 2 Char"/>
    <w:basedOn w:val="DefaultParagraphFont"/>
    <w:link w:val="Heading2"/>
    <w:rPr>
      <w:rFonts w:asciiTheme="majorHAnsi" w:hAnsiTheme="majorHAnsi" w:eastAsiaTheme="majorEastAsia" w:cstheme="majorBidi"/>
      <w:color w:val="365F91" w:themeColor="accent1" w:themeShade="BF"/>
      <w:sz w:val="26"/>
      <w:szCs w:val="26"/>
    </w:rPr>
  </w:style>
  <w:style w:type="paragraph" w:styleId="Answerbox" w:customStyle="1">
    <w:name w:val="Answerbox"/>
    <w:rPr>
      <w:rFonts w:ascii="Times New Roman" w:hAnsi="Times New Roman" w:eastAsia="Times New Roman" w:cs="Times New Roman"/>
      <w:noProof/>
      <w:sz w:val="22"/>
      <w:szCs w:val="20"/>
    </w:rPr>
  </w:style>
  <w:style w:type="paragraph" w:styleId="NormalWeb">
    <w:name w:val="Normal (Web)"/>
    <w:basedOn w:val="Normal"/>
    <w:pPr>
      <w:spacing w:before="100" w:beforeAutospacing="1" w:after="100" w:afterAutospacing="1"/>
    </w:pPr>
    <w:rPr>
      <w:rFonts w:ascii="Times New Roman" w:hAnsi="Times New Roman" w:eastAsia="Times New Roman" w:cs="Times New Roman"/>
      <w:color w:val="000000"/>
      <w:lang w:eastAsia="en-GB"/>
    </w:rPr>
  </w:style>
  <w:style w:type="paragraph" w:styleId="Default" w:customStyle="1">
    <w:name w:val="Default"/>
    <w:pPr>
      <w:autoSpaceDE w:val="0"/>
      <w:autoSpaceDN w:val="0"/>
      <w:adjustRightInd w:val="0"/>
    </w:pPr>
    <w:rPr>
      <w:rFonts w:ascii="Times New Roman" w:hAnsi="Times New Roman" w:eastAsia="Calibri" w:cs="Times New Roman"/>
      <w:color w:val="000000"/>
      <w:lang w:val="en-US"/>
    </w:rPr>
  </w:style>
  <w:style w:type="paragraph" w:styleId="TableParagraph" w:customStyle="1">
    <w:name w:val="Table Paragraph"/>
    <w:basedOn w:val="Normal"/>
    <w:uiPriority w:val="1"/>
    <w:qFormat/>
    <w:pPr>
      <w:widowControl w:val="0"/>
      <w:autoSpaceDE w:val="0"/>
      <w:autoSpaceDN w:val="0"/>
      <w:spacing w:line="292" w:lineRule="exact"/>
      <w:ind w:left="107"/>
    </w:pPr>
    <w:rPr>
      <w:rFonts w:ascii="Calibri" w:hAnsi="Calibri" w:eastAsia="Calibri" w:cs="Calibri"/>
      <w:sz w:val="22"/>
      <w:szCs w:val="22"/>
    </w:rPr>
  </w:style>
  <w:style w:type="character" w:styleId="Bold" w:customStyle="1">
    <w:name w:val="Bold"/>
    <w:rsid w:val="00EB5E8A"/>
    <w:rPr>
      <w:b/>
    </w:rPr>
  </w:style>
  <w:style w:type="paragraph" w:styleId="TableHeading" w:customStyle="1">
    <w:name w:val="Table Heading"/>
    <w:basedOn w:val="Tabletext"/>
    <w:next w:val="Tabletext"/>
    <w:rsid w:val="00EB5E8A"/>
    <w:rPr>
      <w:b/>
      <w:sz w:val="21"/>
    </w:rPr>
  </w:style>
  <w:style w:type="paragraph" w:styleId="Tabletext" w:customStyle="1">
    <w:name w:val="Table text"/>
    <w:basedOn w:val="Normal"/>
    <w:rsid w:val="00EB5E8A"/>
    <w:pPr>
      <w:spacing w:after="120"/>
    </w:pPr>
    <w:rPr>
      <w:rFonts w:ascii="Calibri" w:hAnsi="Calibri" w:eastAsia="Times New Roman" w:cs="Times New Roman"/>
      <w:sz w:val="22"/>
      <w:szCs w:val="20"/>
    </w:rPr>
  </w:style>
  <w:style w:type="character" w:styleId="DefinitionTerm" w:customStyle="1">
    <w:name w:val="Definition Term"/>
    <w:rsid w:val="00B07BE0"/>
    <w:rPr>
      <w:b/>
      <w:color w:val="auto"/>
    </w:rPr>
  </w:style>
  <w:style w:type="paragraph" w:styleId="TableBullet" w:customStyle="1">
    <w:name w:val="Table Bullet"/>
    <w:basedOn w:val="Tabletext"/>
    <w:rsid w:val="00B07BE0"/>
    <w:pPr>
      <w:numPr>
        <w:numId w:val="1"/>
      </w:numPr>
    </w:pPr>
  </w:style>
  <w:style w:type="paragraph" w:styleId="Appendix" w:customStyle="1">
    <w:name w:val="Appendix"/>
    <w:basedOn w:val="BodyText"/>
    <w:next w:val="BodyText"/>
    <w:rsid w:val="00B07BE0"/>
    <w:pPr>
      <w:numPr>
        <w:numId w:val="2"/>
      </w:numPr>
      <w:spacing w:after="200"/>
      <w:ind w:left="1440" w:hanging="1440"/>
    </w:pPr>
    <w:rPr>
      <w:rFonts w:ascii="Calibri" w:hAnsi="Calibri" w:eastAsia="Times New Roman" w:cs="Times New Roman"/>
      <w:b/>
      <w:szCs w:val="20"/>
    </w:rPr>
  </w:style>
  <w:style w:type="paragraph" w:styleId="Singlespaced" w:customStyle="1">
    <w:name w:val="Single spaced"/>
    <w:basedOn w:val="Normal"/>
    <w:link w:val="SinglespacedChar"/>
    <w:rsid w:val="00B07BE0"/>
    <w:rPr>
      <w:rFonts w:ascii="Calibri" w:hAnsi="Calibri" w:eastAsia="Times New Roman" w:cs="Times New Roman"/>
      <w:sz w:val="22"/>
      <w:szCs w:val="22"/>
    </w:rPr>
  </w:style>
  <w:style w:type="character" w:styleId="SinglespacedChar" w:customStyle="1">
    <w:name w:val="Single spaced Char"/>
    <w:link w:val="Singlespaced"/>
    <w:rsid w:val="00B07BE0"/>
    <w:rPr>
      <w:rFonts w:ascii="Calibri" w:hAnsi="Calibri" w:eastAsia="Times New Roman" w:cs="Times New Roman"/>
      <w:sz w:val="22"/>
      <w:szCs w:val="22"/>
    </w:rPr>
  </w:style>
  <w:style w:type="character" w:styleId="Hyperlink">
    <w:name w:val="Hyperlink"/>
    <w:semiHidden/>
    <w:rsid w:val="00B07BE0"/>
    <w:rPr>
      <w:color w:val="E31B23"/>
      <w:szCs w:val="22"/>
    </w:rPr>
  </w:style>
  <w:style w:type="paragraph" w:styleId="ListBullet">
    <w:name w:val="List Bullet"/>
    <w:basedOn w:val="Normal"/>
    <w:rsid w:val="00B07BE0"/>
    <w:pPr>
      <w:numPr>
        <w:numId w:val="3"/>
      </w:numPr>
      <w:spacing w:after="120"/>
    </w:pPr>
    <w:rPr>
      <w:rFonts w:ascii="Calibri" w:hAnsi="Calibri" w:eastAsia="Times New Roman" w:cs="Times New Roman"/>
      <w:sz w:val="22"/>
      <w:szCs w:val="20"/>
    </w:rPr>
  </w:style>
  <w:style w:type="paragraph" w:styleId="ListBullet2">
    <w:name w:val="List Bullet 2"/>
    <w:basedOn w:val="Normal"/>
    <w:rsid w:val="00B07BE0"/>
    <w:pPr>
      <w:numPr>
        <w:ilvl w:val="1"/>
        <w:numId w:val="3"/>
      </w:numPr>
      <w:spacing w:after="120"/>
    </w:pPr>
    <w:rPr>
      <w:rFonts w:ascii="Calibri" w:hAnsi="Calibri" w:eastAsia="Times New Roman" w:cs="Times New Roman"/>
      <w:sz w:val="22"/>
      <w:szCs w:val="20"/>
    </w:rPr>
  </w:style>
  <w:style w:type="character" w:styleId="UnresolvedMention">
    <w:name w:val="Unresolved Mention"/>
    <w:basedOn w:val="DefaultParagraphFont"/>
    <w:uiPriority w:val="99"/>
    <w:semiHidden/>
    <w:unhideWhenUsed/>
    <w:rsid w:val="004262CA"/>
    <w:rPr>
      <w:color w:val="605E5C"/>
      <w:shd w:val="clear" w:color="auto" w:fill="E1DFDD"/>
    </w:rPr>
  </w:style>
  <w:style w:type="table" w:styleId="TableGrid">
    <w:name w:val="Table Grid"/>
    <w:basedOn w:val="TableNormal"/>
    <w:rsid w:val="00CD110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9553">
      <w:bodyDiv w:val="1"/>
      <w:marLeft w:val="0"/>
      <w:marRight w:val="0"/>
      <w:marTop w:val="0"/>
      <w:marBottom w:val="0"/>
      <w:divBdr>
        <w:top w:val="none" w:sz="0" w:space="0" w:color="auto"/>
        <w:left w:val="none" w:sz="0" w:space="0" w:color="auto"/>
        <w:bottom w:val="none" w:sz="0" w:space="0" w:color="auto"/>
        <w:right w:val="none" w:sz="0" w:space="0" w:color="auto"/>
      </w:divBdr>
    </w:div>
    <w:div w:id="487090541">
      <w:bodyDiv w:val="1"/>
      <w:marLeft w:val="0"/>
      <w:marRight w:val="0"/>
      <w:marTop w:val="0"/>
      <w:marBottom w:val="0"/>
      <w:divBdr>
        <w:top w:val="none" w:sz="0" w:space="0" w:color="auto"/>
        <w:left w:val="none" w:sz="0" w:space="0" w:color="auto"/>
        <w:bottom w:val="none" w:sz="0" w:space="0" w:color="auto"/>
        <w:right w:val="none" w:sz="0" w:space="0" w:color="auto"/>
      </w:divBdr>
    </w:div>
    <w:div w:id="680275622">
      <w:bodyDiv w:val="1"/>
      <w:marLeft w:val="0"/>
      <w:marRight w:val="0"/>
      <w:marTop w:val="0"/>
      <w:marBottom w:val="0"/>
      <w:divBdr>
        <w:top w:val="none" w:sz="0" w:space="0" w:color="auto"/>
        <w:left w:val="none" w:sz="0" w:space="0" w:color="auto"/>
        <w:bottom w:val="none" w:sz="0" w:space="0" w:color="auto"/>
        <w:right w:val="none" w:sz="0" w:space="0" w:color="auto"/>
      </w:divBdr>
    </w:div>
    <w:div w:id="986251427">
      <w:bodyDiv w:val="1"/>
      <w:marLeft w:val="0"/>
      <w:marRight w:val="0"/>
      <w:marTop w:val="0"/>
      <w:marBottom w:val="0"/>
      <w:divBdr>
        <w:top w:val="none" w:sz="0" w:space="0" w:color="auto"/>
        <w:left w:val="none" w:sz="0" w:space="0" w:color="auto"/>
        <w:bottom w:val="none" w:sz="0" w:space="0" w:color="auto"/>
        <w:right w:val="none" w:sz="0" w:space="0" w:color="auto"/>
      </w:divBdr>
    </w:div>
    <w:div w:id="1057316863">
      <w:bodyDiv w:val="1"/>
      <w:marLeft w:val="0"/>
      <w:marRight w:val="0"/>
      <w:marTop w:val="0"/>
      <w:marBottom w:val="0"/>
      <w:divBdr>
        <w:top w:val="none" w:sz="0" w:space="0" w:color="auto"/>
        <w:left w:val="none" w:sz="0" w:space="0" w:color="auto"/>
        <w:bottom w:val="none" w:sz="0" w:space="0" w:color="auto"/>
        <w:right w:val="none" w:sz="0" w:space="0" w:color="auto"/>
      </w:divBdr>
    </w:div>
    <w:div w:id="1292243755">
      <w:bodyDiv w:val="1"/>
      <w:marLeft w:val="0"/>
      <w:marRight w:val="0"/>
      <w:marTop w:val="0"/>
      <w:marBottom w:val="0"/>
      <w:divBdr>
        <w:top w:val="none" w:sz="0" w:space="0" w:color="auto"/>
        <w:left w:val="none" w:sz="0" w:space="0" w:color="auto"/>
        <w:bottom w:val="none" w:sz="0" w:space="0" w:color="auto"/>
        <w:right w:val="none" w:sz="0" w:space="0" w:color="auto"/>
      </w:divBdr>
    </w:div>
    <w:div w:id="1578399723">
      <w:bodyDiv w:val="1"/>
      <w:marLeft w:val="0"/>
      <w:marRight w:val="0"/>
      <w:marTop w:val="0"/>
      <w:marBottom w:val="0"/>
      <w:divBdr>
        <w:top w:val="none" w:sz="0" w:space="0" w:color="auto"/>
        <w:left w:val="none" w:sz="0" w:space="0" w:color="auto"/>
        <w:bottom w:val="none" w:sz="0" w:space="0" w:color="auto"/>
        <w:right w:val="none" w:sz="0" w:space="0" w:color="auto"/>
      </w:divBdr>
    </w:div>
    <w:div w:id="1725329841">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 w:id="1974283975">
      <w:bodyDiv w:val="1"/>
      <w:marLeft w:val="0"/>
      <w:marRight w:val="0"/>
      <w:marTop w:val="0"/>
      <w:marBottom w:val="0"/>
      <w:divBdr>
        <w:top w:val="none" w:sz="0" w:space="0" w:color="auto"/>
        <w:left w:val="none" w:sz="0" w:space="0" w:color="auto"/>
        <w:bottom w:val="none" w:sz="0" w:space="0" w:color="auto"/>
        <w:right w:val="none" w:sz="0" w:space="0" w:color="auto"/>
      </w:divBdr>
    </w:div>
    <w:div w:id="2127767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emma.over@blackheathprep.co.uk" TargetMode="External" Id="R4ef956a5e86c499f" /><Relationship Type="http://schemas.openxmlformats.org/officeDocument/2006/relationships/glossaryDocument" Target="glossary/document.xml" Id="Rba64f294ca534c4c"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f:\branding\assets\templates\A4_General_Word.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626b763-377d-4dd6-8b1f-aa398476a480}"/>
      </w:docPartPr>
      <w:docPartBody>
        <w:p w14:paraId="3902EFB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766faa-9ca3-4d59-ac21-14bcd66ec340" xsi:nil="true"/>
    <lcf76f155ced4ddcb4097134ff3c332f xmlns="edcdbf94-bfa0-484d-8bee-bf696a53c6f1">
      <Terms xmlns="http://schemas.microsoft.com/office/infopath/2007/PartnerControls"/>
    </lcf76f155ced4ddcb4097134ff3c332f>
    <SharedWithUsers xmlns="ae766faa-9ca3-4d59-ac21-14bcd66ec340">
      <UserInfo>
        <DisplayName>Kieron Norris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0F5885863DE7D4596844B0DD04B8E6B" ma:contentTypeVersion="18" ma:contentTypeDescription="Create a new document." ma:contentTypeScope="" ma:versionID="9c66a7fd8416f0e9b912b9bb5e6a2bab">
  <xsd:schema xmlns:xsd="http://www.w3.org/2001/XMLSchema" xmlns:xs="http://www.w3.org/2001/XMLSchema" xmlns:p="http://schemas.microsoft.com/office/2006/metadata/properties" xmlns:ns2="ae766faa-9ca3-4d59-ac21-14bcd66ec340" xmlns:ns3="edcdbf94-bfa0-484d-8bee-bf696a53c6f1" targetNamespace="http://schemas.microsoft.com/office/2006/metadata/properties" ma:root="true" ma:fieldsID="87958a22a3afad7be9d9679fc665465d" ns2:_="" ns3:_="">
    <xsd:import namespace="ae766faa-9ca3-4d59-ac21-14bcd66ec340"/>
    <xsd:import namespace="edcdbf94-bfa0-484d-8bee-bf696a53c6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66faa-9ca3-4d59-ac21-14bcd66ec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274088-250a-4aa7-8e68-b27e9527f96b}" ma:internalName="TaxCatchAll" ma:showField="CatchAllData" ma:web="ae766faa-9ca3-4d59-ac21-14bcd66ec3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dbf94-bfa0-484d-8bee-bf696a53c6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a2a226-e229-4523-ae5e-73de128f8a6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8F547A-E1A4-4AFF-BED1-3A269CBA209D}">
  <ds:schemaRef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edcdbf94-bfa0-484d-8bee-bf696a53c6f1"/>
    <ds:schemaRef ds:uri="ae766faa-9ca3-4d59-ac21-14bcd66ec340"/>
    <ds:schemaRef ds:uri="http://purl.org/dc/dcmitype/"/>
  </ds:schemaRefs>
</ds:datastoreItem>
</file>

<file path=customXml/itemProps2.xml><?xml version="1.0" encoding="utf-8"?>
<ds:datastoreItem xmlns:ds="http://schemas.openxmlformats.org/officeDocument/2006/customXml" ds:itemID="{A2AA331F-33D5-4A5A-9813-92934EF83CF5}">
  <ds:schemaRefs>
    <ds:schemaRef ds:uri="http://schemas.microsoft.com/sharepoint/v3/contenttype/forms"/>
  </ds:schemaRefs>
</ds:datastoreItem>
</file>

<file path=customXml/itemProps3.xml><?xml version="1.0" encoding="utf-8"?>
<ds:datastoreItem xmlns:ds="http://schemas.openxmlformats.org/officeDocument/2006/customXml" ds:itemID="{BFD1BBC4-5395-0D4B-A381-98A8D824D4DA}">
  <ds:schemaRefs>
    <ds:schemaRef ds:uri="http://schemas.openxmlformats.org/officeDocument/2006/bibliography"/>
  </ds:schemaRefs>
</ds:datastoreItem>
</file>

<file path=customXml/itemProps4.xml><?xml version="1.0" encoding="utf-8"?>
<ds:datastoreItem xmlns:ds="http://schemas.openxmlformats.org/officeDocument/2006/customXml" ds:itemID="{91592834-14EC-4971-AEC0-0EE29CCAE5B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A4_General_Word.dotx</ap:Template>
  <ap:Application>Microsoft Word for the web</ap:Application>
  <ap:DocSecurity>4</ap:DocSecurity>
  <ap:ScaleCrop>false</ap:ScaleCrop>
  <ap:Company>TDD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Marlow</dc:creator>
  <cp:keywords/>
  <cp:lastModifiedBy>Emma Over</cp:lastModifiedBy>
  <cp:revision>21</cp:revision>
  <dcterms:created xsi:type="dcterms:W3CDTF">2022-11-01T00:26:00Z</dcterms:created>
  <dcterms:modified xsi:type="dcterms:W3CDTF">2023-09-11T14:48:32Z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0x01010080F5885863DE7D4596844B0DD04B8E6B</vt:lpwstr>
  </property>
  <property fmtid="{D5CDD505-2E9C-101B-9397-08002B2CF9AE}" pid="3" name="MediaServiceImageTags">
    <vt:lpwstr/>
  </property>
</Properties>
</file>