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68B74" w14:textId="1A0542A7" w:rsidR="00EB444B" w:rsidRPr="00580294" w:rsidRDefault="00137E90" w:rsidP="00EB444B">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794432" behindDoc="1" locked="0" layoutInCell="1" allowOverlap="1" wp14:anchorId="6E9FD6B0" wp14:editId="455E1251">
                <wp:simplePos x="0" y="0"/>
                <wp:positionH relativeFrom="margin">
                  <wp:posOffset>-300625</wp:posOffset>
                </wp:positionH>
                <wp:positionV relativeFrom="paragraph">
                  <wp:posOffset>-300625</wp:posOffset>
                </wp:positionV>
                <wp:extent cx="6300592" cy="9330055"/>
                <wp:effectExtent l="63500" t="38100" r="62230" b="80645"/>
                <wp:wrapNone/>
                <wp:docPr id="35" name="Rounded Rectangle 35"/>
                <wp:cNvGraphicFramePr/>
                <a:graphic xmlns:a="http://schemas.openxmlformats.org/drawingml/2006/main">
                  <a:graphicData uri="http://schemas.microsoft.com/office/word/2010/wordprocessingShape">
                    <wps:wsp>
                      <wps:cNvSpPr/>
                      <wps:spPr>
                        <a:xfrm>
                          <a:off x="0" y="0"/>
                          <a:ext cx="6300592" cy="9330055"/>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47521" id="Rounded Rectangle 35" o:spid="_x0000_s1026" style="position:absolute;margin-left:-23.65pt;margin-top:-23.65pt;width:496.1pt;height:734.65pt;z-index:-25152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" filled="f" strokecolor="#31849b [2408]" strokeweight="2.25pt">
                <v:stroke linestyle="thickThin"/>
                <v:shadow on="t" color="black" opacity="22937f" origin=",.5" offset="0,.63889mm"/>
                <w10:wrap anchorx="margin"/>
              </v:roundrect>
            </w:pict>
          </mc:Fallback>
        </mc:AlternateContent>
      </w:r>
    </w:p>
    <w:p w14:paraId="0A00BDC1" w14:textId="5D598E8C" w:rsidR="00596A49" w:rsidRPr="00580294" w:rsidRDefault="00596A49" w:rsidP="00596A49">
      <w:pPr>
        <w:rPr>
          <w:rFonts w:ascii="URW Form" w:eastAsia="Times New Roman" w:hAnsi="URW Form" w:cs="Times New Roman"/>
        </w:rPr>
      </w:pPr>
    </w:p>
    <w:p w14:paraId="597C5C12" w14:textId="56DAB9D6" w:rsidR="00EB444B" w:rsidRPr="00580294" w:rsidRDefault="00133BAE" w:rsidP="00EB444B">
      <w:pPr>
        <w:rPr>
          <w:rFonts w:ascii="URW Form" w:eastAsia="Times New Roman" w:hAnsi="URW Form" w:cs="Times New Roman"/>
        </w:rPr>
      </w:pPr>
      <w:r w:rsidRPr="00580294">
        <w:rPr>
          <w:rFonts w:ascii="URW Form" w:eastAsia="Times New Roman" w:hAnsi="URW Form" w:cs="Times New Roman"/>
          <w:noProof/>
        </w:rPr>
        <w:drawing>
          <wp:anchor distT="0" distB="0" distL="114300" distR="114300" simplePos="0" relativeHeight="251823104" behindDoc="0" locked="0" layoutInCell="1" allowOverlap="1" wp14:anchorId="710F677D" wp14:editId="1E3F8314">
            <wp:simplePos x="0" y="0"/>
            <wp:positionH relativeFrom="column">
              <wp:posOffset>2214880</wp:posOffset>
            </wp:positionH>
            <wp:positionV relativeFrom="paragraph">
              <wp:posOffset>54610</wp:posOffset>
            </wp:positionV>
            <wp:extent cx="1338580" cy="1096645"/>
            <wp:effectExtent l="0" t="0" r="0" b="0"/>
            <wp:wrapThrough wrapText="bothSides">
              <wp:wrapPolygon edited="0">
                <wp:start x="7378" y="0"/>
                <wp:lineTo x="6148" y="0"/>
                <wp:lineTo x="5738" y="750"/>
                <wp:lineTo x="5943" y="8755"/>
                <wp:lineTo x="7583" y="12007"/>
                <wp:lineTo x="0" y="14508"/>
                <wp:lineTo x="0" y="18010"/>
                <wp:lineTo x="2459" y="20012"/>
                <wp:lineTo x="2049" y="21262"/>
                <wp:lineTo x="18239" y="21262"/>
                <wp:lineTo x="21108" y="17010"/>
                <wp:lineTo x="21313" y="15009"/>
                <wp:lineTo x="21313" y="14508"/>
                <wp:lineTo x="13526" y="12007"/>
                <wp:lineTo x="15165" y="8755"/>
                <wp:lineTo x="14960" y="0"/>
                <wp:lineTo x="13526" y="0"/>
                <wp:lineTo x="737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8580" cy="1096645"/>
                    </a:xfrm>
                    <a:prstGeom prst="rect">
                      <a:avLst/>
                    </a:prstGeom>
                  </pic:spPr>
                </pic:pic>
              </a:graphicData>
            </a:graphic>
            <wp14:sizeRelH relativeFrom="page">
              <wp14:pctWidth>0</wp14:pctWidth>
            </wp14:sizeRelH>
            <wp14:sizeRelV relativeFrom="page">
              <wp14:pctHeight>0</wp14:pctHeight>
            </wp14:sizeRelV>
          </wp:anchor>
        </w:drawing>
      </w:r>
    </w:p>
    <w:p w14:paraId="12E4F8E8" w14:textId="6D3164FF" w:rsidR="00EB444B" w:rsidRPr="00580294" w:rsidRDefault="00EB444B">
      <w:pPr>
        <w:rPr>
          <w:rFonts w:ascii="URW Form" w:hAnsi="URW Form"/>
        </w:rPr>
      </w:pPr>
    </w:p>
    <w:p w14:paraId="752D9200" w14:textId="77777777" w:rsidR="00EB444B" w:rsidRPr="00580294" w:rsidRDefault="00EB444B" w:rsidP="00EB444B">
      <w:pPr>
        <w:rPr>
          <w:rFonts w:ascii="URW Form" w:hAnsi="URW Form"/>
        </w:rPr>
      </w:pPr>
    </w:p>
    <w:p w14:paraId="70471344" w14:textId="77777777" w:rsidR="00EB444B" w:rsidRPr="00580294" w:rsidRDefault="00EB444B" w:rsidP="00EB444B">
      <w:pPr>
        <w:rPr>
          <w:rFonts w:ascii="URW Form" w:hAnsi="URW Form"/>
        </w:rPr>
      </w:pPr>
    </w:p>
    <w:p w14:paraId="71BB0EE9" w14:textId="77777777" w:rsidR="00EB444B" w:rsidRPr="00580294" w:rsidRDefault="00EB444B" w:rsidP="00EB444B">
      <w:pPr>
        <w:rPr>
          <w:rFonts w:ascii="URW Form" w:hAnsi="URW Form"/>
        </w:rPr>
      </w:pPr>
    </w:p>
    <w:p w14:paraId="3038008C" w14:textId="77777777" w:rsidR="00EB444B" w:rsidRPr="00580294" w:rsidRDefault="00EB444B" w:rsidP="00EB444B">
      <w:pPr>
        <w:rPr>
          <w:rFonts w:ascii="URW Form" w:hAnsi="URW Form"/>
        </w:rPr>
      </w:pPr>
    </w:p>
    <w:p w14:paraId="6F79D718" w14:textId="77777777" w:rsidR="00EB444B" w:rsidRPr="00580294" w:rsidRDefault="00EB444B" w:rsidP="00AC5AD6">
      <w:pPr>
        <w:rPr>
          <w:rFonts w:ascii="URW Form" w:hAnsi="URW Form"/>
        </w:rPr>
      </w:pPr>
    </w:p>
    <w:p w14:paraId="303DA490" w14:textId="77777777" w:rsidR="00AC5AD6" w:rsidRPr="00580294" w:rsidRDefault="00AC5AD6" w:rsidP="00AC5AD6">
      <w:pPr>
        <w:jc w:val="center"/>
        <w:rPr>
          <w:rFonts w:ascii="URW Form" w:eastAsia="Times New Roman" w:hAnsi="URW Form" w:cs="Times New Roman"/>
        </w:rPr>
      </w:pPr>
      <w:r w:rsidRPr="00580294">
        <w:rPr>
          <w:rFonts w:ascii="URW Form" w:eastAsia="Times New Roman" w:hAnsi="URW Form" w:cs="Times New Roman"/>
        </w:rPr>
        <w:fldChar w:fldCharType="begin"/>
      </w:r>
      <w:r w:rsidRPr="00580294">
        <w:rPr>
          <w:rFonts w:ascii="URW Form" w:eastAsia="Times New Roman" w:hAnsi="URW Form" w:cs="Times New Roman"/>
        </w:rPr>
        <w:instrText xml:space="preserve"> INCLUDEPICTURE "http://mountsbay.org/wp-content/uploads/2018/05/IMG_0206-1.jpg" \* MERGEFORMATINET </w:instrText>
      </w:r>
      <w:r w:rsidRPr="00580294">
        <w:rPr>
          <w:rFonts w:ascii="URW Form" w:eastAsia="Times New Roman" w:hAnsi="URW Form" w:cs="Times New Roman"/>
        </w:rPr>
        <w:fldChar w:fldCharType="end"/>
      </w:r>
    </w:p>
    <w:p w14:paraId="47DEF111" w14:textId="7CD5D0E7" w:rsidR="00EB444B" w:rsidRPr="00580294" w:rsidRDefault="00762F57" w:rsidP="00EB444B">
      <w:pPr>
        <w:jc w:val="center"/>
        <w:rPr>
          <w:rFonts w:ascii="URW Form" w:eastAsia="Times New Roman" w:hAnsi="URW Form" w:cs="Times New Roman"/>
        </w:rPr>
      </w:pPr>
      <w:r w:rsidRPr="00580294">
        <w:rPr>
          <w:rFonts w:ascii="URW Form" w:hAnsi="URW Form"/>
          <w:noProof/>
        </w:rPr>
        <w:drawing>
          <wp:inline distT="0" distB="0" distL="0" distR="0" wp14:anchorId="31BC274E" wp14:editId="6DAB87DE">
            <wp:extent cx="2771989" cy="1849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4536" cy="1857490"/>
                    </a:xfrm>
                    <a:prstGeom prst="rect">
                      <a:avLst/>
                    </a:prstGeom>
                  </pic:spPr>
                </pic:pic>
              </a:graphicData>
            </a:graphic>
          </wp:inline>
        </w:drawing>
      </w:r>
      <w:r w:rsidR="00B7229C" w:rsidRPr="00580294">
        <w:rPr>
          <w:rFonts w:ascii="URW Form" w:hAnsi="URW Form"/>
        </w:rPr>
        <w:fldChar w:fldCharType="begin"/>
      </w:r>
      <w:r w:rsidR="00B7229C" w:rsidRPr="00580294">
        <w:rPr>
          <w:rFonts w:ascii="URW Form" w:hAnsi="URW Form"/>
        </w:rPr>
        <w:instrText xml:space="preserve"> INCLUDEPICTURE "blob:https://mountsbayacademy-my.sharepoint.com/34d3f15f-d141-4743-bad2-2e4ef6a96ba5" \* MERGEFORMATINET </w:instrText>
      </w:r>
      <w:r w:rsidR="00000000">
        <w:rPr>
          <w:rFonts w:ascii="URW Form" w:hAnsi="URW Form"/>
        </w:rPr>
        <w:fldChar w:fldCharType="separate"/>
      </w:r>
      <w:r w:rsidR="00B7229C" w:rsidRPr="00580294">
        <w:rPr>
          <w:rFonts w:ascii="URW Form" w:hAnsi="URW Form"/>
        </w:rPr>
        <w:fldChar w:fldCharType="end"/>
      </w:r>
      <w:r w:rsidR="00526360" w:rsidRPr="00580294">
        <w:rPr>
          <w:rFonts w:ascii="URW Form" w:hAnsi="URW Form"/>
        </w:rPr>
        <w:fldChar w:fldCharType="begin"/>
      </w:r>
      <w:r w:rsidR="00526360" w:rsidRPr="00580294">
        <w:rPr>
          <w:rFonts w:ascii="URW Form" w:hAnsi="URW Form"/>
        </w:rPr>
        <w:instrText xml:space="preserve"> INCLUDEPICTURE "blob:https://mountsbayacademy-my.sharepoint.com/34d3f15f-d141-4743-bad2-2e4ef6a96ba5" \* MERGEFORMATINET </w:instrText>
      </w:r>
      <w:r w:rsidR="00000000">
        <w:rPr>
          <w:rFonts w:ascii="URW Form" w:hAnsi="URW Form"/>
        </w:rPr>
        <w:fldChar w:fldCharType="separate"/>
      </w:r>
      <w:r w:rsidR="00526360" w:rsidRPr="00580294">
        <w:rPr>
          <w:rFonts w:ascii="URW Form" w:hAnsi="URW Form"/>
        </w:rPr>
        <w:fldChar w:fldCharType="end"/>
      </w:r>
      <w:r w:rsidR="00133BAE" w:rsidRPr="00580294">
        <w:rPr>
          <w:rFonts w:ascii="URW Form" w:hAnsi="URW Form"/>
        </w:rPr>
        <w:fldChar w:fldCharType="begin"/>
      </w:r>
      <w:r w:rsidR="00133BAE" w:rsidRPr="00580294">
        <w:rPr>
          <w:rFonts w:ascii="URW Form" w:hAnsi="URW Form"/>
        </w:rPr>
        <w:instrText xml:space="preserve"> INCLUDEPICTURE "blob:https://www.odwebp.svc.ms/1c70d6a2-f449-4432-823c-557d7f885040" \* MERGEFORMATINET </w:instrText>
      </w:r>
      <w:r w:rsidR="00000000">
        <w:rPr>
          <w:rFonts w:ascii="URW Form" w:hAnsi="URW Form"/>
        </w:rPr>
        <w:fldChar w:fldCharType="separate"/>
      </w:r>
      <w:r w:rsidR="00133BAE" w:rsidRPr="00580294">
        <w:rPr>
          <w:rFonts w:ascii="URW Form" w:hAnsi="URW Form"/>
        </w:rPr>
        <w:fldChar w:fldCharType="end"/>
      </w:r>
    </w:p>
    <w:p w14:paraId="4ED30153" w14:textId="77777777" w:rsidR="00EB444B" w:rsidRPr="00580294" w:rsidRDefault="001A72E4" w:rsidP="00EB444B">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705344" behindDoc="0" locked="0" layoutInCell="1" allowOverlap="1" wp14:anchorId="77BA2E4E" wp14:editId="3C8F55FB">
                <wp:simplePos x="0" y="0"/>
                <wp:positionH relativeFrom="margin">
                  <wp:posOffset>760730</wp:posOffset>
                </wp:positionH>
                <wp:positionV relativeFrom="paragraph">
                  <wp:posOffset>1471295</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C6EB6" w14:textId="77777777"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A2E4E" id="_x0000_t202" coordsize="21600,21600" o:spt="202" path="m,l,21600r21600,l21600,xe">
                <v:stroke joinstyle="miter"/>
                <v:path gradientshapeok="t" o:connecttype="rect"/>
              </v:shapetype>
              <v:shape id="Text Box 46" o:spid="_x0000_s1026" type="#_x0000_t202" style="position:absolute;margin-left:59.9pt;margin-top:115.85pt;width:331.8pt;height:51.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" filled="f" stroked="f">
                <v:textbox>
                  <w:txbxContent>
                    <w:p w14:paraId="55FC6EB6" w14:textId="77777777"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0FE6B96D" w14:textId="77777777" w:rsidR="00EB444B" w:rsidRPr="00580294" w:rsidRDefault="00982923" w:rsidP="00EB444B">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707392" behindDoc="0" locked="0" layoutInCell="1" allowOverlap="1" wp14:anchorId="61E24A89" wp14:editId="511593A4">
                <wp:simplePos x="0" y="0"/>
                <wp:positionH relativeFrom="margin">
                  <wp:posOffset>-511810</wp:posOffset>
                </wp:positionH>
                <wp:positionV relativeFrom="paragraph">
                  <wp:posOffset>208280</wp:posOffset>
                </wp:positionV>
                <wp:extent cx="6756400" cy="9055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905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19571" w14:textId="60357B19" w:rsidR="002D3AE3" w:rsidRPr="003E1760" w:rsidRDefault="00A7699C" w:rsidP="002B4DA6">
                            <w:pPr>
                              <w:jc w:val="center"/>
                              <w:rPr>
                                <w:rFonts w:ascii="Museo Sans Rounded 300" w:hAnsi="Museo Sans Rounded 300"/>
                                <w:b/>
                                <w:bCs/>
                                <w:sz w:val="72"/>
                                <w:szCs w:val="72"/>
                              </w:rPr>
                            </w:pPr>
                            <w:r>
                              <w:rPr>
                                <w:rFonts w:ascii="Museo Sans Rounded 300" w:hAnsi="Museo Sans Rounded 300"/>
                                <w:b/>
                                <w:bCs/>
                                <w:sz w:val="72"/>
                                <w:szCs w:val="72"/>
                              </w:rPr>
                              <w:t xml:space="preserve">Head </w:t>
                            </w:r>
                            <w:r w:rsidR="00085E0D">
                              <w:rPr>
                                <w:rFonts w:ascii="Museo Sans Rounded 300" w:hAnsi="Museo Sans Rounded 300"/>
                                <w:b/>
                                <w:bCs/>
                                <w:sz w:val="72"/>
                                <w:szCs w:val="72"/>
                              </w:rPr>
                              <w:t xml:space="preserve">of </w:t>
                            </w:r>
                            <w:r w:rsidR="002A67A6">
                              <w:rPr>
                                <w:rFonts w:ascii="Museo Sans Rounded 300" w:hAnsi="Museo Sans Rounded 300"/>
                                <w:b/>
                                <w:bCs/>
                                <w:sz w:val="72"/>
                                <w:szCs w:val="72"/>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24A89" id="_x0000_t202" coordsize="21600,21600" o:spt="202" path="m,l,21600r21600,l21600,xe">
                <v:stroke joinstyle="miter"/>
                <v:path gradientshapeok="t" o:connecttype="rect"/>
              </v:shapetype>
              <v:shape id="Text Box 47" o:spid="_x0000_s1027" type="#_x0000_t202" style="position:absolute;margin-left:-40.3pt;margin-top:16.4pt;width:532pt;height:71.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" filled="f" stroked="f">
                <v:textbox>
                  <w:txbxContent>
                    <w:p w14:paraId="5EC19571" w14:textId="60357B19" w:rsidR="002D3AE3" w:rsidRPr="003E1760" w:rsidRDefault="00A7699C" w:rsidP="002B4DA6">
                      <w:pPr>
                        <w:jc w:val="center"/>
                        <w:rPr>
                          <w:rFonts w:ascii="Museo Sans Rounded 300" w:hAnsi="Museo Sans Rounded 300"/>
                          <w:b/>
                          <w:bCs/>
                          <w:sz w:val="72"/>
                          <w:szCs w:val="72"/>
                        </w:rPr>
                      </w:pPr>
                      <w:r>
                        <w:rPr>
                          <w:rFonts w:ascii="Museo Sans Rounded 300" w:hAnsi="Museo Sans Rounded 300"/>
                          <w:b/>
                          <w:bCs/>
                          <w:sz w:val="72"/>
                          <w:szCs w:val="72"/>
                        </w:rPr>
                        <w:t xml:space="preserve">Head </w:t>
                      </w:r>
                      <w:r w:rsidR="00085E0D">
                        <w:rPr>
                          <w:rFonts w:ascii="Museo Sans Rounded 300" w:hAnsi="Museo Sans Rounded 300"/>
                          <w:b/>
                          <w:bCs/>
                          <w:sz w:val="72"/>
                          <w:szCs w:val="72"/>
                        </w:rPr>
                        <w:t xml:space="preserve">of </w:t>
                      </w:r>
                      <w:r w:rsidR="002A67A6">
                        <w:rPr>
                          <w:rFonts w:ascii="Museo Sans Rounded 300" w:hAnsi="Museo Sans Rounded 300"/>
                          <w:b/>
                          <w:bCs/>
                          <w:sz w:val="72"/>
                          <w:szCs w:val="72"/>
                        </w:rPr>
                        <w:t>RE</w:t>
                      </w:r>
                    </w:p>
                  </w:txbxContent>
                </v:textbox>
                <w10:wrap type="square" anchorx="margin"/>
              </v:shape>
            </w:pict>
          </mc:Fallback>
        </mc:AlternateContent>
      </w:r>
    </w:p>
    <w:p w14:paraId="21645022" w14:textId="77777777" w:rsidR="00EB444B" w:rsidRPr="00580294" w:rsidRDefault="00EB444B" w:rsidP="00EB444B">
      <w:pPr>
        <w:rPr>
          <w:rFonts w:ascii="URW Form" w:hAnsi="URW Form"/>
        </w:rPr>
      </w:pPr>
    </w:p>
    <w:p w14:paraId="2062F169" w14:textId="77777777" w:rsidR="00EB444B" w:rsidRPr="00580294" w:rsidRDefault="00EB444B" w:rsidP="00EB444B">
      <w:pPr>
        <w:rPr>
          <w:rFonts w:ascii="URW Form" w:hAnsi="URW Form"/>
        </w:rPr>
      </w:pPr>
    </w:p>
    <w:p w14:paraId="0ED40072" w14:textId="77777777" w:rsidR="00EB444B" w:rsidRPr="00580294" w:rsidRDefault="00EB444B" w:rsidP="00EB444B">
      <w:pPr>
        <w:rPr>
          <w:rFonts w:ascii="URW Form" w:hAnsi="URW Form"/>
        </w:rPr>
      </w:pPr>
    </w:p>
    <w:p w14:paraId="7621CAD6" w14:textId="1AFC8E4A" w:rsidR="00EB444B" w:rsidRPr="00580294" w:rsidRDefault="00EB444B" w:rsidP="00EB444B">
      <w:pPr>
        <w:rPr>
          <w:rFonts w:ascii="URW Form" w:hAnsi="URW Form"/>
        </w:rPr>
      </w:pPr>
    </w:p>
    <w:p w14:paraId="096F6124" w14:textId="77777777" w:rsidR="009A0228" w:rsidRPr="00580294" w:rsidRDefault="009A0228" w:rsidP="009A0228">
      <w:pPr>
        <w:rPr>
          <w:rFonts w:ascii="URW Form" w:eastAsia="Times New Roman" w:hAnsi="URW Form" w:cs="Times New Roman"/>
        </w:rPr>
      </w:pPr>
    </w:p>
    <w:p w14:paraId="10EE5D0D" w14:textId="77777777" w:rsidR="00EB444B" w:rsidRPr="00580294" w:rsidRDefault="00EB444B" w:rsidP="00EB444B">
      <w:pPr>
        <w:rPr>
          <w:rFonts w:ascii="URW Form" w:hAnsi="URW Form"/>
        </w:rPr>
      </w:pPr>
    </w:p>
    <w:p w14:paraId="23746D54" w14:textId="77777777" w:rsidR="00EB444B" w:rsidRPr="00580294" w:rsidRDefault="00EB444B" w:rsidP="00EB444B">
      <w:pPr>
        <w:rPr>
          <w:rFonts w:ascii="URW Form" w:hAnsi="URW Form"/>
        </w:rPr>
      </w:pPr>
    </w:p>
    <w:p w14:paraId="4492EC6F" w14:textId="77777777" w:rsidR="00F74B9D" w:rsidRPr="00580294" w:rsidRDefault="00F74B9D" w:rsidP="00EB444B">
      <w:pPr>
        <w:tabs>
          <w:tab w:val="left" w:pos="3765"/>
        </w:tabs>
        <w:rPr>
          <w:rFonts w:ascii="URW Form" w:hAnsi="URW Form"/>
        </w:rPr>
        <w:sectPr w:rsidR="00F74B9D" w:rsidRPr="00580294" w:rsidSect="009A3D61">
          <w:footerReference w:type="default" r:id="rId10"/>
          <w:footerReference w:type="first" r:id="rId11"/>
          <w:pgSz w:w="11900" w:h="16840"/>
          <w:pgMar w:top="1440" w:right="1440" w:bottom="1440" w:left="1440" w:header="708" w:footer="708" w:gutter="0"/>
          <w:cols w:space="708"/>
          <w:titlePg/>
          <w:docGrid w:linePitch="326"/>
        </w:sectPr>
      </w:pPr>
    </w:p>
    <w:p w14:paraId="53852BA6" w14:textId="55C5F1A6" w:rsidR="00C07C78" w:rsidRPr="00580294" w:rsidRDefault="00762F57" w:rsidP="00513E79">
      <w:pPr>
        <w:tabs>
          <w:tab w:val="left" w:pos="1134"/>
        </w:tabs>
        <w:jc w:val="center"/>
        <w:rPr>
          <w:rFonts w:ascii="URW Form" w:hAnsi="URW Form"/>
        </w:rPr>
      </w:pPr>
      <w:r w:rsidRPr="00580294">
        <w:rPr>
          <w:rFonts w:ascii="URW Form" w:eastAsia="Times New Roman" w:hAnsi="URW Form" w:cs="Times New Roman"/>
          <w:noProof/>
        </w:rPr>
        <w:lastRenderedPageBreak/>
        <w:drawing>
          <wp:anchor distT="0" distB="0" distL="114300" distR="114300" simplePos="0" relativeHeight="251825152" behindDoc="0" locked="0" layoutInCell="1" allowOverlap="1" wp14:anchorId="3C101F4F" wp14:editId="5C4C2975">
            <wp:simplePos x="0" y="0"/>
            <wp:positionH relativeFrom="column">
              <wp:posOffset>30480</wp:posOffset>
            </wp:positionH>
            <wp:positionV relativeFrom="paragraph">
              <wp:posOffset>0</wp:posOffset>
            </wp:positionV>
            <wp:extent cx="965835" cy="791845"/>
            <wp:effectExtent l="0" t="0" r="0" b="0"/>
            <wp:wrapThrough wrapText="bothSides">
              <wp:wrapPolygon edited="0">
                <wp:start x="6533" y="0"/>
                <wp:lineTo x="5964" y="346"/>
                <wp:lineTo x="5680" y="6582"/>
                <wp:lineTo x="6533" y="11086"/>
                <wp:lineTo x="0" y="14204"/>
                <wp:lineTo x="0" y="18014"/>
                <wp:lineTo x="1704" y="21132"/>
                <wp:lineTo x="18462" y="21132"/>
                <wp:lineTo x="18746" y="21132"/>
                <wp:lineTo x="21018" y="16975"/>
                <wp:lineTo x="21302" y="15243"/>
                <wp:lineTo x="21302" y="14204"/>
                <wp:lineTo x="14485" y="11086"/>
                <wp:lineTo x="15337" y="6236"/>
                <wp:lineTo x="15053" y="693"/>
                <wp:lineTo x="14769" y="0"/>
                <wp:lineTo x="6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5835" cy="791845"/>
                    </a:xfrm>
                    <a:prstGeom prst="rect">
                      <a:avLst/>
                    </a:prstGeom>
                  </pic:spPr>
                </pic:pic>
              </a:graphicData>
            </a:graphic>
            <wp14:sizeRelH relativeFrom="page">
              <wp14:pctWidth>0</wp14:pctWidth>
            </wp14:sizeRelH>
            <wp14:sizeRelV relativeFrom="page">
              <wp14:pctHeight>0</wp14:pctHeight>
            </wp14:sizeRelV>
          </wp:anchor>
        </w:drawing>
      </w:r>
      <w:r w:rsidR="00513E79" w:rsidRPr="00580294">
        <w:rPr>
          <w:rFonts w:ascii="URW Form" w:hAnsi="URW Form"/>
          <w:noProof/>
        </w:rPr>
        <mc:AlternateContent>
          <mc:Choice Requires="wps">
            <w:drawing>
              <wp:anchor distT="0" distB="0" distL="114300" distR="114300" simplePos="0" relativeHeight="251815936" behindDoc="0" locked="0" layoutInCell="1" allowOverlap="1" wp14:anchorId="0631272E" wp14:editId="637BF9D5">
                <wp:simplePos x="0" y="0"/>
                <wp:positionH relativeFrom="column">
                  <wp:posOffset>2429933</wp:posOffset>
                </wp:positionH>
                <wp:positionV relativeFrom="paragraph">
                  <wp:posOffset>-186267</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61138EEF" w14:textId="77777777" w:rsidR="00513E79" w:rsidRDefault="00513E79" w:rsidP="00513E7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465F4024"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4F2C6C56"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Boscathnoe Lane </w:t>
                            </w:r>
                          </w:p>
                          <w:p w14:paraId="7644EF1D"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4D961D80"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12F69BFB"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19CAB5EA" w14:textId="77777777" w:rsidR="00513E79" w:rsidRPr="00513E79" w:rsidRDefault="00000000" w:rsidP="00513E79">
                            <w:pPr>
                              <w:tabs>
                                <w:tab w:val="right" w:pos="8789"/>
                              </w:tabs>
                              <w:spacing w:after="120"/>
                              <w:ind w:right="-16"/>
                              <w:jc w:val="right"/>
                              <w:rPr>
                                <w:rFonts w:ascii="Museo Sans Rounded 300" w:hAnsi="Museo Sans Rounded 300"/>
                                <w:sz w:val="20"/>
                                <w:szCs w:val="20"/>
                              </w:rPr>
                            </w:pPr>
                            <w:hyperlink r:id="rId12" w:history="1">
                              <w:r w:rsidR="00513E79" w:rsidRPr="00513E79">
                                <w:rPr>
                                  <w:rStyle w:val="Hyperlink"/>
                                  <w:rFonts w:ascii="Museo Sans Rounded 300" w:hAnsi="Museo Sans Rounded 300"/>
                                  <w:sz w:val="20"/>
                                  <w:szCs w:val="20"/>
                                </w:rPr>
                                <w:t>www.mountsbay.org</w:t>
                              </w:r>
                            </w:hyperlink>
                          </w:p>
                          <w:p w14:paraId="10B1A1A9" w14:textId="77777777" w:rsidR="00513E79" w:rsidRDefault="00513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1272E" id="_x0000_t202" coordsize="21600,21600" o:spt="202" path="m,l,21600r21600,l21600,xe">
                <v:stroke joinstyle="miter"/>
                <v:path gradientshapeok="t" o:connecttype="rect"/>
              </v:shapetype>
              <v:shape id="Text Box 2" o:spid="_x0000_s1028" type="#_x0000_t202" style="position:absolute;left:0;text-align:left;margin-left:191.35pt;margin-top:-14.65pt;width:262.05pt;height:94.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UKoJGucAAAAQAQAADwAA&#13;&#10;AAAAAAAAAAAAAACMBAAAZHJzL2Rvd25yZXYueG1sUEsFBgAAAAAEAAQA8wAAAKAFAAAAAA==&#13;&#10;" fillcolor="white [3201]" stroked="f" strokeweight=".5pt">
                <v:textbox>
                  <w:txbxContent>
                    <w:p w14:paraId="61138EEF" w14:textId="77777777" w:rsidR="00513E79" w:rsidRDefault="00513E79" w:rsidP="00513E7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465F4024"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4F2C6C56"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Boscathnoe Lane </w:t>
                      </w:r>
                    </w:p>
                    <w:p w14:paraId="7644EF1D"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4D961D80"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12F69BFB"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19CAB5EA" w14:textId="77777777" w:rsidR="00513E79" w:rsidRPr="00513E79" w:rsidRDefault="008B75B6" w:rsidP="00513E79">
                      <w:pPr>
                        <w:tabs>
                          <w:tab w:val="right" w:pos="8789"/>
                        </w:tabs>
                        <w:spacing w:after="120"/>
                        <w:ind w:right="-16"/>
                        <w:jc w:val="right"/>
                        <w:rPr>
                          <w:rFonts w:ascii="Museo Sans Rounded 300" w:hAnsi="Museo Sans Rounded 300"/>
                          <w:sz w:val="20"/>
                          <w:szCs w:val="20"/>
                        </w:rPr>
                      </w:pPr>
                      <w:hyperlink r:id="rId13" w:history="1">
                        <w:r w:rsidR="00513E79" w:rsidRPr="00513E79">
                          <w:rPr>
                            <w:rStyle w:val="Hyperlink"/>
                            <w:rFonts w:ascii="Museo Sans Rounded 300" w:hAnsi="Museo Sans Rounded 300"/>
                            <w:sz w:val="20"/>
                            <w:szCs w:val="20"/>
                          </w:rPr>
                          <w:t>www.mountsbay.org</w:t>
                        </w:r>
                      </w:hyperlink>
                    </w:p>
                    <w:p w14:paraId="10B1A1A9" w14:textId="77777777" w:rsidR="00513E79" w:rsidRDefault="00513E79"/>
                  </w:txbxContent>
                </v:textbox>
              </v:shape>
            </w:pict>
          </mc:Fallback>
        </mc:AlternateContent>
      </w:r>
    </w:p>
    <w:p w14:paraId="36E86A87" w14:textId="21EC4CFD" w:rsidR="00D43DD8" w:rsidRPr="00580294" w:rsidRDefault="00D43DD8" w:rsidP="00D43DD8">
      <w:pPr>
        <w:tabs>
          <w:tab w:val="left" w:pos="2268"/>
          <w:tab w:val="right" w:pos="8789"/>
        </w:tabs>
        <w:ind w:right="963"/>
        <w:jc w:val="center"/>
        <w:rPr>
          <w:rFonts w:ascii="URW Form" w:hAnsi="URW Form"/>
        </w:rPr>
      </w:pPr>
    </w:p>
    <w:p w14:paraId="0D4B941D" w14:textId="3BF58A43" w:rsidR="00513E79" w:rsidRPr="00580294" w:rsidRDefault="00513E79" w:rsidP="00D43DD8">
      <w:pPr>
        <w:tabs>
          <w:tab w:val="left" w:pos="2268"/>
          <w:tab w:val="right" w:pos="8789"/>
        </w:tabs>
        <w:ind w:right="963"/>
        <w:jc w:val="center"/>
        <w:rPr>
          <w:rFonts w:ascii="URW Form" w:hAnsi="URW Form"/>
        </w:rPr>
      </w:pPr>
    </w:p>
    <w:p w14:paraId="277DD28F" w14:textId="77777777" w:rsidR="00513E79" w:rsidRPr="00580294" w:rsidRDefault="00513E79" w:rsidP="00D43DD8">
      <w:pPr>
        <w:tabs>
          <w:tab w:val="left" w:pos="2268"/>
          <w:tab w:val="right" w:pos="8789"/>
        </w:tabs>
        <w:ind w:right="963"/>
        <w:jc w:val="center"/>
        <w:rPr>
          <w:rFonts w:ascii="URW Form" w:hAnsi="URW Form"/>
        </w:rPr>
      </w:pPr>
    </w:p>
    <w:p w14:paraId="2103905E" w14:textId="77777777" w:rsidR="00513E79" w:rsidRPr="00580294" w:rsidRDefault="00513E79" w:rsidP="003C4F9A">
      <w:pPr>
        <w:tabs>
          <w:tab w:val="left" w:pos="2268"/>
          <w:tab w:val="right" w:pos="8789"/>
        </w:tabs>
        <w:ind w:right="963"/>
        <w:rPr>
          <w:rFonts w:ascii="URW Form" w:hAnsi="URW Form"/>
          <w:sz w:val="20"/>
          <w:szCs w:val="20"/>
        </w:rPr>
      </w:pPr>
    </w:p>
    <w:p w14:paraId="20C62684" w14:textId="342320D2" w:rsidR="00513E79" w:rsidRPr="00580294" w:rsidRDefault="00513E79" w:rsidP="00513E79">
      <w:pPr>
        <w:tabs>
          <w:tab w:val="right" w:pos="8789"/>
        </w:tabs>
        <w:ind w:right="964"/>
        <w:rPr>
          <w:rFonts w:ascii="URW Form" w:hAnsi="URW Form"/>
          <w:b/>
          <w:bCs/>
          <w:sz w:val="20"/>
          <w:szCs w:val="20"/>
        </w:rPr>
      </w:pPr>
      <w:r w:rsidRPr="00580294">
        <w:rPr>
          <w:rFonts w:ascii="URW Form" w:hAnsi="URW Form"/>
          <w:bCs/>
          <w:sz w:val="20"/>
          <w:szCs w:val="20"/>
        </w:rPr>
        <w:t xml:space="preserve">Salary scale:  </w:t>
      </w:r>
      <w:r w:rsidR="00BF4A6F" w:rsidRPr="00580294">
        <w:rPr>
          <w:rFonts w:ascii="URW Form" w:hAnsi="URW Form"/>
          <w:bCs/>
          <w:sz w:val="20"/>
          <w:szCs w:val="20"/>
        </w:rPr>
        <w:t>M</w:t>
      </w:r>
      <w:r w:rsidR="00335517" w:rsidRPr="00580294">
        <w:rPr>
          <w:rFonts w:ascii="URW Form" w:hAnsi="URW Form"/>
          <w:bCs/>
          <w:sz w:val="20"/>
          <w:szCs w:val="20"/>
        </w:rPr>
        <w:t>1</w:t>
      </w:r>
      <w:r w:rsidR="00BF4A6F" w:rsidRPr="00580294">
        <w:rPr>
          <w:rFonts w:ascii="URW Form" w:hAnsi="URW Form"/>
          <w:bCs/>
          <w:sz w:val="20"/>
          <w:szCs w:val="20"/>
        </w:rPr>
        <w:t>-UPS</w:t>
      </w:r>
      <w:r w:rsidR="007010CE" w:rsidRPr="00580294">
        <w:rPr>
          <w:rFonts w:ascii="URW Form" w:hAnsi="URW Form"/>
          <w:bCs/>
          <w:sz w:val="20"/>
          <w:szCs w:val="20"/>
        </w:rPr>
        <w:t>3</w:t>
      </w:r>
      <w:r w:rsidR="00CC4CFF" w:rsidRPr="00580294">
        <w:rPr>
          <w:rFonts w:ascii="URW Form" w:hAnsi="URW Form"/>
          <w:bCs/>
          <w:sz w:val="20"/>
          <w:szCs w:val="20"/>
        </w:rPr>
        <w:t xml:space="preserve"> TLR 2</w:t>
      </w:r>
      <w:r w:rsidR="00BA2748" w:rsidRPr="00580294">
        <w:rPr>
          <w:rFonts w:ascii="URW Form" w:hAnsi="URW Form"/>
          <w:bCs/>
          <w:sz w:val="20"/>
          <w:szCs w:val="20"/>
        </w:rPr>
        <w:t>b (£5201)</w:t>
      </w:r>
    </w:p>
    <w:p w14:paraId="6CC04A8D" w14:textId="0DDE8302" w:rsidR="00513E79" w:rsidRPr="00580294" w:rsidRDefault="00513E79" w:rsidP="00513E79">
      <w:pPr>
        <w:tabs>
          <w:tab w:val="right" w:pos="8789"/>
        </w:tabs>
        <w:ind w:right="964"/>
        <w:rPr>
          <w:rFonts w:ascii="URW Form" w:hAnsi="URW Form"/>
          <w:bCs/>
          <w:sz w:val="20"/>
          <w:szCs w:val="20"/>
        </w:rPr>
      </w:pPr>
      <w:r w:rsidRPr="00580294">
        <w:rPr>
          <w:rFonts w:ascii="URW Form" w:hAnsi="URW Form"/>
          <w:bCs/>
          <w:sz w:val="20"/>
          <w:szCs w:val="20"/>
        </w:rPr>
        <w:t>Contract Type:</w:t>
      </w:r>
      <w:r w:rsidR="00740967" w:rsidRPr="00580294">
        <w:rPr>
          <w:rFonts w:ascii="URW Form" w:hAnsi="URW Form"/>
          <w:bCs/>
          <w:sz w:val="20"/>
          <w:szCs w:val="20"/>
        </w:rPr>
        <w:t xml:space="preserve"> permanent</w:t>
      </w:r>
      <w:r w:rsidRPr="00580294">
        <w:rPr>
          <w:rFonts w:ascii="URW Form" w:hAnsi="URW Form"/>
          <w:bCs/>
          <w:sz w:val="20"/>
          <w:szCs w:val="20"/>
        </w:rPr>
        <w:tab/>
      </w:r>
    </w:p>
    <w:p w14:paraId="27F8F0B2" w14:textId="68C0319A" w:rsidR="00513E79" w:rsidRPr="00580294" w:rsidRDefault="00513E79" w:rsidP="00513E79">
      <w:pPr>
        <w:tabs>
          <w:tab w:val="left" w:pos="2268"/>
          <w:tab w:val="right" w:pos="8789"/>
        </w:tabs>
        <w:spacing w:after="120"/>
        <w:ind w:right="964"/>
        <w:rPr>
          <w:rFonts w:ascii="URW Form" w:hAnsi="URW Form"/>
          <w:sz w:val="20"/>
          <w:szCs w:val="20"/>
        </w:rPr>
      </w:pPr>
      <w:r w:rsidRPr="00580294">
        <w:rPr>
          <w:rFonts w:ascii="URW Form" w:hAnsi="URW Form"/>
          <w:bCs/>
          <w:sz w:val="20"/>
          <w:szCs w:val="20"/>
        </w:rPr>
        <w:t xml:space="preserve">Contract Term: </w:t>
      </w:r>
      <w:r w:rsidR="00DE0CA4" w:rsidRPr="00580294">
        <w:rPr>
          <w:rFonts w:ascii="URW Form" w:hAnsi="URW Form"/>
          <w:bCs/>
          <w:sz w:val="20"/>
          <w:szCs w:val="20"/>
        </w:rPr>
        <w:t>full time</w:t>
      </w:r>
    </w:p>
    <w:p w14:paraId="14369EAE" w14:textId="0BD4D72B" w:rsidR="001A0635" w:rsidRPr="00580294" w:rsidRDefault="00B34E08" w:rsidP="004D1248">
      <w:pPr>
        <w:shd w:val="clear" w:color="auto" w:fill="31849B" w:themeFill="accent5" w:themeFillShade="BF"/>
        <w:tabs>
          <w:tab w:val="left" w:pos="1134"/>
        </w:tabs>
        <w:spacing w:after="120"/>
        <w:ind w:right="-51"/>
        <w:jc w:val="center"/>
        <w:rPr>
          <w:rFonts w:ascii="URW Form" w:hAnsi="URW Form"/>
          <w:b/>
          <w:bCs/>
          <w:color w:val="FFFFFF" w:themeColor="background1"/>
          <w:sz w:val="40"/>
          <w:szCs w:val="40"/>
        </w:rPr>
      </w:pPr>
      <w:r w:rsidRPr="00580294">
        <w:rPr>
          <w:rFonts w:ascii="URW Form" w:hAnsi="URW Form"/>
          <w:b/>
          <w:bCs/>
          <w:color w:val="FFFFFF" w:themeColor="background1"/>
          <w:sz w:val="40"/>
          <w:szCs w:val="40"/>
        </w:rPr>
        <w:t>Head</w:t>
      </w:r>
      <w:r w:rsidR="00982923" w:rsidRPr="00580294">
        <w:rPr>
          <w:rFonts w:ascii="URW Form" w:hAnsi="URW Form"/>
          <w:b/>
          <w:bCs/>
          <w:color w:val="FFFFFF" w:themeColor="background1"/>
          <w:sz w:val="40"/>
          <w:szCs w:val="40"/>
        </w:rPr>
        <w:t xml:space="preserve"> of </w:t>
      </w:r>
      <w:r w:rsidR="002A67A6" w:rsidRPr="00580294">
        <w:rPr>
          <w:rFonts w:ascii="URW Form" w:hAnsi="URW Form"/>
          <w:b/>
          <w:bCs/>
          <w:color w:val="FFFFFF" w:themeColor="background1"/>
          <w:sz w:val="40"/>
          <w:szCs w:val="40"/>
        </w:rPr>
        <w:t>RE</w:t>
      </w:r>
      <w:r w:rsidR="002011E6" w:rsidRPr="00580294">
        <w:rPr>
          <w:rFonts w:ascii="URW Form" w:hAnsi="URW Form"/>
          <w:b/>
          <w:sz w:val="28"/>
          <w:szCs w:val="28"/>
        </w:rPr>
        <w:tab/>
      </w:r>
    </w:p>
    <w:p w14:paraId="0E722DAA" w14:textId="6D8FDD47" w:rsidR="00085E0D" w:rsidRPr="00580294" w:rsidRDefault="00513E79" w:rsidP="00085E0D">
      <w:pPr>
        <w:spacing w:after="120"/>
        <w:ind w:right="91"/>
        <w:jc w:val="both"/>
        <w:rPr>
          <w:rFonts w:ascii="URW Form" w:hAnsi="URW Form"/>
          <w:color w:val="000000" w:themeColor="text1"/>
          <w:sz w:val="20"/>
          <w:szCs w:val="20"/>
        </w:rPr>
      </w:pPr>
      <w:r w:rsidRPr="00580294">
        <w:rPr>
          <w:rFonts w:ascii="URW Form" w:hAnsi="URW Form"/>
          <w:color w:val="000000" w:themeColor="text1"/>
          <w:sz w:val="20"/>
          <w:szCs w:val="20"/>
        </w:rPr>
        <w:t xml:space="preserve">We are seeking a talented, creative and innovative </w:t>
      </w:r>
      <w:r w:rsidR="00B34E08" w:rsidRPr="00580294">
        <w:rPr>
          <w:rFonts w:ascii="URW Form" w:hAnsi="URW Form"/>
          <w:color w:val="000000" w:themeColor="text1"/>
          <w:sz w:val="20"/>
          <w:szCs w:val="20"/>
        </w:rPr>
        <w:t xml:space="preserve">Head of </w:t>
      </w:r>
      <w:r w:rsidR="002A67A6" w:rsidRPr="00580294">
        <w:rPr>
          <w:rFonts w:ascii="URW Form" w:hAnsi="URW Form"/>
          <w:color w:val="000000" w:themeColor="text1"/>
          <w:sz w:val="20"/>
          <w:szCs w:val="20"/>
        </w:rPr>
        <w:t>RE</w:t>
      </w:r>
      <w:r w:rsidRPr="00580294">
        <w:rPr>
          <w:rFonts w:ascii="URW Form" w:hAnsi="URW Form"/>
          <w:color w:val="000000" w:themeColor="text1"/>
          <w:sz w:val="20"/>
          <w:szCs w:val="20"/>
        </w:rPr>
        <w:t xml:space="preserve"> to </w:t>
      </w:r>
      <w:r w:rsidR="00BF4A6F" w:rsidRPr="00580294">
        <w:rPr>
          <w:rFonts w:ascii="URW Form" w:hAnsi="URW Form"/>
          <w:color w:val="000000" w:themeColor="text1"/>
          <w:sz w:val="20"/>
          <w:szCs w:val="20"/>
        </w:rPr>
        <w:t>join</w:t>
      </w:r>
      <w:r w:rsidRPr="00580294">
        <w:rPr>
          <w:rFonts w:ascii="URW Form" w:hAnsi="URW Form"/>
          <w:color w:val="000000" w:themeColor="text1"/>
          <w:sz w:val="20"/>
          <w:szCs w:val="20"/>
        </w:rPr>
        <w:t xml:space="preserve"> our very successful </w:t>
      </w:r>
      <w:r w:rsidR="002A67A6" w:rsidRPr="00580294">
        <w:rPr>
          <w:rFonts w:ascii="URW Form" w:hAnsi="URW Form"/>
          <w:color w:val="000000" w:themeColor="text1"/>
          <w:sz w:val="20"/>
          <w:szCs w:val="20"/>
        </w:rPr>
        <w:t>Humanities</w:t>
      </w:r>
      <w:r w:rsidRPr="00580294">
        <w:rPr>
          <w:rFonts w:ascii="URW Form" w:hAnsi="URW Form"/>
          <w:color w:val="000000" w:themeColor="text1"/>
          <w:sz w:val="20"/>
          <w:szCs w:val="20"/>
        </w:rPr>
        <w:t xml:space="preserve"> team. </w:t>
      </w:r>
      <w:r w:rsidR="008740B7" w:rsidRPr="00A401B8">
        <w:rPr>
          <w:rFonts w:ascii="URW Form" w:hAnsi="URW Form" w:cs="Calibri"/>
          <w:color w:val="222222"/>
          <w:sz w:val="20"/>
          <w:szCs w:val="20"/>
          <w:shd w:val="clear" w:color="auto" w:fill="FFFFFF"/>
        </w:rPr>
        <w:t>The role will be responsible for improving teaching and learning within the department as well as developing staff within the team and developing the RE curriculum across the school.</w:t>
      </w:r>
      <w:r w:rsidR="009B1857" w:rsidRPr="00580294">
        <w:rPr>
          <w:rFonts w:ascii="URW Form" w:hAnsi="URW Form"/>
          <w:color w:val="000000" w:themeColor="text1"/>
          <w:sz w:val="20"/>
          <w:szCs w:val="20"/>
        </w:rPr>
        <w:t xml:space="preserve"> </w:t>
      </w:r>
      <w:r w:rsidR="00085E0D" w:rsidRPr="00580294">
        <w:rPr>
          <w:rFonts w:ascii="URW Form" w:hAnsi="URW Form"/>
          <w:color w:val="000000" w:themeColor="text1"/>
          <w:sz w:val="20"/>
          <w:szCs w:val="20"/>
        </w:rPr>
        <w:t xml:space="preserve">Mounts Bay Academy is a </w:t>
      </w:r>
      <w:r w:rsidR="00EA711C" w:rsidRPr="00580294">
        <w:rPr>
          <w:rFonts w:ascii="URW Form" w:hAnsi="URW Form"/>
          <w:color w:val="000000" w:themeColor="text1"/>
          <w:sz w:val="20"/>
          <w:szCs w:val="20"/>
        </w:rPr>
        <w:t xml:space="preserve">caring and dynamic Academy where students are placed at the centre of everything we do.  </w:t>
      </w:r>
      <w:r w:rsidR="00085E0D" w:rsidRPr="00580294">
        <w:rPr>
          <w:rFonts w:ascii="URW Form" w:hAnsi="URW Form"/>
          <w:color w:val="000000" w:themeColor="text1"/>
          <w:sz w:val="20"/>
          <w:szCs w:val="20"/>
        </w:rPr>
        <w:t>We</w:t>
      </w:r>
      <w:r w:rsidR="00556B5E" w:rsidRPr="00580294">
        <w:rPr>
          <w:rFonts w:ascii="URW Form" w:hAnsi="URW Form"/>
          <w:color w:val="000000" w:themeColor="text1"/>
          <w:sz w:val="20"/>
          <w:szCs w:val="20"/>
        </w:rPr>
        <w:t xml:space="preserve"> </w:t>
      </w:r>
      <w:r w:rsidR="00085E0D" w:rsidRPr="00580294">
        <w:rPr>
          <w:rFonts w:ascii="URW Form" w:hAnsi="URW Form"/>
          <w:color w:val="000000" w:themeColor="text1"/>
          <w:sz w:val="20"/>
          <w:szCs w:val="20"/>
        </w:rPr>
        <w:t xml:space="preserve">provide a broad and balanced curriculum </w:t>
      </w:r>
      <w:r w:rsidR="007A4C6F" w:rsidRPr="00580294">
        <w:rPr>
          <w:rFonts w:ascii="URW Form" w:hAnsi="URW Form"/>
          <w:color w:val="000000" w:themeColor="text1"/>
          <w:sz w:val="20"/>
          <w:szCs w:val="20"/>
        </w:rPr>
        <w:t>to</w:t>
      </w:r>
      <w:r w:rsidR="00085E0D" w:rsidRPr="00580294">
        <w:rPr>
          <w:rFonts w:ascii="URW Form" w:hAnsi="URW Form"/>
          <w:color w:val="000000" w:themeColor="text1"/>
          <w:sz w:val="20"/>
          <w:szCs w:val="20"/>
        </w:rPr>
        <w:t xml:space="preserve"> all our students</w:t>
      </w:r>
      <w:r w:rsidR="007A4C6F" w:rsidRPr="00580294">
        <w:rPr>
          <w:rFonts w:ascii="URW Form" w:hAnsi="URW Form"/>
          <w:color w:val="000000" w:themeColor="text1"/>
          <w:sz w:val="20"/>
          <w:szCs w:val="20"/>
        </w:rPr>
        <w:t>,</w:t>
      </w:r>
      <w:r w:rsidR="00085E0D" w:rsidRPr="00580294">
        <w:rPr>
          <w:rFonts w:ascii="URW Form" w:hAnsi="URW Form"/>
          <w:color w:val="000000" w:themeColor="text1"/>
          <w:sz w:val="20"/>
          <w:szCs w:val="20"/>
        </w:rPr>
        <w:t xml:space="preserve"> who are set challenging academic and personal targets and given the inspiration to succeed. </w:t>
      </w:r>
    </w:p>
    <w:p w14:paraId="4D4E8BED" w14:textId="337B4191" w:rsidR="00513E79" w:rsidRPr="00580294" w:rsidRDefault="00513E79" w:rsidP="00513E79">
      <w:pPr>
        <w:spacing w:after="100"/>
        <w:ind w:right="91"/>
        <w:jc w:val="both"/>
        <w:rPr>
          <w:rFonts w:ascii="URW Form" w:hAnsi="URW Form"/>
          <w:color w:val="000000" w:themeColor="text1"/>
          <w:sz w:val="20"/>
          <w:szCs w:val="20"/>
        </w:rPr>
      </w:pPr>
      <w:r w:rsidRPr="00580294">
        <w:rPr>
          <w:rFonts w:ascii="URW Form" w:hAnsi="URW Form"/>
          <w:color w:val="000000" w:themeColor="text1"/>
          <w:sz w:val="20"/>
          <w:szCs w:val="20"/>
        </w:rPr>
        <w:t xml:space="preserve">Applications are welcome from colleagues who have a deep knowledge of </w:t>
      </w:r>
      <w:r w:rsidR="00510C46" w:rsidRPr="00580294">
        <w:rPr>
          <w:rFonts w:ascii="URW Form" w:hAnsi="URW Form"/>
          <w:color w:val="000000" w:themeColor="text1"/>
          <w:sz w:val="20"/>
          <w:szCs w:val="20"/>
        </w:rPr>
        <w:t xml:space="preserve">Religious Education </w:t>
      </w:r>
      <w:r w:rsidR="00B82A27" w:rsidRPr="00580294">
        <w:rPr>
          <w:rFonts w:ascii="URW Form" w:hAnsi="URW Form"/>
          <w:color w:val="000000" w:themeColor="text1"/>
          <w:sz w:val="20"/>
          <w:szCs w:val="20"/>
        </w:rPr>
        <w:t>and the ability to also teach PSHE/RSE would be beneficial</w:t>
      </w:r>
      <w:r w:rsidRPr="00580294">
        <w:rPr>
          <w:rFonts w:ascii="URW Form" w:hAnsi="URW Form"/>
          <w:color w:val="000000" w:themeColor="text1"/>
          <w:sz w:val="20"/>
          <w:szCs w:val="20"/>
        </w:rPr>
        <w:t xml:space="preserve">. </w:t>
      </w:r>
      <w:r w:rsidR="00FA6349" w:rsidRPr="00580294">
        <w:rPr>
          <w:rFonts w:ascii="URW Form" w:hAnsi="URW Form"/>
          <w:color w:val="000000" w:themeColor="text1"/>
          <w:sz w:val="20"/>
          <w:szCs w:val="20"/>
        </w:rPr>
        <w:t xml:space="preserve">The successful candidate will also contribute to the development of strategic goals for the </w:t>
      </w:r>
      <w:r w:rsidR="00147321" w:rsidRPr="00580294">
        <w:rPr>
          <w:rFonts w:ascii="URW Form" w:hAnsi="URW Form"/>
          <w:color w:val="000000" w:themeColor="text1"/>
          <w:sz w:val="20"/>
          <w:szCs w:val="20"/>
        </w:rPr>
        <w:t>faculty</w:t>
      </w:r>
      <w:r w:rsidR="00FA6349" w:rsidRPr="00580294">
        <w:rPr>
          <w:rFonts w:ascii="URW Form" w:hAnsi="URW Form"/>
          <w:color w:val="000000" w:themeColor="text1"/>
          <w:sz w:val="20"/>
          <w:szCs w:val="20"/>
        </w:rPr>
        <w:t xml:space="preserve"> and be able to project a vision within which students are well prepared for the world.</w:t>
      </w:r>
      <w:r w:rsidR="00147321" w:rsidRPr="00580294">
        <w:rPr>
          <w:rFonts w:ascii="URW Form" w:hAnsi="URW Form"/>
          <w:color w:val="000000" w:themeColor="text1"/>
          <w:sz w:val="20"/>
          <w:szCs w:val="20"/>
        </w:rPr>
        <w:t xml:space="preserve"> </w:t>
      </w:r>
      <w:r w:rsidRPr="00580294">
        <w:rPr>
          <w:rFonts w:ascii="URW Form" w:hAnsi="URW Form"/>
          <w:color w:val="000000" w:themeColor="text1"/>
          <w:sz w:val="20"/>
          <w:szCs w:val="20"/>
        </w:rPr>
        <w:t xml:space="preserve">We want you to show us that you understand how concepts, content and knowledge is organised and delivered; we want to know that you are </w:t>
      </w:r>
      <w:r w:rsidR="00FA0D9C" w:rsidRPr="00580294">
        <w:rPr>
          <w:rFonts w:ascii="URW Form" w:hAnsi="URW Form"/>
          <w:color w:val="000000" w:themeColor="text1"/>
          <w:sz w:val="20"/>
          <w:szCs w:val="20"/>
        </w:rPr>
        <w:t>up to date</w:t>
      </w:r>
      <w:r w:rsidRPr="00580294">
        <w:rPr>
          <w:rFonts w:ascii="URW Form" w:hAnsi="URW Form"/>
          <w:color w:val="000000" w:themeColor="text1"/>
          <w:sz w:val="20"/>
          <w:szCs w:val="20"/>
        </w:rPr>
        <w:t xml:space="preserve"> with what expert colleagues and specialist organisations are saying and it is </w:t>
      </w:r>
      <w:proofErr w:type="gramStart"/>
      <w:r w:rsidRPr="00580294">
        <w:rPr>
          <w:rFonts w:ascii="URW Form" w:hAnsi="URW Form"/>
          <w:color w:val="000000" w:themeColor="text1"/>
          <w:sz w:val="20"/>
          <w:szCs w:val="20"/>
        </w:rPr>
        <w:t>really important</w:t>
      </w:r>
      <w:proofErr w:type="gramEnd"/>
      <w:r w:rsidRPr="00580294">
        <w:rPr>
          <w:rFonts w:ascii="URW Form" w:hAnsi="URW Form"/>
          <w:color w:val="000000" w:themeColor="text1"/>
          <w:sz w:val="20"/>
          <w:szCs w:val="20"/>
        </w:rPr>
        <w:t xml:space="preserve"> that you are passionate about sharing this with colleagues and students.  </w:t>
      </w:r>
    </w:p>
    <w:p w14:paraId="595AF3A4" w14:textId="77777777" w:rsidR="00513E79" w:rsidRPr="00580294" w:rsidRDefault="00513E79" w:rsidP="00513E79">
      <w:pPr>
        <w:spacing w:after="60"/>
        <w:ind w:right="91"/>
        <w:jc w:val="both"/>
        <w:rPr>
          <w:rFonts w:ascii="URW Form" w:hAnsi="URW Form"/>
          <w:color w:val="000000" w:themeColor="text1"/>
          <w:sz w:val="20"/>
          <w:szCs w:val="20"/>
        </w:rPr>
      </w:pPr>
      <w:r w:rsidRPr="00580294">
        <w:rPr>
          <w:rFonts w:ascii="URW Form" w:hAnsi="URW Form"/>
          <w:color w:val="000000" w:themeColor="text1"/>
          <w:sz w:val="20"/>
          <w:szCs w:val="20"/>
        </w:rPr>
        <w:t>Is this post the right one for you?  It is if:</w:t>
      </w:r>
    </w:p>
    <w:p w14:paraId="1141ADAD"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you are someone who can think critically about pedagogy and specialist-specific approaches</w:t>
      </w:r>
    </w:p>
    <w:p w14:paraId="1FB08A2F"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you are ambitious for students as well as yourself</w:t>
      </w:r>
    </w:p>
    <w:p w14:paraId="52B1F9BA"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you value and use research to extend your own repertoire in order to develop and coach others</w:t>
      </w:r>
    </w:p>
    <w:p w14:paraId="10C62772"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it is your practice to use a wide range of pedagogical approaches because you can see their relevant in different contexts</w:t>
      </w:r>
    </w:p>
    <w:p w14:paraId="1CE3EFD9" w14:textId="77777777" w:rsidR="00513E79" w:rsidRPr="00580294" w:rsidRDefault="00513E79" w:rsidP="00513E79">
      <w:pPr>
        <w:pStyle w:val="ListParagraph"/>
        <w:numPr>
          <w:ilvl w:val="0"/>
          <w:numId w:val="30"/>
        </w:numPr>
        <w:spacing w:after="100"/>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 xml:space="preserve">you can articulate and justify the reasons why each might be used.  </w:t>
      </w:r>
    </w:p>
    <w:p w14:paraId="6F750A7B" w14:textId="22F26141" w:rsidR="00513E79" w:rsidRPr="00580294" w:rsidRDefault="00513E79" w:rsidP="00513E79">
      <w:pPr>
        <w:spacing w:after="100"/>
        <w:ind w:right="91"/>
        <w:jc w:val="both"/>
        <w:rPr>
          <w:rFonts w:ascii="URW Form" w:hAnsi="URW Form"/>
          <w:color w:val="000000" w:themeColor="text1"/>
          <w:sz w:val="20"/>
          <w:szCs w:val="20"/>
        </w:rPr>
      </w:pPr>
      <w:r w:rsidRPr="00580294">
        <w:rPr>
          <w:rFonts w:ascii="URW Form" w:hAnsi="URW Form"/>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82008CA" w14:textId="6F7B512A" w:rsidR="00085E0D" w:rsidRPr="00580294" w:rsidRDefault="00085E0D" w:rsidP="00085E0D">
      <w:pPr>
        <w:spacing w:after="120"/>
        <w:ind w:right="91"/>
        <w:jc w:val="both"/>
        <w:rPr>
          <w:rFonts w:ascii="URW Form" w:hAnsi="URW Form"/>
          <w:sz w:val="20"/>
          <w:szCs w:val="20"/>
        </w:rPr>
      </w:pPr>
      <w:r w:rsidRPr="00580294">
        <w:rPr>
          <w:rFonts w:ascii="URW Form" w:hAnsi="URW Form"/>
          <w:sz w:val="20"/>
          <w:szCs w:val="20"/>
        </w:rPr>
        <w:t>Mounts Bay Academy embraces the use of new technologies, providing 1</w:t>
      </w:r>
      <w:r w:rsidR="009B1857" w:rsidRPr="00580294">
        <w:rPr>
          <w:rFonts w:ascii="URW Form" w:hAnsi="URW Form"/>
          <w:sz w:val="20"/>
          <w:szCs w:val="20"/>
        </w:rPr>
        <w:t>-</w:t>
      </w:r>
      <w:r w:rsidRPr="00580294">
        <w:rPr>
          <w:rFonts w:ascii="URW Form" w:hAnsi="URW Form"/>
          <w:sz w:val="20"/>
          <w:szCs w:val="20"/>
        </w:rPr>
        <w:t xml:space="preserve">1 iPad devices for each child and an </w:t>
      </w:r>
      <w:r w:rsidR="006149BF" w:rsidRPr="00580294">
        <w:rPr>
          <w:rFonts w:ascii="URW Form" w:hAnsi="URW Form"/>
          <w:sz w:val="20"/>
          <w:szCs w:val="20"/>
        </w:rPr>
        <w:t>Apple device</w:t>
      </w:r>
      <w:r w:rsidR="00C12032" w:rsidRPr="00580294">
        <w:rPr>
          <w:rFonts w:ascii="URW Form" w:hAnsi="URW Form"/>
          <w:sz w:val="20"/>
          <w:szCs w:val="20"/>
        </w:rPr>
        <w:t xml:space="preserve"> </w:t>
      </w:r>
      <w:r w:rsidRPr="00580294">
        <w:rPr>
          <w:rFonts w:ascii="URW Form" w:hAnsi="URW Form"/>
          <w:sz w:val="20"/>
          <w:szCs w:val="20"/>
        </w:rPr>
        <w:t xml:space="preserve">for each member of staff. </w:t>
      </w:r>
      <w:r w:rsidR="001E0F22" w:rsidRPr="00580294">
        <w:rPr>
          <w:rFonts w:ascii="URW Form" w:hAnsi="URW Form"/>
          <w:sz w:val="20"/>
          <w:szCs w:val="20"/>
        </w:rPr>
        <w:t xml:space="preserve"> </w:t>
      </w:r>
      <w:r w:rsidRPr="00580294">
        <w:rPr>
          <w:rFonts w:ascii="URW Form" w:hAnsi="URW Form"/>
          <w:sz w:val="20"/>
          <w:szCs w:val="20"/>
        </w:rPr>
        <w:t>We would welcome applicants who are innovative in their use of IT and can develop their use as a strategy to deliver outstanding lessons.</w:t>
      </w:r>
    </w:p>
    <w:p w14:paraId="7FFE342D" w14:textId="77777777" w:rsidR="002011E6" w:rsidRPr="00580294" w:rsidRDefault="00C12032" w:rsidP="000853A9">
      <w:pPr>
        <w:ind w:right="89"/>
        <w:jc w:val="both"/>
        <w:rPr>
          <w:rFonts w:ascii="URW Form" w:hAnsi="URW Form"/>
          <w:sz w:val="20"/>
          <w:szCs w:val="20"/>
        </w:rPr>
      </w:pPr>
      <w:r w:rsidRPr="00580294">
        <w:rPr>
          <w:rFonts w:ascii="URW Form" w:hAnsi="URW Form"/>
          <w:noProof/>
          <w:sz w:val="20"/>
          <w:szCs w:val="20"/>
          <w:lang w:eastAsia="en-GB"/>
        </w:rPr>
        <mc:AlternateContent>
          <mc:Choice Requires="wps">
            <w:drawing>
              <wp:anchor distT="0" distB="0" distL="114300" distR="114300" simplePos="0" relativeHeight="251799552" behindDoc="0" locked="0" layoutInCell="1" allowOverlap="1" wp14:anchorId="2A6D9C97" wp14:editId="1DF7DC9C">
                <wp:simplePos x="0" y="0"/>
                <wp:positionH relativeFrom="column">
                  <wp:posOffset>1950720</wp:posOffset>
                </wp:positionH>
                <wp:positionV relativeFrom="paragraph">
                  <wp:posOffset>224155</wp:posOffset>
                </wp:positionV>
                <wp:extent cx="3810000" cy="135128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10000" cy="1351280"/>
                        </a:xfrm>
                        <a:prstGeom prst="rect">
                          <a:avLst/>
                        </a:prstGeom>
                        <a:solidFill>
                          <a:schemeClr val="lt1"/>
                        </a:solidFill>
                        <a:ln w="6350">
                          <a:noFill/>
                        </a:ln>
                      </wps:spPr>
                      <wps:txbx>
                        <w:txbxContent>
                          <w:p w14:paraId="7BB26E1F" w14:textId="5D7F3E9E"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t xml:space="preserve">For further information, please contact </w:t>
                            </w:r>
                            <w:r w:rsidR="00F37977" w:rsidRPr="00361314">
                              <w:rPr>
                                <w:rFonts w:ascii="URW Form" w:hAnsi="URW Form"/>
                                <w:sz w:val="20"/>
                                <w:szCs w:val="20"/>
                              </w:rPr>
                              <w:t>Malvina Jenkin</w:t>
                            </w:r>
                            <w:r w:rsidRPr="00361314">
                              <w:rPr>
                                <w:rFonts w:ascii="URW Form" w:hAnsi="URW Form"/>
                                <w:sz w:val="20"/>
                                <w:szCs w:val="20"/>
                              </w:rPr>
                              <w:t>,</w:t>
                            </w:r>
                          </w:p>
                          <w:p w14:paraId="07378344" w14:textId="67315C2D" w:rsidR="002D3AE3" w:rsidRPr="00361314" w:rsidRDefault="00F37977" w:rsidP="003E1760">
                            <w:pPr>
                              <w:tabs>
                                <w:tab w:val="left" w:pos="2694"/>
                              </w:tabs>
                              <w:ind w:right="89"/>
                              <w:rPr>
                                <w:rFonts w:ascii="URW Form" w:hAnsi="URW Form"/>
                                <w:sz w:val="20"/>
                                <w:szCs w:val="20"/>
                              </w:rPr>
                            </w:pPr>
                            <w:r w:rsidRPr="00361314">
                              <w:rPr>
                                <w:rFonts w:ascii="URW Form" w:hAnsi="URW Form"/>
                                <w:sz w:val="20"/>
                                <w:szCs w:val="20"/>
                              </w:rPr>
                              <w:t>Hr Manager</w:t>
                            </w:r>
                            <w:r w:rsidR="002D3AE3" w:rsidRPr="00361314">
                              <w:rPr>
                                <w:rFonts w:ascii="URW Form" w:hAnsi="URW Form"/>
                                <w:sz w:val="20"/>
                                <w:szCs w:val="20"/>
                              </w:rPr>
                              <w:t xml:space="preserve"> at Mounts Bay Academy</w:t>
                            </w:r>
                          </w:p>
                          <w:p w14:paraId="77B37FAC" w14:textId="1AA0C450"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sym w:font="Wingdings" w:char="F028"/>
                            </w:r>
                            <w:r w:rsidRPr="00361314">
                              <w:rPr>
                                <w:rFonts w:ascii="URW Form" w:hAnsi="URW Form"/>
                                <w:sz w:val="20"/>
                                <w:szCs w:val="20"/>
                              </w:rPr>
                              <w:t xml:space="preserve">  01736 3</w:t>
                            </w:r>
                            <w:r w:rsidR="00F37977" w:rsidRPr="00361314">
                              <w:rPr>
                                <w:rFonts w:ascii="URW Form" w:hAnsi="URW Form"/>
                                <w:sz w:val="20"/>
                                <w:szCs w:val="20"/>
                              </w:rPr>
                              <w:t>52399</w:t>
                            </w:r>
                            <w:r w:rsidRPr="00361314">
                              <w:rPr>
                                <w:rFonts w:ascii="URW Form" w:hAnsi="URW Form"/>
                                <w:sz w:val="20"/>
                                <w:szCs w:val="20"/>
                              </w:rPr>
                              <w:t xml:space="preserve"> or email:</w:t>
                            </w:r>
                            <w:r w:rsidR="00BA3DEE">
                              <w:rPr>
                                <w:rFonts w:ascii="URW Form" w:hAnsi="URW Form"/>
                                <w:sz w:val="20"/>
                                <w:szCs w:val="20"/>
                              </w:rPr>
                              <w:t xml:space="preserve"> </w:t>
                            </w:r>
                            <w:r w:rsidR="00F37977" w:rsidRPr="00361314">
                              <w:rPr>
                                <w:rFonts w:ascii="URW Form" w:hAnsi="URW Form"/>
                                <w:sz w:val="20"/>
                                <w:szCs w:val="20"/>
                              </w:rPr>
                              <w:t>mjenkin@mountsbayacademy.org</w:t>
                            </w:r>
                            <w:r w:rsidRPr="00361314">
                              <w:rPr>
                                <w:rFonts w:ascii="URW Form" w:hAnsi="URW Form"/>
                                <w:sz w:val="20"/>
                                <w:szCs w:val="20"/>
                              </w:rPr>
                              <w:t xml:space="preserve"> </w:t>
                            </w:r>
                          </w:p>
                          <w:p w14:paraId="3C35DDA0" w14:textId="77777777" w:rsidR="002D3AE3" w:rsidRPr="00361314" w:rsidRDefault="002D3AE3" w:rsidP="003E1760">
                            <w:pPr>
                              <w:tabs>
                                <w:tab w:val="left" w:pos="2694"/>
                              </w:tabs>
                              <w:ind w:right="89"/>
                              <w:rPr>
                                <w:rFonts w:ascii="URW Form" w:hAnsi="URW Form"/>
                                <w:sz w:val="20"/>
                                <w:szCs w:val="20"/>
                              </w:rPr>
                            </w:pPr>
                          </w:p>
                          <w:p w14:paraId="79840B94" w14:textId="6ADF3500" w:rsidR="002D3AE3" w:rsidRPr="00580294" w:rsidRDefault="002D3AE3" w:rsidP="003E1760">
                            <w:pPr>
                              <w:tabs>
                                <w:tab w:val="left" w:pos="2977"/>
                                <w:tab w:val="left" w:pos="3119"/>
                              </w:tabs>
                              <w:ind w:right="89"/>
                              <w:rPr>
                                <w:rFonts w:ascii="URW Form" w:hAnsi="URW Form"/>
                                <w:sz w:val="20"/>
                                <w:szCs w:val="20"/>
                              </w:rPr>
                            </w:pPr>
                            <w:r w:rsidRPr="00580294">
                              <w:rPr>
                                <w:rFonts w:ascii="URW Form" w:hAnsi="URW Form"/>
                                <w:b/>
                                <w:bCs/>
                                <w:sz w:val="20"/>
                                <w:szCs w:val="20"/>
                              </w:rPr>
                              <w:t>Closing date for applications</w:t>
                            </w:r>
                            <w:r w:rsidRPr="00580294">
                              <w:rPr>
                                <w:rFonts w:ascii="URW Form" w:hAnsi="URW Form"/>
                                <w:sz w:val="20"/>
                                <w:szCs w:val="20"/>
                              </w:rPr>
                              <w:t>:</w:t>
                            </w:r>
                            <w:r w:rsidR="00DD7398" w:rsidRPr="00580294">
                              <w:rPr>
                                <w:rFonts w:ascii="URW Form" w:hAnsi="URW Form"/>
                                <w:sz w:val="20"/>
                                <w:szCs w:val="20"/>
                              </w:rPr>
                              <w:t xml:space="preserve"> </w:t>
                            </w:r>
                            <w:r w:rsidR="002951BA" w:rsidRPr="00580294">
                              <w:rPr>
                                <w:rFonts w:ascii="URW Form" w:hAnsi="URW Form"/>
                                <w:sz w:val="20"/>
                                <w:szCs w:val="20"/>
                              </w:rPr>
                              <w:t>12 noon</w:t>
                            </w:r>
                            <w:r w:rsidR="00183157" w:rsidRPr="00580294">
                              <w:rPr>
                                <w:rFonts w:ascii="URW Form" w:hAnsi="URW Form"/>
                                <w:sz w:val="20"/>
                                <w:szCs w:val="20"/>
                              </w:rPr>
                              <w:t>,</w:t>
                            </w:r>
                            <w:r w:rsidR="00F37977" w:rsidRPr="00580294">
                              <w:rPr>
                                <w:rFonts w:ascii="URW Form" w:hAnsi="URW Form"/>
                                <w:sz w:val="20"/>
                                <w:szCs w:val="20"/>
                              </w:rPr>
                              <w:t xml:space="preserve"> </w:t>
                            </w:r>
                            <w:r w:rsidR="00361314" w:rsidRPr="00580294">
                              <w:rPr>
                                <w:rFonts w:ascii="URW Form" w:hAnsi="URW Form"/>
                                <w:sz w:val="20"/>
                                <w:szCs w:val="20"/>
                              </w:rPr>
                              <w:t>31</w:t>
                            </w:r>
                            <w:r w:rsidR="00361314" w:rsidRPr="00580294">
                              <w:rPr>
                                <w:rFonts w:ascii="URW Form" w:hAnsi="URW Form"/>
                                <w:sz w:val="20"/>
                                <w:szCs w:val="20"/>
                                <w:vertAlign w:val="superscript"/>
                              </w:rPr>
                              <w:t>st</w:t>
                            </w:r>
                            <w:r w:rsidR="00361314" w:rsidRPr="00580294">
                              <w:rPr>
                                <w:rFonts w:ascii="URW Form" w:hAnsi="URW Form"/>
                                <w:sz w:val="20"/>
                                <w:szCs w:val="20"/>
                              </w:rPr>
                              <w:t xml:space="preserve"> March</w:t>
                            </w:r>
                            <w:r w:rsidR="00F37977" w:rsidRPr="00580294">
                              <w:rPr>
                                <w:rFonts w:ascii="URW Form" w:hAnsi="URW Form"/>
                                <w:sz w:val="20"/>
                                <w:szCs w:val="20"/>
                              </w:rPr>
                              <w:t xml:space="preserve"> 2023</w:t>
                            </w:r>
                          </w:p>
                          <w:p w14:paraId="59BD1F68" w14:textId="48D6CFEA" w:rsidR="002D3AE3" w:rsidRPr="00580294" w:rsidRDefault="002D3AE3" w:rsidP="003E1760">
                            <w:pPr>
                              <w:tabs>
                                <w:tab w:val="left" w:pos="3261"/>
                              </w:tabs>
                              <w:ind w:right="89"/>
                              <w:rPr>
                                <w:rFonts w:ascii="URW Form" w:hAnsi="URW Form"/>
                                <w:sz w:val="20"/>
                                <w:szCs w:val="20"/>
                              </w:rPr>
                            </w:pPr>
                            <w:r w:rsidRPr="00580294">
                              <w:rPr>
                                <w:rFonts w:ascii="URW Form" w:hAnsi="URW Form"/>
                                <w:b/>
                                <w:bCs/>
                                <w:sz w:val="20"/>
                                <w:szCs w:val="20"/>
                              </w:rPr>
                              <w:t xml:space="preserve">Start: </w:t>
                            </w:r>
                            <w:r w:rsidR="00C12032" w:rsidRPr="00580294">
                              <w:rPr>
                                <w:rFonts w:ascii="URW Form" w:hAnsi="URW Form"/>
                                <w:sz w:val="20"/>
                                <w:szCs w:val="20"/>
                              </w:rPr>
                              <w:t>September 202</w:t>
                            </w:r>
                            <w:r w:rsidR="00F37977" w:rsidRPr="00580294">
                              <w:rPr>
                                <w:rFonts w:ascii="URW Form" w:hAnsi="URW Form"/>
                                <w:sz w:val="20"/>
                                <w:szCs w:val="20"/>
                              </w:rPr>
                              <w:t>3</w:t>
                            </w:r>
                          </w:p>
                          <w:p w14:paraId="476AAF53" w14:textId="5581AD39" w:rsidR="00C12032" w:rsidRPr="00361314" w:rsidRDefault="00C12032" w:rsidP="003E1760">
                            <w:pPr>
                              <w:tabs>
                                <w:tab w:val="left" w:pos="3261"/>
                              </w:tabs>
                              <w:ind w:right="89"/>
                              <w:rPr>
                                <w:rFonts w:ascii="URW Form" w:hAnsi="URW Form"/>
                                <w:sz w:val="20"/>
                                <w:szCs w:val="20"/>
                              </w:rPr>
                            </w:pPr>
                            <w:r w:rsidRPr="00580294">
                              <w:rPr>
                                <w:rFonts w:ascii="URW Form" w:hAnsi="URW Form"/>
                                <w:b/>
                                <w:bCs/>
                                <w:sz w:val="20"/>
                                <w:szCs w:val="20"/>
                              </w:rPr>
                              <w:t xml:space="preserve">Interviews: </w:t>
                            </w:r>
                            <w:r w:rsidR="00361314" w:rsidRPr="00580294">
                              <w:rPr>
                                <w:rFonts w:ascii="URW Form" w:hAnsi="URW Form"/>
                                <w:sz w:val="20"/>
                                <w:szCs w:val="20"/>
                              </w:rPr>
                              <w:t xml:space="preserve">w/c </w:t>
                            </w:r>
                            <w:r w:rsidR="00183157" w:rsidRPr="00580294">
                              <w:rPr>
                                <w:rFonts w:ascii="URW Form" w:hAnsi="URW Form"/>
                                <w:sz w:val="20"/>
                                <w:szCs w:val="20"/>
                              </w:rPr>
                              <w:t>24</w:t>
                            </w:r>
                            <w:r w:rsidR="00183157" w:rsidRPr="00580294">
                              <w:rPr>
                                <w:rFonts w:ascii="URW Form" w:hAnsi="URW Form"/>
                                <w:sz w:val="20"/>
                                <w:szCs w:val="20"/>
                                <w:vertAlign w:val="superscript"/>
                              </w:rPr>
                              <w:t>th</w:t>
                            </w:r>
                            <w:r w:rsidR="00183157" w:rsidRPr="00580294">
                              <w:rPr>
                                <w:rFonts w:ascii="URW Form" w:hAnsi="URW Form"/>
                                <w:sz w:val="20"/>
                                <w:szCs w:val="20"/>
                              </w:rPr>
                              <w:t xml:space="preserve"> April 2023</w:t>
                            </w:r>
                          </w:p>
                          <w:p w14:paraId="10014447" w14:textId="77777777" w:rsidR="00183157" w:rsidRDefault="0018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9C97" id="Text Box 7" o:spid="_x0000_s1029" type="#_x0000_t202" style="position:absolute;left:0;text-align:left;margin-left:153.6pt;margin-top:17.65pt;width:300pt;height:106.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" fillcolor="white [3201]" stroked="f" strokeweight=".5pt">
                <v:textbox>
                  <w:txbxContent>
                    <w:p w14:paraId="7BB26E1F" w14:textId="5D7F3E9E"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t xml:space="preserve">For further information, please contact </w:t>
                      </w:r>
                      <w:r w:rsidR="00F37977" w:rsidRPr="00361314">
                        <w:rPr>
                          <w:rFonts w:ascii="URW Form" w:hAnsi="URW Form"/>
                          <w:sz w:val="20"/>
                          <w:szCs w:val="20"/>
                        </w:rPr>
                        <w:t>Malvina Jenkin</w:t>
                      </w:r>
                      <w:r w:rsidRPr="00361314">
                        <w:rPr>
                          <w:rFonts w:ascii="URW Form" w:hAnsi="URW Form"/>
                          <w:sz w:val="20"/>
                          <w:szCs w:val="20"/>
                        </w:rPr>
                        <w:t>,</w:t>
                      </w:r>
                    </w:p>
                    <w:p w14:paraId="07378344" w14:textId="67315C2D" w:rsidR="002D3AE3" w:rsidRPr="00361314" w:rsidRDefault="00F37977" w:rsidP="003E1760">
                      <w:pPr>
                        <w:tabs>
                          <w:tab w:val="left" w:pos="2694"/>
                        </w:tabs>
                        <w:ind w:right="89"/>
                        <w:rPr>
                          <w:rFonts w:ascii="URW Form" w:hAnsi="URW Form"/>
                          <w:sz w:val="20"/>
                          <w:szCs w:val="20"/>
                        </w:rPr>
                      </w:pPr>
                      <w:r w:rsidRPr="00361314">
                        <w:rPr>
                          <w:rFonts w:ascii="URW Form" w:hAnsi="URW Form"/>
                          <w:sz w:val="20"/>
                          <w:szCs w:val="20"/>
                        </w:rPr>
                        <w:t>Hr Manager</w:t>
                      </w:r>
                      <w:r w:rsidR="002D3AE3" w:rsidRPr="00361314">
                        <w:rPr>
                          <w:rFonts w:ascii="URW Form" w:hAnsi="URW Form"/>
                          <w:sz w:val="20"/>
                          <w:szCs w:val="20"/>
                        </w:rPr>
                        <w:t xml:space="preserve"> at Mounts Bay Academy</w:t>
                      </w:r>
                    </w:p>
                    <w:p w14:paraId="77B37FAC" w14:textId="1AA0C450"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sym w:font="Wingdings" w:char="F028"/>
                      </w:r>
                      <w:r w:rsidRPr="00361314">
                        <w:rPr>
                          <w:rFonts w:ascii="URW Form" w:hAnsi="URW Form"/>
                          <w:sz w:val="20"/>
                          <w:szCs w:val="20"/>
                        </w:rPr>
                        <w:t xml:space="preserve">  01736 3</w:t>
                      </w:r>
                      <w:r w:rsidR="00F37977" w:rsidRPr="00361314">
                        <w:rPr>
                          <w:rFonts w:ascii="URW Form" w:hAnsi="URW Form"/>
                          <w:sz w:val="20"/>
                          <w:szCs w:val="20"/>
                        </w:rPr>
                        <w:t>52399</w:t>
                      </w:r>
                      <w:r w:rsidRPr="00361314">
                        <w:rPr>
                          <w:rFonts w:ascii="URW Form" w:hAnsi="URW Form"/>
                          <w:sz w:val="20"/>
                          <w:szCs w:val="20"/>
                        </w:rPr>
                        <w:t xml:space="preserve"> or email:</w:t>
                      </w:r>
                      <w:r w:rsidR="00BA3DEE">
                        <w:rPr>
                          <w:rFonts w:ascii="URW Form" w:hAnsi="URW Form"/>
                          <w:sz w:val="20"/>
                          <w:szCs w:val="20"/>
                        </w:rPr>
                        <w:t xml:space="preserve"> </w:t>
                      </w:r>
                      <w:r w:rsidR="00F37977" w:rsidRPr="00361314">
                        <w:rPr>
                          <w:rFonts w:ascii="URW Form" w:hAnsi="URW Form"/>
                          <w:sz w:val="20"/>
                          <w:szCs w:val="20"/>
                        </w:rPr>
                        <w:t>mjenkin@mountsbayacademy.org</w:t>
                      </w:r>
                      <w:r w:rsidRPr="00361314">
                        <w:rPr>
                          <w:rFonts w:ascii="URW Form" w:hAnsi="URW Form"/>
                          <w:sz w:val="20"/>
                          <w:szCs w:val="20"/>
                        </w:rPr>
                        <w:t xml:space="preserve"> </w:t>
                      </w:r>
                    </w:p>
                    <w:p w14:paraId="3C35DDA0" w14:textId="77777777" w:rsidR="002D3AE3" w:rsidRPr="00361314" w:rsidRDefault="002D3AE3" w:rsidP="003E1760">
                      <w:pPr>
                        <w:tabs>
                          <w:tab w:val="left" w:pos="2694"/>
                        </w:tabs>
                        <w:ind w:right="89"/>
                        <w:rPr>
                          <w:rFonts w:ascii="URW Form" w:hAnsi="URW Form"/>
                          <w:sz w:val="20"/>
                          <w:szCs w:val="20"/>
                        </w:rPr>
                      </w:pPr>
                    </w:p>
                    <w:p w14:paraId="79840B94" w14:textId="6ADF3500" w:rsidR="002D3AE3" w:rsidRPr="00580294" w:rsidRDefault="002D3AE3" w:rsidP="003E1760">
                      <w:pPr>
                        <w:tabs>
                          <w:tab w:val="left" w:pos="2977"/>
                          <w:tab w:val="left" w:pos="3119"/>
                        </w:tabs>
                        <w:ind w:right="89"/>
                        <w:rPr>
                          <w:rFonts w:ascii="URW Form" w:hAnsi="URW Form"/>
                          <w:sz w:val="20"/>
                          <w:szCs w:val="20"/>
                        </w:rPr>
                      </w:pPr>
                      <w:r w:rsidRPr="00580294">
                        <w:rPr>
                          <w:rFonts w:ascii="URW Form" w:hAnsi="URW Form"/>
                          <w:b/>
                          <w:bCs/>
                          <w:sz w:val="20"/>
                          <w:szCs w:val="20"/>
                        </w:rPr>
                        <w:t>Closing date for applications</w:t>
                      </w:r>
                      <w:r w:rsidRPr="00580294">
                        <w:rPr>
                          <w:rFonts w:ascii="URW Form" w:hAnsi="URW Form"/>
                          <w:sz w:val="20"/>
                          <w:szCs w:val="20"/>
                        </w:rPr>
                        <w:t>:</w:t>
                      </w:r>
                      <w:r w:rsidR="00DD7398" w:rsidRPr="00580294">
                        <w:rPr>
                          <w:rFonts w:ascii="URW Form" w:hAnsi="URW Form"/>
                          <w:sz w:val="20"/>
                          <w:szCs w:val="20"/>
                        </w:rPr>
                        <w:t xml:space="preserve"> </w:t>
                      </w:r>
                      <w:r w:rsidR="002951BA" w:rsidRPr="00580294">
                        <w:rPr>
                          <w:rFonts w:ascii="URW Form" w:hAnsi="URW Form"/>
                          <w:sz w:val="20"/>
                          <w:szCs w:val="20"/>
                        </w:rPr>
                        <w:t>12 noon</w:t>
                      </w:r>
                      <w:r w:rsidR="00183157" w:rsidRPr="00580294">
                        <w:rPr>
                          <w:rFonts w:ascii="URW Form" w:hAnsi="URW Form"/>
                          <w:sz w:val="20"/>
                          <w:szCs w:val="20"/>
                        </w:rPr>
                        <w:t>,</w:t>
                      </w:r>
                      <w:r w:rsidR="00F37977" w:rsidRPr="00580294">
                        <w:rPr>
                          <w:rFonts w:ascii="URW Form" w:hAnsi="URW Form"/>
                          <w:sz w:val="20"/>
                          <w:szCs w:val="20"/>
                        </w:rPr>
                        <w:t xml:space="preserve"> </w:t>
                      </w:r>
                      <w:r w:rsidR="00361314" w:rsidRPr="00580294">
                        <w:rPr>
                          <w:rFonts w:ascii="URW Form" w:hAnsi="URW Form"/>
                          <w:sz w:val="20"/>
                          <w:szCs w:val="20"/>
                        </w:rPr>
                        <w:t>31</w:t>
                      </w:r>
                      <w:r w:rsidR="00361314" w:rsidRPr="00580294">
                        <w:rPr>
                          <w:rFonts w:ascii="URW Form" w:hAnsi="URW Form"/>
                          <w:sz w:val="20"/>
                          <w:szCs w:val="20"/>
                          <w:vertAlign w:val="superscript"/>
                        </w:rPr>
                        <w:t>st</w:t>
                      </w:r>
                      <w:r w:rsidR="00361314" w:rsidRPr="00580294">
                        <w:rPr>
                          <w:rFonts w:ascii="URW Form" w:hAnsi="URW Form"/>
                          <w:sz w:val="20"/>
                          <w:szCs w:val="20"/>
                        </w:rPr>
                        <w:t xml:space="preserve"> March</w:t>
                      </w:r>
                      <w:r w:rsidR="00F37977" w:rsidRPr="00580294">
                        <w:rPr>
                          <w:rFonts w:ascii="URW Form" w:hAnsi="URW Form"/>
                          <w:sz w:val="20"/>
                          <w:szCs w:val="20"/>
                        </w:rPr>
                        <w:t xml:space="preserve"> 2023</w:t>
                      </w:r>
                    </w:p>
                    <w:p w14:paraId="59BD1F68" w14:textId="48D6CFEA" w:rsidR="002D3AE3" w:rsidRPr="00580294" w:rsidRDefault="002D3AE3" w:rsidP="003E1760">
                      <w:pPr>
                        <w:tabs>
                          <w:tab w:val="left" w:pos="3261"/>
                        </w:tabs>
                        <w:ind w:right="89"/>
                        <w:rPr>
                          <w:rFonts w:ascii="URW Form" w:hAnsi="URW Form"/>
                          <w:sz w:val="20"/>
                          <w:szCs w:val="20"/>
                        </w:rPr>
                      </w:pPr>
                      <w:r w:rsidRPr="00580294">
                        <w:rPr>
                          <w:rFonts w:ascii="URW Form" w:hAnsi="URW Form"/>
                          <w:b/>
                          <w:bCs/>
                          <w:sz w:val="20"/>
                          <w:szCs w:val="20"/>
                        </w:rPr>
                        <w:t xml:space="preserve">Start: </w:t>
                      </w:r>
                      <w:r w:rsidR="00C12032" w:rsidRPr="00580294">
                        <w:rPr>
                          <w:rFonts w:ascii="URW Form" w:hAnsi="URW Form"/>
                          <w:sz w:val="20"/>
                          <w:szCs w:val="20"/>
                        </w:rPr>
                        <w:t>September 202</w:t>
                      </w:r>
                      <w:r w:rsidR="00F37977" w:rsidRPr="00580294">
                        <w:rPr>
                          <w:rFonts w:ascii="URW Form" w:hAnsi="URW Form"/>
                          <w:sz w:val="20"/>
                          <w:szCs w:val="20"/>
                        </w:rPr>
                        <w:t>3</w:t>
                      </w:r>
                    </w:p>
                    <w:p w14:paraId="476AAF53" w14:textId="5581AD39" w:rsidR="00C12032" w:rsidRPr="00361314" w:rsidRDefault="00C12032" w:rsidP="003E1760">
                      <w:pPr>
                        <w:tabs>
                          <w:tab w:val="left" w:pos="3261"/>
                        </w:tabs>
                        <w:ind w:right="89"/>
                        <w:rPr>
                          <w:rFonts w:ascii="URW Form" w:hAnsi="URW Form"/>
                          <w:sz w:val="20"/>
                          <w:szCs w:val="20"/>
                        </w:rPr>
                      </w:pPr>
                      <w:r w:rsidRPr="00580294">
                        <w:rPr>
                          <w:rFonts w:ascii="URW Form" w:hAnsi="URW Form"/>
                          <w:b/>
                          <w:bCs/>
                          <w:sz w:val="20"/>
                          <w:szCs w:val="20"/>
                        </w:rPr>
                        <w:t xml:space="preserve">Interviews: </w:t>
                      </w:r>
                      <w:r w:rsidR="00361314" w:rsidRPr="00580294">
                        <w:rPr>
                          <w:rFonts w:ascii="URW Form" w:hAnsi="URW Form"/>
                          <w:sz w:val="20"/>
                          <w:szCs w:val="20"/>
                        </w:rPr>
                        <w:t xml:space="preserve">w/c </w:t>
                      </w:r>
                      <w:r w:rsidR="00183157" w:rsidRPr="00580294">
                        <w:rPr>
                          <w:rFonts w:ascii="URW Form" w:hAnsi="URW Form"/>
                          <w:sz w:val="20"/>
                          <w:szCs w:val="20"/>
                        </w:rPr>
                        <w:t>24</w:t>
                      </w:r>
                      <w:r w:rsidR="00183157" w:rsidRPr="00580294">
                        <w:rPr>
                          <w:rFonts w:ascii="URW Form" w:hAnsi="URW Form"/>
                          <w:sz w:val="20"/>
                          <w:szCs w:val="20"/>
                          <w:vertAlign w:val="superscript"/>
                        </w:rPr>
                        <w:t>th</w:t>
                      </w:r>
                      <w:r w:rsidR="00183157" w:rsidRPr="00580294">
                        <w:rPr>
                          <w:rFonts w:ascii="URW Form" w:hAnsi="URW Form"/>
                          <w:sz w:val="20"/>
                          <w:szCs w:val="20"/>
                        </w:rPr>
                        <w:t xml:space="preserve"> April 2023</w:t>
                      </w:r>
                    </w:p>
                    <w:p w14:paraId="10014447" w14:textId="77777777" w:rsidR="00183157" w:rsidRDefault="00183157"/>
                  </w:txbxContent>
                </v:textbox>
              </v:shape>
            </w:pict>
          </mc:Fallback>
        </mc:AlternateContent>
      </w:r>
      <w:r w:rsidR="002011E6" w:rsidRPr="00580294">
        <w:rPr>
          <w:rFonts w:ascii="URW Form" w:hAnsi="URW Form"/>
          <w:sz w:val="20"/>
          <w:szCs w:val="20"/>
        </w:rPr>
        <w:t>Application forms and information pack</w:t>
      </w:r>
      <w:r w:rsidR="00F200A9" w:rsidRPr="00580294">
        <w:rPr>
          <w:rFonts w:ascii="URW Form" w:hAnsi="URW Form"/>
          <w:sz w:val="20"/>
          <w:szCs w:val="20"/>
        </w:rPr>
        <w:t>s</w:t>
      </w:r>
      <w:r w:rsidR="002011E6" w:rsidRPr="00580294">
        <w:rPr>
          <w:rFonts w:ascii="URW Form" w:hAnsi="URW Form"/>
          <w:sz w:val="20"/>
          <w:szCs w:val="20"/>
        </w:rPr>
        <w:t xml:space="preserve"> are available via our school website or </w:t>
      </w:r>
      <w:r w:rsidR="00643FF4" w:rsidRPr="00580294">
        <w:rPr>
          <w:rFonts w:ascii="URW Form" w:hAnsi="URW Form"/>
          <w:sz w:val="20"/>
          <w:szCs w:val="20"/>
        </w:rPr>
        <w:t>upon</w:t>
      </w:r>
      <w:r w:rsidR="002011E6" w:rsidRPr="00580294">
        <w:rPr>
          <w:rFonts w:ascii="URW Form" w:hAnsi="URW Form"/>
          <w:sz w:val="20"/>
          <w:szCs w:val="20"/>
        </w:rPr>
        <w:t xml:space="preserve"> request by telephoning the Academy</w:t>
      </w:r>
      <w:r w:rsidR="00882317" w:rsidRPr="00580294">
        <w:rPr>
          <w:rFonts w:ascii="URW Form" w:hAnsi="URW Form"/>
          <w:sz w:val="20"/>
          <w:szCs w:val="20"/>
        </w:rPr>
        <w:t>.</w:t>
      </w:r>
    </w:p>
    <w:p w14:paraId="562499DB" w14:textId="77777777" w:rsidR="003E1760" w:rsidRPr="00580294" w:rsidRDefault="002341EC" w:rsidP="000853A9">
      <w:pPr>
        <w:ind w:right="89"/>
        <w:jc w:val="both"/>
        <w:rPr>
          <w:rFonts w:ascii="URW Form" w:hAnsi="URW Form"/>
          <w:sz w:val="21"/>
          <w:szCs w:val="21"/>
        </w:rPr>
      </w:pPr>
      <w:r w:rsidRPr="00580294">
        <w:rPr>
          <w:rFonts w:ascii="URW Form" w:hAnsi="URW Form"/>
          <w:noProof/>
          <w:sz w:val="20"/>
          <w:szCs w:val="20"/>
          <w:lang w:eastAsia="en-GB"/>
        </w:rPr>
        <mc:AlternateContent>
          <mc:Choice Requires="wps">
            <w:drawing>
              <wp:anchor distT="0" distB="0" distL="114300" distR="114300" simplePos="0" relativeHeight="251798528" behindDoc="0" locked="0" layoutInCell="1" allowOverlap="1" wp14:anchorId="597F6210" wp14:editId="06E1DB01">
                <wp:simplePos x="0" y="0"/>
                <wp:positionH relativeFrom="column">
                  <wp:posOffset>-59266</wp:posOffset>
                </wp:positionH>
                <wp:positionV relativeFrom="paragraph">
                  <wp:posOffset>148378</wp:posOffset>
                </wp:positionV>
                <wp:extent cx="1896534" cy="1845734"/>
                <wp:effectExtent l="0" t="0" r="0" b="0"/>
                <wp:wrapNone/>
                <wp:docPr id="5" name="Oval 5"/>
                <wp:cNvGraphicFramePr/>
                <a:graphic xmlns:a="http://schemas.openxmlformats.org/drawingml/2006/main">
                  <a:graphicData uri="http://schemas.microsoft.com/office/word/2010/wordprocessingShape">
                    <wps:wsp>
                      <wps:cNvSpPr/>
                      <wps:spPr>
                        <a:xfrm>
                          <a:off x="0" y="0"/>
                          <a:ext cx="1896534" cy="1845734"/>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00FB87" w14:textId="77777777"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2BE27C9"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6210" id="Oval 5" o:spid="_x0000_s1030" style="position:absolute;left:0;text-align:left;margin-left:-4.65pt;margin-top:11.7pt;width:149.35pt;height:14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" fillcolor="#7f7f7f [1612]" stroked="f">
                <v:textbox>
                  <w:txbxContent>
                    <w:p w14:paraId="1A00FB87" w14:textId="77777777"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2BE27C9" w14:textId="77777777" w:rsidR="002D3AE3" w:rsidRDefault="002D3AE3"/>
                  </w:txbxContent>
                </v:textbox>
              </v:oval>
            </w:pict>
          </mc:Fallback>
        </mc:AlternateContent>
      </w:r>
    </w:p>
    <w:p w14:paraId="552F5BF8" w14:textId="77777777" w:rsidR="003E1760" w:rsidRPr="00580294" w:rsidRDefault="003E1760" w:rsidP="000853A9">
      <w:pPr>
        <w:ind w:right="89"/>
        <w:jc w:val="both"/>
        <w:rPr>
          <w:rFonts w:ascii="URW Form" w:hAnsi="URW Form"/>
          <w:sz w:val="21"/>
          <w:szCs w:val="21"/>
        </w:rPr>
      </w:pPr>
    </w:p>
    <w:p w14:paraId="14E82B23" w14:textId="77777777" w:rsidR="003E1760" w:rsidRPr="00580294" w:rsidRDefault="003E1760" w:rsidP="000853A9">
      <w:pPr>
        <w:ind w:right="89"/>
        <w:jc w:val="both"/>
        <w:rPr>
          <w:rFonts w:ascii="URW Form" w:hAnsi="URW Form"/>
          <w:sz w:val="21"/>
          <w:szCs w:val="21"/>
        </w:rPr>
      </w:pPr>
    </w:p>
    <w:p w14:paraId="29CBA2BA" w14:textId="77777777" w:rsidR="003E1760" w:rsidRPr="00580294" w:rsidRDefault="003E1760" w:rsidP="000853A9">
      <w:pPr>
        <w:ind w:right="89"/>
        <w:jc w:val="both"/>
        <w:rPr>
          <w:rFonts w:ascii="URW Form" w:hAnsi="URW Form"/>
          <w:sz w:val="21"/>
          <w:szCs w:val="21"/>
        </w:rPr>
      </w:pPr>
    </w:p>
    <w:p w14:paraId="042E7837" w14:textId="77777777" w:rsidR="002011E6" w:rsidRPr="00580294" w:rsidRDefault="002011E6" w:rsidP="000853A9">
      <w:pPr>
        <w:ind w:right="89"/>
        <w:rPr>
          <w:rFonts w:ascii="URW Form" w:hAnsi="URW Form"/>
          <w:sz w:val="20"/>
          <w:szCs w:val="20"/>
        </w:rPr>
      </w:pPr>
    </w:p>
    <w:p w14:paraId="05C683C4" w14:textId="77777777" w:rsidR="006850C8" w:rsidRPr="00580294" w:rsidRDefault="006850C8" w:rsidP="000853A9">
      <w:pPr>
        <w:ind w:right="89"/>
        <w:rPr>
          <w:rFonts w:ascii="URW Form" w:hAnsi="URW Form"/>
          <w:sz w:val="20"/>
          <w:szCs w:val="20"/>
        </w:rPr>
      </w:pPr>
    </w:p>
    <w:p w14:paraId="2BB9A902" w14:textId="77777777" w:rsidR="002011E6" w:rsidRPr="00580294" w:rsidRDefault="002011E6" w:rsidP="000853A9">
      <w:pPr>
        <w:ind w:right="89"/>
        <w:rPr>
          <w:rFonts w:ascii="URW Form" w:hAnsi="URW Form"/>
          <w:sz w:val="20"/>
          <w:szCs w:val="20"/>
        </w:rPr>
      </w:pPr>
    </w:p>
    <w:p w14:paraId="0C956B0D" w14:textId="77777777" w:rsidR="00FD519F" w:rsidRPr="00580294" w:rsidRDefault="00513E79" w:rsidP="00513E79">
      <w:pPr>
        <w:tabs>
          <w:tab w:val="left" w:pos="2694"/>
        </w:tabs>
        <w:ind w:right="89"/>
        <w:rPr>
          <w:rFonts w:ascii="URW Form" w:hAnsi="URW Form"/>
          <w:sz w:val="20"/>
          <w:szCs w:val="20"/>
        </w:rPr>
        <w:sectPr w:rsidR="00FD519F" w:rsidRPr="00580294" w:rsidSect="002E0E0E">
          <w:pgSz w:w="11900" w:h="16840"/>
          <w:pgMar w:top="1440" w:right="1440" w:bottom="1440" w:left="1440" w:header="708" w:footer="708" w:gutter="0"/>
          <w:cols w:space="708"/>
        </w:sectPr>
      </w:pPr>
      <w:r w:rsidRPr="00580294">
        <w:rPr>
          <w:rFonts w:ascii="URW Form" w:hAnsi="URW Form"/>
          <w:noProof/>
          <w:sz w:val="22"/>
          <w:szCs w:val="22"/>
        </w:rPr>
        <mc:AlternateContent>
          <mc:Choice Requires="wps">
            <w:drawing>
              <wp:anchor distT="0" distB="0" distL="114300" distR="114300" simplePos="0" relativeHeight="251817984" behindDoc="1" locked="0" layoutInCell="1" allowOverlap="1" wp14:anchorId="219B6B04" wp14:editId="512854BC">
                <wp:simplePos x="0" y="0"/>
                <wp:positionH relativeFrom="column">
                  <wp:posOffset>-135255</wp:posOffset>
                </wp:positionH>
                <wp:positionV relativeFrom="paragraph">
                  <wp:posOffset>175260</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2BCE9652" w14:textId="5C0C573F" w:rsidR="00513E79" w:rsidRPr="00361314" w:rsidRDefault="00513E79" w:rsidP="00513E79">
                            <w:pPr>
                              <w:spacing w:after="60"/>
                              <w:ind w:left="3261"/>
                              <w:rPr>
                                <w:rFonts w:ascii="URW Form" w:hAnsi="URW Form"/>
                                <w:color w:val="FFFFFF" w:themeColor="background1"/>
                                <w:sz w:val="20"/>
                                <w:szCs w:val="20"/>
                              </w:rPr>
                            </w:pPr>
                            <w:r w:rsidRPr="00361314">
                              <w:rPr>
                                <w:rFonts w:ascii="URW Form" w:hAnsi="URW Form"/>
                                <w:color w:val="FFFFFF" w:themeColor="background1"/>
                                <w:sz w:val="20"/>
                                <w:szCs w:val="20"/>
                              </w:rPr>
                              <w:t>Please send your completed application form to</w:t>
                            </w:r>
                            <w:r w:rsidR="002951BA" w:rsidRPr="00361314">
                              <w:rPr>
                                <w:rFonts w:ascii="URW Form" w:hAnsi="URW Form"/>
                                <w:color w:val="FFFFFF" w:themeColor="background1"/>
                                <w:sz w:val="20"/>
                                <w:szCs w:val="20"/>
                              </w:rPr>
                              <w:t xml:space="preserve"> </w:t>
                            </w:r>
                            <w:r w:rsidR="00F37977" w:rsidRPr="00361314">
                              <w:rPr>
                                <w:rFonts w:ascii="URW Form" w:hAnsi="URW Form"/>
                                <w:color w:val="FFFFFF" w:themeColor="background1"/>
                                <w:sz w:val="20"/>
                                <w:szCs w:val="20"/>
                              </w:rPr>
                              <w:t>Malvina Jenkin HR Manager</w:t>
                            </w:r>
                            <w:r w:rsidR="002951BA" w:rsidRPr="00361314">
                              <w:rPr>
                                <w:rFonts w:ascii="URW Form" w:hAnsi="URW Form"/>
                                <w:color w:val="FFFFFF" w:themeColor="background1"/>
                                <w:sz w:val="20"/>
                                <w:szCs w:val="20"/>
                              </w:rPr>
                              <w:t xml:space="preserve"> </w:t>
                            </w:r>
                            <w:r w:rsidRPr="00361314">
                              <w:rPr>
                                <w:rFonts w:ascii="URW Form" w:hAnsi="URW Form"/>
                                <w:color w:val="FFFFFF" w:themeColor="background1"/>
                                <w:sz w:val="20"/>
                                <w:szCs w:val="20"/>
                              </w:rPr>
                              <w:t xml:space="preserve">at Mounts Bay Academy, </w:t>
                            </w:r>
                            <w:proofErr w:type="spellStart"/>
                            <w:r w:rsidRPr="00361314">
                              <w:rPr>
                                <w:rFonts w:ascii="URW Form" w:hAnsi="URW Form"/>
                                <w:color w:val="FFFFFF" w:themeColor="background1"/>
                                <w:sz w:val="20"/>
                                <w:szCs w:val="20"/>
                              </w:rPr>
                              <w:t>Boscathnoe</w:t>
                            </w:r>
                            <w:proofErr w:type="spellEnd"/>
                            <w:r w:rsidRPr="00361314">
                              <w:rPr>
                                <w:rFonts w:ascii="URW Form" w:hAnsi="URW Form"/>
                                <w:color w:val="FFFFFF" w:themeColor="background1"/>
                                <w:sz w:val="20"/>
                                <w:szCs w:val="20"/>
                              </w:rPr>
                              <w:t xml:space="preserve"> Lane, </w:t>
                            </w:r>
                            <w:proofErr w:type="spellStart"/>
                            <w:r w:rsidRPr="00361314">
                              <w:rPr>
                                <w:rFonts w:ascii="URW Form" w:hAnsi="URW Form"/>
                                <w:color w:val="FFFFFF" w:themeColor="background1"/>
                                <w:sz w:val="20"/>
                                <w:szCs w:val="20"/>
                              </w:rPr>
                              <w:t>Heamoor</w:t>
                            </w:r>
                            <w:proofErr w:type="spellEnd"/>
                            <w:r w:rsidRPr="00361314">
                              <w:rPr>
                                <w:rFonts w:ascii="URW Form" w:hAnsi="URW Form"/>
                                <w:color w:val="FFFFFF" w:themeColor="background1"/>
                                <w:sz w:val="20"/>
                                <w:szCs w:val="20"/>
                              </w:rPr>
                              <w:t xml:space="preserve">, Penzance, TR18 3JT.  </w:t>
                            </w:r>
                          </w:p>
                          <w:p w14:paraId="2F69A2FA" w14:textId="77777777" w:rsidR="00513E79" w:rsidRPr="00361314" w:rsidRDefault="00513E79" w:rsidP="00513E79">
                            <w:pPr>
                              <w:ind w:left="3261"/>
                              <w:rPr>
                                <w:rFonts w:ascii="URW Form" w:hAnsi="URW Form"/>
                                <w:color w:val="FFFFFF" w:themeColor="background1"/>
                                <w:sz w:val="20"/>
                                <w:szCs w:val="20"/>
                              </w:rPr>
                            </w:pPr>
                            <w:r w:rsidRPr="00361314">
                              <w:rPr>
                                <w:rFonts w:ascii="URW Form" w:hAnsi="URW Form"/>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6B04" id="Text Box 13" o:spid="_x0000_s1031" type="#_x0000_t202" style="position:absolute;margin-left:-10.65pt;margin-top:13.8pt;width:464pt;height:83.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" fillcolor="#30879f" stroked="f" strokeweight=".5pt">
                <v:textbox>
                  <w:txbxContent>
                    <w:p w14:paraId="2BCE9652" w14:textId="5C0C573F" w:rsidR="00513E79" w:rsidRPr="00361314" w:rsidRDefault="00513E79" w:rsidP="00513E79">
                      <w:pPr>
                        <w:spacing w:after="60"/>
                        <w:ind w:left="3261"/>
                        <w:rPr>
                          <w:rFonts w:ascii="URW Form" w:hAnsi="URW Form"/>
                          <w:color w:val="FFFFFF" w:themeColor="background1"/>
                          <w:sz w:val="20"/>
                          <w:szCs w:val="20"/>
                        </w:rPr>
                      </w:pPr>
                      <w:r w:rsidRPr="00361314">
                        <w:rPr>
                          <w:rFonts w:ascii="URW Form" w:hAnsi="URW Form"/>
                          <w:color w:val="FFFFFF" w:themeColor="background1"/>
                          <w:sz w:val="20"/>
                          <w:szCs w:val="20"/>
                        </w:rPr>
                        <w:t>Please send your completed application form to</w:t>
                      </w:r>
                      <w:r w:rsidR="002951BA" w:rsidRPr="00361314">
                        <w:rPr>
                          <w:rFonts w:ascii="URW Form" w:hAnsi="URW Form"/>
                          <w:color w:val="FFFFFF" w:themeColor="background1"/>
                          <w:sz w:val="20"/>
                          <w:szCs w:val="20"/>
                        </w:rPr>
                        <w:t xml:space="preserve"> </w:t>
                      </w:r>
                      <w:r w:rsidR="00F37977" w:rsidRPr="00361314">
                        <w:rPr>
                          <w:rFonts w:ascii="URW Form" w:hAnsi="URW Form"/>
                          <w:color w:val="FFFFFF" w:themeColor="background1"/>
                          <w:sz w:val="20"/>
                          <w:szCs w:val="20"/>
                        </w:rPr>
                        <w:t>Malvina Jenkin HR Manager</w:t>
                      </w:r>
                      <w:r w:rsidR="002951BA" w:rsidRPr="00361314">
                        <w:rPr>
                          <w:rFonts w:ascii="URW Form" w:hAnsi="URW Form"/>
                          <w:color w:val="FFFFFF" w:themeColor="background1"/>
                          <w:sz w:val="20"/>
                          <w:szCs w:val="20"/>
                        </w:rPr>
                        <w:t xml:space="preserve"> </w:t>
                      </w:r>
                      <w:r w:rsidRPr="00361314">
                        <w:rPr>
                          <w:rFonts w:ascii="URW Form" w:hAnsi="URW Form"/>
                          <w:color w:val="FFFFFF" w:themeColor="background1"/>
                          <w:sz w:val="20"/>
                          <w:szCs w:val="20"/>
                        </w:rPr>
                        <w:t xml:space="preserve">at Mounts Bay Academy, Boscathnoe Lane, </w:t>
                      </w:r>
                      <w:proofErr w:type="spellStart"/>
                      <w:r w:rsidRPr="00361314">
                        <w:rPr>
                          <w:rFonts w:ascii="URW Form" w:hAnsi="URW Form"/>
                          <w:color w:val="FFFFFF" w:themeColor="background1"/>
                          <w:sz w:val="20"/>
                          <w:szCs w:val="20"/>
                        </w:rPr>
                        <w:t>Heamoor</w:t>
                      </w:r>
                      <w:proofErr w:type="spellEnd"/>
                      <w:r w:rsidRPr="00361314">
                        <w:rPr>
                          <w:rFonts w:ascii="URW Form" w:hAnsi="URW Form"/>
                          <w:color w:val="FFFFFF" w:themeColor="background1"/>
                          <w:sz w:val="20"/>
                          <w:szCs w:val="20"/>
                        </w:rPr>
                        <w:t xml:space="preserve">, Penzance, TR18 3JT.  </w:t>
                      </w:r>
                    </w:p>
                    <w:p w14:paraId="2F69A2FA" w14:textId="77777777" w:rsidR="00513E79" w:rsidRPr="00361314" w:rsidRDefault="00513E79" w:rsidP="00513E79">
                      <w:pPr>
                        <w:ind w:left="3261"/>
                        <w:rPr>
                          <w:rFonts w:ascii="URW Form" w:hAnsi="URW Form"/>
                          <w:color w:val="FFFFFF" w:themeColor="background1"/>
                          <w:sz w:val="20"/>
                          <w:szCs w:val="20"/>
                        </w:rPr>
                      </w:pPr>
                      <w:r w:rsidRPr="00361314">
                        <w:rPr>
                          <w:rFonts w:ascii="URW Form" w:hAnsi="URW Form"/>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r w:rsidR="003D6A6E" w:rsidRPr="00580294">
        <w:rPr>
          <w:rFonts w:ascii="URW Form" w:hAnsi="URW Form"/>
          <w:sz w:val="20"/>
          <w:szCs w:val="20"/>
        </w:rPr>
        <w:tab/>
      </w:r>
      <w:r w:rsidR="002011E6" w:rsidRPr="00580294">
        <w:rPr>
          <w:rFonts w:ascii="URW Form" w:hAnsi="URW Form"/>
          <w:sz w:val="20"/>
          <w:szCs w:val="20"/>
        </w:rPr>
        <w:t xml:space="preserve"> </w:t>
      </w:r>
      <w:r w:rsidR="002011E6" w:rsidRPr="00580294">
        <w:rPr>
          <w:rFonts w:ascii="URW Form" w:hAnsi="URW Form"/>
          <w:b/>
          <w:color w:val="FFFFFF" w:themeColor="background1"/>
        </w:rPr>
        <w:t xml:space="preserve"> </w:t>
      </w:r>
    </w:p>
    <w:p w14:paraId="5B388379" w14:textId="77777777" w:rsidR="00FF7242" w:rsidRPr="00580294" w:rsidRDefault="00224328" w:rsidP="00FF7242">
      <w:pPr>
        <w:rPr>
          <w:rFonts w:ascii="URW Form" w:hAnsi="URW Form"/>
          <w:b/>
          <w:bCs/>
          <w:color w:val="31849B" w:themeColor="accent5" w:themeShade="BF"/>
          <w:sz w:val="32"/>
          <w:szCs w:val="32"/>
        </w:rPr>
      </w:pPr>
      <w:r w:rsidRPr="00580294">
        <w:rPr>
          <w:rFonts w:ascii="URW Form" w:hAnsi="URW Form"/>
          <w:b/>
          <w:bCs/>
          <w:noProof/>
          <w:color w:val="31849B" w:themeColor="accent5" w:themeShade="BF"/>
          <w:sz w:val="32"/>
          <w:szCs w:val="32"/>
          <w:lang w:eastAsia="en-GB"/>
        </w:rPr>
        <w:lastRenderedPageBreak/>
        <w:drawing>
          <wp:anchor distT="0" distB="0" distL="114300" distR="114300" simplePos="0" relativeHeight="251778048" behindDoc="1" locked="0" layoutInCell="1" allowOverlap="1" wp14:anchorId="5EA39783" wp14:editId="44F855AE">
            <wp:simplePos x="0" y="0"/>
            <wp:positionH relativeFrom="margin">
              <wp:posOffset>4644528</wp:posOffset>
            </wp:positionH>
            <wp:positionV relativeFrom="margin">
              <wp:posOffset>-550628</wp:posOffset>
            </wp:positionV>
            <wp:extent cx="1279525"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4">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FF7242" w:rsidRPr="00580294">
        <w:rPr>
          <w:rFonts w:ascii="URW Form" w:hAnsi="URW Form"/>
          <w:b/>
          <w:bCs/>
          <w:color w:val="31849B" w:themeColor="accent5" w:themeShade="BF"/>
          <w:sz w:val="32"/>
          <w:szCs w:val="32"/>
        </w:rPr>
        <w:t>Welcome</w:t>
      </w:r>
    </w:p>
    <w:p w14:paraId="2218AA2D" w14:textId="77777777" w:rsidR="00FF7242" w:rsidRPr="00580294" w:rsidRDefault="002341EC" w:rsidP="00FF7242">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686912" behindDoc="0" locked="0" layoutInCell="1" allowOverlap="1" wp14:anchorId="05FBCCEE" wp14:editId="27F17C56">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12314"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" strokecolor="black [3213]" strokeweight="3pt">
                <v:stroke linestyle="thinThin"/>
                <w10:wrap anchorx="margin"/>
              </v:line>
            </w:pict>
          </mc:Fallback>
        </mc:AlternateContent>
      </w:r>
    </w:p>
    <w:p w14:paraId="2745456F" w14:textId="77777777" w:rsidR="004C0A05" w:rsidRPr="00580294" w:rsidRDefault="004C0A05" w:rsidP="007D06D2">
      <w:pPr>
        <w:pStyle w:val="BodyText"/>
        <w:tabs>
          <w:tab w:val="left" w:pos="10206"/>
        </w:tabs>
        <w:spacing w:before="4"/>
        <w:rPr>
          <w:rFonts w:ascii="URW Form" w:hAnsi="URW Form"/>
          <w:sz w:val="20"/>
        </w:rPr>
      </w:pPr>
    </w:p>
    <w:p w14:paraId="0EF21118" w14:textId="77777777" w:rsidR="00114ADA" w:rsidRPr="00580294" w:rsidRDefault="00114ADA" w:rsidP="007D06D2">
      <w:pPr>
        <w:pStyle w:val="BodyText"/>
        <w:tabs>
          <w:tab w:val="left" w:pos="10206"/>
        </w:tabs>
        <w:spacing w:before="4"/>
        <w:rPr>
          <w:rFonts w:ascii="URW Form" w:hAnsi="URW Form"/>
          <w:sz w:val="20"/>
        </w:rPr>
      </w:pPr>
    </w:p>
    <w:p w14:paraId="0E2E7CCB" w14:textId="77777777" w:rsidR="00F37977" w:rsidRPr="00580294" w:rsidRDefault="00F37977" w:rsidP="00F37977">
      <w:pPr>
        <w:pStyle w:val="BodyText"/>
        <w:tabs>
          <w:tab w:val="left" w:pos="10206"/>
        </w:tabs>
        <w:spacing w:before="4"/>
        <w:rPr>
          <w:rFonts w:ascii="URW Form" w:hAnsi="URW Form"/>
          <w:color w:val="000000" w:themeColor="text1"/>
          <w:sz w:val="20"/>
        </w:rPr>
      </w:pPr>
      <w:r w:rsidRPr="00580294">
        <w:rPr>
          <w:rFonts w:ascii="URW Form" w:hAnsi="URW Form"/>
          <w:color w:val="000000" w:themeColor="text1"/>
          <w:sz w:val="20"/>
        </w:rPr>
        <w:t xml:space="preserve">Dear Applicant </w:t>
      </w:r>
    </w:p>
    <w:p w14:paraId="28762168" w14:textId="77777777" w:rsidR="00F37977" w:rsidRPr="00580294" w:rsidRDefault="00F37977" w:rsidP="00F37977">
      <w:pPr>
        <w:pStyle w:val="BodyText"/>
        <w:tabs>
          <w:tab w:val="left" w:pos="10206"/>
        </w:tabs>
        <w:spacing w:before="4"/>
        <w:rPr>
          <w:rFonts w:ascii="URW Form" w:hAnsi="URW Form"/>
          <w:color w:val="000000" w:themeColor="text1"/>
          <w:sz w:val="20"/>
        </w:rPr>
      </w:pPr>
    </w:p>
    <w:p w14:paraId="56EC6C52" w14:textId="7E646F3B" w:rsidR="00F37977" w:rsidRPr="00580294" w:rsidRDefault="00F37977" w:rsidP="00F37977">
      <w:pPr>
        <w:pStyle w:val="BodyText"/>
        <w:tabs>
          <w:tab w:val="left" w:pos="10206"/>
        </w:tabs>
        <w:spacing w:before="4"/>
        <w:rPr>
          <w:rFonts w:ascii="URW Form" w:hAnsi="URW Form"/>
          <w:color w:val="000000" w:themeColor="text1"/>
          <w:sz w:val="20"/>
        </w:rPr>
      </w:pPr>
      <w:r w:rsidRPr="00580294">
        <w:rPr>
          <w:rFonts w:ascii="URW Form" w:hAnsi="URW Form"/>
          <w:color w:val="000000" w:themeColor="text1"/>
          <w:sz w:val="20"/>
        </w:rPr>
        <w:t xml:space="preserve">Thank you for expressing an interest in the post of </w:t>
      </w:r>
      <w:r w:rsidR="00814935" w:rsidRPr="00580294">
        <w:rPr>
          <w:rFonts w:ascii="URW Form" w:hAnsi="URW Form"/>
          <w:color w:val="000000" w:themeColor="text1"/>
          <w:sz w:val="20"/>
        </w:rPr>
        <w:t>Head</w:t>
      </w:r>
      <w:r w:rsidRPr="00580294">
        <w:rPr>
          <w:rFonts w:ascii="URW Form" w:hAnsi="URW Form"/>
          <w:color w:val="000000" w:themeColor="text1"/>
          <w:sz w:val="20"/>
        </w:rPr>
        <w:t xml:space="preserve"> of RE at Mounts Bay Academy, a member of the Multi Academy Trust called Leading Edge Academies Partnership (Leading Edge).  I hope you find this information pack helpful and that in due course we shall receive an application from you.  </w:t>
      </w:r>
    </w:p>
    <w:p w14:paraId="470461F3" w14:textId="77777777" w:rsidR="00F37977" w:rsidRPr="00580294" w:rsidRDefault="00F37977" w:rsidP="00F37977">
      <w:pPr>
        <w:jc w:val="both"/>
        <w:rPr>
          <w:rFonts w:ascii="URW Form" w:hAnsi="URW Form"/>
          <w:color w:val="000000" w:themeColor="text1"/>
          <w:sz w:val="20"/>
          <w:szCs w:val="20"/>
          <w:lang w:val="en-US"/>
        </w:rPr>
      </w:pPr>
    </w:p>
    <w:p w14:paraId="0E2E9128" w14:textId="600E9082"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Mounts Bay Academy is in Penzance, West Cornwall with 1065 students aged 11-16 years.  Mounts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then, we were awarded a Good grade in 2021 under the new Ofsted Framework introduced in 2019. </w:t>
      </w:r>
    </w:p>
    <w:p w14:paraId="2B8351E5" w14:textId="77777777" w:rsidR="00F37977" w:rsidRPr="00580294" w:rsidRDefault="00F37977" w:rsidP="00F37977">
      <w:pPr>
        <w:jc w:val="both"/>
        <w:rPr>
          <w:rFonts w:ascii="URW Form" w:hAnsi="URW Form"/>
          <w:color w:val="000000" w:themeColor="text1"/>
          <w:sz w:val="20"/>
          <w:szCs w:val="20"/>
          <w:lang w:val="en-US"/>
        </w:rPr>
      </w:pPr>
    </w:p>
    <w:p w14:paraId="67E99807" w14:textId="0190F075"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The Academy is a hub for the Challenge Partners’ network and part of a number of school improvement and leadership </w:t>
      </w:r>
      <w:proofErr w:type="spellStart"/>
      <w:r w:rsidRPr="00580294">
        <w:rPr>
          <w:rFonts w:ascii="URW Form" w:hAnsi="URW Form"/>
          <w:color w:val="000000" w:themeColor="text1"/>
          <w:sz w:val="20"/>
          <w:szCs w:val="20"/>
          <w:lang w:val="en-US"/>
        </w:rPr>
        <w:t>organisations</w:t>
      </w:r>
      <w:proofErr w:type="spellEnd"/>
      <w:r w:rsidRPr="00580294">
        <w:rPr>
          <w:rFonts w:ascii="URW Form" w:hAnsi="URW Form"/>
          <w:color w:val="000000" w:themeColor="text1"/>
          <w:sz w:val="20"/>
          <w:szCs w:val="20"/>
          <w:lang w:val="en-US"/>
        </w:rPr>
        <w:t xml:space="preserve"> such as </w:t>
      </w:r>
      <w:r w:rsidR="00FA0D9C" w:rsidRPr="00580294">
        <w:rPr>
          <w:rFonts w:ascii="URW Form" w:hAnsi="URW Form"/>
          <w:color w:val="000000" w:themeColor="text1"/>
          <w:sz w:val="20"/>
          <w:szCs w:val="20"/>
          <w:lang w:val="en-US"/>
        </w:rPr>
        <w:t>High-Performance</w:t>
      </w:r>
      <w:r w:rsidRPr="00580294">
        <w:rPr>
          <w:rFonts w:ascii="URW Form" w:hAnsi="URW Form"/>
          <w:color w:val="000000" w:themeColor="text1"/>
          <w:sz w:val="20"/>
          <w:szCs w:val="20"/>
          <w:lang w:val="en-US"/>
        </w:rPr>
        <w:t xml:space="preserve"> Learning.</w:t>
      </w:r>
    </w:p>
    <w:p w14:paraId="077A3C95" w14:textId="77777777" w:rsidR="00F37977" w:rsidRPr="00580294" w:rsidRDefault="00F37977" w:rsidP="00F37977">
      <w:pPr>
        <w:jc w:val="both"/>
        <w:rPr>
          <w:rFonts w:ascii="URW Form" w:hAnsi="URW Form"/>
          <w:color w:val="000000" w:themeColor="text1"/>
          <w:sz w:val="20"/>
          <w:szCs w:val="20"/>
          <w:lang w:val="en-US"/>
        </w:rPr>
      </w:pPr>
    </w:p>
    <w:p w14:paraId="7772D327" w14:textId="581014CD"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The Academy has also successfully made bids to improve our facilities over the last 5 years and there are now new changing rooms and Science laboratories, a new sports hall, and an artificial pitch along with significant building and technological improvements in the past year.  </w:t>
      </w:r>
    </w:p>
    <w:p w14:paraId="0B1B73C3" w14:textId="77777777" w:rsidR="00F37977" w:rsidRPr="00580294" w:rsidRDefault="00F37977" w:rsidP="00F37977">
      <w:pPr>
        <w:jc w:val="both"/>
        <w:rPr>
          <w:rFonts w:ascii="URW Form" w:hAnsi="URW Form"/>
          <w:color w:val="000000" w:themeColor="text1"/>
          <w:sz w:val="20"/>
          <w:szCs w:val="20"/>
          <w:lang w:val="en-US"/>
        </w:rPr>
      </w:pPr>
    </w:p>
    <w:p w14:paraId="3734A53B"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Mounts Bay Academy is an Apple Distinguished school and each student and staff member </w:t>
      </w:r>
      <w:proofErr w:type="gramStart"/>
      <w:r w:rsidRPr="00580294">
        <w:rPr>
          <w:rFonts w:ascii="URW Form" w:hAnsi="URW Form"/>
          <w:color w:val="000000" w:themeColor="text1"/>
          <w:sz w:val="20"/>
          <w:szCs w:val="20"/>
          <w:lang w:val="en-US"/>
        </w:rPr>
        <w:t>is</w:t>
      </w:r>
      <w:proofErr w:type="gramEnd"/>
      <w:r w:rsidRPr="00580294">
        <w:rPr>
          <w:rFonts w:ascii="URW Form" w:hAnsi="URW Form"/>
          <w:color w:val="000000" w:themeColor="text1"/>
          <w:sz w:val="20"/>
          <w:szCs w:val="20"/>
          <w:lang w:val="en-US"/>
        </w:rPr>
        <w:t xml:space="preserve"> provided with a digital device to support their learning and work.   We believe that students should be prepared for the world in which they will live when they leave the Academy and strive daily to ensure that we update our knowledge accordingly.  </w:t>
      </w:r>
    </w:p>
    <w:p w14:paraId="79B39468" w14:textId="5FF9D85F" w:rsidR="00F37977" w:rsidRPr="00580294" w:rsidRDefault="00F37977" w:rsidP="00F37977">
      <w:pPr>
        <w:pStyle w:val="NormalWeb"/>
        <w:jc w:val="both"/>
        <w:rPr>
          <w:rFonts w:ascii="URW Form" w:hAnsi="URW Form" w:cs="Arial"/>
          <w:color w:val="000000" w:themeColor="text1"/>
          <w:sz w:val="20"/>
          <w:szCs w:val="20"/>
        </w:rPr>
      </w:pPr>
      <w:r w:rsidRPr="00580294">
        <w:rPr>
          <w:rFonts w:ascii="URW Form" w:hAnsi="URW Form" w:cs="Arial"/>
          <w:color w:val="000000" w:themeColor="text1"/>
          <w:sz w:val="20"/>
          <w:szCs w:val="20"/>
        </w:rPr>
        <w:t>We are a learning community that aspires to success for all without exception, convinced that everyone can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79516106" w14:textId="61CBBECD" w:rsidR="00F37977" w:rsidRPr="00580294" w:rsidRDefault="00F37977" w:rsidP="00F37977">
      <w:pPr>
        <w:pStyle w:val="NormalWeb"/>
        <w:jc w:val="both"/>
        <w:rPr>
          <w:rFonts w:ascii="URW Form" w:hAnsi="URW Form" w:cs="Arial"/>
          <w:color w:val="000000" w:themeColor="text1"/>
          <w:sz w:val="20"/>
          <w:szCs w:val="20"/>
        </w:rPr>
      </w:pPr>
      <w:r w:rsidRPr="00580294">
        <w:rPr>
          <w:rFonts w:ascii="URW Form" w:hAnsi="URW Form" w:cs="Arial"/>
          <w:color w:val="000000" w:themeColor="text1"/>
          <w:sz w:val="20"/>
          <w:szCs w:val="20"/>
        </w:rPr>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42041E23" w14:textId="3FD1D9BF" w:rsidR="00F37977" w:rsidRPr="00580294" w:rsidRDefault="00F37977" w:rsidP="00F37977">
      <w:pPr>
        <w:pStyle w:val="NormalWeb"/>
        <w:jc w:val="both"/>
        <w:rPr>
          <w:rFonts w:ascii="URW Form" w:hAnsi="URW Form" w:cs="Arial"/>
          <w:color w:val="000000" w:themeColor="text1"/>
          <w:sz w:val="20"/>
          <w:szCs w:val="20"/>
        </w:rPr>
      </w:pPr>
      <w:r w:rsidRPr="00580294">
        <w:rPr>
          <w:rFonts w:ascii="URW Form" w:hAnsi="URW Form" w:cs="Arial"/>
          <w:color w:val="000000" w:themeColor="text1"/>
          <w:sz w:val="20"/>
          <w:szCs w:val="20"/>
        </w:rPr>
        <w:t>You will be joining an ethical community, guided by the Global Goals for Sustainable Development, 17 goals to help end poverty, fight inequality, and stop climate change. Giving everyone that joins us the chance to shape a better future for themselves, the community, and the world at large.</w:t>
      </w:r>
    </w:p>
    <w:p w14:paraId="33050167" w14:textId="52A1C37F"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The successful candidate will be a brave, creative, and visionary person, to join our courageous staff to enable all to thrive in this ever-changing world.  We are looking for a professional with a spirit of adventure who understands that high personal and academic standards and exciting learning can combine to change young people’s lives.  Mounts Bay Academy is committed to safeguarding and promoting the welfare of young people and we expect the candidate to share this commitment. </w:t>
      </w:r>
    </w:p>
    <w:p w14:paraId="62139A57" w14:textId="77777777" w:rsidR="00F37977" w:rsidRPr="00580294" w:rsidRDefault="00F37977" w:rsidP="00F37977">
      <w:pPr>
        <w:jc w:val="both"/>
        <w:rPr>
          <w:rFonts w:ascii="URW Form" w:hAnsi="URW Form"/>
          <w:color w:val="000000" w:themeColor="text1"/>
          <w:sz w:val="20"/>
          <w:szCs w:val="20"/>
          <w:lang w:val="en-US"/>
        </w:rPr>
      </w:pPr>
    </w:p>
    <w:p w14:paraId="2514F837"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I look forward to hearing from you.</w:t>
      </w:r>
    </w:p>
    <w:p w14:paraId="30830C14" w14:textId="77777777" w:rsidR="00F37977" w:rsidRPr="00580294" w:rsidRDefault="00F37977" w:rsidP="00F37977">
      <w:pPr>
        <w:jc w:val="both"/>
        <w:rPr>
          <w:rFonts w:ascii="URW Form" w:hAnsi="URW Form"/>
          <w:color w:val="000000" w:themeColor="text1"/>
          <w:sz w:val="20"/>
          <w:szCs w:val="20"/>
          <w:lang w:val="en-US"/>
        </w:rPr>
      </w:pPr>
    </w:p>
    <w:p w14:paraId="2E733AA7"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Yours sincerely,</w:t>
      </w:r>
    </w:p>
    <w:p w14:paraId="159DD4EA"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noProof/>
          <w:color w:val="000000" w:themeColor="text1"/>
          <w:sz w:val="20"/>
          <w:szCs w:val="20"/>
          <w:lang w:eastAsia="en-GB"/>
        </w:rPr>
        <w:drawing>
          <wp:inline distT="0" distB="0" distL="0" distR="0" wp14:anchorId="59ED4A13" wp14:editId="7F3FB34F">
            <wp:extent cx="701696" cy="524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Les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053" cy="544540"/>
                    </a:xfrm>
                    <a:prstGeom prst="rect">
                      <a:avLst/>
                    </a:prstGeom>
                  </pic:spPr>
                </pic:pic>
              </a:graphicData>
            </a:graphic>
          </wp:inline>
        </w:drawing>
      </w:r>
    </w:p>
    <w:p w14:paraId="62FDC9FB"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Les Hall</w:t>
      </w:r>
    </w:p>
    <w:p w14:paraId="3D3A8C22"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Principal</w:t>
      </w:r>
    </w:p>
    <w:p w14:paraId="0A1EC80D" w14:textId="77777777" w:rsidR="00F37977" w:rsidRPr="00580294" w:rsidRDefault="00F37977" w:rsidP="00F37977">
      <w:pPr>
        <w:jc w:val="both"/>
        <w:rPr>
          <w:rFonts w:ascii="URW Form" w:hAnsi="URW Form"/>
          <w:color w:val="000000" w:themeColor="text1"/>
          <w:sz w:val="20"/>
          <w:szCs w:val="20"/>
        </w:rPr>
      </w:pPr>
    </w:p>
    <w:p w14:paraId="77868BC6" w14:textId="35847BF7" w:rsidR="007D06D2" w:rsidRPr="00580294" w:rsidRDefault="00F37977" w:rsidP="007D06D2">
      <w:pPr>
        <w:pStyle w:val="BodyText"/>
        <w:tabs>
          <w:tab w:val="left" w:pos="10206"/>
        </w:tabs>
        <w:spacing w:before="4"/>
        <w:rPr>
          <w:rFonts w:ascii="URW Form" w:hAnsi="URW Form"/>
          <w:sz w:val="20"/>
        </w:rPr>
      </w:pPr>
      <w:r w:rsidRPr="00580294">
        <w:rPr>
          <w:rFonts w:ascii="URW Form" w:hAnsi="URW Form"/>
          <w:noProof/>
        </w:rPr>
        <w:drawing>
          <wp:inline distT="0" distB="0" distL="0" distR="0" wp14:anchorId="36948647" wp14:editId="7AF01992">
            <wp:extent cx="5727700" cy="810514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p>
    <w:p w14:paraId="7FAD24C2" w14:textId="77777777" w:rsidR="00114ADA" w:rsidRPr="00580294" w:rsidRDefault="00114ADA" w:rsidP="007D06D2">
      <w:pPr>
        <w:pStyle w:val="BodyText"/>
        <w:tabs>
          <w:tab w:val="left" w:pos="10206"/>
        </w:tabs>
        <w:spacing w:before="4"/>
        <w:rPr>
          <w:rFonts w:ascii="URW Form" w:hAnsi="URW Form"/>
          <w:sz w:val="20"/>
        </w:rPr>
      </w:pPr>
    </w:p>
    <w:p w14:paraId="3068342B" w14:textId="77777777" w:rsidR="00114ADA" w:rsidRPr="00580294" w:rsidRDefault="00114ADA" w:rsidP="007D06D2">
      <w:pPr>
        <w:pStyle w:val="BodyText"/>
        <w:tabs>
          <w:tab w:val="left" w:pos="10206"/>
        </w:tabs>
        <w:spacing w:before="4"/>
        <w:rPr>
          <w:rFonts w:ascii="URW Form" w:hAnsi="URW Form"/>
          <w:sz w:val="20"/>
        </w:rPr>
      </w:pPr>
    </w:p>
    <w:p w14:paraId="28A61BAE" w14:textId="77777777" w:rsidR="00114ADA" w:rsidRPr="00580294" w:rsidRDefault="00114ADA" w:rsidP="007D06D2">
      <w:pPr>
        <w:pStyle w:val="BodyText"/>
        <w:tabs>
          <w:tab w:val="left" w:pos="10206"/>
        </w:tabs>
        <w:spacing w:before="4"/>
        <w:rPr>
          <w:rFonts w:ascii="URW Form" w:hAnsi="URW Form"/>
          <w:sz w:val="20"/>
        </w:rPr>
      </w:pPr>
    </w:p>
    <w:p w14:paraId="0780B5AF" w14:textId="77777777" w:rsidR="00114ADA" w:rsidRPr="00580294" w:rsidRDefault="00114ADA" w:rsidP="007D06D2">
      <w:pPr>
        <w:pStyle w:val="BodyText"/>
        <w:tabs>
          <w:tab w:val="left" w:pos="10206"/>
        </w:tabs>
        <w:spacing w:before="4"/>
        <w:rPr>
          <w:rFonts w:ascii="URW Form" w:hAnsi="URW Form"/>
          <w:sz w:val="20"/>
        </w:rPr>
      </w:pPr>
    </w:p>
    <w:p w14:paraId="6FC6BB62" w14:textId="77777777" w:rsidR="00114ADA" w:rsidRPr="00580294" w:rsidRDefault="00114ADA" w:rsidP="007D06D2">
      <w:pPr>
        <w:pStyle w:val="BodyText"/>
        <w:tabs>
          <w:tab w:val="left" w:pos="10206"/>
        </w:tabs>
        <w:spacing w:before="4"/>
        <w:rPr>
          <w:rFonts w:ascii="URW Form" w:hAnsi="URW Form"/>
          <w:sz w:val="20"/>
        </w:rPr>
      </w:pPr>
    </w:p>
    <w:p w14:paraId="360FA360" w14:textId="77777777" w:rsidR="00FC5544" w:rsidRPr="00580294" w:rsidRDefault="0007356E" w:rsidP="00FC5544">
      <w:pPr>
        <w:rPr>
          <w:rFonts w:ascii="URW Form" w:hAnsi="URW Form"/>
          <w:b/>
          <w:bCs/>
          <w:color w:val="31849B" w:themeColor="accent5" w:themeShade="BF"/>
          <w:sz w:val="32"/>
          <w:szCs w:val="32"/>
        </w:rPr>
      </w:pPr>
      <w:r w:rsidRPr="00580294">
        <w:rPr>
          <w:rFonts w:ascii="URW Form" w:hAnsi="URW Form"/>
          <w:b/>
          <w:color w:val="31849B" w:themeColor="accent5" w:themeShade="BF"/>
          <w:sz w:val="28"/>
          <w:szCs w:val="28"/>
        </w:rPr>
        <w:br w:type="page"/>
      </w:r>
      <w:r w:rsidR="00224328" w:rsidRPr="00580294">
        <w:rPr>
          <w:rFonts w:ascii="URW Form" w:hAnsi="URW Form"/>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6F8223D9" wp14:editId="6EA63763">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4">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580294">
        <w:rPr>
          <w:rFonts w:ascii="URW Form" w:hAnsi="URW Form"/>
          <w:b/>
          <w:bCs/>
          <w:color w:val="31849B" w:themeColor="accent5" w:themeShade="BF"/>
          <w:sz w:val="32"/>
          <w:szCs w:val="32"/>
        </w:rPr>
        <w:t>Application</w:t>
      </w:r>
    </w:p>
    <w:p w14:paraId="10FB6E9F" w14:textId="77777777" w:rsidR="00FC5544" w:rsidRPr="00580294" w:rsidRDefault="009A3D61" w:rsidP="00FC5544">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801600" behindDoc="0" locked="0" layoutInCell="1" allowOverlap="1" wp14:anchorId="79A7BF08" wp14:editId="33588FAA">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5CEC4"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" strokecolor="black [3213]" strokeweight="3pt">
                <v:stroke linestyle="thinThin"/>
                <w10:wrap anchorx="margin"/>
              </v:line>
            </w:pict>
          </mc:Fallback>
        </mc:AlternateContent>
      </w:r>
    </w:p>
    <w:p w14:paraId="18CF8DF3" w14:textId="77777777" w:rsidR="00FC5544" w:rsidRPr="00580294" w:rsidRDefault="00FC5544" w:rsidP="007E7D64">
      <w:pPr>
        <w:rPr>
          <w:rFonts w:ascii="URW Form" w:hAnsi="URW Form"/>
        </w:rPr>
      </w:pPr>
    </w:p>
    <w:p w14:paraId="6D8561FD" w14:textId="77777777" w:rsidR="002011E6" w:rsidRPr="00580294" w:rsidRDefault="002011E6" w:rsidP="00511A5B">
      <w:pPr>
        <w:spacing w:after="120"/>
        <w:jc w:val="both"/>
        <w:rPr>
          <w:rFonts w:ascii="URW Form" w:hAnsi="URW Form"/>
          <w:b/>
          <w:bCs/>
          <w:sz w:val="22"/>
          <w:szCs w:val="22"/>
        </w:rPr>
      </w:pPr>
      <w:r w:rsidRPr="00580294">
        <w:rPr>
          <w:rFonts w:ascii="URW Form" w:hAnsi="URW Form"/>
          <w:b/>
          <w:bCs/>
          <w:sz w:val="22"/>
          <w:szCs w:val="22"/>
        </w:rPr>
        <w:t xml:space="preserve">Application </w:t>
      </w:r>
    </w:p>
    <w:p w14:paraId="310D2863" w14:textId="4C0AC9DA" w:rsidR="00511A5B" w:rsidRPr="00580294" w:rsidRDefault="002011E6" w:rsidP="00511A5B">
      <w:pPr>
        <w:spacing w:after="120"/>
        <w:jc w:val="both"/>
        <w:rPr>
          <w:rFonts w:ascii="URW Form" w:hAnsi="URW Form"/>
          <w:sz w:val="21"/>
          <w:szCs w:val="21"/>
        </w:rPr>
      </w:pPr>
      <w:r w:rsidRPr="00580294">
        <w:rPr>
          <w:rFonts w:ascii="URW Form" w:hAnsi="URW Form"/>
          <w:sz w:val="21"/>
          <w:szCs w:val="21"/>
        </w:rPr>
        <w:t xml:space="preserve">If you wish to apply, please either email your application to </w:t>
      </w:r>
      <w:r w:rsidR="00F37977" w:rsidRPr="00580294">
        <w:rPr>
          <w:rFonts w:ascii="URW Form" w:hAnsi="URW Form"/>
          <w:sz w:val="21"/>
          <w:szCs w:val="21"/>
        </w:rPr>
        <w:t xml:space="preserve">Malvina Jenkin HR Manager </w:t>
      </w:r>
      <w:r w:rsidRPr="00580294">
        <w:rPr>
          <w:rFonts w:ascii="URW Form" w:hAnsi="URW Form"/>
          <w:sz w:val="21"/>
          <w:szCs w:val="21"/>
        </w:rPr>
        <w:t>at</w:t>
      </w:r>
      <w:r w:rsidR="00666667" w:rsidRPr="00580294">
        <w:rPr>
          <w:rFonts w:ascii="URW Form" w:hAnsi="URW Form"/>
          <w:sz w:val="21"/>
          <w:szCs w:val="21"/>
        </w:rPr>
        <w:t xml:space="preserve"> </w:t>
      </w:r>
      <w:r w:rsidR="00F37977" w:rsidRPr="00580294">
        <w:rPr>
          <w:rFonts w:ascii="URW Form" w:hAnsi="URW Form"/>
          <w:sz w:val="21"/>
          <w:szCs w:val="21"/>
        </w:rPr>
        <w:t>mjenkin@mountsbayacademy.org</w:t>
      </w:r>
      <w:r w:rsidRPr="00580294">
        <w:rPr>
          <w:rFonts w:ascii="URW Form" w:hAnsi="URW Form"/>
          <w:sz w:val="21"/>
          <w:szCs w:val="21"/>
        </w:rPr>
        <w:t xml:space="preserve"> (copies of all the details are available online on our website under the ‘Vacancies’ section) or post your completed application form to the address below, together with a covering letter, clearly demonstrating your suitability for the role. </w:t>
      </w:r>
      <w:r w:rsidR="009A3D61" w:rsidRPr="00580294">
        <w:rPr>
          <w:rFonts w:ascii="URW Form" w:hAnsi="URW Form"/>
          <w:sz w:val="21"/>
          <w:szCs w:val="21"/>
        </w:rPr>
        <w:t xml:space="preserve"> </w:t>
      </w:r>
      <w:r w:rsidRPr="00580294">
        <w:rPr>
          <w:rFonts w:ascii="URW Form" w:hAnsi="URW Form"/>
          <w:sz w:val="21"/>
          <w:szCs w:val="21"/>
        </w:rPr>
        <w:t>Where possible, please also provide email addresses for your referees.</w:t>
      </w:r>
    </w:p>
    <w:p w14:paraId="60D33302" w14:textId="26C88DAA" w:rsidR="00BD77F1" w:rsidRPr="00580294" w:rsidRDefault="00511A5B" w:rsidP="00EF0DD1">
      <w:pPr>
        <w:jc w:val="both"/>
        <w:rPr>
          <w:rFonts w:ascii="URW Form" w:hAnsi="URW Form"/>
          <w:sz w:val="21"/>
          <w:szCs w:val="21"/>
        </w:rPr>
      </w:pPr>
      <w:r w:rsidRPr="00580294">
        <w:rPr>
          <w:rFonts w:ascii="URW Form" w:hAnsi="URW Form"/>
          <w:sz w:val="21"/>
          <w:szCs w:val="21"/>
        </w:rPr>
        <w:t xml:space="preserve">In line with our safeguarding </w:t>
      </w:r>
      <w:r w:rsidR="00A5737C" w:rsidRPr="00580294">
        <w:rPr>
          <w:rFonts w:ascii="URW Form" w:hAnsi="URW Form"/>
          <w:sz w:val="21"/>
          <w:szCs w:val="21"/>
        </w:rPr>
        <w:t>practices,</w:t>
      </w:r>
      <w:r w:rsidRPr="00580294">
        <w:rPr>
          <w:rFonts w:ascii="URW Form" w:hAnsi="URW Form"/>
          <w:sz w:val="21"/>
          <w:szCs w:val="21"/>
        </w:rPr>
        <w:t xml:space="preserve"> we are unable to accept CVs.</w:t>
      </w:r>
    </w:p>
    <w:p w14:paraId="2158B3C9" w14:textId="77777777" w:rsidR="002011E6" w:rsidRPr="00580294" w:rsidRDefault="002011E6" w:rsidP="0001729B">
      <w:pPr>
        <w:jc w:val="both"/>
        <w:rPr>
          <w:rFonts w:ascii="URW Form" w:hAnsi="URW Form"/>
          <w:sz w:val="21"/>
          <w:szCs w:val="21"/>
        </w:rPr>
      </w:pPr>
    </w:p>
    <w:p w14:paraId="62F5FA9D" w14:textId="77777777" w:rsidR="002011E6" w:rsidRPr="00580294" w:rsidRDefault="002011E6" w:rsidP="00511A5B">
      <w:pPr>
        <w:spacing w:after="120"/>
        <w:jc w:val="both"/>
        <w:rPr>
          <w:rFonts w:ascii="URW Form" w:hAnsi="URW Form"/>
          <w:b/>
          <w:bCs/>
          <w:sz w:val="22"/>
          <w:szCs w:val="22"/>
        </w:rPr>
      </w:pPr>
      <w:r w:rsidRPr="00580294">
        <w:rPr>
          <w:rFonts w:ascii="URW Form" w:hAnsi="URW Form"/>
          <w:b/>
          <w:bCs/>
          <w:sz w:val="22"/>
          <w:szCs w:val="22"/>
        </w:rPr>
        <w:t>Closing Date</w:t>
      </w:r>
    </w:p>
    <w:p w14:paraId="119C35A6" w14:textId="77777777" w:rsidR="00EF0DD1" w:rsidRPr="00580294" w:rsidRDefault="002011E6" w:rsidP="0001729B">
      <w:pPr>
        <w:jc w:val="both"/>
        <w:rPr>
          <w:rFonts w:ascii="URW Form" w:hAnsi="URW Form"/>
          <w:sz w:val="21"/>
          <w:szCs w:val="21"/>
        </w:rPr>
      </w:pPr>
      <w:r w:rsidRPr="00580294">
        <w:rPr>
          <w:rFonts w:ascii="URW Form" w:hAnsi="URW Form"/>
          <w:sz w:val="21"/>
          <w:szCs w:val="21"/>
        </w:rPr>
        <w:t xml:space="preserve">Please ensure your application arrives </w:t>
      </w:r>
      <w:r w:rsidR="00982923" w:rsidRPr="00580294">
        <w:rPr>
          <w:rFonts w:ascii="URW Form" w:hAnsi="URW Form"/>
          <w:sz w:val="21"/>
          <w:szCs w:val="21"/>
        </w:rPr>
        <w:t>by</w:t>
      </w:r>
      <w:r w:rsidRPr="00580294">
        <w:rPr>
          <w:rFonts w:ascii="URW Form" w:hAnsi="URW Form"/>
          <w:sz w:val="21"/>
          <w:szCs w:val="21"/>
        </w:rPr>
        <w:t xml:space="preserve"> the closing date</w:t>
      </w:r>
      <w:r w:rsidR="002D3AE3" w:rsidRPr="00580294">
        <w:rPr>
          <w:rFonts w:ascii="URW Form" w:hAnsi="URW Form"/>
          <w:sz w:val="21"/>
          <w:szCs w:val="21"/>
        </w:rPr>
        <w:t>/time</w:t>
      </w:r>
      <w:r w:rsidRPr="00580294">
        <w:rPr>
          <w:rFonts w:ascii="URW Form" w:hAnsi="URW Form"/>
          <w:sz w:val="21"/>
          <w:szCs w:val="21"/>
        </w:rPr>
        <w:t xml:space="preserve"> and that the post for which you are applying has been stated clearly on the application form.</w:t>
      </w:r>
      <w:r w:rsidR="002D3AE3" w:rsidRPr="00580294">
        <w:rPr>
          <w:rFonts w:ascii="URW Form" w:hAnsi="URW Form"/>
          <w:sz w:val="21"/>
          <w:szCs w:val="21"/>
        </w:rPr>
        <w:t xml:space="preserve">  Applications received after the closing date will not be accepted. </w:t>
      </w:r>
    </w:p>
    <w:p w14:paraId="30C2E843" w14:textId="77777777" w:rsidR="002011E6" w:rsidRPr="00580294" w:rsidRDefault="002011E6" w:rsidP="0001729B">
      <w:pPr>
        <w:jc w:val="both"/>
        <w:rPr>
          <w:rFonts w:ascii="URW Form" w:hAnsi="URW Form"/>
          <w:sz w:val="21"/>
          <w:szCs w:val="21"/>
        </w:rPr>
      </w:pPr>
    </w:p>
    <w:p w14:paraId="40552CB4" w14:textId="77777777" w:rsidR="002011E6" w:rsidRPr="00580294" w:rsidRDefault="002011E6" w:rsidP="00511A5B">
      <w:pPr>
        <w:spacing w:after="120"/>
        <w:jc w:val="both"/>
        <w:rPr>
          <w:rFonts w:ascii="URW Form" w:hAnsi="URW Form"/>
          <w:b/>
          <w:bCs/>
          <w:sz w:val="22"/>
          <w:szCs w:val="22"/>
        </w:rPr>
      </w:pPr>
      <w:r w:rsidRPr="00580294">
        <w:rPr>
          <w:rFonts w:ascii="URW Form" w:hAnsi="URW Form"/>
          <w:b/>
          <w:bCs/>
          <w:sz w:val="22"/>
          <w:szCs w:val="22"/>
        </w:rPr>
        <w:t>Interview</w:t>
      </w:r>
    </w:p>
    <w:p w14:paraId="1EA0D17B" w14:textId="77777777" w:rsidR="00BD77F1" w:rsidRPr="00580294" w:rsidRDefault="002011E6" w:rsidP="009B1857">
      <w:pPr>
        <w:spacing w:after="120"/>
        <w:jc w:val="both"/>
        <w:rPr>
          <w:rFonts w:ascii="URW Form" w:hAnsi="URW Form"/>
          <w:sz w:val="21"/>
          <w:szCs w:val="21"/>
        </w:rPr>
      </w:pPr>
      <w:r w:rsidRPr="00580294">
        <w:rPr>
          <w:rFonts w:ascii="URW Form" w:hAnsi="URW Form"/>
          <w:sz w:val="21"/>
          <w:szCs w:val="21"/>
        </w:rPr>
        <w:t xml:space="preserve">Interviews for the post will take place shortly after the closing date. </w:t>
      </w:r>
      <w:r w:rsidR="0001729B" w:rsidRPr="00580294">
        <w:rPr>
          <w:rFonts w:ascii="URW Form" w:hAnsi="URW Form"/>
          <w:sz w:val="21"/>
          <w:szCs w:val="21"/>
        </w:rPr>
        <w:t xml:space="preserve"> </w:t>
      </w:r>
      <w:r w:rsidR="0076233C" w:rsidRPr="00580294">
        <w:rPr>
          <w:rFonts w:ascii="URW Form" w:hAnsi="URW Form"/>
          <w:sz w:val="21"/>
          <w:szCs w:val="21"/>
        </w:rPr>
        <w:t>All applicants will be informed on whether their appli</w:t>
      </w:r>
      <w:r w:rsidR="004C0A05" w:rsidRPr="00580294">
        <w:rPr>
          <w:rFonts w:ascii="URW Form" w:hAnsi="URW Form"/>
          <w:sz w:val="21"/>
          <w:szCs w:val="21"/>
        </w:rPr>
        <w:t>cation is successful</w:t>
      </w:r>
      <w:r w:rsidRPr="00580294">
        <w:rPr>
          <w:rFonts w:ascii="URW Form" w:hAnsi="URW Form"/>
          <w:sz w:val="21"/>
          <w:szCs w:val="21"/>
        </w:rPr>
        <w:t xml:space="preserve"> with</w:t>
      </w:r>
      <w:r w:rsidR="0076233C" w:rsidRPr="00580294">
        <w:rPr>
          <w:rFonts w:ascii="URW Form" w:hAnsi="URW Form"/>
          <w:sz w:val="21"/>
          <w:szCs w:val="21"/>
        </w:rPr>
        <w:t>in 2 weeks of the closing</w:t>
      </w:r>
      <w:r w:rsidR="0001729B" w:rsidRPr="00580294">
        <w:rPr>
          <w:rFonts w:ascii="URW Form" w:hAnsi="URW Form"/>
          <w:sz w:val="21"/>
          <w:szCs w:val="21"/>
        </w:rPr>
        <w:t xml:space="preserve"> date</w:t>
      </w:r>
      <w:r w:rsidR="0076233C" w:rsidRPr="00580294">
        <w:rPr>
          <w:rFonts w:ascii="URW Form" w:hAnsi="URW Form"/>
          <w:sz w:val="21"/>
          <w:szCs w:val="21"/>
        </w:rPr>
        <w:t>.</w:t>
      </w:r>
    </w:p>
    <w:p w14:paraId="6B8AB2B0" w14:textId="77777777" w:rsidR="00A5737C" w:rsidRDefault="00A5737C" w:rsidP="00511A5B">
      <w:pPr>
        <w:spacing w:after="120"/>
        <w:ind w:right="91"/>
        <w:jc w:val="both"/>
        <w:rPr>
          <w:rFonts w:ascii="URW Form" w:hAnsi="URW Form"/>
          <w:b/>
          <w:bCs/>
          <w:sz w:val="21"/>
          <w:szCs w:val="21"/>
        </w:rPr>
      </w:pPr>
    </w:p>
    <w:p w14:paraId="4B5B39EB" w14:textId="2EFE4430" w:rsidR="0001729B" w:rsidRPr="00580294" w:rsidRDefault="0001729B" w:rsidP="00511A5B">
      <w:pPr>
        <w:spacing w:after="120"/>
        <w:ind w:right="91"/>
        <w:jc w:val="both"/>
        <w:rPr>
          <w:rFonts w:ascii="URW Form" w:hAnsi="URW Form"/>
          <w:sz w:val="21"/>
          <w:szCs w:val="21"/>
        </w:rPr>
      </w:pPr>
      <w:r w:rsidRPr="00580294">
        <w:rPr>
          <w:rFonts w:ascii="URW Form" w:hAnsi="URW Form"/>
          <w:sz w:val="21"/>
          <w:szCs w:val="21"/>
        </w:rPr>
        <w:t>Mounts Bay Academy</w:t>
      </w:r>
      <w:r w:rsidR="002011E6" w:rsidRPr="00580294">
        <w:rPr>
          <w:rFonts w:ascii="URW Form" w:hAnsi="URW Form"/>
          <w:sz w:val="21"/>
          <w:szCs w:val="21"/>
        </w:rPr>
        <w:t xml:space="preserve"> is committed to safeguarding and promoting the welfare of children and young people and we expect all staff and volunteers to share this commitment. </w:t>
      </w:r>
    </w:p>
    <w:p w14:paraId="05C9C5D7" w14:textId="77777777" w:rsidR="002011E6" w:rsidRPr="00580294" w:rsidRDefault="00403C9F" w:rsidP="0001729B">
      <w:pPr>
        <w:ind w:right="89"/>
        <w:jc w:val="both"/>
        <w:rPr>
          <w:rFonts w:ascii="URW Form" w:hAnsi="URW Form"/>
          <w:sz w:val="21"/>
          <w:szCs w:val="21"/>
        </w:rPr>
      </w:pPr>
      <w:r w:rsidRPr="00580294">
        <w:rPr>
          <w:rFonts w:ascii="URW Form" w:hAnsi="URW Form"/>
          <w:sz w:val="21"/>
          <w:szCs w:val="21"/>
        </w:rPr>
        <w:t xml:space="preserve">We follow safer recruitment practices and appointments are subject to an enhanced DBS check prior to employment.  Details of our </w:t>
      </w:r>
      <w:hyperlink r:id="rId17" w:history="1">
        <w:r w:rsidRPr="00580294">
          <w:rPr>
            <w:rStyle w:val="Hyperlink"/>
            <w:rFonts w:ascii="URW Form" w:hAnsi="URW Form"/>
            <w:sz w:val="21"/>
            <w:szCs w:val="21"/>
          </w:rPr>
          <w:t>Safeguarding and Child Protection Policy</w:t>
        </w:r>
      </w:hyperlink>
      <w:r w:rsidRPr="00580294">
        <w:rPr>
          <w:rFonts w:ascii="URW Form" w:hAnsi="URW Form"/>
          <w:sz w:val="21"/>
          <w:szCs w:val="21"/>
        </w:rPr>
        <w:t xml:space="preserve"> can be found on our website </w:t>
      </w:r>
      <w:hyperlink r:id="rId18" w:history="1">
        <w:r w:rsidRPr="00580294">
          <w:rPr>
            <w:rStyle w:val="Hyperlink"/>
            <w:rFonts w:ascii="URW Form" w:hAnsi="URW Form"/>
            <w:sz w:val="21"/>
            <w:szCs w:val="21"/>
          </w:rPr>
          <w:t>www.mountsbay.org</w:t>
        </w:r>
      </w:hyperlink>
      <w:r w:rsidRPr="00580294">
        <w:rPr>
          <w:rFonts w:ascii="URW Form" w:hAnsi="URW Form"/>
          <w:sz w:val="21"/>
          <w:szCs w:val="21"/>
        </w:rPr>
        <w:t xml:space="preserve">. </w:t>
      </w:r>
    </w:p>
    <w:p w14:paraId="28B777F0" w14:textId="77777777" w:rsidR="002011E6" w:rsidRPr="00580294" w:rsidRDefault="002011E6" w:rsidP="002011E6">
      <w:pPr>
        <w:rPr>
          <w:rFonts w:ascii="URW Form" w:hAnsi="URW Form"/>
          <w:sz w:val="21"/>
          <w:szCs w:val="21"/>
        </w:rPr>
      </w:pPr>
    </w:p>
    <w:p w14:paraId="2180F9D2" w14:textId="77777777" w:rsidR="002011E6" w:rsidRPr="00580294" w:rsidRDefault="002011E6" w:rsidP="002011E6">
      <w:pPr>
        <w:rPr>
          <w:rFonts w:ascii="URW Form" w:hAnsi="URW Form"/>
          <w:sz w:val="21"/>
          <w:szCs w:val="21"/>
        </w:rPr>
      </w:pPr>
    </w:p>
    <w:p w14:paraId="6BFCB9A3" w14:textId="77777777" w:rsidR="002011E6" w:rsidRPr="00580294" w:rsidRDefault="00852412" w:rsidP="002011E6">
      <w:pPr>
        <w:jc w:val="center"/>
        <w:rPr>
          <w:rFonts w:ascii="URW Form" w:hAnsi="URW Form"/>
          <w:sz w:val="21"/>
          <w:szCs w:val="21"/>
        </w:rPr>
      </w:pPr>
      <w:r w:rsidRPr="00580294">
        <w:rPr>
          <w:rFonts w:ascii="URW Form" w:hAnsi="URW Form"/>
          <w:sz w:val="21"/>
          <w:szCs w:val="21"/>
        </w:rPr>
        <w:t>Mounts Bay Academy</w:t>
      </w:r>
    </w:p>
    <w:p w14:paraId="596AA5F0" w14:textId="77777777" w:rsidR="002011E6" w:rsidRPr="00580294" w:rsidRDefault="002011E6" w:rsidP="002011E6">
      <w:pPr>
        <w:jc w:val="center"/>
        <w:rPr>
          <w:rFonts w:ascii="URW Form" w:hAnsi="URW Form"/>
          <w:sz w:val="21"/>
          <w:szCs w:val="21"/>
        </w:rPr>
      </w:pPr>
      <w:r w:rsidRPr="00580294">
        <w:rPr>
          <w:rFonts w:ascii="URW Form" w:hAnsi="URW Form"/>
          <w:sz w:val="21"/>
          <w:szCs w:val="21"/>
        </w:rPr>
        <w:t>Boscathnoe Lane</w:t>
      </w:r>
    </w:p>
    <w:p w14:paraId="6B6CCE9D" w14:textId="77777777" w:rsidR="002011E6" w:rsidRPr="00580294" w:rsidRDefault="002011E6" w:rsidP="002011E6">
      <w:pPr>
        <w:jc w:val="center"/>
        <w:rPr>
          <w:rFonts w:ascii="URW Form" w:hAnsi="URW Form"/>
          <w:sz w:val="21"/>
          <w:szCs w:val="21"/>
        </w:rPr>
      </w:pPr>
      <w:proofErr w:type="spellStart"/>
      <w:r w:rsidRPr="00580294">
        <w:rPr>
          <w:rFonts w:ascii="URW Form" w:hAnsi="URW Form"/>
          <w:sz w:val="21"/>
          <w:szCs w:val="21"/>
        </w:rPr>
        <w:t>Heamoor</w:t>
      </w:r>
      <w:proofErr w:type="spellEnd"/>
    </w:p>
    <w:p w14:paraId="483F427D" w14:textId="77777777" w:rsidR="002011E6" w:rsidRPr="00580294" w:rsidRDefault="002011E6" w:rsidP="002011E6">
      <w:pPr>
        <w:jc w:val="center"/>
        <w:rPr>
          <w:rFonts w:ascii="URW Form" w:hAnsi="URW Form"/>
          <w:sz w:val="21"/>
          <w:szCs w:val="21"/>
        </w:rPr>
      </w:pPr>
      <w:r w:rsidRPr="00580294">
        <w:rPr>
          <w:rFonts w:ascii="URW Form" w:hAnsi="URW Form"/>
          <w:sz w:val="21"/>
          <w:szCs w:val="21"/>
        </w:rPr>
        <w:t>Penzance</w:t>
      </w:r>
    </w:p>
    <w:p w14:paraId="3DE68D27" w14:textId="77777777" w:rsidR="002011E6" w:rsidRPr="00580294" w:rsidRDefault="002011E6" w:rsidP="002011E6">
      <w:pPr>
        <w:jc w:val="center"/>
        <w:rPr>
          <w:rFonts w:ascii="URW Form" w:hAnsi="URW Form"/>
          <w:sz w:val="21"/>
          <w:szCs w:val="21"/>
        </w:rPr>
      </w:pPr>
      <w:r w:rsidRPr="00580294">
        <w:rPr>
          <w:rFonts w:ascii="URW Form" w:hAnsi="URW Form"/>
          <w:sz w:val="21"/>
          <w:szCs w:val="21"/>
        </w:rPr>
        <w:t>Cornwall</w:t>
      </w:r>
    </w:p>
    <w:p w14:paraId="50C1DF8B" w14:textId="77777777" w:rsidR="002011E6" w:rsidRPr="00580294" w:rsidRDefault="002011E6" w:rsidP="002011E6">
      <w:pPr>
        <w:jc w:val="center"/>
        <w:rPr>
          <w:rFonts w:ascii="URW Form" w:hAnsi="URW Form"/>
          <w:sz w:val="21"/>
          <w:szCs w:val="21"/>
        </w:rPr>
      </w:pPr>
      <w:r w:rsidRPr="00580294">
        <w:rPr>
          <w:rFonts w:ascii="URW Form" w:hAnsi="URW Form"/>
          <w:sz w:val="21"/>
          <w:szCs w:val="21"/>
        </w:rPr>
        <w:t>TR18 3JT</w:t>
      </w:r>
    </w:p>
    <w:p w14:paraId="38A9B130" w14:textId="77777777" w:rsidR="002011E6" w:rsidRPr="00580294" w:rsidRDefault="002011E6" w:rsidP="002011E6">
      <w:pPr>
        <w:jc w:val="center"/>
        <w:rPr>
          <w:rFonts w:ascii="URW Form" w:hAnsi="URW Form"/>
          <w:sz w:val="21"/>
          <w:szCs w:val="21"/>
        </w:rPr>
      </w:pPr>
    </w:p>
    <w:p w14:paraId="60FF422C" w14:textId="77777777" w:rsidR="002011E6" w:rsidRPr="00580294" w:rsidRDefault="002011E6" w:rsidP="002011E6">
      <w:pPr>
        <w:jc w:val="center"/>
        <w:rPr>
          <w:rFonts w:ascii="URW Form" w:hAnsi="URW Form"/>
          <w:sz w:val="21"/>
          <w:szCs w:val="21"/>
        </w:rPr>
      </w:pPr>
      <w:r w:rsidRPr="00580294">
        <w:rPr>
          <w:rFonts w:ascii="URW Form" w:hAnsi="URW Form"/>
          <w:sz w:val="21"/>
          <w:szCs w:val="21"/>
        </w:rPr>
        <w:t>Phone: 01736 3</w:t>
      </w:r>
      <w:r w:rsidR="00982923" w:rsidRPr="00580294">
        <w:rPr>
          <w:rFonts w:ascii="URW Form" w:hAnsi="URW Form"/>
          <w:sz w:val="21"/>
          <w:szCs w:val="21"/>
        </w:rPr>
        <w:t>63240</w:t>
      </w:r>
    </w:p>
    <w:p w14:paraId="3B9A739E" w14:textId="77777777" w:rsidR="002011E6" w:rsidRPr="00580294" w:rsidRDefault="002011E6" w:rsidP="002011E6">
      <w:pPr>
        <w:jc w:val="center"/>
        <w:rPr>
          <w:rFonts w:ascii="URW Form" w:hAnsi="URW Form"/>
          <w:sz w:val="21"/>
          <w:szCs w:val="21"/>
        </w:rPr>
      </w:pPr>
    </w:p>
    <w:p w14:paraId="2F5241E0" w14:textId="77777777" w:rsidR="002011E6" w:rsidRPr="00580294" w:rsidRDefault="002011E6" w:rsidP="00E56345">
      <w:pPr>
        <w:jc w:val="center"/>
        <w:rPr>
          <w:rStyle w:val="Hyperlink"/>
          <w:rFonts w:ascii="URW Form" w:hAnsi="URW Form"/>
          <w:color w:val="auto"/>
          <w:sz w:val="21"/>
          <w:szCs w:val="21"/>
        </w:rPr>
      </w:pPr>
      <w:r w:rsidRPr="00580294">
        <w:rPr>
          <w:rFonts w:ascii="URW Form" w:hAnsi="URW Form"/>
          <w:sz w:val="21"/>
          <w:szCs w:val="21"/>
        </w:rPr>
        <w:t>Web</w:t>
      </w:r>
      <w:r w:rsidR="009A3D61" w:rsidRPr="00580294">
        <w:rPr>
          <w:rFonts w:ascii="URW Form" w:hAnsi="URW Form"/>
          <w:sz w:val="21"/>
          <w:szCs w:val="21"/>
        </w:rPr>
        <w:t xml:space="preserve">: </w:t>
      </w:r>
      <w:hyperlink r:id="rId19" w:history="1">
        <w:r w:rsidR="00F66C45" w:rsidRPr="00580294">
          <w:rPr>
            <w:rStyle w:val="Hyperlink"/>
            <w:rFonts w:ascii="URW Form" w:hAnsi="URW Form"/>
            <w:sz w:val="21"/>
            <w:szCs w:val="21"/>
          </w:rPr>
          <w:t>www.mountsbay.org</w:t>
        </w:r>
      </w:hyperlink>
      <w:r w:rsidR="009A3D61" w:rsidRPr="00580294">
        <w:rPr>
          <w:rFonts w:ascii="URW Form" w:hAnsi="URW Form"/>
          <w:sz w:val="21"/>
          <w:szCs w:val="21"/>
        </w:rPr>
        <w:t xml:space="preserve"> </w:t>
      </w:r>
    </w:p>
    <w:p w14:paraId="01B6012D" w14:textId="77777777" w:rsidR="006850C8" w:rsidRPr="00580294" w:rsidRDefault="006850C8" w:rsidP="00E56345">
      <w:pPr>
        <w:jc w:val="center"/>
        <w:rPr>
          <w:rFonts w:ascii="URW Form" w:hAnsi="URW Form"/>
          <w:sz w:val="20"/>
          <w:szCs w:val="20"/>
        </w:rPr>
      </w:pPr>
    </w:p>
    <w:p w14:paraId="3E57C3CF" w14:textId="77777777" w:rsidR="006850C8" w:rsidRPr="00580294" w:rsidRDefault="006850C8" w:rsidP="00E56345">
      <w:pPr>
        <w:jc w:val="center"/>
        <w:rPr>
          <w:rFonts w:ascii="URW Form" w:hAnsi="URW Form"/>
          <w:sz w:val="20"/>
          <w:szCs w:val="20"/>
        </w:rPr>
      </w:pPr>
    </w:p>
    <w:p w14:paraId="47FFB956" w14:textId="77777777" w:rsidR="006850C8" w:rsidRPr="00580294" w:rsidRDefault="006850C8" w:rsidP="00E56345">
      <w:pPr>
        <w:jc w:val="center"/>
        <w:rPr>
          <w:rFonts w:ascii="URW Form" w:hAnsi="URW Form"/>
          <w:sz w:val="20"/>
          <w:szCs w:val="20"/>
        </w:rPr>
      </w:pPr>
    </w:p>
    <w:p w14:paraId="3876009E" w14:textId="77777777" w:rsidR="006850C8" w:rsidRPr="00580294" w:rsidRDefault="006850C8" w:rsidP="00E56345">
      <w:pPr>
        <w:jc w:val="center"/>
        <w:rPr>
          <w:rFonts w:ascii="URW Form" w:hAnsi="URW Form"/>
          <w:sz w:val="20"/>
          <w:szCs w:val="20"/>
        </w:rPr>
      </w:pPr>
    </w:p>
    <w:p w14:paraId="22028837" w14:textId="77777777" w:rsidR="006850C8" w:rsidRPr="00580294" w:rsidRDefault="006850C8" w:rsidP="00E56345">
      <w:pPr>
        <w:jc w:val="center"/>
        <w:rPr>
          <w:rFonts w:ascii="URW Form" w:hAnsi="URW Form"/>
          <w:sz w:val="20"/>
          <w:szCs w:val="20"/>
        </w:rPr>
      </w:pPr>
    </w:p>
    <w:p w14:paraId="56305F26" w14:textId="77777777" w:rsidR="006850C8" w:rsidRPr="00580294" w:rsidRDefault="006850C8" w:rsidP="00E56345">
      <w:pPr>
        <w:jc w:val="center"/>
        <w:rPr>
          <w:rFonts w:ascii="URW Form" w:hAnsi="URW Form"/>
          <w:sz w:val="20"/>
          <w:szCs w:val="20"/>
        </w:rPr>
      </w:pPr>
    </w:p>
    <w:p w14:paraId="18BF255A" w14:textId="77777777" w:rsidR="00511A5B" w:rsidRPr="00580294" w:rsidRDefault="00511A5B">
      <w:pPr>
        <w:rPr>
          <w:rFonts w:ascii="URW Form" w:hAnsi="URW Form"/>
          <w:b/>
          <w:color w:val="1882A2"/>
          <w:sz w:val="32"/>
          <w:szCs w:val="32"/>
        </w:rPr>
      </w:pPr>
      <w:r w:rsidRPr="00580294">
        <w:rPr>
          <w:rFonts w:ascii="URW Form" w:hAnsi="URW Form"/>
          <w:b/>
          <w:color w:val="1882A2"/>
          <w:sz w:val="32"/>
          <w:szCs w:val="32"/>
        </w:rPr>
        <w:br w:type="page"/>
      </w:r>
    </w:p>
    <w:p w14:paraId="78089A6D" w14:textId="77777777" w:rsidR="006850C8" w:rsidRPr="00580294" w:rsidRDefault="006850C8" w:rsidP="006850C8">
      <w:pPr>
        <w:rPr>
          <w:rFonts w:ascii="URW Form" w:hAnsi="URW Form"/>
          <w:b/>
          <w:color w:val="1882A2"/>
        </w:rPr>
      </w:pPr>
      <w:r w:rsidRPr="00580294">
        <w:rPr>
          <w:rFonts w:ascii="URW Form" w:hAnsi="URW Form"/>
          <w:b/>
          <w:noProof/>
          <w:color w:val="1882A2"/>
          <w:lang w:eastAsia="en-GB"/>
        </w:rPr>
        <w:lastRenderedPageBreak/>
        <w:drawing>
          <wp:anchor distT="0" distB="0" distL="114300" distR="114300" simplePos="0" relativeHeight="251789312" behindDoc="1" locked="0" layoutInCell="1" allowOverlap="1" wp14:anchorId="678C4D0A" wp14:editId="0C746223">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580294">
        <w:rPr>
          <w:rFonts w:ascii="URW Form" w:hAnsi="URW Form"/>
          <w:b/>
          <w:color w:val="1882A2"/>
          <w:sz w:val="32"/>
          <w:szCs w:val="32"/>
        </w:rPr>
        <w:t>Job Description</w:t>
      </w:r>
    </w:p>
    <w:p w14:paraId="7D19324B" w14:textId="77777777" w:rsidR="0027034E" w:rsidRPr="00580294" w:rsidRDefault="0027034E" w:rsidP="006850C8">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803648" behindDoc="0" locked="0" layoutInCell="1" allowOverlap="1" wp14:anchorId="67E58299" wp14:editId="6AD01606">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AC68A" id="Straight Connector 12" o:spid="_x0000_s1026"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" strokecolor="black [3213]" strokeweight="3pt">
                <v:stroke linestyle="thinThin"/>
                <w10:wrap anchorx="margin"/>
              </v:line>
            </w:pict>
          </mc:Fallback>
        </mc:AlternateContent>
      </w:r>
    </w:p>
    <w:p w14:paraId="4AAB5A43" w14:textId="77777777" w:rsidR="00BF4A6F" w:rsidRPr="00580294" w:rsidRDefault="00BF4A6F" w:rsidP="00BF4A6F">
      <w:pPr>
        <w:rPr>
          <w:rFonts w:ascii="URW Form" w:hAnsi="URW Form"/>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BF4A6F" w:rsidRPr="00580294" w14:paraId="05F05F0E" w14:textId="77777777" w:rsidTr="00F1403A">
        <w:tc>
          <w:tcPr>
            <w:tcW w:w="1997" w:type="dxa"/>
            <w:tcBorders>
              <w:bottom w:val="single" w:sz="4" w:space="0" w:color="auto"/>
            </w:tcBorders>
            <w:shd w:val="clear" w:color="auto" w:fill="auto"/>
          </w:tcPr>
          <w:p w14:paraId="2AB28F49"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Post Title:</w:t>
            </w:r>
          </w:p>
        </w:tc>
        <w:tc>
          <w:tcPr>
            <w:tcW w:w="7013" w:type="dxa"/>
            <w:tcBorders>
              <w:bottom w:val="single" w:sz="4" w:space="0" w:color="auto"/>
            </w:tcBorders>
            <w:shd w:val="clear" w:color="auto" w:fill="auto"/>
          </w:tcPr>
          <w:p w14:paraId="1F2FC048" w14:textId="6C76DF23" w:rsidR="00BF4A6F" w:rsidRPr="00580294" w:rsidRDefault="00A7699C" w:rsidP="00F1403A">
            <w:pPr>
              <w:rPr>
                <w:rFonts w:ascii="URW Form" w:hAnsi="URW Form" w:cs="Arial"/>
                <w:sz w:val="20"/>
                <w:szCs w:val="20"/>
              </w:rPr>
            </w:pPr>
            <w:r w:rsidRPr="00580294">
              <w:rPr>
                <w:rFonts w:ascii="URW Form" w:hAnsi="URW Form" w:cs="Arial"/>
                <w:sz w:val="20"/>
                <w:szCs w:val="20"/>
              </w:rPr>
              <w:t>Head</w:t>
            </w:r>
            <w:r w:rsidR="000B4A05" w:rsidRPr="00580294">
              <w:rPr>
                <w:rFonts w:ascii="URW Form" w:hAnsi="URW Form" w:cs="Arial"/>
                <w:sz w:val="20"/>
                <w:szCs w:val="20"/>
              </w:rPr>
              <w:t xml:space="preserve"> of </w:t>
            </w:r>
            <w:r w:rsidR="002A67A6" w:rsidRPr="00580294">
              <w:rPr>
                <w:rFonts w:ascii="URW Form" w:hAnsi="URW Form" w:cs="Arial"/>
                <w:sz w:val="20"/>
                <w:szCs w:val="20"/>
              </w:rPr>
              <w:t>RE</w:t>
            </w:r>
          </w:p>
        </w:tc>
      </w:tr>
      <w:tr w:rsidR="00BF4A6F" w:rsidRPr="00580294" w14:paraId="2180064F" w14:textId="77777777" w:rsidTr="00F1403A">
        <w:tc>
          <w:tcPr>
            <w:tcW w:w="9010" w:type="dxa"/>
            <w:gridSpan w:val="2"/>
            <w:shd w:val="clear" w:color="auto" w:fill="D9D9D9"/>
          </w:tcPr>
          <w:p w14:paraId="717B47D7" w14:textId="77777777" w:rsidR="00BF4A6F" w:rsidRPr="00580294" w:rsidRDefault="00BF4A6F" w:rsidP="00F1403A">
            <w:pPr>
              <w:rPr>
                <w:rFonts w:ascii="URW Form" w:hAnsi="URW Form" w:cs="Arial"/>
                <w:sz w:val="20"/>
                <w:szCs w:val="20"/>
              </w:rPr>
            </w:pPr>
          </w:p>
        </w:tc>
      </w:tr>
      <w:tr w:rsidR="00BF4A6F" w:rsidRPr="00580294" w14:paraId="1E7DA478" w14:textId="77777777" w:rsidTr="00F1403A">
        <w:tc>
          <w:tcPr>
            <w:tcW w:w="1997" w:type="dxa"/>
            <w:tcBorders>
              <w:bottom w:val="single" w:sz="4" w:space="0" w:color="auto"/>
            </w:tcBorders>
            <w:shd w:val="clear" w:color="auto" w:fill="auto"/>
          </w:tcPr>
          <w:p w14:paraId="477EBA46"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Purpose:</w:t>
            </w:r>
          </w:p>
        </w:tc>
        <w:tc>
          <w:tcPr>
            <w:tcW w:w="7013" w:type="dxa"/>
            <w:tcBorders>
              <w:bottom w:val="single" w:sz="4" w:space="0" w:color="auto"/>
            </w:tcBorders>
            <w:shd w:val="clear" w:color="auto" w:fill="auto"/>
          </w:tcPr>
          <w:p w14:paraId="63BCE466" w14:textId="77777777" w:rsidR="00BF4A6F" w:rsidRPr="00580294" w:rsidRDefault="00BF4A6F" w:rsidP="00F1403A">
            <w:pPr>
              <w:spacing w:after="60"/>
              <w:jc w:val="both"/>
              <w:rPr>
                <w:rFonts w:ascii="URW Form" w:hAnsi="URW Form" w:cs="Arial"/>
                <w:sz w:val="20"/>
                <w:szCs w:val="20"/>
              </w:rPr>
            </w:pPr>
            <w:r w:rsidRPr="00580294">
              <w:rPr>
                <w:rFonts w:ascii="URW Form" w:hAnsi="URW Form" w:cs="Arial"/>
                <w:sz w:val="20"/>
                <w:szCs w:val="20"/>
              </w:rPr>
              <w:t>To create, action and lead a holistic yearly action plan that transforms teaching and learning in your subject area in order to ensure that:</w:t>
            </w:r>
          </w:p>
          <w:p w14:paraId="6092F625" w14:textId="77777777" w:rsidR="00BF4A6F" w:rsidRPr="00580294" w:rsidRDefault="00BF4A6F" w:rsidP="00BF4A6F">
            <w:pPr>
              <w:pStyle w:val="ListParagraph"/>
              <w:numPr>
                <w:ilvl w:val="0"/>
                <w:numId w:val="7"/>
              </w:numPr>
              <w:spacing w:after="60"/>
              <w:ind w:left="431" w:hanging="340"/>
              <w:contextualSpacing w:val="0"/>
              <w:jc w:val="both"/>
              <w:rPr>
                <w:rFonts w:ascii="URW Form" w:hAnsi="URW Form" w:cs="Arial"/>
                <w:sz w:val="20"/>
                <w:szCs w:val="20"/>
              </w:rPr>
            </w:pPr>
            <w:r w:rsidRPr="00580294">
              <w:rPr>
                <w:rFonts w:ascii="URW Form" w:hAnsi="URW Form" w:cs="Arial"/>
                <w:sz w:val="20"/>
                <w:szCs w:val="20"/>
              </w:rPr>
              <w:t xml:space="preserve">All students have a high-quality learning experience because all learning programmes are designed to be conceptual, memorable, enjoyable and fully compatible with values-based education principles. </w:t>
            </w:r>
          </w:p>
          <w:p w14:paraId="00F9C229" w14:textId="77777777" w:rsidR="00BF4A6F" w:rsidRPr="00580294" w:rsidRDefault="00BF4A6F" w:rsidP="00BF4A6F">
            <w:pPr>
              <w:pStyle w:val="ListParagraph"/>
              <w:numPr>
                <w:ilvl w:val="0"/>
                <w:numId w:val="7"/>
              </w:numPr>
              <w:spacing w:after="60"/>
              <w:ind w:left="431" w:hanging="340"/>
              <w:contextualSpacing w:val="0"/>
              <w:jc w:val="both"/>
              <w:rPr>
                <w:rFonts w:ascii="URW Form" w:hAnsi="URW Form" w:cs="Arial"/>
                <w:sz w:val="20"/>
                <w:szCs w:val="20"/>
              </w:rPr>
            </w:pPr>
            <w:r w:rsidRPr="00580294">
              <w:rPr>
                <w:rFonts w:ascii="URW Form" w:hAnsi="URW Form" w:cs="Arial"/>
                <w:sz w:val="20"/>
                <w:szCs w:val="20"/>
              </w:rPr>
              <w:t xml:space="preserve">All students have access to a range of cultural events and experiences that enhance their cultural capital and related studies. </w:t>
            </w:r>
          </w:p>
          <w:p w14:paraId="089A54C6" w14:textId="77777777" w:rsidR="00BF4A6F" w:rsidRPr="00580294" w:rsidRDefault="00BF4A6F" w:rsidP="00BF4A6F">
            <w:pPr>
              <w:pStyle w:val="ListParagraph"/>
              <w:numPr>
                <w:ilvl w:val="0"/>
                <w:numId w:val="7"/>
              </w:numPr>
              <w:spacing w:after="60"/>
              <w:ind w:left="431" w:hanging="340"/>
              <w:contextualSpacing w:val="0"/>
              <w:jc w:val="both"/>
              <w:rPr>
                <w:rFonts w:ascii="URW Form" w:hAnsi="URW Form" w:cs="Arial"/>
                <w:sz w:val="20"/>
                <w:szCs w:val="20"/>
              </w:rPr>
            </w:pPr>
            <w:r w:rsidRPr="00580294">
              <w:rPr>
                <w:rFonts w:ascii="URW Form" w:hAnsi="URW Form" w:cs="Arial"/>
                <w:sz w:val="20"/>
                <w:szCs w:val="20"/>
              </w:rPr>
              <w:t xml:space="preserve">Outcomes are raised year on year for all groups. </w:t>
            </w:r>
          </w:p>
          <w:p w14:paraId="23B2D40C" w14:textId="77777777" w:rsidR="00BF4A6F" w:rsidRPr="00580294" w:rsidRDefault="00BF4A6F" w:rsidP="00BF4A6F">
            <w:pPr>
              <w:pStyle w:val="ListParagraph"/>
              <w:numPr>
                <w:ilvl w:val="0"/>
                <w:numId w:val="7"/>
              </w:numPr>
              <w:spacing w:after="60"/>
              <w:ind w:left="431" w:hanging="340"/>
              <w:jc w:val="both"/>
              <w:rPr>
                <w:rFonts w:ascii="URW Form" w:hAnsi="URW Form" w:cs="Arial"/>
                <w:sz w:val="20"/>
                <w:szCs w:val="20"/>
              </w:rPr>
            </w:pPr>
            <w:r w:rsidRPr="00580294">
              <w:rPr>
                <w:rFonts w:ascii="URW Form" w:hAnsi="URW Form" w:cs="Arial"/>
                <w:sz w:val="20"/>
                <w:szCs w:val="20"/>
              </w:rPr>
              <w:t xml:space="preserve">Achievement gaps rapidly narrow. </w:t>
            </w:r>
          </w:p>
        </w:tc>
      </w:tr>
      <w:tr w:rsidR="00BF4A6F" w:rsidRPr="00580294" w14:paraId="14293149" w14:textId="77777777" w:rsidTr="00F1403A">
        <w:tc>
          <w:tcPr>
            <w:tcW w:w="9010" w:type="dxa"/>
            <w:gridSpan w:val="2"/>
            <w:shd w:val="clear" w:color="auto" w:fill="D9D9D9"/>
          </w:tcPr>
          <w:p w14:paraId="551B5217" w14:textId="77777777" w:rsidR="00BF4A6F" w:rsidRPr="00580294" w:rsidRDefault="00BF4A6F" w:rsidP="00F1403A">
            <w:pPr>
              <w:rPr>
                <w:rFonts w:ascii="URW Form" w:hAnsi="URW Form" w:cs="Arial"/>
                <w:sz w:val="20"/>
                <w:szCs w:val="20"/>
              </w:rPr>
            </w:pPr>
          </w:p>
        </w:tc>
      </w:tr>
      <w:tr w:rsidR="00BF4A6F" w:rsidRPr="00580294" w14:paraId="16EE30D3" w14:textId="77777777" w:rsidTr="00F1403A">
        <w:tc>
          <w:tcPr>
            <w:tcW w:w="1997" w:type="dxa"/>
            <w:tcBorders>
              <w:bottom w:val="single" w:sz="4" w:space="0" w:color="auto"/>
            </w:tcBorders>
            <w:shd w:val="clear" w:color="auto" w:fill="auto"/>
          </w:tcPr>
          <w:p w14:paraId="0B546F20"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Reporting to:</w:t>
            </w:r>
          </w:p>
        </w:tc>
        <w:tc>
          <w:tcPr>
            <w:tcW w:w="7013" w:type="dxa"/>
            <w:tcBorders>
              <w:bottom w:val="single" w:sz="4" w:space="0" w:color="auto"/>
            </w:tcBorders>
            <w:shd w:val="clear" w:color="auto" w:fill="auto"/>
          </w:tcPr>
          <w:p w14:paraId="4137DB8B" w14:textId="77777777" w:rsidR="00BF4A6F" w:rsidRPr="00580294" w:rsidRDefault="00BF4A6F" w:rsidP="00F1403A">
            <w:pPr>
              <w:rPr>
                <w:rFonts w:ascii="URW Form" w:hAnsi="URW Form" w:cs="Arial"/>
                <w:sz w:val="20"/>
                <w:szCs w:val="20"/>
              </w:rPr>
            </w:pPr>
            <w:r w:rsidRPr="00580294">
              <w:rPr>
                <w:rFonts w:ascii="URW Form" w:hAnsi="URW Form" w:cs="Arial"/>
                <w:sz w:val="20"/>
                <w:szCs w:val="20"/>
              </w:rPr>
              <w:t xml:space="preserve">Head of </w:t>
            </w:r>
            <w:r w:rsidR="002A67A6" w:rsidRPr="00580294">
              <w:rPr>
                <w:rFonts w:ascii="URW Form" w:hAnsi="URW Form" w:cs="Arial"/>
                <w:sz w:val="20"/>
                <w:szCs w:val="20"/>
              </w:rPr>
              <w:t>Humanities</w:t>
            </w:r>
          </w:p>
        </w:tc>
      </w:tr>
      <w:tr w:rsidR="00BF4A6F" w:rsidRPr="00580294" w14:paraId="3B661FA8" w14:textId="77777777" w:rsidTr="00F1403A">
        <w:tc>
          <w:tcPr>
            <w:tcW w:w="9010" w:type="dxa"/>
            <w:gridSpan w:val="2"/>
            <w:shd w:val="clear" w:color="auto" w:fill="D9D9D9"/>
          </w:tcPr>
          <w:p w14:paraId="4AD3D383" w14:textId="77777777" w:rsidR="00BF4A6F" w:rsidRPr="00580294" w:rsidRDefault="00BF4A6F" w:rsidP="00F1403A">
            <w:pPr>
              <w:rPr>
                <w:rFonts w:ascii="URW Form" w:hAnsi="URW Form" w:cs="Arial"/>
                <w:sz w:val="20"/>
                <w:szCs w:val="20"/>
              </w:rPr>
            </w:pPr>
          </w:p>
        </w:tc>
      </w:tr>
      <w:tr w:rsidR="00BF4A6F" w:rsidRPr="00580294" w14:paraId="58B4403F" w14:textId="77777777" w:rsidTr="00F1403A">
        <w:tc>
          <w:tcPr>
            <w:tcW w:w="1997" w:type="dxa"/>
            <w:tcBorders>
              <w:bottom w:val="single" w:sz="4" w:space="0" w:color="auto"/>
            </w:tcBorders>
            <w:shd w:val="clear" w:color="auto" w:fill="auto"/>
          </w:tcPr>
          <w:p w14:paraId="57D94C6B"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Liaising with:</w:t>
            </w:r>
          </w:p>
        </w:tc>
        <w:tc>
          <w:tcPr>
            <w:tcW w:w="7013" w:type="dxa"/>
            <w:tcBorders>
              <w:bottom w:val="single" w:sz="4" w:space="0" w:color="auto"/>
            </w:tcBorders>
            <w:shd w:val="clear" w:color="auto" w:fill="auto"/>
          </w:tcPr>
          <w:p w14:paraId="46557D49" w14:textId="77777777" w:rsidR="00BF4A6F" w:rsidRPr="00580294" w:rsidRDefault="00BF4A6F" w:rsidP="00F1403A">
            <w:pPr>
              <w:rPr>
                <w:rFonts w:ascii="URW Form" w:hAnsi="URW Form" w:cs="Arial"/>
                <w:sz w:val="20"/>
                <w:szCs w:val="20"/>
              </w:rPr>
            </w:pPr>
            <w:r w:rsidRPr="00580294">
              <w:rPr>
                <w:rFonts w:ascii="URW Form" w:hAnsi="URW Form" w:cs="Arial"/>
                <w:sz w:val="20"/>
                <w:szCs w:val="20"/>
              </w:rPr>
              <w:t>Principal/Vice Principals, teaching/support staff, LA representatives, external agencies and parents</w:t>
            </w:r>
          </w:p>
        </w:tc>
      </w:tr>
      <w:tr w:rsidR="00BF4A6F" w:rsidRPr="00580294" w14:paraId="3A2EF14E" w14:textId="77777777" w:rsidTr="00F1403A">
        <w:tc>
          <w:tcPr>
            <w:tcW w:w="9010" w:type="dxa"/>
            <w:gridSpan w:val="2"/>
            <w:shd w:val="clear" w:color="auto" w:fill="D9D9D9"/>
          </w:tcPr>
          <w:p w14:paraId="16118BDA" w14:textId="77777777" w:rsidR="00BF4A6F" w:rsidRPr="00580294" w:rsidRDefault="00BF4A6F" w:rsidP="00F1403A">
            <w:pPr>
              <w:rPr>
                <w:rFonts w:ascii="URW Form" w:hAnsi="URW Form" w:cs="Arial"/>
                <w:sz w:val="20"/>
                <w:szCs w:val="20"/>
              </w:rPr>
            </w:pPr>
          </w:p>
        </w:tc>
      </w:tr>
      <w:tr w:rsidR="00BF4A6F" w:rsidRPr="00580294" w14:paraId="3B240516" w14:textId="77777777" w:rsidTr="00F1403A">
        <w:tc>
          <w:tcPr>
            <w:tcW w:w="1997" w:type="dxa"/>
            <w:tcBorders>
              <w:bottom w:val="single" w:sz="4" w:space="0" w:color="auto"/>
            </w:tcBorders>
            <w:shd w:val="clear" w:color="auto" w:fill="auto"/>
          </w:tcPr>
          <w:p w14:paraId="35EBFF46"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Working time:</w:t>
            </w:r>
          </w:p>
        </w:tc>
        <w:tc>
          <w:tcPr>
            <w:tcW w:w="7013" w:type="dxa"/>
            <w:tcBorders>
              <w:bottom w:val="single" w:sz="4" w:space="0" w:color="auto"/>
            </w:tcBorders>
            <w:shd w:val="clear" w:color="auto" w:fill="auto"/>
          </w:tcPr>
          <w:p w14:paraId="39ACF446" w14:textId="29E2F821" w:rsidR="00BF4A6F" w:rsidRPr="00580294" w:rsidRDefault="00D115D3" w:rsidP="00F1403A">
            <w:pPr>
              <w:rPr>
                <w:rFonts w:ascii="URW Form" w:hAnsi="URW Form" w:cs="Arial"/>
                <w:color w:val="FF0000"/>
                <w:sz w:val="20"/>
                <w:szCs w:val="20"/>
              </w:rPr>
            </w:pPr>
            <w:r>
              <w:rPr>
                <w:rFonts w:ascii="URW Form" w:hAnsi="URW Form" w:cs="Arial"/>
                <w:color w:val="000000" w:themeColor="text1"/>
                <w:sz w:val="20"/>
                <w:szCs w:val="20"/>
              </w:rPr>
              <w:t>F</w:t>
            </w:r>
            <w:r w:rsidR="003031E0" w:rsidRPr="003031E0">
              <w:rPr>
                <w:rFonts w:ascii="URW Form" w:hAnsi="URW Form" w:cs="Arial"/>
                <w:color w:val="000000" w:themeColor="text1"/>
                <w:sz w:val="20"/>
                <w:szCs w:val="20"/>
              </w:rPr>
              <w:t xml:space="preserve">ull </w:t>
            </w:r>
            <w:r>
              <w:rPr>
                <w:rFonts w:ascii="URW Form" w:hAnsi="URW Form" w:cs="Arial"/>
                <w:color w:val="000000" w:themeColor="text1"/>
                <w:sz w:val="20"/>
                <w:szCs w:val="20"/>
              </w:rPr>
              <w:t>T</w:t>
            </w:r>
            <w:r w:rsidR="003031E0" w:rsidRPr="003031E0">
              <w:rPr>
                <w:rFonts w:ascii="URW Form" w:hAnsi="URW Form" w:cs="Arial"/>
                <w:color w:val="000000" w:themeColor="text1"/>
                <w:sz w:val="20"/>
                <w:szCs w:val="20"/>
              </w:rPr>
              <w:t>ime</w:t>
            </w:r>
          </w:p>
        </w:tc>
      </w:tr>
      <w:tr w:rsidR="00BF4A6F" w:rsidRPr="00580294" w14:paraId="1519F6BB" w14:textId="77777777" w:rsidTr="00F1403A">
        <w:tc>
          <w:tcPr>
            <w:tcW w:w="9010" w:type="dxa"/>
            <w:gridSpan w:val="2"/>
            <w:shd w:val="clear" w:color="auto" w:fill="D9D9D9"/>
          </w:tcPr>
          <w:p w14:paraId="6FE3E6CB" w14:textId="77777777" w:rsidR="00BF4A6F" w:rsidRPr="00580294" w:rsidRDefault="00BF4A6F" w:rsidP="00F1403A">
            <w:pPr>
              <w:rPr>
                <w:rFonts w:ascii="URW Form" w:hAnsi="URW Form" w:cs="Arial"/>
                <w:sz w:val="20"/>
                <w:szCs w:val="20"/>
              </w:rPr>
            </w:pPr>
          </w:p>
        </w:tc>
      </w:tr>
      <w:tr w:rsidR="00BF4A6F" w:rsidRPr="00580294" w14:paraId="646C7CA0" w14:textId="77777777" w:rsidTr="00F1403A">
        <w:tc>
          <w:tcPr>
            <w:tcW w:w="1997" w:type="dxa"/>
            <w:tcBorders>
              <w:bottom w:val="single" w:sz="4" w:space="0" w:color="auto"/>
            </w:tcBorders>
            <w:shd w:val="clear" w:color="auto" w:fill="auto"/>
          </w:tcPr>
          <w:p w14:paraId="201B1683"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Salary/Grade:</w:t>
            </w:r>
          </w:p>
        </w:tc>
        <w:tc>
          <w:tcPr>
            <w:tcW w:w="7013" w:type="dxa"/>
            <w:tcBorders>
              <w:bottom w:val="single" w:sz="4" w:space="0" w:color="auto"/>
            </w:tcBorders>
            <w:shd w:val="clear" w:color="auto" w:fill="auto"/>
          </w:tcPr>
          <w:p w14:paraId="4A3B6A5E" w14:textId="66453242" w:rsidR="00BF4A6F" w:rsidRPr="00580294" w:rsidRDefault="00BF4A6F" w:rsidP="00F1403A">
            <w:pPr>
              <w:rPr>
                <w:rFonts w:ascii="URW Form" w:hAnsi="URW Form" w:cs="Arial"/>
                <w:sz w:val="20"/>
                <w:szCs w:val="20"/>
              </w:rPr>
            </w:pPr>
            <w:r w:rsidRPr="00580294">
              <w:rPr>
                <w:rFonts w:ascii="URW Form" w:hAnsi="URW Form" w:cs="Arial"/>
                <w:sz w:val="20"/>
                <w:szCs w:val="20"/>
              </w:rPr>
              <w:t>M</w:t>
            </w:r>
            <w:r w:rsidR="004675D3" w:rsidRPr="00580294">
              <w:rPr>
                <w:rFonts w:ascii="URW Form" w:hAnsi="URW Form" w:cs="Arial"/>
                <w:sz w:val="20"/>
                <w:szCs w:val="20"/>
              </w:rPr>
              <w:t>1-UPS</w:t>
            </w:r>
            <w:r w:rsidR="002A67A6" w:rsidRPr="00580294">
              <w:rPr>
                <w:rFonts w:ascii="URW Form" w:hAnsi="URW Form" w:cs="Arial"/>
                <w:sz w:val="20"/>
                <w:szCs w:val="20"/>
              </w:rPr>
              <w:t>3</w:t>
            </w:r>
            <w:r w:rsidR="007067C2" w:rsidRPr="00580294">
              <w:rPr>
                <w:rFonts w:ascii="URW Form" w:hAnsi="URW Form" w:cs="Arial"/>
                <w:sz w:val="20"/>
                <w:szCs w:val="20"/>
              </w:rPr>
              <w:t xml:space="preserve"> </w:t>
            </w:r>
            <w:r w:rsidR="007067C2" w:rsidRPr="003031E0">
              <w:rPr>
                <w:rFonts w:ascii="URW Form" w:hAnsi="URW Form" w:cs="Arial"/>
                <w:sz w:val="20"/>
                <w:szCs w:val="20"/>
              </w:rPr>
              <w:t xml:space="preserve">+ TLR </w:t>
            </w:r>
            <w:r w:rsidR="00414DF1" w:rsidRPr="003031E0">
              <w:rPr>
                <w:rFonts w:ascii="URW Form" w:hAnsi="URW Form" w:cs="Arial"/>
                <w:sz w:val="20"/>
                <w:szCs w:val="20"/>
              </w:rPr>
              <w:t>2</w:t>
            </w:r>
            <w:r w:rsidR="003031E0" w:rsidRPr="003031E0">
              <w:rPr>
                <w:rFonts w:ascii="URW Form" w:hAnsi="URW Form" w:cs="Arial"/>
                <w:sz w:val="20"/>
                <w:szCs w:val="20"/>
              </w:rPr>
              <w:t>b</w:t>
            </w:r>
          </w:p>
        </w:tc>
      </w:tr>
      <w:tr w:rsidR="00BF4A6F" w:rsidRPr="00580294" w14:paraId="66F391FE" w14:textId="77777777" w:rsidTr="00F1403A">
        <w:tc>
          <w:tcPr>
            <w:tcW w:w="9010" w:type="dxa"/>
            <w:gridSpan w:val="2"/>
            <w:shd w:val="clear" w:color="auto" w:fill="D9D9D9"/>
          </w:tcPr>
          <w:p w14:paraId="30F5F638" w14:textId="77777777" w:rsidR="00BF4A6F" w:rsidRPr="00580294" w:rsidRDefault="00BF4A6F" w:rsidP="00F1403A">
            <w:pPr>
              <w:rPr>
                <w:rFonts w:ascii="URW Form" w:hAnsi="URW Form" w:cs="Arial"/>
                <w:sz w:val="20"/>
                <w:szCs w:val="20"/>
              </w:rPr>
            </w:pPr>
          </w:p>
        </w:tc>
      </w:tr>
      <w:tr w:rsidR="00BF4A6F" w:rsidRPr="00580294" w14:paraId="592664F1" w14:textId="77777777" w:rsidTr="00F1403A">
        <w:tc>
          <w:tcPr>
            <w:tcW w:w="1997" w:type="dxa"/>
            <w:tcBorders>
              <w:bottom w:val="single" w:sz="4" w:space="0" w:color="auto"/>
            </w:tcBorders>
            <w:shd w:val="clear" w:color="auto" w:fill="auto"/>
          </w:tcPr>
          <w:p w14:paraId="29349A56"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Disclosure level:</w:t>
            </w:r>
          </w:p>
        </w:tc>
        <w:tc>
          <w:tcPr>
            <w:tcW w:w="7013" w:type="dxa"/>
            <w:tcBorders>
              <w:bottom w:val="single" w:sz="4" w:space="0" w:color="auto"/>
            </w:tcBorders>
            <w:shd w:val="clear" w:color="auto" w:fill="auto"/>
          </w:tcPr>
          <w:p w14:paraId="62119FA5" w14:textId="77777777" w:rsidR="00BF4A6F" w:rsidRPr="00580294" w:rsidRDefault="00BF4A6F" w:rsidP="00F1403A">
            <w:pPr>
              <w:rPr>
                <w:rFonts w:ascii="URW Form" w:hAnsi="URW Form" w:cs="Arial"/>
                <w:sz w:val="20"/>
                <w:szCs w:val="20"/>
              </w:rPr>
            </w:pPr>
            <w:r w:rsidRPr="00580294">
              <w:rPr>
                <w:rFonts w:ascii="URW Form" w:hAnsi="URW Form" w:cs="Arial"/>
                <w:sz w:val="20"/>
                <w:szCs w:val="20"/>
              </w:rPr>
              <w:t>Enhanced</w:t>
            </w:r>
          </w:p>
        </w:tc>
      </w:tr>
      <w:tr w:rsidR="00BF4A6F" w:rsidRPr="00580294" w14:paraId="3434853E" w14:textId="77777777" w:rsidTr="00F1403A">
        <w:tc>
          <w:tcPr>
            <w:tcW w:w="9010" w:type="dxa"/>
            <w:gridSpan w:val="2"/>
            <w:shd w:val="clear" w:color="auto" w:fill="D9D9D9"/>
          </w:tcPr>
          <w:p w14:paraId="30FB4FE3" w14:textId="77777777" w:rsidR="00BF4A6F" w:rsidRPr="00580294" w:rsidRDefault="00BF4A6F" w:rsidP="00F1403A">
            <w:pPr>
              <w:rPr>
                <w:rFonts w:ascii="URW Form" w:hAnsi="URW Form" w:cs="Arial"/>
                <w:sz w:val="20"/>
                <w:szCs w:val="20"/>
              </w:rPr>
            </w:pPr>
          </w:p>
        </w:tc>
      </w:tr>
    </w:tbl>
    <w:p w14:paraId="5DE863D4" w14:textId="77777777" w:rsidR="00BF4A6F" w:rsidRPr="00580294" w:rsidRDefault="00BF4A6F" w:rsidP="00BF4A6F">
      <w:pPr>
        <w:rPr>
          <w:rFonts w:ascii="URW Form" w:hAnsi="URW Form"/>
          <w:sz w:val="16"/>
          <w:szCs w:val="16"/>
        </w:rPr>
      </w:pPr>
    </w:p>
    <w:p w14:paraId="374AA0B8" w14:textId="77777777" w:rsidR="00BF4A6F" w:rsidRPr="00580294" w:rsidRDefault="00BF4A6F" w:rsidP="00BF4A6F">
      <w:pPr>
        <w:spacing w:after="120"/>
        <w:rPr>
          <w:rFonts w:ascii="URW Form" w:hAnsi="URW Form" w:cs="Arial"/>
          <w:b/>
          <w:bCs/>
          <w:sz w:val="22"/>
          <w:szCs w:val="22"/>
        </w:rPr>
      </w:pPr>
      <w:r w:rsidRPr="00580294">
        <w:rPr>
          <w:rFonts w:ascii="URW Form" w:hAnsi="URW Form"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BF4A6F" w:rsidRPr="00580294" w14:paraId="556FAE47" w14:textId="77777777" w:rsidTr="00F1403A">
        <w:tc>
          <w:tcPr>
            <w:tcW w:w="2067" w:type="dxa"/>
            <w:tcBorders>
              <w:bottom w:val="single" w:sz="4" w:space="0" w:color="auto"/>
            </w:tcBorders>
            <w:shd w:val="clear" w:color="auto" w:fill="auto"/>
          </w:tcPr>
          <w:p w14:paraId="4504917A"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Main tasks</w:t>
            </w:r>
          </w:p>
        </w:tc>
        <w:tc>
          <w:tcPr>
            <w:tcW w:w="7169" w:type="dxa"/>
            <w:tcBorders>
              <w:bottom w:val="single" w:sz="4" w:space="0" w:color="auto"/>
            </w:tcBorders>
            <w:shd w:val="clear" w:color="auto" w:fill="auto"/>
          </w:tcPr>
          <w:p w14:paraId="5B4DDEF8" w14:textId="77777777" w:rsidR="00BF4A6F" w:rsidRPr="00580294" w:rsidRDefault="00BF4A6F" w:rsidP="00BF4A6F">
            <w:pPr>
              <w:numPr>
                <w:ilvl w:val="0"/>
                <w:numId w:val="8"/>
              </w:numPr>
              <w:spacing w:after="120"/>
              <w:ind w:left="340" w:hanging="340"/>
              <w:jc w:val="both"/>
              <w:rPr>
                <w:rFonts w:ascii="URW Form" w:hAnsi="URW Form" w:cs="Arial"/>
                <w:sz w:val="20"/>
                <w:szCs w:val="20"/>
              </w:rPr>
            </w:pPr>
            <w:r w:rsidRPr="00580294">
              <w:rPr>
                <w:rFonts w:ascii="URW Form" w:hAnsi="URW Form" w:cs="Arial"/>
                <w:sz w:val="20"/>
                <w:szCs w:val="20"/>
              </w:rPr>
              <w:t>The specific nature and balance of these responsibilities will vary according to the needs of the Academy and may be shared.</w:t>
            </w:r>
          </w:p>
        </w:tc>
      </w:tr>
      <w:tr w:rsidR="00BF4A6F" w:rsidRPr="00580294" w14:paraId="4B3B6A2F" w14:textId="77777777" w:rsidTr="00F1403A">
        <w:tc>
          <w:tcPr>
            <w:tcW w:w="9236" w:type="dxa"/>
            <w:gridSpan w:val="2"/>
            <w:shd w:val="clear" w:color="auto" w:fill="D9D9D9"/>
          </w:tcPr>
          <w:p w14:paraId="387DBFFF" w14:textId="77777777" w:rsidR="00BF4A6F" w:rsidRPr="00580294" w:rsidRDefault="00BF4A6F" w:rsidP="00F1403A">
            <w:pPr>
              <w:tabs>
                <w:tab w:val="num" w:pos="343"/>
              </w:tabs>
              <w:spacing w:before="120" w:after="120"/>
              <w:rPr>
                <w:rFonts w:ascii="URW Form" w:hAnsi="URW Form" w:cs="Arial"/>
                <w:b/>
                <w:bCs/>
                <w:sz w:val="22"/>
                <w:szCs w:val="22"/>
              </w:rPr>
            </w:pPr>
            <w:r w:rsidRPr="00580294">
              <w:rPr>
                <w:rFonts w:ascii="URW Form" w:hAnsi="URW Form" w:cs="Arial"/>
                <w:b/>
                <w:bCs/>
                <w:sz w:val="22"/>
                <w:szCs w:val="22"/>
              </w:rPr>
              <w:t>Class Teacher Responsibilities</w:t>
            </w:r>
          </w:p>
        </w:tc>
      </w:tr>
      <w:tr w:rsidR="00BF4A6F" w:rsidRPr="00580294" w14:paraId="5DAB598B" w14:textId="77777777" w:rsidTr="00F1403A">
        <w:tc>
          <w:tcPr>
            <w:tcW w:w="9236" w:type="dxa"/>
            <w:gridSpan w:val="2"/>
            <w:tcBorders>
              <w:bottom w:val="single" w:sz="4" w:space="0" w:color="auto"/>
            </w:tcBorders>
            <w:shd w:val="clear" w:color="auto" w:fill="auto"/>
          </w:tcPr>
          <w:p w14:paraId="41657107" w14:textId="77777777" w:rsidR="00BF4A6F" w:rsidRPr="00580294" w:rsidRDefault="00BF4A6F" w:rsidP="00F1403A">
            <w:pPr>
              <w:spacing w:before="60" w:after="60"/>
              <w:ind w:left="340" w:hanging="340"/>
              <w:jc w:val="both"/>
              <w:rPr>
                <w:rFonts w:ascii="URW Form" w:hAnsi="URW Form" w:cs="Arial"/>
                <w:sz w:val="20"/>
                <w:szCs w:val="20"/>
              </w:rPr>
            </w:pPr>
            <w:r w:rsidRPr="00580294">
              <w:rPr>
                <w:rFonts w:ascii="URW Form" w:hAnsi="URW Form" w:cs="Arial"/>
                <w:sz w:val="20"/>
                <w:szCs w:val="20"/>
              </w:rPr>
              <w:t>•</w:t>
            </w:r>
            <w:r w:rsidRPr="00580294">
              <w:rPr>
                <w:rFonts w:ascii="URW Form" w:hAnsi="URW Form" w:cs="Arial"/>
                <w:sz w:val="20"/>
                <w:szCs w:val="20"/>
              </w:rPr>
              <w:tab/>
              <w:t>To carry out duties of an Academy teacher as set out in the current Academy Teachers’ Pay and Conditions Document.</w:t>
            </w:r>
          </w:p>
          <w:p w14:paraId="6BADFF38" w14:textId="2DCA26B4" w:rsidR="00BF4A6F" w:rsidRPr="00580294" w:rsidRDefault="00BF4A6F" w:rsidP="00F1403A">
            <w:pPr>
              <w:spacing w:after="60"/>
              <w:ind w:left="340" w:hanging="340"/>
              <w:jc w:val="both"/>
              <w:rPr>
                <w:rFonts w:ascii="URW Form" w:hAnsi="URW Form" w:cs="Arial"/>
                <w:sz w:val="20"/>
                <w:szCs w:val="20"/>
              </w:rPr>
            </w:pPr>
            <w:r w:rsidRPr="00580294">
              <w:rPr>
                <w:rFonts w:ascii="URW Form" w:hAnsi="URW Form" w:cs="Arial"/>
                <w:sz w:val="20"/>
                <w:szCs w:val="20"/>
              </w:rPr>
              <w:t>•</w:t>
            </w:r>
            <w:r w:rsidRPr="00580294">
              <w:rPr>
                <w:rFonts w:ascii="URW Form" w:hAnsi="URW Form" w:cs="Arial"/>
                <w:sz w:val="20"/>
                <w:szCs w:val="20"/>
              </w:rPr>
              <w:tab/>
              <w:t>To carry out the duties of a general class teacher including some provision for cover of absent teachers.</w:t>
            </w:r>
          </w:p>
          <w:p w14:paraId="0D24F3D8" w14:textId="77777777" w:rsidR="00BF4A6F" w:rsidRPr="00580294" w:rsidRDefault="00BF4A6F" w:rsidP="00F1403A">
            <w:pPr>
              <w:spacing w:after="60"/>
              <w:ind w:left="340" w:hanging="340"/>
              <w:jc w:val="both"/>
              <w:rPr>
                <w:rFonts w:ascii="URW Form" w:hAnsi="URW Form" w:cs="Arial"/>
                <w:sz w:val="20"/>
                <w:szCs w:val="20"/>
              </w:rPr>
            </w:pPr>
            <w:r w:rsidRPr="00580294">
              <w:rPr>
                <w:rFonts w:ascii="URW Form" w:hAnsi="URW Form" w:cs="Arial"/>
                <w:sz w:val="20"/>
                <w:szCs w:val="20"/>
              </w:rPr>
              <w:t>•</w:t>
            </w:r>
            <w:r w:rsidRPr="00580294">
              <w:rPr>
                <w:rFonts w:ascii="URW Form" w:hAnsi="URW Form" w:cs="Arial"/>
                <w:sz w:val="20"/>
                <w:szCs w:val="20"/>
              </w:rPr>
              <w:tab/>
              <w:t>To be responsible for teaching across both key stages.</w:t>
            </w:r>
          </w:p>
        </w:tc>
      </w:tr>
      <w:tr w:rsidR="00BF4A6F" w:rsidRPr="00580294" w14:paraId="6AC95C01" w14:textId="77777777" w:rsidTr="00F1403A">
        <w:tc>
          <w:tcPr>
            <w:tcW w:w="9236" w:type="dxa"/>
            <w:gridSpan w:val="2"/>
            <w:shd w:val="clear" w:color="auto" w:fill="D9D9D9"/>
          </w:tcPr>
          <w:p w14:paraId="11970C8E" w14:textId="77777777" w:rsidR="00BF4A6F" w:rsidRPr="00580294" w:rsidRDefault="00BF4A6F" w:rsidP="00F1403A">
            <w:pPr>
              <w:spacing w:before="120" w:after="120"/>
              <w:jc w:val="both"/>
              <w:rPr>
                <w:rFonts w:ascii="URW Form" w:hAnsi="URW Form" w:cs="Arial"/>
                <w:b/>
                <w:bCs/>
                <w:sz w:val="22"/>
                <w:szCs w:val="22"/>
              </w:rPr>
            </w:pPr>
            <w:r w:rsidRPr="00580294">
              <w:rPr>
                <w:rFonts w:ascii="URW Form" w:hAnsi="URW Form" w:cs="Arial"/>
                <w:b/>
                <w:bCs/>
                <w:sz w:val="22"/>
                <w:szCs w:val="22"/>
              </w:rPr>
              <w:t>Internal Organisation, Management and Control</w:t>
            </w:r>
          </w:p>
        </w:tc>
      </w:tr>
      <w:tr w:rsidR="00BF4A6F" w:rsidRPr="00580294" w14:paraId="305CD6B8" w14:textId="77777777" w:rsidTr="00F1403A">
        <w:tc>
          <w:tcPr>
            <w:tcW w:w="9236" w:type="dxa"/>
            <w:gridSpan w:val="2"/>
            <w:tcBorders>
              <w:bottom w:val="single" w:sz="4" w:space="0" w:color="auto"/>
            </w:tcBorders>
            <w:shd w:val="clear" w:color="auto" w:fill="auto"/>
          </w:tcPr>
          <w:p w14:paraId="49DB89F3" w14:textId="77777777" w:rsidR="00BF4A6F" w:rsidRPr="00580294" w:rsidRDefault="00BF4A6F" w:rsidP="00F1403A">
            <w:pPr>
              <w:spacing w:before="120" w:after="60"/>
              <w:jc w:val="both"/>
              <w:rPr>
                <w:rFonts w:ascii="URW Form" w:hAnsi="URW Form" w:cs="Arial"/>
                <w:sz w:val="20"/>
                <w:szCs w:val="20"/>
              </w:rPr>
            </w:pPr>
            <w:r w:rsidRPr="00580294">
              <w:rPr>
                <w:rFonts w:ascii="URW Form" w:hAnsi="URW Form" w:cs="Arial"/>
                <w:sz w:val="20"/>
                <w:szCs w:val="20"/>
              </w:rPr>
              <w:t>To contribute to:</w:t>
            </w:r>
          </w:p>
          <w:p w14:paraId="06480539"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 xml:space="preserve">Maintaining and developing the ethos, values and overall purposes of the Academy. </w:t>
            </w:r>
          </w:p>
          <w:p w14:paraId="13FD1C4C"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 xml:space="preserve">Formulating the aims and objectives of the Academy and policies for their implementation. </w:t>
            </w:r>
          </w:p>
          <w:p w14:paraId="7033591D"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To contribute to planning improvement which will translate Academy aims and policies into actions.</w:t>
            </w:r>
          </w:p>
          <w:p w14:paraId="7CEE8EA4"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Implementing the Governing Body’s policies on equal opportunity issues for all staff and pupils in relation to sex, gender, race, disability and special needs.</w:t>
            </w:r>
          </w:p>
          <w:p w14:paraId="66E31300"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The efficient organisation, management and supervision of Academy routines.</w:t>
            </w:r>
          </w:p>
        </w:tc>
      </w:tr>
    </w:tbl>
    <w:p w14:paraId="74A62403" w14:textId="77777777" w:rsidR="00BF4A6F" w:rsidRPr="00580294" w:rsidRDefault="00BF4A6F" w:rsidP="00BF4A6F">
      <w:pPr>
        <w:rPr>
          <w:rFonts w:ascii="URW Form" w:hAnsi="URW Form"/>
          <w:b/>
          <w:color w:val="FF6600"/>
          <w:sz w:val="28"/>
          <w:szCs w:val="28"/>
        </w:rPr>
      </w:pPr>
    </w:p>
    <w:p w14:paraId="24C078C2" w14:textId="77777777" w:rsidR="00BF4A6F" w:rsidRPr="00580294" w:rsidRDefault="00BF4A6F" w:rsidP="00BF4A6F">
      <w:pPr>
        <w:rPr>
          <w:rFonts w:ascii="URW Form" w:hAnsi="URW Form"/>
          <w:b/>
          <w:color w:val="FF6600"/>
          <w:sz w:val="28"/>
          <w:szCs w:val="28"/>
        </w:rPr>
      </w:pPr>
      <w:r w:rsidRPr="00580294">
        <w:rPr>
          <w:rFonts w:ascii="URW Form" w:hAnsi="URW Form"/>
          <w:b/>
          <w:color w:val="FF6600"/>
          <w:sz w:val="28"/>
          <w:szCs w:val="28"/>
        </w:rPr>
        <w:br w:type="page"/>
      </w:r>
    </w:p>
    <w:p w14:paraId="06E57316" w14:textId="77777777" w:rsidR="00BF4A6F" w:rsidRPr="00580294" w:rsidRDefault="00BF4A6F" w:rsidP="00BF4A6F">
      <w:pPr>
        <w:rPr>
          <w:rFonts w:ascii="URW Form" w:hAnsi="URW Form"/>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F4A6F" w:rsidRPr="00580294" w14:paraId="6CE51A9E" w14:textId="77777777" w:rsidTr="00F1403A">
        <w:tc>
          <w:tcPr>
            <w:tcW w:w="9072" w:type="dxa"/>
            <w:tcBorders>
              <w:bottom w:val="single" w:sz="4" w:space="0" w:color="auto"/>
            </w:tcBorders>
            <w:shd w:val="clear" w:color="auto" w:fill="D9D9D9" w:themeFill="background1" w:themeFillShade="D9"/>
          </w:tcPr>
          <w:p w14:paraId="2B7CC6D8" w14:textId="77777777" w:rsidR="00BF4A6F" w:rsidRPr="00580294" w:rsidRDefault="00BF4A6F" w:rsidP="00F1403A">
            <w:pPr>
              <w:spacing w:before="120" w:after="120"/>
              <w:ind w:left="28"/>
              <w:jc w:val="both"/>
              <w:rPr>
                <w:rFonts w:ascii="URW Form" w:hAnsi="URW Form" w:cs="Arial"/>
                <w:b/>
                <w:bCs/>
                <w:sz w:val="22"/>
                <w:szCs w:val="22"/>
              </w:rPr>
            </w:pPr>
            <w:r w:rsidRPr="00580294">
              <w:rPr>
                <w:rFonts w:ascii="URW Form" w:hAnsi="URW Form" w:cs="Arial"/>
                <w:b/>
                <w:bCs/>
                <w:sz w:val="22"/>
                <w:szCs w:val="22"/>
              </w:rPr>
              <w:t>Operational/Strategic Planning</w:t>
            </w:r>
          </w:p>
        </w:tc>
      </w:tr>
      <w:tr w:rsidR="00BF4A6F" w:rsidRPr="00580294" w14:paraId="76A20AE1" w14:textId="77777777" w:rsidTr="00F1403A">
        <w:tc>
          <w:tcPr>
            <w:tcW w:w="9072" w:type="dxa"/>
            <w:tcBorders>
              <w:bottom w:val="single" w:sz="4" w:space="0" w:color="auto"/>
            </w:tcBorders>
            <w:shd w:val="clear" w:color="auto" w:fill="auto"/>
          </w:tcPr>
          <w:p w14:paraId="2C3B0A8C"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assist in the development of appropriate syllabuses, resources, schemes of work, marking policies and teaching strategies in the programme/subject.</w:t>
            </w:r>
          </w:p>
          <w:p w14:paraId="70106D1B"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contribute to the programme/subject’s development plan and its implementation.</w:t>
            </w:r>
          </w:p>
          <w:p w14:paraId="41369341"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plan and prepare courses and lessons.</w:t>
            </w:r>
          </w:p>
          <w:p w14:paraId="65BBF48F"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contribute to the Whole Academy’s planning activities.</w:t>
            </w:r>
          </w:p>
        </w:tc>
      </w:tr>
      <w:tr w:rsidR="00BF4A6F" w:rsidRPr="00580294" w14:paraId="27E6792D" w14:textId="77777777" w:rsidTr="00F1403A">
        <w:tc>
          <w:tcPr>
            <w:tcW w:w="9072" w:type="dxa"/>
            <w:shd w:val="clear" w:color="auto" w:fill="D9D9D9"/>
          </w:tcPr>
          <w:p w14:paraId="41886062" w14:textId="77777777" w:rsidR="00BF4A6F" w:rsidRPr="00580294" w:rsidRDefault="00BF4A6F" w:rsidP="00F1403A">
            <w:pPr>
              <w:spacing w:before="120" w:after="120"/>
              <w:rPr>
                <w:rFonts w:ascii="URW Form" w:hAnsi="URW Form" w:cs="Arial"/>
                <w:b/>
                <w:bCs/>
                <w:sz w:val="22"/>
                <w:szCs w:val="22"/>
              </w:rPr>
            </w:pPr>
            <w:r w:rsidRPr="00580294">
              <w:rPr>
                <w:rFonts w:ascii="URW Form" w:hAnsi="URW Form" w:cs="Arial"/>
                <w:b/>
                <w:bCs/>
                <w:sz w:val="22"/>
                <w:szCs w:val="22"/>
              </w:rPr>
              <w:t>Curriculum Provision</w:t>
            </w:r>
          </w:p>
        </w:tc>
      </w:tr>
      <w:tr w:rsidR="00BF4A6F" w:rsidRPr="00580294" w14:paraId="1BA7A0A3" w14:textId="77777777" w:rsidTr="00F1403A">
        <w:tc>
          <w:tcPr>
            <w:tcW w:w="9072" w:type="dxa"/>
            <w:tcBorders>
              <w:bottom w:val="single" w:sz="4" w:space="0" w:color="auto"/>
            </w:tcBorders>
            <w:shd w:val="clear" w:color="auto" w:fill="auto"/>
          </w:tcPr>
          <w:p w14:paraId="4FC38A90" w14:textId="2DF8B38D" w:rsidR="00BF4A6F" w:rsidRPr="00580294" w:rsidRDefault="00BF4A6F" w:rsidP="00F1403A">
            <w:pPr>
              <w:spacing w:before="60" w:after="60"/>
              <w:jc w:val="both"/>
              <w:rPr>
                <w:rFonts w:ascii="URW Form" w:hAnsi="URW Form" w:cs="Arial"/>
                <w:sz w:val="20"/>
                <w:szCs w:val="20"/>
              </w:rPr>
            </w:pPr>
            <w:r w:rsidRPr="00580294">
              <w:rPr>
                <w:rFonts w:ascii="URW Form" w:hAnsi="URW Form" w:cs="Arial"/>
                <w:sz w:val="20"/>
                <w:szCs w:val="20"/>
              </w:rPr>
              <w:t>To</w:t>
            </w:r>
            <w:r w:rsidR="006D2AD3" w:rsidRPr="00580294">
              <w:rPr>
                <w:rFonts w:ascii="URW Form" w:hAnsi="URW Form" w:cs="Arial"/>
                <w:sz w:val="20"/>
                <w:szCs w:val="20"/>
              </w:rPr>
              <w:t xml:space="preserve"> lead the RE team and</w:t>
            </w:r>
            <w:r w:rsidRPr="00580294">
              <w:rPr>
                <w:rFonts w:ascii="URW Form" w:hAnsi="URW Form" w:cs="Arial"/>
                <w:sz w:val="20"/>
                <w:szCs w:val="20"/>
              </w:rPr>
              <w:t xml:space="preserve"> assist the </w:t>
            </w:r>
            <w:r w:rsidR="006D2AD3" w:rsidRPr="00580294">
              <w:rPr>
                <w:rFonts w:ascii="URW Form" w:hAnsi="URW Form" w:cs="Arial"/>
                <w:sz w:val="20"/>
                <w:szCs w:val="20"/>
              </w:rPr>
              <w:t>Head of Humanities</w:t>
            </w:r>
            <w:r w:rsidRPr="00580294">
              <w:rPr>
                <w:rFonts w:ascii="URW Form" w:hAnsi="URW Form" w:cs="Arial"/>
                <w:sz w:val="20"/>
                <w:szCs w:val="20"/>
              </w:rPr>
              <w:t>, the Assistant Principal Data, Standards and Progress, to ensure that the programme/subject provides a range of teaching that complements the Academy’s strategies and objectives.</w:t>
            </w:r>
          </w:p>
        </w:tc>
      </w:tr>
      <w:tr w:rsidR="00BF4A6F" w:rsidRPr="00580294" w14:paraId="566D8671" w14:textId="77777777" w:rsidTr="00F1403A">
        <w:tc>
          <w:tcPr>
            <w:tcW w:w="9072" w:type="dxa"/>
            <w:shd w:val="clear" w:color="auto" w:fill="D9D9D9"/>
          </w:tcPr>
          <w:p w14:paraId="08CA5D64" w14:textId="77777777" w:rsidR="00BF4A6F" w:rsidRPr="00580294" w:rsidRDefault="00BF4A6F" w:rsidP="00F1403A">
            <w:pPr>
              <w:spacing w:before="120" w:after="120"/>
              <w:jc w:val="both"/>
              <w:rPr>
                <w:rFonts w:ascii="URW Form" w:hAnsi="URW Form" w:cs="Arial"/>
                <w:b/>
                <w:bCs/>
                <w:sz w:val="22"/>
                <w:szCs w:val="22"/>
              </w:rPr>
            </w:pPr>
            <w:r w:rsidRPr="00580294">
              <w:rPr>
                <w:rFonts w:ascii="URW Form" w:hAnsi="URW Form" w:cs="Arial"/>
                <w:b/>
                <w:bCs/>
                <w:sz w:val="22"/>
                <w:szCs w:val="22"/>
              </w:rPr>
              <w:t>Curriculum Development</w:t>
            </w:r>
          </w:p>
        </w:tc>
      </w:tr>
      <w:tr w:rsidR="00BF4A6F" w:rsidRPr="00580294" w14:paraId="11B9C4B8" w14:textId="77777777" w:rsidTr="00F1403A">
        <w:tc>
          <w:tcPr>
            <w:tcW w:w="9072" w:type="dxa"/>
            <w:tcBorders>
              <w:bottom w:val="single" w:sz="4" w:space="0" w:color="auto"/>
            </w:tcBorders>
            <w:shd w:val="clear" w:color="auto" w:fill="auto"/>
          </w:tcPr>
          <w:p w14:paraId="42CB70F8" w14:textId="77777777" w:rsidR="00BF4A6F" w:rsidRPr="00580294" w:rsidRDefault="00BF4A6F" w:rsidP="00F1403A">
            <w:pPr>
              <w:spacing w:before="60" w:after="60"/>
              <w:jc w:val="both"/>
              <w:rPr>
                <w:rFonts w:ascii="URW Form" w:hAnsi="URW Form" w:cs="Arial"/>
                <w:sz w:val="20"/>
                <w:szCs w:val="20"/>
              </w:rPr>
            </w:pPr>
            <w:r w:rsidRPr="00580294">
              <w:rPr>
                <w:rFonts w:ascii="URW Form" w:hAnsi="URW Form" w:cs="Arial"/>
                <w:sz w:val="20"/>
                <w:szCs w:val="20"/>
              </w:rPr>
              <w:t>To assist in the process of curriculum development and change to ensure the continued relevance to students’ needs, examining and awarding bodies and the Academy’s Mission and Strategic Objectives.</w:t>
            </w:r>
          </w:p>
        </w:tc>
      </w:tr>
      <w:tr w:rsidR="00BF4A6F" w:rsidRPr="00580294" w14:paraId="4267EE09" w14:textId="77777777" w:rsidTr="00F1403A">
        <w:tc>
          <w:tcPr>
            <w:tcW w:w="9072" w:type="dxa"/>
            <w:tcBorders>
              <w:top w:val="single" w:sz="4" w:space="0" w:color="auto"/>
            </w:tcBorders>
            <w:shd w:val="clear" w:color="auto" w:fill="E0E0E0"/>
          </w:tcPr>
          <w:p w14:paraId="1EBC8C88" w14:textId="77777777" w:rsidR="00BF4A6F" w:rsidRPr="00580294" w:rsidRDefault="00BF4A6F" w:rsidP="00F1403A">
            <w:pPr>
              <w:spacing w:before="120" w:after="120"/>
              <w:jc w:val="both"/>
              <w:rPr>
                <w:rFonts w:ascii="URW Form" w:hAnsi="URW Form" w:cs="Arial"/>
                <w:b/>
                <w:bCs/>
                <w:sz w:val="22"/>
                <w:szCs w:val="22"/>
              </w:rPr>
            </w:pPr>
            <w:r w:rsidRPr="00580294">
              <w:rPr>
                <w:rFonts w:ascii="URW Form" w:hAnsi="URW Form" w:cs="Arial"/>
                <w:b/>
                <w:bCs/>
                <w:sz w:val="22"/>
                <w:szCs w:val="22"/>
              </w:rPr>
              <w:t>Staff Development</w:t>
            </w:r>
          </w:p>
        </w:tc>
      </w:tr>
      <w:tr w:rsidR="00BF4A6F" w:rsidRPr="00580294" w14:paraId="70965C19" w14:textId="77777777" w:rsidTr="00F1403A">
        <w:tc>
          <w:tcPr>
            <w:tcW w:w="9072" w:type="dxa"/>
            <w:tcBorders>
              <w:top w:val="nil"/>
              <w:bottom w:val="single" w:sz="4" w:space="0" w:color="auto"/>
            </w:tcBorders>
            <w:shd w:val="clear" w:color="auto" w:fill="auto"/>
          </w:tcPr>
          <w:p w14:paraId="2823A4B1" w14:textId="77777777" w:rsidR="00BF4A6F" w:rsidRPr="00580294" w:rsidRDefault="00BF4A6F" w:rsidP="00A15D2E">
            <w:pPr>
              <w:numPr>
                <w:ilvl w:val="0"/>
                <w:numId w:val="13"/>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 xml:space="preserve">To </w:t>
            </w:r>
            <w:r w:rsidR="00A15D2E" w:rsidRPr="00580294">
              <w:rPr>
                <w:rFonts w:ascii="URW Form" w:hAnsi="URW Form" w:cs="Arial"/>
                <w:sz w:val="20"/>
                <w:szCs w:val="20"/>
              </w:rPr>
              <w:t>partake</w:t>
            </w:r>
            <w:r w:rsidRPr="00580294">
              <w:rPr>
                <w:rFonts w:ascii="URW Form" w:hAnsi="URW Form" w:cs="Arial"/>
                <w:sz w:val="20"/>
                <w:szCs w:val="20"/>
              </w:rPr>
              <w:t xml:space="preserve"> in the Academy’s staff development programme by participating in arrangements for further training and professional development.</w:t>
            </w:r>
          </w:p>
          <w:p w14:paraId="7A71D078" w14:textId="77777777"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To continue personal development in the relevant areas including subject knowledge and teaching methods.</w:t>
            </w:r>
          </w:p>
          <w:p w14:paraId="7B57984E" w14:textId="6C8499FD"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 xml:space="preserve">To engage actively in the Continuous Career </w:t>
            </w:r>
            <w:r w:rsidR="00F94A36" w:rsidRPr="00580294">
              <w:rPr>
                <w:rFonts w:ascii="URW Form" w:hAnsi="URW Form" w:cs="Arial"/>
                <w:sz w:val="20"/>
                <w:szCs w:val="20"/>
              </w:rPr>
              <w:t xml:space="preserve">Progression and </w:t>
            </w:r>
            <w:r w:rsidRPr="00580294">
              <w:rPr>
                <w:rFonts w:ascii="URW Form" w:hAnsi="URW Form" w:cs="Arial"/>
                <w:sz w:val="20"/>
                <w:szCs w:val="20"/>
              </w:rPr>
              <w:t>Development (CC</w:t>
            </w:r>
            <w:r w:rsidR="00F94A36" w:rsidRPr="00580294">
              <w:rPr>
                <w:rFonts w:ascii="URW Form" w:hAnsi="URW Form" w:cs="Arial"/>
                <w:sz w:val="20"/>
                <w:szCs w:val="20"/>
              </w:rPr>
              <w:t>P</w:t>
            </w:r>
            <w:r w:rsidRPr="00580294">
              <w:rPr>
                <w:rFonts w:ascii="URW Form" w:hAnsi="URW Form" w:cs="Arial"/>
                <w:sz w:val="20"/>
                <w:szCs w:val="20"/>
              </w:rPr>
              <w:t>D) process.</w:t>
            </w:r>
          </w:p>
          <w:p w14:paraId="6A7AED55" w14:textId="77777777"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To ensure the effective/efficient deployment of classroom support.</w:t>
            </w:r>
          </w:p>
          <w:p w14:paraId="08EFBF9B" w14:textId="77777777"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To work as a member of a designated team and to contribute positively to effective working relations within the Academy.</w:t>
            </w:r>
          </w:p>
        </w:tc>
      </w:tr>
      <w:tr w:rsidR="00BF4A6F" w:rsidRPr="00580294" w14:paraId="73FDD541" w14:textId="77777777" w:rsidTr="00F1403A">
        <w:tc>
          <w:tcPr>
            <w:tcW w:w="9072" w:type="dxa"/>
            <w:shd w:val="clear" w:color="auto" w:fill="E0E0E0"/>
          </w:tcPr>
          <w:p w14:paraId="53580D2A" w14:textId="77777777" w:rsidR="00BF4A6F" w:rsidRPr="00580294" w:rsidRDefault="00BF4A6F" w:rsidP="00F1403A">
            <w:pPr>
              <w:spacing w:before="120" w:after="120"/>
              <w:rPr>
                <w:rFonts w:ascii="URW Form" w:hAnsi="URW Form" w:cs="Arial"/>
                <w:b/>
                <w:bCs/>
                <w:sz w:val="22"/>
                <w:szCs w:val="22"/>
              </w:rPr>
            </w:pPr>
            <w:r w:rsidRPr="00580294">
              <w:rPr>
                <w:rFonts w:ascii="URW Form" w:hAnsi="URW Form" w:cs="Arial"/>
                <w:b/>
                <w:bCs/>
                <w:sz w:val="22"/>
                <w:szCs w:val="22"/>
              </w:rPr>
              <w:t>Quality Assurance</w:t>
            </w:r>
          </w:p>
        </w:tc>
      </w:tr>
      <w:tr w:rsidR="00BF4A6F" w:rsidRPr="00580294" w14:paraId="5ACAC6AA" w14:textId="77777777" w:rsidTr="00F1403A">
        <w:tc>
          <w:tcPr>
            <w:tcW w:w="9072" w:type="dxa"/>
            <w:tcBorders>
              <w:bottom w:val="single" w:sz="4" w:space="0" w:color="auto"/>
            </w:tcBorders>
            <w:shd w:val="clear" w:color="auto" w:fill="auto"/>
          </w:tcPr>
          <w:p w14:paraId="6BEB0603"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help implement Academy quality procedures and to adhere to </w:t>
            </w:r>
            <w:r w:rsidR="00A15D2E" w:rsidRPr="00580294">
              <w:rPr>
                <w:rFonts w:ascii="URW Form" w:hAnsi="URW Form" w:cs="Arial"/>
                <w:sz w:val="20"/>
                <w:szCs w:val="20"/>
              </w:rPr>
              <w:t>them</w:t>
            </w:r>
            <w:r w:rsidRPr="00580294">
              <w:rPr>
                <w:rFonts w:ascii="URW Form" w:hAnsi="URW Form" w:cs="Arial"/>
                <w:sz w:val="20"/>
                <w:szCs w:val="20"/>
              </w:rPr>
              <w:t>.</w:t>
            </w:r>
          </w:p>
          <w:p w14:paraId="32529468"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To contribute to the process of monitoring and evaluation of the Curriculum Area/Department in line with agreed Academy procedures, including evaluation against quality standards and performance criteria.</w:t>
            </w:r>
          </w:p>
          <w:p w14:paraId="2514223D"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To seek/implement modification and improvement where required.</w:t>
            </w:r>
          </w:p>
          <w:p w14:paraId="10724A71"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review from </w:t>
            </w:r>
            <w:proofErr w:type="gramStart"/>
            <w:r w:rsidRPr="00580294">
              <w:rPr>
                <w:rFonts w:ascii="URW Form" w:hAnsi="URW Form" w:cs="Arial"/>
                <w:sz w:val="20"/>
                <w:szCs w:val="20"/>
              </w:rPr>
              <w:t>time to time</w:t>
            </w:r>
            <w:proofErr w:type="gramEnd"/>
            <w:r w:rsidRPr="00580294">
              <w:rPr>
                <w:rFonts w:ascii="URW Form" w:hAnsi="URW Form" w:cs="Arial"/>
                <w:sz w:val="20"/>
                <w:szCs w:val="20"/>
              </w:rPr>
              <w:t xml:space="preserve"> methods of teaching and programmes of work.</w:t>
            </w:r>
          </w:p>
          <w:p w14:paraId="0B9E8115"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w:t>
            </w:r>
            <w:r w:rsidR="00A15D2E" w:rsidRPr="00580294">
              <w:rPr>
                <w:rFonts w:ascii="URW Form" w:hAnsi="URW Form" w:cs="Arial"/>
                <w:sz w:val="20"/>
                <w:szCs w:val="20"/>
              </w:rPr>
              <w:t>partake</w:t>
            </w:r>
            <w:r w:rsidRPr="00580294">
              <w:rPr>
                <w:rFonts w:ascii="URW Form" w:hAnsi="URW Form" w:cs="Arial"/>
                <w:sz w:val="20"/>
                <w:szCs w:val="20"/>
              </w:rPr>
              <w:t xml:space="preserve"> as may be required, in the review, development and management of activities relating to the curriculum, organisation and pastoral functions of the Academy.</w:t>
            </w:r>
          </w:p>
        </w:tc>
      </w:tr>
      <w:tr w:rsidR="00BF4A6F" w:rsidRPr="00580294" w14:paraId="5F5DE0E8" w14:textId="77777777" w:rsidTr="00F1403A">
        <w:tc>
          <w:tcPr>
            <w:tcW w:w="9072" w:type="dxa"/>
            <w:shd w:val="clear" w:color="auto" w:fill="E0E0E0"/>
          </w:tcPr>
          <w:p w14:paraId="30343EE7" w14:textId="77777777" w:rsidR="00BF4A6F" w:rsidRPr="00580294" w:rsidRDefault="00BF4A6F" w:rsidP="00F1403A">
            <w:pPr>
              <w:spacing w:before="120" w:after="120"/>
              <w:rPr>
                <w:rFonts w:ascii="URW Form" w:hAnsi="URW Form" w:cs="Arial"/>
                <w:b/>
                <w:bCs/>
                <w:sz w:val="22"/>
                <w:szCs w:val="22"/>
              </w:rPr>
            </w:pPr>
            <w:r w:rsidRPr="00580294">
              <w:rPr>
                <w:rFonts w:ascii="URW Form" w:hAnsi="URW Form" w:cs="Arial"/>
                <w:b/>
                <w:bCs/>
                <w:sz w:val="22"/>
                <w:szCs w:val="22"/>
              </w:rPr>
              <w:t>Management Information</w:t>
            </w:r>
          </w:p>
        </w:tc>
      </w:tr>
      <w:tr w:rsidR="00BF4A6F" w:rsidRPr="00580294" w14:paraId="1E85A305" w14:textId="77777777" w:rsidTr="00F1403A">
        <w:tc>
          <w:tcPr>
            <w:tcW w:w="9072" w:type="dxa"/>
            <w:tcBorders>
              <w:bottom w:val="single" w:sz="4" w:space="0" w:color="auto"/>
            </w:tcBorders>
            <w:shd w:val="clear" w:color="auto" w:fill="auto"/>
          </w:tcPr>
          <w:p w14:paraId="2F8A1EF1" w14:textId="77777777" w:rsidR="00BF4A6F" w:rsidRPr="00580294" w:rsidRDefault="00BF4A6F" w:rsidP="00A15D2E">
            <w:pPr>
              <w:numPr>
                <w:ilvl w:val="0"/>
                <w:numId w:val="11"/>
              </w:numPr>
              <w:spacing w:before="60" w:after="60"/>
              <w:ind w:left="340" w:hanging="340"/>
              <w:jc w:val="both"/>
              <w:rPr>
                <w:rFonts w:ascii="URW Form" w:hAnsi="URW Form" w:cs="Arial"/>
                <w:sz w:val="20"/>
                <w:szCs w:val="20"/>
              </w:rPr>
            </w:pPr>
            <w:r w:rsidRPr="00580294">
              <w:rPr>
                <w:rFonts w:ascii="URW Form" w:hAnsi="URW Form" w:cs="Arial"/>
                <w:sz w:val="20"/>
                <w:szCs w:val="20"/>
              </w:rPr>
              <w:t>To maintain appropriate records and provide relevant accurate and up-to-date information for MIS, registers, etc.</w:t>
            </w:r>
          </w:p>
          <w:p w14:paraId="60D1C44A" w14:textId="77777777" w:rsidR="00BF4A6F" w:rsidRPr="00580294" w:rsidRDefault="00BF4A6F" w:rsidP="00A15D2E">
            <w:pPr>
              <w:numPr>
                <w:ilvl w:val="0"/>
                <w:numId w:val="11"/>
              </w:numPr>
              <w:spacing w:before="60" w:after="60"/>
              <w:ind w:left="340" w:hanging="340"/>
              <w:jc w:val="both"/>
              <w:rPr>
                <w:rFonts w:ascii="URW Form" w:hAnsi="URW Form" w:cs="Arial"/>
                <w:sz w:val="20"/>
                <w:szCs w:val="20"/>
              </w:rPr>
            </w:pPr>
            <w:r w:rsidRPr="00580294">
              <w:rPr>
                <w:rFonts w:ascii="URW Form" w:hAnsi="URW Form" w:cs="Arial"/>
                <w:sz w:val="20"/>
                <w:szCs w:val="20"/>
              </w:rPr>
              <w:t>To complete the relevant documentation to assist in the tracking of students.</w:t>
            </w:r>
          </w:p>
          <w:p w14:paraId="6A642252" w14:textId="77777777" w:rsidR="00BF4A6F" w:rsidRPr="00580294" w:rsidRDefault="00BF4A6F" w:rsidP="00A15D2E">
            <w:pPr>
              <w:numPr>
                <w:ilvl w:val="0"/>
                <w:numId w:val="11"/>
              </w:numPr>
              <w:spacing w:before="60" w:after="60"/>
              <w:ind w:left="340" w:hanging="340"/>
              <w:jc w:val="both"/>
              <w:rPr>
                <w:rFonts w:ascii="URW Form" w:hAnsi="URW Form" w:cs="Arial"/>
                <w:sz w:val="20"/>
                <w:szCs w:val="20"/>
              </w:rPr>
            </w:pPr>
            <w:r w:rsidRPr="00580294">
              <w:rPr>
                <w:rFonts w:ascii="URW Form" w:hAnsi="URW Form" w:cs="Arial"/>
                <w:sz w:val="20"/>
                <w:szCs w:val="20"/>
              </w:rPr>
              <w:t>To track student progress and use information to inform teaching and learning.</w:t>
            </w:r>
          </w:p>
        </w:tc>
      </w:tr>
      <w:tr w:rsidR="00BF4A6F" w:rsidRPr="00580294" w14:paraId="2DC374BA" w14:textId="77777777" w:rsidTr="00F1403A">
        <w:tc>
          <w:tcPr>
            <w:tcW w:w="9072" w:type="dxa"/>
            <w:shd w:val="clear" w:color="auto" w:fill="E0E0E0"/>
          </w:tcPr>
          <w:p w14:paraId="07CBBAA1"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Communications</w:t>
            </w:r>
          </w:p>
        </w:tc>
      </w:tr>
      <w:tr w:rsidR="00BF4A6F" w:rsidRPr="00580294" w14:paraId="1706AA0C" w14:textId="77777777" w:rsidTr="00F1403A">
        <w:tc>
          <w:tcPr>
            <w:tcW w:w="9072" w:type="dxa"/>
            <w:tcBorders>
              <w:bottom w:val="single" w:sz="4" w:space="0" w:color="auto"/>
            </w:tcBorders>
            <w:shd w:val="clear" w:color="auto" w:fill="auto"/>
          </w:tcPr>
          <w:p w14:paraId="3E61CCED" w14:textId="77777777" w:rsidR="00BF4A6F" w:rsidRPr="00580294" w:rsidRDefault="00BF4A6F" w:rsidP="00A15D2E">
            <w:pPr>
              <w:numPr>
                <w:ilvl w:val="0"/>
                <w:numId w:val="12"/>
              </w:numPr>
              <w:spacing w:before="60" w:after="60"/>
              <w:ind w:left="340" w:hanging="340"/>
              <w:jc w:val="both"/>
              <w:rPr>
                <w:rFonts w:ascii="URW Form" w:hAnsi="URW Form" w:cs="Arial"/>
                <w:sz w:val="20"/>
                <w:szCs w:val="20"/>
              </w:rPr>
            </w:pPr>
            <w:r w:rsidRPr="00580294">
              <w:rPr>
                <w:rFonts w:ascii="URW Form" w:hAnsi="URW Form" w:cs="Arial"/>
                <w:sz w:val="20"/>
                <w:szCs w:val="20"/>
              </w:rPr>
              <w:t>To communicate effectively with the parents of students as appropriate.</w:t>
            </w:r>
          </w:p>
          <w:p w14:paraId="48FF7345" w14:textId="77777777" w:rsidR="00802F1B" w:rsidRPr="00580294" w:rsidRDefault="00BF4A6F" w:rsidP="00A15D2E">
            <w:pPr>
              <w:numPr>
                <w:ilvl w:val="0"/>
                <w:numId w:val="12"/>
              </w:numPr>
              <w:spacing w:before="60" w:after="60"/>
              <w:ind w:left="340" w:hanging="340"/>
              <w:jc w:val="both"/>
              <w:rPr>
                <w:rFonts w:ascii="URW Form" w:hAnsi="URW Form" w:cs="Arial"/>
                <w:sz w:val="20"/>
                <w:szCs w:val="20"/>
              </w:rPr>
            </w:pPr>
            <w:r w:rsidRPr="00580294">
              <w:rPr>
                <w:rFonts w:ascii="URW Form" w:hAnsi="URW Form" w:cs="Arial"/>
                <w:sz w:val="20"/>
                <w:szCs w:val="20"/>
              </w:rPr>
              <w:t>Where appropriate, to communicate and co-operate with persons or bodies outside the Academy</w:t>
            </w:r>
            <w:r w:rsidR="00802F1B" w:rsidRPr="00580294">
              <w:rPr>
                <w:rFonts w:ascii="URW Form" w:hAnsi="URW Form" w:cs="Arial"/>
                <w:sz w:val="20"/>
                <w:szCs w:val="20"/>
              </w:rPr>
              <w:t>.</w:t>
            </w:r>
          </w:p>
          <w:p w14:paraId="0AF5E95F" w14:textId="77777777" w:rsidR="00BF4A6F" w:rsidRPr="00580294" w:rsidRDefault="00802F1B" w:rsidP="00A15D2E">
            <w:pPr>
              <w:numPr>
                <w:ilvl w:val="0"/>
                <w:numId w:val="12"/>
              </w:numPr>
              <w:spacing w:before="60" w:after="60"/>
              <w:ind w:left="340" w:hanging="340"/>
              <w:jc w:val="both"/>
              <w:rPr>
                <w:rFonts w:ascii="URW Form" w:hAnsi="URW Form" w:cs="Arial"/>
                <w:sz w:val="20"/>
                <w:szCs w:val="20"/>
              </w:rPr>
            </w:pPr>
            <w:r w:rsidRPr="00580294">
              <w:rPr>
                <w:rFonts w:ascii="URW Form" w:hAnsi="URW Form" w:cs="Arial"/>
                <w:sz w:val="20"/>
                <w:szCs w:val="20"/>
              </w:rPr>
              <w:t>To follow agreed policies for communications in the Academy</w:t>
            </w:r>
            <w:r w:rsidR="00BF4A6F" w:rsidRPr="00580294">
              <w:rPr>
                <w:rFonts w:ascii="URW Form" w:hAnsi="URW Form" w:cs="Arial"/>
                <w:sz w:val="20"/>
                <w:szCs w:val="20"/>
              </w:rPr>
              <w:t>.</w:t>
            </w:r>
          </w:p>
        </w:tc>
      </w:tr>
    </w:tbl>
    <w:p w14:paraId="75B63B3D" w14:textId="77777777" w:rsidR="007502B9" w:rsidRPr="00580294" w:rsidRDefault="007502B9" w:rsidP="00BF4A6F">
      <w:pPr>
        <w:rPr>
          <w:rFonts w:ascii="URW Form" w:hAnsi="URW Form"/>
          <w:b/>
          <w:bCs/>
          <w:color w:val="FF6600"/>
          <w:sz w:val="32"/>
          <w:szCs w:val="32"/>
        </w:rPr>
        <w:sectPr w:rsidR="007502B9" w:rsidRPr="00580294" w:rsidSect="00241FAA">
          <w:headerReference w:type="even" r:id="rId21"/>
          <w:headerReference w:type="default" r:id="rId22"/>
          <w:footerReference w:type="even" r:id="rId23"/>
          <w:headerReference w:type="first" r:id="rId24"/>
          <w:footerReference w:type="first" r:id="rId25"/>
          <w:pgSz w:w="11900" w:h="16840"/>
          <w:pgMar w:top="1418" w:right="1418" w:bottom="1134" w:left="1418" w:header="709" w:footer="709" w:gutter="0"/>
          <w:cols w:space="708"/>
          <w:docGrid w:linePitch="360"/>
        </w:sectPr>
      </w:pPr>
    </w:p>
    <w:p w14:paraId="6B0B8BCB" w14:textId="77777777" w:rsidR="00BF4A6F" w:rsidRPr="00580294" w:rsidRDefault="00BF4A6F" w:rsidP="00BF4A6F">
      <w:pPr>
        <w:rPr>
          <w:rFonts w:ascii="URW Form" w:hAnsi="URW Form"/>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F4A6F" w:rsidRPr="00580294" w14:paraId="2F57E2C1" w14:textId="77777777" w:rsidTr="00F1403A">
        <w:tc>
          <w:tcPr>
            <w:tcW w:w="9072" w:type="dxa"/>
            <w:shd w:val="clear" w:color="auto" w:fill="E0E0E0"/>
          </w:tcPr>
          <w:p w14:paraId="34FED5AB"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Marketing and Liaison</w:t>
            </w:r>
          </w:p>
        </w:tc>
      </w:tr>
      <w:tr w:rsidR="00BF4A6F" w:rsidRPr="00580294" w14:paraId="3DB7477E" w14:textId="77777777" w:rsidTr="00F1403A">
        <w:tc>
          <w:tcPr>
            <w:tcW w:w="9072" w:type="dxa"/>
            <w:tcBorders>
              <w:bottom w:val="single" w:sz="4" w:space="0" w:color="auto"/>
            </w:tcBorders>
            <w:shd w:val="clear" w:color="auto" w:fill="auto"/>
          </w:tcPr>
          <w:p w14:paraId="59A2D397" w14:textId="77777777" w:rsidR="00BF4A6F" w:rsidRPr="00580294" w:rsidRDefault="00BF4A6F" w:rsidP="00A15D2E">
            <w:pPr>
              <w:numPr>
                <w:ilvl w:val="0"/>
                <w:numId w:val="14"/>
              </w:numPr>
              <w:spacing w:before="60" w:after="60"/>
              <w:ind w:left="340" w:hanging="340"/>
              <w:jc w:val="both"/>
              <w:rPr>
                <w:rFonts w:ascii="URW Form" w:hAnsi="URW Form" w:cs="Arial"/>
                <w:sz w:val="20"/>
                <w:szCs w:val="20"/>
              </w:rPr>
            </w:pPr>
            <w:r w:rsidRPr="00580294">
              <w:rPr>
                <w:rFonts w:ascii="URW Form" w:hAnsi="URW Form" w:cs="Arial"/>
                <w:sz w:val="20"/>
                <w:szCs w:val="20"/>
              </w:rPr>
              <w:t>To take part in marketing and liaison activities such as Open Evenings, Parents’ Information Evenings, Progress Review Days and liaison events with partner schools.</w:t>
            </w:r>
          </w:p>
          <w:p w14:paraId="569C1AA6" w14:textId="77777777" w:rsidR="00BF4A6F" w:rsidRPr="00580294" w:rsidRDefault="00BF4A6F" w:rsidP="00A15D2E">
            <w:pPr>
              <w:numPr>
                <w:ilvl w:val="0"/>
                <w:numId w:val="14"/>
              </w:numPr>
              <w:spacing w:before="60" w:after="60"/>
              <w:ind w:left="340" w:hanging="340"/>
              <w:jc w:val="both"/>
              <w:rPr>
                <w:rFonts w:ascii="URW Form" w:hAnsi="URW Form" w:cs="Arial"/>
                <w:sz w:val="20"/>
                <w:szCs w:val="20"/>
              </w:rPr>
            </w:pPr>
            <w:r w:rsidRPr="00580294">
              <w:rPr>
                <w:rFonts w:ascii="URW Form" w:hAnsi="URW Form" w:cs="Arial"/>
                <w:sz w:val="20"/>
                <w:szCs w:val="20"/>
              </w:rPr>
              <w:t>To contribute to the development of effective subject links with external agencies.</w:t>
            </w:r>
          </w:p>
        </w:tc>
      </w:tr>
      <w:tr w:rsidR="00BF4A6F" w:rsidRPr="00580294" w14:paraId="693D8104" w14:textId="77777777" w:rsidTr="00F1403A">
        <w:tc>
          <w:tcPr>
            <w:tcW w:w="9072" w:type="dxa"/>
            <w:shd w:val="clear" w:color="auto" w:fill="E0E0E0"/>
          </w:tcPr>
          <w:p w14:paraId="3B3E89E9"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Management of Resources</w:t>
            </w:r>
          </w:p>
        </w:tc>
      </w:tr>
      <w:tr w:rsidR="00BF4A6F" w:rsidRPr="00580294" w14:paraId="6E63603C"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78B5A54" w14:textId="77777777" w:rsidR="00BF4A6F" w:rsidRPr="00580294" w:rsidRDefault="00BF4A6F" w:rsidP="00A15D2E">
            <w:pPr>
              <w:numPr>
                <w:ilvl w:val="0"/>
                <w:numId w:val="15"/>
              </w:numPr>
              <w:spacing w:before="60" w:after="60"/>
              <w:ind w:left="340" w:hanging="340"/>
              <w:jc w:val="both"/>
              <w:rPr>
                <w:rFonts w:ascii="URW Form" w:hAnsi="URW Form" w:cs="Arial"/>
                <w:sz w:val="20"/>
                <w:szCs w:val="20"/>
              </w:rPr>
            </w:pPr>
            <w:r w:rsidRPr="00580294">
              <w:rPr>
                <w:rFonts w:ascii="URW Form" w:hAnsi="URW Form" w:cs="Arial"/>
                <w:sz w:val="20"/>
                <w:szCs w:val="20"/>
              </w:rPr>
              <w:t>To contribute to the process of ordering and allocation of equipment and materials, whilst being conscious of efficiency savings.</w:t>
            </w:r>
          </w:p>
          <w:p w14:paraId="38154D97" w14:textId="2D7DB6C5" w:rsidR="00BF4A6F" w:rsidRPr="00580294" w:rsidRDefault="00BF4A6F" w:rsidP="00A15D2E">
            <w:pPr>
              <w:numPr>
                <w:ilvl w:val="0"/>
                <w:numId w:val="15"/>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assist the Head of </w:t>
            </w:r>
            <w:r w:rsidR="0055680B" w:rsidRPr="00580294">
              <w:rPr>
                <w:rFonts w:ascii="URW Form" w:hAnsi="URW Form" w:cs="Arial"/>
                <w:sz w:val="20"/>
                <w:szCs w:val="20"/>
              </w:rPr>
              <w:t>Faculty</w:t>
            </w:r>
            <w:r w:rsidRPr="00580294">
              <w:rPr>
                <w:rFonts w:ascii="URW Form" w:hAnsi="URW Form" w:cs="Arial"/>
                <w:sz w:val="20"/>
                <w:szCs w:val="20"/>
              </w:rPr>
              <w:t xml:space="preserve"> to identify resource needs and contribute to the efficient/effective use of physical resources.</w:t>
            </w:r>
          </w:p>
          <w:p w14:paraId="244E641D" w14:textId="77777777" w:rsidR="00BF4A6F" w:rsidRPr="00580294" w:rsidRDefault="00BF4A6F" w:rsidP="00A15D2E">
            <w:pPr>
              <w:numPr>
                <w:ilvl w:val="0"/>
                <w:numId w:val="15"/>
              </w:numPr>
              <w:spacing w:before="60" w:after="60"/>
              <w:ind w:left="340" w:hanging="340"/>
              <w:jc w:val="both"/>
              <w:rPr>
                <w:rFonts w:ascii="URW Form" w:hAnsi="URW Form" w:cs="Arial"/>
                <w:sz w:val="20"/>
                <w:szCs w:val="20"/>
              </w:rPr>
            </w:pPr>
            <w:r w:rsidRPr="00580294">
              <w:rPr>
                <w:rFonts w:ascii="URW Form" w:hAnsi="URW Form" w:cs="Arial"/>
                <w:sz w:val="20"/>
                <w:szCs w:val="20"/>
              </w:rPr>
              <w:t>To co-operate with other staff to ensure a sharing and effective use of resources to the benefit of the Academy, Department and students.</w:t>
            </w:r>
          </w:p>
        </w:tc>
      </w:tr>
      <w:tr w:rsidR="00BF4A6F" w:rsidRPr="00580294" w14:paraId="5BCD63FA"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756FC45F"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Pastoral System</w:t>
            </w:r>
          </w:p>
        </w:tc>
      </w:tr>
      <w:tr w:rsidR="00BF4A6F" w:rsidRPr="00580294" w14:paraId="65EFC3B2"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1814436" w14:textId="77777777" w:rsidR="00BF4A6F" w:rsidRPr="00580294" w:rsidRDefault="00BF4A6F" w:rsidP="00A15D2E">
            <w:pPr>
              <w:numPr>
                <w:ilvl w:val="0"/>
                <w:numId w:val="16"/>
              </w:numPr>
              <w:spacing w:before="60" w:after="60"/>
              <w:ind w:left="357" w:hanging="357"/>
              <w:jc w:val="both"/>
              <w:rPr>
                <w:rFonts w:ascii="URW Form" w:hAnsi="URW Form" w:cs="Arial"/>
                <w:sz w:val="20"/>
                <w:szCs w:val="20"/>
              </w:rPr>
            </w:pPr>
            <w:r w:rsidRPr="00580294">
              <w:rPr>
                <w:rFonts w:ascii="URW Form" w:hAnsi="URW Form" w:cs="Arial"/>
                <w:sz w:val="20"/>
                <w:szCs w:val="20"/>
              </w:rPr>
              <w:t>To be a Form Tutor to an assigned group of students.</w:t>
            </w:r>
          </w:p>
          <w:p w14:paraId="0722B605"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promote the general progress and well-being of individual students and of the Tutor Group as a whole.</w:t>
            </w:r>
          </w:p>
          <w:p w14:paraId="59AD8E98"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liaise with a Pastoral Leader to ensure the implementation of the Academy’s Pastoral System.</w:t>
            </w:r>
          </w:p>
          <w:p w14:paraId="72444092"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register the students in their Tutor Group, accompany them to assemblies, encourage their full attendance at all lessons and their participation in other aspects of Academy life.</w:t>
            </w:r>
          </w:p>
          <w:p w14:paraId="3F6E1BB2"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evaluate and monitor the progress of students and keep up-to-date student records as may be required.</w:t>
            </w:r>
          </w:p>
          <w:p w14:paraId="7E2962D6"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contribute to the preparation of Action Plans and Progress Files and other reports.</w:t>
            </w:r>
          </w:p>
          <w:p w14:paraId="14C1B085"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alert the appropriate staff to problems experienced by students and to make recommendations as to how these may be resolved.</w:t>
            </w:r>
          </w:p>
          <w:p w14:paraId="659D8CB2"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communicate as appropriate with parents of the students and with persons or bodies outside the Academy concerned with the welfare of individual students, after consultation with the appropriate staff.</w:t>
            </w:r>
          </w:p>
          <w:p w14:paraId="682B7336" w14:textId="77777777" w:rsidR="00BF4A6F" w:rsidRPr="00580294" w:rsidRDefault="00BF4A6F" w:rsidP="00A15D2E">
            <w:pPr>
              <w:numPr>
                <w:ilvl w:val="0"/>
                <w:numId w:val="16"/>
              </w:numPr>
              <w:spacing w:before="60" w:after="60"/>
              <w:ind w:left="357" w:hanging="357"/>
              <w:jc w:val="both"/>
              <w:rPr>
                <w:rFonts w:ascii="URW Form" w:hAnsi="URW Form" w:cs="Arial"/>
                <w:sz w:val="20"/>
                <w:szCs w:val="20"/>
              </w:rPr>
            </w:pPr>
            <w:r w:rsidRPr="00580294">
              <w:rPr>
                <w:rFonts w:ascii="URW Form" w:hAnsi="URW Form" w:cs="Arial"/>
                <w:sz w:val="20"/>
                <w:szCs w:val="20"/>
              </w:rPr>
              <w:t>To apply the Behaviour Management System so that effective learning can take place.</w:t>
            </w:r>
          </w:p>
        </w:tc>
      </w:tr>
      <w:tr w:rsidR="00BF4A6F" w:rsidRPr="00580294" w14:paraId="5FC7CD56"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3A335EC7"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Teaching</w:t>
            </w:r>
          </w:p>
        </w:tc>
      </w:tr>
      <w:tr w:rsidR="00BF4A6F" w:rsidRPr="00580294" w14:paraId="1AC600B9"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0F1D3C4E" w14:textId="77777777" w:rsidR="00BF4A6F" w:rsidRPr="00580294" w:rsidRDefault="00BF4A6F" w:rsidP="00A15D2E">
            <w:pPr>
              <w:numPr>
                <w:ilvl w:val="0"/>
                <w:numId w:val="17"/>
              </w:numPr>
              <w:spacing w:before="60" w:after="60"/>
              <w:ind w:left="357" w:hanging="357"/>
              <w:jc w:val="both"/>
              <w:rPr>
                <w:rFonts w:ascii="URW Form" w:hAnsi="URW Form" w:cs="Arial"/>
                <w:sz w:val="20"/>
                <w:szCs w:val="20"/>
              </w:rPr>
            </w:pPr>
            <w:r w:rsidRPr="00580294">
              <w:rPr>
                <w:rFonts w:ascii="URW Form" w:hAnsi="URW Form" w:cs="Arial"/>
                <w:sz w:val="20"/>
                <w:szCs w:val="20"/>
              </w:rPr>
              <w:t>To teach students according to their educational needs, including the setting and marking of work to be carried out by the student in the Academy and elsewhere.</w:t>
            </w:r>
          </w:p>
          <w:p w14:paraId="6F9F2A90"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assess, record and report on the attendance, progress, development and attainment of students and to keep such records as are required.</w:t>
            </w:r>
          </w:p>
          <w:p w14:paraId="4830D949"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provide, or contribute to, oral and written assessments, reports and references relating to individual students and groups of students.</w:t>
            </w:r>
          </w:p>
          <w:p w14:paraId="150CB2D8"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ensure that ICT, Literacy and Numeracy are reflected in the teaching and learning experience of students.</w:t>
            </w:r>
          </w:p>
          <w:p w14:paraId="2335BC79"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undertake a designated programme of teaching.</w:t>
            </w:r>
          </w:p>
          <w:p w14:paraId="5F8C23AE"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ensure a high quality-learning experience for students that meets internal and external quality standards.</w:t>
            </w:r>
          </w:p>
          <w:p w14:paraId="1E41AD1E"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prepare and update subject materials.</w:t>
            </w:r>
          </w:p>
          <w:p w14:paraId="589B28BF"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use a variety of delivery methods that will stimulate learning appropriate to students’ needs and demands of the syllabus.</w:t>
            </w:r>
          </w:p>
          <w:p w14:paraId="537700DA"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 xml:space="preserve">To maintain discipline in accordance with the Academy’s procedures, and to encourage good practice </w:t>
            </w:r>
            <w:proofErr w:type="gramStart"/>
            <w:r w:rsidRPr="00580294">
              <w:rPr>
                <w:rFonts w:ascii="URW Form" w:hAnsi="URW Form" w:cs="Arial"/>
                <w:sz w:val="20"/>
                <w:szCs w:val="20"/>
              </w:rPr>
              <w:t>with regard to</w:t>
            </w:r>
            <w:proofErr w:type="gramEnd"/>
            <w:r w:rsidRPr="00580294">
              <w:rPr>
                <w:rFonts w:ascii="URW Form" w:hAnsi="URW Form" w:cs="Arial"/>
                <w:sz w:val="20"/>
                <w:szCs w:val="20"/>
              </w:rPr>
              <w:t xml:space="preserve"> punctuality, behaviour, standards of work and homework.</w:t>
            </w:r>
          </w:p>
          <w:p w14:paraId="17688064"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undertake assessment of students as requested by external examination bodies, Departmental and Academy procedures.</w:t>
            </w:r>
          </w:p>
          <w:p w14:paraId="1F1243F6" w14:textId="77777777" w:rsidR="00BF4A6F" w:rsidRPr="00580294" w:rsidRDefault="00BF4A6F" w:rsidP="00A15D2E">
            <w:pPr>
              <w:numPr>
                <w:ilvl w:val="0"/>
                <w:numId w:val="17"/>
              </w:numPr>
              <w:spacing w:before="60" w:after="60"/>
              <w:ind w:left="357" w:hanging="357"/>
              <w:jc w:val="both"/>
              <w:rPr>
                <w:rFonts w:ascii="URW Form" w:hAnsi="URW Form" w:cs="Arial"/>
                <w:sz w:val="20"/>
                <w:szCs w:val="20"/>
              </w:rPr>
            </w:pPr>
            <w:r w:rsidRPr="00580294">
              <w:rPr>
                <w:rFonts w:ascii="URW Form" w:hAnsi="URW Form" w:cs="Arial"/>
                <w:sz w:val="20"/>
                <w:szCs w:val="20"/>
              </w:rPr>
              <w:t>To mark, grade and give written/verbal and diagnostic feedback as required.</w:t>
            </w:r>
          </w:p>
        </w:tc>
      </w:tr>
      <w:tr w:rsidR="00BF4A6F" w:rsidRPr="00580294" w14:paraId="2CDB612B"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39167035" w14:textId="77777777" w:rsidR="00BF4A6F" w:rsidRPr="00580294" w:rsidRDefault="00BF4A6F" w:rsidP="00482023">
            <w:pPr>
              <w:pStyle w:val="Heading2"/>
              <w:spacing w:before="120" w:after="120"/>
              <w:rPr>
                <w:rFonts w:ascii="URW Form" w:hAnsi="URW Form"/>
                <w:b/>
                <w:bCs/>
                <w:sz w:val="22"/>
                <w:szCs w:val="22"/>
              </w:rPr>
            </w:pPr>
            <w:r w:rsidRPr="00580294">
              <w:rPr>
                <w:rFonts w:ascii="URW Form" w:hAnsi="URW Form"/>
                <w:b/>
                <w:bCs/>
                <w:color w:val="000000" w:themeColor="text1"/>
                <w:sz w:val="22"/>
                <w:szCs w:val="22"/>
              </w:rPr>
              <w:lastRenderedPageBreak/>
              <w:t>Other Specific Duties</w:t>
            </w:r>
          </w:p>
        </w:tc>
      </w:tr>
      <w:tr w:rsidR="00BF4A6F" w:rsidRPr="00580294" w14:paraId="6390F243"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72B8622" w14:textId="77777777" w:rsidR="00BF4A6F" w:rsidRPr="00580294" w:rsidRDefault="00BF4A6F" w:rsidP="00A15D2E">
            <w:pPr>
              <w:numPr>
                <w:ilvl w:val="0"/>
                <w:numId w:val="18"/>
              </w:numPr>
              <w:spacing w:before="60" w:after="60"/>
              <w:ind w:left="357" w:hanging="357"/>
              <w:jc w:val="both"/>
              <w:rPr>
                <w:rFonts w:ascii="URW Form" w:hAnsi="URW Form" w:cs="Arial"/>
                <w:sz w:val="20"/>
                <w:szCs w:val="20"/>
              </w:rPr>
            </w:pPr>
            <w:r w:rsidRPr="00580294">
              <w:rPr>
                <w:rFonts w:ascii="URW Form" w:hAnsi="URW Form" w:cs="Arial"/>
                <w:sz w:val="20"/>
                <w:szCs w:val="20"/>
              </w:rPr>
              <w:t xml:space="preserve">To remain and adhere to the Trust’s Safeguarding Policy and child protection procedures. </w:t>
            </w:r>
          </w:p>
          <w:p w14:paraId="5BC5CC8C" w14:textId="77777777" w:rsidR="00BF4A6F" w:rsidRPr="00580294" w:rsidRDefault="00BF4A6F" w:rsidP="00A15D2E">
            <w:pPr>
              <w:numPr>
                <w:ilvl w:val="0"/>
                <w:numId w:val="18"/>
              </w:numPr>
              <w:spacing w:before="60" w:after="60"/>
              <w:ind w:left="357" w:hanging="357"/>
              <w:jc w:val="both"/>
              <w:rPr>
                <w:rFonts w:ascii="URW Form" w:hAnsi="URW Form" w:cs="Arial"/>
                <w:sz w:val="20"/>
                <w:szCs w:val="20"/>
              </w:rPr>
            </w:pPr>
            <w:r w:rsidRPr="00580294">
              <w:rPr>
                <w:rFonts w:ascii="URW Form" w:hAnsi="URW Form" w:cs="Arial"/>
                <w:sz w:val="20"/>
                <w:szCs w:val="20"/>
              </w:rPr>
              <w:t>To play a full part in the life of the Academy community, to support its distinctive mission and ethos and to encourage staff and students to follow this example.</w:t>
            </w:r>
          </w:p>
          <w:p w14:paraId="4E44FCFC"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To actively promote the Academy’s corporate policies.</w:t>
            </w:r>
          </w:p>
          <w:p w14:paraId="47AA3F7D"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 xml:space="preserve">Be responsible for your own continuing self-development, undertaking training as appropriate. </w:t>
            </w:r>
          </w:p>
          <w:p w14:paraId="6952867C" w14:textId="77777777" w:rsidR="00BF4A6F" w:rsidRPr="00580294" w:rsidRDefault="00BF4A6F" w:rsidP="00A15D2E">
            <w:pPr>
              <w:numPr>
                <w:ilvl w:val="0"/>
                <w:numId w:val="18"/>
              </w:numPr>
              <w:spacing w:before="60" w:after="60"/>
              <w:ind w:left="357" w:hanging="357"/>
              <w:jc w:val="both"/>
              <w:rPr>
                <w:rFonts w:ascii="URW Form" w:hAnsi="URW Form" w:cs="Arial"/>
                <w:sz w:val="20"/>
                <w:szCs w:val="20"/>
              </w:rPr>
            </w:pPr>
            <w:r w:rsidRPr="00580294">
              <w:rPr>
                <w:rFonts w:ascii="URW Form" w:hAnsi="URW Form" w:cs="Arial"/>
                <w:sz w:val="20"/>
                <w:szCs w:val="20"/>
              </w:rPr>
              <w:t xml:space="preserve">To be aware and adhere to applicable rules, regulations, legislation and procedures </w:t>
            </w:r>
            <w:proofErr w:type="gramStart"/>
            <w:r w:rsidRPr="00580294">
              <w:rPr>
                <w:rFonts w:ascii="URW Form" w:hAnsi="URW Form" w:cs="Arial"/>
                <w:sz w:val="20"/>
                <w:szCs w:val="20"/>
              </w:rPr>
              <w:t>eg</w:t>
            </w:r>
            <w:proofErr w:type="gramEnd"/>
            <w:r w:rsidRPr="00580294">
              <w:rPr>
                <w:rFonts w:ascii="URW Form" w:hAnsi="URW Form" w:cs="Arial"/>
                <w:sz w:val="20"/>
                <w:szCs w:val="20"/>
              </w:rPr>
              <w:t xml:space="preserve"> the Trust Equality and Diversity Policy, Staff Code of Conduct, national legislation and GDPR Data Protection Regulations. </w:t>
            </w:r>
          </w:p>
          <w:p w14:paraId="1DFE285A"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To comply with the Academy’s Health and Safety Policy and undertake Risk Assessments as appropriate.</w:t>
            </w:r>
          </w:p>
          <w:p w14:paraId="3A5ECE5A" w14:textId="77777777" w:rsidR="00BF4A6F" w:rsidRPr="00580294" w:rsidRDefault="00BF4A6F" w:rsidP="00F1403A">
            <w:pPr>
              <w:rPr>
                <w:rFonts w:ascii="URW Form" w:hAnsi="URW Form" w:cs="Arial"/>
                <w:sz w:val="20"/>
                <w:szCs w:val="20"/>
              </w:rPr>
            </w:pPr>
          </w:p>
          <w:p w14:paraId="621F1B60" w14:textId="77777777" w:rsidR="00BF4A6F" w:rsidRPr="00580294" w:rsidRDefault="00BF4A6F" w:rsidP="00F1403A">
            <w:pPr>
              <w:spacing w:after="120"/>
              <w:rPr>
                <w:rFonts w:ascii="URW Form" w:hAnsi="URW Form" w:cs="Arial"/>
                <w:b/>
                <w:bCs/>
                <w:sz w:val="20"/>
                <w:szCs w:val="20"/>
              </w:rPr>
            </w:pPr>
            <w:r w:rsidRPr="00580294">
              <w:rPr>
                <w:rFonts w:ascii="URW Form" w:hAnsi="URW Form" w:cs="Arial"/>
                <w:b/>
                <w:bCs/>
                <w:sz w:val="20"/>
                <w:szCs w:val="20"/>
              </w:rPr>
              <w:t>As a restorative organisation we:</w:t>
            </w:r>
          </w:p>
          <w:p w14:paraId="5E6A130E"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Apply the principles of mutual respect and responsibility in all our internal and external relationships.</w:t>
            </w:r>
          </w:p>
          <w:p w14:paraId="2669F07B"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Actively work to prevent, address and repair harm.</w:t>
            </w:r>
          </w:p>
          <w:p w14:paraId="493B63D8"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Engage in continuous learning to further develop our communication and problem-solving skills.</w:t>
            </w:r>
          </w:p>
          <w:p w14:paraId="0672220D" w14:textId="77777777" w:rsidR="00BF4A6F" w:rsidRPr="00580294" w:rsidRDefault="00BF4A6F" w:rsidP="00F1403A">
            <w:pPr>
              <w:rPr>
                <w:rFonts w:ascii="URW Form" w:hAnsi="URW Form" w:cs="Arial"/>
                <w:sz w:val="20"/>
                <w:szCs w:val="20"/>
              </w:rPr>
            </w:pPr>
          </w:p>
        </w:tc>
      </w:tr>
    </w:tbl>
    <w:p w14:paraId="4AAACE41" w14:textId="77777777" w:rsidR="00BF4A6F" w:rsidRPr="00580294" w:rsidRDefault="00BF4A6F" w:rsidP="00BF4A6F">
      <w:pPr>
        <w:rPr>
          <w:rFonts w:ascii="URW Form" w:hAnsi="URW Form"/>
        </w:rPr>
      </w:pPr>
    </w:p>
    <w:p w14:paraId="15B76C42" w14:textId="77777777" w:rsidR="00BF4A6F" w:rsidRPr="00580294" w:rsidRDefault="00BF4A6F" w:rsidP="00BF4A6F">
      <w:pPr>
        <w:jc w:val="both"/>
        <w:rPr>
          <w:rFonts w:ascii="URW Form" w:hAnsi="URW Form" w:cs="Arial"/>
          <w:sz w:val="20"/>
          <w:szCs w:val="20"/>
        </w:rPr>
      </w:pPr>
      <w:r w:rsidRPr="00580294">
        <w:rPr>
          <w:rFonts w:ascii="URW Form" w:hAnsi="URW Form" w:cs="Arial"/>
          <w:sz w:val="20"/>
          <w:szCs w:val="20"/>
        </w:rPr>
        <w:t>Whilst every effort has been made to explain the main duties and responsibilities of the post, each individual task undertaken may not be identified.</w:t>
      </w:r>
    </w:p>
    <w:p w14:paraId="38C0CEE2" w14:textId="77777777" w:rsidR="00BF4A6F" w:rsidRPr="00580294" w:rsidRDefault="00BF4A6F" w:rsidP="00BF4A6F">
      <w:pPr>
        <w:rPr>
          <w:rFonts w:ascii="URW Form" w:hAnsi="URW Form"/>
        </w:rPr>
      </w:pPr>
    </w:p>
    <w:p w14:paraId="57CD82B3" w14:textId="77777777" w:rsidR="00BF4A6F" w:rsidRPr="00580294" w:rsidRDefault="00BF4A6F" w:rsidP="00BF4A6F">
      <w:pPr>
        <w:rPr>
          <w:rFonts w:ascii="URW Form" w:hAnsi="URW Form"/>
        </w:rPr>
      </w:pPr>
    </w:p>
    <w:p w14:paraId="021BFBA0" w14:textId="77777777" w:rsidR="00BF4A6F" w:rsidRPr="00580294" w:rsidRDefault="00BF4A6F" w:rsidP="00BF4A6F">
      <w:pPr>
        <w:rPr>
          <w:rFonts w:ascii="URW Form" w:hAnsi="URW Form"/>
        </w:rPr>
      </w:pPr>
    </w:p>
    <w:p w14:paraId="0690E080" w14:textId="77777777" w:rsidR="00BF4A6F" w:rsidRPr="00580294" w:rsidRDefault="00BF4A6F" w:rsidP="00BF4A6F">
      <w:pPr>
        <w:rPr>
          <w:rFonts w:ascii="URW Form" w:hAnsi="URW Form"/>
        </w:rPr>
      </w:pPr>
    </w:p>
    <w:p w14:paraId="7F014AE4" w14:textId="77777777" w:rsidR="00BF4A6F" w:rsidRPr="00580294" w:rsidRDefault="00BF4A6F" w:rsidP="00BF4A6F">
      <w:pPr>
        <w:rPr>
          <w:rFonts w:ascii="URW Form" w:hAnsi="URW Form"/>
          <w:b/>
          <w:color w:val="FF6600"/>
          <w:sz w:val="28"/>
          <w:szCs w:val="28"/>
        </w:rPr>
      </w:pPr>
    </w:p>
    <w:p w14:paraId="6FA30D18" w14:textId="77777777" w:rsidR="00BF4A6F" w:rsidRPr="00580294" w:rsidRDefault="00BF4A6F" w:rsidP="00BF4A6F">
      <w:pPr>
        <w:rPr>
          <w:rFonts w:ascii="URW Form" w:hAnsi="URW Form"/>
          <w:b/>
          <w:color w:val="FF6600"/>
          <w:sz w:val="28"/>
          <w:szCs w:val="28"/>
        </w:rPr>
      </w:pPr>
    </w:p>
    <w:p w14:paraId="5D3A4196" w14:textId="77777777" w:rsidR="00BF4A6F" w:rsidRPr="00580294" w:rsidRDefault="00BF4A6F" w:rsidP="00BF4A6F">
      <w:pPr>
        <w:rPr>
          <w:rFonts w:ascii="URW Form" w:hAnsi="URW Form"/>
          <w:b/>
          <w:bCs/>
          <w:color w:val="FF6600"/>
          <w:sz w:val="32"/>
          <w:szCs w:val="32"/>
        </w:rPr>
      </w:pPr>
      <w:r w:rsidRPr="00580294">
        <w:rPr>
          <w:rFonts w:ascii="URW Form" w:hAnsi="URW Form"/>
          <w:b/>
          <w:bCs/>
          <w:color w:val="FF6600"/>
          <w:sz w:val="32"/>
          <w:szCs w:val="32"/>
        </w:rPr>
        <w:br w:type="page"/>
      </w:r>
    </w:p>
    <w:p w14:paraId="1EF2F8AD" w14:textId="77777777" w:rsidR="00BF4A6F" w:rsidRPr="00580294" w:rsidRDefault="00BF4A6F" w:rsidP="00BF4A6F">
      <w:pPr>
        <w:rPr>
          <w:rFonts w:ascii="URW Form" w:hAnsi="URW Form"/>
          <w:color w:val="31849B" w:themeColor="accent5" w:themeShade="BF"/>
          <w:sz w:val="32"/>
          <w:szCs w:val="32"/>
        </w:rPr>
      </w:pPr>
      <w:r w:rsidRPr="00580294">
        <w:rPr>
          <w:rFonts w:ascii="URW Form" w:hAnsi="URW Form"/>
          <w:color w:val="31849B" w:themeColor="accent5" w:themeShade="BF"/>
          <w:sz w:val="32"/>
          <w:szCs w:val="32"/>
        </w:rPr>
        <w:lastRenderedPageBreak/>
        <w:t>Person Specification</w:t>
      </w:r>
    </w:p>
    <w:p w14:paraId="6A3ACEE0" w14:textId="77777777" w:rsidR="00BF4A6F" w:rsidRPr="00580294" w:rsidRDefault="00BF4A6F" w:rsidP="00BF4A6F">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821056" behindDoc="0" locked="0" layoutInCell="1" allowOverlap="1" wp14:anchorId="4BE9DA57" wp14:editId="656A26A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A8E03" id="Straight Connector 22" o:spid="_x0000_s1026" style="position:absolute;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" strokecolor="black [3213]" strokeweight="3pt">
                <v:stroke linestyle="thinThin"/>
                <w10:wrap anchorx="margin"/>
              </v:line>
            </w:pict>
          </mc:Fallback>
        </mc:AlternateContent>
      </w:r>
    </w:p>
    <w:p w14:paraId="6D1F52E5" w14:textId="77777777" w:rsidR="00BF4A6F" w:rsidRPr="00580294" w:rsidRDefault="00BF4A6F" w:rsidP="00BF4A6F">
      <w:pPr>
        <w:rPr>
          <w:rFonts w:ascii="URW Form" w:hAnsi="URW Form"/>
          <w:sz w:val="22"/>
          <w:szCs w:val="22"/>
        </w:rPr>
      </w:pPr>
    </w:p>
    <w:tbl>
      <w:tblPr>
        <w:tblStyle w:val="TableGrid"/>
        <w:tblW w:w="0" w:type="auto"/>
        <w:tblLook w:val="04A0" w:firstRow="1" w:lastRow="0" w:firstColumn="1" w:lastColumn="0" w:noHBand="0" w:noVBand="1"/>
      </w:tblPr>
      <w:tblGrid>
        <w:gridCol w:w="3114"/>
        <w:gridCol w:w="3118"/>
        <w:gridCol w:w="2694"/>
      </w:tblGrid>
      <w:tr w:rsidR="00BF4A6F" w:rsidRPr="00580294" w14:paraId="2D490C9E" w14:textId="77777777" w:rsidTr="00DC6AE7">
        <w:tc>
          <w:tcPr>
            <w:tcW w:w="3114" w:type="dxa"/>
            <w:shd w:val="clear" w:color="auto" w:fill="D9D9D9" w:themeFill="background1" w:themeFillShade="D9"/>
            <w:vAlign w:val="center"/>
          </w:tcPr>
          <w:p w14:paraId="65BC0E21" w14:textId="77777777" w:rsidR="00BF4A6F" w:rsidRPr="00580294" w:rsidRDefault="00BF4A6F" w:rsidP="00F1403A">
            <w:pPr>
              <w:widowControl w:val="0"/>
              <w:autoSpaceDE w:val="0"/>
              <w:autoSpaceDN w:val="0"/>
              <w:adjustRightInd w:val="0"/>
              <w:spacing w:before="120" w:after="120"/>
              <w:rPr>
                <w:rFonts w:ascii="URW Form" w:hAnsi="URW Form" w:cs="Times"/>
                <w:b/>
                <w:bCs/>
                <w:sz w:val="22"/>
                <w:szCs w:val="22"/>
                <w:lang w:val="en-US"/>
              </w:rPr>
            </w:pPr>
            <w:r w:rsidRPr="00580294">
              <w:rPr>
                <w:rFonts w:ascii="URW Form" w:hAnsi="URW Form" w:cs="Calibri Bold Italic"/>
                <w:b/>
                <w:bCs/>
                <w:sz w:val="22"/>
                <w:szCs w:val="22"/>
                <w:lang w:val="en-US"/>
              </w:rPr>
              <w:t>Essential</w:t>
            </w:r>
          </w:p>
        </w:tc>
        <w:tc>
          <w:tcPr>
            <w:tcW w:w="3118" w:type="dxa"/>
            <w:shd w:val="clear" w:color="auto" w:fill="D9D9D9" w:themeFill="background1" w:themeFillShade="D9"/>
            <w:vAlign w:val="center"/>
          </w:tcPr>
          <w:p w14:paraId="7A76FA67" w14:textId="77777777" w:rsidR="00BF4A6F" w:rsidRPr="00580294" w:rsidRDefault="00BF4A6F" w:rsidP="00F1403A">
            <w:pPr>
              <w:widowControl w:val="0"/>
              <w:autoSpaceDE w:val="0"/>
              <w:autoSpaceDN w:val="0"/>
              <w:adjustRightInd w:val="0"/>
              <w:spacing w:before="120" w:after="120"/>
              <w:rPr>
                <w:rFonts w:ascii="URW Form" w:hAnsi="URW Form" w:cs="Times"/>
                <w:b/>
                <w:bCs/>
                <w:sz w:val="22"/>
                <w:szCs w:val="22"/>
                <w:lang w:val="en-US"/>
              </w:rPr>
            </w:pPr>
            <w:r w:rsidRPr="00580294">
              <w:rPr>
                <w:rFonts w:ascii="URW Form" w:hAnsi="URW Form" w:cs="Calibri Bold Italic"/>
                <w:b/>
                <w:bCs/>
                <w:sz w:val="22"/>
                <w:szCs w:val="22"/>
                <w:lang w:val="en-US"/>
              </w:rPr>
              <w:t>Desirable</w:t>
            </w:r>
          </w:p>
        </w:tc>
        <w:tc>
          <w:tcPr>
            <w:tcW w:w="2694" w:type="dxa"/>
            <w:shd w:val="clear" w:color="auto" w:fill="D9D9D9" w:themeFill="background1" w:themeFillShade="D9"/>
            <w:vAlign w:val="center"/>
          </w:tcPr>
          <w:p w14:paraId="41712945" w14:textId="77777777" w:rsidR="00BF4A6F" w:rsidRPr="00580294" w:rsidRDefault="00BF4A6F" w:rsidP="00F1403A">
            <w:pPr>
              <w:widowControl w:val="0"/>
              <w:autoSpaceDE w:val="0"/>
              <w:autoSpaceDN w:val="0"/>
              <w:adjustRightInd w:val="0"/>
              <w:spacing w:before="120" w:after="120"/>
              <w:rPr>
                <w:rFonts w:ascii="URW Form" w:hAnsi="URW Form" w:cs="Times"/>
                <w:b/>
                <w:bCs/>
                <w:sz w:val="22"/>
                <w:szCs w:val="22"/>
                <w:lang w:val="en-US"/>
              </w:rPr>
            </w:pPr>
            <w:r w:rsidRPr="00580294">
              <w:rPr>
                <w:rFonts w:ascii="URW Form" w:hAnsi="URW Form" w:cs="Calibri Bold Italic"/>
                <w:b/>
                <w:bCs/>
                <w:sz w:val="22"/>
                <w:szCs w:val="22"/>
                <w:lang w:val="en-US"/>
              </w:rPr>
              <w:t>Demonstrated By</w:t>
            </w:r>
          </w:p>
        </w:tc>
      </w:tr>
      <w:tr w:rsidR="00BF4A6F" w:rsidRPr="00580294" w14:paraId="3BE73759" w14:textId="77777777" w:rsidTr="00DC6AE7">
        <w:tc>
          <w:tcPr>
            <w:tcW w:w="3114" w:type="dxa"/>
          </w:tcPr>
          <w:p w14:paraId="6675C6FD" w14:textId="77777777" w:rsidR="00BF4A6F" w:rsidRPr="00580294" w:rsidRDefault="00BF4A6F" w:rsidP="00F1403A">
            <w:pPr>
              <w:spacing w:before="120" w:after="120"/>
              <w:rPr>
                <w:rFonts w:ascii="URW Form" w:hAnsi="URW Form"/>
                <w:sz w:val="20"/>
                <w:szCs w:val="20"/>
              </w:rPr>
            </w:pPr>
            <w:r w:rsidRPr="00580294">
              <w:rPr>
                <w:rFonts w:ascii="URW Form" w:hAnsi="URW Form"/>
                <w:sz w:val="20"/>
                <w:szCs w:val="20"/>
              </w:rPr>
              <w:t>A commitment to safeguarding children and young people and an awareness of current national legislation relating to safeguarding and child protection.</w:t>
            </w:r>
          </w:p>
        </w:tc>
        <w:tc>
          <w:tcPr>
            <w:tcW w:w="3118" w:type="dxa"/>
          </w:tcPr>
          <w:p w14:paraId="4F5FBD96"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p>
        </w:tc>
        <w:tc>
          <w:tcPr>
            <w:tcW w:w="2694" w:type="dxa"/>
          </w:tcPr>
          <w:p w14:paraId="26F90FFD"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BF4A6F" w:rsidRPr="00580294" w14:paraId="7C25FC65" w14:textId="77777777" w:rsidTr="00DC6AE7">
        <w:tc>
          <w:tcPr>
            <w:tcW w:w="3114" w:type="dxa"/>
          </w:tcPr>
          <w:p w14:paraId="30433463" w14:textId="77777777" w:rsidR="00BF4A6F" w:rsidRPr="00580294" w:rsidRDefault="00BF4A6F" w:rsidP="00F1403A">
            <w:pPr>
              <w:spacing w:before="120" w:after="120"/>
              <w:rPr>
                <w:rFonts w:ascii="URW Form" w:hAnsi="URW Form"/>
                <w:sz w:val="20"/>
                <w:szCs w:val="20"/>
              </w:rPr>
            </w:pPr>
            <w:r w:rsidRPr="00580294">
              <w:rPr>
                <w:rFonts w:ascii="URW Form" w:hAnsi="URW Form"/>
                <w:sz w:val="20"/>
                <w:szCs w:val="20"/>
              </w:rPr>
              <w:t>Graduate with QTS.</w:t>
            </w:r>
          </w:p>
        </w:tc>
        <w:tc>
          <w:tcPr>
            <w:tcW w:w="3118" w:type="dxa"/>
          </w:tcPr>
          <w:p w14:paraId="1D3D98C0"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Further professional study at a higher level.</w:t>
            </w:r>
          </w:p>
        </w:tc>
        <w:tc>
          <w:tcPr>
            <w:tcW w:w="2694" w:type="dxa"/>
          </w:tcPr>
          <w:p w14:paraId="5F19CEF8"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1BAF7D44" w14:textId="77777777" w:rsidTr="00DC6AE7">
        <w:tc>
          <w:tcPr>
            <w:tcW w:w="3114" w:type="dxa"/>
          </w:tcPr>
          <w:p w14:paraId="02F063AE" w14:textId="52BB6B85" w:rsidR="00AC1AA8" w:rsidRPr="00580294" w:rsidRDefault="00AC1AA8" w:rsidP="00F1403A">
            <w:pPr>
              <w:spacing w:before="120" w:after="120"/>
              <w:rPr>
                <w:rFonts w:ascii="URW Form" w:hAnsi="URW Form"/>
                <w:sz w:val="20"/>
                <w:szCs w:val="20"/>
              </w:rPr>
            </w:pPr>
            <w:r w:rsidRPr="00580294">
              <w:rPr>
                <w:rFonts w:ascii="URW Form" w:hAnsi="URW Form"/>
                <w:sz w:val="20"/>
                <w:szCs w:val="20"/>
              </w:rPr>
              <w:t>Ability to teach Religious Education to GCSE level</w:t>
            </w:r>
          </w:p>
        </w:tc>
        <w:tc>
          <w:tcPr>
            <w:tcW w:w="3118" w:type="dxa"/>
          </w:tcPr>
          <w:p w14:paraId="5B2CB811" w14:textId="769CC919"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 xml:space="preserve">Ability to deliver PSHE/RSE curriculum </w:t>
            </w:r>
          </w:p>
        </w:tc>
        <w:tc>
          <w:tcPr>
            <w:tcW w:w="2694" w:type="dxa"/>
          </w:tcPr>
          <w:p w14:paraId="5D9E444F" w14:textId="462C8C36"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18DA3557" w14:textId="77777777" w:rsidTr="00DC6AE7">
        <w:tc>
          <w:tcPr>
            <w:tcW w:w="3114" w:type="dxa"/>
          </w:tcPr>
          <w:p w14:paraId="5850BC01"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A CPD portfolio with evidence of recent, relevant course participation and all academic qualifications.</w:t>
            </w:r>
          </w:p>
        </w:tc>
        <w:tc>
          <w:tcPr>
            <w:tcW w:w="3118" w:type="dxa"/>
          </w:tcPr>
          <w:p w14:paraId="2C496262"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Additional information.  For example, students’ work or newspaper cuttings.</w:t>
            </w:r>
          </w:p>
        </w:tc>
        <w:tc>
          <w:tcPr>
            <w:tcW w:w="2694" w:type="dxa"/>
          </w:tcPr>
          <w:p w14:paraId="16501249"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Interview</w:t>
            </w:r>
          </w:p>
        </w:tc>
      </w:tr>
      <w:tr w:rsidR="00AC1AA8" w:rsidRPr="00580294" w14:paraId="63E7E731" w14:textId="77777777" w:rsidTr="00DC6AE7">
        <w:tc>
          <w:tcPr>
            <w:tcW w:w="3114" w:type="dxa"/>
          </w:tcPr>
          <w:p w14:paraId="063D14A3"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Evidence of good or excellent examination results in subject specialism.</w:t>
            </w:r>
          </w:p>
        </w:tc>
        <w:tc>
          <w:tcPr>
            <w:tcW w:w="3118" w:type="dxa"/>
          </w:tcPr>
          <w:p w14:paraId="704D765F" w14:textId="77777777" w:rsidR="00AC1AA8" w:rsidRPr="00580294" w:rsidRDefault="00AC1AA8" w:rsidP="00F1403A">
            <w:pPr>
              <w:widowControl w:val="0"/>
              <w:autoSpaceDE w:val="0"/>
              <w:autoSpaceDN w:val="0"/>
              <w:adjustRightInd w:val="0"/>
              <w:spacing w:before="120" w:after="120"/>
              <w:rPr>
                <w:rFonts w:ascii="URW Form" w:hAnsi="URW Form"/>
                <w:sz w:val="20"/>
                <w:szCs w:val="20"/>
              </w:rPr>
            </w:pPr>
            <w:r w:rsidRPr="00580294">
              <w:rPr>
                <w:rFonts w:ascii="URW Form" w:hAnsi="URW Form"/>
                <w:sz w:val="20"/>
                <w:szCs w:val="20"/>
              </w:rPr>
              <w:t>Successful threshold application.</w:t>
            </w:r>
          </w:p>
        </w:tc>
        <w:tc>
          <w:tcPr>
            <w:tcW w:w="2694" w:type="dxa"/>
          </w:tcPr>
          <w:p w14:paraId="66C30D73"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658980B8" w14:textId="77777777" w:rsidTr="00DC6AE7">
        <w:tc>
          <w:tcPr>
            <w:tcW w:w="3114" w:type="dxa"/>
          </w:tcPr>
          <w:p w14:paraId="529D2AA7"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Recent experience of project management relating to Academy improvement.</w:t>
            </w:r>
          </w:p>
        </w:tc>
        <w:tc>
          <w:tcPr>
            <w:tcW w:w="3118" w:type="dxa"/>
          </w:tcPr>
          <w:p w14:paraId="727A1910" w14:textId="77777777" w:rsidR="00AC1AA8" w:rsidRPr="00580294" w:rsidRDefault="00AC1AA8" w:rsidP="00F1403A">
            <w:pPr>
              <w:widowControl w:val="0"/>
              <w:autoSpaceDE w:val="0"/>
              <w:autoSpaceDN w:val="0"/>
              <w:adjustRightInd w:val="0"/>
              <w:spacing w:before="120" w:after="120"/>
              <w:rPr>
                <w:rFonts w:ascii="URW Form" w:hAnsi="URW Form"/>
                <w:sz w:val="20"/>
                <w:szCs w:val="20"/>
              </w:rPr>
            </w:pPr>
            <w:r w:rsidRPr="00580294">
              <w:rPr>
                <w:rFonts w:ascii="URW Form" w:hAnsi="URW Form"/>
                <w:sz w:val="20"/>
                <w:szCs w:val="20"/>
              </w:rPr>
              <w:t>Leadership of an innovative project with evidence of raised standards.</w:t>
            </w:r>
          </w:p>
        </w:tc>
        <w:tc>
          <w:tcPr>
            <w:tcW w:w="2694" w:type="dxa"/>
          </w:tcPr>
          <w:p w14:paraId="51207731"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Application Form / Interview</w:t>
            </w:r>
          </w:p>
        </w:tc>
      </w:tr>
      <w:tr w:rsidR="00AC1AA8" w:rsidRPr="00580294" w14:paraId="071D737C" w14:textId="77777777" w:rsidTr="00DC6AE7">
        <w:tc>
          <w:tcPr>
            <w:tcW w:w="3114" w:type="dxa"/>
          </w:tcPr>
          <w:p w14:paraId="671BFE97"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Evidence of personal impact on the ethos of your school/ Academy or community.</w:t>
            </w:r>
          </w:p>
        </w:tc>
        <w:tc>
          <w:tcPr>
            <w:tcW w:w="3118" w:type="dxa"/>
          </w:tcPr>
          <w:p w14:paraId="3802C857"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Evidence of personal impact in education projects of county or national importance.</w:t>
            </w:r>
          </w:p>
        </w:tc>
        <w:tc>
          <w:tcPr>
            <w:tcW w:w="2694" w:type="dxa"/>
          </w:tcPr>
          <w:p w14:paraId="5DCC7125"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Application Form / Interview</w:t>
            </w:r>
          </w:p>
        </w:tc>
      </w:tr>
      <w:tr w:rsidR="00AC1AA8" w:rsidRPr="00580294" w14:paraId="5F670962" w14:textId="77777777" w:rsidTr="00DC6AE7">
        <w:tc>
          <w:tcPr>
            <w:tcW w:w="3114" w:type="dxa"/>
          </w:tcPr>
          <w:p w14:paraId="0FE403C3" w14:textId="4E76B88F" w:rsidR="00AC1AA8" w:rsidRPr="00580294" w:rsidRDefault="00AC1AA8" w:rsidP="00F1403A">
            <w:pPr>
              <w:spacing w:before="120" w:after="120"/>
              <w:rPr>
                <w:rFonts w:ascii="URW Form" w:hAnsi="URW Form"/>
                <w:sz w:val="20"/>
                <w:szCs w:val="20"/>
              </w:rPr>
            </w:pPr>
          </w:p>
        </w:tc>
        <w:tc>
          <w:tcPr>
            <w:tcW w:w="3118" w:type="dxa"/>
          </w:tcPr>
          <w:p w14:paraId="39710DA8" w14:textId="3B933059" w:rsidR="00AC1AA8" w:rsidRPr="00580294" w:rsidRDefault="00DC6AE7"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sz w:val="20"/>
                <w:szCs w:val="20"/>
              </w:rPr>
              <w:t xml:space="preserve">An interest in </w:t>
            </w:r>
            <w:proofErr w:type="gramStart"/>
            <w:r w:rsidRPr="00580294">
              <w:rPr>
                <w:rFonts w:ascii="URW Form" w:hAnsi="URW Form"/>
                <w:sz w:val="20"/>
                <w:szCs w:val="20"/>
              </w:rPr>
              <w:t>making a contribution</w:t>
            </w:r>
            <w:proofErr w:type="gramEnd"/>
            <w:r w:rsidRPr="00580294">
              <w:rPr>
                <w:rFonts w:ascii="URW Form" w:hAnsi="URW Form"/>
                <w:sz w:val="20"/>
                <w:szCs w:val="20"/>
              </w:rPr>
              <w:t xml:space="preserve"> to the profile of the Associate Research School (EEF).</w:t>
            </w:r>
          </w:p>
        </w:tc>
        <w:tc>
          <w:tcPr>
            <w:tcW w:w="2694" w:type="dxa"/>
          </w:tcPr>
          <w:p w14:paraId="4125BA40"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Application Form / Interview</w:t>
            </w:r>
          </w:p>
        </w:tc>
      </w:tr>
      <w:tr w:rsidR="00AC1AA8" w:rsidRPr="00580294" w14:paraId="38D2C079" w14:textId="77777777" w:rsidTr="00DC6AE7">
        <w:tc>
          <w:tcPr>
            <w:tcW w:w="3114" w:type="dxa"/>
          </w:tcPr>
          <w:p w14:paraId="0EDFD02B"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A ‘can do’ positive attitude that seeks solutions to problems.</w:t>
            </w:r>
          </w:p>
        </w:tc>
        <w:tc>
          <w:tcPr>
            <w:tcW w:w="3118" w:type="dxa"/>
          </w:tcPr>
          <w:p w14:paraId="3B41B3C0" w14:textId="77777777" w:rsidR="00AC1AA8" w:rsidRPr="00580294" w:rsidRDefault="00AC1AA8" w:rsidP="00F1403A">
            <w:pPr>
              <w:spacing w:before="120" w:after="120"/>
              <w:rPr>
                <w:rFonts w:ascii="URW Form" w:hAnsi="URW Form"/>
                <w:sz w:val="20"/>
                <w:szCs w:val="20"/>
              </w:rPr>
            </w:pPr>
            <w:r w:rsidRPr="00580294">
              <w:rPr>
                <w:rFonts w:ascii="URW Form" w:hAnsi="URW Form" w:cs="Calibri Bold Italic"/>
                <w:sz w:val="20"/>
                <w:szCs w:val="20"/>
                <w:lang w:val="en-US"/>
              </w:rPr>
              <w:t>Evidence of creativity and a willingness to take risks and learn from mistakes.</w:t>
            </w:r>
          </w:p>
        </w:tc>
        <w:tc>
          <w:tcPr>
            <w:tcW w:w="2694" w:type="dxa"/>
          </w:tcPr>
          <w:p w14:paraId="62999414"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32E984E9" w14:textId="77777777" w:rsidTr="00DC6AE7">
        <w:tc>
          <w:tcPr>
            <w:tcW w:w="3114" w:type="dxa"/>
          </w:tcPr>
          <w:p w14:paraId="082EA971"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A willingness to role model good practice and act as a lead learner in the organisation.</w:t>
            </w:r>
          </w:p>
        </w:tc>
        <w:tc>
          <w:tcPr>
            <w:tcW w:w="3118" w:type="dxa"/>
          </w:tcPr>
          <w:p w14:paraId="01271278"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Evidence of giving inset to others or doing research for school improvement.</w:t>
            </w:r>
          </w:p>
        </w:tc>
        <w:tc>
          <w:tcPr>
            <w:tcW w:w="2694" w:type="dxa"/>
          </w:tcPr>
          <w:p w14:paraId="52FC44D5"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 xml:space="preserve">Application Form / Interview </w:t>
            </w:r>
          </w:p>
        </w:tc>
      </w:tr>
      <w:tr w:rsidR="00AC1AA8" w:rsidRPr="00580294" w14:paraId="2654FA14" w14:textId="77777777" w:rsidTr="00DC6AE7">
        <w:tc>
          <w:tcPr>
            <w:tcW w:w="3114" w:type="dxa"/>
          </w:tcPr>
          <w:p w14:paraId="439CA24E"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An interest in new approaches to learning.</w:t>
            </w:r>
          </w:p>
        </w:tc>
        <w:tc>
          <w:tcPr>
            <w:tcW w:w="3118" w:type="dxa"/>
          </w:tcPr>
          <w:p w14:paraId="6B0B64FF"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A vision of how learning could be transformed in the Academy.</w:t>
            </w:r>
          </w:p>
        </w:tc>
        <w:tc>
          <w:tcPr>
            <w:tcW w:w="2694" w:type="dxa"/>
          </w:tcPr>
          <w:p w14:paraId="2F2E8299"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 xml:space="preserve">Application Form / Interview </w:t>
            </w:r>
          </w:p>
        </w:tc>
      </w:tr>
      <w:tr w:rsidR="00AC1AA8" w:rsidRPr="00580294" w14:paraId="193A79B6" w14:textId="77777777" w:rsidTr="00DC6AE7">
        <w:tc>
          <w:tcPr>
            <w:tcW w:w="3114" w:type="dxa"/>
          </w:tcPr>
          <w:p w14:paraId="250AAA95" w14:textId="2D253635" w:rsidR="00AC1AA8" w:rsidRPr="00580294" w:rsidRDefault="00DC6AE7" w:rsidP="00F1403A">
            <w:pPr>
              <w:widowControl w:val="0"/>
              <w:autoSpaceDE w:val="0"/>
              <w:autoSpaceDN w:val="0"/>
              <w:adjustRightInd w:val="0"/>
              <w:spacing w:before="120" w:after="120"/>
              <w:rPr>
                <w:rFonts w:ascii="URW Form" w:hAnsi="URW Form" w:cs="Times"/>
                <w:sz w:val="20"/>
                <w:szCs w:val="20"/>
                <w:lang w:val="en-US"/>
              </w:rPr>
            </w:pPr>
            <w:r>
              <w:rPr>
                <w:rFonts w:ascii="URW Form" w:hAnsi="URW Form" w:cs="Times"/>
                <w:sz w:val="20"/>
                <w:szCs w:val="20"/>
                <w:lang w:val="en-US"/>
              </w:rPr>
              <w:t>Good ICT skills in MS Office</w:t>
            </w:r>
          </w:p>
        </w:tc>
        <w:tc>
          <w:tcPr>
            <w:tcW w:w="3118" w:type="dxa"/>
          </w:tcPr>
          <w:p w14:paraId="253EDD63" w14:textId="7AA0E625" w:rsidR="00AC1AA8" w:rsidRPr="00580294" w:rsidRDefault="00DC6AE7" w:rsidP="00F1403A">
            <w:pPr>
              <w:spacing w:before="120" w:after="120"/>
              <w:rPr>
                <w:rFonts w:ascii="URW Form" w:hAnsi="URW Form"/>
                <w:sz w:val="20"/>
                <w:szCs w:val="20"/>
              </w:rPr>
            </w:pPr>
            <w:r>
              <w:rPr>
                <w:rFonts w:ascii="URW Form" w:hAnsi="URW Form"/>
                <w:sz w:val="20"/>
                <w:szCs w:val="20"/>
              </w:rPr>
              <w:t>Good ICT skills in Apple software</w:t>
            </w:r>
          </w:p>
        </w:tc>
        <w:tc>
          <w:tcPr>
            <w:tcW w:w="2694" w:type="dxa"/>
          </w:tcPr>
          <w:p w14:paraId="77BFEED6"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bl>
    <w:p w14:paraId="735BF93B" w14:textId="77777777" w:rsidR="00BF4A6F" w:rsidRPr="00580294" w:rsidRDefault="00BF4A6F" w:rsidP="00BF4A6F">
      <w:pPr>
        <w:rPr>
          <w:rFonts w:ascii="URW Form" w:hAnsi="URW Form"/>
        </w:rPr>
      </w:pPr>
    </w:p>
    <w:p w14:paraId="2A753C87" w14:textId="77777777" w:rsidR="006850C8" w:rsidRPr="00580294" w:rsidRDefault="006850C8" w:rsidP="006850C8">
      <w:pPr>
        <w:rPr>
          <w:rFonts w:ascii="URW Form" w:hAnsi="URW Form"/>
        </w:rPr>
      </w:pPr>
    </w:p>
    <w:sectPr w:rsidR="006850C8" w:rsidRPr="00580294"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2B9F6" w14:textId="77777777" w:rsidR="00020A52" w:rsidRDefault="00020A52" w:rsidP="00FC5544">
      <w:r>
        <w:separator/>
      </w:r>
    </w:p>
  </w:endnote>
  <w:endnote w:type="continuationSeparator" w:id="0">
    <w:p w14:paraId="13566E60" w14:textId="77777777" w:rsidR="00020A52" w:rsidRDefault="00020A52"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altName w:val="Calibri"/>
    <w:panose1 w:val="020B0604020202020204"/>
    <w:charset w:val="4D"/>
    <w:family w:val="auto"/>
    <w:notTrueType/>
    <w:pitch w:val="variable"/>
    <w:sig w:usb0="00000007" w:usb1="00000001" w:usb2="00000000" w:usb3="00000000" w:csb0="00000093" w:csb1="00000000"/>
  </w:font>
  <w:font w:name="Calibri Bold Italic">
    <w:panose1 w:val="020B0604020202020204"/>
    <w:charset w:val="00"/>
    <w:family w:val="auto"/>
    <w:pitch w:val="variable"/>
    <w:sig w:usb0="E10002FF" w:usb1="4000ACFF" w:usb2="00000009"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32AF" w14:textId="77777777"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D1CD" w14:textId="77777777" w:rsidR="002D3AE3" w:rsidRDefault="002D3AE3">
    <w:pPr>
      <w:pStyle w:val="Footer"/>
    </w:pPr>
    <w:r>
      <w:rPr>
        <w:noProof/>
      </w:rPr>
      <w:drawing>
        <wp:anchor distT="0" distB="0" distL="114300" distR="114300" simplePos="0" relativeHeight="251659264" behindDoc="0" locked="0" layoutInCell="1" allowOverlap="1" wp14:anchorId="39AA63B5" wp14:editId="58BFED38">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5E69"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0D2B"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B480" w14:textId="77777777" w:rsidR="00020A52" w:rsidRDefault="00020A52" w:rsidP="00FC5544">
      <w:r>
        <w:separator/>
      </w:r>
    </w:p>
  </w:footnote>
  <w:footnote w:type="continuationSeparator" w:id="0">
    <w:p w14:paraId="588CF91A" w14:textId="77777777" w:rsidR="00020A52" w:rsidRDefault="00020A52"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D084" w14:textId="77777777"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A7E7" w14:textId="77777777"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D509" w14:textId="77777777"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D4824"/>
    <w:multiLevelType w:val="hybridMultilevel"/>
    <w:tmpl w:val="C3761D40"/>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7"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3944630">
    <w:abstractNumId w:val="17"/>
  </w:num>
  <w:num w:numId="2" w16cid:durableId="235828052">
    <w:abstractNumId w:val="24"/>
  </w:num>
  <w:num w:numId="3" w16cid:durableId="649332748">
    <w:abstractNumId w:val="2"/>
  </w:num>
  <w:num w:numId="4" w16cid:durableId="1963263096">
    <w:abstractNumId w:val="6"/>
  </w:num>
  <w:num w:numId="5" w16cid:durableId="413093302">
    <w:abstractNumId w:val="27"/>
  </w:num>
  <w:num w:numId="6" w16cid:durableId="1060329546">
    <w:abstractNumId w:val="23"/>
  </w:num>
  <w:num w:numId="7" w16cid:durableId="1606813839">
    <w:abstractNumId w:val="14"/>
  </w:num>
  <w:num w:numId="8" w16cid:durableId="100884696">
    <w:abstractNumId w:val="5"/>
  </w:num>
  <w:num w:numId="9" w16cid:durableId="1443842804">
    <w:abstractNumId w:val="0"/>
  </w:num>
  <w:num w:numId="10" w16cid:durableId="1238049333">
    <w:abstractNumId w:val="9"/>
  </w:num>
  <w:num w:numId="11" w16cid:durableId="1177694606">
    <w:abstractNumId w:val="18"/>
  </w:num>
  <w:num w:numId="12" w16cid:durableId="2019040083">
    <w:abstractNumId w:val="12"/>
  </w:num>
  <w:num w:numId="13" w16cid:durableId="668941593">
    <w:abstractNumId w:val="15"/>
  </w:num>
  <w:num w:numId="14" w16cid:durableId="1691683300">
    <w:abstractNumId w:val="20"/>
  </w:num>
  <w:num w:numId="15" w16cid:durableId="170341643">
    <w:abstractNumId w:val="1"/>
  </w:num>
  <w:num w:numId="16" w16cid:durableId="1812359577">
    <w:abstractNumId w:val="11"/>
  </w:num>
  <w:num w:numId="17" w16cid:durableId="1956518485">
    <w:abstractNumId w:val="8"/>
  </w:num>
  <w:num w:numId="18" w16cid:durableId="2094468429">
    <w:abstractNumId w:val="28"/>
  </w:num>
  <w:num w:numId="19" w16cid:durableId="1237276834">
    <w:abstractNumId w:val="30"/>
  </w:num>
  <w:num w:numId="20" w16cid:durableId="471409378">
    <w:abstractNumId w:val="25"/>
  </w:num>
  <w:num w:numId="21" w16cid:durableId="1760832157">
    <w:abstractNumId w:val="7"/>
  </w:num>
  <w:num w:numId="22" w16cid:durableId="1716000454">
    <w:abstractNumId w:val="10"/>
  </w:num>
  <w:num w:numId="23" w16cid:durableId="1058750550">
    <w:abstractNumId w:val="22"/>
  </w:num>
  <w:num w:numId="24" w16cid:durableId="2050185993">
    <w:abstractNumId w:val="16"/>
  </w:num>
  <w:num w:numId="25" w16cid:durableId="1488131242">
    <w:abstractNumId w:val="19"/>
  </w:num>
  <w:num w:numId="26" w16cid:durableId="322319091">
    <w:abstractNumId w:val="21"/>
  </w:num>
  <w:num w:numId="27" w16cid:durableId="548686243">
    <w:abstractNumId w:val="13"/>
  </w:num>
  <w:num w:numId="28" w16cid:durableId="1018963465">
    <w:abstractNumId w:val="29"/>
  </w:num>
  <w:num w:numId="29" w16cid:durableId="2118788807">
    <w:abstractNumId w:val="3"/>
  </w:num>
  <w:num w:numId="30" w16cid:durableId="2017731328">
    <w:abstractNumId w:val="4"/>
  </w:num>
  <w:num w:numId="31" w16cid:durableId="521362746">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13"/>
    <w:rsid w:val="000015A5"/>
    <w:rsid w:val="00001B89"/>
    <w:rsid w:val="0001729B"/>
    <w:rsid w:val="00020A52"/>
    <w:rsid w:val="00032FDD"/>
    <w:rsid w:val="0005556B"/>
    <w:rsid w:val="000555D5"/>
    <w:rsid w:val="00055EE9"/>
    <w:rsid w:val="000627A1"/>
    <w:rsid w:val="000638FD"/>
    <w:rsid w:val="0007356E"/>
    <w:rsid w:val="000823C8"/>
    <w:rsid w:val="000853A9"/>
    <w:rsid w:val="00085E0D"/>
    <w:rsid w:val="000869B2"/>
    <w:rsid w:val="0009157E"/>
    <w:rsid w:val="000A0313"/>
    <w:rsid w:val="000A2770"/>
    <w:rsid w:val="000B4A05"/>
    <w:rsid w:val="000D2483"/>
    <w:rsid w:val="000E30B2"/>
    <w:rsid w:val="000E5B38"/>
    <w:rsid w:val="000F188F"/>
    <w:rsid w:val="000F5395"/>
    <w:rsid w:val="000F7195"/>
    <w:rsid w:val="001053C7"/>
    <w:rsid w:val="00114ADA"/>
    <w:rsid w:val="00114F09"/>
    <w:rsid w:val="00123A56"/>
    <w:rsid w:val="00133BAE"/>
    <w:rsid w:val="00137E90"/>
    <w:rsid w:val="00140627"/>
    <w:rsid w:val="00146BB3"/>
    <w:rsid w:val="00146C71"/>
    <w:rsid w:val="00147321"/>
    <w:rsid w:val="00172213"/>
    <w:rsid w:val="00182C4C"/>
    <w:rsid w:val="00183157"/>
    <w:rsid w:val="00186497"/>
    <w:rsid w:val="00195710"/>
    <w:rsid w:val="001A0635"/>
    <w:rsid w:val="001A0C68"/>
    <w:rsid w:val="001A483E"/>
    <w:rsid w:val="001A53B0"/>
    <w:rsid w:val="001A72E4"/>
    <w:rsid w:val="001A7BB5"/>
    <w:rsid w:val="001B4BEF"/>
    <w:rsid w:val="001C23F1"/>
    <w:rsid w:val="001C6DD9"/>
    <w:rsid w:val="001D17E1"/>
    <w:rsid w:val="001E0F22"/>
    <w:rsid w:val="001E3064"/>
    <w:rsid w:val="001E328C"/>
    <w:rsid w:val="001E6881"/>
    <w:rsid w:val="00200F37"/>
    <w:rsid w:val="002011E6"/>
    <w:rsid w:val="00224328"/>
    <w:rsid w:val="002341EC"/>
    <w:rsid w:val="002350A8"/>
    <w:rsid w:val="00241FAA"/>
    <w:rsid w:val="00243F41"/>
    <w:rsid w:val="00252A6C"/>
    <w:rsid w:val="0027034E"/>
    <w:rsid w:val="002951BA"/>
    <w:rsid w:val="002A67A6"/>
    <w:rsid w:val="002B4DA6"/>
    <w:rsid w:val="002C726A"/>
    <w:rsid w:val="002D0844"/>
    <w:rsid w:val="002D3AE3"/>
    <w:rsid w:val="002D7672"/>
    <w:rsid w:val="002D7D23"/>
    <w:rsid w:val="002E0E0E"/>
    <w:rsid w:val="002E45B6"/>
    <w:rsid w:val="002F0921"/>
    <w:rsid w:val="003031E0"/>
    <w:rsid w:val="0030615B"/>
    <w:rsid w:val="00332D02"/>
    <w:rsid w:val="00335517"/>
    <w:rsid w:val="00353713"/>
    <w:rsid w:val="00361314"/>
    <w:rsid w:val="003805B4"/>
    <w:rsid w:val="0038094F"/>
    <w:rsid w:val="003811EA"/>
    <w:rsid w:val="00390B25"/>
    <w:rsid w:val="003A0716"/>
    <w:rsid w:val="003B0652"/>
    <w:rsid w:val="003B0FDA"/>
    <w:rsid w:val="003B125F"/>
    <w:rsid w:val="003B2A97"/>
    <w:rsid w:val="003C4F9A"/>
    <w:rsid w:val="003C6414"/>
    <w:rsid w:val="003D6A6E"/>
    <w:rsid w:val="003D75B2"/>
    <w:rsid w:val="003E1760"/>
    <w:rsid w:val="003E1D87"/>
    <w:rsid w:val="0040102A"/>
    <w:rsid w:val="00403C9F"/>
    <w:rsid w:val="00414DF1"/>
    <w:rsid w:val="004243B8"/>
    <w:rsid w:val="004438F6"/>
    <w:rsid w:val="00464DAB"/>
    <w:rsid w:val="004675D3"/>
    <w:rsid w:val="00482023"/>
    <w:rsid w:val="0049740E"/>
    <w:rsid w:val="004A71C4"/>
    <w:rsid w:val="004C0A05"/>
    <w:rsid w:val="004C7993"/>
    <w:rsid w:val="004D1248"/>
    <w:rsid w:val="004E66FB"/>
    <w:rsid w:val="004F0765"/>
    <w:rsid w:val="004F114F"/>
    <w:rsid w:val="00510C46"/>
    <w:rsid w:val="00511A5B"/>
    <w:rsid w:val="00513E79"/>
    <w:rsid w:val="00526360"/>
    <w:rsid w:val="0054404B"/>
    <w:rsid w:val="0055680B"/>
    <w:rsid w:val="00556B5E"/>
    <w:rsid w:val="00557C25"/>
    <w:rsid w:val="00571F7A"/>
    <w:rsid w:val="00580294"/>
    <w:rsid w:val="00596A49"/>
    <w:rsid w:val="005B134A"/>
    <w:rsid w:val="005B245D"/>
    <w:rsid w:val="005C59F6"/>
    <w:rsid w:val="005E0B13"/>
    <w:rsid w:val="005F4A86"/>
    <w:rsid w:val="005F57D0"/>
    <w:rsid w:val="00602FD2"/>
    <w:rsid w:val="00606FD2"/>
    <w:rsid w:val="006149BF"/>
    <w:rsid w:val="00623207"/>
    <w:rsid w:val="00630613"/>
    <w:rsid w:val="00631761"/>
    <w:rsid w:val="006337AB"/>
    <w:rsid w:val="00636FC6"/>
    <w:rsid w:val="00643FF4"/>
    <w:rsid w:val="00666667"/>
    <w:rsid w:val="006751E6"/>
    <w:rsid w:val="00677DE6"/>
    <w:rsid w:val="006850C8"/>
    <w:rsid w:val="00694584"/>
    <w:rsid w:val="006A566D"/>
    <w:rsid w:val="006C076D"/>
    <w:rsid w:val="006C2481"/>
    <w:rsid w:val="006C7A61"/>
    <w:rsid w:val="006D2AD3"/>
    <w:rsid w:val="006E5681"/>
    <w:rsid w:val="007010CE"/>
    <w:rsid w:val="007067C2"/>
    <w:rsid w:val="00714C50"/>
    <w:rsid w:val="007316E0"/>
    <w:rsid w:val="00731834"/>
    <w:rsid w:val="007345CE"/>
    <w:rsid w:val="00740967"/>
    <w:rsid w:val="00742BE7"/>
    <w:rsid w:val="00744F96"/>
    <w:rsid w:val="007502B9"/>
    <w:rsid w:val="00755AD3"/>
    <w:rsid w:val="0076077A"/>
    <w:rsid w:val="0076233C"/>
    <w:rsid w:val="00762F57"/>
    <w:rsid w:val="00787A47"/>
    <w:rsid w:val="0079358B"/>
    <w:rsid w:val="0079510D"/>
    <w:rsid w:val="00796088"/>
    <w:rsid w:val="00796B9B"/>
    <w:rsid w:val="007A4C6F"/>
    <w:rsid w:val="007C2749"/>
    <w:rsid w:val="007D06D2"/>
    <w:rsid w:val="007D2A2C"/>
    <w:rsid w:val="007E3B4C"/>
    <w:rsid w:val="007E6BEA"/>
    <w:rsid w:val="007E7D64"/>
    <w:rsid w:val="007F1FE5"/>
    <w:rsid w:val="00800B2A"/>
    <w:rsid w:val="008022DC"/>
    <w:rsid w:val="00802F1B"/>
    <w:rsid w:val="008051B6"/>
    <w:rsid w:val="00814935"/>
    <w:rsid w:val="00831292"/>
    <w:rsid w:val="008428E4"/>
    <w:rsid w:val="00852412"/>
    <w:rsid w:val="00870B8E"/>
    <w:rsid w:val="008715D5"/>
    <w:rsid w:val="008717EE"/>
    <w:rsid w:val="008740B7"/>
    <w:rsid w:val="00882317"/>
    <w:rsid w:val="00891023"/>
    <w:rsid w:val="00896277"/>
    <w:rsid w:val="008A1217"/>
    <w:rsid w:val="008A3D96"/>
    <w:rsid w:val="008B2C6B"/>
    <w:rsid w:val="008B75B6"/>
    <w:rsid w:val="008C3D32"/>
    <w:rsid w:val="008E047A"/>
    <w:rsid w:val="008F5D87"/>
    <w:rsid w:val="00912C5D"/>
    <w:rsid w:val="00924D8A"/>
    <w:rsid w:val="0095547A"/>
    <w:rsid w:val="00961CEA"/>
    <w:rsid w:val="009726FB"/>
    <w:rsid w:val="0097276F"/>
    <w:rsid w:val="0097771F"/>
    <w:rsid w:val="00982923"/>
    <w:rsid w:val="00985E3D"/>
    <w:rsid w:val="009926F7"/>
    <w:rsid w:val="009930B2"/>
    <w:rsid w:val="009A0228"/>
    <w:rsid w:val="009A3D61"/>
    <w:rsid w:val="009A76C8"/>
    <w:rsid w:val="009B1857"/>
    <w:rsid w:val="009B635B"/>
    <w:rsid w:val="00A03715"/>
    <w:rsid w:val="00A15D2E"/>
    <w:rsid w:val="00A2393F"/>
    <w:rsid w:val="00A401B8"/>
    <w:rsid w:val="00A46AE6"/>
    <w:rsid w:val="00A5737C"/>
    <w:rsid w:val="00A5756B"/>
    <w:rsid w:val="00A7699C"/>
    <w:rsid w:val="00A9170C"/>
    <w:rsid w:val="00A91776"/>
    <w:rsid w:val="00A97E52"/>
    <w:rsid w:val="00AB783B"/>
    <w:rsid w:val="00AC1AA8"/>
    <w:rsid w:val="00AC5AD6"/>
    <w:rsid w:val="00AE0931"/>
    <w:rsid w:val="00AE2615"/>
    <w:rsid w:val="00AE7852"/>
    <w:rsid w:val="00AF7909"/>
    <w:rsid w:val="00AF7C2E"/>
    <w:rsid w:val="00B043AD"/>
    <w:rsid w:val="00B235A0"/>
    <w:rsid w:val="00B34E08"/>
    <w:rsid w:val="00B452F1"/>
    <w:rsid w:val="00B65AE8"/>
    <w:rsid w:val="00B7229C"/>
    <w:rsid w:val="00B82A27"/>
    <w:rsid w:val="00BA2748"/>
    <w:rsid w:val="00BA3DEE"/>
    <w:rsid w:val="00BB59CB"/>
    <w:rsid w:val="00BC3C3A"/>
    <w:rsid w:val="00BC436D"/>
    <w:rsid w:val="00BC6349"/>
    <w:rsid w:val="00BD20E3"/>
    <w:rsid w:val="00BD56CE"/>
    <w:rsid w:val="00BD77F1"/>
    <w:rsid w:val="00BE0963"/>
    <w:rsid w:val="00BF4A6F"/>
    <w:rsid w:val="00BF53D1"/>
    <w:rsid w:val="00BF7EB5"/>
    <w:rsid w:val="00C07C78"/>
    <w:rsid w:val="00C12032"/>
    <w:rsid w:val="00C16D7E"/>
    <w:rsid w:val="00C27F50"/>
    <w:rsid w:val="00C3152C"/>
    <w:rsid w:val="00C3685A"/>
    <w:rsid w:val="00C4055B"/>
    <w:rsid w:val="00C624A0"/>
    <w:rsid w:val="00C7126B"/>
    <w:rsid w:val="00C76172"/>
    <w:rsid w:val="00C77868"/>
    <w:rsid w:val="00C83F51"/>
    <w:rsid w:val="00C92169"/>
    <w:rsid w:val="00C97650"/>
    <w:rsid w:val="00CB1419"/>
    <w:rsid w:val="00CB687C"/>
    <w:rsid w:val="00CC4CFF"/>
    <w:rsid w:val="00D002DA"/>
    <w:rsid w:val="00D0427A"/>
    <w:rsid w:val="00D115D3"/>
    <w:rsid w:val="00D11FB0"/>
    <w:rsid w:val="00D14CDA"/>
    <w:rsid w:val="00D155E6"/>
    <w:rsid w:val="00D15ACA"/>
    <w:rsid w:val="00D2778F"/>
    <w:rsid w:val="00D34AF4"/>
    <w:rsid w:val="00D41332"/>
    <w:rsid w:val="00D43DD8"/>
    <w:rsid w:val="00D6352E"/>
    <w:rsid w:val="00DC396A"/>
    <w:rsid w:val="00DC4616"/>
    <w:rsid w:val="00DC6AE7"/>
    <w:rsid w:val="00DD303B"/>
    <w:rsid w:val="00DD7398"/>
    <w:rsid w:val="00DE0CA4"/>
    <w:rsid w:val="00DE2223"/>
    <w:rsid w:val="00DF5507"/>
    <w:rsid w:val="00DF77D1"/>
    <w:rsid w:val="00E14E66"/>
    <w:rsid w:val="00E31EBA"/>
    <w:rsid w:val="00E369A7"/>
    <w:rsid w:val="00E4182F"/>
    <w:rsid w:val="00E41F71"/>
    <w:rsid w:val="00E46259"/>
    <w:rsid w:val="00E56345"/>
    <w:rsid w:val="00E60C8B"/>
    <w:rsid w:val="00E634AB"/>
    <w:rsid w:val="00E91012"/>
    <w:rsid w:val="00E91E1D"/>
    <w:rsid w:val="00E95674"/>
    <w:rsid w:val="00EA03E9"/>
    <w:rsid w:val="00EA6839"/>
    <w:rsid w:val="00EA711C"/>
    <w:rsid w:val="00EB444B"/>
    <w:rsid w:val="00EC7756"/>
    <w:rsid w:val="00ED5785"/>
    <w:rsid w:val="00EF0DD1"/>
    <w:rsid w:val="00EF2A35"/>
    <w:rsid w:val="00F16ED2"/>
    <w:rsid w:val="00F200A9"/>
    <w:rsid w:val="00F37977"/>
    <w:rsid w:val="00F46CE1"/>
    <w:rsid w:val="00F527AD"/>
    <w:rsid w:val="00F66C45"/>
    <w:rsid w:val="00F727DC"/>
    <w:rsid w:val="00F74B9D"/>
    <w:rsid w:val="00F76212"/>
    <w:rsid w:val="00F808C4"/>
    <w:rsid w:val="00F9315F"/>
    <w:rsid w:val="00F9474E"/>
    <w:rsid w:val="00F94A36"/>
    <w:rsid w:val="00FA0D9C"/>
    <w:rsid w:val="00FA6349"/>
    <w:rsid w:val="00FB2051"/>
    <w:rsid w:val="00FB7F0D"/>
    <w:rsid w:val="00FC5544"/>
    <w:rsid w:val="00FD0314"/>
    <w:rsid w:val="00FD355B"/>
    <w:rsid w:val="00FD519F"/>
    <w:rsid w:val="00FE0EFA"/>
    <w:rsid w:val="00FE523D"/>
    <w:rsid w:val="00FF0994"/>
    <w:rsid w:val="00FF2672"/>
    <w:rsid w:val="00FF47E9"/>
    <w:rsid w:val="00FF57F8"/>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8845C6"/>
  <w15:docId w15:val="{FEDB0292-1B07-7344-AA4A-B9392D28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paragraph" w:styleId="Revision">
    <w:name w:val="Revision"/>
    <w:hidden/>
    <w:uiPriority w:val="99"/>
    <w:semiHidden/>
    <w:rsid w:val="009B185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hyperlink" Target="http://www.mountsbay.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ountsbay.org" TargetMode="External"/><Relationship Id="rId17" Type="http://schemas.openxmlformats.org/officeDocument/2006/relationships/hyperlink" Target="http://mountsbay.org/wp-content/uploads/2019/10/Safeguarding-and-Child-Protection-policy.pdf"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mountsba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rodgers/Downloads/Vacancies%20Documents/Teacher%20-%20Application%20Pack%20May%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6DB31-4989-BE44-A974-DBCE99655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Teacher - Application Pack May 21.dotx</Template>
  <TotalTime>0</TotalTime>
  <Pages>10</Pages>
  <Words>2769</Words>
  <Characters>15785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Malvina Jenkin</cp:lastModifiedBy>
  <cp:revision>2</cp:revision>
  <cp:lastPrinted>2019-01-18T16:50:00Z</cp:lastPrinted>
  <dcterms:created xsi:type="dcterms:W3CDTF">2023-03-17T12:41:00Z</dcterms:created>
  <dcterms:modified xsi:type="dcterms:W3CDTF">2023-03-17T12:41:00Z</dcterms:modified>
</cp:coreProperties>
</file>