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0"/>
        <w:gridCol w:w="1066"/>
      </w:tblGrid>
      <w:tr w:rsidR="00B55D4B" w14:paraId="3253191A" w14:textId="77777777" w:rsidTr="00FD03EB">
        <w:tc>
          <w:tcPr>
            <w:tcW w:w="9498" w:type="dxa"/>
            <w:vAlign w:val="center"/>
          </w:tcPr>
          <w:p w14:paraId="75080F51" w14:textId="4C56F124" w:rsidR="00B55D4B" w:rsidRPr="00FD03EB" w:rsidRDefault="00FD03EB" w:rsidP="002E2EF7">
            <w:pPr>
              <w:jc w:val="center"/>
              <w:rPr>
                <w:b/>
                <w:sz w:val="48"/>
                <w:szCs w:val="48"/>
              </w:rPr>
            </w:pPr>
            <w:bookmarkStart w:id="0" w:name="_GoBack"/>
            <w:bookmarkEnd w:id="0"/>
            <w:r>
              <w:rPr>
                <w:b/>
                <w:sz w:val="48"/>
                <w:szCs w:val="48"/>
              </w:rPr>
              <w:t xml:space="preserve">ICHS </w:t>
            </w:r>
            <w:r w:rsidR="00D565D9" w:rsidRPr="00FD03EB">
              <w:rPr>
                <w:b/>
                <w:sz w:val="48"/>
                <w:szCs w:val="48"/>
              </w:rPr>
              <w:t>Director of Teaching and Learning</w:t>
            </w:r>
            <w:r w:rsidR="002E2EF7" w:rsidRPr="00FD03EB">
              <w:rPr>
                <w:b/>
                <w:sz w:val="48"/>
                <w:szCs w:val="48"/>
              </w:rPr>
              <w:t xml:space="preserve"> </w:t>
            </w:r>
            <w:r w:rsidR="00B55D4B" w:rsidRPr="00FD03EB">
              <w:rPr>
                <w:b/>
                <w:sz w:val="48"/>
                <w:szCs w:val="48"/>
              </w:rPr>
              <w:t>Person Specification</w:t>
            </w:r>
          </w:p>
        </w:tc>
        <w:tc>
          <w:tcPr>
            <w:tcW w:w="958" w:type="dxa"/>
            <w:vAlign w:val="center"/>
          </w:tcPr>
          <w:p w14:paraId="51407EF3" w14:textId="77777777" w:rsidR="00B55D4B" w:rsidRDefault="00B55D4B" w:rsidP="00B55D4B">
            <w:pPr>
              <w:jc w:val="center"/>
            </w:pPr>
            <w:r w:rsidRPr="00B55D4B">
              <w:rPr>
                <w:noProof/>
                <w:lang w:eastAsia="en-GB"/>
              </w:rPr>
              <w:drawing>
                <wp:inline distT="0" distB="0" distL="0" distR="0" wp14:anchorId="3C15F2A4" wp14:editId="20A1010A">
                  <wp:extent cx="539750" cy="532766"/>
                  <wp:effectExtent l="0" t="0" r="0" b="635"/>
                  <wp:docPr id="1" name="Picture 1" descr="R:\Logos\logo GIF_72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s\logo GIF_720px.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742" cy="538680"/>
                          </a:xfrm>
                          <a:prstGeom prst="rect">
                            <a:avLst/>
                          </a:prstGeom>
                          <a:noFill/>
                          <a:ln>
                            <a:noFill/>
                          </a:ln>
                        </pic:spPr>
                      </pic:pic>
                    </a:graphicData>
                  </a:graphic>
                </wp:inline>
              </w:drawing>
            </w:r>
          </w:p>
        </w:tc>
      </w:tr>
    </w:tbl>
    <w:p w14:paraId="38F6D8B5" w14:textId="77777777" w:rsidR="00B55D4B" w:rsidRPr="00FD03EB" w:rsidRDefault="00B55D4B" w:rsidP="00B55D4B">
      <w:pPr>
        <w:spacing w:after="0"/>
        <w:rPr>
          <w:sz w:val="16"/>
          <w:szCs w:val="16"/>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456"/>
      </w:tblGrid>
      <w:tr w:rsidR="00683517" w:rsidRPr="00D565D9" w14:paraId="6F99E4FD" w14:textId="77777777" w:rsidTr="004C428B">
        <w:trPr>
          <w:trHeight w:val="913"/>
        </w:trPr>
        <w:tc>
          <w:tcPr>
            <w:tcW w:w="10456" w:type="dxa"/>
          </w:tcPr>
          <w:p w14:paraId="040C86BE" w14:textId="6EE67623" w:rsidR="004C428B" w:rsidRPr="00FD03EB" w:rsidRDefault="00683517" w:rsidP="00B55D4B">
            <w:pPr>
              <w:jc w:val="both"/>
              <w:rPr>
                <w:rFonts w:cstheme="minorHAnsi"/>
              </w:rPr>
            </w:pPr>
            <w:r w:rsidRPr="00FD03EB">
              <w:rPr>
                <w:rFonts w:cstheme="minorHAnsi"/>
              </w:rPr>
              <w:t>All staff members at ICHS are expected to demonstrate a commitment to Safeguarding and Equal Opportunities, with a proven ability to work effectively in culturally and linguistically diverse learning environments. This person specification is related to the requirements of the post as determined by the job description.</w:t>
            </w:r>
          </w:p>
        </w:tc>
      </w:tr>
    </w:tbl>
    <w:p w14:paraId="7DF2A010" w14:textId="1A4F1FFE" w:rsidR="002C1B24" w:rsidRPr="00FD03EB" w:rsidRDefault="002C1B24" w:rsidP="004C428B">
      <w:pPr>
        <w:spacing w:after="0"/>
        <w:rPr>
          <w:sz w:val="16"/>
          <w:szCs w:val="16"/>
        </w:rPr>
      </w:pPr>
    </w:p>
    <w:tbl>
      <w:tblPr>
        <w:tblStyle w:val="TableGrid"/>
        <w:tblW w:w="0" w:type="auto"/>
        <w:tblLook w:val="04A0" w:firstRow="1" w:lastRow="0" w:firstColumn="1" w:lastColumn="0" w:noHBand="0" w:noVBand="1"/>
      </w:tblPr>
      <w:tblGrid>
        <w:gridCol w:w="1593"/>
        <w:gridCol w:w="8863"/>
      </w:tblGrid>
      <w:tr w:rsidR="00CA0065" w:rsidRPr="00FD03EB" w14:paraId="7C33FF7B" w14:textId="77777777" w:rsidTr="00CA0065">
        <w:tc>
          <w:tcPr>
            <w:tcW w:w="1593" w:type="dxa"/>
          </w:tcPr>
          <w:p w14:paraId="74B3B230" w14:textId="38DCC278" w:rsidR="00CA0065" w:rsidRPr="00FD03EB" w:rsidRDefault="00CA0065" w:rsidP="00D565D9">
            <w:r w:rsidRPr="00FD03EB">
              <w:rPr>
                <w:b/>
              </w:rPr>
              <w:t>Post Title:</w:t>
            </w:r>
          </w:p>
        </w:tc>
        <w:tc>
          <w:tcPr>
            <w:tcW w:w="8863" w:type="dxa"/>
          </w:tcPr>
          <w:p w14:paraId="08172D5D" w14:textId="2D511A46" w:rsidR="00CA0065" w:rsidRPr="00FD03EB" w:rsidRDefault="00CA0065" w:rsidP="00D565D9">
            <w:r w:rsidRPr="00FD03EB">
              <w:rPr>
                <w:b/>
                <w:bCs/>
              </w:rPr>
              <w:t>Director of Teaching and Learning</w:t>
            </w:r>
          </w:p>
        </w:tc>
      </w:tr>
      <w:tr w:rsidR="00CA0065" w:rsidRPr="00FD03EB" w14:paraId="5C3891BD" w14:textId="77777777" w:rsidTr="009A2C5F">
        <w:tc>
          <w:tcPr>
            <w:tcW w:w="1593" w:type="dxa"/>
          </w:tcPr>
          <w:p w14:paraId="6E71AD06" w14:textId="42778035" w:rsidR="00CA0065" w:rsidRPr="00FD03EB" w:rsidRDefault="00CA0065" w:rsidP="00D565D9">
            <w:r w:rsidRPr="00FD03EB">
              <w:rPr>
                <w:b/>
              </w:rPr>
              <w:t xml:space="preserve">Education and Qualifications </w:t>
            </w:r>
          </w:p>
        </w:tc>
        <w:tc>
          <w:tcPr>
            <w:tcW w:w="8863" w:type="dxa"/>
          </w:tcPr>
          <w:p w14:paraId="612C7AF6" w14:textId="2768427E" w:rsidR="00CA0065" w:rsidRPr="00FD03EB" w:rsidRDefault="00CA0065" w:rsidP="00F91005">
            <w:pPr>
              <w:pStyle w:val="ListParagraph"/>
              <w:numPr>
                <w:ilvl w:val="0"/>
                <w:numId w:val="7"/>
              </w:numPr>
            </w:pPr>
            <w:r w:rsidRPr="00FD03EB">
              <w:rPr>
                <w:rFonts w:cstheme="minorHAnsi"/>
              </w:rPr>
              <w:t xml:space="preserve">A degree in your chosen primary subject or a related subject. </w:t>
            </w:r>
          </w:p>
          <w:p w14:paraId="02762A8E" w14:textId="6AE32751" w:rsidR="00CA0065" w:rsidRPr="00FD03EB" w:rsidRDefault="00CA0065" w:rsidP="00F91005">
            <w:pPr>
              <w:pStyle w:val="ListParagraph"/>
              <w:numPr>
                <w:ilvl w:val="0"/>
                <w:numId w:val="7"/>
              </w:numPr>
            </w:pPr>
            <w:r w:rsidRPr="00FD03EB">
              <w:rPr>
                <w:rFonts w:cstheme="minorHAnsi"/>
              </w:rPr>
              <w:t xml:space="preserve">Qualified Teacher Status </w:t>
            </w:r>
          </w:p>
          <w:p w14:paraId="33158914" w14:textId="3BBEE6B6" w:rsidR="00CA0065" w:rsidRPr="00FD03EB" w:rsidRDefault="00CA0065" w:rsidP="00CA0065">
            <w:pPr>
              <w:pStyle w:val="ListParagraph"/>
              <w:ind w:left="360"/>
            </w:pPr>
          </w:p>
        </w:tc>
      </w:tr>
      <w:tr w:rsidR="00CA0065" w:rsidRPr="00FD03EB" w14:paraId="60F8E03E" w14:textId="77777777" w:rsidTr="009A2C5F">
        <w:tc>
          <w:tcPr>
            <w:tcW w:w="1593" w:type="dxa"/>
          </w:tcPr>
          <w:p w14:paraId="0A9F1F05" w14:textId="7EC70235" w:rsidR="00CA0065" w:rsidRPr="00FD03EB" w:rsidRDefault="00CA0065" w:rsidP="00D565D9">
            <w:pPr>
              <w:rPr>
                <w:b/>
              </w:rPr>
            </w:pPr>
            <w:r w:rsidRPr="00FD03EB">
              <w:rPr>
                <w:b/>
              </w:rPr>
              <w:t>Experience</w:t>
            </w:r>
          </w:p>
        </w:tc>
        <w:tc>
          <w:tcPr>
            <w:tcW w:w="8863" w:type="dxa"/>
          </w:tcPr>
          <w:p w14:paraId="14311920" w14:textId="705FE300" w:rsidR="00CA0065" w:rsidRPr="00FD03EB" w:rsidRDefault="00CA0065" w:rsidP="00F91005">
            <w:pPr>
              <w:pStyle w:val="ListParagraph"/>
              <w:numPr>
                <w:ilvl w:val="0"/>
                <w:numId w:val="7"/>
              </w:numPr>
              <w:rPr>
                <w:rFonts w:cstheme="minorHAnsi"/>
              </w:rPr>
            </w:pPr>
            <w:r w:rsidRPr="00FD03EB">
              <w:rPr>
                <w:rFonts w:cstheme="minorHAnsi"/>
              </w:rPr>
              <w:t xml:space="preserve">Recent and relevant experience of successfully teaching across all Key Stages, including teaching GCSE and A Level </w:t>
            </w:r>
          </w:p>
          <w:p w14:paraId="3A9DA782" w14:textId="5F9E1120" w:rsidR="00CA0065" w:rsidRPr="00FD03EB" w:rsidRDefault="00CA0065" w:rsidP="00F91005">
            <w:pPr>
              <w:pStyle w:val="ListParagraph"/>
              <w:numPr>
                <w:ilvl w:val="0"/>
                <w:numId w:val="7"/>
              </w:numPr>
              <w:rPr>
                <w:rFonts w:cstheme="minorHAnsi"/>
              </w:rPr>
            </w:pPr>
            <w:r w:rsidRPr="00FD03EB">
              <w:rPr>
                <w:rFonts w:cstheme="minorHAnsi"/>
              </w:rPr>
              <w:t xml:space="preserve">Evidence of appropriate continued personal and professional development in your chosen subject and areas of responsibility </w:t>
            </w:r>
          </w:p>
          <w:p w14:paraId="4D2FF99F" w14:textId="37B49F80" w:rsidR="00CA0065" w:rsidRPr="00FD03EB" w:rsidRDefault="00CA0065" w:rsidP="00F91005">
            <w:pPr>
              <w:pStyle w:val="ListParagraph"/>
              <w:numPr>
                <w:ilvl w:val="0"/>
                <w:numId w:val="7"/>
              </w:numPr>
              <w:rPr>
                <w:rFonts w:cstheme="minorHAnsi"/>
              </w:rPr>
            </w:pPr>
            <w:r w:rsidRPr="00FD03EB">
              <w:rPr>
                <w:rFonts w:cstheme="minorHAnsi"/>
              </w:rPr>
              <w:t xml:space="preserve">Experience of leading a team of staff to secure high outcomes </w:t>
            </w:r>
          </w:p>
          <w:p w14:paraId="0B74D035" w14:textId="1B6428BF" w:rsidR="00CA0065" w:rsidRPr="00FD03EB" w:rsidRDefault="00CA0065" w:rsidP="00F91005">
            <w:pPr>
              <w:pStyle w:val="ListParagraph"/>
              <w:numPr>
                <w:ilvl w:val="0"/>
                <w:numId w:val="7"/>
              </w:numPr>
              <w:autoSpaceDE w:val="0"/>
              <w:autoSpaceDN w:val="0"/>
              <w:adjustRightInd w:val="0"/>
              <w:rPr>
                <w:rFonts w:cstheme="minorHAnsi"/>
              </w:rPr>
            </w:pPr>
            <w:r w:rsidRPr="00FD03EB">
              <w:rPr>
                <w:rFonts w:cstheme="minorHAnsi"/>
              </w:rPr>
              <w:t>Experience of successfully implementing strategies for raising achievement and achieving excellence for students</w:t>
            </w:r>
          </w:p>
          <w:p w14:paraId="6659FF71" w14:textId="2FC32114" w:rsidR="00CA0065" w:rsidRPr="00FD03EB" w:rsidRDefault="00CA0065" w:rsidP="00F91005">
            <w:pPr>
              <w:pStyle w:val="ListParagraph"/>
              <w:numPr>
                <w:ilvl w:val="0"/>
                <w:numId w:val="7"/>
              </w:numPr>
              <w:autoSpaceDE w:val="0"/>
              <w:autoSpaceDN w:val="0"/>
              <w:adjustRightInd w:val="0"/>
              <w:rPr>
                <w:rFonts w:cstheme="minorHAnsi"/>
              </w:rPr>
            </w:pPr>
            <w:r w:rsidRPr="00FD03EB">
              <w:rPr>
                <w:rFonts w:cstheme="minorHAnsi"/>
              </w:rPr>
              <w:t xml:space="preserve">Experience of </w:t>
            </w:r>
            <w:r w:rsidR="0075048B" w:rsidRPr="00FD03EB">
              <w:rPr>
                <w:rFonts w:cstheme="minorHAnsi"/>
              </w:rPr>
              <w:t>high-quality</w:t>
            </w:r>
            <w:r w:rsidRPr="00FD03EB">
              <w:rPr>
                <w:rFonts w:cstheme="minorHAnsi"/>
              </w:rPr>
              <w:t xml:space="preserve"> curriculum development to maximise participation and strengthen progress and achievement for all students</w:t>
            </w:r>
          </w:p>
          <w:p w14:paraId="407AD9B7" w14:textId="6257996A" w:rsidR="00CA0065" w:rsidRPr="00FD03EB" w:rsidRDefault="00CA0065" w:rsidP="00F91005">
            <w:pPr>
              <w:pStyle w:val="ListParagraph"/>
              <w:numPr>
                <w:ilvl w:val="0"/>
                <w:numId w:val="7"/>
              </w:numPr>
              <w:autoSpaceDE w:val="0"/>
              <w:autoSpaceDN w:val="0"/>
              <w:adjustRightInd w:val="0"/>
              <w:rPr>
                <w:rFonts w:cstheme="minorHAnsi"/>
              </w:rPr>
            </w:pPr>
            <w:r w:rsidRPr="00FD03EB">
              <w:rPr>
                <w:rFonts w:cstheme="minorHAnsi"/>
              </w:rPr>
              <w:t>Experience of working with others to develop teaching skills</w:t>
            </w:r>
          </w:p>
          <w:p w14:paraId="45E60231" w14:textId="77F3E2FA" w:rsidR="00CA0065" w:rsidRPr="00FD03EB" w:rsidRDefault="0075048B" w:rsidP="00F91005">
            <w:pPr>
              <w:pStyle w:val="ListParagraph"/>
              <w:numPr>
                <w:ilvl w:val="0"/>
                <w:numId w:val="7"/>
              </w:numPr>
              <w:autoSpaceDE w:val="0"/>
              <w:autoSpaceDN w:val="0"/>
              <w:adjustRightInd w:val="0"/>
              <w:rPr>
                <w:rFonts w:cstheme="minorHAnsi"/>
              </w:rPr>
            </w:pPr>
            <w:r w:rsidRPr="00FD03EB">
              <w:rPr>
                <w:rFonts w:cstheme="minorHAnsi"/>
              </w:rPr>
              <w:t>Experience of organising department documents</w:t>
            </w:r>
            <w:r w:rsidR="00CA0065" w:rsidRPr="00FD03EB">
              <w:rPr>
                <w:rFonts w:cstheme="minorHAnsi"/>
              </w:rPr>
              <w:t xml:space="preserve"> plans of data</w:t>
            </w:r>
            <w:r w:rsidRPr="00FD03EB">
              <w:rPr>
                <w:rFonts w:cstheme="minorHAnsi"/>
              </w:rPr>
              <w:t xml:space="preserve"> </w:t>
            </w:r>
            <w:r w:rsidR="00CA0065" w:rsidRPr="00FD03EB">
              <w:rPr>
                <w:rFonts w:cstheme="minorHAnsi"/>
              </w:rPr>
              <w:t>analysis, target setting, monitoring, evaluation and review.</w:t>
            </w:r>
          </w:p>
          <w:p w14:paraId="1575BDA3" w14:textId="2E94AE7E" w:rsidR="00CA0065" w:rsidRPr="00FD03EB" w:rsidRDefault="00CA0065" w:rsidP="0075048B">
            <w:pPr>
              <w:rPr>
                <w:rFonts w:cstheme="minorHAnsi"/>
              </w:rPr>
            </w:pPr>
          </w:p>
        </w:tc>
      </w:tr>
      <w:tr w:rsidR="0075048B" w:rsidRPr="00FD03EB" w14:paraId="61F995D0" w14:textId="77777777" w:rsidTr="00E06973">
        <w:tc>
          <w:tcPr>
            <w:tcW w:w="1593" w:type="dxa"/>
          </w:tcPr>
          <w:p w14:paraId="455F7B78" w14:textId="4FCBDE6E" w:rsidR="0075048B" w:rsidRPr="00FD03EB" w:rsidRDefault="0075048B" w:rsidP="00D565D9">
            <w:r w:rsidRPr="00FD03EB">
              <w:rPr>
                <w:b/>
              </w:rPr>
              <w:t>Knowledge, Skills and Understanding</w:t>
            </w:r>
          </w:p>
        </w:tc>
        <w:tc>
          <w:tcPr>
            <w:tcW w:w="8863" w:type="dxa"/>
          </w:tcPr>
          <w:p w14:paraId="4B3D941B" w14:textId="6B1B75F9" w:rsidR="002E2EF7" w:rsidRPr="00FD03EB" w:rsidRDefault="002E2EF7" w:rsidP="002E2EF7">
            <w:pPr>
              <w:pStyle w:val="ListParagraph"/>
              <w:numPr>
                <w:ilvl w:val="0"/>
                <w:numId w:val="7"/>
              </w:numPr>
              <w:autoSpaceDE w:val="0"/>
              <w:autoSpaceDN w:val="0"/>
              <w:adjustRightInd w:val="0"/>
              <w:rPr>
                <w:rFonts w:cstheme="minorHAnsi"/>
              </w:rPr>
            </w:pPr>
            <w:r w:rsidRPr="00FD03EB">
              <w:rPr>
                <w:rFonts w:cstheme="minorHAnsi"/>
              </w:rPr>
              <w:t>A thorough knowledge and understanding of effective practices to safeguard children</w:t>
            </w:r>
          </w:p>
          <w:p w14:paraId="64A28E65" w14:textId="11726A29" w:rsidR="002E2EF7" w:rsidRPr="00FD03EB" w:rsidRDefault="002E2EF7" w:rsidP="002E2EF7">
            <w:pPr>
              <w:pStyle w:val="ListParagraph"/>
              <w:numPr>
                <w:ilvl w:val="0"/>
                <w:numId w:val="7"/>
              </w:numPr>
              <w:autoSpaceDE w:val="0"/>
              <w:autoSpaceDN w:val="0"/>
              <w:adjustRightInd w:val="0"/>
              <w:rPr>
                <w:rFonts w:cstheme="minorHAnsi"/>
              </w:rPr>
            </w:pPr>
            <w:r w:rsidRPr="00FD03EB">
              <w:rPr>
                <w:rFonts w:cstheme="minorHAnsi"/>
              </w:rPr>
              <w:t>A sound knowledge and understanding of how to promote equalities and ensure inclusive teaching and learning</w:t>
            </w:r>
          </w:p>
          <w:p w14:paraId="486A1D43" w14:textId="3F3EBB41" w:rsidR="0075048B" w:rsidRPr="00FD03EB" w:rsidRDefault="0075048B" w:rsidP="002E2EF7">
            <w:pPr>
              <w:pStyle w:val="ListParagraph"/>
              <w:numPr>
                <w:ilvl w:val="0"/>
                <w:numId w:val="7"/>
              </w:numPr>
            </w:pPr>
            <w:r w:rsidRPr="00FD03EB">
              <w:t>A broad and secure knowledge of your chosen subject and its effective teaching, learning and assessment</w:t>
            </w:r>
            <w:r w:rsidR="00F91005" w:rsidRPr="00FD03EB">
              <w:t xml:space="preserve"> at all key stages including GCSE and A Level</w:t>
            </w:r>
          </w:p>
          <w:p w14:paraId="4EA96527" w14:textId="77777777" w:rsidR="0075048B" w:rsidRPr="00FD03EB" w:rsidRDefault="0075048B" w:rsidP="002E2EF7">
            <w:pPr>
              <w:pStyle w:val="ListParagraph"/>
              <w:numPr>
                <w:ilvl w:val="0"/>
                <w:numId w:val="7"/>
              </w:numPr>
            </w:pPr>
            <w:r w:rsidRPr="00FD03EB">
              <w:t>A clear understanding of effective learning and teaching styles</w:t>
            </w:r>
          </w:p>
          <w:p w14:paraId="1CED1773" w14:textId="3E2C8DCF" w:rsidR="0075048B" w:rsidRPr="00FD03EB" w:rsidRDefault="0075048B" w:rsidP="002E2EF7">
            <w:pPr>
              <w:pStyle w:val="ListParagraph"/>
              <w:numPr>
                <w:ilvl w:val="0"/>
                <w:numId w:val="7"/>
              </w:numPr>
              <w:autoSpaceDE w:val="0"/>
              <w:autoSpaceDN w:val="0"/>
              <w:adjustRightInd w:val="0"/>
              <w:rPr>
                <w:rFonts w:cstheme="minorHAnsi"/>
              </w:rPr>
            </w:pPr>
            <w:r w:rsidRPr="00FD03EB">
              <w:t>The ability to communicate effectively, both orally and in writing, with a range of audiences</w:t>
            </w:r>
          </w:p>
          <w:p w14:paraId="0ACA8874" w14:textId="68972085" w:rsidR="0075048B" w:rsidRPr="00FD03EB" w:rsidRDefault="0075048B" w:rsidP="002E2EF7">
            <w:pPr>
              <w:pStyle w:val="ListParagraph"/>
              <w:numPr>
                <w:ilvl w:val="0"/>
                <w:numId w:val="7"/>
              </w:numPr>
              <w:autoSpaceDE w:val="0"/>
              <w:autoSpaceDN w:val="0"/>
              <w:adjustRightInd w:val="0"/>
              <w:rPr>
                <w:rFonts w:cstheme="minorHAnsi"/>
              </w:rPr>
            </w:pPr>
            <w:r w:rsidRPr="00FD03EB">
              <w:rPr>
                <w:rFonts w:cstheme="minorHAnsi"/>
              </w:rPr>
              <w:t>Command credibility through the discharge of your duties and use your expertise to influence others in relation to student progress</w:t>
            </w:r>
            <w:r w:rsidR="00F91005" w:rsidRPr="00FD03EB">
              <w:rPr>
                <w:rFonts w:cstheme="minorHAnsi"/>
              </w:rPr>
              <w:t xml:space="preserve"> and school ethos</w:t>
            </w:r>
          </w:p>
          <w:p w14:paraId="6FE415C0" w14:textId="55110AFC" w:rsidR="0075048B" w:rsidRPr="00FD03EB" w:rsidRDefault="0075048B" w:rsidP="002E2EF7">
            <w:pPr>
              <w:pStyle w:val="ListParagraph"/>
              <w:numPr>
                <w:ilvl w:val="0"/>
                <w:numId w:val="7"/>
              </w:numPr>
              <w:autoSpaceDE w:val="0"/>
              <w:autoSpaceDN w:val="0"/>
              <w:adjustRightInd w:val="0"/>
              <w:rPr>
                <w:rFonts w:cstheme="minorHAnsi"/>
              </w:rPr>
            </w:pPr>
            <w:r w:rsidRPr="00FD03EB">
              <w:rPr>
                <w:rFonts w:cstheme="minorHAnsi"/>
              </w:rPr>
              <w:t>Demonstrate a good knowledge and understanding of current educational issues relating to the specialist subject areas - including policy, legal frameworks, wider development in curriculum and assessment</w:t>
            </w:r>
          </w:p>
          <w:p w14:paraId="5721CD05" w14:textId="77777777" w:rsidR="00F91005" w:rsidRPr="00FD03EB" w:rsidRDefault="00F91005" w:rsidP="002E2EF7">
            <w:pPr>
              <w:pStyle w:val="ListParagraph"/>
              <w:numPr>
                <w:ilvl w:val="0"/>
                <w:numId w:val="7"/>
              </w:numPr>
              <w:autoSpaceDE w:val="0"/>
              <w:autoSpaceDN w:val="0"/>
              <w:adjustRightInd w:val="0"/>
              <w:rPr>
                <w:rFonts w:cstheme="minorHAnsi"/>
              </w:rPr>
            </w:pPr>
            <w:r w:rsidRPr="00FD03EB">
              <w:rPr>
                <w:rFonts w:cstheme="minorHAnsi"/>
              </w:rPr>
              <w:t>Make informed use of research and inspection findings and apply good practice to and from other subjects and areas</w:t>
            </w:r>
          </w:p>
          <w:p w14:paraId="6C2A9884" w14:textId="77777777" w:rsidR="008E5E69" w:rsidRPr="00FD03EB" w:rsidRDefault="008E5E69" w:rsidP="002E2EF7">
            <w:pPr>
              <w:pStyle w:val="ListParagraph"/>
              <w:numPr>
                <w:ilvl w:val="0"/>
                <w:numId w:val="7"/>
              </w:numPr>
            </w:pPr>
            <w:r w:rsidRPr="00FD03EB">
              <w:t>An excellent understanding of student assessment and target setting for individual student improvement and how that analysis contributes to high standards.</w:t>
            </w:r>
          </w:p>
          <w:p w14:paraId="1DBD77C4" w14:textId="0B9F6842" w:rsidR="00F91005" w:rsidRPr="00FD03EB" w:rsidRDefault="00F91005" w:rsidP="002E2EF7">
            <w:pPr>
              <w:pStyle w:val="ListParagraph"/>
              <w:numPr>
                <w:ilvl w:val="0"/>
                <w:numId w:val="7"/>
              </w:numPr>
              <w:autoSpaceDE w:val="0"/>
              <w:autoSpaceDN w:val="0"/>
              <w:adjustRightInd w:val="0"/>
              <w:rPr>
                <w:rFonts w:cstheme="minorHAnsi"/>
              </w:rPr>
            </w:pPr>
            <w:r w:rsidRPr="00FD03EB">
              <w:rPr>
                <w:rFonts w:cstheme="minorHAnsi"/>
              </w:rPr>
              <w:t>Ensure all students are well prepared for any tests and examinations in the subject and have been motivated, supported and challenged to maximise their progress</w:t>
            </w:r>
          </w:p>
          <w:p w14:paraId="16598248" w14:textId="39D96FC6" w:rsidR="0075048B" w:rsidRPr="00FD03EB" w:rsidRDefault="00F91005" w:rsidP="002E2EF7">
            <w:pPr>
              <w:pStyle w:val="ListParagraph"/>
              <w:numPr>
                <w:ilvl w:val="0"/>
                <w:numId w:val="7"/>
              </w:numPr>
              <w:autoSpaceDE w:val="0"/>
              <w:autoSpaceDN w:val="0"/>
              <w:adjustRightInd w:val="0"/>
              <w:rPr>
                <w:rFonts w:cstheme="minorHAnsi"/>
              </w:rPr>
            </w:pPr>
            <w:r w:rsidRPr="00FD03EB">
              <w:rPr>
                <w:rFonts w:cstheme="minorHAnsi"/>
              </w:rPr>
              <w:t>Experience of managing a budget and making</w:t>
            </w:r>
            <w:r w:rsidR="0075048B" w:rsidRPr="00FD03EB">
              <w:rPr>
                <w:rFonts w:cstheme="minorHAnsi"/>
              </w:rPr>
              <w:t xml:space="preserve"> effective use of subject-specific resources</w:t>
            </w:r>
          </w:p>
          <w:p w14:paraId="7C552722" w14:textId="77777777" w:rsidR="0075048B" w:rsidRPr="00FD03EB" w:rsidRDefault="00F91005" w:rsidP="002E2EF7">
            <w:pPr>
              <w:pStyle w:val="ListParagraph"/>
              <w:numPr>
                <w:ilvl w:val="0"/>
                <w:numId w:val="7"/>
              </w:numPr>
              <w:autoSpaceDE w:val="0"/>
              <w:autoSpaceDN w:val="0"/>
              <w:adjustRightInd w:val="0"/>
              <w:rPr>
                <w:rFonts w:cstheme="minorHAnsi"/>
              </w:rPr>
            </w:pPr>
            <w:r w:rsidRPr="00FD03EB">
              <w:rPr>
                <w:rFonts w:cstheme="minorHAnsi"/>
              </w:rPr>
              <w:t>Understand the impact of effective leadership in securing high quality learning</w:t>
            </w:r>
            <w:r w:rsidR="008E5E69" w:rsidRPr="00FD03EB">
              <w:rPr>
                <w:rFonts w:cstheme="minorHAnsi"/>
              </w:rPr>
              <w:t xml:space="preserve"> and outcomes</w:t>
            </w:r>
          </w:p>
          <w:p w14:paraId="05F255F0" w14:textId="557A9D4E" w:rsidR="008E5E69" w:rsidRDefault="008E5E69" w:rsidP="002E2EF7">
            <w:pPr>
              <w:pStyle w:val="ListParagraph"/>
              <w:numPr>
                <w:ilvl w:val="0"/>
                <w:numId w:val="7"/>
              </w:numPr>
              <w:rPr>
                <w:rFonts w:cstheme="minorHAnsi"/>
              </w:rPr>
            </w:pPr>
            <w:r w:rsidRPr="00FD03EB">
              <w:rPr>
                <w:rFonts w:cstheme="minorHAnsi"/>
              </w:rPr>
              <w:t>Has proven behaviour management and excellent classroom skills</w:t>
            </w:r>
          </w:p>
          <w:p w14:paraId="5BF19B6A" w14:textId="46210835" w:rsidR="00135F1F" w:rsidRPr="00FD03EB" w:rsidRDefault="00135F1F" w:rsidP="002E2EF7">
            <w:pPr>
              <w:pStyle w:val="ListParagraph"/>
              <w:numPr>
                <w:ilvl w:val="0"/>
                <w:numId w:val="7"/>
              </w:numPr>
              <w:rPr>
                <w:rFonts w:cstheme="minorHAnsi"/>
              </w:rPr>
            </w:pPr>
            <w:r>
              <w:rPr>
                <w:rFonts w:cstheme="minorHAnsi"/>
              </w:rPr>
              <w:t>A thorough understanding of Health and Safety in schools as it applies to the classroom and wider learning opportunities in your chosen curriculum area</w:t>
            </w:r>
          </w:p>
          <w:p w14:paraId="4619AC73" w14:textId="179DA702" w:rsidR="008E5E69" w:rsidRPr="00FD03EB" w:rsidRDefault="008E5E69" w:rsidP="008E5E69">
            <w:pPr>
              <w:autoSpaceDE w:val="0"/>
              <w:autoSpaceDN w:val="0"/>
              <w:adjustRightInd w:val="0"/>
              <w:rPr>
                <w:rFonts w:cstheme="minorHAnsi"/>
              </w:rPr>
            </w:pPr>
          </w:p>
        </w:tc>
      </w:tr>
      <w:tr w:rsidR="008E5E69" w:rsidRPr="00FD03EB" w14:paraId="6FC6B50F" w14:textId="77777777" w:rsidTr="00843554">
        <w:tc>
          <w:tcPr>
            <w:tcW w:w="1593" w:type="dxa"/>
          </w:tcPr>
          <w:p w14:paraId="4C99DF5A" w14:textId="4468E976" w:rsidR="008E5E69" w:rsidRPr="00FD03EB" w:rsidRDefault="008E5E69" w:rsidP="008E5E69">
            <w:r w:rsidRPr="00FD03EB">
              <w:rPr>
                <w:b/>
              </w:rPr>
              <w:t>Personal Qualities and Attributes</w:t>
            </w:r>
          </w:p>
        </w:tc>
        <w:tc>
          <w:tcPr>
            <w:tcW w:w="8863" w:type="dxa"/>
          </w:tcPr>
          <w:p w14:paraId="16094D59" w14:textId="00CC8653" w:rsidR="002E2EF7" w:rsidRPr="00FD03EB" w:rsidRDefault="002E2EF7" w:rsidP="00FD03EB">
            <w:pPr>
              <w:pStyle w:val="ListParagraph"/>
              <w:numPr>
                <w:ilvl w:val="0"/>
                <w:numId w:val="8"/>
              </w:numPr>
              <w:autoSpaceDE w:val="0"/>
              <w:autoSpaceDN w:val="0"/>
              <w:adjustRightInd w:val="0"/>
              <w:rPr>
                <w:rFonts w:cstheme="minorHAnsi"/>
              </w:rPr>
            </w:pPr>
            <w:r w:rsidRPr="00FD03EB">
              <w:rPr>
                <w:rFonts w:cstheme="minorHAnsi"/>
              </w:rPr>
              <w:t>Has an ability to face, de-personalise and overcome challenging situations whilst thinking, planning and implementing strategically.</w:t>
            </w:r>
          </w:p>
          <w:p w14:paraId="6E075DE9" w14:textId="294A37CD" w:rsidR="008E5E69" w:rsidRPr="00FD03EB" w:rsidRDefault="008E5E69" w:rsidP="00FD03EB">
            <w:pPr>
              <w:pStyle w:val="ListParagraph"/>
              <w:numPr>
                <w:ilvl w:val="0"/>
                <w:numId w:val="8"/>
              </w:numPr>
              <w:rPr>
                <w:rFonts w:cstheme="minorHAnsi"/>
              </w:rPr>
            </w:pPr>
            <w:r w:rsidRPr="00FD03EB">
              <w:rPr>
                <w:rFonts w:cstheme="minorHAnsi"/>
              </w:rPr>
              <w:t xml:space="preserve">Is committed </w:t>
            </w:r>
            <w:r w:rsidR="00FD03EB" w:rsidRPr="00FD03EB">
              <w:rPr>
                <w:rFonts w:cstheme="minorHAnsi"/>
              </w:rPr>
              <w:t>to and</w:t>
            </w:r>
            <w:r w:rsidRPr="00FD03EB">
              <w:rPr>
                <w:rFonts w:cstheme="minorHAnsi"/>
              </w:rPr>
              <w:t xml:space="preserve"> understands the wider aspects and importance of student development including tutoring and the teaching of the pastoral curriculum and PSHEE.</w:t>
            </w:r>
          </w:p>
          <w:p w14:paraId="2BAAA71C" w14:textId="2FC9AFA0" w:rsidR="008E5E69" w:rsidRPr="00FD03EB" w:rsidRDefault="008E5E69" w:rsidP="00FD03EB">
            <w:pPr>
              <w:pStyle w:val="ListParagraph"/>
              <w:numPr>
                <w:ilvl w:val="0"/>
                <w:numId w:val="8"/>
              </w:numPr>
              <w:rPr>
                <w:rFonts w:cstheme="minorHAnsi"/>
              </w:rPr>
            </w:pPr>
            <w:r w:rsidRPr="00FD03EB">
              <w:rPr>
                <w:rFonts w:cstheme="minorHAnsi"/>
              </w:rPr>
              <w:lastRenderedPageBreak/>
              <w:t xml:space="preserve">Has the ability to help develop and to support the school’s vision of </w:t>
            </w:r>
            <w:r w:rsidR="00FD03EB" w:rsidRPr="00FD03EB">
              <w:rPr>
                <w:rFonts w:cstheme="minorHAnsi"/>
              </w:rPr>
              <w:t>high-quality</w:t>
            </w:r>
            <w:r w:rsidRPr="00FD03EB">
              <w:rPr>
                <w:rFonts w:cstheme="minorHAnsi"/>
              </w:rPr>
              <w:t xml:space="preserve"> education based on moral integrity and the school’s core values.</w:t>
            </w:r>
          </w:p>
          <w:p w14:paraId="4CD9B390" w14:textId="77777777" w:rsidR="008E5E69" w:rsidRPr="00FD03EB" w:rsidRDefault="008E5E69" w:rsidP="00FD03EB">
            <w:pPr>
              <w:pStyle w:val="ListParagraph"/>
              <w:numPr>
                <w:ilvl w:val="0"/>
                <w:numId w:val="8"/>
              </w:numPr>
              <w:rPr>
                <w:rFonts w:cstheme="minorHAnsi"/>
              </w:rPr>
            </w:pPr>
            <w:r w:rsidRPr="00FD03EB">
              <w:rPr>
                <w:rFonts w:cstheme="minorHAnsi"/>
              </w:rPr>
              <w:t>Is willing to initiate and participate in cross-curricular and extra-curricular activities and to be involved in all aspects of school life.</w:t>
            </w:r>
          </w:p>
          <w:p w14:paraId="56CA85B6" w14:textId="77777777" w:rsidR="008E5E69" w:rsidRPr="00FD03EB" w:rsidRDefault="008E5E69" w:rsidP="00FD03EB">
            <w:pPr>
              <w:pStyle w:val="ListParagraph"/>
              <w:numPr>
                <w:ilvl w:val="0"/>
                <w:numId w:val="8"/>
              </w:numPr>
              <w:rPr>
                <w:rFonts w:cstheme="minorHAnsi"/>
              </w:rPr>
            </w:pPr>
            <w:r w:rsidRPr="00FD03EB">
              <w:rPr>
                <w:rFonts w:cstheme="minorHAnsi"/>
              </w:rPr>
              <w:t>The ability to lead, motivate and inspire students and to forge positive and productive relationships with parents, staff, external agencies and the wider school community.</w:t>
            </w:r>
          </w:p>
          <w:p w14:paraId="32786E43" w14:textId="77777777" w:rsidR="008E5E69" w:rsidRPr="00FD03EB" w:rsidRDefault="008E5E69" w:rsidP="00FD03EB">
            <w:pPr>
              <w:pStyle w:val="ListParagraph"/>
              <w:numPr>
                <w:ilvl w:val="0"/>
                <w:numId w:val="8"/>
              </w:numPr>
              <w:rPr>
                <w:rFonts w:cstheme="minorHAnsi"/>
              </w:rPr>
            </w:pPr>
            <w:r w:rsidRPr="00FD03EB">
              <w:rPr>
                <w:rFonts w:cstheme="minorHAnsi"/>
              </w:rPr>
              <w:t>Is determined to promote a culture that celebrates success.</w:t>
            </w:r>
          </w:p>
          <w:p w14:paraId="512ABD55" w14:textId="77777777" w:rsidR="008E5E69" w:rsidRPr="00FD03EB" w:rsidRDefault="008E5E69" w:rsidP="00FD03EB">
            <w:pPr>
              <w:pStyle w:val="ListParagraph"/>
              <w:numPr>
                <w:ilvl w:val="0"/>
                <w:numId w:val="8"/>
              </w:numPr>
              <w:rPr>
                <w:rFonts w:cstheme="minorHAnsi"/>
              </w:rPr>
            </w:pPr>
            <w:r w:rsidRPr="00FD03EB">
              <w:rPr>
                <w:rFonts w:cstheme="minorHAnsi"/>
              </w:rPr>
              <w:t>Has the ability to support a team culture and is flexible and able to work under pressure and meet deadlines.</w:t>
            </w:r>
          </w:p>
          <w:p w14:paraId="6FAE3A2C" w14:textId="77777777" w:rsidR="008E5E69" w:rsidRPr="00FD03EB" w:rsidRDefault="008E5E69" w:rsidP="00FD03EB">
            <w:pPr>
              <w:pStyle w:val="ListParagraph"/>
              <w:numPr>
                <w:ilvl w:val="0"/>
                <w:numId w:val="8"/>
              </w:numPr>
              <w:rPr>
                <w:rFonts w:cstheme="minorHAnsi"/>
              </w:rPr>
            </w:pPr>
            <w:r w:rsidRPr="00FD03EB">
              <w:rPr>
                <w:rFonts w:cstheme="minorHAnsi"/>
              </w:rPr>
              <w:t>Is an excellent role model for staff and students, including having excellent attendance and punctuality.</w:t>
            </w:r>
          </w:p>
          <w:p w14:paraId="603C66D2" w14:textId="77777777" w:rsidR="002E2EF7" w:rsidRPr="00FD03EB" w:rsidRDefault="008E5E69" w:rsidP="00FD03EB">
            <w:pPr>
              <w:pStyle w:val="ListParagraph"/>
              <w:numPr>
                <w:ilvl w:val="0"/>
                <w:numId w:val="8"/>
              </w:numPr>
              <w:rPr>
                <w:rFonts w:cstheme="minorHAnsi"/>
              </w:rPr>
            </w:pPr>
            <w:r w:rsidRPr="00FD03EB">
              <w:rPr>
                <w:rFonts w:cstheme="minorHAnsi"/>
              </w:rPr>
              <w:t>Has a solution-focussed mind set and a determined approach to raising standards with a positive ‘can-do’ attitude.</w:t>
            </w:r>
          </w:p>
          <w:p w14:paraId="4DC9C129" w14:textId="02DEDE43" w:rsidR="008E5E69" w:rsidRPr="00FD03EB" w:rsidRDefault="002E2EF7" w:rsidP="00FD03EB">
            <w:pPr>
              <w:pStyle w:val="ListParagraph"/>
              <w:numPr>
                <w:ilvl w:val="0"/>
                <w:numId w:val="8"/>
              </w:numPr>
              <w:rPr>
                <w:rFonts w:cstheme="minorHAnsi"/>
              </w:rPr>
            </w:pPr>
            <w:r w:rsidRPr="00FD03EB">
              <w:rPr>
                <w:rFonts w:cstheme="minorHAnsi"/>
              </w:rPr>
              <w:t>Has a w</w:t>
            </w:r>
            <w:r w:rsidR="008E5E69" w:rsidRPr="00FD03EB">
              <w:rPr>
                <w:rFonts w:cstheme="minorHAnsi"/>
              </w:rPr>
              <w:t>illingness to utilise the possibilities of ICT in</w:t>
            </w:r>
            <w:r w:rsidRPr="00FD03EB">
              <w:rPr>
                <w:rFonts w:cstheme="minorHAnsi"/>
              </w:rPr>
              <w:t xml:space="preserve"> </w:t>
            </w:r>
            <w:r w:rsidR="008E5E69" w:rsidRPr="00FD03EB">
              <w:rPr>
                <w:rFonts w:cstheme="minorHAnsi"/>
              </w:rPr>
              <w:t>the development of Teaching and Learning</w:t>
            </w:r>
            <w:r w:rsidRPr="00FD03EB">
              <w:rPr>
                <w:rFonts w:cstheme="minorHAnsi"/>
              </w:rPr>
              <w:t xml:space="preserve"> </w:t>
            </w:r>
            <w:r w:rsidR="008E5E69" w:rsidRPr="00FD03EB">
              <w:rPr>
                <w:rFonts w:cstheme="minorHAnsi"/>
              </w:rPr>
              <w:t>and management</w:t>
            </w:r>
          </w:p>
          <w:p w14:paraId="068DFB12" w14:textId="75DF6B86" w:rsidR="002E2EF7" w:rsidRPr="00FD03EB" w:rsidRDefault="008E5E69" w:rsidP="00FD03EB">
            <w:pPr>
              <w:pStyle w:val="ListParagraph"/>
              <w:numPr>
                <w:ilvl w:val="0"/>
                <w:numId w:val="8"/>
              </w:numPr>
              <w:autoSpaceDE w:val="0"/>
              <w:autoSpaceDN w:val="0"/>
              <w:adjustRightInd w:val="0"/>
              <w:rPr>
                <w:rFonts w:cstheme="minorHAnsi"/>
              </w:rPr>
            </w:pPr>
            <w:r w:rsidRPr="00FD03EB">
              <w:rPr>
                <w:rFonts w:cstheme="minorHAnsi"/>
              </w:rPr>
              <w:t>Ability and willingness to work to get the best</w:t>
            </w:r>
            <w:r w:rsidR="002E2EF7" w:rsidRPr="00FD03EB">
              <w:rPr>
                <w:rFonts w:cstheme="minorHAnsi"/>
              </w:rPr>
              <w:t xml:space="preserve"> </w:t>
            </w:r>
            <w:r w:rsidRPr="00FD03EB">
              <w:rPr>
                <w:rFonts w:cstheme="minorHAnsi"/>
              </w:rPr>
              <w:t>from all students</w:t>
            </w:r>
            <w:r w:rsidR="002E2EF7" w:rsidRPr="00FD03EB">
              <w:rPr>
                <w:rFonts w:cstheme="minorHAnsi"/>
              </w:rPr>
              <w:t xml:space="preserve"> and to promote the enjoyment and success of students in the faculty throughout the school</w:t>
            </w:r>
          </w:p>
          <w:p w14:paraId="1E921239" w14:textId="09294414" w:rsidR="002E2EF7" w:rsidRPr="00FD03EB" w:rsidRDefault="002E2EF7" w:rsidP="00FD03EB">
            <w:pPr>
              <w:pStyle w:val="ListParagraph"/>
              <w:numPr>
                <w:ilvl w:val="0"/>
                <w:numId w:val="8"/>
              </w:numPr>
              <w:autoSpaceDE w:val="0"/>
              <w:autoSpaceDN w:val="0"/>
              <w:adjustRightInd w:val="0"/>
              <w:rPr>
                <w:rFonts w:cstheme="minorHAnsi"/>
              </w:rPr>
            </w:pPr>
            <w:r w:rsidRPr="00FD03EB">
              <w:rPr>
                <w:rFonts w:cstheme="minorHAnsi"/>
              </w:rPr>
              <w:t>A Commitment to your own personal and professional development</w:t>
            </w:r>
          </w:p>
          <w:p w14:paraId="11ABD8F9" w14:textId="77777777" w:rsidR="002E2EF7" w:rsidRPr="00FD03EB" w:rsidRDefault="008E5E69" w:rsidP="00FD03EB">
            <w:pPr>
              <w:pStyle w:val="ListParagraph"/>
              <w:numPr>
                <w:ilvl w:val="0"/>
                <w:numId w:val="8"/>
              </w:numPr>
              <w:autoSpaceDE w:val="0"/>
              <w:autoSpaceDN w:val="0"/>
              <w:adjustRightInd w:val="0"/>
              <w:rPr>
                <w:rFonts w:cstheme="minorHAnsi"/>
              </w:rPr>
            </w:pPr>
            <w:r w:rsidRPr="00FD03EB">
              <w:rPr>
                <w:rFonts w:cstheme="minorHAnsi"/>
              </w:rPr>
              <w:t>Emotional intelligence and empathy.</w:t>
            </w:r>
          </w:p>
          <w:p w14:paraId="25052FDB" w14:textId="073B86B7" w:rsidR="008E5E69" w:rsidRPr="00FD03EB" w:rsidRDefault="008E5E69" w:rsidP="00FD03EB">
            <w:pPr>
              <w:pStyle w:val="ListParagraph"/>
              <w:numPr>
                <w:ilvl w:val="0"/>
                <w:numId w:val="8"/>
              </w:numPr>
              <w:autoSpaceDE w:val="0"/>
              <w:autoSpaceDN w:val="0"/>
              <w:adjustRightInd w:val="0"/>
              <w:rPr>
                <w:rFonts w:cstheme="minorHAnsi"/>
              </w:rPr>
            </w:pPr>
            <w:r w:rsidRPr="00FD03EB">
              <w:rPr>
                <w:rFonts w:cstheme="minorHAnsi"/>
              </w:rPr>
              <w:t>A sense of humour</w:t>
            </w:r>
          </w:p>
          <w:p w14:paraId="7F22A952" w14:textId="77777777" w:rsidR="008E5E69" w:rsidRPr="00FD03EB" w:rsidRDefault="008E5E69" w:rsidP="002E2EF7">
            <w:pPr>
              <w:autoSpaceDE w:val="0"/>
              <w:autoSpaceDN w:val="0"/>
              <w:adjustRightInd w:val="0"/>
              <w:rPr>
                <w:rFonts w:cstheme="minorHAnsi"/>
              </w:rPr>
            </w:pPr>
          </w:p>
        </w:tc>
      </w:tr>
    </w:tbl>
    <w:p w14:paraId="220D325C" w14:textId="77777777" w:rsidR="00B55D4B" w:rsidRPr="00FD03EB" w:rsidRDefault="00B55D4B" w:rsidP="00B55D4B">
      <w:pPr>
        <w:spacing w:after="0"/>
      </w:pPr>
    </w:p>
    <w:tbl>
      <w:tblPr>
        <w:tblStyle w:val="TableGrid"/>
        <w:tblW w:w="0" w:type="auto"/>
        <w:tblLook w:val="04A0" w:firstRow="1" w:lastRow="0" w:firstColumn="1" w:lastColumn="0" w:noHBand="0" w:noVBand="1"/>
      </w:tblPr>
      <w:tblGrid>
        <w:gridCol w:w="10456"/>
      </w:tblGrid>
      <w:tr w:rsidR="008E2BE3" w:rsidRPr="00FD03EB" w14:paraId="7CDC98CC" w14:textId="77777777" w:rsidTr="00683517">
        <w:tc>
          <w:tcPr>
            <w:tcW w:w="10456" w:type="dxa"/>
          </w:tcPr>
          <w:p w14:paraId="6F51AA31" w14:textId="77777777" w:rsidR="008E2BE3" w:rsidRPr="00FD03EB" w:rsidRDefault="00683517" w:rsidP="00683517">
            <w:pPr>
              <w:jc w:val="both"/>
            </w:pPr>
            <w:r w:rsidRPr="00FD03EB">
              <w:t>This post is subject to an enhanced DBS Disclosure and the successful applicant will be subject to relevant vetting checks before an offer of appointment is confirmed. The successful applicant will be subject to rechecking as appropriate.</w:t>
            </w:r>
          </w:p>
          <w:p w14:paraId="2AFB118A" w14:textId="77777777" w:rsidR="00683517" w:rsidRPr="00FD03EB" w:rsidRDefault="00683517" w:rsidP="00683517">
            <w:pPr>
              <w:jc w:val="both"/>
            </w:pPr>
          </w:p>
        </w:tc>
      </w:tr>
    </w:tbl>
    <w:p w14:paraId="35DEB6C2" w14:textId="47DE17C9" w:rsidR="008E2BE3" w:rsidRDefault="008E2BE3" w:rsidP="00B55D4B">
      <w:pPr>
        <w:spacing w:after="0"/>
        <w:rPr>
          <w:sz w:val="16"/>
          <w:szCs w:val="16"/>
        </w:rPr>
      </w:pPr>
    </w:p>
    <w:p w14:paraId="518F7BAB" w14:textId="4F8A9A66" w:rsidR="00F91005" w:rsidRPr="002C1B24" w:rsidRDefault="00F91005" w:rsidP="00F91005">
      <w:pPr>
        <w:autoSpaceDE w:val="0"/>
        <w:autoSpaceDN w:val="0"/>
        <w:adjustRightInd w:val="0"/>
        <w:spacing w:after="0" w:line="240" w:lineRule="auto"/>
        <w:rPr>
          <w:sz w:val="16"/>
          <w:szCs w:val="16"/>
        </w:rPr>
      </w:pPr>
    </w:p>
    <w:p w14:paraId="2E435E0D" w14:textId="1DC229A3" w:rsidR="00D57D5A" w:rsidRPr="002C1B24" w:rsidRDefault="00D57D5A" w:rsidP="0075048B">
      <w:pPr>
        <w:autoSpaceDE w:val="0"/>
        <w:autoSpaceDN w:val="0"/>
        <w:adjustRightInd w:val="0"/>
        <w:spacing w:after="0" w:line="240" w:lineRule="auto"/>
        <w:rPr>
          <w:sz w:val="16"/>
          <w:szCs w:val="16"/>
        </w:rPr>
      </w:pPr>
    </w:p>
    <w:sectPr w:rsidR="00D57D5A" w:rsidRPr="002C1B24" w:rsidSect="00683517">
      <w:pgSz w:w="11906" w:h="16838"/>
      <w:pgMar w:top="720" w:right="720" w:bottom="720" w:left="72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14EB2"/>
    <w:multiLevelType w:val="hybridMultilevel"/>
    <w:tmpl w:val="A7E8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35695E"/>
    <w:multiLevelType w:val="hybridMultilevel"/>
    <w:tmpl w:val="2AC4EF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84870BC"/>
    <w:multiLevelType w:val="hybridMultilevel"/>
    <w:tmpl w:val="C9A2C5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C3D368A"/>
    <w:multiLevelType w:val="hybridMultilevel"/>
    <w:tmpl w:val="0D4EA5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2EE785F"/>
    <w:multiLevelType w:val="hybridMultilevel"/>
    <w:tmpl w:val="447238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FF079E8"/>
    <w:multiLevelType w:val="hybridMultilevel"/>
    <w:tmpl w:val="1458E1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9250D03"/>
    <w:multiLevelType w:val="hybridMultilevel"/>
    <w:tmpl w:val="890E6D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7AD09ED"/>
    <w:multiLevelType w:val="hybridMultilevel"/>
    <w:tmpl w:val="E5962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7"/>
  </w:num>
  <w:num w:numId="3">
    <w:abstractNumId w:val="3"/>
  </w:num>
  <w:num w:numId="4">
    <w:abstractNumId w:val="5"/>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4B"/>
    <w:rsid w:val="000027EB"/>
    <w:rsid w:val="00135F1F"/>
    <w:rsid w:val="00142030"/>
    <w:rsid w:val="002C1B24"/>
    <w:rsid w:val="002E2EF7"/>
    <w:rsid w:val="003A0EE9"/>
    <w:rsid w:val="004427F4"/>
    <w:rsid w:val="004C428B"/>
    <w:rsid w:val="004E2B55"/>
    <w:rsid w:val="00683517"/>
    <w:rsid w:val="0075048B"/>
    <w:rsid w:val="007761AB"/>
    <w:rsid w:val="00840035"/>
    <w:rsid w:val="008E2BE3"/>
    <w:rsid w:val="008E5E69"/>
    <w:rsid w:val="00B55D4B"/>
    <w:rsid w:val="00CA0065"/>
    <w:rsid w:val="00CD423E"/>
    <w:rsid w:val="00D565D9"/>
    <w:rsid w:val="00D57D5A"/>
    <w:rsid w:val="00DF29FB"/>
    <w:rsid w:val="00F91005"/>
    <w:rsid w:val="00FD0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B71B"/>
  <w15:chartTrackingRefBased/>
  <w15:docId w15:val="{14792A65-D444-4D5C-8232-6C24344E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2030"/>
    <w:pPr>
      <w:ind w:left="720"/>
      <w:contextualSpacing/>
    </w:pPr>
  </w:style>
  <w:style w:type="paragraph" w:styleId="BalloonText">
    <w:name w:val="Balloon Text"/>
    <w:basedOn w:val="Normal"/>
    <w:link w:val="BalloonTextChar"/>
    <w:uiPriority w:val="99"/>
    <w:semiHidden/>
    <w:unhideWhenUsed/>
    <w:rsid w:val="004C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6F24FA74</Template>
  <TotalTime>0</TotalTime>
  <Pages>2</Pages>
  <Words>720</Words>
  <Characters>4110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Ilford County High School</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Drysdale R</dc:creator>
  <cp:keywords/>
  <dc:description/>
  <cp:lastModifiedBy>Sheldrake J</cp:lastModifiedBy>
  <cp:revision>2</cp:revision>
  <cp:lastPrinted>2019-04-30T12:05:00Z</cp:lastPrinted>
  <dcterms:created xsi:type="dcterms:W3CDTF">2020-01-31T18:26:00Z</dcterms:created>
  <dcterms:modified xsi:type="dcterms:W3CDTF">2020-01-31T18:26:00Z</dcterms:modified>
</cp:coreProperties>
</file>