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77E2" w:rsidRPr="000A4494" w:rsidRDefault="000A4494" w:rsidP="0012194F">
      <w:pPr>
        <w:jc w:val="center"/>
        <w:rPr>
          <w:rFonts w:ascii="Berlin Sans FB Demi" w:hAnsi="Berlin Sans FB Demi"/>
          <w:color w:val="E36C0A" w:themeColor="accent6" w:themeShade="BF"/>
          <w:sz w:val="34"/>
          <w:szCs w:val="36"/>
        </w:rPr>
      </w:pPr>
      <w:r>
        <w:rPr>
          <w:rFonts w:ascii="Berlin Sans FB Demi" w:hAnsi="Berlin Sans FB Demi"/>
          <w:color w:val="E36C0A" w:themeColor="accent6" w:themeShade="BF"/>
          <w:sz w:val="34"/>
          <w:szCs w:val="36"/>
        </w:rPr>
        <w:t>SOUTH HIGHFIELDS</w:t>
      </w:r>
    </w:p>
    <w:p w:rsidR="0012194F" w:rsidRDefault="009A0830" w:rsidP="0012194F">
      <w:pPr>
        <w:jc w:val="center"/>
        <w:rPr>
          <w:rFonts w:ascii="Berlin Sans FB Demi" w:hAnsi="Berlin Sans FB Demi"/>
          <w:color w:val="E36C0A" w:themeColor="accent6" w:themeShade="BF"/>
          <w:sz w:val="34"/>
          <w:szCs w:val="36"/>
        </w:rPr>
      </w:pPr>
      <w:r w:rsidRPr="000A4494">
        <w:rPr>
          <w:rFonts w:ascii="Berlin Sans FB Demi" w:hAnsi="Berlin Sans FB Demi"/>
          <w:color w:val="E36C0A" w:themeColor="accent6" w:themeShade="BF"/>
          <w:sz w:val="34"/>
          <w:szCs w:val="36"/>
        </w:rPr>
        <w:t xml:space="preserve">COMMUNITY </w:t>
      </w:r>
    </w:p>
    <w:p w:rsidR="009A0830" w:rsidRPr="000A4494" w:rsidRDefault="009A0830" w:rsidP="0012194F">
      <w:pPr>
        <w:jc w:val="center"/>
        <w:rPr>
          <w:rFonts w:ascii="Berlin Sans FB Demi" w:hAnsi="Berlin Sans FB Demi"/>
          <w:color w:val="E36C0A" w:themeColor="accent6" w:themeShade="BF"/>
          <w:sz w:val="34"/>
          <w:szCs w:val="36"/>
        </w:rPr>
      </w:pPr>
      <w:r w:rsidRPr="000A4494">
        <w:rPr>
          <w:rFonts w:ascii="Berlin Sans FB Demi" w:hAnsi="Berlin Sans FB Demi"/>
          <w:color w:val="E36C0A" w:themeColor="accent6" w:themeShade="BF"/>
          <w:sz w:val="34"/>
          <w:szCs w:val="36"/>
        </w:rPr>
        <w:t>FEDERATION</w:t>
      </w:r>
    </w:p>
    <w:p w:rsidR="0012194F" w:rsidRDefault="0012194F" w:rsidP="000A4494">
      <w:pPr>
        <w:jc w:val="right"/>
        <w:rPr>
          <w:b/>
          <w:i/>
          <w:color w:val="E36C0A" w:themeColor="accent6" w:themeShade="BF"/>
          <w:sz w:val="20"/>
          <w:szCs w:val="20"/>
        </w:rPr>
      </w:pPr>
    </w:p>
    <w:tbl>
      <w:tblPr>
        <w:tblStyle w:val="TableGrid"/>
        <w:tblW w:w="10491"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410"/>
        <w:gridCol w:w="3686"/>
      </w:tblGrid>
      <w:tr w:rsidR="00024424" w:rsidTr="00024424">
        <w:tc>
          <w:tcPr>
            <w:tcW w:w="4395" w:type="dxa"/>
          </w:tcPr>
          <w:p w:rsidR="00024424" w:rsidRDefault="006E3AEC" w:rsidP="00A00A48">
            <w:pPr>
              <w:pStyle w:val="Heading1"/>
              <w:spacing w:after="0"/>
              <w:outlineLvl w:val="0"/>
              <w:rPr>
                <w:b/>
                <w:u w:val="none"/>
              </w:rPr>
            </w:pPr>
            <w:r>
              <w:rPr>
                <w:b/>
                <w:u w:val="none"/>
              </w:rPr>
              <w:t xml:space="preserve">Sparkenhoe </w:t>
            </w:r>
            <w:r w:rsidR="00024424" w:rsidRPr="00A00A48">
              <w:rPr>
                <w:b/>
                <w:u w:val="none"/>
              </w:rPr>
              <w:t xml:space="preserve">Community </w:t>
            </w:r>
          </w:p>
          <w:p w:rsidR="00024424" w:rsidRPr="00A00A48" w:rsidRDefault="00024424" w:rsidP="00A00A48">
            <w:pPr>
              <w:pStyle w:val="Heading1"/>
              <w:spacing w:after="0"/>
              <w:outlineLvl w:val="0"/>
              <w:rPr>
                <w:b/>
                <w:u w:val="none"/>
              </w:rPr>
            </w:pPr>
            <w:r w:rsidRPr="00A00A48">
              <w:rPr>
                <w:b/>
                <w:u w:val="none"/>
              </w:rPr>
              <w:t>Primary School</w:t>
            </w:r>
          </w:p>
          <w:p w:rsidR="00024424" w:rsidRPr="00BC6860" w:rsidRDefault="00024424" w:rsidP="00A00A48">
            <w:pPr>
              <w:pStyle w:val="Heading1"/>
              <w:spacing w:after="0"/>
              <w:outlineLvl w:val="0"/>
              <w:rPr>
                <w:sz w:val="20"/>
                <w:szCs w:val="20"/>
                <w:u w:val="none"/>
              </w:rPr>
            </w:pPr>
            <w:r w:rsidRPr="00BC6860">
              <w:rPr>
                <w:sz w:val="20"/>
                <w:szCs w:val="20"/>
                <w:u w:val="none"/>
              </w:rPr>
              <w:t>Saxby Street, Leicester, LE2 0TD</w:t>
            </w:r>
          </w:p>
          <w:p w:rsidR="00024424" w:rsidRPr="00BC6860" w:rsidRDefault="00024424" w:rsidP="00A00A48">
            <w:pPr>
              <w:tabs>
                <w:tab w:val="left" w:pos="6804"/>
              </w:tabs>
              <w:jc w:val="center"/>
              <w:rPr>
                <w:sz w:val="20"/>
                <w:szCs w:val="20"/>
              </w:rPr>
            </w:pPr>
            <w:r w:rsidRPr="00BC6860">
              <w:rPr>
                <w:sz w:val="20"/>
                <w:szCs w:val="20"/>
              </w:rPr>
              <w:t>School Tel: 0116 2512686 Fax: 0116 2621816</w:t>
            </w:r>
          </w:p>
          <w:p w:rsidR="00024424" w:rsidRPr="00BC6860" w:rsidRDefault="00024424" w:rsidP="00A00A48">
            <w:pPr>
              <w:tabs>
                <w:tab w:val="left" w:pos="6804"/>
              </w:tabs>
              <w:jc w:val="center"/>
              <w:rPr>
                <w:sz w:val="20"/>
                <w:szCs w:val="20"/>
              </w:rPr>
            </w:pPr>
            <w:proofErr w:type="spellStart"/>
            <w:r w:rsidRPr="00BC6860">
              <w:rPr>
                <w:sz w:val="20"/>
                <w:szCs w:val="20"/>
              </w:rPr>
              <w:t>Gopsall</w:t>
            </w:r>
            <w:proofErr w:type="spellEnd"/>
            <w:r w:rsidRPr="00BC6860">
              <w:rPr>
                <w:sz w:val="20"/>
                <w:szCs w:val="20"/>
              </w:rPr>
              <w:t xml:space="preserve"> Building Tel: 0116 2510722</w:t>
            </w:r>
          </w:p>
          <w:p w:rsidR="00024424" w:rsidRPr="00BC6860" w:rsidRDefault="00024424" w:rsidP="00A00A48">
            <w:pPr>
              <w:jc w:val="center"/>
              <w:rPr>
                <w:sz w:val="20"/>
                <w:szCs w:val="20"/>
              </w:rPr>
            </w:pPr>
            <w:r w:rsidRPr="00BC6860">
              <w:rPr>
                <w:sz w:val="20"/>
                <w:szCs w:val="20"/>
              </w:rPr>
              <w:t>Email: education@sparkenhoe.leicester.sch.uk</w:t>
            </w:r>
          </w:p>
          <w:p w:rsidR="00024424" w:rsidRDefault="00024424" w:rsidP="00647F77">
            <w:pPr>
              <w:jc w:val="center"/>
              <w:rPr>
                <w:rFonts w:ascii="Berlin Sans FB Demi" w:hAnsi="Berlin Sans FB Demi"/>
                <w:color w:val="1F497D" w:themeColor="text2"/>
                <w:sz w:val="20"/>
                <w:szCs w:val="20"/>
              </w:rPr>
            </w:pPr>
            <w:r w:rsidRPr="00BC6860">
              <w:rPr>
                <w:sz w:val="20"/>
                <w:szCs w:val="20"/>
              </w:rPr>
              <w:t>Website: www.sparkenhoe.leicester.sch.uk</w:t>
            </w:r>
          </w:p>
        </w:tc>
        <w:tc>
          <w:tcPr>
            <w:tcW w:w="2410" w:type="dxa"/>
          </w:tcPr>
          <w:p w:rsidR="00024424" w:rsidRPr="00F835F5" w:rsidRDefault="00024424" w:rsidP="000D7B9C">
            <w:pPr>
              <w:ind w:right="-202"/>
              <w:jc w:val="center"/>
              <w:rPr>
                <w:b/>
                <w:color w:val="C0504D" w:themeColor="accent2"/>
              </w:rPr>
            </w:pPr>
            <w:r w:rsidRPr="00F835F5">
              <w:rPr>
                <w:b/>
                <w:color w:val="C0504D" w:themeColor="accent2"/>
              </w:rPr>
              <w:t>The Ark World</w:t>
            </w:r>
          </w:p>
          <w:p w:rsidR="00024424" w:rsidRDefault="00024424" w:rsidP="00024424">
            <w:pPr>
              <w:ind w:right="-202"/>
              <w:jc w:val="center"/>
              <w:rPr>
                <w:color w:val="C0504D" w:themeColor="accent2"/>
                <w:sz w:val="20"/>
                <w:szCs w:val="20"/>
              </w:rPr>
            </w:pPr>
            <w:r w:rsidRPr="00F835F5">
              <w:rPr>
                <w:b/>
                <w:color w:val="C0504D" w:themeColor="accent2"/>
              </w:rPr>
              <w:t>Arts Centre</w:t>
            </w:r>
            <w:r w:rsidRPr="00F835F5">
              <w:rPr>
                <w:color w:val="C0504D" w:themeColor="accent2"/>
              </w:rPr>
              <w:t>:</w:t>
            </w:r>
          </w:p>
          <w:p w:rsidR="00024424" w:rsidRPr="00F835F5" w:rsidRDefault="00024424" w:rsidP="00024424">
            <w:pPr>
              <w:ind w:right="-202"/>
              <w:jc w:val="center"/>
              <w:rPr>
                <w:sz w:val="20"/>
                <w:szCs w:val="20"/>
              </w:rPr>
            </w:pPr>
            <w:r w:rsidRPr="00F835F5">
              <w:rPr>
                <w:sz w:val="20"/>
                <w:szCs w:val="20"/>
              </w:rPr>
              <w:t>Sparkenhoe Street</w:t>
            </w:r>
          </w:p>
          <w:p w:rsidR="00024424" w:rsidRPr="00F835F5" w:rsidRDefault="00024424" w:rsidP="00024424">
            <w:pPr>
              <w:ind w:right="-202"/>
              <w:jc w:val="center"/>
              <w:rPr>
                <w:b/>
                <w:sz w:val="20"/>
                <w:szCs w:val="20"/>
              </w:rPr>
            </w:pPr>
            <w:r w:rsidRPr="00F835F5">
              <w:rPr>
                <w:sz w:val="20"/>
                <w:szCs w:val="20"/>
              </w:rPr>
              <w:t>Leicester</w:t>
            </w:r>
            <w:r w:rsidR="00F835F5" w:rsidRPr="00F835F5">
              <w:rPr>
                <w:sz w:val="20"/>
                <w:szCs w:val="20"/>
              </w:rPr>
              <w:t>, LE2 0DL</w:t>
            </w:r>
          </w:p>
          <w:p w:rsidR="00024424" w:rsidRPr="00024424" w:rsidRDefault="00024424" w:rsidP="00024424">
            <w:pPr>
              <w:ind w:right="-202"/>
              <w:jc w:val="center"/>
              <w:rPr>
                <w:sz w:val="20"/>
                <w:szCs w:val="20"/>
              </w:rPr>
            </w:pPr>
            <w:r w:rsidRPr="00BC6860">
              <w:rPr>
                <w:b/>
                <w:sz w:val="20"/>
                <w:szCs w:val="20"/>
              </w:rPr>
              <w:t>Tel: 0116 2539273</w:t>
            </w:r>
          </w:p>
        </w:tc>
        <w:tc>
          <w:tcPr>
            <w:tcW w:w="3686" w:type="dxa"/>
          </w:tcPr>
          <w:p w:rsidR="00F835F5" w:rsidRDefault="00024424" w:rsidP="00A00A48">
            <w:pPr>
              <w:ind w:right="-202"/>
              <w:jc w:val="center"/>
              <w:rPr>
                <w:rFonts w:ascii="Berlin Sans FB Demi" w:hAnsi="Berlin Sans FB Demi"/>
                <w:color w:val="1F497D" w:themeColor="text2"/>
                <w:sz w:val="20"/>
                <w:szCs w:val="20"/>
              </w:rPr>
            </w:pPr>
            <w:r w:rsidRPr="00BC6860">
              <w:rPr>
                <w:rFonts w:ascii="Berlin Sans FB Demi" w:hAnsi="Berlin Sans FB Demi"/>
                <w:color w:val="1F497D" w:themeColor="text2"/>
                <w:sz w:val="20"/>
                <w:szCs w:val="20"/>
              </w:rPr>
              <w:t xml:space="preserve">MEDWAY COMMUNITY </w:t>
            </w:r>
          </w:p>
          <w:p w:rsidR="00024424" w:rsidRPr="00BC6860" w:rsidRDefault="00024424" w:rsidP="00A00A48">
            <w:pPr>
              <w:ind w:right="-202"/>
              <w:jc w:val="center"/>
              <w:rPr>
                <w:rFonts w:ascii="Berlin Sans FB Demi" w:hAnsi="Berlin Sans FB Demi"/>
                <w:sz w:val="20"/>
                <w:szCs w:val="20"/>
              </w:rPr>
            </w:pPr>
            <w:r w:rsidRPr="00BC6860">
              <w:rPr>
                <w:rFonts w:ascii="Berlin Sans FB Demi" w:hAnsi="Berlin Sans FB Demi"/>
                <w:color w:val="1F497D" w:themeColor="text2"/>
                <w:sz w:val="20"/>
                <w:szCs w:val="20"/>
              </w:rPr>
              <w:t>PRIMARY SCHOOL</w:t>
            </w:r>
          </w:p>
          <w:p w:rsidR="00024424" w:rsidRPr="00BC6860" w:rsidRDefault="00024424" w:rsidP="00A00A48">
            <w:pPr>
              <w:ind w:right="-202"/>
              <w:jc w:val="center"/>
              <w:rPr>
                <w:sz w:val="20"/>
                <w:szCs w:val="20"/>
              </w:rPr>
            </w:pPr>
            <w:r w:rsidRPr="00BC6860">
              <w:rPr>
                <w:sz w:val="20"/>
                <w:szCs w:val="20"/>
              </w:rPr>
              <w:t>St Stephen’s Road, Leicester, LE2 1GH</w:t>
            </w:r>
          </w:p>
          <w:p w:rsidR="00024424" w:rsidRDefault="00024424" w:rsidP="00A00A48">
            <w:pPr>
              <w:ind w:right="-202"/>
              <w:jc w:val="center"/>
              <w:rPr>
                <w:sz w:val="20"/>
                <w:szCs w:val="20"/>
              </w:rPr>
            </w:pPr>
            <w:r w:rsidRPr="00BC6860">
              <w:rPr>
                <w:sz w:val="20"/>
                <w:szCs w:val="20"/>
              </w:rPr>
              <w:t>Telephone</w:t>
            </w:r>
            <w:r>
              <w:rPr>
                <w:sz w:val="20"/>
                <w:szCs w:val="20"/>
              </w:rPr>
              <w:t xml:space="preserve">: </w:t>
            </w:r>
            <w:r w:rsidRPr="00BC6860">
              <w:rPr>
                <w:sz w:val="20"/>
                <w:szCs w:val="20"/>
              </w:rPr>
              <w:t xml:space="preserve"> (0116) 2544811</w:t>
            </w:r>
          </w:p>
          <w:p w:rsidR="00024424" w:rsidRPr="00BC6860" w:rsidRDefault="00024424" w:rsidP="00A00A48">
            <w:pPr>
              <w:ind w:right="-202"/>
              <w:jc w:val="center"/>
              <w:rPr>
                <w:sz w:val="20"/>
                <w:szCs w:val="20"/>
              </w:rPr>
            </w:pPr>
            <w:r w:rsidRPr="00BC6860">
              <w:rPr>
                <w:sz w:val="20"/>
                <w:szCs w:val="20"/>
              </w:rPr>
              <w:t>Fax</w:t>
            </w:r>
            <w:r>
              <w:rPr>
                <w:sz w:val="20"/>
                <w:szCs w:val="20"/>
              </w:rPr>
              <w:t>:</w:t>
            </w:r>
            <w:r w:rsidRPr="00BC6860">
              <w:rPr>
                <w:sz w:val="20"/>
                <w:szCs w:val="20"/>
              </w:rPr>
              <w:t xml:space="preserve"> (0116) 2543738</w:t>
            </w:r>
          </w:p>
          <w:p w:rsidR="00024424" w:rsidRPr="00BC6860" w:rsidRDefault="00A277BB" w:rsidP="00A00A48">
            <w:pPr>
              <w:ind w:right="-202"/>
              <w:jc w:val="center"/>
              <w:rPr>
                <w:sz w:val="20"/>
                <w:szCs w:val="20"/>
              </w:rPr>
            </w:pPr>
            <w:r>
              <w:rPr>
                <w:sz w:val="20"/>
                <w:szCs w:val="20"/>
              </w:rPr>
              <w:t>Email:</w:t>
            </w:r>
            <w:r w:rsidR="00024424" w:rsidRPr="00BC6860">
              <w:rPr>
                <w:sz w:val="20"/>
                <w:szCs w:val="20"/>
              </w:rPr>
              <w:t>office@medway.leicester.sch.uk</w:t>
            </w:r>
          </w:p>
          <w:p w:rsidR="00D47797" w:rsidRPr="006F4153" w:rsidRDefault="00D47797" w:rsidP="00693E67">
            <w:pPr>
              <w:jc w:val="center"/>
              <w:rPr>
                <w:sz w:val="18"/>
                <w:szCs w:val="18"/>
                <w:vertAlign w:val="subscript"/>
              </w:rPr>
            </w:pPr>
            <w:r w:rsidRPr="00D47797">
              <w:rPr>
                <w:sz w:val="20"/>
                <w:szCs w:val="20"/>
              </w:rPr>
              <w:t xml:space="preserve">Website: </w:t>
            </w:r>
            <w:r w:rsidR="006F4153" w:rsidRPr="006F4153">
              <w:rPr>
                <w:sz w:val="18"/>
                <w:szCs w:val="18"/>
              </w:rPr>
              <w:t>www.medway.leicester.sch.uk</w:t>
            </w:r>
          </w:p>
          <w:p w:rsidR="00024424" w:rsidRDefault="00024424" w:rsidP="003D25F2">
            <w:pPr>
              <w:ind w:right="-202"/>
              <w:rPr>
                <w:rFonts w:ascii="Berlin Sans FB Demi" w:hAnsi="Berlin Sans FB Demi"/>
                <w:color w:val="1F497D" w:themeColor="text2"/>
                <w:sz w:val="20"/>
                <w:szCs w:val="20"/>
              </w:rPr>
            </w:pPr>
          </w:p>
        </w:tc>
      </w:tr>
    </w:tbl>
    <w:p w:rsidR="00BC6860" w:rsidRDefault="00647F77" w:rsidP="00BC6860">
      <w:pPr>
        <w:ind w:right="-202"/>
        <w:rPr>
          <w:rFonts w:ascii="Berlin Sans FB Demi" w:hAnsi="Berlin Sans FB Demi"/>
          <w:color w:val="1F497D" w:themeColor="text2"/>
          <w:sz w:val="20"/>
          <w:szCs w:val="20"/>
        </w:rPr>
      </w:pPr>
      <w:r>
        <w:rPr>
          <w:rFonts w:ascii="Berlin Sans FB Demi" w:hAnsi="Berlin Sans FB Demi"/>
          <w:noProof/>
          <w:color w:val="1F497D" w:themeColor="text2"/>
          <w:sz w:val="20"/>
          <w:szCs w:val="20"/>
        </w:rPr>
        <mc:AlternateContent>
          <mc:Choice Requires="wps">
            <w:drawing>
              <wp:anchor distT="0" distB="0" distL="114300" distR="114300" simplePos="0" relativeHeight="251662336" behindDoc="0" locked="0" layoutInCell="1" allowOverlap="1" wp14:anchorId="76BBE091" wp14:editId="20A312F0">
                <wp:simplePos x="0" y="0"/>
                <wp:positionH relativeFrom="column">
                  <wp:posOffset>-186690</wp:posOffset>
                </wp:positionH>
                <wp:positionV relativeFrom="paragraph">
                  <wp:posOffset>75565</wp:posOffset>
                </wp:positionV>
                <wp:extent cx="6486525" cy="0"/>
                <wp:effectExtent l="38100" t="38100" r="47625" b="57150"/>
                <wp:wrapNone/>
                <wp:docPr id="18" name="Straight Connector 18"/>
                <wp:cNvGraphicFramePr/>
                <a:graphic xmlns:a="http://schemas.openxmlformats.org/drawingml/2006/main">
                  <a:graphicData uri="http://schemas.microsoft.com/office/word/2010/wordprocessingShape">
                    <wps:wsp>
                      <wps:cNvCnPr/>
                      <wps:spPr>
                        <a:xfrm>
                          <a:off x="0" y="0"/>
                          <a:ext cx="6486525" cy="0"/>
                        </a:xfrm>
                        <a:prstGeom prst="line">
                          <a:avLst/>
                        </a:prstGeom>
                        <a:ln w="12700">
                          <a:solidFill>
                            <a:schemeClr val="accent6">
                              <a:lumMod val="7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8"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pt,5.95pt" to="496.0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" strokecolor="#e36c0a [2409]" strokeweight="1pt">
                <v:stroke startarrow="oval" endarrow="oval"/>
              </v:line>
            </w:pict>
          </mc:Fallback>
        </mc:AlternateContent>
      </w:r>
    </w:p>
    <w:p w:rsidR="004D7D96" w:rsidRDefault="004D7D96" w:rsidP="004D7D96">
      <w:pPr>
        <w:ind w:right="-202"/>
      </w:pPr>
    </w:p>
    <w:p w:rsidR="00660581" w:rsidRDefault="00660581" w:rsidP="00660581">
      <w:pPr>
        <w:jc w:val="center"/>
        <w:rPr>
          <w:b/>
          <w:sz w:val="44"/>
          <w:szCs w:val="44"/>
        </w:rPr>
      </w:pPr>
      <w:r>
        <w:rPr>
          <w:b/>
          <w:sz w:val="44"/>
          <w:szCs w:val="44"/>
        </w:rPr>
        <w:t>Welcome from the Chair of Governors</w:t>
      </w:r>
    </w:p>
    <w:p w:rsidR="00660581" w:rsidRPr="00660581" w:rsidRDefault="00660581" w:rsidP="00660581">
      <w:pPr>
        <w:jc w:val="both"/>
        <w:rPr>
          <w:b/>
          <w:sz w:val="44"/>
          <w:szCs w:val="44"/>
        </w:rPr>
      </w:pPr>
    </w:p>
    <w:p w:rsidR="00660581" w:rsidRDefault="00660581" w:rsidP="00660581">
      <w:pPr>
        <w:jc w:val="both"/>
      </w:pPr>
      <w:r>
        <w:t xml:space="preserve">The South Highfields Federation serves a wonderfully diverse and vibrant part of the city of Leicester with active community members and groups. The two schools under this federation, </w:t>
      </w:r>
      <w:hyperlink r:id="rId8" w:history="1">
        <w:proofErr w:type="spellStart"/>
        <w:r w:rsidRPr="009B1992">
          <w:rPr>
            <w:rStyle w:val="Hyperlink"/>
          </w:rPr>
          <w:t>Sparkenhoe</w:t>
        </w:r>
        <w:proofErr w:type="spellEnd"/>
        <w:r w:rsidRPr="009B1992">
          <w:rPr>
            <w:rStyle w:val="Hyperlink"/>
          </w:rPr>
          <w:t xml:space="preserve"> Community Primary</w:t>
        </w:r>
      </w:hyperlink>
      <w:r>
        <w:t xml:space="preserve"> and </w:t>
      </w:r>
      <w:hyperlink r:id="rId9" w:history="1">
        <w:r w:rsidRPr="009B1992">
          <w:rPr>
            <w:rStyle w:val="Hyperlink"/>
          </w:rPr>
          <w:t>Medway Community Primary</w:t>
        </w:r>
      </w:hyperlink>
      <w:r>
        <w:t xml:space="preserve"> are highly committed and rightly proud of the progress and achievement made by the children and their families. </w:t>
      </w:r>
    </w:p>
    <w:p w:rsidR="00660581" w:rsidRDefault="00660581" w:rsidP="00660581">
      <w:pPr>
        <w:jc w:val="both"/>
      </w:pPr>
    </w:p>
    <w:p w:rsidR="00660581" w:rsidRDefault="00660581" w:rsidP="00660581">
      <w:pPr>
        <w:jc w:val="both"/>
      </w:pPr>
      <w:r w:rsidRPr="006602C4">
        <w:rPr>
          <w:i/>
        </w:rPr>
        <w:t>‘Together we can’</w:t>
      </w:r>
      <w:r>
        <w:t xml:space="preserve"> is an ethos that permeates through the work of the federation and I am proud of the way everyone works to help every single child achieve to their highest potential.</w:t>
      </w:r>
    </w:p>
    <w:p w:rsidR="00660581" w:rsidRDefault="00660581" w:rsidP="00660581">
      <w:pPr>
        <w:jc w:val="both"/>
      </w:pPr>
    </w:p>
    <w:p w:rsidR="00EC61EE" w:rsidRDefault="00660581" w:rsidP="00660581">
      <w:pPr>
        <w:jc w:val="both"/>
      </w:pPr>
      <w:r>
        <w:t xml:space="preserve">Building on the success of the federation, this is an opportunity for inspiring strategic individuals with ambition and drive in developing great outcomes for children, families and communities from inner city wards. The Heads of Schools will take forward the next phase of work </w:t>
      </w:r>
      <w:r w:rsidR="00B358BD">
        <w:t>to</w:t>
      </w:r>
      <w:r>
        <w:t xml:space="preserve"> </w:t>
      </w:r>
      <w:r w:rsidR="00B358BD">
        <w:t>harness collaboration</w:t>
      </w:r>
      <w:r w:rsidR="007A6A26">
        <w:t xml:space="preserve"> and drive teaching and learning to achieve outstanding</w:t>
      </w:r>
      <w:r w:rsidR="000A109D">
        <w:t xml:space="preserve"> results</w:t>
      </w:r>
      <w:r w:rsidR="007A6A26">
        <w:t xml:space="preserve">. </w:t>
      </w:r>
      <w:r w:rsidR="000A109D">
        <w:t>You will w</w:t>
      </w:r>
      <w:r w:rsidR="007A6A26">
        <w:t xml:space="preserve">ork creatively to inspire </w:t>
      </w:r>
      <w:r w:rsidR="006B5869">
        <w:t xml:space="preserve">others </w:t>
      </w:r>
      <w:r w:rsidR="000A109D">
        <w:t xml:space="preserve">and </w:t>
      </w:r>
      <w:r w:rsidR="007A6A26">
        <w:t>develop a practice of self-improvement</w:t>
      </w:r>
      <w:r w:rsidR="00EC61EE">
        <w:t xml:space="preserve"> across the federation. </w:t>
      </w:r>
    </w:p>
    <w:p w:rsidR="00660581" w:rsidRDefault="00660581" w:rsidP="00660581">
      <w:pPr>
        <w:jc w:val="both"/>
      </w:pPr>
    </w:p>
    <w:p w:rsidR="00660581" w:rsidRDefault="00660581" w:rsidP="00660581">
      <w:pPr>
        <w:jc w:val="both"/>
      </w:pPr>
      <w:r>
        <w:t xml:space="preserve">Established experience will mean you already have </w:t>
      </w:r>
      <w:r w:rsidR="000A109D">
        <w:t xml:space="preserve">proven skills in </w:t>
      </w:r>
      <w:r>
        <w:t>putting in place effective leadership and with outstanding interpersonal skills you will be innovative in your approach to working across the federation. If you can bring out the best in people to motivate and stim</w:t>
      </w:r>
      <w:r w:rsidR="006B5869">
        <w:t>ulate them to growth and develop</w:t>
      </w:r>
      <w:r>
        <w:t xml:space="preserve"> this post would offer the challenge and progress you would be looking for </w:t>
      </w:r>
      <w:r w:rsidR="006B5869">
        <w:t>in the next part of your career.</w:t>
      </w:r>
    </w:p>
    <w:p w:rsidR="006B5869" w:rsidRDefault="006B5869" w:rsidP="00660581">
      <w:pPr>
        <w:jc w:val="both"/>
      </w:pPr>
    </w:p>
    <w:p w:rsidR="00660581" w:rsidRDefault="006B5869" w:rsidP="00660581">
      <w:pPr>
        <w:jc w:val="both"/>
      </w:pPr>
      <w:r>
        <w:t>T</w:t>
      </w:r>
      <w:r w:rsidR="00660581">
        <w:t xml:space="preserve">his </w:t>
      </w:r>
      <w:r>
        <w:t xml:space="preserve">is an exciting and rewarding role and if you believe this is something you could do, I would like to </w:t>
      </w:r>
      <w:r w:rsidR="00EC61EE">
        <w:t xml:space="preserve">positively </w:t>
      </w:r>
      <w:r>
        <w:t xml:space="preserve">encourage you to apply.  </w:t>
      </w:r>
    </w:p>
    <w:p w:rsidR="00660581" w:rsidRDefault="00660581" w:rsidP="00660581">
      <w:pPr>
        <w:jc w:val="both"/>
      </w:pPr>
    </w:p>
    <w:p w:rsidR="000A109D" w:rsidRDefault="00EC61EE" w:rsidP="00660581">
      <w:pPr>
        <w:jc w:val="both"/>
      </w:pPr>
      <w:r>
        <w:t xml:space="preserve">I wish you all the best in your application. </w:t>
      </w:r>
    </w:p>
    <w:p w:rsidR="00EC61EE" w:rsidRDefault="00EC61EE" w:rsidP="00660581">
      <w:pPr>
        <w:jc w:val="both"/>
      </w:pPr>
    </w:p>
    <w:p w:rsidR="00660581" w:rsidRDefault="00660581" w:rsidP="00660581">
      <w:pPr>
        <w:jc w:val="both"/>
      </w:pPr>
      <w:r w:rsidRPr="00660581">
        <w:t>Thank you for your</w:t>
      </w:r>
      <w:r>
        <w:t xml:space="preserve"> </w:t>
      </w:r>
      <w:r w:rsidR="00147171">
        <w:t xml:space="preserve">time and interest. </w:t>
      </w:r>
    </w:p>
    <w:p w:rsidR="00660581" w:rsidRPr="00A62E89" w:rsidRDefault="00660581" w:rsidP="00660581">
      <w:pPr>
        <w:jc w:val="both"/>
        <w:rPr>
          <w:i/>
        </w:rPr>
      </w:pPr>
    </w:p>
    <w:p w:rsidR="00660581" w:rsidRDefault="00660581" w:rsidP="00660581">
      <w:pPr>
        <w:jc w:val="both"/>
      </w:pPr>
      <w:r>
        <w:t>Chetna Patel Liburd, Chair of Governors</w:t>
      </w:r>
    </w:p>
    <w:sectPr w:rsidR="00660581" w:rsidSect="004E245B">
      <w:headerReference w:type="default" r:id="rId10"/>
      <w:footerReference w:type="default" r:id="rId11"/>
      <w:type w:val="continuous"/>
      <w:pgSz w:w="11906" w:h="16838"/>
      <w:pgMar w:top="719"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3367" w:rsidRDefault="003D3367" w:rsidP="00A83FF5">
      <w:r>
        <w:separator/>
      </w:r>
    </w:p>
  </w:endnote>
  <w:endnote w:type="continuationSeparator" w:id="0">
    <w:p w:rsidR="003D3367" w:rsidRDefault="003D3367" w:rsidP="00A83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D76" w:rsidRDefault="00120230">
    <w:pPr>
      <w:pStyle w:val="Footer"/>
    </w:pPr>
    <w:r>
      <w:rPr>
        <w:noProof/>
      </w:rPr>
      <w:drawing>
        <wp:anchor distT="0" distB="0" distL="114300" distR="114300" simplePos="0" relativeHeight="251658240" behindDoc="1" locked="0" layoutInCell="1" allowOverlap="1" wp14:anchorId="0ACCC573" wp14:editId="6CBF8E90">
          <wp:simplePos x="0" y="0"/>
          <wp:positionH relativeFrom="column">
            <wp:posOffset>5937885</wp:posOffset>
          </wp:positionH>
          <wp:positionV relativeFrom="paragraph">
            <wp:posOffset>-410210</wp:posOffset>
          </wp:positionV>
          <wp:extent cx="694690" cy="820420"/>
          <wp:effectExtent l="0" t="0" r="0" b="0"/>
          <wp:wrapTight wrapText="bothSides">
            <wp:wrapPolygon edited="0">
              <wp:start x="0" y="0"/>
              <wp:lineTo x="0" y="21065"/>
              <wp:lineTo x="20731" y="21065"/>
              <wp:lineTo x="20731" y="0"/>
              <wp:lineTo x="0" y="0"/>
            </wp:wrapPolygon>
          </wp:wrapTight>
          <wp:docPr id="5" name="Picture 5" descr="Leicester%20city%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icester%20city%20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820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2FC9">
      <w:rPr>
        <w:noProof/>
      </w:rPr>
      <w:drawing>
        <wp:anchor distT="0" distB="0" distL="114300" distR="114300" simplePos="0" relativeHeight="251670528" behindDoc="1" locked="0" layoutInCell="1" allowOverlap="1" wp14:anchorId="0BCD1696" wp14:editId="55E83E19">
          <wp:simplePos x="0" y="0"/>
          <wp:positionH relativeFrom="column">
            <wp:posOffset>4036695</wp:posOffset>
          </wp:positionH>
          <wp:positionV relativeFrom="paragraph">
            <wp:posOffset>-405130</wp:posOffset>
          </wp:positionV>
          <wp:extent cx="723900" cy="603250"/>
          <wp:effectExtent l="0" t="0" r="0" b="6350"/>
          <wp:wrapThrough wrapText="bothSides">
            <wp:wrapPolygon edited="0">
              <wp:start x="0" y="0"/>
              <wp:lineTo x="0" y="21145"/>
              <wp:lineTo x="21032" y="21145"/>
              <wp:lineTo x="21032" y="0"/>
              <wp:lineTo x="0" y="0"/>
            </wp:wrapPolygon>
          </wp:wrapThrough>
          <wp:docPr id="2" name="Picture 2" descr="Kitemarks_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temarks_active"/>
                  <pic:cNvPicPr>
                    <a:picLocks noChangeAspect="1" noChangeArrowheads="1"/>
                  </pic:cNvPicPr>
                </pic:nvPicPr>
                <pic:blipFill>
                  <a:blip r:embed="rId2"/>
                  <a:srcRect/>
                  <a:stretch>
                    <a:fillRect/>
                  </a:stretch>
                </pic:blipFill>
                <pic:spPr bwMode="auto">
                  <a:xfrm>
                    <a:off x="0" y="0"/>
                    <a:ext cx="723900" cy="6032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49A33B78" wp14:editId="162D4423">
          <wp:simplePos x="0" y="0"/>
          <wp:positionH relativeFrom="column">
            <wp:posOffset>2689225</wp:posOffset>
          </wp:positionH>
          <wp:positionV relativeFrom="paragraph">
            <wp:posOffset>-407670</wp:posOffset>
          </wp:positionV>
          <wp:extent cx="1152525" cy="713105"/>
          <wp:effectExtent l="0" t="0" r="9525" b="0"/>
          <wp:wrapTight wrapText="bothSides">
            <wp:wrapPolygon edited="0">
              <wp:start x="0" y="0"/>
              <wp:lineTo x="0" y="20773"/>
              <wp:lineTo x="21421" y="20773"/>
              <wp:lineTo x="21421" y="0"/>
              <wp:lineTo x="0" y="0"/>
            </wp:wrapPolygon>
          </wp:wrapTight>
          <wp:docPr id="6" name="Picture 6" descr="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52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619BA883" wp14:editId="2B9C9377">
          <wp:simplePos x="0" y="0"/>
          <wp:positionH relativeFrom="column">
            <wp:posOffset>1414145</wp:posOffset>
          </wp:positionH>
          <wp:positionV relativeFrom="paragraph">
            <wp:posOffset>-408305</wp:posOffset>
          </wp:positionV>
          <wp:extent cx="925195" cy="976630"/>
          <wp:effectExtent l="0" t="0" r="8255" b="0"/>
          <wp:wrapTight wrapText="bothSides">
            <wp:wrapPolygon edited="0">
              <wp:start x="0" y="0"/>
              <wp:lineTo x="0" y="21066"/>
              <wp:lineTo x="21348" y="21066"/>
              <wp:lineTo x="21348" y="0"/>
              <wp:lineTo x="0" y="0"/>
            </wp:wrapPolygon>
          </wp:wrapTight>
          <wp:docPr id="24" name="Picture 24" descr="Education logo - small - 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ucation logo - small - 30m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25195" cy="976630"/>
                  </a:xfrm>
                  <a:prstGeom prst="rect">
                    <a:avLst/>
                  </a:prstGeom>
                  <a:noFill/>
                  <a:ln>
                    <a:noFill/>
                  </a:ln>
                </pic:spPr>
              </pic:pic>
            </a:graphicData>
          </a:graphic>
          <wp14:sizeRelH relativeFrom="page">
            <wp14:pctWidth>0</wp14:pctWidth>
          </wp14:sizeRelH>
          <wp14:sizeRelV relativeFrom="page">
            <wp14:pctHeight>0</wp14:pctHeight>
          </wp14:sizeRelV>
        </wp:anchor>
      </w:drawing>
    </w:r>
    <w:r w:rsidR="00C12FC9">
      <w:rPr>
        <w:noProof/>
        <w:color w:val="1F497D" w:themeColor="text2"/>
      </w:rPr>
      <w:drawing>
        <wp:anchor distT="0" distB="0" distL="114300" distR="114300" simplePos="0" relativeHeight="251667456" behindDoc="0" locked="0" layoutInCell="1" allowOverlap="1" wp14:anchorId="30D208F5" wp14:editId="04AE78D9">
          <wp:simplePos x="0" y="0"/>
          <wp:positionH relativeFrom="column">
            <wp:posOffset>-400050</wp:posOffset>
          </wp:positionH>
          <wp:positionV relativeFrom="paragraph">
            <wp:posOffset>-303530</wp:posOffset>
          </wp:positionV>
          <wp:extent cx="1590675" cy="609600"/>
          <wp:effectExtent l="0" t="0" r="9525" b="0"/>
          <wp:wrapNone/>
          <wp:docPr id="23" name="Picture 23" descr="university sc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versity scp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9067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2FC9" w:rsidRPr="00C12FC9">
      <w:rPr>
        <w:noProof/>
      </w:rPr>
      <w:drawing>
        <wp:anchor distT="0" distB="0" distL="114300" distR="114300" simplePos="0" relativeHeight="251669504" behindDoc="1" locked="0" layoutInCell="1" allowOverlap="1" wp14:anchorId="345EC824" wp14:editId="3330E678">
          <wp:simplePos x="0" y="0"/>
          <wp:positionH relativeFrom="column">
            <wp:posOffset>4668520</wp:posOffset>
          </wp:positionH>
          <wp:positionV relativeFrom="paragraph">
            <wp:posOffset>-522605</wp:posOffset>
          </wp:positionV>
          <wp:extent cx="1272540" cy="981075"/>
          <wp:effectExtent l="0" t="0" r="3810" b="9525"/>
          <wp:wrapTight wrapText="bothSides">
            <wp:wrapPolygon edited="0">
              <wp:start x="0" y="0"/>
              <wp:lineTo x="0" y="21390"/>
              <wp:lineTo x="21341" y="21390"/>
              <wp:lineTo x="2134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1272540" cy="981075"/>
                  </a:xfrm>
                  <a:prstGeom prst="rect">
                    <a:avLst/>
                  </a:prstGeom>
                  <a:noFill/>
                </pic:spPr>
              </pic:pic>
            </a:graphicData>
          </a:graphic>
          <wp14:sizeRelH relativeFrom="margin">
            <wp14:pctWidth>0</wp14:pctWidth>
          </wp14:sizeRelH>
          <wp14:sizeRelV relativeFrom="margin">
            <wp14:pctHeight>0</wp14:pctHeight>
          </wp14:sizeRelV>
        </wp:anchor>
      </w:drawing>
    </w:r>
    <w:r w:rsidR="009E1D76">
      <w:rPr>
        <w:noProof/>
      </w:rPr>
      <w:drawing>
        <wp:anchor distT="0" distB="0" distL="114300" distR="114300" simplePos="0" relativeHeight="251665408" behindDoc="0" locked="0" layoutInCell="1" allowOverlap="1" wp14:anchorId="760657D1" wp14:editId="6C63DF0A">
          <wp:simplePos x="0" y="0"/>
          <wp:positionH relativeFrom="column">
            <wp:posOffset>4457700</wp:posOffset>
          </wp:positionH>
          <wp:positionV relativeFrom="paragraph">
            <wp:posOffset>7818120</wp:posOffset>
          </wp:positionV>
          <wp:extent cx="1590675" cy="609600"/>
          <wp:effectExtent l="0" t="0" r="9525" b="0"/>
          <wp:wrapNone/>
          <wp:docPr id="22" name="Picture 22" descr="university sc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iversity scp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9067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E1D76">
      <w:rPr>
        <w:noProof/>
      </w:rPr>
      <w:drawing>
        <wp:anchor distT="0" distB="0" distL="114300" distR="114300" simplePos="0" relativeHeight="251664384" behindDoc="0" locked="0" layoutInCell="1" allowOverlap="1" wp14:anchorId="4E70750C" wp14:editId="4B473549">
          <wp:simplePos x="0" y="0"/>
          <wp:positionH relativeFrom="column">
            <wp:posOffset>5334000</wp:posOffset>
          </wp:positionH>
          <wp:positionV relativeFrom="paragraph">
            <wp:posOffset>9704070</wp:posOffset>
          </wp:positionV>
          <wp:extent cx="1590675" cy="609600"/>
          <wp:effectExtent l="0" t="0" r="9525" b="0"/>
          <wp:wrapNone/>
          <wp:docPr id="20" name="Picture 20" descr="university sc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iversity scp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9067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E1D76">
      <w:rPr>
        <w:noProof/>
      </w:rPr>
      <w:drawing>
        <wp:anchor distT="0" distB="0" distL="114300" distR="114300" simplePos="0" relativeHeight="251663360" behindDoc="0" locked="0" layoutInCell="1" allowOverlap="1" wp14:anchorId="05D408E4" wp14:editId="3265BE5D">
          <wp:simplePos x="0" y="0"/>
          <wp:positionH relativeFrom="column">
            <wp:posOffset>5334000</wp:posOffset>
          </wp:positionH>
          <wp:positionV relativeFrom="paragraph">
            <wp:posOffset>9704070</wp:posOffset>
          </wp:positionV>
          <wp:extent cx="1590675" cy="609600"/>
          <wp:effectExtent l="0" t="0" r="9525" b="0"/>
          <wp:wrapNone/>
          <wp:docPr id="19" name="Picture 19" descr="university sc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iversity scp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9067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E1D76">
      <w:rPr>
        <w:noProof/>
      </w:rPr>
      <w:drawing>
        <wp:anchor distT="0" distB="0" distL="114300" distR="114300" simplePos="0" relativeHeight="251662336" behindDoc="0" locked="0" layoutInCell="1" allowOverlap="1" wp14:anchorId="0444BDB8" wp14:editId="5C2EFDB4">
          <wp:simplePos x="0" y="0"/>
          <wp:positionH relativeFrom="column">
            <wp:posOffset>5334000</wp:posOffset>
          </wp:positionH>
          <wp:positionV relativeFrom="paragraph">
            <wp:posOffset>9704070</wp:posOffset>
          </wp:positionV>
          <wp:extent cx="1590675" cy="609600"/>
          <wp:effectExtent l="0" t="0" r="9525" b="0"/>
          <wp:wrapNone/>
          <wp:docPr id="17" name="Picture 17" descr="university sc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versity scp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9067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E1D76">
      <w:rPr>
        <w:noProof/>
      </w:rPr>
      <w:drawing>
        <wp:anchor distT="0" distB="0" distL="114300" distR="114300" simplePos="0" relativeHeight="251660288" behindDoc="0" locked="0" layoutInCell="1" allowOverlap="1" wp14:anchorId="11C7D5A2" wp14:editId="3A5B6944">
          <wp:simplePos x="0" y="0"/>
          <wp:positionH relativeFrom="column">
            <wp:posOffset>5334000</wp:posOffset>
          </wp:positionH>
          <wp:positionV relativeFrom="paragraph">
            <wp:posOffset>9704070</wp:posOffset>
          </wp:positionV>
          <wp:extent cx="1590675" cy="609600"/>
          <wp:effectExtent l="0" t="0" r="9525" b="0"/>
          <wp:wrapNone/>
          <wp:docPr id="7" name="Picture 7" descr="university sc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versity scp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90675" cy="609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3367" w:rsidRDefault="003D3367" w:rsidP="00A83FF5">
      <w:r>
        <w:separator/>
      </w:r>
    </w:p>
  </w:footnote>
  <w:footnote w:type="continuationSeparator" w:id="0">
    <w:p w:rsidR="003D3367" w:rsidRDefault="003D3367" w:rsidP="00A83F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D54" w:rsidRDefault="00835D54">
    <w:pPr>
      <w:pStyle w:val="Header"/>
    </w:pPr>
    <w:r w:rsidRPr="00835D54">
      <w:rPr>
        <w:noProof/>
      </w:rPr>
      <w:drawing>
        <wp:anchor distT="0" distB="0" distL="114300" distR="114300" simplePos="0" relativeHeight="251675648" behindDoc="0" locked="0" layoutInCell="1" allowOverlap="1" wp14:anchorId="08287713" wp14:editId="136CCC54">
          <wp:simplePos x="0" y="0"/>
          <wp:positionH relativeFrom="column">
            <wp:posOffset>-498475</wp:posOffset>
          </wp:positionH>
          <wp:positionV relativeFrom="paragraph">
            <wp:posOffset>-62865</wp:posOffset>
          </wp:positionV>
          <wp:extent cx="908685" cy="908685"/>
          <wp:effectExtent l="0" t="0" r="5715" b="5715"/>
          <wp:wrapNone/>
          <wp:docPr id="1" name="Picture 1" descr="OutstandingLogo09-10_RGB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standingLogo09-10_RGB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8685" cy="908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5D54">
      <w:rPr>
        <w:noProof/>
      </w:rPr>
      <w:drawing>
        <wp:anchor distT="0" distB="0" distL="114300" distR="114300" simplePos="0" relativeHeight="251674624" behindDoc="0" locked="0" layoutInCell="1" allowOverlap="1" wp14:anchorId="4FE75D60" wp14:editId="79F601D1">
          <wp:simplePos x="0" y="0"/>
          <wp:positionH relativeFrom="column">
            <wp:posOffset>5259070</wp:posOffset>
          </wp:positionH>
          <wp:positionV relativeFrom="paragraph">
            <wp:posOffset>-248920</wp:posOffset>
          </wp:positionV>
          <wp:extent cx="1188720" cy="12287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WAY SHADOW LOGO 2013.bmp"/>
                  <pic:cNvPicPr/>
                </pic:nvPicPr>
                <pic:blipFill>
                  <a:blip r:embed="rId2">
                    <a:extLst>
                      <a:ext uri="{28A0092B-C50C-407E-A947-70E740481C1C}">
                        <a14:useLocalDpi xmlns:a14="http://schemas.microsoft.com/office/drawing/2010/main" val="0"/>
                      </a:ext>
                    </a:extLst>
                  </a:blip>
                  <a:stretch>
                    <a:fillRect/>
                  </a:stretch>
                </pic:blipFill>
                <pic:spPr>
                  <a:xfrm>
                    <a:off x="0" y="0"/>
                    <a:ext cx="1188720" cy="1228725"/>
                  </a:xfrm>
                  <a:prstGeom prst="rect">
                    <a:avLst/>
                  </a:prstGeom>
                </pic:spPr>
              </pic:pic>
            </a:graphicData>
          </a:graphic>
          <wp14:sizeRelH relativeFrom="page">
            <wp14:pctWidth>0</wp14:pctWidth>
          </wp14:sizeRelH>
          <wp14:sizeRelV relativeFrom="page">
            <wp14:pctHeight>0</wp14:pctHeight>
          </wp14:sizeRelV>
        </wp:anchor>
      </w:drawing>
    </w:r>
    <w:r w:rsidRPr="00835D54">
      <w:rPr>
        <w:noProof/>
      </w:rPr>
      <w:drawing>
        <wp:anchor distT="0" distB="0" distL="114300" distR="114300" simplePos="0" relativeHeight="251673600" behindDoc="1" locked="0" layoutInCell="1" allowOverlap="1" wp14:anchorId="6DB095E0" wp14:editId="2A72A265">
          <wp:simplePos x="0" y="0"/>
          <wp:positionH relativeFrom="column">
            <wp:posOffset>718185</wp:posOffset>
          </wp:positionH>
          <wp:positionV relativeFrom="paragraph">
            <wp:posOffset>-246193</wp:posOffset>
          </wp:positionV>
          <wp:extent cx="1366520" cy="1228725"/>
          <wp:effectExtent l="0" t="0" r="508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PS LOGO SHADOW.bmp"/>
                  <pic:cNvPicPr/>
                </pic:nvPicPr>
                <pic:blipFill>
                  <a:blip r:embed="rId3">
                    <a:extLst>
                      <a:ext uri="{28A0092B-C50C-407E-A947-70E740481C1C}">
                        <a14:useLocalDpi xmlns:a14="http://schemas.microsoft.com/office/drawing/2010/main" val="0"/>
                      </a:ext>
                    </a:extLst>
                  </a:blip>
                  <a:stretch>
                    <a:fillRect/>
                  </a:stretch>
                </pic:blipFill>
                <pic:spPr>
                  <a:xfrm>
                    <a:off x="0" y="0"/>
                    <a:ext cx="1366520" cy="12287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A452D9"/>
    <w:multiLevelType w:val="hybridMultilevel"/>
    <w:tmpl w:val="52200A14"/>
    <w:lvl w:ilvl="0" w:tplc="A7620588">
      <w:start w:val="1"/>
      <w:numFmt w:val="bullet"/>
      <w:lvlText w:val=""/>
      <w:lvlJc w:val="left"/>
      <w:pPr>
        <w:tabs>
          <w:tab w:val="num" w:pos="360"/>
        </w:tabs>
        <w:ind w:left="360" w:hanging="360"/>
      </w:pPr>
      <w:rPr>
        <w:rFonts w:ascii="Wingdings" w:hAnsi="Wingdings"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nsid w:val="4B181874"/>
    <w:multiLevelType w:val="hybridMultilevel"/>
    <w:tmpl w:val="8B98B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2BA377E"/>
    <w:multiLevelType w:val="hybridMultilevel"/>
    <w:tmpl w:val="1D72DDE6"/>
    <w:lvl w:ilvl="0" w:tplc="7B1C7EE8">
      <w:start w:val="1"/>
      <w:numFmt w:val="bullet"/>
      <w:lvlText w:val=""/>
      <w:lvlJc w:val="left"/>
      <w:pPr>
        <w:tabs>
          <w:tab w:val="num" w:pos="360"/>
        </w:tabs>
        <w:ind w:left="360" w:hanging="360"/>
      </w:pPr>
      <w:rPr>
        <w:rFonts w:ascii="Wingdings" w:hAnsi="Wingdings"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51D"/>
    <w:rsid w:val="00024424"/>
    <w:rsid w:val="0002652A"/>
    <w:rsid w:val="000353DE"/>
    <w:rsid w:val="000355E9"/>
    <w:rsid w:val="000468D2"/>
    <w:rsid w:val="00076D82"/>
    <w:rsid w:val="00084417"/>
    <w:rsid w:val="00091360"/>
    <w:rsid w:val="000954C3"/>
    <w:rsid w:val="000A109D"/>
    <w:rsid w:val="000A4494"/>
    <w:rsid w:val="000D5134"/>
    <w:rsid w:val="000D7B9C"/>
    <w:rsid w:val="000E03F5"/>
    <w:rsid w:val="000E6E37"/>
    <w:rsid w:val="00120230"/>
    <w:rsid w:val="0012194F"/>
    <w:rsid w:val="00124F0B"/>
    <w:rsid w:val="00141FFF"/>
    <w:rsid w:val="00147171"/>
    <w:rsid w:val="001518B2"/>
    <w:rsid w:val="00156981"/>
    <w:rsid w:val="001579C6"/>
    <w:rsid w:val="00174D85"/>
    <w:rsid w:val="0017740B"/>
    <w:rsid w:val="00184E3D"/>
    <w:rsid w:val="001920DE"/>
    <w:rsid w:val="00192889"/>
    <w:rsid w:val="001B5E5E"/>
    <w:rsid w:val="001D7ADF"/>
    <w:rsid w:val="001E0BE6"/>
    <w:rsid w:val="001E52DB"/>
    <w:rsid w:val="001F5AEA"/>
    <w:rsid w:val="001F7DB8"/>
    <w:rsid w:val="00200646"/>
    <w:rsid w:val="002028DA"/>
    <w:rsid w:val="002171B1"/>
    <w:rsid w:val="00225DA2"/>
    <w:rsid w:val="00226E71"/>
    <w:rsid w:val="00235189"/>
    <w:rsid w:val="002626E7"/>
    <w:rsid w:val="00281BD7"/>
    <w:rsid w:val="00286BDD"/>
    <w:rsid w:val="0029052E"/>
    <w:rsid w:val="002A38C2"/>
    <w:rsid w:val="002B0D48"/>
    <w:rsid w:val="002B189B"/>
    <w:rsid w:val="002B2023"/>
    <w:rsid w:val="00311946"/>
    <w:rsid w:val="0031288A"/>
    <w:rsid w:val="00324C24"/>
    <w:rsid w:val="00331B2F"/>
    <w:rsid w:val="00340793"/>
    <w:rsid w:val="00340795"/>
    <w:rsid w:val="003433D6"/>
    <w:rsid w:val="00366623"/>
    <w:rsid w:val="0038001E"/>
    <w:rsid w:val="003801A0"/>
    <w:rsid w:val="00394A5A"/>
    <w:rsid w:val="003A1871"/>
    <w:rsid w:val="003A7315"/>
    <w:rsid w:val="003B7103"/>
    <w:rsid w:val="003D25F2"/>
    <w:rsid w:val="003D2D8E"/>
    <w:rsid w:val="003D3367"/>
    <w:rsid w:val="003E230C"/>
    <w:rsid w:val="003E50CE"/>
    <w:rsid w:val="00446F72"/>
    <w:rsid w:val="004518B7"/>
    <w:rsid w:val="00466898"/>
    <w:rsid w:val="00477D30"/>
    <w:rsid w:val="004B1924"/>
    <w:rsid w:val="004B6AF4"/>
    <w:rsid w:val="004D5447"/>
    <w:rsid w:val="004D7D96"/>
    <w:rsid w:val="004E1EAC"/>
    <w:rsid w:val="004E245B"/>
    <w:rsid w:val="004F09EB"/>
    <w:rsid w:val="004F1FF7"/>
    <w:rsid w:val="005165DB"/>
    <w:rsid w:val="00520279"/>
    <w:rsid w:val="00521E55"/>
    <w:rsid w:val="00523F81"/>
    <w:rsid w:val="005277E2"/>
    <w:rsid w:val="00542365"/>
    <w:rsid w:val="00543E9D"/>
    <w:rsid w:val="0055505B"/>
    <w:rsid w:val="005612DE"/>
    <w:rsid w:val="005666FC"/>
    <w:rsid w:val="00586F8D"/>
    <w:rsid w:val="00597739"/>
    <w:rsid w:val="005A3AE4"/>
    <w:rsid w:val="005A4A03"/>
    <w:rsid w:val="005B555D"/>
    <w:rsid w:val="005F62A1"/>
    <w:rsid w:val="005F6FEA"/>
    <w:rsid w:val="005F7D37"/>
    <w:rsid w:val="00605D3A"/>
    <w:rsid w:val="00622ED1"/>
    <w:rsid w:val="006308C0"/>
    <w:rsid w:val="0063766F"/>
    <w:rsid w:val="00647F77"/>
    <w:rsid w:val="00660581"/>
    <w:rsid w:val="006635F0"/>
    <w:rsid w:val="00675F1E"/>
    <w:rsid w:val="00693E67"/>
    <w:rsid w:val="006974F9"/>
    <w:rsid w:val="006A4FF3"/>
    <w:rsid w:val="006B5869"/>
    <w:rsid w:val="006D6CD5"/>
    <w:rsid w:val="006E3AEC"/>
    <w:rsid w:val="006F4153"/>
    <w:rsid w:val="0071653E"/>
    <w:rsid w:val="00733A80"/>
    <w:rsid w:val="00756CB8"/>
    <w:rsid w:val="00761D16"/>
    <w:rsid w:val="00764397"/>
    <w:rsid w:val="00774E13"/>
    <w:rsid w:val="0079234C"/>
    <w:rsid w:val="007A2E29"/>
    <w:rsid w:val="007A6A26"/>
    <w:rsid w:val="007B095B"/>
    <w:rsid w:val="007C0804"/>
    <w:rsid w:val="008241E0"/>
    <w:rsid w:val="00835D54"/>
    <w:rsid w:val="008506CF"/>
    <w:rsid w:val="008561EB"/>
    <w:rsid w:val="00861C1C"/>
    <w:rsid w:val="008B0453"/>
    <w:rsid w:val="008C6C29"/>
    <w:rsid w:val="008F0C86"/>
    <w:rsid w:val="009030BB"/>
    <w:rsid w:val="00927E23"/>
    <w:rsid w:val="0093469B"/>
    <w:rsid w:val="00946A33"/>
    <w:rsid w:val="00946C78"/>
    <w:rsid w:val="00950A10"/>
    <w:rsid w:val="00950DD1"/>
    <w:rsid w:val="00971C86"/>
    <w:rsid w:val="0097484D"/>
    <w:rsid w:val="00983B66"/>
    <w:rsid w:val="00991C91"/>
    <w:rsid w:val="00996F1B"/>
    <w:rsid w:val="00997DB9"/>
    <w:rsid w:val="009A0830"/>
    <w:rsid w:val="009A0DAA"/>
    <w:rsid w:val="009B43B3"/>
    <w:rsid w:val="009C020D"/>
    <w:rsid w:val="009C0795"/>
    <w:rsid w:val="009C41C0"/>
    <w:rsid w:val="009D48D5"/>
    <w:rsid w:val="009E1D76"/>
    <w:rsid w:val="009F2DC3"/>
    <w:rsid w:val="00A00A48"/>
    <w:rsid w:val="00A024BD"/>
    <w:rsid w:val="00A22C2F"/>
    <w:rsid w:val="00A277BB"/>
    <w:rsid w:val="00A30C09"/>
    <w:rsid w:val="00A40335"/>
    <w:rsid w:val="00A56B40"/>
    <w:rsid w:val="00A57F50"/>
    <w:rsid w:val="00A664CE"/>
    <w:rsid w:val="00A714AD"/>
    <w:rsid w:val="00A8237A"/>
    <w:rsid w:val="00A83FF5"/>
    <w:rsid w:val="00AA2D24"/>
    <w:rsid w:val="00AB4C49"/>
    <w:rsid w:val="00AD03F8"/>
    <w:rsid w:val="00AE677C"/>
    <w:rsid w:val="00AF0094"/>
    <w:rsid w:val="00B10474"/>
    <w:rsid w:val="00B152A1"/>
    <w:rsid w:val="00B171CD"/>
    <w:rsid w:val="00B261C0"/>
    <w:rsid w:val="00B33362"/>
    <w:rsid w:val="00B358BD"/>
    <w:rsid w:val="00B41228"/>
    <w:rsid w:val="00B629E7"/>
    <w:rsid w:val="00B62C5F"/>
    <w:rsid w:val="00B654F0"/>
    <w:rsid w:val="00B8751D"/>
    <w:rsid w:val="00B939E2"/>
    <w:rsid w:val="00BA392C"/>
    <w:rsid w:val="00BA4B15"/>
    <w:rsid w:val="00BC2AFA"/>
    <w:rsid w:val="00BC6860"/>
    <w:rsid w:val="00BD50A7"/>
    <w:rsid w:val="00BE08A8"/>
    <w:rsid w:val="00C12FC9"/>
    <w:rsid w:val="00C138D4"/>
    <w:rsid w:val="00C32162"/>
    <w:rsid w:val="00C35410"/>
    <w:rsid w:val="00C52C5D"/>
    <w:rsid w:val="00C6296A"/>
    <w:rsid w:val="00C631D4"/>
    <w:rsid w:val="00C66423"/>
    <w:rsid w:val="00C667FC"/>
    <w:rsid w:val="00C973C4"/>
    <w:rsid w:val="00CD15A2"/>
    <w:rsid w:val="00CF7995"/>
    <w:rsid w:val="00D4028A"/>
    <w:rsid w:val="00D4472B"/>
    <w:rsid w:val="00D47797"/>
    <w:rsid w:val="00D6167C"/>
    <w:rsid w:val="00D649A8"/>
    <w:rsid w:val="00D85B05"/>
    <w:rsid w:val="00D97577"/>
    <w:rsid w:val="00DA04D3"/>
    <w:rsid w:val="00DA3D35"/>
    <w:rsid w:val="00DE2BAD"/>
    <w:rsid w:val="00DE654D"/>
    <w:rsid w:val="00E165A8"/>
    <w:rsid w:val="00E41519"/>
    <w:rsid w:val="00E6213B"/>
    <w:rsid w:val="00E7053A"/>
    <w:rsid w:val="00E844BF"/>
    <w:rsid w:val="00E94AEE"/>
    <w:rsid w:val="00EA2555"/>
    <w:rsid w:val="00EB278F"/>
    <w:rsid w:val="00EB53FC"/>
    <w:rsid w:val="00EC616A"/>
    <w:rsid w:val="00EC61EE"/>
    <w:rsid w:val="00EC6B42"/>
    <w:rsid w:val="00ED2B9E"/>
    <w:rsid w:val="00ED7F26"/>
    <w:rsid w:val="00EF0CE9"/>
    <w:rsid w:val="00F27DFD"/>
    <w:rsid w:val="00F50CC9"/>
    <w:rsid w:val="00F528A4"/>
    <w:rsid w:val="00F81662"/>
    <w:rsid w:val="00F835F5"/>
    <w:rsid w:val="00F96BD5"/>
    <w:rsid w:val="00FA2FB9"/>
    <w:rsid w:val="00FC0D7B"/>
    <w:rsid w:val="00FC3B7E"/>
    <w:rsid w:val="00FC46AF"/>
    <w:rsid w:val="00FF1F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E3D"/>
    <w:rPr>
      <w:rFonts w:ascii="Arial" w:eastAsia="Times New Roman" w:hAnsi="Arial" w:cs="Arial"/>
      <w:sz w:val="24"/>
      <w:szCs w:val="24"/>
    </w:rPr>
  </w:style>
  <w:style w:type="paragraph" w:styleId="Heading1">
    <w:name w:val="heading 1"/>
    <w:basedOn w:val="Normal"/>
    <w:next w:val="Normal"/>
    <w:link w:val="Heading1Char"/>
    <w:qFormat/>
    <w:locked/>
    <w:rsid w:val="00466898"/>
    <w:pPr>
      <w:keepNext/>
      <w:spacing w:after="160"/>
      <w:ind w:right="-204"/>
      <w:jc w:val="center"/>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84E3D"/>
    <w:pPr>
      <w:tabs>
        <w:tab w:val="center" w:pos="4153"/>
        <w:tab w:val="right" w:pos="8306"/>
      </w:tabs>
    </w:pPr>
  </w:style>
  <w:style w:type="character" w:customStyle="1" w:styleId="FooterChar">
    <w:name w:val="Footer Char"/>
    <w:basedOn w:val="DefaultParagraphFont"/>
    <w:link w:val="Footer"/>
    <w:uiPriority w:val="99"/>
    <w:locked/>
    <w:rsid w:val="00184E3D"/>
    <w:rPr>
      <w:rFonts w:ascii="Arial" w:hAnsi="Arial" w:cs="Arial"/>
      <w:sz w:val="24"/>
      <w:szCs w:val="24"/>
      <w:lang w:eastAsia="en-GB"/>
    </w:rPr>
  </w:style>
  <w:style w:type="paragraph" w:styleId="BalloonText">
    <w:name w:val="Balloon Text"/>
    <w:basedOn w:val="Normal"/>
    <w:link w:val="BalloonTextChar"/>
    <w:uiPriority w:val="99"/>
    <w:semiHidden/>
    <w:rsid w:val="00184E3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84E3D"/>
    <w:rPr>
      <w:rFonts w:ascii="Tahoma" w:hAnsi="Tahoma" w:cs="Tahoma"/>
      <w:sz w:val="16"/>
      <w:szCs w:val="16"/>
      <w:lang w:eastAsia="en-GB"/>
    </w:rPr>
  </w:style>
  <w:style w:type="paragraph" w:styleId="Header">
    <w:name w:val="header"/>
    <w:basedOn w:val="Normal"/>
    <w:link w:val="HeaderChar"/>
    <w:uiPriority w:val="99"/>
    <w:rsid w:val="00B33362"/>
    <w:pPr>
      <w:tabs>
        <w:tab w:val="center" w:pos="4153"/>
        <w:tab w:val="right" w:pos="8306"/>
      </w:tabs>
    </w:pPr>
  </w:style>
  <w:style w:type="character" w:customStyle="1" w:styleId="HeaderChar">
    <w:name w:val="Header Char"/>
    <w:basedOn w:val="DefaultParagraphFont"/>
    <w:link w:val="Header"/>
    <w:uiPriority w:val="99"/>
    <w:semiHidden/>
    <w:locked/>
    <w:rsid w:val="005F6FEA"/>
    <w:rPr>
      <w:rFonts w:ascii="Arial" w:hAnsi="Arial" w:cs="Arial"/>
      <w:sz w:val="24"/>
      <w:szCs w:val="24"/>
    </w:rPr>
  </w:style>
  <w:style w:type="table" w:styleId="TableGrid">
    <w:name w:val="Table Grid"/>
    <w:basedOn w:val="TableNormal"/>
    <w:locked/>
    <w:rsid w:val="00394A5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466898"/>
    <w:rPr>
      <w:rFonts w:ascii="Arial" w:eastAsia="Times New Roman" w:hAnsi="Arial" w:cs="Arial"/>
      <w:sz w:val="24"/>
      <w:szCs w:val="24"/>
      <w:u w:val="single"/>
    </w:rPr>
  </w:style>
  <w:style w:type="paragraph" w:styleId="ListParagraph">
    <w:name w:val="List Paragraph"/>
    <w:basedOn w:val="Normal"/>
    <w:uiPriority w:val="34"/>
    <w:qFormat/>
    <w:rsid w:val="00622ED1"/>
    <w:pPr>
      <w:ind w:left="720"/>
    </w:pPr>
  </w:style>
  <w:style w:type="character" w:styleId="Hyperlink">
    <w:name w:val="Hyperlink"/>
    <w:basedOn w:val="DefaultParagraphFont"/>
    <w:uiPriority w:val="99"/>
    <w:unhideWhenUsed/>
    <w:rsid w:val="0076439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E3D"/>
    <w:rPr>
      <w:rFonts w:ascii="Arial" w:eastAsia="Times New Roman" w:hAnsi="Arial" w:cs="Arial"/>
      <w:sz w:val="24"/>
      <w:szCs w:val="24"/>
    </w:rPr>
  </w:style>
  <w:style w:type="paragraph" w:styleId="Heading1">
    <w:name w:val="heading 1"/>
    <w:basedOn w:val="Normal"/>
    <w:next w:val="Normal"/>
    <w:link w:val="Heading1Char"/>
    <w:qFormat/>
    <w:locked/>
    <w:rsid w:val="00466898"/>
    <w:pPr>
      <w:keepNext/>
      <w:spacing w:after="160"/>
      <w:ind w:right="-204"/>
      <w:jc w:val="center"/>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84E3D"/>
    <w:pPr>
      <w:tabs>
        <w:tab w:val="center" w:pos="4153"/>
        <w:tab w:val="right" w:pos="8306"/>
      </w:tabs>
    </w:pPr>
  </w:style>
  <w:style w:type="character" w:customStyle="1" w:styleId="FooterChar">
    <w:name w:val="Footer Char"/>
    <w:basedOn w:val="DefaultParagraphFont"/>
    <w:link w:val="Footer"/>
    <w:uiPriority w:val="99"/>
    <w:locked/>
    <w:rsid w:val="00184E3D"/>
    <w:rPr>
      <w:rFonts w:ascii="Arial" w:hAnsi="Arial" w:cs="Arial"/>
      <w:sz w:val="24"/>
      <w:szCs w:val="24"/>
      <w:lang w:eastAsia="en-GB"/>
    </w:rPr>
  </w:style>
  <w:style w:type="paragraph" w:styleId="BalloonText">
    <w:name w:val="Balloon Text"/>
    <w:basedOn w:val="Normal"/>
    <w:link w:val="BalloonTextChar"/>
    <w:uiPriority w:val="99"/>
    <w:semiHidden/>
    <w:rsid w:val="00184E3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84E3D"/>
    <w:rPr>
      <w:rFonts w:ascii="Tahoma" w:hAnsi="Tahoma" w:cs="Tahoma"/>
      <w:sz w:val="16"/>
      <w:szCs w:val="16"/>
      <w:lang w:eastAsia="en-GB"/>
    </w:rPr>
  </w:style>
  <w:style w:type="paragraph" w:styleId="Header">
    <w:name w:val="header"/>
    <w:basedOn w:val="Normal"/>
    <w:link w:val="HeaderChar"/>
    <w:uiPriority w:val="99"/>
    <w:rsid w:val="00B33362"/>
    <w:pPr>
      <w:tabs>
        <w:tab w:val="center" w:pos="4153"/>
        <w:tab w:val="right" w:pos="8306"/>
      </w:tabs>
    </w:pPr>
  </w:style>
  <w:style w:type="character" w:customStyle="1" w:styleId="HeaderChar">
    <w:name w:val="Header Char"/>
    <w:basedOn w:val="DefaultParagraphFont"/>
    <w:link w:val="Header"/>
    <w:uiPriority w:val="99"/>
    <w:semiHidden/>
    <w:locked/>
    <w:rsid w:val="005F6FEA"/>
    <w:rPr>
      <w:rFonts w:ascii="Arial" w:hAnsi="Arial" w:cs="Arial"/>
      <w:sz w:val="24"/>
      <w:szCs w:val="24"/>
    </w:rPr>
  </w:style>
  <w:style w:type="table" w:styleId="TableGrid">
    <w:name w:val="Table Grid"/>
    <w:basedOn w:val="TableNormal"/>
    <w:locked/>
    <w:rsid w:val="00394A5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466898"/>
    <w:rPr>
      <w:rFonts w:ascii="Arial" w:eastAsia="Times New Roman" w:hAnsi="Arial" w:cs="Arial"/>
      <w:sz w:val="24"/>
      <w:szCs w:val="24"/>
      <w:u w:val="single"/>
    </w:rPr>
  </w:style>
  <w:style w:type="paragraph" w:styleId="ListParagraph">
    <w:name w:val="List Paragraph"/>
    <w:basedOn w:val="Normal"/>
    <w:uiPriority w:val="34"/>
    <w:qFormat/>
    <w:rsid w:val="00622ED1"/>
    <w:pPr>
      <w:ind w:left="720"/>
    </w:pPr>
  </w:style>
  <w:style w:type="character" w:styleId="Hyperlink">
    <w:name w:val="Hyperlink"/>
    <w:basedOn w:val="DefaultParagraphFont"/>
    <w:uiPriority w:val="99"/>
    <w:unhideWhenUsed/>
    <w:rsid w:val="007643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8399942">
      <w:marLeft w:val="0"/>
      <w:marRight w:val="0"/>
      <w:marTop w:val="0"/>
      <w:marBottom w:val="0"/>
      <w:divBdr>
        <w:top w:val="none" w:sz="0" w:space="0" w:color="auto"/>
        <w:left w:val="none" w:sz="0" w:space="0" w:color="auto"/>
        <w:bottom w:val="none" w:sz="0" w:space="0" w:color="auto"/>
        <w:right w:val="none" w:sz="0" w:space="0" w:color="auto"/>
      </w:divBdr>
    </w:div>
    <w:div w:id="1628051053">
      <w:bodyDiv w:val="1"/>
      <w:marLeft w:val="0"/>
      <w:marRight w:val="0"/>
      <w:marTop w:val="0"/>
      <w:marBottom w:val="0"/>
      <w:divBdr>
        <w:top w:val="none" w:sz="0" w:space="0" w:color="auto"/>
        <w:left w:val="none" w:sz="0" w:space="0" w:color="auto"/>
        <w:bottom w:val="none" w:sz="0" w:space="0" w:color="auto"/>
        <w:right w:val="none" w:sz="0" w:space="0" w:color="auto"/>
      </w:divBdr>
    </w:div>
    <w:div w:id="1741369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arkenhoe.leicester.sch.uk/Templates/images/favicon.ico"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edway.leicester.sch.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9.jpeg"/><Relationship Id="rId5" Type="http://schemas.openxmlformats.org/officeDocument/2006/relationships/image" Target="media/image8.pn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ec010\AppData\Local\Microsoft\Windows\Temporary%20Internet%20Files\Content.Outlook\TD6Y7V0F\South%20Highfields%20Federation%20Letterhead%20%20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South Highfields Federation Letterhead  2013</Template>
  <TotalTime>1</TotalTime>
  <Pages>1</Pages>
  <Words>364</Words>
  <Characters>2075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Chetna Patel-Liburd</dc:creator>
  <cp:lastModifiedBy>Chetna Patel-Liburd</cp:lastModifiedBy>
  <cp:revision>2</cp:revision>
  <cp:lastPrinted>2013-02-04T13:12:00Z</cp:lastPrinted>
  <dcterms:created xsi:type="dcterms:W3CDTF">2016-02-02T11:12:00Z</dcterms:created>
  <dcterms:modified xsi:type="dcterms:W3CDTF">2016-02-02T11:12:00Z</dcterms:modified>
</cp:coreProperties>
</file>