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CE2" w:rsidRDefault="00270CE2" w:rsidP="00270CE2">
      <w:pPr>
        <w:pStyle w:val="Body"/>
      </w:pPr>
      <w:bookmarkStart w:id="0" w:name="_GoBack"/>
      <w:bookmarkEnd w:id="0"/>
    </w:p>
    <w:p w:rsidR="00270CE2" w:rsidRPr="00B37480" w:rsidRDefault="00270CE2" w:rsidP="00270CE2">
      <w:pPr>
        <w:pStyle w:val="Body"/>
        <w:jc w:val="center"/>
        <w:rPr>
          <w:rFonts w:ascii="MV Boli" w:hAnsi="MV Boli"/>
          <w:i/>
          <w:color w:val="1F4E79" w:themeColor="accent1" w:themeShade="80"/>
          <w:sz w:val="32"/>
        </w:rPr>
      </w:pPr>
      <w:r w:rsidRPr="00B37480">
        <w:rPr>
          <w:rFonts w:ascii="MV Boli" w:hAnsi="MV Boli"/>
          <w:i/>
          <w:color w:val="1F4E79" w:themeColor="accent1" w:themeShade="80"/>
          <w:sz w:val="32"/>
        </w:rPr>
        <w:t>‘</w:t>
      </w:r>
      <w:r>
        <w:rPr>
          <w:rFonts w:ascii="MV Boli" w:hAnsi="MV Boli"/>
          <w:i/>
          <w:color w:val="1F4E79" w:themeColor="accent1" w:themeShade="80"/>
          <w:sz w:val="32"/>
        </w:rPr>
        <w:t>We grow and learn as a family in the footsteps of Jesus</w:t>
      </w:r>
      <w:r w:rsidR="001E5440">
        <w:rPr>
          <w:rFonts w:ascii="MV Boli" w:hAnsi="MV Boli"/>
          <w:i/>
          <w:color w:val="1F4E79" w:themeColor="accent1" w:themeShade="80"/>
          <w:sz w:val="32"/>
        </w:rPr>
        <w:t>’</w:t>
      </w:r>
    </w:p>
    <w:p w:rsidR="00270CE2" w:rsidRDefault="00270CE2" w:rsidP="00270CE2">
      <w:pPr>
        <w:pStyle w:val="Body"/>
      </w:pPr>
    </w:p>
    <w:p w:rsidR="00270CE2" w:rsidRDefault="00270CE2" w:rsidP="00270CE2">
      <w:pPr>
        <w:pStyle w:val="Body"/>
      </w:pPr>
    </w:p>
    <w:p w:rsidR="00270CE2" w:rsidRDefault="00270CE2" w:rsidP="00270CE2">
      <w:pPr>
        <w:pStyle w:val="Body"/>
      </w:pPr>
    </w:p>
    <w:p w:rsidR="00270CE2" w:rsidRDefault="00900B8B" w:rsidP="00270CE2">
      <w:pPr>
        <w:pStyle w:val="Body"/>
        <w:jc w:val="center"/>
      </w:pPr>
      <w:r w:rsidRPr="005F5117">
        <w:rPr>
          <w:noProof/>
        </w:rPr>
        <w:drawing>
          <wp:inline distT="0" distB="0" distL="0" distR="0" wp14:anchorId="76DCD0E3" wp14:editId="10469C63">
            <wp:extent cx="1292400" cy="122760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400" cy="12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CE2" w:rsidRDefault="00270CE2" w:rsidP="00270CE2">
      <w:pPr>
        <w:pStyle w:val="Body"/>
      </w:pPr>
    </w:p>
    <w:p w:rsidR="00270CE2" w:rsidRDefault="00270CE2" w:rsidP="00270CE2">
      <w:pPr>
        <w:pStyle w:val="Body"/>
      </w:pPr>
    </w:p>
    <w:p w:rsidR="00270CE2" w:rsidRDefault="00270CE2" w:rsidP="00270CE2">
      <w:pPr>
        <w:pStyle w:val="Body"/>
        <w:jc w:val="center"/>
        <w:rPr>
          <w:rFonts w:ascii="Calibri" w:eastAsia="Calibri" w:hAnsi="Calibri" w:cs="Calibri"/>
          <w:b/>
          <w:bCs/>
          <w:color w:val="000080"/>
          <w:sz w:val="44"/>
          <w:szCs w:val="44"/>
          <w:u w:color="000080"/>
        </w:rPr>
      </w:pPr>
      <w:r>
        <w:tab/>
      </w:r>
      <w:r>
        <w:rPr>
          <w:rFonts w:ascii="Calibri" w:eastAsia="Calibri" w:hAnsi="Calibri" w:cs="Calibri"/>
          <w:b/>
          <w:bCs/>
          <w:color w:val="000080"/>
          <w:sz w:val="44"/>
          <w:szCs w:val="44"/>
          <w:u w:color="000080"/>
          <w:lang w:val="en-US"/>
        </w:rPr>
        <w:t>Head Teacher</w:t>
      </w:r>
      <w:r w:rsidR="001E5440">
        <w:rPr>
          <w:rFonts w:ascii="Calibri" w:eastAsia="Calibri" w:hAnsi="Calibri" w:cs="Calibri"/>
          <w:b/>
          <w:bCs/>
          <w:color w:val="000080"/>
          <w:sz w:val="44"/>
          <w:szCs w:val="44"/>
          <w:u w:color="000080"/>
          <w:lang w:val="en-US"/>
        </w:rPr>
        <w:t>’</w:t>
      </w:r>
      <w:r>
        <w:rPr>
          <w:rFonts w:ascii="Calibri" w:eastAsia="Calibri" w:hAnsi="Calibri" w:cs="Calibri"/>
          <w:b/>
          <w:bCs/>
          <w:color w:val="000080"/>
          <w:sz w:val="44"/>
          <w:szCs w:val="44"/>
          <w:u w:color="000080"/>
          <w:lang w:val="en-US"/>
        </w:rPr>
        <w:t>s Application Pack</w:t>
      </w:r>
    </w:p>
    <w:p w:rsidR="00270CE2" w:rsidRDefault="00270CE2" w:rsidP="00270CE2">
      <w:pPr>
        <w:pStyle w:val="Body"/>
        <w:jc w:val="center"/>
        <w:rPr>
          <w:rFonts w:ascii="Calibri" w:eastAsia="Calibri" w:hAnsi="Calibri" w:cs="Calibri"/>
          <w:b/>
          <w:bCs/>
          <w:color w:val="000080"/>
          <w:sz w:val="44"/>
          <w:szCs w:val="44"/>
          <w:u w:color="000080"/>
        </w:rPr>
      </w:pPr>
    </w:p>
    <w:p w:rsidR="00270CE2" w:rsidRDefault="00900B8B" w:rsidP="00270CE2">
      <w:pPr>
        <w:pStyle w:val="Body"/>
        <w:jc w:val="center"/>
        <w:rPr>
          <w:rFonts w:ascii="Calibri" w:eastAsia="Calibri" w:hAnsi="Calibri" w:cs="Calibri"/>
          <w:b/>
          <w:bCs/>
          <w:color w:val="000080"/>
          <w:sz w:val="40"/>
          <w:szCs w:val="40"/>
          <w:u w:color="000080"/>
        </w:rPr>
      </w:pPr>
      <w:r>
        <w:rPr>
          <w:rFonts w:ascii="Calibri" w:eastAsia="Calibri" w:hAnsi="Calibri" w:cs="Calibri"/>
          <w:b/>
          <w:bCs/>
          <w:color w:val="000080"/>
          <w:sz w:val="40"/>
          <w:szCs w:val="40"/>
          <w:u w:color="000080"/>
          <w:lang w:val="en-US"/>
        </w:rPr>
        <w:t>St. Augustine’s</w:t>
      </w:r>
      <w:r w:rsidR="00270CE2" w:rsidRPr="00C007FB">
        <w:rPr>
          <w:rFonts w:ascii="Calibri" w:eastAsia="Calibri" w:hAnsi="Calibri" w:cs="Calibri"/>
          <w:b/>
          <w:bCs/>
          <w:color w:val="000080"/>
          <w:sz w:val="40"/>
          <w:szCs w:val="40"/>
          <w:u w:color="000080"/>
          <w:lang w:val="en-US"/>
        </w:rPr>
        <w:t xml:space="preserve"> </w:t>
      </w:r>
      <w:r w:rsidR="00270CE2">
        <w:rPr>
          <w:rFonts w:ascii="Calibri" w:eastAsia="Calibri" w:hAnsi="Calibri" w:cs="Calibri"/>
          <w:b/>
          <w:bCs/>
          <w:color w:val="000080"/>
          <w:sz w:val="40"/>
          <w:szCs w:val="40"/>
          <w:u w:color="000080"/>
          <w:lang w:val="en-US"/>
        </w:rPr>
        <w:t xml:space="preserve">Catholic </w:t>
      </w:r>
      <w:r w:rsidR="001E5440">
        <w:rPr>
          <w:rFonts w:ascii="Calibri" w:eastAsia="Calibri" w:hAnsi="Calibri" w:cs="Calibri"/>
          <w:b/>
          <w:bCs/>
          <w:color w:val="000080"/>
          <w:sz w:val="40"/>
          <w:szCs w:val="40"/>
          <w:u w:color="000080"/>
          <w:lang w:val="en-US"/>
        </w:rPr>
        <w:t>Voluntary Academy</w:t>
      </w:r>
      <w:r w:rsidR="00270CE2">
        <w:rPr>
          <w:rFonts w:ascii="Calibri" w:eastAsia="Calibri" w:hAnsi="Calibri" w:cs="Calibri"/>
          <w:b/>
          <w:bCs/>
          <w:color w:val="000080"/>
          <w:sz w:val="40"/>
          <w:szCs w:val="40"/>
          <w:u w:color="000080"/>
          <w:lang w:val="en-US"/>
        </w:rPr>
        <w:t>,</w:t>
      </w:r>
    </w:p>
    <w:p w:rsidR="00C007FB" w:rsidRDefault="00C007FB" w:rsidP="00270CE2">
      <w:pPr>
        <w:pStyle w:val="Body"/>
        <w:jc w:val="center"/>
        <w:rPr>
          <w:rFonts w:ascii="Calibri" w:eastAsia="Calibri" w:hAnsi="Calibri" w:cs="Calibri"/>
          <w:b/>
          <w:bCs/>
          <w:color w:val="000080"/>
          <w:sz w:val="28"/>
          <w:szCs w:val="28"/>
          <w:u w:color="000080"/>
          <w:lang w:val="en-US"/>
        </w:rPr>
      </w:pPr>
    </w:p>
    <w:p w:rsidR="00270CE2" w:rsidRDefault="00C007FB" w:rsidP="00270CE2">
      <w:pPr>
        <w:pStyle w:val="Body"/>
        <w:jc w:val="center"/>
        <w:rPr>
          <w:rFonts w:ascii="Calibri" w:eastAsia="Calibri" w:hAnsi="Calibri" w:cs="Calibri"/>
          <w:b/>
          <w:bCs/>
          <w:color w:val="000080"/>
          <w:sz w:val="28"/>
          <w:szCs w:val="28"/>
          <w:u w:color="000080"/>
        </w:rPr>
      </w:pPr>
      <w:r>
        <w:rPr>
          <w:rFonts w:ascii="Calibri" w:eastAsia="Calibri" w:hAnsi="Calibri" w:cs="Calibri"/>
          <w:b/>
          <w:bCs/>
          <w:color w:val="000080"/>
          <w:sz w:val="28"/>
          <w:szCs w:val="28"/>
          <w:u w:color="000080"/>
          <w:lang w:val="en-US"/>
        </w:rPr>
        <w:t xml:space="preserve">Part of </w:t>
      </w:r>
      <w:r w:rsidR="00270CE2">
        <w:rPr>
          <w:rFonts w:ascii="Calibri" w:eastAsia="Calibri" w:hAnsi="Calibri" w:cs="Calibri"/>
          <w:b/>
          <w:bCs/>
          <w:color w:val="000080"/>
          <w:sz w:val="28"/>
          <w:szCs w:val="28"/>
          <w:u w:color="000080"/>
          <w:lang w:val="en-US"/>
        </w:rPr>
        <w:t>St Gilbert of Sempringham Catholic Academy Trust</w:t>
      </w:r>
    </w:p>
    <w:p w:rsidR="00270CE2" w:rsidRDefault="00270CE2" w:rsidP="00270CE2">
      <w:pPr>
        <w:pStyle w:val="Body"/>
        <w:jc w:val="center"/>
        <w:rPr>
          <w:rFonts w:ascii="Calibri" w:eastAsia="Calibri" w:hAnsi="Calibri" w:cs="Calibri"/>
          <w:b/>
          <w:bCs/>
          <w:color w:val="000080"/>
          <w:sz w:val="40"/>
          <w:szCs w:val="40"/>
          <w:u w:color="000080"/>
        </w:rPr>
      </w:pPr>
    </w:p>
    <w:p w:rsidR="00E31712" w:rsidRDefault="00E31712" w:rsidP="00270CE2">
      <w:pPr>
        <w:pStyle w:val="Body"/>
        <w:jc w:val="center"/>
        <w:rPr>
          <w:rFonts w:ascii="Calibri" w:eastAsia="Calibri" w:hAnsi="Calibri" w:cs="Calibri"/>
          <w:b/>
          <w:bCs/>
          <w:color w:val="000080"/>
          <w:sz w:val="40"/>
          <w:szCs w:val="40"/>
          <w:u w:color="000080"/>
        </w:rPr>
      </w:pPr>
    </w:p>
    <w:p w:rsidR="00900B8B" w:rsidRPr="005B730A" w:rsidRDefault="00900B8B" w:rsidP="00900B8B">
      <w:pPr>
        <w:pStyle w:val="NoSpacing"/>
        <w:jc w:val="center"/>
        <w:rPr>
          <w:color w:val="002060"/>
        </w:rPr>
      </w:pPr>
      <w:r w:rsidRPr="005B730A">
        <w:rPr>
          <w:color w:val="002060"/>
        </w:rPr>
        <w:t>Kesteven Road, Stamford, PE9 1SR</w:t>
      </w:r>
    </w:p>
    <w:p w:rsidR="00900B8B" w:rsidRPr="005B730A" w:rsidRDefault="00900B8B" w:rsidP="00900B8B">
      <w:pPr>
        <w:pStyle w:val="NoSpacing"/>
        <w:jc w:val="center"/>
        <w:rPr>
          <w:color w:val="002060"/>
        </w:rPr>
      </w:pPr>
      <w:r w:rsidRPr="005B730A">
        <w:rPr>
          <w:color w:val="002060"/>
        </w:rPr>
        <w:t>Tel: 01780 762094</w:t>
      </w:r>
    </w:p>
    <w:p w:rsidR="00900B8B" w:rsidRPr="005B730A" w:rsidRDefault="00900B8B" w:rsidP="00900B8B">
      <w:pPr>
        <w:pStyle w:val="NoSpacing"/>
        <w:jc w:val="center"/>
        <w:rPr>
          <w:rFonts w:cs="Arial"/>
          <w:color w:val="002060"/>
          <w:shd w:val="clear" w:color="auto" w:fill="FFFFFF"/>
        </w:rPr>
      </w:pPr>
      <w:r w:rsidRPr="005B730A">
        <w:rPr>
          <w:color w:val="002060"/>
        </w:rPr>
        <w:t xml:space="preserve">Website: </w:t>
      </w:r>
      <w:r w:rsidRPr="00DE078B">
        <w:rPr>
          <w:rFonts w:cs="Arial"/>
          <w:shd w:val="clear" w:color="auto" w:fill="FFFFFF"/>
        </w:rPr>
        <w:t>www.st-augustine.lincs.sch.uk</w:t>
      </w:r>
    </w:p>
    <w:p w:rsidR="00900B8B" w:rsidRPr="005B730A" w:rsidRDefault="00900B8B" w:rsidP="00900B8B">
      <w:pPr>
        <w:pStyle w:val="NoSpacing"/>
        <w:jc w:val="center"/>
        <w:rPr>
          <w:color w:val="002060"/>
        </w:rPr>
      </w:pPr>
      <w:r w:rsidRPr="005B730A">
        <w:rPr>
          <w:rFonts w:ascii="Calibri" w:hAnsi="Calibri" w:cs="Arial"/>
          <w:color w:val="002060"/>
          <w:shd w:val="clear" w:color="auto" w:fill="FFFFFF"/>
        </w:rPr>
        <w:t>Email:</w:t>
      </w:r>
      <w:r w:rsidRPr="005B730A">
        <w:rPr>
          <w:color w:val="002060"/>
        </w:rPr>
        <w:t xml:space="preserve"> </w:t>
      </w:r>
      <w:r w:rsidRPr="00DE078B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</w:rPr>
        <w:t>susan.bray@st-augustine.lincs.sch.uk</w:t>
      </w:r>
    </w:p>
    <w:p w:rsidR="00270CE2" w:rsidRPr="00CF284E" w:rsidRDefault="00270CE2" w:rsidP="00270CE2">
      <w:pPr>
        <w:pStyle w:val="Body"/>
        <w:jc w:val="center"/>
        <w:rPr>
          <w:rFonts w:ascii="Calibri" w:eastAsia="Calibri" w:hAnsi="Calibri" w:cs="Calibri"/>
          <w:color w:val="002060"/>
          <w:sz w:val="28"/>
          <w:szCs w:val="28"/>
          <w:u w:color="000080"/>
        </w:rPr>
      </w:pPr>
    </w:p>
    <w:p w:rsidR="00A103D1" w:rsidRDefault="00A103D1" w:rsidP="00270CE2">
      <w:pPr>
        <w:pStyle w:val="Body"/>
        <w:jc w:val="center"/>
        <w:rPr>
          <w:rFonts w:ascii="Calibri" w:eastAsia="Calibri" w:hAnsi="Calibri" w:cs="Calibri"/>
          <w:color w:val="000080"/>
          <w:sz w:val="28"/>
          <w:szCs w:val="28"/>
          <w:u w:color="000080"/>
        </w:rPr>
      </w:pPr>
    </w:p>
    <w:p w:rsidR="00A103D1" w:rsidRDefault="00A103D1" w:rsidP="00270CE2">
      <w:pPr>
        <w:pStyle w:val="Body"/>
        <w:jc w:val="center"/>
        <w:rPr>
          <w:rFonts w:ascii="Calibri" w:eastAsia="Calibri" w:hAnsi="Calibri" w:cs="Calibri"/>
          <w:color w:val="000080"/>
          <w:sz w:val="28"/>
          <w:szCs w:val="28"/>
          <w:u w:color="000080"/>
        </w:rPr>
      </w:pPr>
    </w:p>
    <w:p w:rsidR="00A103D1" w:rsidRDefault="00A103D1" w:rsidP="00270CE2">
      <w:pPr>
        <w:pStyle w:val="Body"/>
        <w:jc w:val="center"/>
        <w:rPr>
          <w:rFonts w:ascii="Calibri" w:eastAsia="Calibri" w:hAnsi="Calibri" w:cs="Calibri"/>
          <w:color w:val="000080"/>
          <w:sz w:val="28"/>
          <w:szCs w:val="28"/>
          <w:u w:color="000080"/>
        </w:rPr>
      </w:pPr>
    </w:p>
    <w:p w:rsidR="00A103D1" w:rsidRDefault="00A103D1" w:rsidP="00270CE2">
      <w:pPr>
        <w:pStyle w:val="Body"/>
        <w:jc w:val="center"/>
        <w:rPr>
          <w:rFonts w:ascii="Calibri" w:eastAsia="Calibri" w:hAnsi="Calibri" w:cs="Calibri"/>
          <w:color w:val="000080"/>
          <w:sz w:val="28"/>
          <w:szCs w:val="28"/>
          <w:u w:color="000080"/>
        </w:rPr>
      </w:pPr>
    </w:p>
    <w:p w:rsidR="00A103D1" w:rsidRDefault="00A103D1" w:rsidP="00270CE2">
      <w:pPr>
        <w:pStyle w:val="Body"/>
        <w:jc w:val="center"/>
        <w:rPr>
          <w:rFonts w:ascii="Calibri" w:eastAsia="Calibri" w:hAnsi="Calibri" w:cs="Calibri"/>
          <w:color w:val="000080"/>
          <w:sz w:val="28"/>
          <w:szCs w:val="28"/>
          <w:u w:color="000080"/>
        </w:rPr>
      </w:pPr>
    </w:p>
    <w:p w:rsidR="00A103D1" w:rsidRDefault="00A103D1" w:rsidP="00270CE2">
      <w:pPr>
        <w:pStyle w:val="Body"/>
        <w:jc w:val="center"/>
        <w:rPr>
          <w:rFonts w:ascii="Calibri" w:eastAsia="Calibri" w:hAnsi="Calibri" w:cs="Calibri"/>
          <w:color w:val="000080"/>
          <w:sz w:val="28"/>
          <w:szCs w:val="28"/>
          <w:u w:color="000080"/>
        </w:rPr>
      </w:pPr>
    </w:p>
    <w:p w:rsidR="00A103D1" w:rsidRDefault="00A103D1" w:rsidP="00270CE2">
      <w:pPr>
        <w:pStyle w:val="Body"/>
        <w:jc w:val="center"/>
        <w:rPr>
          <w:rFonts w:ascii="Calibri" w:eastAsia="Calibri" w:hAnsi="Calibri" w:cs="Calibri"/>
          <w:color w:val="000080"/>
          <w:sz w:val="28"/>
          <w:szCs w:val="28"/>
          <w:u w:color="000080"/>
        </w:rPr>
      </w:pPr>
    </w:p>
    <w:p w:rsidR="00A103D1" w:rsidRDefault="00A103D1" w:rsidP="00270CE2">
      <w:pPr>
        <w:pStyle w:val="Body"/>
        <w:jc w:val="center"/>
        <w:rPr>
          <w:rFonts w:ascii="Calibri" w:eastAsia="Calibri" w:hAnsi="Calibri" w:cs="Calibri"/>
          <w:color w:val="000080"/>
          <w:sz w:val="28"/>
          <w:szCs w:val="28"/>
          <w:u w:color="000080"/>
        </w:rPr>
      </w:pPr>
    </w:p>
    <w:p w:rsidR="00E31712" w:rsidRDefault="00E31712" w:rsidP="00270CE2">
      <w:pPr>
        <w:pStyle w:val="Body"/>
        <w:jc w:val="center"/>
        <w:rPr>
          <w:rFonts w:ascii="Calibri" w:eastAsia="Calibri" w:hAnsi="Calibri" w:cs="Calibri"/>
          <w:color w:val="000080"/>
          <w:sz w:val="28"/>
          <w:szCs w:val="28"/>
          <w:u w:color="000080"/>
        </w:rPr>
      </w:pPr>
    </w:p>
    <w:p w:rsidR="00A103D1" w:rsidRDefault="000A2FBA" w:rsidP="00270CE2">
      <w:pPr>
        <w:pStyle w:val="Body"/>
        <w:jc w:val="center"/>
        <w:rPr>
          <w:rFonts w:ascii="Calibri" w:eastAsia="Calibri" w:hAnsi="Calibri" w:cs="Calibri"/>
          <w:color w:val="000080"/>
          <w:sz w:val="28"/>
          <w:szCs w:val="28"/>
          <w:u w:color="000080"/>
        </w:rPr>
      </w:pPr>
      <w:r>
        <w:rPr>
          <w:rFonts w:ascii="Trebuchet MS" w:hAnsi="Trebuchet M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64.5pt">
            <v:imagedata r:id="rId8" o:title="" croptop="4259f" cropbottom="35326f" cropleft="15154f" cropright="13203f"/>
          </v:shape>
        </w:pict>
      </w:r>
      <w:r w:rsidR="00A103D1" w:rsidRPr="008B7F53">
        <w:rPr>
          <w:noProof/>
        </w:rPr>
        <w:drawing>
          <wp:inline distT="0" distB="0" distL="0" distR="0" wp14:anchorId="657ECD5C" wp14:editId="4C991E5C">
            <wp:extent cx="1028700" cy="9372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5440" w:rsidRPr="001E5440">
        <w:rPr>
          <w:color w:val="auto"/>
        </w:rPr>
        <w:t xml:space="preserve"> </w:t>
      </w:r>
      <w:r w:rsidR="001E5440">
        <w:rPr>
          <w:noProof/>
          <w:color w:val="auto"/>
        </w:rPr>
        <w:drawing>
          <wp:inline distT="0" distB="0" distL="0" distR="0" wp14:anchorId="292E8464" wp14:editId="7899C96A">
            <wp:extent cx="619125" cy="7620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54" t="9604" r="12354" b="3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0CE2" w:rsidRPr="000008D2" w:rsidRDefault="00270CE2" w:rsidP="00270CE2">
      <w:pPr>
        <w:pStyle w:val="Body"/>
        <w:spacing w:line="233" w:lineRule="auto"/>
        <w:jc w:val="center"/>
        <w:rPr>
          <w:rFonts w:ascii="Calibri" w:eastAsia="Calibri" w:hAnsi="Calibri" w:cs="Calibri"/>
          <w:b/>
          <w:bCs/>
          <w:color w:val="000080"/>
          <w:szCs w:val="28"/>
          <w:u w:val="single"/>
        </w:rPr>
      </w:pPr>
      <w:r>
        <w:br w:type="page"/>
      </w:r>
      <w:r>
        <w:rPr>
          <w:rFonts w:ascii="Calibri" w:eastAsia="Calibri" w:hAnsi="Calibri" w:cs="Calibri"/>
          <w:b/>
          <w:bCs/>
          <w:color w:val="000080"/>
          <w:szCs w:val="28"/>
          <w:u w:val="single"/>
          <w:lang w:val="en-US"/>
        </w:rPr>
        <w:lastRenderedPageBreak/>
        <w:t>A Message from Our</w:t>
      </w:r>
      <w:r w:rsidRPr="000008D2">
        <w:rPr>
          <w:rFonts w:ascii="Calibri" w:eastAsia="Calibri" w:hAnsi="Calibri" w:cs="Calibri"/>
          <w:b/>
          <w:bCs/>
          <w:color w:val="000080"/>
          <w:szCs w:val="28"/>
          <w:u w:val="single"/>
          <w:lang w:val="en-US"/>
        </w:rPr>
        <w:t xml:space="preserve"> Chair of Governors</w:t>
      </w:r>
    </w:p>
    <w:p w:rsidR="00CF284E" w:rsidRPr="002A1E9E" w:rsidRDefault="00CF284E">
      <w:pPr>
        <w:rPr>
          <w:rFonts w:ascii="Calibri" w:eastAsia="Calibri" w:hAnsi="Calibri" w:cs="Calibri"/>
          <w:color w:val="FF0000"/>
          <w:u w:color="44546A"/>
          <w:bdr w:val="nil"/>
          <w:lang w:eastAsia="en-GB"/>
        </w:rPr>
      </w:pPr>
    </w:p>
    <w:p w:rsidR="00CF284E" w:rsidRPr="00B37480" w:rsidRDefault="00CF284E" w:rsidP="00CF284E">
      <w:pPr>
        <w:pStyle w:val="Body"/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</w:rPr>
      </w:pPr>
      <w:r w:rsidRPr="00B37480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Dear Applicant,</w:t>
      </w:r>
    </w:p>
    <w:p w:rsidR="00CF284E" w:rsidRDefault="00CF284E">
      <w:pPr>
        <w:rPr>
          <w:rFonts w:eastAsia="Times New Roman"/>
        </w:rPr>
      </w:pPr>
    </w:p>
    <w:p w:rsidR="00FB7DAF" w:rsidRPr="00DE078B" w:rsidRDefault="00CF284E" w:rsidP="004A4528">
      <w:pPr>
        <w:rPr>
          <w:rFonts w:ascii="Calibri" w:eastAsia="Calibri" w:hAnsi="Calibri" w:cs="Calibri"/>
          <w:color w:val="44546A" w:themeColor="text2"/>
          <w:u w:color="44546A"/>
          <w:bdr w:val="nil"/>
          <w:lang w:val="en-US" w:eastAsia="en-GB"/>
        </w:rPr>
      </w:pP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Thank you for your interest in the position of Head</w:t>
      </w:r>
      <w:r w:rsidR="000A2D84"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</w:t>
      </w:r>
      <w:r w:rsidR="002D2E8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T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eacher at </w:t>
      </w:r>
      <w:r w:rsidR="00E31712" w:rsidRPr="00DE078B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St Augustine’s Catholic </w:t>
      </w:r>
      <w:r w:rsidR="001E5440" w:rsidRPr="00DE078B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Voluntary Academy</w:t>
      </w:r>
      <w:r w:rsidR="00E31712" w:rsidRPr="00DE078B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, Stamford</w:t>
      </w:r>
      <w:r w:rsidRPr="00DE078B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.</w:t>
      </w:r>
      <w:r w:rsidRPr="00DE078B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br/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br/>
      </w:r>
      <w:r w:rsidR="000A2D84"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O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ur school</w:t>
      </w:r>
      <w:r w:rsidR="00584EDB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i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s part of the St Gilbert of </w:t>
      </w:r>
      <w:proofErr w:type="spellStart"/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Sempringham</w:t>
      </w:r>
      <w:proofErr w:type="spellEnd"/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</w:t>
      </w:r>
      <w:r w:rsidR="001E5440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Catholic</w:t>
      </w:r>
      <w:r w:rsidR="001E5440"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Academy Trust</w:t>
      </w:r>
      <w:r w:rsidR="00A93BF4">
        <w:rPr>
          <w:rFonts w:ascii="Calibri" w:eastAsia="Calibri" w:hAnsi="Calibri" w:cs="Calibri"/>
          <w:b/>
          <w:color w:val="44546A" w:themeColor="text2"/>
          <w:u w:color="44546A"/>
          <w:bdr w:val="nil"/>
          <w:lang w:val="en-US" w:eastAsia="en-GB"/>
        </w:rPr>
        <w:t xml:space="preserve">, </w:t>
      </w:r>
      <w:r w:rsidR="00A93BF4" w:rsidRPr="00DE078B">
        <w:rPr>
          <w:rFonts w:ascii="Calibri" w:eastAsia="Calibri" w:hAnsi="Calibri" w:cs="Calibri"/>
          <w:color w:val="44546A" w:themeColor="text2"/>
          <w:u w:color="44546A"/>
          <w:bdr w:val="nil"/>
          <w:lang w:val="en-US" w:eastAsia="en-GB"/>
        </w:rPr>
        <w:t xml:space="preserve">a multi academy trust of six schools, five primary </w:t>
      </w:r>
      <w:r w:rsidR="00DE078B">
        <w:rPr>
          <w:rFonts w:ascii="Calibri" w:eastAsia="Calibri" w:hAnsi="Calibri" w:cs="Calibri"/>
          <w:color w:val="44546A" w:themeColor="text2"/>
          <w:u w:color="44546A"/>
          <w:bdr w:val="nil"/>
          <w:lang w:val="en-US" w:eastAsia="en-GB"/>
        </w:rPr>
        <w:t xml:space="preserve">schools </w:t>
      </w:r>
      <w:r w:rsidR="00A93BF4" w:rsidRPr="00DE078B">
        <w:rPr>
          <w:rFonts w:ascii="Calibri" w:eastAsia="Calibri" w:hAnsi="Calibri" w:cs="Calibri"/>
          <w:color w:val="44546A" w:themeColor="text2"/>
          <w:u w:color="44546A"/>
          <w:bdr w:val="nil"/>
          <w:lang w:val="en-US" w:eastAsia="en-GB"/>
        </w:rPr>
        <w:t>and one secondary</w:t>
      </w:r>
      <w:r w:rsidR="00DE078B">
        <w:rPr>
          <w:rFonts w:ascii="Calibri" w:eastAsia="Calibri" w:hAnsi="Calibri" w:cs="Calibri"/>
          <w:color w:val="44546A" w:themeColor="text2"/>
          <w:u w:color="44546A"/>
          <w:bdr w:val="nil"/>
          <w:lang w:val="en-US" w:eastAsia="en-GB"/>
        </w:rPr>
        <w:t xml:space="preserve"> school</w:t>
      </w:r>
      <w:r w:rsidR="001067AD">
        <w:rPr>
          <w:rFonts w:ascii="Calibri" w:eastAsia="Calibri" w:hAnsi="Calibri" w:cs="Calibri"/>
          <w:color w:val="44546A" w:themeColor="text2"/>
          <w:u w:color="44546A"/>
          <w:bdr w:val="nil"/>
          <w:lang w:val="en-US" w:eastAsia="en-GB"/>
        </w:rPr>
        <w:t>,</w:t>
      </w:r>
      <w:r w:rsidR="00A93BF4" w:rsidRPr="00DE078B">
        <w:rPr>
          <w:rFonts w:ascii="Calibri" w:eastAsia="Calibri" w:hAnsi="Calibri" w:cs="Calibri"/>
          <w:color w:val="44546A" w:themeColor="text2"/>
          <w:u w:color="44546A"/>
          <w:bdr w:val="nil"/>
          <w:lang w:val="en-US" w:eastAsia="en-GB"/>
        </w:rPr>
        <w:t xml:space="preserve"> located in Lincolnshire</w:t>
      </w:r>
      <w:r w:rsidR="004C0BA8">
        <w:rPr>
          <w:rFonts w:ascii="Calibri" w:eastAsia="Calibri" w:hAnsi="Calibri" w:cs="Calibri"/>
          <w:color w:val="44546A" w:themeColor="text2"/>
          <w:u w:color="44546A"/>
          <w:bdr w:val="nil"/>
          <w:lang w:val="en-US" w:eastAsia="en-GB"/>
        </w:rPr>
        <w:t xml:space="preserve"> and Rutland</w:t>
      </w:r>
      <w:r w:rsidR="00A93BF4" w:rsidRPr="00DE078B">
        <w:rPr>
          <w:rFonts w:ascii="Calibri" w:eastAsia="Calibri" w:hAnsi="Calibri" w:cs="Calibri"/>
          <w:color w:val="44546A" w:themeColor="text2"/>
          <w:u w:color="44546A"/>
          <w:bdr w:val="nil"/>
          <w:lang w:val="en-US" w:eastAsia="en-GB"/>
        </w:rPr>
        <w:t>.</w:t>
      </w:r>
    </w:p>
    <w:p w:rsidR="00FB7DAF" w:rsidRDefault="004A4528" w:rsidP="004A4528">
      <w:pPr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</w:pP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I </w:t>
      </w:r>
      <w:r w:rsidR="00AB513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am very</w:t>
      </w:r>
      <w:r w:rsidR="00D0205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aware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that the role of Head </w:t>
      </w:r>
      <w:r w:rsidR="00D0205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T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eacher is </w:t>
      </w:r>
      <w:r w:rsidR="00A93BF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exceptionally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demanding but </w:t>
      </w:r>
      <w:r w:rsidR="00D0205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has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the potential to </w:t>
      </w:r>
      <w:r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be</w:t>
      </w:r>
      <w:r w:rsidR="00D0205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extremely </w:t>
      </w:r>
      <w:r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rewarding. </w:t>
      </w:r>
      <w:r w:rsidR="00A93BF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However, 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I am</w:t>
      </w:r>
      <w:r w:rsidR="00AB513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also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</w:t>
      </w:r>
      <w:r w:rsidR="00AB513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fully</w:t>
      </w:r>
      <w:r w:rsidR="00D0205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confident </w:t>
      </w:r>
      <w:r w:rsidR="00AB513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that the successful candidate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will </w:t>
      </w:r>
      <w:r w:rsidR="00C87EB3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be heartened by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the support and encouragement within our successful team</w:t>
      </w:r>
      <w:r w:rsidR="00AB513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– staff, governors, parents, </w:t>
      </w:r>
      <w:proofErr w:type="spellStart"/>
      <w:r w:rsidR="00AB513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carers</w:t>
      </w:r>
      <w:proofErr w:type="spellEnd"/>
      <w:r w:rsidR="00AB513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and parish -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that will enable </w:t>
      </w:r>
      <w:r w:rsidR="00AB513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him/her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to achieve </w:t>
      </w:r>
      <w:r w:rsidR="00AB513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their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full potential as a true leader in education </w:t>
      </w:r>
      <w:r w:rsidR="00C87EB3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thus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enabl</w:t>
      </w:r>
      <w:r w:rsidR="00C87EB3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ing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our children </w:t>
      </w:r>
      <w:r w:rsidR="00AB513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not only 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to continue to flourish</w:t>
      </w:r>
      <w:r w:rsidR="00AB513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but to achieve their full potential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.</w:t>
      </w:r>
      <w:r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br/>
      </w:r>
    </w:p>
    <w:p w:rsidR="00775F47" w:rsidRDefault="00E31712" w:rsidP="004A4528">
      <w:pPr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</w:pPr>
      <w:r w:rsidRPr="00E31712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At St Augustine's we have an enthusiastic, very aspirational and committed but relatively newly formed team. </w:t>
      </w:r>
      <w:r w:rsidR="0093594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O</w:t>
      </w:r>
      <w:r w:rsidRPr="00E31712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ur focus is </w:t>
      </w:r>
      <w:r w:rsidR="0093594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on </w:t>
      </w:r>
      <w:r w:rsidRPr="00E31712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embedding and maturing our practices so that the outcomes for </w:t>
      </w:r>
      <w:r w:rsidR="0093594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o</w:t>
      </w:r>
      <w:r w:rsidRPr="00E31712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ur children are secure, constantly improving and aspirational. </w:t>
      </w:r>
      <w:r w:rsidR="00A40B96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Ideally we are looking for a candidate with existing </w:t>
      </w:r>
      <w:r w:rsidR="00775F47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Head </w:t>
      </w:r>
      <w:r w:rsidR="002D2E8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T</w:t>
      </w:r>
      <w:r w:rsidR="00775F47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eacher </w:t>
      </w:r>
      <w:r w:rsidR="00A40B96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experience</w:t>
      </w:r>
      <w:r w:rsidR="004A4528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. </w:t>
      </w:r>
      <w:r w:rsidR="006C4B2A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However,</w:t>
      </w:r>
      <w:r w:rsidR="00775F47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the </w:t>
      </w:r>
      <w:r w:rsidR="00A40B96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role </w:t>
      </w:r>
      <w:r w:rsidR="00C87EB3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is</w:t>
      </w:r>
      <w:r w:rsidR="00775F47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</w:t>
      </w:r>
      <w:r w:rsidR="00A40B96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also well </w:t>
      </w:r>
      <w:r w:rsidR="00935949"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suited </w:t>
      </w:r>
      <w:r w:rsidR="00A40B96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to an individual </w:t>
      </w:r>
      <w:r w:rsidR="00935949"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making the progression from Deputy to Head Teacher</w:t>
      </w:r>
      <w:r w:rsidR="0093594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</w:t>
      </w:r>
      <w:r w:rsidR="00775F47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with experience of </w:t>
      </w:r>
      <w:r w:rsidR="00A40B96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leadership in a similar </w:t>
      </w:r>
      <w:r w:rsidR="00775F47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school</w:t>
      </w:r>
      <w:r w:rsidR="00A93BF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</w:t>
      </w:r>
      <w:r w:rsidR="00775F47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setting.</w:t>
      </w:r>
      <w:r w:rsidR="00FB7DA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</w:t>
      </w:r>
    </w:p>
    <w:p w:rsidR="004E5899" w:rsidRPr="002A1E9E" w:rsidRDefault="00284B2A" w:rsidP="004A4528">
      <w:pPr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</w:pPr>
      <w:r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So w</w:t>
      </w:r>
      <w:r w:rsidR="00A93BF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hat w</w:t>
      </w:r>
      <w:r w:rsidR="004A4528"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e </w:t>
      </w:r>
      <w:r w:rsidR="00A93BF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need is</w:t>
      </w:r>
      <w:r w:rsidR="004A4528"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a</w:t>
      </w:r>
      <w:r w:rsidR="00A93BF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dynamic,</w:t>
      </w:r>
      <w:r w:rsidR="004A4528"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dedicated and inspir</w:t>
      </w:r>
      <w:r w:rsidR="004A4528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ational </w:t>
      </w:r>
      <w:r w:rsidR="004A4528"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leader to </w:t>
      </w:r>
      <w:r w:rsidR="00A93BF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lead</w:t>
      </w:r>
      <w:r w:rsidR="004A4528" w:rsidRPr="004E589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</w:t>
      </w:r>
      <w:r w:rsidR="004A4528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our school </w:t>
      </w:r>
      <w:r w:rsidR="00C87EB3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on its journey to becoming ‘outstanding’ (currently ‘good’) by </w:t>
      </w:r>
      <w:r w:rsidR="004A4528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reach</w:t>
      </w:r>
      <w:r w:rsidR="00C87EB3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ing</w:t>
      </w:r>
      <w:r w:rsidR="004A4528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its fullest potential</w:t>
      </w:r>
      <w:r w:rsidR="003F5329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.  These are the attributes</w:t>
      </w:r>
      <w:r w:rsidR="00584EDB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we are looking for in a successful candidate:</w:t>
      </w:r>
    </w:p>
    <w:p w:rsidR="004E5899" w:rsidRPr="002A1E9E" w:rsidRDefault="004E5899" w:rsidP="002D7E9E">
      <w:pPr>
        <w:pStyle w:val="NoSpacing"/>
        <w:numPr>
          <w:ilvl w:val="0"/>
          <w:numId w:val="1"/>
        </w:numPr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</w:pPr>
      <w:r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A </w:t>
      </w:r>
      <w:proofErr w:type="spellStart"/>
      <w:r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practi</w:t>
      </w:r>
      <w:r w:rsidR="001E5440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s</w:t>
      </w:r>
      <w:r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ing</w:t>
      </w:r>
      <w:proofErr w:type="spellEnd"/>
      <w:r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Catholic who </w:t>
      </w:r>
      <w:r w:rsidR="002D7E9E"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inspires continual </w:t>
      </w:r>
      <w:r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develop</w:t>
      </w:r>
      <w:r w:rsidR="002D7E9E"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ment of</w:t>
      </w:r>
      <w:r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the Catholic life of the school and ha</w:t>
      </w:r>
      <w:r w:rsidR="002D7E9E"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s</w:t>
      </w:r>
      <w:r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a clear understanding of education and leadership in a Catholic school</w:t>
      </w:r>
    </w:p>
    <w:p w:rsidR="002D7E9E" w:rsidRPr="002A1E9E" w:rsidRDefault="002D7E9E" w:rsidP="002D7E9E">
      <w:pPr>
        <w:pStyle w:val="NoSpacing"/>
        <w:numPr>
          <w:ilvl w:val="0"/>
          <w:numId w:val="1"/>
        </w:numPr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</w:pPr>
      <w:r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A</w:t>
      </w:r>
      <w:r w:rsidR="0077182D"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n approachable </w:t>
      </w:r>
      <w:r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leader who creates the environment in which every one of our dedicated team can participate and share in each other’s successes</w:t>
      </w:r>
    </w:p>
    <w:p w:rsidR="002D7E9E" w:rsidRPr="002A1E9E" w:rsidRDefault="002D7E9E" w:rsidP="002D7E9E">
      <w:pPr>
        <w:pStyle w:val="NoSpacing"/>
        <w:numPr>
          <w:ilvl w:val="0"/>
          <w:numId w:val="1"/>
        </w:numPr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</w:pPr>
      <w:r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A</w:t>
      </w:r>
      <w:r w:rsidR="0077182D"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leader</w:t>
      </w:r>
      <w:r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staff will look up to and turn to for </w:t>
      </w:r>
      <w:r w:rsidR="00E953FB"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direction and any</w:t>
      </w:r>
      <w:r w:rsidR="00EB61C3"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support they need </w:t>
      </w:r>
    </w:p>
    <w:p w:rsidR="00190A48" w:rsidRPr="002A1E9E" w:rsidRDefault="006E4686" w:rsidP="0077182D">
      <w:pPr>
        <w:pStyle w:val="NoSpacing"/>
        <w:numPr>
          <w:ilvl w:val="0"/>
          <w:numId w:val="1"/>
        </w:numPr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</w:pPr>
      <w:r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A leader who has high standards, is passionate about the enjoyment of learning and demands the highest outcomes for all our children</w:t>
      </w:r>
      <w:r w:rsidR="0077182D" w:rsidRPr="002A1E9E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 </w:t>
      </w:r>
    </w:p>
    <w:p w:rsidR="00190A48" w:rsidRPr="00B37480" w:rsidRDefault="00190A48" w:rsidP="00190A48">
      <w:pPr>
        <w:pStyle w:val="Body"/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</w:rPr>
      </w:pPr>
    </w:p>
    <w:p w:rsidR="00190A48" w:rsidRPr="006C4B2A" w:rsidRDefault="003F5329" w:rsidP="00AD45AD">
      <w:pPr>
        <w:pStyle w:val="Body"/>
        <w:spacing w:line="259" w:lineRule="auto"/>
        <w:rPr>
          <w:rFonts w:ascii="Calibri" w:eastAsia="Calibri" w:hAnsi="Calibri" w:cs="Calibri"/>
          <w:b/>
          <w:color w:val="44546A" w:themeColor="text2"/>
          <w:sz w:val="22"/>
          <w:szCs w:val="22"/>
          <w:u w:color="44546A"/>
          <w:lang w:val="en-US"/>
        </w:rPr>
      </w:pPr>
      <w:r w:rsidRPr="0048355D">
        <w:rPr>
          <w:rFonts w:ascii="Calibri" w:eastAsia="Calibri" w:hAnsi="Calibri" w:cs="Calibri"/>
          <w:color w:val="44546A" w:themeColor="text2"/>
          <w:sz w:val="22"/>
          <w:szCs w:val="22"/>
          <w:u w:color="44546A"/>
          <w:lang w:val="en-US"/>
        </w:rPr>
        <w:t xml:space="preserve">As you will </w:t>
      </w:r>
      <w:r w:rsidRPr="003F5329">
        <w:rPr>
          <w:rFonts w:ascii="Calibri" w:eastAsia="Calibri" w:hAnsi="Calibri" w:cs="Calibri"/>
          <w:color w:val="44546A" w:themeColor="text2"/>
          <w:sz w:val="22"/>
          <w:szCs w:val="22"/>
          <w:u w:color="44546A"/>
          <w:lang w:val="en-US"/>
        </w:rPr>
        <w:t>have seen from our advertisemen</w:t>
      </w:r>
      <w:r w:rsidR="00A93BF4">
        <w:rPr>
          <w:rFonts w:ascii="Calibri" w:eastAsia="Calibri" w:hAnsi="Calibri" w:cs="Calibri"/>
          <w:color w:val="44546A" w:themeColor="text2"/>
          <w:sz w:val="22"/>
          <w:szCs w:val="22"/>
          <w:u w:color="44546A"/>
          <w:lang w:val="en-US"/>
        </w:rPr>
        <w:t>t</w:t>
      </w:r>
      <w:r>
        <w:rPr>
          <w:rFonts w:ascii="Calibri" w:eastAsia="Calibri" w:hAnsi="Calibri" w:cs="Calibri"/>
          <w:color w:val="44546A" w:themeColor="text2"/>
          <w:sz w:val="22"/>
          <w:szCs w:val="22"/>
          <w:u w:color="44546A"/>
          <w:lang w:val="en-US"/>
        </w:rPr>
        <w:t xml:space="preserve"> </w:t>
      </w:r>
      <w:r w:rsidRPr="0048355D">
        <w:rPr>
          <w:rFonts w:ascii="Calibri" w:eastAsia="Calibri" w:hAnsi="Calibri" w:cs="Calibri"/>
          <w:color w:val="44546A" w:themeColor="text2"/>
          <w:sz w:val="22"/>
          <w:szCs w:val="22"/>
          <w:u w:color="44546A"/>
          <w:lang w:val="en-US"/>
        </w:rPr>
        <w:t>the closing dat</w:t>
      </w:r>
      <w:r w:rsidRPr="003F5329">
        <w:rPr>
          <w:rFonts w:ascii="Calibri" w:eastAsia="Calibri" w:hAnsi="Calibri" w:cs="Calibri"/>
          <w:color w:val="44546A" w:themeColor="text2"/>
          <w:sz w:val="22"/>
          <w:szCs w:val="22"/>
          <w:u w:color="44546A"/>
          <w:lang w:val="en-US"/>
        </w:rPr>
        <w:t>e for applications is noon on M</w:t>
      </w:r>
      <w:r>
        <w:rPr>
          <w:rFonts w:ascii="Calibri" w:eastAsia="Calibri" w:hAnsi="Calibri" w:cs="Calibri"/>
          <w:color w:val="44546A" w:themeColor="text2"/>
          <w:sz w:val="22"/>
          <w:szCs w:val="22"/>
          <w:u w:color="44546A"/>
          <w:lang w:val="en-US"/>
        </w:rPr>
        <w:t>o</w:t>
      </w:r>
      <w:r w:rsidRPr="0048355D">
        <w:rPr>
          <w:rFonts w:ascii="Calibri" w:eastAsia="Calibri" w:hAnsi="Calibri" w:cs="Calibri"/>
          <w:color w:val="44546A" w:themeColor="text2"/>
          <w:sz w:val="22"/>
          <w:szCs w:val="22"/>
          <w:u w:color="44546A"/>
          <w:lang w:val="en-US"/>
        </w:rPr>
        <w:t>nday 22</w:t>
      </w:r>
      <w:r w:rsidRPr="0048355D">
        <w:rPr>
          <w:rFonts w:ascii="Calibri" w:eastAsia="Calibri" w:hAnsi="Calibri" w:cs="Calibri"/>
          <w:color w:val="44546A" w:themeColor="text2"/>
          <w:sz w:val="22"/>
          <w:szCs w:val="22"/>
          <w:u w:color="44546A"/>
          <w:vertAlign w:val="superscript"/>
          <w:lang w:val="en-US"/>
        </w:rPr>
        <w:t>nd</w:t>
      </w:r>
      <w:r w:rsidRPr="0048355D">
        <w:rPr>
          <w:rFonts w:ascii="Calibri" w:eastAsia="Calibri" w:hAnsi="Calibri" w:cs="Calibri"/>
          <w:color w:val="44546A" w:themeColor="text2"/>
          <w:sz w:val="22"/>
          <w:szCs w:val="22"/>
          <w:u w:color="44546A"/>
          <w:lang w:val="en-US"/>
        </w:rPr>
        <w:t xml:space="preserve"> January 2018.  Shortlisting will take place on Tuesday 23</w:t>
      </w:r>
      <w:r w:rsidRPr="0048355D">
        <w:rPr>
          <w:rFonts w:ascii="Calibri" w:eastAsia="Calibri" w:hAnsi="Calibri" w:cs="Calibri"/>
          <w:color w:val="44546A" w:themeColor="text2"/>
          <w:sz w:val="22"/>
          <w:szCs w:val="22"/>
          <w:u w:color="44546A"/>
          <w:vertAlign w:val="superscript"/>
          <w:lang w:val="en-US"/>
        </w:rPr>
        <w:t>rd</w:t>
      </w:r>
      <w:r w:rsidRPr="0048355D">
        <w:rPr>
          <w:rFonts w:ascii="Calibri" w:eastAsia="Calibri" w:hAnsi="Calibri" w:cs="Calibri"/>
          <w:color w:val="44546A" w:themeColor="text2"/>
          <w:sz w:val="22"/>
          <w:szCs w:val="22"/>
          <w:u w:color="44546A"/>
          <w:lang w:val="en-US"/>
        </w:rPr>
        <w:t xml:space="preserve"> January and candidates will be contacted immediately afterwards.  Interviews are scheduled for Friday 26</w:t>
      </w:r>
      <w:r w:rsidRPr="0048355D">
        <w:rPr>
          <w:rFonts w:ascii="Calibri" w:eastAsia="Calibri" w:hAnsi="Calibri" w:cs="Calibri"/>
          <w:color w:val="44546A" w:themeColor="text2"/>
          <w:sz w:val="22"/>
          <w:szCs w:val="22"/>
          <w:u w:color="44546A"/>
          <w:vertAlign w:val="superscript"/>
          <w:lang w:val="en-US"/>
        </w:rPr>
        <w:t>th</w:t>
      </w:r>
      <w:r w:rsidRPr="0048355D">
        <w:rPr>
          <w:rFonts w:ascii="Calibri" w:eastAsia="Calibri" w:hAnsi="Calibri" w:cs="Calibri"/>
          <w:color w:val="44546A" w:themeColor="text2"/>
          <w:sz w:val="22"/>
          <w:szCs w:val="22"/>
          <w:u w:color="44546A"/>
          <w:lang w:val="en-US"/>
        </w:rPr>
        <w:t xml:space="preserve"> January.</w:t>
      </w:r>
    </w:p>
    <w:p w:rsidR="001E5440" w:rsidRPr="006C4B2A" w:rsidRDefault="001E5440" w:rsidP="00AD45AD">
      <w:pPr>
        <w:pStyle w:val="Body"/>
        <w:spacing w:line="259" w:lineRule="auto"/>
        <w:rPr>
          <w:rFonts w:ascii="Calibri" w:eastAsia="Calibri" w:hAnsi="Calibri" w:cs="Calibri"/>
          <w:b/>
          <w:color w:val="FF0000"/>
          <w:sz w:val="22"/>
          <w:szCs w:val="22"/>
          <w:u w:color="44546A"/>
        </w:rPr>
      </w:pPr>
    </w:p>
    <w:p w:rsidR="00190A48" w:rsidRPr="00B37480" w:rsidRDefault="00CF284E" w:rsidP="00190A48">
      <w:pPr>
        <w:pStyle w:val="Body"/>
        <w:spacing w:after="160" w:line="259" w:lineRule="auto"/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</w:rPr>
      </w:pPr>
      <w:r w:rsidRPr="004E589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We would </w:t>
      </w:r>
      <w:r w:rsidR="003F532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very much </w:t>
      </w:r>
      <w:r w:rsidRPr="004E589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welcome the opportunity of showing you </w:t>
      </w:r>
      <w:r w:rsidR="003F532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around </w:t>
      </w:r>
      <w:r w:rsidRPr="004E589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our </w:t>
      </w:r>
      <w:r w:rsidR="004C0BA8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vibrant </w:t>
      </w:r>
      <w:r w:rsidRPr="004E589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school and giv</w:t>
      </w:r>
      <w:r w:rsidR="00584EDB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ing </w:t>
      </w:r>
      <w:r w:rsidRPr="004E589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you the </w:t>
      </w:r>
      <w:r w:rsidR="003F532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opportunity</w:t>
      </w:r>
      <w:r w:rsidRPr="004E589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 to meet some of our delightful pupils and staff. Please </w:t>
      </w:r>
      <w:r w:rsidR="008A72F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feel free to </w:t>
      </w:r>
      <w:r w:rsidRPr="004E589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contact </w:t>
      </w:r>
      <w:proofErr w:type="spellStart"/>
      <w:r w:rsidR="008A72F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Mrs</w:t>
      </w:r>
      <w:proofErr w:type="spellEnd"/>
      <w:r w:rsidR="008A72F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 Susan Bray, School Business Manager, on 01780 762094 or email </w:t>
      </w:r>
      <w:r w:rsidR="00DE078B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susan.bray@st-augustine.lincs.sch.uk</w:t>
      </w:r>
      <w:r w:rsidR="00775F47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 </w:t>
      </w:r>
      <w:r w:rsidRPr="004E589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to arrange a</w:t>
      </w:r>
      <w:r w:rsidR="00DE078B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n informal</w:t>
      </w:r>
      <w:r w:rsidRPr="004E589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 visit. If time permits I</w:t>
      </w:r>
      <w:r w:rsidR="002D2E8F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, or one of my fellow governors,</w:t>
      </w:r>
      <w:r w:rsidRPr="004E589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 will be delighted to show you around personally. You are also very welcome to call me directly if you would like to know more before applying</w:t>
      </w:r>
      <w:r>
        <w:t>.</w:t>
      </w:r>
      <w:r>
        <w:br/>
      </w:r>
      <w:r>
        <w:br/>
      </w:r>
      <w:r w:rsidR="00190A48" w:rsidRPr="00B37480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lastRenderedPageBreak/>
        <w:t xml:space="preserve">I would be grateful if you </w:t>
      </w:r>
      <w:r w:rsidR="001067AD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w</w:t>
      </w:r>
      <w:r w:rsidR="00190A48" w:rsidRPr="00B37480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ould contact your referees so that references are received in advance of the interview date. One referee must be </w:t>
      </w:r>
      <w:r w:rsidR="004C0BA8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the</w:t>
      </w:r>
      <w:r w:rsidR="00190A48" w:rsidRPr="00B37480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 Priest of </w:t>
      </w:r>
      <w:r w:rsidR="004C0BA8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your</w:t>
      </w:r>
      <w:r w:rsidR="00190A48" w:rsidRPr="00B37480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 Parish where you regularly worship.</w:t>
      </w:r>
    </w:p>
    <w:p w:rsidR="00190A48" w:rsidRPr="00B37480" w:rsidRDefault="00190A48" w:rsidP="00190A48">
      <w:pPr>
        <w:pStyle w:val="Body"/>
        <w:spacing w:after="160" w:line="259" w:lineRule="auto"/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</w:rPr>
      </w:pPr>
      <w:r w:rsidRPr="00B37480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The successful candidate will be employed under the Catholic Education Service Contract of Employment where the </w:t>
      </w:r>
      <w:r w:rsidR="001E5440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Catholic </w:t>
      </w:r>
      <w:r w:rsidRPr="00B37480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Academy Trust is the employer and enhanced DBS checks will be undertaken.</w:t>
      </w:r>
    </w:p>
    <w:p w:rsidR="00190A48" w:rsidRPr="00B37480" w:rsidRDefault="00190A48" w:rsidP="00190A48">
      <w:pPr>
        <w:pStyle w:val="Body"/>
        <w:spacing w:after="160" w:line="259" w:lineRule="auto"/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</w:rPr>
      </w:pPr>
      <w:r w:rsidRPr="00B37480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We very much look forward to receiving your application which should be returned to</w:t>
      </w:r>
      <w:r w:rsidR="0014246C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 </w:t>
      </w:r>
      <w:r w:rsidR="00584EDB" w:rsidRPr="00584EDB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</w:rPr>
        <w:t xml:space="preserve">EPM </w:t>
      </w:r>
      <w:r w:rsidR="0014246C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</w:rPr>
        <w:t xml:space="preserve">at </w:t>
      </w:r>
      <w:r w:rsidR="00584EDB" w:rsidRPr="00584EDB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</w:rPr>
        <w:t>email address: </w:t>
      </w:r>
      <w:hyperlink r:id="rId10" w:tgtFrame="_blank" w:history="1">
        <w:r w:rsidR="00584EDB" w:rsidRPr="00584EDB">
          <w:rPr>
            <w:rStyle w:val="Hyperlink"/>
            <w:rFonts w:ascii="Calibri" w:eastAsia="Calibri" w:hAnsi="Calibri" w:cs="Calibri"/>
            <w:sz w:val="22"/>
            <w:szCs w:val="22"/>
            <w:u w:color="44546A"/>
          </w:rPr>
          <w:t>headship@EPM.co.uk</w:t>
        </w:r>
      </w:hyperlink>
      <w:r w:rsidRPr="00A103D1">
        <w:rPr>
          <w:rFonts w:ascii="Calibri" w:eastAsia="Calibri" w:hAnsi="Calibri" w:cs="Calibri"/>
          <w:i/>
          <w:color w:val="FF0000"/>
          <w:sz w:val="22"/>
          <w:szCs w:val="22"/>
          <w:u w:color="44546A"/>
          <w:lang w:val="en-US"/>
        </w:rPr>
        <w:t xml:space="preserve"> </w:t>
      </w:r>
      <w:r w:rsidRPr="00B37480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by the closing date.</w:t>
      </w:r>
      <w:r w:rsidR="008A72F9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 xml:space="preserve">  Please note that CVs will not be accepted.</w:t>
      </w:r>
    </w:p>
    <w:p w:rsidR="00190A48" w:rsidRPr="00B37480" w:rsidRDefault="00190A48" w:rsidP="00190A48">
      <w:pPr>
        <w:pStyle w:val="Body"/>
        <w:spacing w:after="160" w:line="259" w:lineRule="auto"/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</w:rPr>
      </w:pPr>
      <w:r w:rsidRPr="00B37480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Many thanks for your interest and I look forward to meeting you.</w:t>
      </w:r>
    </w:p>
    <w:p w:rsidR="00190A48" w:rsidRDefault="00190A48" w:rsidP="00190A48">
      <w:pPr>
        <w:pStyle w:val="Body"/>
        <w:spacing w:line="259" w:lineRule="auto"/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</w:pPr>
      <w:r w:rsidRPr="00B37480"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Kind regards and God Bless</w:t>
      </w:r>
    </w:p>
    <w:p w:rsidR="00190A48" w:rsidRDefault="00CF284E" w:rsidP="00190A48">
      <w:pPr>
        <w:pStyle w:val="NoSpacing"/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</w:pPr>
      <w:r>
        <w:br/>
      </w:r>
      <w:r>
        <w:br/>
      </w:r>
      <w:r w:rsidR="002D2E8F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Jude Bowden</w:t>
      </w:r>
      <w:r w:rsidRPr="00190A48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br/>
      </w:r>
    </w:p>
    <w:p w:rsidR="0014246C" w:rsidRDefault="0014246C" w:rsidP="00190A48">
      <w:pPr>
        <w:pStyle w:val="NoSpacing"/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</w:pPr>
      <w:r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Chair of the Governing Body </w:t>
      </w:r>
    </w:p>
    <w:p w:rsidR="00190A48" w:rsidRPr="00190A48" w:rsidRDefault="00190A48" w:rsidP="00190A48">
      <w:pPr>
        <w:pStyle w:val="NoSpacing"/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</w:pPr>
      <w:r w:rsidRPr="00190A48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Contact details</w:t>
      </w:r>
    </w:p>
    <w:p w:rsidR="00190A48" w:rsidRPr="00190A48" w:rsidRDefault="00190A48" w:rsidP="00190A48">
      <w:pPr>
        <w:pStyle w:val="NoSpacing"/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</w:pPr>
      <w:r w:rsidRPr="00190A48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Home:</w:t>
      </w:r>
      <w:r w:rsidRPr="00190A48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ab/>
      </w:r>
      <w:r w:rsidR="00CF284E" w:rsidRPr="00190A48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01</w:t>
      </w:r>
      <w:r w:rsidR="00D0205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780 729516</w:t>
      </w:r>
    </w:p>
    <w:p w:rsidR="00A103D1" w:rsidRDefault="00190A48" w:rsidP="00190A48">
      <w:pPr>
        <w:pStyle w:val="NoSpacing"/>
      </w:pPr>
      <w:r w:rsidRPr="00190A48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 xml:space="preserve">Mobile: </w:t>
      </w:r>
      <w:r w:rsidR="00CF284E" w:rsidRPr="00190A48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07</w:t>
      </w:r>
      <w:r w:rsidR="00D02054">
        <w:rPr>
          <w:rFonts w:ascii="Calibri" w:eastAsia="Calibri" w:hAnsi="Calibri" w:cs="Calibri"/>
          <w:color w:val="1F4E79" w:themeColor="accent1" w:themeShade="80"/>
          <w:u w:color="44546A"/>
          <w:bdr w:val="nil"/>
          <w:lang w:val="en-US" w:eastAsia="en-GB"/>
        </w:rPr>
        <w:t>795 121402</w:t>
      </w:r>
      <w:r w:rsidR="00CF284E">
        <w:br/>
      </w:r>
    </w:p>
    <w:p w:rsidR="00190A48" w:rsidRDefault="005B730A" w:rsidP="00190A48">
      <w:pPr>
        <w:pStyle w:val="Body"/>
        <w:spacing w:line="259" w:lineRule="auto"/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</w:pPr>
      <w:r>
        <w:rPr>
          <w:rFonts w:ascii="Calibri" w:eastAsia="Calibri" w:hAnsi="Calibri" w:cs="Calibri"/>
          <w:color w:val="1F4E79" w:themeColor="accent1" w:themeShade="80"/>
          <w:sz w:val="22"/>
          <w:szCs w:val="22"/>
          <w:u w:color="44546A"/>
          <w:lang w:val="en-US"/>
        </w:rPr>
        <w:t>--------------------------------------------------------------------------------------------------------------------------------------</w:t>
      </w:r>
    </w:p>
    <w:p w:rsidR="00775F47" w:rsidRDefault="00775F47">
      <w:pPr>
        <w:rPr>
          <w:color w:val="002060"/>
        </w:rPr>
      </w:pPr>
    </w:p>
    <w:p w:rsidR="00A103D1" w:rsidRPr="005B730A" w:rsidRDefault="005B730A">
      <w:pPr>
        <w:rPr>
          <w:color w:val="002060"/>
        </w:rPr>
      </w:pPr>
      <w:r w:rsidRPr="005B730A">
        <w:rPr>
          <w:color w:val="002060"/>
        </w:rPr>
        <w:t xml:space="preserve">Contact Details </w:t>
      </w:r>
    </w:p>
    <w:p w:rsidR="00775F47" w:rsidRPr="005B730A" w:rsidRDefault="00775F47" w:rsidP="00775F47">
      <w:pPr>
        <w:pStyle w:val="NoSpacing"/>
        <w:rPr>
          <w:b/>
          <w:color w:val="002060"/>
          <w:u w:val="single"/>
        </w:rPr>
      </w:pPr>
      <w:r w:rsidRPr="005B730A">
        <w:rPr>
          <w:b/>
          <w:color w:val="002060"/>
          <w:u w:val="single"/>
        </w:rPr>
        <w:t xml:space="preserve">St Augustine’s Catholic </w:t>
      </w:r>
      <w:r w:rsidR="001E5440">
        <w:rPr>
          <w:b/>
          <w:color w:val="002060"/>
          <w:u w:val="single"/>
        </w:rPr>
        <w:t>Voluntary Academy</w:t>
      </w:r>
    </w:p>
    <w:p w:rsidR="00775F47" w:rsidRPr="005B730A" w:rsidRDefault="00775F47" w:rsidP="00775F47">
      <w:pPr>
        <w:pStyle w:val="NoSpacing"/>
        <w:rPr>
          <w:color w:val="002060"/>
        </w:rPr>
      </w:pPr>
      <w:r w:rsidRPr="005B730A">
        <w:rPr>
          <w:color w:val="002060"/>
        </w:rPr>
        <w:t>Kesteven Road, Stamford, PE9 1SR</w:t>
      </w:r>
    </w:p>
    <w:p w:rsidR="00775F47" w:rsidRPr="005B730A" w:rsidRDefault="00775F47" w:rsidP="00775F47">
      <w:pPr>
        <w:pStyle w:val="NoSpacing"/>
        <w:rPr>
          <w:color w:val="002060"/>
        </w:rPr>
      </w:pPr>
      <w:r w:rsidRPr="005B730A">
        <w:rPr>
          <w:color w:val="002060"/>
        </w:rPr>
        <w:t>Tel: 01780 762094</w:t>
      </w:r>
    </w:p>
    <w:p w:rsidR="00775F47" w:rsidRPr="005B730A" w:rsidRDefault="00775F47" w:rsidP="00775F47">
      <w:pPr>
        <w:pStyle w:val="NoSpacing"/>
        <w:rPr>
          <w:rFonts w:cs="Arial"/>
          <w:color w:val="002060"/>
          <w:shd w:val="clear" w:color="auto" w:fill="FFFFFF"/>
        </w:rPr>
      </w:pPr>
      <w:r w:rsidRPr="005B730A">
        <w:rPr>
          <w:color w:val="002060"/>
        </w:rPr>
        <w:t xml:space="preserve">Website: </w:t>
      </w:r>
      <w:r w:rsidRPr="00DE078B">
        <w:rPr>
          <w:rFonts w:cs="Arial"/>
          <w:shd w:val="clear" w:color="auto" w:fill="FFFFFF"/>
        </w:rPr>
        <w:t>www.st-augustine.lincs.sch.uk</w:t>
      </w:r>
    </w:p>
    <w:p w:rsidR="00775F47" w:rsidRPr="005B730A" w:rsidRDefault="00775F47" w:rsidP="00775F47">
      <w:pPr>
        <w:pStyle w:val="NoSpacing"/>
        <w:rPr>
          <w:color w:val="002060"/>
        </w:rPr>
      </w:pPr>
      <w:r w:rsidRPr="005B730A">
        <w:rPr>
          <w:rFonts w:ascii="Calibri" w:hAnsi="Calibri" w:cs="Arial"/>
          <w:color w:val="002060"/>
          <w:shd w:val="clear" w:color="auto" w:fill="FFFFFF"/>
        </w:rPr>
        <w:t>Email:</w:t>
      </w:r>
      <w:r w:rsidRPr="005B730A">
        <w:rPr>
          <w:color w:val="002060"/>
        </w:rPr>
        <w:t xml:space="preserve"> </w:t>
      </w:r>
      <w:r w:rsidRPr="00DE078B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</w:rPr>
        <w:t>susan.bray@st-augustine.lincs.sch.uk</w:t>
      </w:r>
    </w:p>
    <w:p w:rsidR="005B730A" w:rsidRPr="005B730A" w:rsidRDefault="005B730A">
      <w:pPr>
        <w:rPr>
          <w:color w:val="002060"/>
        </w:rPr>
      </w:pPr>
    </w:p>
    <w:p w:rsidR="005B730A" w:rsidRDefault="005B730A"/>
    <w:p w:rsidR="00A103D1" w:rsidRDefault="00A103D1"/>
    <w:p w:rsidR="00A103D1" w:rsidRDefault="00A103D1" w:rsidP="00A103D1">
      <w:pPr>
        <w:jc w:val="center"/>
      </w:pPr>
      <w:r>
        <w:rPr>
          <w:rFonts w:ascii="Trebuchet MS" w:hAnsi="Trebuchet MS"/>
        </w:rPr>
        <w:t xml:space="preserve">    </w:t>
      </w:r>
    </w:p>
    <w:sectPr w:rsidR="00A103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02FF" w:usb1="4000E47F" w:usb2="00000029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14E4E"/>
    <w:multiLevelType w:val="multilevel"/>
    <w:tmpl w:val="BA56F526"/>
    <w:styleLink w:val="List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color w:val="44546A"/>
        <w:position w:val="0"/>
        <w:sz w:val="24"/>
        <w:szCs w:val="24"/>
        <w:u w:color="44546A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</w:abstractNum>
  <w:abstractNum w:abstractNumId="1">
    <w:nsid w:val="05D56108"/>
    <w:multiLevelType w:val="hybridMultilevel"/>
    <w:tmpl w:val="F11A2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77A63"/>
    <w:multiLevelType w:val="multilevel"/>
    <w:tmpl w:val="DCB6D2F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color w:val="44546A"/>
        <w:position w:val="0"/>
        <w:sz w:val="24"/>
        <w:szCs w:val="24"/>
        <w:u w:color="44546A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</w:abstractNum>
  <w:abstractNum w:abstractNumId="3">
    <w:nsid w:val="47EC62A7"/>
    <w:multiLevelType w:val="multilevel"/>
    <w:tmpl w:val="F232EDC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color w:val="44546A"/>
        <w:position w:val="0"/>
        <w:sz w:val="24"/>
        <w:szCs w:val="24"/>
        <w:u w:color="44546A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</w:abstractNum>
  <w:abstractNum w:abstractNumId="4">
    <w:nsid w:val="52B64D66"/>
    <w:multiLevelType w:val="multilevel"/>
    <w:tmpl w:val="1A2EDDE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color w:val="44546A"/>
        <w:position w:val="0"/>
        <w:sz w:val="24"/>
        <w:szCs w:val="24"/>
        <w:u w:color="44546A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</w:abstractNum>
  <w:abstractNum w:abstractNumId="5">
    <w:nsid w:val="7919799D"/>
    <w:multiLevelType w:val="multilevel"/>
    <w:tmpl w:val="7EEA747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eastAsia="Trebuchet MS" w:hAnsi="Trebuchet MS" w:cs="Trebuchet MS"/>
        <w:color w:val="44546A"/>
        <w:position w:val="0"/>
        <w:sz w:val="24"/>
        <w:szCs w:val="24"/>
        <w:u w:color="44546A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44546A"/>
        <w:position w:val="0"/>
        <w:sz w:val="22"/>
        <w:szCs w:val="22"/>
        <w:u w:color="44546A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E2"/>
    <w:rsid w:val="0005542D"/>
    <w:rsid w:val="000A2D84"/>
    <w:rsid w:val="000A2FBA"/>
    <w:rsid w:val="000C5F99"/>
    <w:rsid w:val="000D1A84"/>
    <w:rsid w:val="000E77C2"/>
    <w:rsid w:val="001067AD"/>
    <w:rsid w:val="0014246C"/>
    <w:rsid w:val="00190A48"/>
    <w:rsid w:val="001E5440"/>
    <w:rsid w:val="00270CE2"/>
    <w:rsid w:val="00284B2A"/>
    <w:rsid w:val="002A1E9E"/>
    <w:rsid w:val="002A7F81"/>
    <w:rsid w:val="002D2E8F"/>
    <w:rsid w:val="002D7E9E"/>
    <w:rsid w:val="00340502"/>
    <w:rsid w:val="003F5329"/>
    <w:rsid w:val="004613D3"/>
    <w:rsid w:val="004724CE"/>
    <w:rsid w:val="004819A8"/>
    <w:rsid w:val="0048355D"/>
    <w:rsid w:val="004A37C3"/>
    <w:rsid w:val="004A4528"/>
    <w:rsid w:val="004A5305"/>
    <w:rsid w:val="004C0BA8"/>
    <w:rsid w:val="004E0B0F"/>
    <w:rsid w:val="004E5899"/>
    <w:rsid w:val="00584EDB"/>
    <w:rsid w:val="005B730A"/>
    <w:rsid w:val="00634C62"/>
    <w:rsid w:val="006C4B2A"/>
    <w:rsid w:val="006E4686"/>
    <w:rsid w:val="0077182D"/>
    <w:rsid w:val="00775F47"/>
    <w:rsid w:val="007C4E8A"/>
    <w:rsid w:val="00844548"/>
    <w:rsid w:val="00882BAD"/>
    <w:rsid w:val="008A72F9"/>
    <w:rsid w:val="00900B8B"/>
    <w:rsid w:val="00935949"/>
    <w:rsid w:val="00940A86"/>
    <w:rsid w:val="00A103D1"/>
    <w:rsid w:val="00A22534"/>
    <w:rsid w:val="00A236AE"/>
    <w:rsid w:val="00A40B96"/>
    <w:rsid w:val="00A93BF4"/>
    <w:rsid w:val="00AB513F"/>
    <w:rsid w:val="00AD45AD"/>
    <w:rsid w:val="00C007FB"/>
    <w:rsid w:val="00C12F55"/>
    <w:rsid w:val="00C363FE"/>
    <w:rsid w:val="00C87EB3"/>
    <w:rsid w:val="00CF284E"/>
    <w:rsid w:val="00D02054"/>
    <w:rsid w:val="00D51091"/>
    <w:rsid w:val="00D622F2"/>
    <w:rsid w:val="00DE078B"/>
    <w:rsid w:val="00DE67FC"/>
    <w:rsid w:val="00E31712"/>
    <w:rsid w:val="00E61C3E"/>
    <w:rsid w:val="00E87185"/>
    <w:rsid w:val="00E953FB"/>
    <w:rsid w:val="00EB61C3"/>
    <w:rsid w:val="00FB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270C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en-GB"/>
    </w:rPr>
  </w:style>
  <w:style w:type="character" w:customStyle="1" w:styleId="Hyperlink0">
    <w:name w:val="Hyperlink.0"/>
    <w:basedOn w:val="DefaultParagraphFont"/>
    <w:rsid w:val="00270CE2"/>
    <w:rPr>
      <w:rFonts w:ascii="Calibri" w:eastAsia="Calibri" w:hAnsi="Calibri" w:cs="Calibri"/>
      <w:color w:val="0000FF"/>
      <w:sz w:val="22"/>
      <w:szCs w:val="22"/>
      <w:u w:val="single" w:color="0000FF"/>
    </w:rPr>
  </w:style>
  <w:style w:type="paragraph" w:styleId="ListParagraph">
    <w:name w:val="List Paragraph"/>
    <w:rsid w:val="00270C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n-US" w:eastAsia="en-GB"/>
    </w:rPr>
  </w:style>
  <w:style w:type="numbering" w:customStyle="1" w:styleId="List0">
    <w:name w:val="List 0"/>
    <w:basedOn w:val="NoList"/>
    <w:rsid w:val="00270CE2"/>
    <w:pPr>
      <w:numPr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CF284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90A4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44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270C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en-GB"/>
    </w:rPr>
  </w:style>
  <w:style w:type="character" w:customStyle="1" w:styleId="Hyperlink0">
    <w:name w:val="Hyperlink.0"/>
    <w:basedOn w:val="DefaultParagraphFont"/>
    <w:rsid w:val="00270CE2"/>
    <w:rPr>
      <w:rFonts w:ascii="Calibri" w:eastAsia="Calibri" w:hAnsi="Calibri" w:cs="Calibri"/>
      <w:color w:val="0000FF"/>
      <w:sz w:val="22"/>
      <w:szCs w:val="22"/>
      <w:u w:val="single" w:color="0000FF"/>
    </w:rPr>
  </w:style>
  <w:style w:type="paragraph" w:styleId="ListParagraph">
    <w:name w:val="List Paragraph"/>
    <w:rsid w:val="00270C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n-US" w:eastAsia="en-GB"/>
    </w:rPr>
  </w:style>
  <w:style w:type="numbering" w:customStyle="1" w:styleId="List0">
    <w:name w:val="List 0"/>
    <w:basedOn w:val="NoList"/>
    <w:rsid w:val="00270CE2"/>
    <w:pPr>
      <w:numPr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CF284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90A4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4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headship@EPM.co.u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4730A-1A72-4402-959A-CBF0CB65C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EE009051</Template>
  <TotalTime>0</TotalTime>
  <Pages>3</Pages>
  <Words>666</Words>
  <Characters>3802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Bowden, Judith Alexandra (GE Global Operations)</dc:creator>
  <cp:lastModifiedBy>Windows User</cp:lastModifiedBy>
  <cp:revision>2</cp:revision>
  <cp:lastPrinted>2017-10-21T09:01:00Z</cp:lastPrinted>
  <dcterms:created xsi:type="dcterms:W3CDTF">2017-11-30T13:26:00Z</dcterms:created>
  <dcterms:modified xsi:type="dcterms:W3CDTF">2017-11-30T13:26:00Z</dcterms:modified>
</cp:coreProperties>
</file>