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34301" w:rsidRDefault="003E5662">
      <w:pPr>
        <w:pStyle w:val="Caption"/>
        <w:rPr>
          <w:sz w:val="28"/>
          <w:szCs w:val="28"/>
        </w:rPr>
      </w:pPr>
      <w:r>
        <w:rPr>
          <w:i w:val="0"/>
          <w:iCs w:val="0"/>
          <w:noProof/>
          <w:lang w:val="en-GB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2362200</wp:posOffset>
                </wp:positionH>
                <wp:positionV relativeFrom="line">
                  <wp:posOffset>0</wp:posOffset>
                </wp:positionV>
                <wp:extent cx="807087" cy="734698"/>
                <wp:effectExtent l="0" t="0" r="0" b="8255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087" cy="734698"/>
                          <a:chOff x="0" y="-22861"/>
                          <a:chExt cx="807086" cy="734697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-1"/>
                            <a:ext cx="807086" cy="7118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/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22861"/>
                            <a:ext cx="807086" cy="71183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  <w:pict>
              <v:group w14:anchorId="4EE27F19" id="officeArt object" o:spid="_x0000_s1026" style="position:absolute;margin-left:186pt;margin-top:0;width:63.55pt;height:57.85pt;z-index:251659264;mso-wrap-distance-left:12pt;mso-wrap-distance-top:12pt;mso-wrap-distance-right:12pt;mso-wrap-distance-bottom:12pt;mso-position-horizontal-relative:margin;mso-position-vertical-relative:line;mso-height-relative:margin" coordorigin=",-228" coordsize="8070,7346" wrapcoords="0 0 21600 0 21600 21600 0 21600 0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">
                <v:rect id="Shape 1073741825" o:spid="_x0000_s1027" style="position:absolute;width:8070;height:7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top:-228;width:8070;height:7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" strokeweight="1pt">
                  <v:stroke miterlimit="4"/>
                  <v:imagedata r:id="rId9" o:title=""/>
                </v:shape>
                <w10:wrap type="through" anchorx="margin" anchory="line"/>
              </v:group>
            </w:pict>
          </mc:Fallback>
        </mc:AlternateContent>
      </w:r>
    </w:p>
    <w:p w:rsidR="00D34301" w:rsidRDefault="00D34301">
      <w:pPr>
        <w:pStyle w:val="Body"/>
        <w:tabs>
          <w:tab w:val="left" w:pos="480"/>
        </w:tabs>
        <w:ind w:left="480"/>
        <w:jc w:val="center"/>
        <w:rPr>
          <w:b/>
          <w:bCs/>
          <w:sz w:val="28"/>
          <w:szCs w:val="28"/>
        </w:rPr>
      </w:pPr>
    </w:p>
    <w:p w:rsidR="00D34301" w:rsidRDefault="00D34301">
      <w:pPr>
        <w:pStyle w:val="Body"/>
        <w:tabs>
          <w:tab w:val="left" w:pos="480"/>
        </w:tabs>
        <w:ind w:left="480"/>
        <w:jc w:val="center"/>
        <w:rPr>
          <w:b/>
          <w:bCs/>
          <w:sz w:val="28"/>
          <w:szCs w:val="28"/>
        </w:rPr>
      </w:pPr>
    </w:p>
    <w:p w:rsidR="006B3FE0" w:rsidRDefault="006B3FE0">
      <w:pPr>
        <w:pStyle w:val="Body"/>
        <w:keepNext/>
        <w:shd w:val="clear" w:color="auto" w:fill="FFFFFF"/>
        <w:ind w:left="432" w:hanging="432"/>
        <w:jc w:val="center"/>
        <w:rPr>
          <w:rFonts w:ascii="Trebuchet MS"/>
          <w:b/>
          <w:bCs/>
          <w:sz w:val="48"/>
          <w:szCs w:val="48"/>
          <w:lang w:val="en-US"/>
        </w:rPr>
      </w:pPr>
    </w:p>
    <w:p w:rsidR="00D34301" w:rsidRDefault="003E5662">
      <w:pPr>
        <w:pStyle w:val="Body"/>
        <w:keepNext/>
        <w:shd w:val="clear" w:color="auto" w:fill="FFFFFF"/>
        <w:ind w:left="432" w:hanging="432"/>
        <w:jc w:val="center"/>
        <w:rPr>
          <w:rFonts w:ascii="Trebuchet MS" w:eastAsia="Trebuchet MS" w:hAnsi="Trebuchet MS" w:cs="Trebuchet MS"/>
          <w:b/>
          <w:bCs/>
          <w:sz w:val="48"/>
          <w:szCs w:val="48"/>
        </w:rPr>
      </w:pPr>
      <w:r>
        <w:rPr>
          <w:rFonts w:ascii="Trebuchet MS"/>
          <w:b/>
          <w:bCs/>
          <w:sz w:val="48"/>
          <w:szCs w:val="48"/>
          <w:lang w:val="en-US"/>
        </w:rPr>
        <w:t xml:space="preserve">Diocese of </w:t>
      </w:r>
      <w:r w:rsidR="006B3FE0">
        <w:rPr>
          <w:rFonts w:ascii="Trebuchet MS"/>
          <w:b/>
          <w:bCs/>
          <w:sz w:val="48"/>
          <w:szCs w:val="48"/>
          <w:lang w:val="en-US"/>
        </w:rPr>
        <w:t>N</w:t>
      </w:r>
      <w:r>
        <w:rPr>
          <w:rFonts w:ascii="Trebuchet MS"/>
          <w:b/>
          <w:bCs/>
          <w:sz w:val="48"/>
          <w:szCs w:val="48"/>
          <w:lang w:val="en-US"/>
        </w:rPr>
        <w:t>ottingham</w:t>
      </w:r>
    </w:p>
    <w:p w:rsidR="00D34301" w:rsidRDefault="00346026">
      <w:pPr>
        <w:pStyle w:val="Body"/>
        <w:shd w:val="clear" w:color="auto" w:fill="FFFFFF"/>
        <w:ind w:left="432" w:hanging="432"/>
        <w:jc w:val="center"/>
        <w:rPr>
          <w:rFonts w:ascii="Trebuchet MS" w:eastAsia="Trebuchet MS" w:hAnsi="Trebuchet MS" w:cs="Trebuchet MS"/>
          <w:i/>
          <w:iCs/>
        </w:rPr>
      </w:pPr>
      <w:r w:rsidRPr="007B094B">
        <w:rPr>
          <w:rFonts w:ascii="Trebuchet MS"/>
          <w:b/>
          <w:bCs/>
          <w:color w:val="auto"/>
          <w:sz w:val="28"/>
          <w:szCs w:val="28"/>
          <w:lang w:val="en-US"/>
        </w:rPr>
        <w:t>St. Augustine</w:t>
      </w:r>
      <w:r w:rsidRPr="007B094B">
        <w:rPr>
          <w:rFonts w:ascii="Trebuchet MS"/>
          <w:b/>
          <w:bCs/>
          <w:color w:val="auto"/>
          <w:sz w:val="28"/>
          <w:szCs w:val="28"/>
          <w:lang w:val="en-US"/>
        </w:rPr>
        <w:t>’</w:t>
      </w:r>
      <w:r w:rsidRPr="007B094B">
        <w:rPr>
          <w:rFonts w:ascii="Trebuchet MS"/>
          <w:b/>
          <w:bCs/>
          <w:color w:val="auto"/>
          <w:sz w:val="28"/>
          <w:szCs w:val="28"/>
          <w:lang w:val="en-US"/>
        </w:rPr>
        <w:t>s</w:t>
      </w:r>
      <w:r w:rsidR="003E5662" w:rsidRPr="007B094B">
        <w:rPr>
          <w:rFonts w:ascii="Trebuchet MS"/>
          <w:b/>
          <w:bCs/>
          <w:color w:val="auto"/>
          <w:sz w:val="28"/>
          <w:szCs w:val="28"/>
          <w:lang w:val="en-US"/>
        </w:rPr>
        <w:t xml:space="preserve"> </w:t>
      </w:r>
      <w:r w:rsidR="003E5662">
        <w:rPr>
          <w:rFonts w:ascii="Trebuchet MS"/>
          <w:b/>
          <w:bCs/>
          <w:sz w:val="28"/>
          <w:szCs w:val="28"/>
          <w:lang w:val="en-US"/>
        </w:rPr>
        <w:t xml:space="preserve">Catholic </w:t>
      </w:r>
      <w:r w:rsidR="00AA188A">
        <w:rPr>
          <w:rFonts w:ascii="Trebuchet MS"/>
          <w:b/>
          <w:bCs/>
          <w:sz w:val="28"/>
          <w:szCs w:val="28"/>
          <w:lang w:val="en-US"/>
        </w:rPr>
        <w:t>Voluntary Academy</w:t>
      </w:r>
    </w:p>
    <w:p w:rsidR="007B094B" w:rsidRDefault="007B094B">
      <w:pPr>
        <w:pStyle w:val="Body"/>
        <w:shd w:val="clear" w:color="auto" w:fill="FFFFFF"/>
        <w:ind w:left="432" w:hanging="432"/>
        <w:jc w:val="center"/>
        <w:rPr>
          <w:rFonts w:ascii="Trebuchet MS"/>
          <w:i/>
          <w:iCs/>
          <w:sz w:val="22"/>
          <w:szCs w:val="22"/>
          <w:lang w:val="en-US"/>
        </w:rPr>
      </w:pPr>
    </w:p>
    <w:p w:rsidR="00D34301" w:rsidRDefault="003E5662">
      <w:pPr>
        <w:pStyle w:val="Body"/>
        <w:shd w:val="clear" w:color="auto" w:fill="FFFFFF"/>
        <w:ind w:left="432" w:hanging="432"/>
        <w:jc w:val="center"/>
        <w:rPr>
          <w:rFonts w:ascii="Trebuchet MS" w:eastAsia="Trebuchet MS" w:hAnsi="Trebuchet MS" w:cs="Trebuchet MS"/>
          <w:i/>
          <w:iCs/>
          <w:sz w:val="20"/>
          <w:szCs w:val="20"/>
        </w:rPr>
      </w:pPr>
      <w:r>
        <w:rPr>
          <w:rFonts w:ascii="Trebuchet MS"/>
          <w:i/>
          <w:iCs/>
          <w:sz w:val="22"/>
          <w:szCs w:val="22"/>
          <w:lang w:val="en-US"/>
        </w:rPr>
        <w:t>Part of the St Gilbert of Sempringham Catholic Academy Trust</w:t>
      </w:r>
    </w:p>
    <w:p w:rsidR="00D34301" w:rsidRDefault="00D34301">
      <w:pPr>
        <w:pStyle w:val="Body"/>
        <w:shd w:val="clear" w:color="auto" w:fill="FFFFFF"/>
        <w:ind w:left="432" w:hanging="432"/>
        <w:jc w:val="center"/>
        <w:rPr>
          <w:rFonts w:ascii="Trebuchet MS" w:eastAsia="Trebuchet MS" w:hAnsi="Trebuchet MS" w:cs="Trebuchet MS"/>
          <w:b/>
          <w:bCs/>
          <w:sz w:val="28"/>
          <w:szCs w:val="28"/>
        </w:rPr>
      </w:pPr>
    </w:p>
    <w:p w:rsidR="00D34301" w:rsidRDefault="003E5662">
      <w:pPr>
        <w:pStyle w:val="Body"/>
        <w:shd w:val="clear" w:color="auto" w:fill="FFFFFF"/>
        <w:ind w:left="432" w:hanging="432"/>
        <w:jc w:val="center"/>
        <w:rPr>
          <w:rFonts w:ascii="Trebuchet MS" w:eastAsia="Trebuchet MS" w:hAnsi="Trebuchet MS" w:cs="Trebuchet MS"/>
          <w:b/>
          <w:bCs/>
          <w:sz w:val="28"/>
          <w:szCs w:val="28"/>
        </w:rPr>
      </w:pPr>
      <w:r>
        <w:rPr>
          <w:rFonts w:ascii="Trebuchet MS"/>
          <w:b/>
          <w:bCs/>
          <w:sz w:val="28"/>
          <w:szCs w:val="28"/>
          <w:lang w:val="en-US"/>
        </w:rPr>
        <w:t xml:space="preserve">Person Specification </w:t>
      </w:r>
      <w:r>
        <w:rPr>
          <w:rFonts w:hAnsi="Trebuchet MS"/>
          <w:b/>
          <w:bCs/>
          <w:sz w:val="28"/>
          <w:szCs w:val="28"/>
          <w:lang w:val="en-US"/>
        </w:rPr>
        <w:t>–</w:t>
      </w:r>
      <w:r>
        <w:rPr>
          <w:rFonts w:hAnsi="Trebuchet MS"/>
          <w:b/>
          <w:bCs/>
          <w:sz w:val="28"/>
          <w:szCs w:val="28"/>
          <w:lang w:val="en-US"/>
        </w:rPr>
        <w:t xml:space="preserve"> </w:t>
      </w:r>
      <w:r>
        <w:rPr>
          <w:rFonts w:ascii="Trebuchet MS"/>
          <w:b/>
          <w:bCs/>
          <w:sz w:val="28"/>
          <w:szCs w:val="28"/>
          <w:lang w:val="en-US"/>
        </w:rPr>
        <w:t>Primary Headteacher</w:t>
      </w:r>
    </w:p>
    <w:p w:rsidR="00D34301" w:rsidRDefault="00D34301">
      <w:pPr>
        <w:pStyle w:val="Heading8"/>
        <w:rPr>
          <w:rFonts w:ascii="Trebuchet MS" w:eastAsia="Trebuchet MS" w:hAnsi="Trebuchet MS" w:cs="Trebuchet MS"/>
          <w:sz w:val="28"/>
          <w:szCs w:val="28"/>
        </w:rPr>
      </w:pPr>
    </w:p>
    <w:p w:rsidR="00D34301" w:rsidRDefault="00D34301">
      <w:pPr>
        <w:pStyle w:val="Body"/>
        <w:rPr>
          <w:rFonts w:ascii="Trebuchet MS" w:eastAsia="Trebuchet MS" w:hAnsi="Trebuchet MS" w:cs="Trebuchet MS"/>
          <w:b/>
          <w:bCs/>
          <w:sz w:val="28"/>
          <w:szCs w:val="28"/>
        </w:rPr>
      </w:pPr>
    </w:p>
    <w:p w:rsidR="00D34301" w:rsidRDefault="00D34301">
      <w:pPr>
        <w:pStyle w:val="Body"/>
        <w:widowControl w:val="0"/>
        <w:ind w:left="480" w:hanging="480"/>
        <w:jc w:val="both"/>
        <w:rPr>
          <w:b/>
          <w:bCs/>
          <w:sz w:val="8"/>
          <w:szCs w:val="8"/>
        </w:rPr>
      </w:pPr>
    </w:p>
    <w:tbl>
      <w:tblPr>
        <w:tblW w:w="1017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2"/>
        <w:gridCol w:w="1141"/>
        <w:gridCol w:w="1064"/>
        <w:gridCol w:w="1642"/>
      </w:tblGrid>
      <w:tr w:rsidR="00D34301" w:rsidTr="00034622">
        <w:trPr>
          <w:trHeight w:val="106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>
            <w:pPr>
              <w:pStyle w:val="Body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:rsidR="00D34301" w:rsidRDefault="003E5662">
            <w:pPr>
              <w:pStyle w:val="Body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ab/>
              <w:t>TRAINING AND QUALIFICATIONS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Heading9"/>
              <w:ind w:left="0" w:firstLine="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Source:</w:t>
            </w:r>
          </w:p>
          <w:p w:rsidR="00D34301" w:rsidRDefault="003E5662">
            <w:pPr>
              <w:pStyle w:val="Body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A – Application</w:t>
            </w:r>
          </w:p>
          <w:p w:rsidR="00D34301" w:rsidRDefault="003E5662">
            <w:pPr>
              <w:pStyle w:val="Body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 – Interview</w:t>
            </w:r>
          </w:p>
          <w:p w:rsidR="00D34301" w:rsidRDefault="003E5662">
            <w:pPr>
              <w:pStyle w:val="Body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D - Documents</w:t>
            </w:r>
          </w:p>
          <w:p w:rsidR="00D34301" w:rsidRDefault="003E5662">
            <w:pPr>
              <w:pStyle w:val="Body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R – References</w:t>
            </w:r>
          </w:p>
        </w:tc>
      </w:tr>
      <w:tr w:rsidR="00D34301" w:rsidTr="00034622">
        <w:trPr>
          <w:trHeight w:val="26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006029">
            <w:pPr>
              <w:pStyle w:val="Body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Qualified Teacher Status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F64B67" w:rsidP="00F64B67">
            <w:pPr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>
            <w:pPr>
              <w:pStyle w:val="Body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 w:rsidP="00006029">
            <w:pPr>
              <w:pStyle w:val="Heading9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A, D</w:t>
            </w:r>
          </w:p>
        </w:tc>
      </w:tr>
      <w:tr w:rsidR="00006029" w:rsidTr="00034622">
        <w:trPr>
          <w:trHeight w:val="26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6029" w:rsidRDefault="00006029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Catholic Certificate of Religious Studies or equivalent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6029" w:rsidRDefault="00006029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6029" w:rsidRDefault="00006029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6029" w:rsidRDefault="00006029" w:rsidP="00006029">
            <w:pPr>
              <w:pStyle w:val="Heading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A, D</w:t>
            </w:r>
          </w:p>
        </w:tc>
      </w:tr>
      <w:tr w:rsidR="00D34301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National Professional Qualification for Headship (NPQH)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D</w:t>
            </w:r>
          </w:p>
        </w:tc>
      </w:tr>
      <w:tr w:rsidR="00D34301" w:rsidTr="00034622">
        <w:trPr>
          <w:trHeight w:val="327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Management training or qualification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D</w:t>
            </w:r>
          </w:p>
        </w:tc>
      </w:tr>
      <w:tr w:rsidR="00D34301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Evidence of commitment to continuing professional and personal development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I, D</w:t>
            </w:r>
          </w:p>
        </w:tc>
      </w:tr>
      <w:tr w:rsidR="00D34301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>
            <w:pPr>
              <w:pStyle w:val="Body"/>
            </w:pPr>
          </w:p>
        </w:tc>
        <w:tc>
          <w:tcPr>
            <w:tcW w:w="11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</w:tr>
      <w:tr w:rsidR="00D34301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B</w:t>
            </w: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ab/>
              <w:t xml:space="preserve">FAITH COMMITMENT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Heading9"/>
              <w:ind w:left="0" w:firstLine="0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Source</w:t>
            </w:r>
          </w:p>
        </w:tc>
      </w:tr>
      <w:tr w:rsidR="00D34301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proofErr w:type="spellStart"/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Practising</w:t>
            </w:r>
            <w:proofErr w:type="spellEnd"/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Catholic with evidence of participation in life of faith community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R</w:t>
            </w:r>
          </w:p>
        </w:tc>
      </w:tr>
      <w:tr w:rsidR="00D34301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Sound understanding of the distinctive nature of a Catholic school/academy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I, R</w:t>
            </w:r>
          </w:p>
        </w:tc>
      </w:tr>
      <w:tr w:rsidR="00D34301" w:rsidRPr="00310695" w:rsidTr="00034622">
        <w:trPr>
          <w:trHeight w:val="366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Able to articulate a philosophy for Catholic education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I, R</w:t>
            </w:r>
          </w:p>
        </w:tc>
      </w:tr>
      <w:tr w:rsidR="00D34301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Commitment to leadership role in spiritual development of pupils and staff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4004F1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</w:t>
            </w:r>
            <w:r w:rsidR="00F64B67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E5662"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</w:t>
            </w:r>
          </w:p>
        </w:tc>
      </w:tr>
      <w:tr w:rsidR="00D34301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Understanding of and commitment to curriculum Religious Education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4004F1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</w:t>
            </w:r>
            <w:r w:rsidR="00F64B67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E5662"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</w:t>
            </w:r>
          </w:p>
        </w:tc>
      </w:tr>
      <w:tr w:rsidR="00D34301" w:rsidRPr="00310695" w:rsidTr="00034622">
        <w:trPr>
          <w:trHeight w:val="366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Experience in leading collective acts of worship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</w:t>
            </w:r>
          </w:p>
        </w:tc>
      </w:tr>
      <w:tr w:rsidR="00D34301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Understanding the importance of working with other denominations and faiths in the local community and doing so with sensitivity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D34301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:rsidR="00D34301" w:rsidRDefault="004004F1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</w:t>
            </w:r>
            <w:r w:rsidR="00F64B67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E5662"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</w:t>
            </w:r>
          </w:p>
        </w:tc>
      </w:tr>
      <w:tr w:rsidR="00D34301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>
            <w:pPr>
              <w:pStyle w:val="Body"/>
            </w:pPr>
          </w:p>
        </w:tc>
        <w:tc>
          <w:tcPr>
            <w:tcW w:w="11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Default="00D34301"/>
        </w:tc>
      </w:tr>
      <w:tr w:rsidR="00D34301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C</w:t>
            </w: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ab/>
              <w:t>EXPERIENCE OF TEACHING</w:t>
            </w:r>
          </w:p>
          <w:p w:rsidR="00D34301" w:rsidRPr="00310695" w:rsidRDefault="003E5662">
            <w:pPr>
              <w:pStyle w:val="Body"/>
              <w:ind w:left="732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AND SCHOOL/ACADEMY LEADERSHIP &amp; MANAGEMENT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Heading9"/>
              <w:ind w:left="0" w:firstLine="0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4301" w:rsidRPr="00310695" w:rsidRDefault="003E5662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Source</w:t>
            </w:r>
          </w:p>
        </w:tc>
      </w:tr>
      <w:tr w:rsidR="006B3FE0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>
            <w:pPr>
              <w:pStyle w:val="Body"/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Experience of teaching in a Catholic school/academy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>
            <w:pPr>
              <w:pStyle w:val="Heading9"/>
              <w:ind w:left="0" w:firstLine="0"/>
              <w:rPr>
                <w:rFonts w:ascii="Calibri" w:eastAsia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>
            <w:pPr>
              <w:pStyle w:val="Body"/>
              <w:jc w:val="center"/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A,I,R</w:t>
            </w:r>
          </w:p>
        </w:tc>
      </w:tr>
      <w:tr w:rsidR="006B3FE0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Experience of teaching in more than one school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  <w:ind w:left="0" w:firstLine="0"/>
              <w:rPr>
                <w:rFonts w:ascii="Calibri" w:eastAsia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  <w:ind w:left="0" w:firstLine="0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A, I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Effective</w:t>
            </w: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senior</w:t>
            </w: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leadership experience (i.e. HT, DHT or AHT) with demonstrable outcomes for children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I, R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Experience in all three Key Stages of primary education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A, I</w:t>
            </w:r>
          </w:p>
        </w:tc>
      </w:tr>
      <w:tr w:rsidR="006B3FE0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Experience of successful implementation of strategies for raising achievement and ensuring effective teaching, learning and assessment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Experience of monitoring and evaluating teaching and learning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I, R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Experience of successfully leading and managing whole school change initiatives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I, R</w:t>
            </w:r>
          </w:p>
        </w:tc>
      </w:tr>
      <w:tr w:rsidR="006B3FE0" w:rsidTr="00034622">
        <w:trPr>
          <w:trHeight w:val="366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Experience of managing budgets successfully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R</w:t>
            </w:r>
          </w:p>
        </w:tc>
      </w:tr>
      <w:tr w:rsidR="006B3FE0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Body"/>
            </w:pPr>
          </w:p>
        </w:tc>
        <w:tc>
          <w:tcPr>
            <w:tcW w:w="11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/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/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/>
        </w:tc>
      </w:tr>
      <w:tr w:rsidR="006B3FE0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Body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ab/>
              <w:t>PROFESSIONAL KNOWLEDGE AND UNDERSTANDING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Heading9"/>
              <w:ind w:left="0" w:firstLine="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Source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Knowledge of relevant statutory requirements relating to schools/academies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</w:t>
            </w:r>
          </w:p>
        </w:tc>
      </w:tr>
      <w:tr w:rsidR="006B3FE0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Sound up-to-date knowledge of developments in education, teaching and learning, assessment and best practice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Understanding of a Catholic school/academy’s role in the Parish and local community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</w:t>
            </w:r>
          </w:p>
        </w:tc>
      </w:tr>
      <w:tr w:rsidR="006B3FE0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Knowledge and understanding of the role of Governing Body in a Catholic Voluntary Aided School or Academy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</w:t>
            </w:r>
          </w:p>
        </w:tc>
      </w:tr>
      <w:tr w:rsidR="006B3FE0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Understanding of how high quality performance management for all staff is  linked to the school improvement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</w:t>
            </w:r>
          </w:p>
        </w:tc>
      </w:tr>
      <w:tr w:rsidR="006B3FE0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Understanding of equal opportunities and able to put this into practice, including the need to prepare pupils for life in a multi-faith, multi-cultural society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I, R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Knowledge of the principles of financial management in schools/academies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F64B67" w:rsidP="006B3FE0">
            <w:r>
              <w:rPr>
                <w:rFonts w:ascii="Calibri" w:hAnsi="Calibri" w:cs="Calibri"/>
                <w:b/>
                <w:sz w:val="22"/>
                <w:szCs w:val="22"/>
              </w:rPr>
              <w:t>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</w:t>
            </w:r>
          </w:p>
        </w:tc>
      </w:tr>
      <w:tr w:rsidR="006B3FE0" w:rsidRPr="00310695" w:rsidTr="00034622">
        <w:trPr>
          <w:trHeight w:val="1220"/>
          <w:jc w:val="center"/>
        </w:trPr>
        <w:tc>
          <w:tcPr>
            <w:tcW w:w="6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  <w:p w:rsidR="006B3FE0" w:rsidRPr="00310695" w:rsidRDefault="006B3FE0" w:rsidP="006B3FE0">
            <w:pPr>
              <w:pStyle w:val="Body"/>
            </w:pPr>
          </w:p>
        </w:tc>
        <w:tc>
          <w:tcPr>
            <w:tcW w:w="11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/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E</w:t>
            </w: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ab/>
              <w:t>PROFESSIONAL COMPETENCIES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  <w:ind w:left="0" w:firstLine="0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Source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think strategically and develop a vision for the school/academy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  <w:ind w:left="0" w:firstLine="0"/>
              <w:rPr>
                <w:rFonts w:ascii="Calibri" w:eastAsia="Calibri" w:hAnsi="Calibri" w:cs="Calibri"/>
                <w:sz w:val="22"/>
                <w:szCs w:val="22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think analytically, making informed use of inspection, benchmarking and research findings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  <w:ind w:left="0" w:firstLine="0"/>
              <w:rPr>
                <w:rFonts w:ascii="Calibri" w:eastAsia="Calibri" w:hAnsi="Calibri" w:cs="Calibri"/>
                <w:sz w:val="22"/>
                <w:szCs w:val="22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  <w:tr w:rsidR="006B3FE0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investigate problems, evaluate options, identify solutions, make and implement plans and monitor outcomes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  <w:ind w:left="0" w:firstLine="0"/>
              <w:rPr>
                <w:rFonts w:ascii="Calibri" w:eastAsia="Calibri" w:hAnsi="Calibri" w:cs="Calibri"/>
                <w:sz w:val="22"/>
                <w:szCs w:val="22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A, I, R</w:t>
            </w:r>
          </w:p>
        </w:tc>
      </w:tr>
      <w:tr w:rsidR="006B3FE0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To provide a sense of community in the school/academy, where each individual is </w:t>
            </w:r>
            <w:proofErr w:type="spellStart"/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recognised</w:t>
            </w:r>
            <w:proofErr w:type="spellEnd"/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as being created in the image and likeness of God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Heading9"/>
              <w:ind w:left="0" w:firstLine="0"/>
              <w:rPr>
                <w:rFonts w:ascii="Calibri" w:eastAsia="Calibri" w:hAnsi="Calibri" w:cs="Calibri"/>
                <w:sz w:val="22"/>
                <w:szCs w:val="22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Pr="00310695" w:rsidRDefault="006B3FE0" w:rsidP="006B3FE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3FE0" w:rsidRDefault="006B3FE0" w:rsidP="006B3FE0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I, R</w:t>
            </w:r>
          </w:p>
        </w:tc>
      </w:tr>
      <w:tr w:rsidR="00C05C08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work effectively within policies and procedures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I, R</w:t>
            </w:r>
          </w:p>
        </w:tc>
      </w:tr>
      <w:tr w:rsidR="00C05C08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have a high standard of written &amp; verbal communication skills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A, I</w:t>
            </w:r>
          </w:p>
        </w:tc>
      </w:tr>
      <w:tr w:rsidR="00BF6B85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6B85" w:rsidRPr="00310695" w:rsidRDefault="00BF6B85" w:rsidP="00C05C08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be a competent user of ICT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6B85" w:rsidRPr="00310695" w:rsidRDefault="00BF6B85" w:rsidP="00C05C08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6B85" w:rsidRPr="00310695" w:rsidRDefault="00BF6B85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6B85" w:rsidRPr="00310695" w:rsidRDefault="00BF6B85" w:rsidP="00C05C08">
            <w:pPr>
              <w:pStyle w:val="Heading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A,</w:t>
            </w:r>
            <w:r w:rsidR="00F64B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  <w:tr w:rsidR="00C05C08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manage and motivate individuals and teams to achieve high standards of performance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I, R</w:t>
            </w:r>
          </w:p>
        </w:tc>
      </w:tr>
      <w:tr w:rsidR="00C05C08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manage conflict effectively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I, R</w:t>
            </w:r>
          </w:p>
        </w:tc>
      </w:tr>
      <w:tr w:rsidR="00C05C08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maintain positive relationships with parents, the local parish and with other individuals and agencies associated with the school/academy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Heading9"/>
            </w:pPr>
            <w:r w:rsidRPr="00310695">
              <w:rPr>
                <w:rFonts w:ascii="Calibri" w:eastAsia="Calibri" w:hAnsi="Calibri" w:cs="Calibri"/>
                <w:sz w:val="22"/>
                <w:szCs w:val="22"/>
              </w:rPr>
              <w:t>A, I, R</w:t>
            </w:r>
          </w:p>
        </w:tc>
      </w:tr>
      <w:tr w:rsidR="00C05C08" w:rsidRPr="00310695" w:rsidTr="00034622">
        <w:trPr>
          <w:trHeight w:val="366"/>
          <w:jc w:val="center"/>
        </w:trPr>
        <w:tc>
          <w:tcPr>
            <w:tcW w:w="6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1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</w:tr>
      <w:tr w:rsidR="00C05C08" w:rsidRPr="00310695" w:rsidTr="00034622">
        <w:trPr>
          <w:trHeight w:val="366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F         PERSONAL ATTRIBUTES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</w:tr>
      <w:tr w:rsidR="00C05C08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To command credibility and respect from all members of the school/academy community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I, R</w:t>
            </w:r>
          </w:p>
        </w:tc>
      </w:tr>
      <w:tr w:rsidR="00C05C08" w:rsidRPr="00310695" w:rsidTr="00034622">
        <w:trPr>
          <w:trHeight w:val="366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have emotional resilience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I, R</w:t>
            </w:r>
          </w:p>
        </w:tc>
      </w:tr>
      <w:tr w:rsidR="00C05C08" w:rsidRPr="00310695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Able to adapt to changing circumstances and new ideas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I, R</w:t>
            </w:r>
          </w:p>
        </w:tc>
      </w:tr>
      <w:tr w:rsidR="00C05C08" w:rsidTr="00034622">
        <w:trPr>
          <w:trHeight w:val="366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be an inspiring role model for staff and pupils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I, R</w:t>
            </w:r>
          </w:p>
        </w:tc>
      </w:tr>
    </w:tbl>
    <w:p w:rsidR="0071564D" w:rsidRDefault="0071564D"/>
    <w:tbl>
      <w:tblPr>
        <w:tblW w:w="1017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2"/>
        <w:gridCol w:w="1141"/>
        <w:gridCol w:w="1064"/>
        <w:gridCol w:w="1642"/>
      </w:tblGrid>
      <w:tr w:rsidR="00C05C08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 xml:space="preserve">  G    SAFEGUARDING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keepNext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Essential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keepNext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keepNext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Source:</w:t>
            </w:r>
          </w:p>
        </w:tc>
      </w:tr>
      <w:tr w:rsidR="00C05C08" w:rsidRPr="00310695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Understanding of responsibilities of the Headteacher in ensuring</w:t>
            </w:r>
          </w:p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compliance with Health and Safety Legislation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I, R</w:t>
            </w:r>
          </w:p>
        </w:tc>
      </w:tr>
      <w:tr w:rsidR="00C05C08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</w:pPr>
            <w:r w:rsidRPr="0031069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Clear commitment to and understanding of child protection matters, safeguarding legislation and practice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310695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jc w:val="center"/>
            </w:pPr>
            <w:r w:rsidRPr="0031069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A, I, R</w:t>
            </w:r>
          </w:p>
        </w:tc>
      </w:tr>
      <w:tr w:rsidR="00C05C08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Satisfactory Enhanced Disclosure Barring Service (DBS)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Pr="00E37084" w:rsidRDefault="00C05C08" w:rsidP="00C05C08">
            <w:pPr>
              <w:pStyle w:val="Body"/>
              <w:jc w:val="center"/>
              <w:rPr>
                <w:highlight w:val="yellow"/>
              </w:rPr>
            </w:pPr>
            <w:r w:rsidRPr="00E37084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</w:t>
            </w:r>
          </w:p>
        </w:tc>
      </w:tr>
      <w:tr w:rsidR="00C05C08" w:rsidTr="00034622">
        <w:trPr>
          <w:trHeight w:val="740"/>
          <w:jc w:val="center"/>
        </w:trPr>
        <w:tc>
          <w:tcPr>
            <w:tcW w:w="6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</w:pPr>
          </w:p>
        </w:tc>
        <w:tc>
          <w:tcPr>
            <w:tcW w:w="11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/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/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/>
        </w:tc>
      </w:tr>
      <w:tr w:rsidR="00C05C08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</w:pPr>
            <w:r w:rsidRPr="0071564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H</w:t>
            </w:r>
            <w:r>
              <w:rPr>
                <w:lang w:val="en-US"/>
              </w:rPr>
              <w:t xml:space="preserve">     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OTHER REQUIREMENTS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Heading9"/>
              <w:ind w:left="0" w:firstLine="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5C08" w:rsidRDefault="00C05C08" w:rsidP="00C05C08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Source</w:t>
            </w:r>
          </w:p>
        </w:tc>
      </w:tr>
      <w:tr w:rsidR="00034622" w:rsidTr="00034622">
        <w:trPr>
          <w:trHeight w:val="500"/>
          <w:jc w:val="center"/>
        </w:trPr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34622" w:rsidRDefault="00034622" w:rsidP="00034622">
            <w:pPr>
              <w:pStyle w:val="Body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CES application form should be completed in full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34622" w:rsidRDefault="00034622" w:rsidP="00034622">
            <w:pPr>
              <w:pStyle w:val="Heading9"/>
              <w:ind w:left="0"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34622" w:rsidRDefault="00034622" w:rsidP="00034622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34622" w:rsidRDefault="00034622" w:rsidP="00034622">
            <w:pPr>
              <w:pStyle w:val="Heading9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</w:tbl>
    <w:p w:rsidR="00D34301" w:rsidRDefault="00D34301">
      <w:pPr>
        <w:pStyle w:val="Body"/>
        <w:widowControl w:val="0"/>
        <w:ind w:left="480" w:hanging="480"/>
        <w:jc w:val="both"/>
        <w:rPr>
          <w:b/>
          <w:bCs/>
          <w:sz w:val="8"/>
          <w:szCs w:val="8"/>
        </w:rPr>
      </w:pPr>
    </w:p>
    <w:p w:rsidR="00D34301" w:rsidRDefault="00D34301">
      <w:pPr>
        <w:pStyle w:val="Body"/>
        <w:widowControl w:val="0"/>
        <w:ind w:left="480" w:hanging="480"/>
        <w:jc w:val="both"/>
        <w:rPr>
          <w:b/>
          <w:bCs/>
          <w:sz w:val="8"/>
          <w:szCs w:val="8"/>
        </w:rPr>
      </w:pPr>
    </w:p>
    <w:p w:rsidR="00D34301" w:rsidRDefault="00D34301">
      <w:pPr>
        <w:pStyle w:val="Body"/>
        <w:rPr>
          <w:rFonts w:ascii="Calibri" w:eastAsia="Calibri" w:hAnsi="Calibri" w:cs="Calibri"/>
          <w:sz w:val="22"/>
          <w:szCs w:val="22"/>
        </w:rPr>
      </w:pPr>
    </w:p>
    <w:p w:rsidR="00D34301" w:rsidRDefault="00D34301">
      <w:pPr>
        <w:pStyle w:val="Body"/>
        <w:rPr>
          <w:rFonts w:ascii="Calibri" w:eastAsia="Calibri" w:hAnsi="Calibri" w:cs="Calibri"/>
          <w:sz w:val="22"/>
          <w:szCs w:val="22"/>
        </w:rPr>
      </w:pPr>
    </w:p>
    <w:p w:rsidR="00D34301" w:rsidRDefault="00D34301">
      <w:pPr>
        <w:pStyle w:val="Body"/>
        <w:rPr>
          <w:rFonts w:ascii="Calibri" w:eastAsia="Calibri" w:hAnsi="Calibri" w:cs="Calibri"/>
          <w:sz w:val="22"/>
          <w:szCs w:val="22"/>
        </w:rPr>
      </w:pPr>
    </w:p>
    <w:p w:rsidR="00D34301" w:rsidRDefault="003E5662" w:rsidP="00F64B67">
      <w:pPr>
        <w:pStyle w:val="Body"/>
        <w:jc w:val="both"/>
      </w:pPr>
      <w:r>
        <w:rPr>
          <w:rFonts w:ascii="Calibri" w:eastAsia="Calibri" w:hAnsi="Calibri" w:cs="Calibri"/>
          <w:sz w:val="22"/>
          <w:szCs w:val="22"/>
          <w:lang w:val="en-US"/>
        </w:rPr>
        <w:t>*</w:t>
      </w:r>
    </w:p>
    <w:p w:rsidR="00AA188A" w:rsidRDefault="00346026" w:rsidP="00034622">
      <w:pPr>
        <w:pStyle w:val="BodyText"/>
        <w:spacing w:before="240"/>
        <w:ind w:left="720"/>
        <w:jc w:val="both"/>
        <w:rPr>
          <w:i/>
          <w:iCs/>
          <w:sz w:val="22"/>
          <w:szCs w:val="22"/>
        </w:rPr>
      </w:pPr>
      <w:r w:rsidRPr="007B094B">
        <w:rPr>
          <w:i/>
          <w:iCs/>
          <w:color w:val="auto"/>
          <w:sz w:val="22"/>
          <w:szCs w:val="22"/>
        </w:rPr>
        <w:t>St Augustine</w:t>
      </w:r>
      <w:r w:rsidRPr="007B094B">
        <w:rPr>
          <w:i/>
          <w:iCs/>
          <w:color w:val="auto"/>
          <w:sz w:val="22"/>
          <w:szCs w:val="22"/>
        </w:rPr>
        <w:t>’</w:t>
      </w:r>
      <w:r w:rsidRPr="007B094B">
        <w:rPr>
          <w:i/>
          <w:iCs/>
          <w:color w:val="auto"/>
          <w:sz w:val="22"/>
          <w:szCs w:val="22"/>
        </w:rPr>
        <w:t xml:space="preserve">s </w:t>
      </w:r>
      <w:r w:rsidR="003E5662" w:rsidRPr="007B094B">
        <w:rPr>
          <w:i/>
          <w:iCs/>
          <w:color w:val="auto"/>
          <w:sz w:val="22"/>
          <w:szCs w:val="22"/>
        </w:rPr>
        <w:t xml:space="preserve">Catholic </w:t>
      </w:r>
      <w:r w:rsidR="00AA188A">
        <w:rPr>
          <w:i/>
          <w:iCs/>
          <w:color w:val="auto"/>
          <w:sz w:val="22"/>
          <w:szCs w:val="22"/>
        </w:rPr>
        <w:t>Voluntary Academy</w:t>
      </w:r>
      <w:r w:rsidR="003E5662" w:rsidRPr="007B094B">
        <w:rPr>
          <w:i/>
          <w:iCs/>
          <w:color w:val="auto"/>
          <w:sz w:val="22"/>
          <w:szCs w:val="22"/>
        </w:rPr>
        <w:t xml:space="preserve"> </w:t>
      </w:r>
      <w:r w:rsidR="003E5662">
        <w:rPr>
          <w:i/>
          <w:iCs/>
          <w:sz w:val="22"/>
          <w:szCs w:val="22"/>
        </w:rPr>
        <w:t>is committed to safeguarding and promoting the welfare of children and expects all staff to share this commitment.  An enhanced DBS check is required for the successful candidate.</w:t>
      </w:r>
    </w:p>
    <w:p w:rsidR="00D34301" w:rsidRDefault="003E5662" w:rsidP="00034622">
      <w:pPr>
        <w:pStyle w:val="BodyText"/>
        <w:spacing w:before="240"/>
        <w:ind w:left="720"/>
        <w:jc w:val="both"/>
      </w:pPr>
      <w:r>
        <w:rPr>
          <w:i/>
          <w:iCs/>
          <w:sz w:val="22"/>
          <w:szCs w:val="22"/>
        </w:rPr>
        <w:br/>
      </w:r>
    </w:p>
    <w:sectPr w:rsidR="00D34301">
      <w:headerReference w:type="default" r:id="rId10"/>
      <w:footerReference w:type="default" r:id="rId11"/>
      <w:pgSz w:w="11900" w:h="16840"/>
      <w:pgMar w:top="1079" w:right="1469" w:bottom="3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680" w:rsidRDefault="00F51680">
      <w:r>
        <w:separator/>
      </w:r>
    </w:p>
  </w:endnote>
  <w:endnote w:type="continuationSeparator" w:id="0">
    <w:p w:rsidR="00F51680" w:rsidRDefault="00F51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01" w:rsidRDefault="00D34301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680" w:rsidRDefault="00F51680">
      <w:r>
        <w:separator/>
      </w:r>
    </w:p>
  </w:footnote>
  <w:footnote w:type="continuationSeparator" w:id="0">
    <w:p w:rsidR="00F51680" w:rsidRDefault="00F51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01" w:rsidRDefault="00D34301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301"/>
    <w:rsid w:val="00006029"/>
    <w:rsid w:val="00034622"/>
    <w:rsid w:val="0017507C"/>
    <w:rsid w:val="001804CC"/>
    <w:rsid w:val="001C4D0E"/>
    <w:rsid w:val="00301DAF"/>
    <w:rsid w:val="00310695"/>
    <w:rsid w:val="00346026"/>
    <w:rsid w:val="0036741D"/>
    <w:rsid w:val="003D3950"/>
    <w:rsid w:val="003E5662"/>
    <w:rsid w:val="004004D4"/>
    <w:rsid w:val="004004F1"/>
    <w:rsid w:val="004B4E3B"/>
    <w:rsid w:val="004C7BDA"/>
    <w:rsid w:val="005028F7"/>
    <w:rsid w:val="006B3FE0"/>
    <w:rsid w:val="0071564D"/>
    <w:rsid w:val="007B094B"/>
    <w:rsid w:val="007B460B"/>
    <w:rsid w:val="009832AD"/>
    <w:rsid w:val="00AA188A"/>
    <w:rsid w:val="00AD6883"/>
    <w:rsid w:val="00BB5293"/>
    <w:rsid w:val="00BF6B85"/>
    <w:rsid w:val="00C05C08"/>
    <w:rsid w:val="00C92A2C"/>
    <w:rsid w:val="00D34301"/>
    <w:rsid w:val="00E37084"/>
    <w:rsid w:val="00F51680"/>
    <w:rsid w:val="00F64B67"/>
    <w:rsid w:val="00FA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8">
    <w:name w:val="heading 8"/>
    <w:next w:val="Body"/>
    <w:pPr>
      <w:keepNext/>
      <w:suppressAutoHyphens/>
      <w:ind w:left="480" w:hanging="480"/>
      <w:jc w:val="both"/>
      <w:outlineLvl w:val="7"/>
    </w:pPr>
    <w:rPr>
      <w:rFonts w:eastAsia="Times New Roman"/>
      <w:b/>
      <w:bCs/>
      <w:color w:val="000000"/>
      <w:u w:color="000000"/>
      <w:lang w:val="en-US"/>
    </w:rPr>
  </w:style>
  <w:style w:type="paragraph" w:styleId="Heading9">
    <w:name w:val="heading 9"/>
    <w:next w:val="Body"/>
    <w:pPr>
      <w:keepNext/>
      <w:suppressAutoHyphens/>
      <w:ind w:left="1584" w:hanging="1584"/>
      <w:jc w:val="center"/>
      <w:outlineLvl w:val="8"/>
    </w:pPr>
    <w:rPr>
      <w:rFonts w:hAnsi="Arial Unicode MS" w:cs="Arial Unicode MS"/>
      <w:b/>
      <w:bCs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Caption">
    <w:name w:val="caption"/>
    <w:pPr>
      <w:suppressAutoHyphens/>
      <w:spacing w:before="120" w:after="120"/>
    </w:pPr>
    <w:rPr>
      <w:rFonts w:hAnsi="Arial Unicode MS" w:cs="Arial Unicode MS"/>
      <w:i/>
      <w:iCs/>
      <w:color w:val="000000"/>
      <w:sz w:val="24"/>
      <w:szCs w:val="24"/>
      <w:u w:color="000000"/>
      <w:lang w:val="en-US"/>
    </w:rPr>
  </w:style>
  <w:style w:type="paragraph" w:customStyle="1" w:styleId="Body">
    <w:name w:val="Body"/>
    <w:pPr>
      <w:suppressAutoHyphens/>
    </w:pPr>
    <w:rPr>
      <w:rFonts w:hAnsi="Arial Unicode MS" w:cs="Arial Unicode MS"/>
      <w:color w:val="000000"/>
      <w:sz w:val="24"/>
      <w:szCs w:val="24"/>
      <w:u w:color="000000"/>
    </w:rPr>
  </w:style>
  <w:style w:type="paragraph" w:styleId="BodyText">
    <w:name w:val="Body Text"/>
    <w:pPr>
      <w:suppressAutoHyphens/>
      <w:spacing w:after="120"/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88A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8">
    <w:name w:val="heading 8"/>
    <w:next w:val="Body"/>
    <w:pPr>
      <w:keepNext/>
      <w:suppressAutoHyphens/>
      <w:ind w:left="480" w:hanging="480"/>
      <w:jc w:val="both"/>
      <w:outlineLvl w:val="7"/>
    </w:pPr>
    <w:rPr>
      <w:rFonts w:eastAsia="Times New Roman"/>
      <w:b/>
      <w:bCs/>
      <w:color w:val="000000"/>
      <w:u w:color="000000"/>
      <w:lang w:val="en-US"/>
    </w:rPr>
  </w:style>
  <w:style w:type="paragraph" w:styleId="Heading9">
    <w:name w:val="heading 9"/>
    <w:next w:val="Body"/>
    <w:pPr>
      <w:keepNext/>
      <w:suppressAutoHyphens/>
      <w:ind w:left="1584" w:hanging="1584"/>
      <w:jc w:val="center"/>
      <w:outlineLvl w:val="8"/>
    </w:pPr>
    <w:rPr>
      <w:rFonts w:hAnsi="Arial Unicode MS" w:cs="Arial Unicode MS"/>
      <w:b/>
      <w:bCs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Caption">
    <w:name w:val="caption"/>
    <w:pPr>
      <w:suppressAutoHyphens/>
      <w:spacing w:before="120" w:after="120"/>
    </w:pPr>
    <w:rPr>
      <w:rFonts w:hAnsi="Arial Unicode MS" w:cs="Arial Unicode MS"/>
      <w:i/>
      <w:iCs/>
      <w:color w:val="000000"/>
      <w:sz w:val="24"/>
      <w:szCs w:val="24"/>
      <w:u w:color="000000"/>
      <w:lang w:val="en-US"/>
    </w:rPr>
  </w:style>
  <w:style w:type="paragraph" w:customStyle="1" w:styleId="Body">
    <w:name w:val="Body"/>
    <w:pPr>
      <w:suppressAutoHyphens/>
    </w:pPr>
    <w:rPr>
      <w:rFonts w:hAnsi="Arial Unicode MS" w:cs="Arial Unicode MS"/>
      <w:color w:val="000000"/>
      <w:sz w:val="24"/>
      <w:szCs w:val="24"/>
      <w:u w:color="000000"/>
    </w:rPr>
  </w:style>
  <w:style w:type="paragraph" w:styleId="BodyText">
    <w:name w:val="Body Text"/>
    <w:pPr>
      <w:suppressAutoHyphens/>
      <w:spacing w:after="120"/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88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961A7-3CEB-4517-AE36-4D1E6CDCC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39031692</Template>
  <TotalTime>1</TotalTime>
  <Pages>4</Pages>
  <Words>716</Words>
  <Characters>4085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2017-10-21T09:06:00Z</cp:lastPrinted>
  <dcterms:created xsi:type="dcterms:W3CDTF">2017-11-27T14:31:00Z</dcterms:created>
  <dcterms:modified xsi:type="dcterms:W3CDTF">2017-11-27T14:31:00Z</dcterms:modified>
</cp:coreProperties>
</file>