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6CC" w:rsidRDefault="00E61FAB" w:rsidP="008A79C0">
      <w:pPr>
        <w:pStyle w:val="AppFormTitle"/>
        <w:rPr>
          <w:u w:val="single"/>
          <w:lang w:val="en-GB"/>
        </w:rPr>
      </w:pPr>
      <w:bookmarkStart w:id="0" w:name="_GoBack"/>
      <w:bookmarkEnd w:id="0"/>
      <w:r>
        <w:rPr>
          <w:b w:val="0"/>
          <w:noProof/>
          <w:u w:val="single"/>
          <w:lang w:val="en-GB" w:eastAsia="en-GB"/>
        </w:rPr>
        <w:drawing>
          <wp:inline distT="0" distB="0" distL="0" distR="0">
            <wp:extent cx="1114425" cy="1047750"/>
            <wp:effectExtent l="0" t="0" r="9525"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CD5395" w:rsidRDefault="008A79C0" w:rsidP="008A79C0">
      <w:pPr>
        <w:pStyle w:val="AppFormTitle"/>
        <w:rPr>
          <w:u w:val="single"/>
          <w:lang w:val="en-GB"/>
        </w:rPr>
      </w:pPr>
      <w:r>
        <w:rPr>
          <w:u w:val="single"/>
          <w:lang w:val="en-GB"/>
        </w:rPr>
        <w:t>CES MODEL APPLICATION FORM</w:t>
      </w:r>
      <w:r w:rsidR="00CD5395">
        <w:rPr>
          <w:u w:val="single"/>
          <w:lang w:val="en-GB"/>
        </w:rPr>
        <w:t xml:space="preserve">S </w:t>
      </w:r>
    </w:p>
    <w:p w:rsidR="008A79C0" w:rsidRDefault="00CD5395" w:rsidP="008A79C0">
      <w:pPr>
        <w:pStyle w:val="AppFormTitle"/>
        <w:rPr>
          <w:u w:val="single"/>
          <w:lang w:val="en-GB"/>
        </w:rPr>
      </w:pPr>
      <w:r>
        <w:rPr>
          <w:u w:val="single"/>
          <w:lang w:val="en-GB"/>
        </w:rPr>
        <w:t>AND SUPPLEMENTARY FORMS</w:t>
      </w:r>
    </w:p>
    <w:p w:rsidR="00281766" w:rsidRPr="008A79C0" w:rsidRDefault="00281766" w:rsidP="008A79C0">
      <w:pPr>
        <w:pStyle w:val="AppFormTitle"/>
        <w:rPr>
          <w:u w:val="single"/>
          <w:lang w:val="en-GB"/>
        </w:rPr>
      </w:pPr>
      <w:r w:rsidRPr="008A79C0">
        <w:rPr>
          <w:u w:val="single"/>
          <w:lang w:val="en-GB"/>
        </w:rPr>
        <w:t>NOTES TO APPLICANTS</w:t>
      </w:r>
    </w:p>
    <w:p w:rsidR="00646D47" w:rsidRDefault="00646D47" w:rsidP="00646D47">
      <w:pPr>
        <w:pStyle w:val="AppFormTitle"/>
        <w:jc w:val="both"/>
        <w:rPr>
          <w:b w:val="0"/>
          <w:sz w:val="22"/>
          <w:szCs w:val="22"/>
          <w:lang w:val="en-GB"/>
        </w:rPr>
      </w:pPr>
      <w:r>
        <w:rPr>
          <w:b w:val="0"/>
          <w:sz w:val="22"/>
          <w:szCs w:val="22"/>
          <w:lang w:val="en-GB"/>
        </w:rPr>
        <w:t>T</w:t>
      </w:r>
      <w:r w:rsidRPr="00E93BD8">
        <w:rPr>
          <w:b w:val="0"/>
          <w:sz w:val="22"/>
          <w:szCs w:val="22"/>
          <w:lang w:val="en-GB"/>
        </w:rPr>
        <w:t xml:space="preserve">hese Notes </w:t>
      </w:r>
      <w:r>
        <w:rPr>
          <w:b w:val="0"/>
          <w:sz w:val="22"/>
          <w:szCs w:val="22"/>
          <w:lang w:val="en-GB"/>
        </w:rPr>
        <w:t xml:space="preserve">accompany the </w:t>
      </w:r>
      <w:r w:rsidRPr="00E93BD8">
        <w:rPr>
          <w:b w:val="0"/>
          <w:sz w:val="22"/>
          <w:szCs w:val="22"/>
          <w:lang w:val="en-GB"/>
        </w:rPr>
        <w:t>relevant CES model Application Form</w:t>
      </w:r>
      <w:r>
        <w:rPr>
          <w:b w:val="0"/>
          <w:sz w:val="22"/>
          <w:szCs w:val="22"/>
          <w:lang w:val="en-GB"/>
        </w:rPr>
        <w:t xml:space="preserve">s for each category of employee, and the model Recruitment Monitoring Form and the model Rehabilitation of Offenders Act 1974 – Disclosure Form, together referred to as the “supplementary forms”.   Where there is a distinction between categories of employee to which these Notes apply, it will be clearly highlighted herein.    </w:t>
      </w:r>
    </w:p>
    <w:p w:rsidR="001006FD" w:rsidRDefault="001006FD" w:rsidP="008A79C0">
      <w:pPr>
        <w:pStyle w:val="AppFormTitle"/>
        <w:jc w:val="both"/>
        <w:rPr>
          <w:b w:val="0"/>
          <w:sz w:val="22"/>
          <w:szCs w:val="22"/>
          <w:lang w:val="en-GB"/>
        </w:rPr>
      </w:pPr>
      <w:r>
        <w:rPr>
          <w:b w:val="0"/>
          <w:sz w:val="22"/>
          <w:szCs w:val="22"/>
          <w:lang w:val="en-GB"/>
        </w:rPr>
        <w:t>Applicants are advised to read through these Notes fully before completing the Application Form</w:t>
      </w:r>
      <w:r w:rsidR="00646D47">
        <w:rPr>
          <w:b w:val="0"/>
          <w:sz w:val="22"/>
          <w:szCs w:val="22"/>
          <w:lang w:val="en-GB"/>
        </w:rPr>
        <w:t xml:space="preserve"> and the supplementary forms.</w:t>
      </w:r>
      <w:r w:rsidR="003B7C33">
        <w:rPr>
          <w:b w:val="0"/>
          <w:sz w:val="22"/>
          <w:szCs w:val="22"/>
          <w:lang w:val="en-GB"/>
        </w:rPr>
        <w:t xml:space="preserve"> </w:t>
      </w:r>
    </w:p>
    <w:p w:rsidR="00AC6ED8" w:rsidRDefault="00AC6ED8" w:rsidP="008A79C0">
      <w:pPr>
        <w:pStyle w:val="AppFormTitle"/>
        <w:jc w:val="both"/>
        <w:rPr>
          <w:b w:val="0"/>
          <w:sz w:val="22"/>
          <w:szCs w:val="22"/>
          <w:lang w:val="en-GB"/>
        </w:rPr>
      </w:pPr>
      <w:r>
        <w:rPr>
          <w:b w:val="0"/>
          <w:sz w:val="22"/>
          <w:szCs w:val="22"/>
          <w:lang w:val="en-GB"/>
        </w:rPr>
        <w:t>Applicants are advised that references to School/College in the Application Forms, the supplementary forms and these Notes to Applicants includes Academies.  Further, references to Governing Body in those documents include an Academy Trust/Company and/or its Governing Body/Board of Directors/Local Governing Body.</w:t>
      </w:r>
    </w:p>
    <w:p w:rsidR="00E93BD8" w:rsidRPr="008A79C0" w:rsidRDefault="009D054D" w:rsidP="008A79C0">
      <w:pPr>
        <w:pStyle w:val="AppFormTitle"/>
        <w:jc w:val="both"/>
        <w:rPr>
          <w:sz w:val="22"/>
          <w:szCs w:val="22"/>
          <w:u w:val="single"/>
          <w:lang w:val="en-GB"/>
        </w:rPr>
      </w:pPr>
      <w:r w:rsidRPr="008A79C0">
        <w:rPr>
          <w:sz w:val="22"/>
          <w:szCs w:val="22"/>
          <w:u w:val="single"/>
          <w:lang w:val="en-GB"/>
        </w:rPr>
        <w:t>TECHNICAL INSTRUCTIONS</w:t>
      </w:r>
    </w:p>
    <w:p w:rsidR="00E93BD8" w:rsidRDefault="003A05BA" w:rsidP="008A79C0">
      <w:pPr>
        <w:pStyle w:val="AppFormTitle"/>
        <w:numPr>
          <w:ilvl w:val="0"/>
          <w:numId w:val="3"/>
        </w:numPr>
        <w:jc w:val="both"/>
        <w:rPr>
          <w:b w:val="0"/>
          <w:sz w:val="22"/>
          <w:szCs w:val="22"/>
          <w:lang w:val="en-GB"/>
        </w:rPr>
      </w:pPr>
      <w:r>
        <w:rPr>
          <w:b w:val="0"/>
          <w:sz w:val="22"/>
          <w:szCs w:val="22"/>
          <w:lang w:val="en-GB"/>
        </w:rPr>
        <w:t>Depending on the recruiting school/colleges own requirements a</w:t>
      </w:r>
      <w:r w:rsidR="00E93BD8">
        <w:rPr>
          <w:b w:val="0"/>
          <w:sz w:val="22"/>
          <w:szCs w:val="22"/>
          <w:lang w:val="en-GB"/>
        </w:rPr>
        <w:t>pplicants may complete the Application Form and supplementary</w:t>
      </w:r>
      <w:r w:rsidR="002748C5">
        <w:rPr>
          <w:b w:val="0"/>
          <w:sz w:val="22"/>
          <w:szCs w:val="22"/>
          <w:lang w:val="en-GB"/>
        </w:rPr>
        <w:t xml:space="preserve"> forms</w:t>
      </w:r>
      <w:r w:rsidR="00E93BD8">
        <w:rPr>
          <w:b w:val="0"/>
          <w:sz w:val="22"/>
          <w:szCs w:val="22"/>
          <w:lang w:val="en-GB"/>
        </w:rPr>
        <w:t xml:space="preserve"> in three ways:-</w:t>
      </w:r>
    </w:p>
    <w:p w:rsidR="00E93BD8" w:rsidRDefault="00E93BD8" w:rsidP="008A79C0">
      <w:pPr>
        <w:pStyle w:val="AppFormTitle"/>
        <w:numPr>
          <w:ilvl w:val="1"/>
          <w:numId w:val="3"/>
        </w:numPr>
        <w:jc w:val="both"/>
        <w:rPr>
          <w:b w:val="0"/>
          <w:sz w:val="22"/>
          <w:szCs w:val="22"/>
          <w:lang w:val="en-GB"/>
        </w:rPr>
      </w:pPr>
      <w:r>
        <w:rPr>
          <w:b w:val="0"/>
          <w:sz w:val="22"/>
          <w:szCs w:val="22"/>
          <w:lang w:val="en-GB"/>
        </w:rPr>
        <w:t xml:space="preserve">Completion and submission </w:t>
      </w:r>
      <w:r w:rsidR="00657C89">
        <w:rPr>
          <w:b w:val="0"/>
          <w:sz w:val="22"/>
          <w:szCs w:val="22"/>
          <w:lang w:val="en-GB"/>
        </w:rPr>
        <w:t>electronically</w:t>
      </w:r>
      <w:r>
        <w:rPr>
          <w:b w:val="0"/>
          <w:sz w:val="22"/>
          <w:szCs w:val="22"/>
          <w:lang w:val="en-GB"/>
        </w:rPr>
        <w:t>;</w:t>
      </w:r>
    </w:p>
    <w:p w:rsidR="00E93BD8" w:rsidRDefault="00E93BD8" w:rsidP="008A79C0">
      <w:pPr>
        <w:pStyle w:val="AppFormTitle"/>
        <w:numPr>
          <w:ilvl w:val="1"/>
          <w:numId w:val="3"/>
        </w:numPr>
        <w:jc w:val="both"/>
        <w:rPr>
          <w:b w:val="0"/>
          <w:sz w:val="22"/>
          <w:szCs w:val="22"/>
          <w:lang w:val="en-GB"/>
        </w:rPr>
      </w:pPr>
      <w:r>
        <w:rPr>
          <w:b w:val="0"/>
          <w:sz w:val="22"/>
          <w:szCs w:val="22"/>
          <w:lang w:val="en-GB"/>
        </w:rPr>
        <w:t>Completion</w:t>
      </w:r>
      <w:r w:rsidR="00EA5A29">
        <w:rPr>
          <w:b w:val="0"/>
          <w:sz w:val="22"/>
          <w:szCs w:val="22"/>
          <w:lang w:val="en-GB"/>
        </w:rPr>
        <w:t xml:space="preserve"> electronically</w:t>
      </w:r>
      <w:r>
        <w:rPr>
          <w:b w:val="0"/>
          <w:sz w:val="22"/>
          <w:szCs w:val="22"/>
          <w:lang w:val="en-GB"/>
        </w:rPr>
        <w:t xml:space="preserve">, printing and submitting hardcopy </w:t>
      </w:r>
      <w:r w:rsidR="002748C5">
        <w:rPr>
          <w:b w:val="0"/>
          <w:sz w:val="22"/>
          <w:szCs w:val="22"/>
          <w:lang w:val="en-GB"/>
        </w:rPr>
        <w:t>via</w:t>
      </w:r>
      <w:r>
        <w:rPr>
          <w:b w:val="0"/>
          <w:sz w:val="22"/>
          <w:szCs w:val="22"/>
          <w:lang w:val="en-GB"/>
        </w:rPr>
        <w:t xml:space="preserve"> post, by fax or by scanning and emailing;</w:t>
      </w:r>
    </w:p>
    <w:p w:rsidR="00E93BD8" w:rsidRDefault="00E93BD8" w:rsidP="008A79C0">
      <w:pPr>
        <w:pStyle w:val="AppFormTitle"/>
        <w:numPr>
          <w:ilvl w:val="1"/>
          <w:numId w:val="3"/>
        </w:numPr>
        <w:jc w:val="both"/>
        <w:rPr>
          <w:b w:val="0"/>
          <w:sz w:val="22"/>
          <w:szCs w:val="22"/>
          <w:lang w:val="en-GB"/>
        </w:rPr>
      </w:pPr>
      <w:r>
        <w:rPr>
          <w:b w:val="0"/>
          <w:sz w:val="22"/>
          <w:szCs w:val="22"/>
          <w:lang w:val="en-GB"/>
        </w:rPr>
        <w:t xml:space="preserve">Printing off and completing in handwritten format, then submitting by post, by fax or by scanning and emailing.   </w:t>
      </w:r>
    </w:p>
    <w:p w:rsidR="00657C89" w:rsidRDefault="00E93BD8" w:rsidP="008A79C0">
      <w:pPr>
        <w:pStyle w:val="AppFormTitle"/>
        <w:numPr>
          <w:ilvl w:val="0"/>
          <w:numId w:val="3"/>
        </w:numPr>
        <w:jc w:val="both"/>
        <w:rPr>
          <w:b w:val="0"/>
          <w:sz w:val="22"/>
          <w:szCs w:val="22"/>
          <w:lang w:val="en-GB"/>
        </w:rPr>
      </w:pPr>
      <w:r>
        <w:rPr>
          <w:b w:val="0"/>
          <w:sz w:val="22"/>
          <w:szCs w:val="22"/>
          <w:lang w:val="en-GB"/>
        </w:rPr>
        <w:lastRenderedPageBreak/>
        <w:t xml:space="preserve">Where applicants complete the Application Form and supplementary </w:t>
      </w:r>
      <w:r w:rsidR="002748C5">
        <w:rPr>
          <w:b w:val="0"/>
          <w:sz w:val="22"/>
          <w:szCs w:val="22"/>
          <w:lang w:val="en-GB"/>
        </w:rPr>
        <w:t>forms</w:t>
      </w:r>
      <w:r>
        <w:rPr>
          <w:b w:val="0"/>
          <w:sz w:val="22"/>
          <w:szCs w:val="22"/>
          <w:lang w:val="en-GB"/>
        </w:rPr>
        <w:t xml:space="preserve"> and submit by post,</w:t>
      </w:r>
      <w:r w:rsidR="00657C89">
        <w:rPr>
          <w:b w:val="0"/>
          <w:sz w:val="22"/>
          <w:szCs w:val="22"/>
          <w:lang w:val="en-GB"/>
        </w:rPr>
        <w:t xml:space="preserve"> written acknowledgement of receipt will only be provided where the applicant has supplied a stamped addressed envelope with their posted application.</w:t>
      </w:r>
    </w:p>
    <w:p w:rsidR="00EA5A29" w:rsidRDefault="00657C89" w:rsidP="008A79C0">
      <w:pPr>
        <w:pStyle w:val="AppFormTitle"/>
        <w:numPr>
          <w:ilvl w:val="0"/>
          <w:numId w:val="3"/>
        </w:numPr>
        <w:jc w:val="both"/>
        <w:rPr>
          <w:b w:val="0"/>
          <w:sz w:val="22"/>
          <w:szCs w:val="22"/>
          <w:lang w:val="en-GB"/>
        </w:rPr>
      </w:pPr>
      <w:r>
        <w:rPr>
          <w:b w:val="0"/>
          <w:sz w:val="22"/>
          <w:szCs w:val="22"/>
          <w:lang w:val="en-GB"/>
        </w:rPr>
        <w:t>Where applicants are completing the Application Form and supplementary</w:t>
      </w:r>
      <w:r w:rsidR="002748C5">
        <w:rPr>
          <w:b w:val="0"/>
          <w:sz w:val="22"/>
          <w:szCs w:val="22"/>
          <w:lang w:val="en-GB"/>
        </w:rPr>
        <w:t xml:space="preserve"> forms </w:t>
      </w:r>
      <w:r w:rsidR="00EA5A29">
        <w:rPr>
          <w:b w:val="0"/>
          <w:sz w:val="22"/>
          <w:szCs w:val="22"/>
          <w:lang w:val="en-GB"/>
        </w:rPr>
        <w:t>electronically,</w:t>
      </w:r>
      <w:r>
        <w:rPr>
          <w:b w:val="0"/>
          <w:sz w:val="22"/>
          <w:szCs w:val="22"/>
          <w:lang w:val="en-GB"/>
        </w:rPr>
        <w:t xml:space="preserve"> applicants should press the TAB button to </w:t>
      </w:r>
      <w:r w:rsidR="002748C5">
        <w:rPr>
          <w:b w:val="0"/>
          <w:sz w:val="22"/>
          <w:szCs w:val="22"/>
          <w:lang w:val="en-GB"/>
        </w:rPr>
        <w:t xml:space="preserve">proceed </w:t>
      </w:r>
      <w:r>
        <w:rPr>
          <w:b w:val="0"/>
          <w:sz w:val="22"/>
          <w:szCs w:val="22"/>
          <w:lang w:val="en-GB"/>
        </w:rPr>
        <w:t xml:space="preserve">to the next section of the Application Form and/or supplementary </w:t>
      </w:r>
      <w:r w:rsidR="000556AC">
        <w:rPr>
          <w:b w:val="0"/>
          <w:sz w:val="22"/>
          <w:szCs w:val="22"/>
          <w:lang w:val="en-GB"/>
        </w:rPr>
        <w:t>forms</w:t>
      </w:r>
      <w:r>
        <w:rPr>
          <w:b w:val="0"/>
          <w:sz w:val="22"/>
          <w:szCs w:val="22"/>
          <w:lang w:val="en-GB"/>
        </w:rPr>
        <w:t>.</w:t>
      </w:r>
    </w:p>
    <w:p w:rsidR="00EA5A29" w:rsidRDefault="00657C89" w:rsidP="008A79C0">
      <w:pPr>
        <w:pStyle w:val="AppFormTitle"/>
        <w:numPr>
          <w:ilvl w:val="0"/>
          <w:numId w:val="3"/>
        </w:numPr>
        <w:jc w:val="both"/>
        <w:rPr>
          <w:b w:val="0"/>
          <w:sz w:val="22"/>
          <w:szCs w:val="22"/>
          <w:lang w:val="en-GB"/>
        </w:rPr>
      </w:pPr>
      <w:r w:rsidRPr="00894BDC">
        <w:rPr>
          <w:sz w:val="22"/>
          <w:szCs w:val="22"/>
          <w:u w:val="single"/>
          <w:lang w:val="en-GB"/>
        </w:rPr>
        <w:t xml:space="preserve">Where </w:t>
      </w:r>
      <w:r w:rsidR="00EA5A29" w:rsidRPr="00894BDC">
        <w:rPr>
          <w:sz w:val="22"/>
          <w:szCs w:val="22"/>
          <w:u w:val="single"/>
          <w:lang w:val="en-GB"/>
        </w:rPr>
        <w:t xml:space="preserve">applicants </w:t>
      </w:r>
      <w:r w:rsidRPr="00894BDC">
        <w:rPr>
          <w:sz w:val="22"/>
          <w:szCs w:val="22"/>
          <w:u w:val="single"/>
          <w:lang w:val="en-GB"/>
        </w:rPr>
        <w:t xml:space="preserve">run out of space to provide answers to any particular section of the Application Form, </w:t>
      </w:r>
      <w:r w:rsidR="00EA5A29" w:rsidRPr="00894BDC">
        <w:rPr>
          <w:sz w:val="22"/>
          <w:szCs w:val="22"/>
          <w:u w:val="single"/>
          <w:lang w:val="en-GB"/>
        </w:rPr>
        <w:t>they must</w:t>
      </w:r>
      <w:r w:rsidRPr="00894BDC">
        <w:rPr>
          <w:sz w:val="22"/>
          <w:szCs w:val="22"/>
          <w:u w:val="single"/>
          <w:lang w:val="en-GB"/>
        </w:rPr>
        <w:t xml:space="preserve"> continue on the additional pages at the back of the Application Form clearly citing the section number</w:t>
      </w:r>
      <w:r w:rsidR="00EC0265" w:rsidRPr="00894BDC">
        <w:rPr>
          <w:sz w:val="22"/>
          <w:szCs w:val="22"/>
          <w:u w:val="single"/>
          <w:lang w:val="en-GB"/>
        </w:rPr>
        <w:t xml:space="preserve"> (and sub-section number, where applicable)</w:t>
      </w:r>
      <w:r w:rsidRPr="00894BDC">
        <w:rPr>
          <w:sz w:val="22"/>
          <w:szCs w:val="22"/>
          <w:u w:val="single"/>
          <w:lang w:val="en-GB"/>
        </w:rPr>
        <w:t xml:space="preserve"> </w:t>
      </w:r>
      <w:r w:rsidR="00EA5A29" w:rsidRPr="00894BDC">
        <w:rPr>
          <w:sz w:val="22"/>
          <w:szCs w:val="22"/>
          <w:u w:val="single"/>
          <w:lang w:val="en-GB"/>
        </w:rPr>
        <w:t xml:space="preserve">to </w:t>
      </w:r>
      <w:r w:rsidRPr="00894BDC">
        <w:rPr>
          <w:sz w:val="22"/>
          <w:szCs w:val="22"/>
          <w:u w:val="single"/>
          <w:lang w:val="en-GB"/>
        </w:rPr>
        <w:t xml:space="preserve">which </w:t>
      </w:r>
      <w:r w:rsidR="00EA5A29" w:rsidRPr="00894BDC">
        <w:rPr>
          <w:sz w:val="22"/>
          <w:szCs w:val="22"/>
          <w:u w:val="single"/>
          <w:lang w:val="en-GB"/>
        </w:rPr>
        <w:t>their</w:t>
      </w:r>
      <w:r w:rsidRPr="00894BDC">
        <w:rPr>
          <w:sz w:val="22"/>
          <w:szCs w:val="22"/>
          <w:u w:val="single"/>
          <w:lang w:val="en-GB"/>
        </w:rPr>
        <w:t xml:space="preserve"> answer refers</w:t>
      </w:r>
      <w:r>
        <w:rPr>
          <w:b w:val="0"/>
          <w:sz w:val="22"/>
          <w:szCs w:val="22"/>
          <w:lang w:val="en-GB"/>
        </w:rPr>
        <w:t xml:space="preserve">. </w:t>
      </w:r>
      <w:r w:rsidR="00EA5A29">
        <w:rPr>
          <w:b w:val="0"/>
          <w:sz w:val="22"/>
          <w:szCs w:val="22"/>
          <w:lang w:val="en-GB"/>
        </w:rPr>
        <w:t xml:space="preserve">They </w:t>
      </w:r>
      <w:r>
        <w:rPr>
          <w:b w:val="0"/>
          <w:sz w:val="22"/>
          <w:szCs w:val="22"/>
          <w:lang w:val="en-GB"/>
        </w:rPr>
        <w:t xml:space="preserve">should also complete </w:t>
      </w:r>
      <w:r w:rsidR="00EA5A29">
        <w:rPr>
          <w:b w:val="0"/>
          <w:sz w:val="22"/>
          <w:szCs w:val="22"/>
          <w:lang w:val="en-GB"/>
        </w:rPr>
        <w:t>their</w:t>
      </w:r>
      <w:r>
        <w:rPr>
          <w:b w:val="0"/>
          <w:sz w:val="22"/>
          <w:szCs w:val="22"/>
          <w:lang w:val="en-GB"/>
        </w:rPr>
        <w:t xml:space="preserve"> name, date of birth and the post applied for at the top of each of the additional pages used.</w:t>
      </w:r>
    </w:p>
    <w:p w:rsidR="00C1292A" w:rsidRPr="008A79C0" w:rsidRDefault="009D054D" w:rsidP="008A79C0">
      <w:pPr>
        <w:pStyle w:val="AppFormTitle"/>
        <w:jc w:val="both"/>
        <w:rPr>
          <w:sz w:val="22"/>
          <w:szCs w:val="22"/>
          <w:u w:val="single"/>
          <w:lang w:val="en-GB"/>
        </w:rPr>
      </w:pPr>
      <w:r w:rsidRPr="008A79C0">
        <w:rPr>
          <w:sz w:val="22"/>
          <w:szCs w:val="22"/>
          <w:u w:val="single"/>
          <w:lang w:val="en-GB"/>
        </w:rPr>
        <w:t>GENERAL INFORMATION</w:t>
      </w:r>
    </w:p>
    <w:p w:rsidR="00C1292A" w:rsidRDefault="00C1292A" w:rsidP="008A79C0">
      <w:pPr>
        <w:pStyle w:val="AppFormNotes"/>
        <w:numPr>
          <w:ilvl w:val="0"/>
          <w:numId w:val="3"/>
        </w:numPr>
        <w:rPr>
          <w:lang w:val="en-GB"/>
        </w:rPr>
      </w:pPr>
      <w:r>
        <w:rPr>
          <w:lang w:val="en-GB"/>
        </w:rPr>
        <w:t xml:space="preserve">Applicants must ensure that they are using the most up to date version of the Application Form and supplementary </w:t>
      </w:r>
      <w:r w:rsidR="007F5C0B">
        <w:rPr>
          <w:lang w:val="en-GB"/>
        </w:rPr>
        <w:t>forms</w:t>
      </w:r>
      <w:r>
        <w:rPr>
          <w:lang w:val="en-GB"/>
        </w:rPr>
        <w:t xml:space="preserve">. </w:t>
      </w:r>
      <w:r w:rsidR="00D92AE5">
        <w:rPr>
          <w:lang w:val="en-GB"/>
        </w:rPr>
        <w:t xml:space="preserve">Where there is any doubt, applicants should contact the school/college where the position applied for is based, or the contact </w:t>
      </w:r>
      <w:r w:rsidR="00C00F76">
        <w:rPr>
          <w:lang w:val="en-GB"/>
        </w:rPr>
        <w:t xml:space="preserve">person </w:t>
      </w:r>
      <w:r w:rsidR="00D92AE5">
        <w:rPr>
          <w:lang w:val="en-GB"/>
        </w:rPr>
        <w:t>mentioned in the details of the post.</w:t>
      </w:r>
      <w:r>
        <w:rPr>
          <w:lang w:val="en-GB"/>
        </w:rPr>
        <w:t xml:space="preserve">  </w:t>
      </w:r>
    </w:p>
    <w:p w:rsidR="006774B7" w:rsidRPr="006774B7" w:rsidRDefault="006774B7" w:rsidP="008A79C0">
      <w:pPr>
        <w:pStyle w:val="AppFormNotes"/>
        <w:numPr>
          <w:ilvl w:val="0"/>
          <w:numId w:val="3"/>
        </w:numPr>
        <w:rPr>
          <w:lang w:val="en-GB"/>
        </w:rPr>
      </w:pPr>
      <w:r w:rsidRPr="00E85674">
        <w:rPr>
          <w:szCs w:val="20"/>
          <w:lang w:val="en-GB"/>
        </w:rPr>
        <w:t xml:space="preserve">Applicants are reminded that this is an application for a post in a Catholic Voluntary </w:t>
      </w:r>
      <w:r w:rsidRPr="006774B7">
        <w:rPr>
          <w:szCs w:val="20"/>
          <w:lang w:val="en-GB"/>
        </w:rPr>
        <w:t>Aided School</w:t>
      </w:r>
      <w:r w:rsidR="0055750D">
        <w:rPr>
          <w:szCs w:val="20"/>
          <w:lang w:val="en-GB"/>
        </w:rPr>
        <w:t>/Catholic Voluntary Academy</w:t>
      </w:r>
      <w:r w:rsidR="00646671">
        <w:rPr>
          <w:szCs w:val="20"/>
          <w:lang w:val="en-GB"/>
        </w:rPr>
        <w:t xml:space="preserve"> (if applicable)</w:t>
      </w:r>
      <w:r w:rsidRPr="006774B7">
        <w:rPr>
          <w:lang w:val="en-GB"/>
        </w:rPr>
        <w:t xml:space="preserve"> </w:t>
      </w:r>
      <w:r w:rsidRPr="006774B7">
        <w:rPr>
          <w:szCs w:val="20"/>
          <w:lang w:val="en-GB"/>
        </w:rPr>
        <w:t>where the Governing Body</w:t>
      </w:r>
      <w:r w:rsidR="0055750D">
        <w:rPr>
          <w:szCs w:val="20"/>
          <w:lang w:val="en-GB"/>
        </w:rPr>
        <w:t>/Academy Trust</w:t>
      </w:r>
      <w:r w:rsidRPr="006774B7">
        <w:rPr>
          <w:szCs w:val="20"/>
          <w:lang w:val="en-GB"/>
        </w:rPr>
        <w:t xml:space="preserve"> is the employer and that the post will be subject to the terms and conditions of the appropriate C</w:t>
      </w:r>
      <w:r>
        <w:rPr>
          <w:szCs w:val="20"/>
          <w:lang w:val="en-GB"/>
        </w:rPr>
        <w:t>ES</w:t>
      </w:r>
      <w:r w:rsidRPr="006774B7">
        <w:rPr>
          <w:szCs w:val="20"/>
          <w:lang w:val="en-GB"/>
        </w:rPr>
        <w:t xml:space="preserve"> model contract of employment.</w:t>
      </w:r>
      <w:r w:rsidRPr="006774B7">
        <w:rPr>
          <w:lang w:val="en-GB"/>
        </w:rPr>
        <w:t xml:space="preserve"> A copy of</w:t>
      </w:r>
      <w:r w:rsidR="00451451">
        <w:rPr>
          <w:lang w:val="en-GB"/>
        </w:rPr>
        <w:t xml:space="preserve"> the relevant </w:t>
      </w:r>
      <w:r w:rsidRPr="006774B7">
        <w:rPr>
          <w:lang w:val="en-GB"/>
        </w:rPr>
        <w:t>contract will be provided to</w:t>
      </w:r>
      <w:r w:rsidR="00451451">
        <w:rPr>
          <w:lang w:val="en-GB"/>
        </w:rPr>
        <w:t xml:space="preserve"> the applicant if they are </w:t>
      </w:r>
      <w:r w:rsidRPr="006774B7">
        <w:rPr>
          <w:lang w:val="en-GB"/>
        </w:rPr>
        <w:t>shortlisted for interview.</w:t>
      </w:r>
    </w:p>
    <w:p w:rsidR="00DE19B1" w:rsidRPr="00DE19B1" w:rsidRDefault="00DE19B1" w:rsidP="008A79C0">
      <w:pPr>
        <w:pStyle w:val="AppFormNotes"/>
        <w:numPr>
          <w:ilvl w:val="0"/>
          <w:numId w:val="3"/>
        </w:numPr>
        <w:rPr>
          <w:lang w:val="en-GB"/>
        </w:rPr>
      </w:pPr>
      <w:r w:rsidRPr="00DE19B1">
        <w:rPr>
          <w:lang w:val="en-GB"/>
        </w:rPr>
        <w:t xml:space="preserve">Applicants </w:t>
      </w:r>
      <w:r w:rsidR="008E3922">
        <w:rPr>
          <w:lang w:val="en-GB"/>
        </w:rPr>
        <w:t>should</w:t>
      </w:r>
      <w:r w:rsidRPr="00DE19B1">
        <w:rPr>
          <w:lang w:val="en-GB"/>
        </w:rPr>
        <w:t xml:space="preserve"> note that</w:t>
      </w:r>
      <w:r w:rsidR="008E3922">
        <w:rPr>
          <w:lang w:val="en-GB"/>
        </w:rPr>
        <w:t>,</w:t>
      </w:r>
      <w:r w:rsidRPr="00DE19B1">
        <w:rPr>
          <w:lang w:val="en-GB"/>
        </w:rPr>
        <w:t xml:space="preserve"> in accordance with the safeguarding vulnerable groups’ regime, it is their responsibility to have made any necessary registrations relevant at the time of making this application</w:t>
      </w:r>
      <w:r w:rsidR="008E3922">
        <w:rPr>
          <w:lang w:val="en-GB"/>
        </w:rPr>
        <w:t xml:space="preserve"> which is r</w:t>
      </w:r>
      <w:r w:rsidRPr="00DE19B1">
        <w:rPr>
          <w:lang w:val="en-GB"/>
        </w:rPr>
        <w:t>equired for people working or volunteering with children. Accordingly, applicants are put on notice that any offer of employment made will be conditional upon the results of checks from the Disclosure &amp; Barring Service (“the DBS”)</w:t>
      </w:r>
      <w:r w:rsidR="0055750D">
        <w:rPr>
          <w:lang w:val="en-GB"/>
        </w:rPr>
        <w:t xml:space="preserve"> and Employer Access Online (regarding </w:t>
      </w:r>
      <w:r w:rsidR="00482DE8">
        <w:rPr>
          <w:lang w:val="en-GB"/>
        </w:rPr>
        <w:t xml:space="preserve">teacher </w:t>
      </w:r>
      <w:r w:rsidR="0055750D">
        <w:rPr>
          <w:lang w:val="en-GB"/>
        </w:rPr>
        <w:t>prohibition/disqualification</w:t>
      </w:r>
      <w:r w:rsidR="00482DE8">
        <w:rPr>
          <w:lang w:val="en-GB"/>
        </w:rPr>
        <w:t xml:space="preserve"> from working with children</w:t>
      </w:r>
      <w:r w:rsidR="008A6D65">
        <w:rPr>
          <w:lang w:val="en-GB"/>
        </w:rPr>
        <w:t xml:space="preserve"> and young people</w:t>
      </w:r>
      <w:r w:rsidR="0055750D">
        <w:rPr>
          <w:lang w:val="en-GB"/>
        </w:rPr>
        <w:t>)</w:t>
      </w:r>
      <w:r w:rsidR="008E3922">
        <w:rPr>
          <w:lang w:val="en-GB"/>
        </w:rPr>
        <w:t xml:space="preserve">.  </w:t>
      </w:r>
    </w:p>
    <w:p w:rsidR="002A21DB" w:rsidRPr="00E85674" w:rsidRDefault="002A21DB" w:rsidP="008A79C0">
      <w:pPr>
        <w:pStyle w:val="AppFormNotes"/>
        <w:numPr>
          <w:ilvl w:val="0"/>
          <w:numId w:val="3"/>
        </w:numPr>
        <w:rPr>
          <w:lang w:val="en-GB"/>
        </w:rPr>
      </w:pPr>
      <w:r w:rsidRPr="00E85674">
        <w:rPr>
          <w:lang w:val="en-GB"/>
        </w:rPr>
        <w:t xml:space="preserve">Before signing this form, </w:t>
      </w:r>
      <w:r>
        <w:rPr>
          <w:lang w:val="en-GB"/>
        </w:rPr>
        <w:t>applicants must</w:t>
      </w:r>
      <w:r w:rsidRPr="00E85674">
        <w:rPr>
          <w:lang w:val="en-GB"/>
        </w:rPr>
        <w:t xml:space="preserve"> ensure that every section has been completed.</w:t>
      </w:r>
      <w:r>
        <w:rPr>
          <w:lang w:val="en-GB"/>
        </w:rPr>
        <w:t xml:space="preserve">  Failure to complete all relevant sections may result in an application being rejected. </w:t>
      </w:r>
    </w:p>
    <w:p w:rsidR="00C1292A" w:rsidRDefault="00C1292A" w:rsidP="008A79C0">
      <w:pPr>
        <w:pStyle w:val="AppFormTitle"/>
        <w:numPr>
          <w:ilvl w:val="0"/>
          <w:numId w:val="3"/>
        </w:numPr>
        <w:jc w:val="both"/>
        <w:rPr>
          <w:b w:val="0"/>
          <w:sz w:val="22"/>
          <w:szCs w:val="22"/>
          <w:lang w:val="en-GB"/>
        </w:rPr>
      </w:pPr>
      <w:r>
        <w:rPr>
          <w:b w:val="0"/>
          <w:sz w:val="22"/>
          <w:szCs w:val="22"/>
          <w:lang w:val="en-GB"/>
        </w:rPr>
        <w:t xml:space="preserve">All Application Forms, supplementary </w:t>
      </w:r>
      <w:r w:rsidR="008C0F5B">
        <w:rPr>
          <w:b w:val="0"/>
          <w:sz w:val="22"/>
          <w:szCs w:val="22"/>
          <w:lang w:val="en-GB"/>
        </w:rPr>
        <w:t>forms</w:t>
      </w:r>
      <w:r>
        <w:rPr>
          <w:b w:val="0"/>
          <w:sz w:val="22"/>
          <w:szCs w:val="22"/>
          <w:lang w:val="en-GB"/>
        </w:rPr>
        <w:t xml:space="preserve"> and</w:t>
      </w:r>
      <w:r w:rsidR="008C0F5B">
        <w:rPr>
          <w:b w:val="0"/>
          <w:sz w:val="22"/>
          <w:szCs w:val="22"/>
          <w:lang w:val="en-GB"/>
        </w:rPr>
        <w:t xml:space="preserve"> any relevant </w:t>
      </w:r>
      <w:r>
        <w:rPr>
          <w:b w:val="0"/>
          <w:sz w:val="22"/>
          <w:szCs w:val="22"/>
          <w:lang w:val="en-GB"/>
        </w:rPr>
        <w:t xml:space="preserve">documentary evidence should be sent to the school/college where the position applied for is </w:t>
      </w:r>
      <w:r>
        <w:rPr>
          <w:b w:val="0"/>
          <w:sz w:val="22"/>
          <w:szCs w:val="22"/>
          <w:lang w:val="en-GB"/>
        </w:rPr>
        <w:lastRenderedPageBreak/>
        <w:t xml:space="preserve">based, or as instructed in the details of the post.  Applicants should </w:t>
      </w:r>
      <w:r>
        <w:rPr>
          <w:b w:val="0"/>
          <w:sz w:val="22"/>
          <w:szCs w:val="22"/>
          <w:u w:val="single"/>
          <w:lang w:val="en-GB"/>
        </w:rPr>
        <w:t>not</w:t>
      </w:r>
      <w:r>
        <w:rPr>
          <w:b w:val="0"/>
          <w:sz w:val="22"/>
          <w:szCs w:val="22"/>
          <w:lang w:val="en-GB"/>
        </w:rPr>
        <w:t xml:space="preserve"> return any Application Form and/or supplementary </w:t>
      </w:r>
      <w:r w:rsidR="008C0F5B">
        <w:rPr>
          <w:b w:val="0"/>
          <w:sz w:val="22"/>
          <w:szCs w:val="22"/>
          <w:lang w:val="en-GB"/>
        </w:rPr>
        <w:t>forms</w:t>
      </w:r>
      <w:r>
        <w:rPr>
          <w:b w:val="0"/>
          <w:sz w:val="22"/>
          <w:szCs w:val="22"/>
          <w:lang w:val="en-GB"/>
        </w:rPr>
        <w:t xml:space="preserve"> and/or </w:t>
      </w:r>
      <w:r w:rsidR="008C0F5B">
        <w:rPr>
          <w:b w:val="0"/>
          <w:sz w:val="22"/>
          <w:szCs w:val="22"/>
          <w:lang w:val="en-GB"/>
        </w:rPr>
        <w:t xml:space="preserve">any relevant </w:t>
      </w:r>
      <w:r>
        <w:rPr>
          <w:b w:val="0"/>
          <w:sz w:val="22"/>
          <w:szCs w:val="22"/>
          <w:lang w:val="en-GB"/>
        </w:rPr>
        <w:t>document</w:t>
      </w:r>
      <w:r w:rsidR="008C0F5B">
        <w:rPr>
          <w:b w:val="0"/>
          <w:sz w:val="22"/>
          <w:szCs w:val="22"/>
          <w:lang w:val="en-GB"/>
        </w:rPr>
        <w:t>ary evidence to</w:t>
      </w:r>
      <w:r>
        <w:rPr>
          <w:b w:val="0"/>
          <w:sz w:val="22"/>
          <w:szCs w:val="22"/>
          <w:lang w:val="en-GB"/>
        </w:rPr>
        <w:t xml:space="preserve"> the CES.  Any applications received by the CES will not be forwarded or returned but shall be securely disposed of.  </w:t>
      </w:r>
    </w:p>
    <w:p w:rsidR="00C1292A" w:rsidRPr="008A79C0" w:rsidRDefault="009D054D" w:rsidP="008A79C0">
      <w:pPr>
        <w:pStyle w:val="AppFormTitle"/>
        <w:jc w:val="both"/>
        <w:rPr>
          <w:sz w:val="22"/>
          <w:szCs w:val="22"/>
          <w:u w:val="single"/>
          <w:lang w:val="en-GB"/>
        </w:rPr>
      </w:pPr>
      <w:r w:rsidRPr="008A79C0">
        <w:rPr>
          <w:sz w:val="22"/>
          <w:szCs w:val="22"/>
          <w:u w:val="single"/>
          <w:lang w:val="en-GB"/>
        </w:rPr>
        <w:t>THE APPLICATION FORM</w:t>
      </w:r>
      <w:r>
        <w:rPr>
          <w:sz w:val="22"/>
          <w:szCs w:val="22"/>
          <w:u w:val="single"/>
          <w:lang w:val="en-GB"/>
        </w:rPr>
        <w:t xml:space="preserve"> – GUIDANCE ON COMPLETING SPECIFIC SECTIONS </w:t>
      </w:r>
    </w:p>
    <w:p w:rsidR="009C6068" w:rsidRDefault="008C0F5B" w:rsidP="008C0F5B">
      <w:pPr>
        <w:pStyle w:val="AppFormNotes"/>
        <w:numPr>
          <w:ilvl w:val="0"/>
          <w:numId w:val="0"/>
        </w:numPr>
        <w:ind w:left="567"/>
        <w:rPr>
          <w:lang w:val="en-GB"/>
        </w:rPr>
      </w:pPr>
      <w:r>
        <w:rPr>
          <w:lang w:val="en-GB"/>
        </w:rPr>
        <w:t xml:space="preserve">Applicants are advised that the </w:t>
      </w:r>
      <w:r w:rsidR="009C6068" w:rsidRPr="00E85674">
        <w:rPr>
          <w:lang w:val="en-GB"/>
        </w:rPr>
        <w:t xml:space="preserve">Governing Body complies with the School Standards </w:t>
      </w:r>
      <w:r>
        <w:rPr>
          <w:lang w:val="en-GB"/>
        </w:rPr>
        <w:t>a</w:t>
      </w:r>
      <w:r w:rsidR="009C6068" w:rsidRPr="00E85674">
        <w:rPr>
          <w:lang w:val="en-GB"/>
        </w:rPr>
        <w:t>nd</w:t>
      </w:r>
      <w:r>
        <w:rPr>
          <w:lang w:val="en-GB"/>
        </w:rPr>
        <w:t xml:space="preserve"> F</w:t>
      </w:r>
      <w:r w:rsidR="009C6068" w:rsidRPr="00E85674">
        <w:rPr>
          <w:lang w:val="en-GB"/>
        </w:rPr>
        <w:t xml:space="preserve">ramework Act 1998 and the </w:t>
      </w:r>
      <w:r w:rsidR="009C6068">
        <w:rPr>
          <w:lang w:val="en-GB"/>
        </w:rPr>
        <w:t>Equality Act 2010.</w:t>
      </w:r>
    </w:p>
    <w:p w:rsidR="00263927" w:rsidRPr="00263927" w:rsidRDefault="00263927" w:rsidP="00263927">
      <w:pPr>
        <w:pStyle w:val="AppFormNotes"/>
        <w:numPr>
          <w:ilvl w:val="0"/>
          <w:numId w:val="0"/>
        </w:numPr>
        <w:ind w:left="774" w:firstLine="153"/>
        <w:rPr>
          <w:b/>
          <w:u w:val="single"/>
          <w:lang w:val="en-GB"/>
        </w:rPr>
      </w:pPr>
      <w:r w:rsidRPr="00263927">
        <w:rPr>
          <w:b/>
          <w:u w:val="single"/>
          <w:lang w:val="en-GB"/>
        </w:rPr>
        <w:t>Details of the Role Applied For</w:t>
      </w:r>
    </w:p>
    <w:p w:rsidR="00263927" w:rsidRPr="00E47AC2" w:rsidRDefault="00263927" w:rsidP="00E47AC2">
      <w:pPr>
        <w:pStyle w:val="AppFormNotes"/>
        <w:numPr>
          <w:ilvl w:val="0"/>
          <w:numId w:val="0"/>
        </w:numPr>
        <w:ind w:left="774" w:firstLine="153"/>
        <w:rPr>
          <w:lang w:val="en-GB"/>
        </w:rPr>
      </w:pPr>
      <w:r w:rsidRPr="00E47AC2">
        <w:rPr>
          <w:lang w:val="en-GB"/>
        </w:rPr>
        <w:t xml:space="preserve">Please delete whichever of “VA School” and “Voluntary Academy” does not apply.   </w:t>
      </w:r>
    </w:p>
    <w:p w:rsidR="00C1292A" w:rsidRPr="009D054D" w:rsidRDefault="00C33228" w:rsidP="008A79C0">
      <w:pPr>
        <w:pStyle w:val="AppFormTitle"/>
        <w:numPr>
          <w:ilvl w:val="0"/>
          <w:numId w:val="3"/>
        </w:numPr>
        <w:jc w:val="both"/>
        <w:rPr>
          <w:sz w:val="22"/>
          <w:szCs w:val="22"/>
          <w:u w:val="single"/>
          <w:lang w:val="en-GB"/>
        </w:rPr>
      </w:pPr>
      <w:r w:rsidRPr="009D054D">
        <w:rPr>
          <w:sz w:val="22"/>
          <w:szCs w:val="22"/>
          <w:u w:val="single"/>
          <w:lang w:val="en-GB"/>
        </w:rPr>
        <w:t xml:space="preserve">Section 1 </w:t>
      </w:r>
      <w:r w:rsidR="005F1540" w:rsidRPr="009D054D">
        <w:rPr>
          <w:sz w:val="22"/>
          <w:szCs w:val="22"/>
          <w:u w:val="single"/>
          <w:lang w:val="en-GB"/>
        </w:rPr>
        <w:t xml:space="preserve">all Application Forms </w:t>
      </w:r>
      <w:r w:rsidRPr="009D054D">
        <w:rPr>
          <w:sz w:val="22"/>
          <w:szCs w:val="22"/>
          <w:u w:val="single"/>
          <w:lang w:val="en-GB"/>
        </w:rPr>
        <w:t>– Applicant’s Personal Details</w:t>
      </w:r>
      <w:r w:rsidR="00214692" w:rsidRPr="009D054D">
        <w:rPr>
          <w:sz w:val="22"/>
          <w:szCs w:val="22"/>
          <w:u w:val="single"/>
          <w:lang w:val="en-GB"/>
        </w:rPr>
        <w:t xml:space="preserve"> </w:t>
      </w:r>
    </w:p>
    <w:p w:rsidR="00C33228" w:rsidRDefault="00C33228" w:rsidP="008A79C0">
      <w:pPr>
        <w:pStyle w:val="AppFormTitle"/>
        <w:ind w:left="927"/>
        <w:jc w:val="both"/>
        <w:rPr>
          <w:b w:val="0"/>
          <w:sz w:val="22"/>
          <w:szCs w:val="22"/>
          <w:lang w:val="en-GB"/>
        </w:rPr>
      </w:pPr>
      <w:r>
        <w:rPr>
          <w:b w:val="0"/>
          <w:sz w:val="22"/>
          <w:szCs w:val="22"/>
          <w:lang w:val="en-GB"/>
        </w:rPr>
        <w:t xml:space="preserve">Please ensure that any former names are provided where appropriate, for example, </w:t>
      </w:r>
      <w:r w:rsidR="00274C45">
        <w:rPr>
          <w:b w:val="0"/>
          <w:sz w:val="22"/>
          <w:szCs w:val="22"/>
          <w:lang w:val="en-GB"/>
        </w:rPr>
        <w:t>a maiden name</w:t>
      </w:r>
      <w:r w:rsidR="00AF5D5F">
        <w:rPr>
          <w:b w:val="0"/>
          <w:sz w:val="22"/>
          <w:szCs w:val="22"/>
          <w:lang w:val="en-GB"/>
        </w:rPr>
        <w:t xml:space="preserve"> or change of name by deed</w:t>
      </w:r>
      <w:r>
        <w:rPr>
          <w:b w:val="0"/>
          <w:sz w:val="22"/>
          <w:szCs w:val="22"/>
          <w:lang w:val="en-GB"/>
        </w:rPr>
        <w:t xml:space="preserve">. </w:t>
      </w:r>
    </w:p>
    <w:p w:rsidR="002E71C4" w:rsidRDefault="002E71C4" w:rsidP="008A79C0">
      <w:pPr>
        <w:pStyle w:val="AppFormTitle"/>
        <w:ind w:left="927"/>
        <w:jc w:val="both"/>
        <w:rPr>
          <w:b w:val="0"/>
          <w:sz w:val="22"/>
          <w:szCs w:val="22"/>
          <w:lang w:val="en-GB"/>
        </w:rPr>
      </w:pPr>
      <w:r>
        <w:rPr>
          <w:b w:val="0"/>
          <w:sz w:val="22"/>
          <w:szCs w:val="22"/>
          <w:lang w:val="en-GB"/>
        </w:rPr>
        <w:t xml:space="preserve">1.6 </w:t>
      </w:r>
      <w:r w:rsidR="008D6F9B">
        <w:rPr>
          <w:b w:val="0"/>
          <w:sz w:val="22"/>
          <w:szCs w:val="22"/>
          <w:lang w:val="en-GB"/>
        </w:rPr>
        <w:t xml:space="preserve">and 1.8 </w:t>
      </w:r>
      <w:r>
        <w:rPr>
          <w:b w:val="0"/>
          <w:sz w:val="22"/>
          <w:szCs w:val="22"/>
          <w:lang w:val="en-GB"/>
        </w:rPr>
        <w:t xml:space="preserve">- Senior Leadership and Teacher Application Forms only – where you have obtained qualified teacher status from a jurisdiction </w:t>
      </w:r>
      <w:r w:rsidR="00DA3CDF">
        <w:rPr>
          <w:b w:val="0"/>
          <w:sz w:val="22"/>
          <w:szCs w:val="22"/>
          <w:lang w:val="en-GB"/>
        </w:rPr>
        <w:t>other than England</w:t>
      </w:r>
      <w:r w:rsidR="008D6F9B">
        <w:rPr>
          <w:b w:val="0"/>
          <w:sz w:val="22"/>
          <w:szCs w:val="22"/>
          <w:lang w:val="en-GB"/>
        </w:rPr>
        <w:t xml:space="preserve"> (1.6) </w:t>
      </w:r>
      <w:r w:rsidR="00DA3CDF">
        <w:rPr>
          <w:b w:val="0"/>
          <w:sz w:val="22"/>
          <w:szCs w:val="22"/>
          <w:lang w:val="en-GB"/>
        </w:rPr>
        <w:t xml:space="preserve">or Wales </w:t>
      </w:r>
      <w:r w:rsidR="008D6F9B">
        <w:rPr>
          <w:b w:val="0"/>
          <w:sz w:val="22"/>
          <w:szCs w:val="22"/>
          <w:lang w:val="en-GB"/>
        </w:rPr>
        <w:t>(1.8)</w:t>
      </w:r>
      <w:r w:rsidR="00DA3CDF">
        <w:rPr>
          <w:b w:val="0"/>
          <w:sz w:val="22"/>
          <w:szCs w:val="22"/>
          <w:lang w:val="en-GB"/>
        </w:rPr>
        <w:t xml:space="preserve"> please insert your membership number for the relevant teaching profession regulator </w:t>
      </w:r>
      <w:r w:rsidR="008D6F9B">
        <w:rPr>
          <w:b w:val="0"/>
          <w:sz w:val="22"/>
          <w:szCs w:val="22"/>
          <w:lang w:val="en-GB"/>
        </w:rPr>
        <w:t xml:space="preserve">at 1.8 </w:t>
      </w:r>
      <w:r w:rsidR="00DA3CDF">
        <w:rPr>
          <w:b w:val="0"/>
          <w:sz w:val="22"/>
          <w:szCs w:val="22"/>
          <w:lang w:val="en-GB"/>
        </w:rPr>
        <w:t xml:space="preserve">and provide details of the specific regulator on the additional pages at the back of the Application Form.  </w:t>
      </w:r>
      <w:r>
        <w:rPr>
          <w:b w:val="0"/>
          <w:sz w:val="22"/>
          <w:szCs w:val="22"/>
          <w:lang w:val="en-GB"/>
        </w:rPr>
        <w:t xml:space="preserve">    </w:t>
      </w:r>
    </w:p>
    <w:p w:rsidR="00444926" w:rsidRDefault="00444926" w:rsidP="008A79C0">
      <w:pPr>
        <w:pStyle w:val="AppFormTitle"/>
        <w:ind w:left="927"/>
        <w:jc w:val="both"/>
        <w:rPr>
          <w:b w:val="0"/>
          <w:sz w:val="22"/>
          <w:szCs w:val="22"/>
          <w:lang w:val="en-GB"/>
        </w:rPr>
      </w:pPr>
      <w:r>
        <w:rPr>
          <w:b w:val="0"/>
          <w:sz w:val="22"/>
          <w:szCs w:val="22"/>
          <w:lang w:val="en-GB"/>
        </w:rPr>
        <w:t>1.9 and 1.10 – Senior Leadership and Teacher Application Forms and 1.4 and 1.5 – Support Staff and Lay Chaplain Application Forms – if you have undergone a Disclosure &amp; Barring Service check in your current/previous employment, please provide your DBS number and date of last check.</w:t>
      </w:r>
    </w:p>
    <w:p w:rsidR="00C33228" w:rsidRPr="009D054D" w:rsidRDefault="00C33228" w:rsidP="008A79C0">
      <w:pPr>
        <w:pStyle w:val="AppFormTitle"/>
        <w:numPr>
          <w:ilvl w:val="0"/>
          <w:numId w:val="3"/>
        </w:numPr>
        <w:jc w:val="both"/>
        <w:rPr>
          <w:sz w:val="22"/>
          <w:szCs w:val="22"/>
          <w:u w:val="single"/>
          <w:lang w:val="en-GB"/>
        </w:rPr>
      </w:pPr>
      <w:r w:rsidRPr="009D054D">
        <w:rPr>
          <w:sz w:val="22"/>
          <w:szCs w:val="22"/>
          <w:u w:val="single"/>
          <w:lang w:val="en-GB"/>
        </w:rPr>
        <w:t>Details of Applicant’s Present Employment</w:t>
      </w:r>
    </w:p>
    <w:p w:rsidR="00CD73D3" w:rsidRPr="009D054D" w:rsidRDefault="00CD73D3" w:rsidP="00CD73D3">
      <w:pPr>
        <w:pStyle w:val="AppFormTitle"/>
        <w:ind w:left="927"/>
        <w:jc w:val="both"/>
        <w:rPr>
          <w:sz w:val="22"/>
          <w:szCs w:val="22"/>
          <w:u w:val="single"/>
          <w:lang w:val="en-GB"/>
        </w:rPr>
      </w:pPr>
      <w:r w:rsidRPr="009D054D">
        <w:rPr>
          <w:sz w:val="22"/>
          <w:szCs w:val="22"/>
          <w:u w:val="single"/>
          <w:lang w:val="en-GB"/>
        </w:rPr>
        <w:t>Section 2 all Application Forms</w:t>
      </w:r>
    </w:p>
    <w:p w:rsidR="00417365" w:rsidRDefault="00417365" w:rsidP="008A79C0">
      <w:pPr>
        <w:pStyle w:val="AppFormTitle"/>
        <w:ind w:left="927"/>
        <w:jc w:val="both"/>
        <w:rPr>
          <w:b w:val="0"/>
          <w:sz w:val="22"/>
          <w:szCs w:val="22"/>
          <w:lang w:val="en-GB"/>
        </w:rPr>
      </w:pPr>
      <w:r>
        <w:rPr>
          <w:b w:val="0"/>
          <w:sz w:val="22"/>
          <w:szCs w:val="22"/>
          <w:lang w:val="en-GB"/>
        </w:rPr>
        <w:t xml:space="preserve">2.1 – </w:t>
      </w:r>
      <w:r w:rsidR="00322EAF">
        <w:rPr>
          <w:b w:val="0"/>
          <w:sz w:val="22"/>
          <w:szCs w:val="22"/>
          <w:lang w:val="en-GB"/>
        </w:rPr>
        <w:t xml:space="preserve">if the applicant is not </w:t>
      </w:r>
      <w:r>
        <w:rPr>
          <w:b w:val="0"/>
          <w:sz w:val="22"/>
          <w:szCs w:val="22"/>
          <w:lang w:val="en-GB"/>
        </w:rPr>
        <w:t xml:space="preserve">currently employed </w:t>
      </w:r>
      <w:r w:rsidR="00322EAF">
        <w:rPr>
          <w:b w:val="0"/>
          <w:sz w:val="22"/>
          <w:szCs w:val="22"/>
          <w:lang w:val="en-GB"/>
        </w:rPr>
        <w:t xml:space="preserve">they should </w:t>
      </w:r>
      <w:r>
        <w:rPr>
          <w:b w:val="0"/>
          <w:sz w:val="22"/>
          <w:szCs w:val="22"/>
          <w:lang w:val="en-GB"/>
        </w:rPr>
        <w:t>tick the box that says “no” and proceed to Section 3.</w:t>
      </w:r>
    </w:p>
    <w:p w:rsidR="00417365" w:rsidRPr="009D054D" w:rsidRDefault="00417365" w:rsidP="008A79C0">
      <w:pPr>
        <w:pStyle w:val="AppFormTitle"/>
        <w:numPr>
          <w:ilvl w:val="0"/>
          <w:numId w:val="3"/>
        </w:numPr>
        <w:jc w:val="both"/>
        <w:rPr>
          <w:sz w:val="22"/>
          <w:szCs w:val="22"/>
          <w:u w:val="single"/>
          <w:lang w:val="en-GB"/>
        </w:rPr>
      </w:pPr>
      <w:r w:rsidRPr="009D054D">
        <w:rPr>
          <w:sz w:val="22"/>
          <w:szCs w:val="22"/>
          <w:u w:val="single"/>
          <w:lang w:val="en-GB"/>
        </w:rPr>
        <w:t>Applicant’s Employment History and Professional Experience</w:t>
      </w:r>
      <w:r w:rsidR="00986789" w:rsidRPr="009D054D">
        <w:rPr>
          <w:sz w:val="22"/>
          <w:szCs w:val="22"/>
          <w:u w:val="single"/>
          <w:lang w:val="en-GB"/>
        </w:rPr>
        <w:t xml:space="preserve"> (for Support Staff</w:t>
      </w:r>
      <w:r w:rsidR="003E3D04" w:rsidRPr="009D054D">
        <w:rPr>
          <w:sz w:val="22"/>
          <w:szCs w:val="22"/>
          <w:u w:val="single"/>
          <w:lang w:val="en-GB"/>
        </w:rPr>
        <w:t xml:space="preserve"> and Lay Chaplain</w:t>
      </w:r>
      <w:r w:rsidR="00986789" w:rsidRPr="009D054D">
        <w:rPr>
          <w:sz w:val="22"/>
          <w:szCs w:val="22"/>
          <w:u w:val="single"/>
          <w:lang w:val="en-GB"/>
        </w:rPr>
        <w:t xml:space="preserve"> this section is entitled “Applicant’s Employment History and Work Experience”)</w:t>
      </w:r>
    </w:p>
    <w:p w:rsidR="0001704F" w:rsidRDefault="0001704F" w:rsidP="00CD73D3">
      <w:pPr>
        <w:pStyle w:val="AppFormTitle"/>
        <w:ind w:left="927"/>
        <w:jc w:val="both"/>
        <w:rPr>
          <w:sz w:val="22"/>
          <w:szCs w:val="22"/>
          <w:u w:val="single"/>
          <w:lang w:val="en-GB"/>
        </w:rPr>
      </w:pPr>
    </w:p>
    <w:p w:rsidR="00CD73D3" w:rsidRPr="009D054D" w:rsidRDefault="00CD73D3" w:rsidP="00CD73D3">
      <w:pPr>
        <w:pStyle w:val="AppFormTitle"/>
        <w:ind w:left="927"/>
        <w:jc w:val="both"/>
        <w:rPr>
          <w:sz w:val="22"/>
          <w:szCs w:val="22"/>
          <w:u w:val="single"/>
          <w:lang w:val="en-GB"/>
        </w:rPr>
      </w:pPr>
      <w:r w:rsidRPr="009D054D">
        <w:rPr>
          <w:sz w:val="22"/>
          <w:szCs w:val="22"/>
          <w:u w:val="single"/>
          <w:lang w:val="en-GB"/>
        </w:rPr>
        <w:lastRenderedPageBreak/>
        <w:t>Section 3 all Application Forms</w:t>
      </w:r>
    </w:p>
    <w:p w:rsidR="00417365" w:rsidRDefault="004B4FFD" w:rsidP="008A79C0">
      <w:pPr>
        <w:pStyle w:val="AppFormTitle"/>
        <w:ind w:left="927"/>
        <w:jc w:val="both"/>
        <w:rPr>
          <w:b w:val="0"/>
          <w:sz w:val="22"/>
          <w:szCs w:val="22"/>
          <w:lang w:val="en-GB"/>
        </w:rPr>
      </w:pPr>
      <w:r>
        <w:rPr>
          <w:b w:val="0"/>
          <w:sz w:val="22"/>
          <w:szCs w:val="22"/>
          <w:lang w:val="en-GB"/>
        </w:rPr>
        <w:t>Applicants s</w:t>
      </w:r>
      <w:r w:rsidR="00417365">
        <w:rPr>
          <w:b w:val="0"/>
          <w:sz w:val="22"/>
          <w:szCs w:val="22"/>
          <w:lang w:val="en-GB"/>
        </w:rPr>
        <w:t>hould provide full and accurate details of relevant employment history and professional</w:t>
      </w:r>
      <w:r w:rsidR="00E71A74">
        <w:rPr>
          <w:b w:val="0"/>
          <w:sz w:val="22"/>
          <w:szCs w:val="22"/>
          <w:lang w:val="en-GB"/>
        </w:rPr>
        <w:t xml:space="preserve"> or work</w:t>
      </w:r>
      <w:r w:rsidR="00417365">
        <w:rPr>
          <w:b w:val="0"/>
          <w:sz w:val="22"/>
          <w:szCs w:val="22"/>
          <w:lang w:val="en-GB"/>
        </w:rPr>
        <w:t xml:space="preserve"> experience.  </w:t>
      </w:r>
      <w:r>
        <w:rPr>
          <w:b w:val="0"/>
          <w:sz w:val="22"/>
          <w:szCs w:val="22"/>
          <w:lang w:val="en-GB"/>
        </w:rPr>
        <w:t xml:space="preserve">They should not </w:t>
      </w:r>
      <w:r w:rsidR="00417365">
        <w:rPr>
          <w:b w:val="0"/>
          <w:sz w:val="22"/>
          <w:szCs w:val="22"/>
          <w:lang w:val="en-GB"/>
        </w:rPr>
        <w:t xml:space="preserve">repeat the information provided at Section 2 (if applicable) relating to present employment.  </w:t>
      </w:r>
      <w:r>
        <w:rPr>
          <w:b w:val="0"/>
          <w:sz w:val="22"/>
          <w:szCs w:val="22"/>
          <w:lang w:val="en-GB"/>
        </w:rPr>
        <w:t xml:space="preserve">Where the applicant is </w:t>
      </w:r>
      <w:r w:rsidR="00417365">
        <w:rPr>
          <w:b w:val="0"/>
          <w:sz w:val="22"/>
          <w:szCs w:val="22"/>
          <w:lang w:val="en-GB"/>
        </w:rPr>
        <w:t xml:space="preserve">a student seeking a first time appointment </w:t>
      </w:r>
      <w:r>
        <w:rPr>
          <w:b w:val="0"/>
          <w:sz w:val="22"/>
          <w:szCs w:val="22"/>
          <w:lang w:val="en-GB"/>
        </w:rPr>
        <w:t>they</w:t>
      </w:r>
      <w:r w:rsidR="00417365">
        <w:rPr>
          <w:b w:val="0"/>
          <w:sz w:val="22"/>
          <w:szCs w:val="22"/>
          <w:lang w:val="en-GB"/>
        </w:rPr>
        <w:t xml:space="preserve"> should provide details of teaching practice to date (if applicable). </w:t>
      </w:r>
    </w:p>
    <w:p w:rsidR="00417365" w:rsidRPr="009D054D" w:rsidRDefault="00417365" w:rsidP="008A79C0">
      <w:pPr>
        <w:pStyle w:val="AppFormTitle"/>
        <w:numPr>
          <w:ilvl w:val="0"/>
          <w:numId w:val="3"/>
        </w:numPr>
        <w:jc w:val="both"/>
        <w:rPr>
          <w:sz w:val="22"/>
          <w:szCs w:val="22"/>
          <w:u w:val="single"/>
          <w:lang w:val="en-GB"/>
        </w:rPr>
      </w:pPr>
      <w:r w:rsidRPr="009D054D">
        <w:rPr>
          <w:sz w:val="22"/>
          <w:szCs w:val="22"/>
          <w:u w:val="single"/>
          <w:lang w:val="en-GB"/>
        </w:rPr>
        <w:t>Other Employment/Work Experience</w:t>
      </w:r>
      <w:r w:rsidR="00214692" w:rsidRPr="009D054D">
        <w:rPr>
          <w:sz w:val="22"/>
          <w:szCs w:val="22"/>
          <w:u w:val="single"/>
          <w:lang w:val="en-GB"/>
        </w:rPr>
        <w:t xml:space="preserve"> </w:t>
      </w:r>
    </w:p>
    <w:p w:rsidR="002E7772" w:rsidRPr="009D054D" w:rsidRDefault="002E7772" w:rsidP="002E7772">
      <w:pPr>
        <w:pStyle w:val="AppFormTitle"/>
        <w:ind w:left="927"/>
        <w:jc w:val="both"/>
        <w:rPr>
          <w:sz w:val="22"/>
          <w:szCs w:val="22"/>
          <w:u w:val="single"/>
          <w:lang w:val="en-GB"/>
        </w:rPr>
      </w:pPr>
      <w:r w:rsidRPr="009D054D">
        <w:rPr>
          <w:sz w:val="22"/>
          <w:szCs w:val="22"/>
          <w:u w:val="single"/>
          <w:lang w:val="en-GB"/>
        </w:rPr>
        <w:t>Section 4 Senior Leadership and Teacher Application Forms</w:t>
      </w:r>
      <w:r w:rsidR="00256804">
        <w:rPr>
          <w:sz w:val="22"/>
          <w:szCs w:val="22"/>
          <w:u w:val="single"/>
          <w:lang w:val="en-GB"/>
        </w:rPr>
        <w:t xml:space="preserve"> and Section 3 Support Staff and Lay Chaplain Application Forms</w:t>
      </w:r>
    </w:p>
    <w:p w:rsidR="00417365" w:rsidRDefault="00304714" w:rsidP="008A79C0">
      <w:pPr>
        <w:pStyle w:val="AppFormTitle"/>
        <w:ind w:left="927"/>
        <w:jc w:val="both"/>
        <w:rPr>
          <w:b w:val="0"/>
          <w:sz w:val="22"/>
          <w:szCs w:val="22"/>
          <w:lang w:val="en-GB"/>
        </w:rPr>
      </w:pPr>
      <w:r>
        <w:rPr>
          <w:b w:val="0"/>
          <w:sz w:val="22"/>
          <w:szCs w:val="22"/>
          <w:lang w:val="en-GB"/>
        </w:rPr>
        <w:t>4</w:t>
      </w:r>
      <w:r w:rsidR="00417365">
        <w:rPr>
          <w:b w:val="0"/>
          <w:sz w:val="22"/>
          <w:szCs w:val="22"/>
          <w:lang w:val="en-GB"/>
        </w:rPr>
        <w:t xml:space="preserve">.1 - </w:t>
      </w:r>
      <w:r w:rsidR="00CF62B5">
        <w:rPr>
          <w:b w:val="0"/>
          <w:sz w:val="22"/>
          <w:szCs w:val="22"/>
          <w:lang w:val="en-GB"/>
        </w:rPr>
        <w:t>Applicants</w:t>
      </w:r>
      <w:r w:rsidR="00417365">
        <w:rPr>
          <w:b w:val="0"/>
          <w:sz w:val="22"/>
          <w:szCs w:val="22"/>
          <w:lang w:val="en-GB"/>
        </w:rPr>
        <w:t xml:space="preserve"> should provide details of all other employment and paid or unpaid experience after the age of 16 (e.g. employment unrelated to the teaching profession, voluntary work etc).  </w:t>
      </w:r>
    </w:p>
    <w:p w:rsidR="00974F58" w:rsidRDefault="00304714" w:rsidP="008A79C0">
      <w:pPr>
        <w:pStyle w:val="AppFormTitle"/>
        <w:ind w:left="927"/>
        <w:jc w:val="both"/>
        <w:rPr>
          <w:b w:val="0"/>
          <w:sz w:val="22"/>
          <w:szCs w:val="22"/>
          <w:lang w:val="en-GB"/>
        </w:rPr>
      </w:pPr>
      <w:r>
        <w:rPr>
          <w:b w:val="0"/>
          <w:sz w:val="22"/>
          <w:szCs w:val="22"/>
          <w:lang w:val="en-GB"/>
        </w:rPr>
        <w:t>4</w:t>
      </w:r>
      <w:r w:rsidR="00417365">
        <w:rPr>
          <w:b w:val="0"/>
          <w:sz w:val="22"/>
          <w:szCs w:val="22"/>
          <w:lang w:val="en-GB"/>
        </w:rPr>
        <w:t xml:space="preserve">.2 – </w:t>
      </w:r>
      <w:r w:rsidR="00CF62B5">
        <w:rPr>
          <w:b w:val="0"/>
          <w:sz w:val="22"/>
          <w:szCs w:val="22"/>
          <w:lang w:val="en-GB"/>
        </w:rPr>
        <w:t xml:space="preserve">Applicants </w:t>
      </w:r>
      <w:r w:rsidR="00417365">
        <w:rPr>
          <w:b w:val="0"/>
          <w:sz w:val="22"/>
          <w:szCs w:val="22"/>
          <w:lang w:val="en-GB"/>
        </w:rPr>
        <w:t xml:space="preserve">must ensure that there are no gaps in the chronology of </w:t>
      </w:r>
      <w:r w:rsidR="00CF62B5">
        <w:rPr>
          <w:b w:val="0"/>
          <w:sz w:val="22"/>
          <w:szCs w:val="22"/>
          <w:lang w:val="en-GB"/>
        </w:rPr>
        <w:t>their</w:t>
      </w:r>
      <w:r w:rsidR="00417365">
        <w:rPr>
          <w:b w:val="0"/>
          <w:sz w:val="22"/>
          <w:szCs w:val="22"/>
          <w:lang w:val="en-GB"/>
        </w:rPr>
        <w:t xml:space="preserve"> education and/or employment history from the age of 16 to the present day.  </w:t>
      </w:r>
      <w:r w:rsidR="00CF62B5">
        <w:rPr>
          <w:b w:val="0"/>
          <w:sz w:val="22"/>
          <w:szCs w:val="22"/>
          <w:lang w:val="en-GB"/>
        </w:rPr>
        <w:t xml:space="preserve">Section </w:t>
      </w:r>
      <w:r w:rsidR="00AB0336">
        <w:rPr>
          <w:b w:val="0"/>
          <w:sz w:val="22"/>
          <w:szCs w:val="22"/>
          <w:lang w:val="en-GB"/>
        </w:rPr>
        <w:t>4</w:t>
      </w:r>
      <w:r w:rsidR="00CF62B5">
        <w:rPr>
          <w:b w:val="0"/>
          <w:sz w:val="22"/>
          <w:szCs w:val="22"/>
          <w:lang w:val="en-GB"/>
        </w:rPr>
        <w:t>.2 should be used</w:t>
      </w:r>
      <w:r w:rsidR="00417365">
        <w:rPr>
          <w:b w:val="0"/>
          <w:sz w:val="22"/>
          <w:szCs w:val="22"/>
          <w:lang w:val="en-GB"/>
        </w:rPr>
        <w:t xml:space="preserve"> to account for any gaps, for example, for time spent raising a family or travelling etc.  </w:t>
      </w:r>
      <w:r w:rsidR="00656696">
        <w:rPr>
          <w:b w:val="0"/>
          <w:sz w:val="22"/>
          <w:szCs w:val="22"/>
          <w:lang w:val="en-GB"/>
        </w:rPr>
        <w:t xml:space="preserve">Failure to provide a full account may lead to </w:t>
      </w:r>
      <w:r w:rsidR="00CF62B5">
        <w:rPr>
          <w:b w:val="0"/>
          <w:sz w:val="22"/>
          <w:szCs w:val="22"/>
          <w:lang w:val="en-GB"/>
        </w:rPr>
        <w:t xml:space="preserve">an </w:t>
      </w:r>
      <w:r w:rsidR="00656696">
        <w:rPr>
          <w:b w:val="0"/>
          <w:sz w:val="22"/>
          <w:szCs w:val="22"/>
          <w:lang w:val="en-GB"/>
        </w:rPr>
        <w:t>application being rejected.</w:t>
      </w:r>
      <w:r w:rsidR="00AB0336">
        <w:rPr>
          <w:b w:val="0"/>
          <w:sz w:val="22"/>
          <w:szCs w:val="22"/>
          <w:lang w:val="en-GB"/>
        </w:rPr>
        <w:t xml:space="preserve">  (</w:t>
      </w:r>
      <w:r w:rsidR="00AB0336" w:rsidRPr="00126ADB">
        <w:rPr>
          <w:b w:val="0"/>
          <w:sz w:val="22"/>
          <w:szCs w:val="22"/>
          <w:u w:val="single"/>
          <w:lang w:val="en-GB"/>
        </w:rPr>
        <w:t>Applicants completing the Support Staff</w:t>
      </w:r>
      <w:r w:rsidR="00B26728" w:rsidRPr="00126ADB">
        <w:rPr>
          <w:b w:val="0"/>
          <w:sz w:val="22"/>
          <w:szCs w:val="22"/>
          <w:u w:val="single"/>
          <w:lang w:val="en-GB"/>
        </w:rPr>
        <w:t xml:space="preserve"> or Lay Chaplain Application Form</w:t>
      </w:r>
      <w:r w:rsidR="00AB0336" w:rsidRPr="00126ADB">
        <w:rPr>
          <w:b w:val="0"/>
          <w:sz w:val="22"/>
          <w:szCs w:val="22"/>
          <w:u w:val="single"/>
          <w:lang w:val="en-GB"/>
        </w:rPr>
        <w:t xml:space="preserve"> must complete the corresponding section, which is section 3.2</w:t>
      </w:r>
      <w:r w:rsidR="00AB0336">
        <w:rPr>
          <w:b w:val="0"/>
          <w:sz w:val="22"/>
          <w:szCs w:val="22"/>
          <w:lang w:val="en-GB"/>
        </w:rPr>
        <w:t>).</w:t>
      </w:r>
      <w:r w:rsidR="00656696">
        <w:rPr>
          <w:b w:val="0"/>
          <w:sz w:val="22"/>
          <w:szCs w:val="22"/>
          <w:lang w:val="en-GB"/>
        </w:rPr>
        <w:t xml:space="preserve"> </w:t>
      </w:r>
      <w:r w:rsidR="00417365">
        <w:rPr>
          <w:b w:val="0"/>
          <w:sz w:val="22"/>
          <w:szCs w:val="22"/>
          <w:lang w:val="en-GB"/>
        </w:rPr>
        <w:t xml:space="preserve"> </w:t>
      </w:r>
    </w:p>
    <w:p w:rsidR="00417365" w:rsidRDefault="00974F58" w:rsidP="008A79C0">
      <w:pPr>
        <w:pStyle w:val="AppFormTitle"/>
        <w:ind w:left="927"/>
        <w:jc w:val="both"/>
        <w:rPr>
          <w:b w:val="0"/>
          <w:sz w:val="22"/>
          <w:szCs w:val="22"/>
          <w:lang w:val="en-GB"/>
        </w:rPr>
      </w:pPr>
      <w:r>
        <w:rPr>
          <w:b w:val="0"/>
          <w:sz w:val="22"/>
          <w:szCs w:val="22"/>
          <w:lang w:val="en-GB"/>
        </w:rPr>
        <w:t xml:space="preserve">4.3 – Applicants must declare whether they have </w:t>
      </w:r>
      <w:r w:rsidR="0037678C">
        <w:rPr>
          <w:b w:val="0"/>
          <w:sz w:val="22"/>
          <w:szCs w:val="22"/>
          <w:lang w:val="en-GB"/>
        </w:rPr>
        <w:t xml:space="preserve">ever </w:t>
      </w:r>
      <w:r>
        <w:rPr>
          <w:b w:val="0"/>
          <w:sz w:val="22"/>
          <w:szCs w:val="22"/>
          <w:lang w:val="en-GB"/>
        </w:rPr>
        <w:t xml:space="preserve">been ordained and/or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w:t>
      </w:r>
      <w:r w:rsidR="00FC28AA">
        <w:rPr>
          <w:b w:val="0"/>
          <w:sz w:val="22"/>
          <w:szCs w:val="22"/>
          <w:lang w:val="en-GB"/>
        </w:rPr>
        <w:t>appointment to the post a</w:t>
      </w:r>
      <w:r>
        <w:rPr>
          <w:b w:val="0"/>
          <w:sz w:val="22"/>
          <w:szCs w:val="22"/>
          <w:lang w:val="en-GB"/>
        </w:rPr>
        <w:t>pplied for.</w:t>
      </w:r>
      <w:r w:rsidR="00FC28AA">
        <w:rPr>
          <w:b w:val="0"/>
          <w:sz w:val="22"/>
          <w:szCs w:val="22"/>
          <w:lang w:val="en-GB"/>
        </w:rPr>
        <w:t xml:space="preserve">  (Applicants completing the Support Staff or Lay Chaplain Application Form must complete the corresponding section, which is section 3.3)</w:t>
      </w:r>
      <w:r>
        <w:rPr>
          <w:b w:val="0"/>
          <w:sz w:val="22"/>
          <w:szCs w:val="22"/>
          <w:lang w:val="en-GB"/>
        </w:rPr>
        <w:t xml:space="preserve"> </w:t>
      </w:r>
      <w:r w:rsidR="00417365">
        <w:rPr>
          <w:b w:val="0"/>
          <w:sz w:val="22"/>
          <w:szCs w:val="22"/>
          <w:lang w:val="en-GB"/>
        </w:rPr>
        <w:t xml:space="preserve">    </w:t>
      </w:r>
    </w:p>
    <w:p w:rsidR="00304714" w:rsidRPr="009D054D" w:rsidRDefault="00304714" w:rsidP="008A79C0">
      <w:pPr>
        <w:pStyle w:val="AppFormTitle"/>
        <w:numPr>
          <w:ilvl w:val="0"/>
          <w:numId w:val="3"/>
        </w:numPr>
        <w:jc w:val="both"/>
        <w:rPr>
          <w:sz w:val="22"/>
          <w:szCs w:val="22"/>
          <w:u w:val="single"/>
          <w:lang w:val="en-GB"/>
        </w:rPr>
      </w:pPr>
      <w:r w:rsidRPr="009D054D">
        <w:rPr>
          <w:sz w:val="22"/>
          <w:szCs w:val="22"/>
          <w:u w:val="single"/>
          <w:lang w:val="en-GB"/>
        </w:rPr>
        <w:t>Post-11 Education and Training</w:t>
      </w:r>
      <w:r w:rsidR="00A40E3F" w:rsidRPr="009D054D">
        <w:rPr>
          <w:sz w:val="22"/>
          <w:szCs w:val="22"/>
          <w:u w:val="single"/>
          <w:lang w:val="en-GB"/>
        </w:rPr>
        <w:t xml:space="preserve"> </w:t>
      </w:r>
    </w:p>
    <w:p w:rsidR="00126ADB" w:rsidRPr="009D054D" w:rsidRDefault="00126ADB" w:rsidP="00126ADB">
      <w:pPr>
        <w:pStyle w:val="AppFormTitle"/>
        <w:ind w:left="927"/>
        <w:jc w:val="both"/>
        <w:rPr>
          <w:sz w:val="22"/>
          <w:szCs w:val="22"/>
          <w:u w:val="single"/>
          <w:lang w:val="en-GB"/>
        </w:rPr>
      </w:pPr>
      <w:r w:rsidRPr="009D054D">
        <w:rPr>
          <w:sz w:val="22"/>
          <w:szCs w:val="22"/>
          <w:u w:val="single"/>
          <w:lang w:val="en-GB"/>
        </w:rPr>
        <w:t>Section 5 S</w:t>
      </w:r>
      <w:r w:rsidR="00B86E4F" w:rsidRPr="009D054D">
        <w:rPr>
          <w:sz w:val="22"/>
          <w:szCs w:val="22"/>
          <w:u w:val="single"/>
          <w:lang w:val="en-GB"/>
        </w:rPr>
        <w:t>enior Leadership</w:t>
      </w:r>
      <w:r w:rsidRPr="009D054D">
        <w:rPr>
          <w:sz w:val="22"/>
          <w:szCs w:val="22"/>
          <w:u w:val="single"/>
          <w:lang w:val="en-GB"/>
        </w:rPr>
        <w:t xml:space="preserve"> and Teacher Application Forms and Section 4 Support Staff and Lay Chaplain Application Forms</w:t>
      </w:r>
    </w:p>
    <w:p w:rsidR="007A06C7" w:rsidRDefault="00935F24" w:rsidP="008A79C0">
      <w:pPr>
        <w:pStyle w:val="AppFormTitle"/>
        <w:ind w:left="927"/>
        <w:jc w:val="both"/>
        <w:rPr>
          <w:b w:val="0"/>
          <w:sz w:val="22"/>
          <w:szCs w:val="22"/>
          <w:lang w:val="en-GB"/>
        </w:rPr>
      </w:pPr>
      <w:r>
        <w:rPr>
          <w:b w:val="0"/>
          <w:sz w:val="22"/>
          <w:szCs w:val="22"/>
          <w:lang w:val="en-GB"/>
        </w:rPr>
        <w:t xml:space="preserve">Applicants </w:t>
      </w:r>
      <w:r w:rsidR="00304714">
        <w:rPr>
          <w:b w:val="0"/>
          <w:sz w:val="22"/>
          <w:szCs w:val="22"/>
          <w:lang w:val="en-GB"/>
        </w:rPr>
        <w:t xml:space="preserve">should provide details of education received in this country and/or abroad, academic vocational qualifications obtained including degrees, with class and division, and Teacher Certificates.  </w:t>
      </w:r>
      <w:r>
        <w:rPr>
          <w:b w:val="0"/>
          <w:sz w:val="22"/>
          <w:szCs w:val="22"/>
          <w:lang w:val="en-GB"/>
        </w:rPr>
        <w:t xml:space="preserve">Applicants </w:t>
      </w:r>
      <w:r w:rsidR="00304714">
        <w:rPr>
          <w:b w:val="0"/>
          <w:sz w:val="22"/>
          <w:szCs w:val="22"/>
          <w:lang w:val="en-GB"/>
        </w:rPr>
        <w:t xml:space="preserve">must include postgraduate and professional qualifications.  </w:t>
      </w:r>
      <w:r>
        <w:rPr>
          <w:b w:val="0"/>
          <w:sz w:val="22"/>
          <w:szCs w:val="22"/>
          <w:lang w:val="en-GB"/>
        </w:rPr>
        <w:t xml:space="preserve">Applicants </w:t>
      </w:r>
      <w:r w:rsidR="00304714">
        <w:rPr>
          <w:b w:val="0"/>
          <w:sz w:val="22"/>
          <w:szCs w:val="22"/>
          <w:lang w:val="en-GB"/>
        </w:rPr>
        <w:t>are advised that</w:t>
      </w:r>
      <w:r>
        <w:rPr>
          <w:b w:val="0"/>
          <w:sz w:val="22"/>
          <w:szCs w:val="22"/>
          <w:lang w:val="en-GB"/>
        </w:rPr>
        <w:t xml:space="preserve"> they</w:t>
      </w:r>
      <w:r w:rsidR="00304714">
        <w:rPr>
          <w:b w:val="0"/>
          <w:sz w:val="22"/>
          <w:szCs w:val="22"/>
          <w:lang w:val="en-GB"/>
        </w:rPr>
        <w:t xml:space="preserve"> may be required to produce evidence of qualifications attained. </w:t>
      </w:r>
    </w:p>
    <w:p w:rsidR="00493B6B" w:rsidRDefault="007A06C7" w:rsidP="008A79C0">
      <w:pPr>
        <w:pStyle w:val="AppFormTitle"/>
        <w:ind w:left="927"/>
        <w:jc w:val="both"/>
        <w:rPr>
          <w:b w:val="0"/>
          <w:sz w:val="22"/>
          <w:szCs w:val="22"/>
          <w:lang w:val="en-GB"/>
        </w:rPr>
      </w:pPr>
      <w:r>
        <w:rPr>
          <w:b w:val="0"/>
          <w:sz w:val="22"/>
          <w:szCs w:val="22"/>
          <w:lang w:val="en-GB"/>
        </w:rPr>
        <w:lastRenderedPageBreak/>
        <w:t xml:space="preserve">Catholic Certificate in Religious Studies (“CCRS”) – this was formerly known as the Catholic Teachers’ Certificate and Certificate in Religious Education. </w:t>
      </w:r>
    </w:p>
    <w:p w:rsidR="0017180A" w:rsidRDefault="00665859" w:rsidP="008A79C0">
      <w:pPr>
        <w:pStyle w:val="AppFormTitle"/>
        <w:ind w:left="927"/>
        <w:jc w:val="both"/>
        <w:rPr>
          <w:b w:val="0"/>
          <w:sz w:val="22"/>
          <w:szCs w:val="22"/>
          <w:lang w:val="en-GB"/>
        </w:rPr>
      </w:pPr>
      <w:r>
        <w:rPr>
          <w:b w:val="0"/>
          <w:sz w:val="22"/>
          <w:szCs w:val="22"/>
          <w:lang w:val="en-GB"/>
        </w:rPr>
        <w:t>Teacher post</w:t>
      </w:r>
      <w:r w:rsidR="00493B6B">
        <w:rPr>
          <w:b w:val="0"/>
          <w:sz w:val="22"/>
          <w:szCs w:val="22"/>
          <w:lang w:val="en-GB"/>
        </w:rPr>
        <w:t xml:space="preserve"> Application Forms</w:t>
      </w:r>
      <w:r w:rsidR="00404156">
        <w:rPr>
          <w:b w:val="0"/>
          <w:sz w:val="22"/>
          <w:szCs w:val="22"/>
          <w:lang w:val="en-GB"/>
        </w:rPr>
        <w:t xml:space="preserve"> only - </w:t>
      </w:r>
      <w:r>
        <w:rPr>
          <w:b w:val="0"/>
          <w:sz w:val="22"/>
          <w:szCs w:val="22"/>
          <w:lang w:val="en-GB"/>
        </w:rPr>
        <w:t xml:space="preserve">require the Applicant to state which </w:t>
      </w:r>
      <w:r w:rsidR="00493B6B">
        <w:rPr>
          <w:b w:val="0"/>
          <w:sz w:val="22"/>
          <w:szCs w:val="22"/>
          <w:lang w:val="en-GB"/>
        </w:rPr>
        <w:t xml:space="preserve">subjects </w:t>
      </w:r>
      <w:r w:rsidR="00C67278">
        <w:rPr>
          <w:b w:val="0"/>
          <w:sz w:val="22"/>
          <w:szCs w:val="22"/>
          <w:lang w:val="en-GB"/>
        </w:rPr>
        <w:t>they</w:t>
      </w:r>
      <w:r w:rsidR="00493B6B">
        <w:rPr>
          <w:b w:val="0"/>
          <w:sz w:val="22"/>
          <w:szCs w:val="22"/>
          <w:lang w:val="en-GB"/>
        </w:rPr>
        <w:t xml:space="preserve"> are qualified to teach, other subjects for which </w:t>
      </w:r>
      <w:r w:rsidR="00C67278">
        <w:rPr>
          <w:b w:val="0"/>
          <w:sz w:val="22"/>
          <w:szCs w:val="22"/>
          <w:lang w:val="en-GB"/>
        </w:rPr>
        <w:t>they</w:t>
      </w:r>
      <w:r w:rsidR="00493B6B">
        <w:rPr>
          <w:b w:val="0"/>
          <w:sz w:val="22"/>
          <w:szCs w:val="22"/>
          <w:lang w:val="en-GB"/>
        </w:rPr>
        <w:t xml:space="preserve"> may have experience to teach, </w:t>
      </w:r>
      <w:r w:rsidR="00C67278">
        <w:rPr>
          <w:b w:val="0"/>
          <w:sz w:val="22"/>
          <w:szCs w:val="22"/>
          <w:lang w:val="en-GB"/>
        </w:rPr>
        <w:t>and give details of any other</w:t>
      </w:r>
      <w:r w:rsidR="00493B6B">
        <w:rPr>
          <w:b w:val="0"/>
          <w:sz w:val="22"/>
          <w:szCs w:val="22"/>
          <w:lang w:val="en-GB"/>
        </w:rPr>
        <w:t xml:space="preserve"> specialisms and special areas of teaching interest.  </w:t>
      </w:r>
    </w:p>
    <w:p w:rsidR="00842501" w:rsidRDefault="00A329DB" w:rsidP="008A79C0">
      <w:pPr>
        <w:pStyle w:val="AppFormTitle"/>
        <w:ind w:left="927"/>
        <w:jc w:val="both"/>
        <w:rPr>
          <w:b w:val="0"/>
          <w:sz w:val="22"/>
          <w:szCs w:val="22"/>
          <w:lang w:val="en-GB"/>
        </w:rPr>
      </w:pPr>
      <w:r>
        <w:rPr>
          <w:b w:val="0"/>
          <w:sz w:val="22"/>
          <w:szCs w:val="22"/>
          <w:lang w:val="en-GB"/>
        </w:rPr>
        <w:t xml:space="preserve">Section 5.1 – </w:t>
      </w:r>
      <w:r w:rsidR="003265E5">
        <w:rPr>
          <w:b w:val="0"/>
          <w:sz w:val="22"/>
          <w:szCs w:val="22"/>
          <w:lang w:val="en-GB"/>
        </w:rPr>
        <w:t xml:space="preserve">Senior Leadership posts only - </w:t>
      </w:r>
      <w:r>
        <w:rPr>
          <w:b w:val="0"/>
          <w:sz w:val="22"/>
          <w:szCs w:val="22"/>
          <w:lang w:val="en-GB"/>
        </w:rPr>
        <w:t xml:space="preserve">the CES recognises that NPQH is no longer a mandatory requirement </w:t>
      </w:r>
      <w:r w:rsidR="00EC64FA">
        <w:rPr>
          <w:b w:val="0"/>
          <w:sz w:val="22"/>
          <w:szCs w:val="22"/>
          <w:lang w:val="en-GB"/>
        </w:rPr>
        <w:t xml:space="preserve">in England </w:t>
      </w:r>
      <w:r>
        <w:rPr>
          <w:b w:val="0"/>
          <w:sz w:val="22"/>
          <w:szCs w:val="22"/>
          <w:lang w:val="en-GB"/>
        </w:rPr>
        <w:t xml:space="preserve">but </w:t>
      </w:r>
      <w:r w:rsidR="001C4DC8">
        <w:rPr>
          <w:b w:val="0"/>
          <w:sz w:val="22"/>
          <w:szCs w:val="22"/>
          <w:lang w:val="en-GB"/>
        </w:rPr>
        <w:t xml:space="preserve">applicants </w:t>
      </w:r>
      <w:r>
        <w:rPr>
          <w:b w:val="0"/>
          <w:sz w:val="22"/>
          <w:szCs w:val="22"/>
          <w:lang w:val="en-GB"/>
        </w:rPr>
        <w:t>should still provide details of NPQH</w:t>
      </w:r>
      <w:r w:rsidR="001C4DC8">
        <w:rPr>
          <w:b w:val="0"/>
          <w:sz w:val="22"/>
          <w:szCs w:val="22"/>
          <w:lang w:val="en-GB"/>
        </w:rPr>
        <w:t xml:space="preserve"> where requested in the Application Form</w:t>
      </w:r>
      <w:r w:rsidR="008E2E59">
        <w:rPr>
          <w:b w:val="0"/>
          <w:sz w:val="22"/>
          <w:szCs w:val="22"/>
          <w:lang w:val="en-GB"/>
        </w:rPr>
        <w:t xml:space="preserve"> as a potentially desirable qualification</w:t>
      </w:r>
      <w:r w:rsidR="00A4310D">
        <w:rPr>
          <w:b w:val="0"/>
          <w:sz w:val="22"/>
          <w:szCs w:val="22"/>
          <w:lang w:val="en-GB"/>
        </w:rPr>
        <w:t xml:space="preserve">.  </w:t>
      </w:r>
      <w:r w:rsidR="009E7A2B" w:rsidRPr="009E7A2B">
        <w:rPr>
          <w:b w:val="0"/>
          <w:sz w:val="22"/>
          <w:szCs w:val="22"/>
        </w:rPr>
        <w:t xml:space="preserve">Applicants for Headteacher posts in Wales </w:t>
      </w:r>
      <w:r w:rsidR="009E7A2B" w:rsidRPr="009E7A2B">
        <w:rPr>
          <w:b w:val="0"/>
          <w:sz w:val="22"/>
          <w:szCs w:val="22"/>
          <w:u w:val="single"/>
        </w:rPr>
        <w:t>must</w:t>
      </w:r>
      <w:r w:rsidR="009E7A2B" w:rsidRPr="009E7A2B">
        <w:rPr>
          <w:b w:val="0"/>
          <w:sz w:val="22"/>
          <w:szCs w:val="22"/>
        </w:rPr>
        <w:t xml:space="preserve"> provide details of NPQH as this remains a mandatory requirement for first Headship appointments</w:t>
      </w:r>
      <w:r w:rsidR="001C4DC8" w:rsidRPr="009E7A2B">
        <w:rPr>
          <w:b w:val="0"/>
          <w:sz w:val="22"/>
          <w:szCs w:val="22"/>
          <w:lang w:val="en-GB"/>
        </w:rPr>
        <w:t xml:space="preserve">. </w:t>
      </w:r>
      <w:r w:rsidR="00493B6B" w:rsidRPr="009E7A2B">
        <w:rPr>
          <w:b w:val="0"/>
          <w:sz w:val="22"/>
          <w:szCs w:val="22"/>
          <w:lang w:val="en-GB"/>
        </w:rPr>
        <w:t xml:space="preserve"> </w:t>
      </w:r>
    </w:p>
    <w:p w:rsidR="00B86E4F" w:rsidRPr="009E7A2B" w:rsidRDefault="00A11839" w:rsidP="00B86E4F">
      <w:pPr>
        <w:pStyle w:val="AppFormTitle"/>
        <w:numPr>
          <w:ilvl w:val="0"/>
          <w:numId w:val="3"/>
        </w:numPr>
        <w:jc w:val="both"/>
        <w:rPr>
          <w:sz w:val="22"/>
          <w:szCs w:val="22"/>
          <w:u w:val="single"/>
          <w:lang w:val="en-GB"/>
        </w:rPr>
      </w:pPr>
      <w:r w:rsidRPr="009E7A2B">
        <w:rPr>
          <w:sz w:val="22"/>
          <w:szCs w:val="22"/>
          <w:u w:val="single"/>
          <w:lang w:val="en-GB"/>
        </w:rPr>
        <w:t>Supporting Statement</w:t>
      </w:r>
    </w:p>
    <w:p w:rsidR="00B86E4F" w:rsidRPr="009D054D" w:rsidRDefault="00B86E4F" w:rsidP="00B86E4F">
      <w:pPr>
        <w:pStyle w:val="AppFormTitle"/>
        <w:ind w:left="927"/>
        <w:jc w:val="both"/>
        <w:rPr>
          <w:sz w:val="22"/>
          <w:szCs w:val="22"/>
          <w:u w:val="single"/>
          <w:lang w:val="en-GB"/>
        </w:rPr>
      </w:pPr>
      <w:r w:rsidRPr="009D054D">
        <w:rPr>
          <w:sz w:val="22"/>
          <w:szCs w:val="22"/>
          <w:u w:val="single"/>
          <w:lang w:val="en-GB"/>
        </w:rPr>
        <w:t>Section 8 Senior Leadership and Teacher Application Forms and Section 6 Support Staff and Lay Chaplain Application Forms</w:t>
      </w:r>
    </w:p>
    <w:p w:rsidR="00A11839" w:rsidRDefault="00AB7A33" w:rsidP="008A79C0">
      <w:pPr>
        <w:pStyle w:val="AppFormTitle"/>
        <w:ind w:left="927"/>
        <w:jc w:val="both"/>
        <w:rPr>
          <w:b w:val="0"/>
          <w:sz w:val="22"/>
          <w:szCs w:val="22"/>
          <w:lang w:val="en-GB"/>
        </w:rPr>
      </w:pPr>
      <w:r>
        <w:rPr>
          <w:b w:val="0"/>
          <w:sz w:val="22"/>
          <w:szCs w:val="22"/>
          <w:lang w:val="en-GB"/>
        </w:rPr>
        <w:t xml:space="preserve">Applicants should </w:t>
      </w:r>
      <w:r w:rsidR="00A11839">
        <w:rPr>
          <w:b w:val="0"/>
          <w:sz w:val="22"/>
          <w:szCs w:val="22"/>
          <w:lang w:val="en-GB"/>
        </w:rPr>
        <w:t xml:space="preserve">ensure that </w:t>
      </w:r>
      <w:r>
        <w:rPr>
          <w:b w:val="0"/>
          <w:sz w:val="22"/>
          <w:szCs w:val="22"/>
          <w:lang w:val="en-GB"/>
        </w:rPr>
        <w:t>their</w:t>
      </w:r>
      <w:r w:rsidR="00A11839">
        <w:rPr>
          <w:b w:val="0"/>
          <w:sz w:val="22"/>
          <w:szCs w:val="22"/>
          <w:lang w:val="en-GB"/>
        </w:rPr>
        <w:t xml:space="preserve"> supporting statement is clear and concise and does not exceed 1,300 words.  </w:t>
      </w:r>
      <w:r w:rsidR="00186379">
        <w:rPr>
          <w:b w:val="0"/>
          <w:sz w:val="22"/>
          <w:szCs w:val="22"/>
          <w:lang w:val="en-GB"/>
        </w:rPr>
        <w:t xml:space="preserve">It is preferable, although not compulsory, that the supporting statement is word-processed.  </w:t>
      </w:r>
    </w:p>
    <w:p w:rsidR="00421791" w:rsidRPr="009D054D" w:rsidRDefault="004D1C95" w:rsidP="008A79C0">
      <w:pPr>
        <w:pStyle w:val="AppFormTitle"/>
        <w:numPr>
          <w:ilvl w:val="0"/>
          <w:numId w:val="3"/>
        </w:numPr>
        <w:jc w:val="both"/>
        <w:rPr>
          <w:sz w:val="22"/>
          <w:szCs w:val="22"/>
          <w:u w:val="single"/>
          <w:lang w:val="en-GB"/>
        </w:rPr>
      </w:pPr>
      <w:r w:rsidRPr="009D054D">
        <w:rPr>
          <w:sz w:val="22"/>
          <w:szCs w:val="22"/>
          <w:u w:val="single"/>
          <w:lang w:val="en-GB"/>
        </w:rPr>
        <w:t>References</w:t>
      </w:r>
    </w:p>
    <w:p w:rsidR="004D1C95" w:rsidRPr="009D054D" w:rsidRDefault="00421791" w:rsidP="00421791">
      <w:pPr>
        <w:pStyle w:val="AppFormTitle"/>
        <w:ind w:left="927"/>
        <w:jc w:val="both"/>
        <w:rPr>
          <w:sz w:val="22"/>
          <w:szCs w:val="22"/>
          <w:u w:val="single"/>
          <w:lang w:val="en-GB"/>
        </w:rPr>
      </w:pPr>
      <w:r w:rsidRPr="009D054D">
        <w:rPr>
          <w:sz w:val="22"/>
          <w:szCs w:val="22"/>
          <w:u w:val="single"/>
          <w:lang w:val="en-GB"/>
        </w:rPr>
        <w:t>Section 9 Senior Leadership and Teacher Application Forms and S</w:t>
      </w:r>
      <w:r w:rsidR="00A40E3F" w:rsidRPr="009D054D">
        <w:rPr>
          <w:sz w:val="22"/>
          <w:szCs w:val="22"/>
          <w:u w:val="single"/>
          <w:lang w:val="en-GB"/>
        </w:rPr>
        <w:t xml:space="preserve">ection 7 Support Staff </w:t>
      </w:r>
      <w:r w:rsidR="00CF6DEB" w:rsidRPr="009D054D">
        <w:rPr>
          <w:sz w:val="22"/>
          <w:szCs w:val="22"/>
          <w:u w:val="single"/>
          <w:lang w:val="en-GB"/>
        </w:rPr>
        <w:t xml:space="preserve">and Lay Chaplain </w:t>
      </w:r>
      <w:r w:rsidR="002068E8" w:rsidRPr="009D054D">
        <w:rPr>
          <w:sz w:val="22"/>
          <w:szCs w:val="22"/>
          <w:u w:val="single"/>
          <w:lang w:val="en-GB"/>
        </w:rPr>
        <w:t>A</w:t>
      </w:r>
      <w:r w:rsidR="00A40E3F" w:rsidRPr="009D054D">
        <w:rPr>
          <w:sz w:val="22"/>
          <w:szCs w:val="22"/>
          <w:u w:val="single"/>
          <w:lang w:val="en-GB"/>
        </w:rPr>
        <w:t>pplication Form</w:t>
      </w:r>
      <w:r w:rsidRPr="009D054D">
        <w:rPr>
          <w:sz w:val="22"/>
          <w:szCs w:val="22"/>
          <w:u w:val="single"/>
          <w:lang w:val="en-GB"/>
        </w:rPr>
        <w:t>s</w:t>
      </w:r>
    </w:p>
    <w:p w:rsidR="00C1063B" w:rsidRDefault="00AB7A33" w:rsidP="008A79C0">
      <w:pPr>
        <w:pStyle w:val="AppFormNotes"/>
        <w:numPr>
          <w:ilvl w:val="0"/>
          <w:numId w:val="0"/>
        </w:numPr>
        <w:ind w:left="873"/>
        <w:rPr>
          <w:lang w:val="en-GB"/>
        </w:rPr>
      </w:pPr>
      <w:r>
        <w:rPr>
          <w:lang w:val="en-GB"/>
        </w:rPr>
        <w:t xml:space="preserve">All applicants </w:t>
      </w:r>
      <w:r w:rsidR="004D1C95" w:rsidRPr="004D1C95">
        <w:rPr>
          <w:lang w:val="en-GB"/>
        </w:rPr>
        <w:t>are required to provide</w:t>
      </w:r>
      <w:r w:rsidR="001B23A0">
        <w:rPr>
          <w:lang w:val="en-GB"/>
        </w:rPr>
        <w:t xml:space="preserve"> details of</w:t>
      </w:r>
      <w:r w:rsidR="004D1C95" w:rsidRPr="004D1C95">
        <w:rPr>
          <w:lang w:val="en-GB"/>
        </w:rPr>
        <w:t xml:space="preserve"> at least two, and up to three, referees.</w:t>
      </w:r>
      <w:r w:rsidR="00570B12">
        <w:rPr>
          <w:lang w:val="en-GB"/>
        </w:rPr>
        <w:t xml:space="preserve"> </w:t>
      </w:r>
      <w:r w:rsidR="00355133">
        <w:rPr>
          <w:lang w:val="en-GB"/>
        </w:rPr>
        <w:t xml:space="preserve">A referee </w:t>
      </w:r>
      <w:r w:rsidR="008F66A5">
        <w:rPr>
          <w:lang w:val="en-GB"/>
        </w:rPr>
        <w:t xml:space="preserve">who is a current or former employer </w:t>
      </w:r>
      <w:r w:rsidR="00355133">
        <w:rPr>
          <w:lang w:val="en-GB"/>
        </w:rPr>
        <w:t xml:space="preserve">must have full access to </w:t>
      </w:r>
      <w:r w:rsidR="00153546">
        <w:rPr>
          <w:lang w:val="en-GB"/>
        </w:rPr>
        <w:t>the applicant’s</w:t>
      </w:r>
      <w:r w:rsidR="00355133">
        <w:rPr>
          <w:lang w:val="en-GB"/>
        </w:rPr>
        <w:t xml:space="preserve"> personnel records. </w:t>
      </w:r>
      <w:r w:rsidR="00570B12">
        <w:rPr>
          <w:lang w:val="en-GB"/>
        </w:rPr>
        <w:t>All posts are subject to satisfactory references.</w:t>
      </w:r>
    </w:p>
    <w:p w:rsidR="00C1063B" w:rsidRDefault="00F1346B" w:rsidP="008A79C0">
      <w:pPr>
        <w:pStyle w:val="AppFormNotes"/>
        <w:numPr>
          <w:ilvl w:val="0"/>
          <w:numId w:val="0"/>
        </w:numPr>
        <w:ind w:left="873"/>
        <w:rPr>
          <w:lang w:val="en-GB"/>
        </w:rPr>
      </w:pPr>
      <w:r>
        <w:rPr>
          <w:lang w:val="en-GB"/>
        </w:rPr>
        <w:t>Applicants are advised that s</w:t>
      </w:r>
      <w:r w:rsidR="004D1C95" w:rsidRPr="004D1C95">
        <w:rPr>
          <w:lang w:val="en-GB"/>
        </w:rPr>
        <w:t>chools/</w:t>
      </w:r>
      <w:r>
        <w:rPr>
          <w:lang w:val="en-GB"/>
        </w:rPr>
        <w:t>c</w:t>
      </w:r>
      <w:r w:rsidR="004D1C95" w:rsidRPr="004D1C95">
        <w:rPr>
          <w:lang w:val="en-GB"/>
        </w:rPr>
        <w:t xml:space="preserve">olleges </w:t>
      </w:r>
      <w:r w:rsidR="00C97C67">
        <w:rPr>
          <w:lang w:val="en-GB"/>
        </w:rPr>
        <w:t>designated with</w:t>
      </w:r>
      <w:r w:rsidR="004D1C95" w:rsidRPr="004D1C95">
        <w:rPr>
          <w:lang w:val="en-GB"/>
        </w:rPr>
        <w:t xml:space="preserve"> a </w:t>
      </w:r>
      <w:r>
        <w:rPr>
          <w:lang w:val="en-GB"/>
        </w:rPr>
        <w:t>r</w:t>
      </w:r>
      <w:r w:rsidR="004D1C95" w:rsidRPr="004D1C95">
        <w:rPr>
          <w:lang w:val="en-GB"/>
        </w:rPr>
        <w:t xml:space="preserve">eligious </w:t>
      </w:r>
      <w:r>
        <w:rPr>
          <w:lang w:val="en-GB"/>
        </w:rPr>
        <w:t>c</w:t>
      </w:r>
      <w:r w:rsidR="004D1C95" w:rsidRPr="004D1C95">
        <w:rPr>
          <w:lang w:val="en-GB"/>
        </w:rPr>
        <w:t xml:space="preserve">haracter </w:t>
      </w:r>
      <w:r w:rsidR="00AB7A33">
        <w:rPr>
          <w:lang w:val="en-GB"/>
        </w:rPr>
        <w:t xml:space="preserve">in England and Wales </w:t>
      </w:r>
      <w:r w:rsidR="004D1C95" w:rsidRPr="004D1C95">
        <w:rPr>
          <w:lang w:val="en-GB"/>
        </w:rPr>
        <w:t>are permitted by law to require</w:t>
      </w:r>
      <w:r w:rsidR="00C1063B">
        <w:rPr>
          <w:lang w:val="en-GB"/>
        </w:rPr>
        <w:t xml:space="preserve"> certain </w:t>
      </w:r>
      <w:r w:rsidR="004D1C95" w:rsidRPr="004D1C95">
        <w:rPr>
          <w:lang w:val="en-GB"/>
        </w:rPr>
        <w:t>posts to be filled by practising Catholics</w:t>
      </w:r>
      <w:r w:rsidR="00AB7A33">
        <w:rPr>
          <w:lang w:val="en-GB"/>
        </w:rPr>
        <w:t>.</w:t>
      </w:r>
      <w:r w:rsidR="00C1063B">
        <w:rPr>
          <w:lang w:val="en-GB"/>
        </w:rPr>
        <w:t xml:space="preserve"> </w:t>
      </w:r>
      <w:r w:rsidR="004D1C95">
        <w:rPr>
          <w:lang w:val="en-GB"/>
        </w:rPr>
        <w:t xml:space="preserve">  </w:t>
      </w:r>
    </w:p>
    <w:p w:rsidR="004D1C95" w:rsidRDefault="00C1063B" w:rsidP="008A79C0">
      <w:pPr>
        <w:pStyle w:val="AppFormNotes"/>
        <w:numPr>
          <w:ilvl w:val="0"/>
          <w:numId w:val="0"/>
        </w:numPr>
        <w:ind w:left="873"/>
      </w:pPr>
      <w:r w:rsidRPr="00444926">
        <w:rPr>
          <w:b/>
          <w:lang w:val="en-GB"/>
        </w:rPr>
        <w:t>Senior Leadership posts</w:t>
      </w:r>
      <w:r>
        <w:rPr>
          <w:lang w:val="en-GB"/>
        </w:rPr>
        <w:t xml:space="preserve"> </w:t>
      </w:r>
      <w:r w:rsidR="00AB7A33">
        <w:rPr>
          <w:lang w:val="en-GB"/>
        </w:rPr>
        <w:t>–</w:t>
      </w:r>
      <w:r>
        <w:rPr>
          <w:lang w:val="en-GB"/>
        </w:rPr>
        <w:t xml:space="preserve"> </w:t>
      </w:r>
      <w:r w:rsidR="00AB7A33">
        <w:rPr>
          <w:lang w:val="en-GB"/>
        </w:rPr>
        <w:t xml:space="preserve">Applicants </w:t>
      </w:r>
      <w:r w:rsidR="004D1C95" w:rsidRPr="004D1C95">
        <w:t xml:space="preserve">are advised that the ‘Memorandum on Appointment </w:t>
      </w:r>
      <w:r w:rsidR="00B67480">
        <w:t>in</w:t>
      </w:r>
      <w:r w:rsidR="004D1C95" w:rsidRPr="004D1C95">
        <w:t xml:space="preserve"> Teachers To Catholic</w:t>
      </w:r>
      <w:r w:rsidR="004D1C95">
        <w:t xml:space="preserve"> Schools’ (</w:t>
      </w:r>
      <w:r w:rsidR="00F1346B">
        <w:t>amended September 2014</w:t>
      </w:r>
      <w:r w:rsidR="004D1C95">
        <w:t>), provides that ‘the posts of Headteacher</w:t>
      </w:r>
      <w:r w:rsidR="00BB1E44">
        <w:t xml:space="preserve"> or Principal</w:t>
      </w:r>
      <w:r w:rsidR="004D1C95">
        <w:t>, Deputy Headteacher</w:t>
      </w:r>
      <w:r w:rsidR="00BB1E44">
        <w:t xml:space="preserve"> or Deputy Principal</w:t>
      </w:r>
      <w:r w:rsidR="004D1C95">
        <w:t xml:space="preserve"> and Head or Coordinator of Religious Education are to be filled by practising Catholics’.  The Memorandum may be viewed by visiting the CES’s website at</w:t>
      </w:r>
      <w:r w:rsidR="00444926">
        <w:t xml:space="preserve">: </w:t>
      </w:r>
      <w:r w:rsidR="00B67480" w:rsidRPr="00B67480">
        <w:t xml:space="preserve">http://www.catholiceducation.org.uk/employment-documents/recruitment-process/item/1000049-memorandum-on-appointment-of-teachers-to-catholic-schools </w:t>
      </w:r>
      <w:hyperlink r:id="rId13" w:history="1"/>
    </w:p>
    <w:p w:rsidR="00AB7A33" w:rsidRDefault="00C1063B" w:rsidP="008A79C0">
      <w:pPr>
        <w:pStyle w:val="AppFormNotes"/>
        <w:numPr>
          <w:ilvl w:val="0"/>
          <w:numId w:val="0"/>
        </w:numPr>
        <w:ind w:left="873"/>
      </w:pPr>
      <w:r w:rsidRPr="00444926">
        <w:rPr>
          <w:b/>
        </w:rPr>
        <w:lastRenderedPageBreak/>
        <w:t>Teacher posts</w:t>
      </w:r>
      <w:r>
        <w:t xml:space="preserve"> – </w:t>
      </w:r>
      <w:r w:rsidR="00AB7A33">
        <w:t>Applicants a</w:t>
      </w:r>
      <w:r>
        <w:t>re advised that schools/colleges are entitled to</w:t>
      </w:r>
      <w:r w:rsidR="008977D9">
        <w:t xml:space="preserve"> give priority to practising Catholic applicants</w:t>
      </w:r>
      <w:r w:rsidR="00AB7A33">
        <w:t>.</w:t>
      </w:r>
    </w:p>
    <w:p w:rsidR="004B2428" w:rsidRPr="003268AD" w:rsidRDefault="00C1063B" w:rsidP="008A79C0">
      <w:pPr>
        <w:pStyle w:val="AppFormNotes"/>
        <w:numPr>
          <w:ilvl w:val="0"/>
          <w:numId w:val="0"/>
        </w:numPr>
        <w:ind w:left="873"/>
      </w:pPr>
      <w:r w:rsidRPr="00444926">
        <w:rPr>
          <w:b/>
        </w:rPr>
        <w:t>Support Staff posts</w:t>
      </w:r>
      <w:r>
        <w:t xml:space="preserve"> </w:t>
      </w:r>
      <w:r w:rsidR="004B2428">
        <w:t>–</w:t>
      </w:r>
      <w:r>
        <w:t xml:space="preserve"> </w:t>
      </w:r>
      <w:r w:rsidR="00AB7A33">
        <w:t xml:space="preserve">Applicants </w:t>
      </w:r>
      <w:r w:rsidR="004B2428">
        <w:t xml:space="preserve">are advised that schools/colleges (in England only) </w:t>
      </w:r>
      <w:r w:rsidR="004B2428" w:rsidRPr="003268AD">
        <w:t>are</w:t>
      </w:r>
      <w:r w:rsidR="008977D9" w:rsidRPr="003268AD">
        <w:t xml:space="preserve"> entitled to give priority to practising Catholic applicants </w:t>
      </w:r>
      <w:r w:rsidR="004B2428" w:rsidRPr="003268AD">
        <w:rPr>
          <w:u w:val="single"/>
        </w:rPr>
        <w:t xml:space="preserve">where </w:t>
      </w:r>
      <w:r w:rsidR="006E0EEF" w:rsidRPr="003268AD">
        <w:rPr>
          <w:u w:val="single"/>
        </w:rPr>
        <w:t xml:space="preserve">it can be demonstrated that </w:t>
      </w:r>
      <w:r w:rsidR="00F52FF2" w:rsidRPr="003268AD">
        <w:rPr>
          <w:u w:val="single"/>
        </w:rPr>
        <w:t>it is a proportionate means of achieving a legitimate aim (commonly known as a “genuine occupational requirement”)</w:t>
      </w:r>
      <w:r w:rsidR="004B2428" w:rsidRPr="003268AD">
        <w:t>.</w:t>
      </w:r>
    </w:p>
    <w:p w:rsidR="0084245C" w:rsidRPr="003268AD" w:rsidRDefault="001C68CD" w:rsidP="008A79C0">
      <w:pPr>
        <w:pStyle w:val="AppFormNotes"/>
        <w:numPr>
          <w:ilvl w:val="0"/>
          <w:numId w:val="0"/>
        </w:numPr>
        <w:ind w:left="873"/>
      </w:pPr>
      <w:r w:rsidRPr="003268AD">
        <w:t xml:space="preserve">Schools/colleges </w:t>
      </w:r>
      <w:r w:rsidR="00F26149" w:rsidRPr="003268AD">
        <w:t xml:space="preserve">may provide </w:t>
      </w:r>
      <w:r w:rsidRPr="003268AD">
        <w:t>guidance</w:t>
      </w:r>
      <w:r w:rsidR="00F26149" w:rsidRPr="003268AD">
        <w:t xml:space="preserve"> to the applicant regarding the definition of a “practising Catholic” </w:t>
      </w:r>
      <w:r w:rsidR="00093B21">
        <w:t xml:space="preserve">with the application pack and/or </w:t>
      </w:r>
      <w:r w:rsidR="00F26149" w:rsidRPr="003268AD">
        <w:t xml:space="preserve">in the event that the applicant is </w:t>
      </w:r>
      <w:r w:rsidRPr="003268AD">
        <w:t xml:space="preserve">shortlisted for interview.  </w:t>
      </w:r>
      <w:r w:rsidR="0088365B" w:rsidRPr="003268AD">
        <w:t xml:space="preserve">  </w:t>
      </w:r>
    </w:p>
    <w:p w:rsidR="00FE00F2" w:rsidRPr="00444926" w:rsidRDefault="00B92D4E" w:rsidP="008A79C0">
      <w:pPr>
        <w:pStyle w:val="AppFormNotes"/>
        <w:numPr>
          <w:ilvl w:val="0"/>
          <w:numId w:val="0"/>
        </w:numPr>
        <w:ind w:left="873"/>
        <w:rPr>
          <w:b/>
        </w:rPr>
      </w:pPr>
      <w:r w:rsidRPr="00444926">
        <w:rPr>
          <w:b/>
        </w:rPr>
        <w:t>In s</w:t>
      </w:r>
      <w:r w:rsidR="0084245C" w:rsidRPr="00444926">
        <w:rPr>
          <w:b/>
        </w:rPr>
        <w:t>ummary</w:t>
      </w:r>
      <w:r w:rsidRPr="00444926">
        <w:rPr>
          <w:b/>
        </w:rPr>
        <w:t>, a</w:t>
      </w:r>
      <w:r w:rsidR="007C39E2" w:rsidRPr="00444926">
        <w:rPr>
          <w:b/>
        </w:rPr>
        <w:t>ll practising Catholic applicants</w:t>
      </w:r>
      <w:r w:rsidR="0084245C" w:rsidRPr="00444926">
        <w:rPr>
          <w:b/>
        </w:rPr>
        <w:t>, regardless of the post for which they are applying,</w:t>
      </w:r>
      <w:r w:rsidR="007C39E2" w:rsidRPr="00444926">
        <w:rPr>
          <w:b/>
        </w:rPr>
        <w:t xml:space="preserve"> </w:t>
      </w:r>
      <w:r w:rsidR="0084245C" w:rsidRPr="00444926">
        <w:rPr>
          <w:b/>
        </w:rPr>
        <w:t xml:space="preserve">are advised to provide referee details </w:t>
      </w:r>
      <w:r w:rsidR="007C39E2" w:rsidRPr="00444926">
        <w:rPr>
          <w:b/>
        </w:rPr>
        <w:t xml:space="preserve">for their Parish Priest so that the school/college may </w:t>
      </w:r>
      <w:r w:rsidR="0084245C" w:rsidRPr="00444926">
        <w:rPr>
          <w:b/>
        </w:rPr>
        <w:t xml:space="preserve">give priority in accordance with the remit of the law (where applicable).  </w:t>
      </w:r>
      <w:r w:rsidR="007C39E2" w:rsidRPr="00444926">
        <w:rPr>
          <w:b/>
        </w:rPr>
        <w:t>Those applicants applying for Senior Leadership posts</w:t>
      </w:r>
      <w:r w:rsidR="0084245C" w:rsidRPr="00444926">
        <w:rPr>
          <w:b/>
        </w:rPr>
        <w:t xml:space="preserve"> </w:t>
      </w:r>
      <w:r w:rsidR="0063263E" w:rsidRPr="00444926">
        <w:rPr>
          <w:b/>
        </w:rPr>
        <w:t>referenced i</w:t>
      </w:r>
      <w:r w:rsidR="0084245C" w:rsidRPr="00444926">
        <w:rPr>
          <w:b/>
        </w:rPr>
        <w:t>n the Memorandum</w:t>
      </w:r>
      <w:r w:rsidR="007C39E2" w:rsidRPr="00444926">
        <w:rPr>
          <w:b/>
        </w:rPr>
        <w:t xml:space="preserve"> </w:t>
      </w:r>
      <w:r w:rsidR="007C39E2" w:rsidRPr="00444926">
        <w:rPr>
          <w:b/>
          <w:u w:val="single"/>
        </w:rPr>
        <w:t>must</w:t>
      </w:r>
      <w:r w:rsidR="007C39E2" w:rsidRPr="00444926">
        <w:rPr>
          <w:b/>
        </w:rPr>
        <w:t xml:space="preserve"> provide such details.  </w:t>
      </w:r>
    </w:p>
    <w:p w:rsidR="00256804" w:rsidRDefault="00FE00F2" w:rsidP="00256804">
      <w:pPr>
        <w:pStyle w:val="AppFormNotes"/>
        <w:numPr>
          <w:ilvl w:val="0"/>
          <w:numId w:val="0"/>
        </w:numPr>
        <w:tabs>
          <w:tab w:val="left" w:pos="720"/>
        </w:tabs>
        <w:ind w:left="873"/>
        <w:rPr>
          <w:b/>
          <w:lang w:val="en-GB"/>
        </w:rPr>
      </w:pPr>
      <w:r>
        <w:t xml:space="preserve">Notes (i) – </w:t>
      </w:r>
      <w:r w:rsidR="00256804">
        <w:t>Applicants must advise the school/college if they do not want them to contact any of their referees and provide reasons.  For example, where applicants are currently employed, they may not wish the school/college to contact their employer until such time that they have given notice to terminate their employment.</w:t>
      </w:r>
      <w:r w:rsidR="00256804">
        <w:rPr>
          <w:b/>
          <w:lang w:val="en-GB"/>
        </w:rPr>
        <w:t xml:space="preserve">     </w:t>
      </w:r>
    </w:p>
    <w:p w:rsidR="005E0EBE" w:rsidRPr="005E0EBE" w:rsidRDefault="005E0EBE" w:rsidP="008A79C0">
      <w:pPr>
        <w:pStyle w:val="AppFormNotes"/>
        <w:numPr>
          <w:ilvl w:val="0"/>
          <w:numId w:val="0"/>
        </w:numPr>
        <w:ind w:left="873"/>
        <w:rPr>
          <w:lang w:val="en-GB"/>
        </w:rPr>
      </w:pPr>
      <w:r w:rsidRPr="00862E6F">
        <w:rPr>
          <w:u w:val="single"/>
          <w:lang w:val="en-GB"/>
        </w:rPr>
        <w:t>Section 9.2</w:t>
      </w:r>
      <w:r w:rsidR="00862E6F" w:rsidRPr="00862E6F">
        <w:rPr>
          <w:u w:val="single"/>
          <w:lang w:val="en-GB"/>
        </w:rPr>
        <w:t xml:space="preserve"> Senior Leadership and Teacher Application Forms and Section 7.2.</w:t>
      </w:r>
      <w:r w:rsidR="009C38D7" w:rsidRPr="00862E6F">
        <w:rPr>
          <w:u w:val="single"/>
          <w:lang w:val="en-GB"/>
        </w:rPr>
        <w:t xml:space="preserve"> Support Staff </w:t>
      </w:r>
      <w:r w:rsidR="00C44856" w:rsidRPr="00862E6F">
        <w:rPr>
          <w:u w:val="single"/>
          <w:lang w:val="en-GB"/>
        </w:rPr>
        <w:t xml:space="preserve">and Lay Chaplain </w:t>
      </w:r>
      <w:r w:rsidR="009C38D7" w:rsidRPr="00862E6F">
        <w:rPr>
          <w:u w:val="single"/>
          <w:lang w:val="en-GB"/>
        </w:rPr>
        <w:t>Application Forms</w:t>
      </w:r>
      <w:r w:rsidRPr="005E0EBE">
        <w:rPr>
          <w:lang w:val="en-GB"/>
        </w:rPr>
        <w:t xml:space="preserve"> </w:t>
      </w:r>
      <w:r>
        <w:rPr>
          <w:lang w:val="en-GB"/>
        </w:rPr>
        <w:t>–</w:t>
      </w:r>
      <w:r w:rsidRPr="005E0EBE">
        <w:rPr>
          <w:lang w:val="en-GB"/>
        </w:rPr>
        <w:t xml:space="preserve"> </w:t>
      </w:r>
      <w:r>
        <w:rPr>
          <w:lang w:val="en-GB"/>
        </w:rPr>
        <w:t xml:space="preserve">In the event that </w:t>
      </w:r>
      <w:r w:rsidR="00B469A4">
        <w:rPr>
          <w:lang w:val="en-GB"/>
        </w:rPr>
        <w:t>an applicant is</w:t>
      </w:r>
      <w:r>
        <w:rPr>
          <w:lang w:val="en-GB"/>
        </w:rPr>
        <w:t xml:space="preserve"> appointed, a</w:t>
      </w:r>
      <w:r w:rsidR="00B469A4">
        <w:rPr>
          <w:lang w:val="en-GB"/>
        </w:rPr>
        <w:t>ny</w:t>
      </w:r>
      <w:r>
        <w:rPr>
          <w:lang w:val="en-GB"/>
        </w:rPr>
        <w:t xml:space="preserve"> failure to disclose the existence of a relationship, whether it be by marriage, blood or as co-habitee, between </w:t>
      </w:r>
      <w:r w:rsidR="00B469A4">
        <w:rPr>
          <w:lang w:val="en-GB"/>
        </w:rPr>
        <w:t xml:space="preserve">the applicant </w:t>
      </w:r>
      <w:r>
        <w:rPr>
          <w:lang w:val="en-GB"/>
        </w:rPr>
        <w:t xml:space="preserve">or </w:t>
      </w:r>
      <w:r w:rsidR="00B469A4">
        <w:rPr>
          <w:lang w:val="en-GB"/>
        </w:rPr>
        <w:t>their</w:t>
      </w:r>
      <w:r>
        <w:rPr>
          <w:lang w:val="en-GB"/>
        </w:rPr>
        <w:t xml:space="preserve"> spouse/civil partner/partner with a member, or an employee</w:t>
      </w:r>
      <w:r w:rsidR="00B469A4">
        <w:rPr>
          <w:lang w:val="en-GB"/>
        </w:rPr>
        <w:t>,</w:t>
      </w:r>
      <w:r>
        <w:rPr>
          <w:lang w:val="en-GB"/>
        </w:rPr>
        <w:t xml:space="preserve"> </w:t>
      </w:r>
      <w:r w:rsidR="00B469A4">
        <w:rPr>
          <w:lang w:val="en-GB"/>
        </w:rPr>
        <w:t xml:space="preserve">of </w:t>
      </w:r>
      <w:r>
        <w:rPr>
          <w:lang w:val="en-GB"/>
        </w:rPr>
        <w:t xml:space="preserve">the Governing Body of the school/college where the post is situated may be considered a disciplinary offence warranting summary dismissal.    </w:t>
      </w:r>
    </w:p>
    <w:p w:rsidR="00862E6F" w:rsidRPr="009D054D" w:rsidRDefault="00C664AB" w:rsidP="008A79C0">
      <w:pPr>
        <w:pStyle w:val="AppFormTitle"/>
        <w:numPr>
          <w:ilvl w:val="0"/>
          <w:numId w:val="3"/>
        </w:numPr>
        <w:jc w:val="both"/>
        <w:rPr>
          <w:sz w:val="22"/>
          <w:szCs w:val="22"/>
          <w:u w:val="single"/>
          <w:lang w:val="en-GB"/>
        </w:rPr>
      </w:pPr>
      <w:r w:rsidRPr="009D054D">
        <w:rPr>
          <w:sz w:val="22"/>
          <w:szCs w:val="22"/>
          <w:u w:val="single"/>
          <w:lang w:val="en-GB"/>
        </w:rPr>
        <w:t>Immigration, Asylum and Nationality Act 2006</w:t>
      </w:r>
    </w:p>
    <w:p w:rsidR="004D1C95" w:rsidRPr="009D054D" w:rsidRDefault="00862E6F" w:rsidP="00862E6F">
      <w:pPr>
        <w:pStyle w:val="AppFormTitle"/>
        <w:ind w:left="927"/>
        <w:jc w:val="both"/>
        <w:rPr>
          <w:sz w:val="22"/>
          <w:szCs w:val="22"/>
          <w:u w:val="single"/>
          <w:lang w:val="en-GB"/>
        </w:rPr>
      </w:pPr>
      <w:r w:rsidRPr="009D054D">
        <w:rPr>
          <w:sz w:val="22"/>
          <w:szCs w:val="22"/>
          <w:u w:val="single"/>
          <w:lang w:val="en-GB"/>
        </w:rPr>
        <w:t>Section 13 Senior Leadership and Teacher Application Forms and S</w:t>
      </w:r>
      <w:r w:rsidR="009C38D7" w:rsidRPr="009D054D">
        <w:rPr>
          <w:sz w:val="22"/>
          <w:szCs w:val="22"/>
          <w:u w:val="single"/>
          <w:lang w:val="en-GB"/>
        </w:rPr>
        <w:t xml:space="preserve">ection 11 Support Staff </w:t>
      </w:r>
      <w:r w:rsidR="00096DDA" w:rsidRPr="009D054D">
        <w:rPr>
          <w:sz w:val="22"/>
          <w:szCs w:val="22"/>
          <w:u w:val="single"/>
          <w:lang w:val="en-GB"/>
        </w:rPr>
        <w:t xml:space="preserve">and Lay Chaplain </w:t>
      </w:r>
      <w:r w:rsidR="009C38D7" w:rsidRPr="009D054D">
        <w:rPr>
          <w:sz w:val="22"/>
          <w:szCs w:val="22"/>
          <w:u w:val="single"/>
          <w:lang w:val="en-GB"/>
        </w:rPr>
        <w:t>Application Form</w:t>
      </w:r>
      <w:r w:rsidRPr="009D054D">
        <w:rPr>
          <w:sz w:val="22"/>
          <w:szCs w:val="22"/>
          <w:u w:val="single"/>
          <w:lang w:val="en-GB"/>
        </w:rPr>
        <w:t>s</w:t>
      </w:r>
    </w:p>
    <w:p w:rsidR="00281766" w:rsidRPr="00C37F77" w:rsidRDefault="00C37F77" w:rsidP="008A79C0">
      <w:pPr>
        <w:pStyle w:val="AppFormTitle"/>
        <w:ind w:left="927"/>
        <w:jc w:val="both"/>
        <w:rPr>
          <w:b w:val="0"/>
          <w:sz w:val="22"/>
          <w:szCs w:val="22"/>
          <w:lang w:val="en-GB"/>
        </w:rPr>
      </w:pPr>
      <w:r>
        <w:rPr>
          <w:b w:val="0"/>
          <w:sz w:val="22"/>
          <w:szCs w:val="22"/>
          <w:lang w:val="en-GB"/>
        </w:rPr>
        <w:t>In accordance with the legal r</w:t>
      </w:r>
      <w:r w:rsidR="00137B72">
        <w:rPr>
          <w:b w:val="0"/>
          <w:sz w:val="22"/>
          <w:szCs w:val="22"/>
          <w:lang w:val="en-GB"/>
        </w:rPr>
        <w:t>equirements of the Immigration,</w:t>
      </w:r>
      <w:r>
        <w:rPr>
          <w:b w:val="0"/>
          <w:sz w:val="22"/>
          <w:szCs w:val="22"/>
          <w:lang w:val="en-GB"/>
        </w:rPr>
        <w:t xml:space="preserve"> Asylum &amp; Nationality Act 2006 (“the 2006 Act”) </w:t>
      </w:r>
      <w:r w:rsidR="0000596C">
        <w:rPr>
          <w:b w:val="0"/>
          <w:sz w:val="22"/>
          <w:szCs w:val="22"/>
          <w:lang w:val="en-GB"/>
        </w:rPr>
        <w:t xml:space="preserve">(as amended) </w:t>
      </w:r>
      <w:r>
        <w:rPr>
          <w:b w:val="0"/>
          <w:sz w:val="22"/>
          <w:szCs w:val="22"/>
          <w:lang w:val="en-GB"/>
        </w:rPr>
        <w:t>the Governing Body</w:t>
      </w:r>
      <w:r w:rsidR="00137B72">
        <w:rPr>
          <w:b w:val="0"/>
          <w:sz w:val="22"/>
          <w:szCs w:val="22"/>
          <w:lang w:val="en-GB"/>
        </w:rPr>
        <w:t xml:space="preserve"> is under a legal duty to </w:t>
      </w:r>
      <w:r>
        <w:rPr>
          <w:b w:val="0"/>
          <w:sz w:val="22"/>
          <w:szCs w:val="22"/>
          <w:lang w:val="en-GB"/>
        </w:rPr>
        <w:t>require all members of staff to provide documentary evidence of their entitlement to undertake the position applied for and</w:t>
      </w:r>
      <w:r w:rsidR="00806A81">
        <w:rPr>
          <w:b w:val="0"/>
          <w:sz w:val="22"/>
          <w:szCs w:val="22"/>
          <w:lang w:val="en-GB"/>
        </w:rPr>
        <w:t xml:space="preserve"> to ensure that they have </w:t>
      </w:r>
      <w:r>
        <w:rPr>
          <w:b w:val="0"/>
          <w:sz w:val="22"/>
          <w:szCs w:val="22"/>
          <w:lang w:val="en-GB"/>
        </w:rPr>
        <w:t>an ongoing entitlement to live and wor</w:t>
      </w:r>
      <w:r w:rsidR="00687C55">
        <w:rPr>
          <w:b w:val="0"/>
          <w:sz w:val="22"/>
          <w:szCs w:val="22"/>
          <w:lang w:val="en-GB"/>
        </w:rPr>
        <w:t>k in the UK.  These checks need</w:t>
      </w:r>
      <w:r>
        <w:rPr>
          <w:b w:val="0"/>
          <w:sz w:val="22"/>
          <w:szCs w:val="22"/>
          <w:lang w:val="en-GB"/>
        </w:rPr>
        <w:t xml:space="preserve"> to be carried out for </w:t>
      </w:r>
      <w:r w:rsidR="008E54F5">
        <w:rPr>
          <w:b w:val="0"/>
          <w:sz w:val="22"/>
          <w:szCs w:val="22"/>
          <w:lang w:val="en-GB"/>
        </w:rPr>
        <w:t>e</w:t>
      </w:r>
      <w:r>
        <w:rPr>
          <w:b w:val="0"/>
          <w:sz w:val="22"/>
          <w:szCs w:val="22"/>
          <w:lang w:val="en-GB"/>
        </w:rPr>
        <w:t xml:space="preserve">very person the Governing Body employs regardless of race, ethnicity or nationality.  Therefore, on conditional offer of employment, and before a successful applicant commences their post, they must </w:t>
      </w:r>
      <w:r w:rsidRPr="00C37F77">
        <w:rPr>
          <w:b w:val="0"/>
          <w:sz w:val="22"/>
          <w:szCs w:val="22"/>
          <w:lang w:val="en-GB"/>
        </w:rPr>
        <w:t xml:space="preserve">provide supporting evidence of their </w:t>
      </w:r>
      <w:r w:rsidRPr="00C37F77">
        <w:rPr>
          <w:b w:val="0"/>
          <w:sz w:val="22"/>
          <w:szCs w:val="22"/>
          <w:lang w:val="en-GB"/>
        </w:rPr>
        <w:lastRenderedPageBreak/>
        <w:t xml:space="preserve">right to live and work in the UK.  </w:t>
      </w:r>
      <w:r w:rsidR="00281766" w:rsidRPr="00C37F77">
        <w:rPr>
          <w:b w:val="0"/>
          <w:sz w:val="22"/>
          <w:szCs w:val="22"/>
          <w:lang w:val="en-GB"/>
        </w:rPr>
        <w:t xml:space="preserve">Generally speaking, the provision of one of the documents listed below will be sufficient proof but </w:t>
      </w:r>
      <w:r w:rsidR="008E54F5">
        <w:rPr>
          <w:b w:val="0"/>
          <w:sz w:val="22"/>
          <w:szCs w:val="22"/>
          <w:lang w:val="en-GB"/>
        </w:rPr>
        <w:t xml:space="preserve">applicants </w:t>
      </w:r>
      <w:r w:rsidR="00281766" w:rsidRPr="00C37F77">
        <w:rPr>
          <w:b w:val="0"/>
          <w:sz w:val="22"/>
          <w:szCs w:val="22"/>
          <w:lang w:val="en-GB"/>
        </w:rPr>
        <w:t xml:space="preserve">are advised to consider the </w:t>
      </w:r>
      <w:r w:rsidR="0000596C">
        <w:rPr>
          <w:b w:val="0"/>
          <w:sz w:val="22"/>
          <w:szCs w:val="22"/>
          <w:lang w:val="en-GB"/>
        </w:rPr>
        <w:t>UK Visas and Immigration</w:t>
      </w:r>
      <w:r w:rsidR="00281766" w:rsidRPr="00C37F77">
        <w:rPr>
          <w:b w:val="0"/>
          <w:sz w:val="22"/>
          <w:szCs w:val="22"/>
          <w:lang w:val="en-GB"/>
        </w:rPr>
        <w:t xml:space="preserve"> requirements for preventing illegal working in the UK for a full list of documents that may prove such entitlement which can be found on the Home Office’s website. </w:t>
      </w:r>
    </w:p>
    <w:p w:rsidR="00281766" w:rsidRPr="00C37F77" w:rsidRDefault="00467215" w:rsidP="008A79C0">
      <w:pPr>
        <w:pStyle w:val="AppFormNotes"/>
        <w:numPr>
          <w:ilvl w:val="0"/>
          <w:numId w:val="0"/>
        </w:numPr>
        <w:ind w:left="567"/>
        <w:rPr>
          <w:lang w:val="en-GB"/>
        </w:rPr>
      </w:pPr>
      <w:r>
        <w:rPr>
          <w:lang w:val="en-GB"/>
        </w:rPr>
        <w:t>The</w:t>
      </w:r>
      <w:r w:rsidR="00281766" w:rsidRPr="00C37F77">
        <w:rPr>
          <w:lang w:val="en-GB"/>
        </w:rPr>
        <w:t xml:space="preserve"> most common </w:t>
      </w:r>
      <w:r w:rsidR="0033536E">
        <w:rPr>
          <w:lang w:val="en-GB"/>
        </w:rPr>
        <w:t xml:space="preserve">proof of entitlement </w:t>
      </w:r>
      <w:r w:rsidR="00281766" w:rsidRPr="00C37F77">
        <w:rPr>
          <w:lang w:val="en-GB"/>
        </w:rPr>
        <w:t>documents are:</w:t>
      </w:r>
    </w:p>
    <w:p w:rsidR="00281766" w:rsidRPr="00E85674" w:rsidRDefault="00281766" w:rsidP="008A79C0">
      <w:pPr>
        <w:pStyle w:val="AppFormDetails"/>
      </w:pPr>
      <w:r w:rsidRPr="00E85674">
        <w:t xml:space="preserve">A passport showing that the holder, or a person named in the passport as the child of the holder, is a British citizen or a citizen of the </w:t>
      </w:r>
      <w:smartTag w:uri="urn:schemas-microsoft-com:office:smarttags" w:element="country-region">
        <w:smartTag w:uri="urn:schemas-microsoft-com:office:smarttags" w:element="place">
          <w:r w:rsidRPr="00E85674">
            <w:t>UK</w:t>
          </w:r>
        </w:smartTag>
      </w:smartTag>
      <w:r w:rsidRPr="00E85674">
        <w:t xml:space="preserve"> and Colonies having the right of abode in the </w:t>
      </w:r>
      <w:smartTag w:uri="urn:schemas-microsoft-com:office:smarttags" w:element="country-region">
        <w:smartTag w:uri="urn:schemas-microsoft-com:office:smarttags" w:element="place">
          <w:r w:rsidRPr="00E85674">
            <w:t>UK</w:t>
          </w:r>
        </w:smartTag>
      </w:smartTag>
      <w:r w:rsidRPr="00E85674">
        <w:t>.</w:t>
      </w:r>
    </w:p>
    <w:p w:rsidR="00281766" w:rsidRPr="00E85674" w:rsidRDefault="00281766" w:rsidP="008A79C0">
      <w:pPr>
        <w:pStyle w:val="AppFormDetails"/>
      </w:pPr>
      <w:r w:rsidRPr="00E85674">
        <w:t xml:space="preserve">A passport or national identity card showing that the holder, or a person named in the passport as the child of the holder, is a national of </w:t>
      </w:r>
      <w:r w:rsidR="00587898">
        <w:t>a</w:t>
      </w:r>
      <w:r w:rsidRPr="00E85674">
        <w:t xml:space="preserve"> European Economic Area </w:t>
      </w:r>
      <w:r w:rsidR="00587898">
        <w:t xml:space="preserve">country </w:t>
      </w:r>
      <w:r w:rsidRPr="00E85674">
        <w:t>or Switzerland.</w:t>
      </w:r>
    </w:p>
    <w:p w:rsidR="00281766" w:rsidRPr="00E85674" w:rsidRDefault="00281766" w:rsidP="008A79C0">
      <w:pPr>
        <w:pStyle w:val="AppFormDetails"/>
      </w:pPr>
      <w:r w:rsidRPr="00E85674">
        <w:t xml:space="preserve">A </w:t>
      </w:r>
      <w:r w:rsidR="00587898">
        <w:t>R</w:t>
      </w:r>
      <w:r w:rsidRPr="00E85674">
        <w:t xml:space="preserve">egistration </w:t>
      </w:r>
      <w:r w:rsidR="00587898">
        <w:t>C</w:t>
      </w:r>
      <w:r w:rsidRPr="00E85674">
        <w:t xml:space="preserve">ertificate or </w:t>
      </w:r>
      <w:r w:rsidR="00587898">
        <w:t>D</w:t>
      </w:r>
      <w:r w:rsidRPr="00E85674">
        <w:t xml:space="preserve">ocument </w:t>
      </w:r>
      <w:r w:rsidR="00587898">
        <w:t>C</w:t>
      </w:r>
      <w:r w:rsidRPr="00E85674">
        <w:t xml:space="preserve">ertifying </w:t>
      </w:r>
      <w:r w:rsidR="00587898">
        <w:t>P</w:t>
      </w:r>
      <w:r w:rsidRPr="00E85674">
        <w:t xml:space="preserve">ermanent </w:t>
      </w:r>
      <w:r w:rsidR="00587898">
        <w:t>R</w:t>
      </w:r>
      <w:r w:rsidRPr="00E85674">
        <w:t>esidence issued by the Home Office</w:t>
      </w:r>
      <w:r w:rsidR="0000596C">
        <w:t xml:space="preserve"> t</w:t>
      </w:r>
      <w:r w:rsidRPr="00E85674">
        <w:t xml:space="preserve">o a national </w:t>
      </w:r>
      <w:r w:rsidR="0000596C">
        <w:t>of</w:t>
      </w:r>
      <w:r w:rsidRPr="00E85674">
        <w:t xml:space="preserve"> a European Economic Area country or Switzerland.</w:t>
      </w:r>
    </w:p>
    <w:p w:rsidR="00281766" w:rsidRPr="00E85674" w:rsidRDefault="00281766" w:rsidP="008A79C0">
      <w:pPr>
        <w:pStyle w:val="AppFormDetails"/>
      </w:pPr>
      <w:r w:rsidRPr="00E85674">
        <w:t xml:space="preserve">A </w:t>
      </w:r>
      <w:r w:rsidR="00D63675">
        <w:t>P</w:t>
      </w:r>
      <w:r w:rsidRPr="00E85674">
        <w:t xml:space="preserve">ermanent </w:t>
      </w:r>
      <w:r w:rsidR="00D63675">
        <w:t>R</w:t>
      </w:r>
      <w:r w:rsidRPr="00E85674">
        <w:t xml:space="preserve">esidence </w:t>
      </w:r>
      <w:r w:rsidR="00D63675">
        <w:t>C</w:t>
      </w:r>
      <w:r w:rsidRPr="00E85674">
        <w:t>ard issued by the Home Office</w:t>
      </w:r>
      <w:r>
        <w:t xml:space="preserve"> </w:t>
      </w:r>
      <w:r w:rsidRPr="00E85674">
        <w:t xml:space="preserve">to the family member of a national </w:t>
      </w:r>
      <w:r w:rsidR="0000596C">
        <w:t>of</w:t>
      </w:r>
      <w:r w:rsidRPr="00E85674">
        <w:t xml:space="preserve"> a European Economic Area country or Switzerland.</w:t>
      </w:r>
    </w:p>
    <w:p w:rsidR="00281766" w:rsidRPr="00E85674" w:rsidRDefault="00281766" w:rsidP="008A79C0">
      <w:pPr>
        <w:pStyle w:val="AppFormDetails"/>
      </w:pPr>
      <w:r w:rsidRPr="00E85674">
        <w:t xml:space="preserve">A </w:t>
      </w:r>
      <w:r w:rsidR="00F05B18">
        <w:t xml:space="preserve">current </w:t>
      </w:r>
      <w:r w:rsidR="00D63675">
        <w:t>B</w:t>
      </w:r>
      <w:r w:rsidRPr="00E85674">
        <w:t>iometric</w:t>
      </w:r>
      <w:r w:rsidR="00F05B18">
        <w:t xml:space="preserve"> </w:t>
      </w:r>
      <w:r w:rsidR="00D63675">
        <w:t>I</w:t>
      </w:r>
      <w:r w:rsidR="00F05B18">
        <w:t xml:space="preserve">mmigration </w:t>
      </w:r>
      <w:r w:rsidR="00D63675">
        <w:t>Document (Biometric Residence Permit)</w:t>
      </w:r>
      <w:r w:rsidR="00F05B18">
        <w:t xml:space="preserve"> </w:t>
      </w:r>
      <w:r w:rsidRPr="00E85674">
        <w:t>issued by the</w:t>
      </w:r>
      <w:r w:rsidR="00F05B18">
        <w:t xml:space="preserve"> Home Office</w:t>
      </w:r>
      <w:r w:rsidR="00CB67A5">
        <w:t xml:space="preserve"> to the holder indicat</w:t>
      </w:r>
      <w:r w:rsidR="00D63675">
        <w:t>ing</w:t>
      </w:r>
      <w:r w:rsidR="00CB67A5">
        <w:t xml:space="preserve"> that the person named is allowed to stay indefinitely in the UK, or has no time limit on their stay in the UK.</w:t>
      </w:r>
      <w:r w:rsidRPr="00E85674">
        <w:t xml:space="preserve"> </w:t>
      </w:r>
    </w:p>
    <w:p w:rsidR="00D63675" w:rsidRDefault="00281766" w:rsidP="008A79C0">
      <w:pPr>
        <w:pStyle w:val="AppFormDetails"/>
      </w:pPr>
      <w:r w:rsidRPr="00E85674">
        <w:t xml:space="preserve">A </w:t>
      </w:r>
      <w:r w:rsidR="006F2237">
        <w:t xml:space="preserve">current </w:t>
      </w:r>
      <w:r w:rsidRPr="00E85674">
        <w:t xml:space="preserve">passport </w:t>
      </w:r>
      <w:r w:rsidR="00D63675">
        <w:t xml:space="preserve">endorsed to show that the holder is exempt from immigration control, </w:t>
      </w:r>
      <w:r w:rsidR="006F2237">
        <w:t>is allowed to s</w:t>
      </w:r>
      <w:r w:rsidR="00697056">
        <w:t>t</w:t>
      </w:r>
      <w:r w:rsidR="006F2237">
        <w:t>ay indefinitely in the UK</w:t>
      </w:r>
      <w:r w:rsidR="00D63675">
        <w:t>,</w:t>
      </w:r>
      <w:r w:rsidR="006F2237">
        <w:t xml:space="preserve"> or has no time limit on their stay in the UK</w:t>
      </w:r>
      <w:r w:rsidR="00D63675">
        <w:t>.</w:t>
      </w:r>
    </w:p>
    <w:p w:rsidR="00281766" w:rsidRDefault="00D63675" w:rsidP="008A79C0">
      <w:pPr>
        <w:pStyle w:val="AppFormDetails"/>
      </w:pPr>
      <w:r>
        <w:t xml:space="preserve">A current Immigration Status Document issued by the Home Office to the holder with an endorsement indicating that the named person is allowed to stay indefinitely in the UK or has no limit on their stay in the UK, together with an official document giving the person’s permanent National Insurance number and their name issued by a Government agency or a previous employer. </w:t>
      </w:r>
      <w:r w:rsidR="006F2237">
        <w:t xml:space="preserve"> </w:t>
      </w:r>
    </w:p>
    <w:p w:rsidR="009E1E49" w:rsidRDefault="009E1E49" w:rsidP="009E1E49">
      <w:pPr>
        <w:pStyle w:val="AppFormDetails"/>
        <w:numPr>
          <w:ilvl w:val="0"/>
          <w:numId w:val="0"/>
        </w:numPr>
        <w:ind w:left="1021" w:hanging="454"/>
      </w:pPr>
      <w:r>
        <w:t xml:space="preserve">The above list is non-exhaustive. </w:t>
      </w:r>
    </w:p>
    <w:p w:rsidR="00415A81" w:rsidRPr="009D054D" w:rsidRDefault="00415A81" w:rsidP="00415A81">
      <w:pPr>
        <w:pStyle w:val="AppFormDetails"/>
        <w:numPr>
          <w:ilvl w:val="0"/>
          <w:numId w:val="3"/>
        </w:numPr>
        <w:rPr>
          <w:b/>
          <w:u w:val="single"/>
        </w:rPr>
      </w:pPr>
      <w:r w:rsidRPr="009D054D">
        <w:rPr>
          <w:b/>
          <w:u w:val="single"/>
        </w:rPr>
        <w:t>Declaration</w:t>
      </w:r>
    </w:p>
    <w:p w:rsidR="00415A81" w:rsidRPr="009D054D" w:rsidRDefault="00415A81" w:rsidP="00415A81">
      <w:pPr>
        <w:pStyle w:val="AppFormDetails"/>
        <w:numPr>
          <w:ilvl w:val="0"/>
          <w:numId w:val="0"/>
        </w:numPr>
        <w:ind w:left="927"/>
        <w:rPr>
          <w:b/>
          <w:u w:val="single"/>
        </w:rPr>
      </w:pPr>
      <w:r w:rsidRPr="009D054D">
        <w:rPr>
          <w:b/>
          <w:u w:val="single"/>
        </w:rPr>
        <w:t>Section 14 Senior Leadership and Teacher Application Forms and Section 12 Support Staff and Lay Chaplain Application Forms</w:t>
      </w:r>
    </w:p>
    <w:p w:rsidR="00415A81" w:rsidRPr="00415A81" w:rsidRDefault="00415A81" w:rsidP="00415A81">
      <w:pPr>
        <w:pStyle w:val="AppFormDetails"/>
        <w:numPr>
          <w:ilvl w:val="0"/>
          <w:numId w:val="0"/>
        </w:numPr>
        <w:ind w:left="927"/>
      </w:pPr>
      <w:r>
        <w:lastRenderedPageBreak/>
        <w:t xml:space="preserve">The Governing Body has a duty to make a report where the applicant provides false information in prescribed circumstances in accordance with the Education Act 2002. </w:t>
      </w:r>
    </w:p>
    <w:p w:rsidR="007E1F03" w:rsidRPr="009D054D" w:rsidRDefault="009D054D" w:rsidP="007E1F03">
      <w:pPr>
        <w:pStyle w:val="AppFormNotes"/>
        <w:numPr>
          <w:ilvl w:val="0"/>
          <w:numId w:val="0"/>
        </w:numPr>
        <w:ind w:left="567" w:hanging="567"/>
        <w:rPr>
          <w:b/>
          <w:u w:val="single"/>
        </w:rPr>
      </w:pPr>
      <w:r w:rsidRPr="009D054D">
        <w:rPr>
          <w:b/>
          <w:u w:val="single"/>
        </w:rPr>
        <w:t>SUPPLEMENTARY FORMS</w:t>
      </w:r>
    </w:p>
    <w:p w:rsidR="007E1F03" w:rsidRPr="009D054D" w:rsidRDefault="007E1F03" w:rsidP="007E1F03">
      <w:pPr>
        <w:pStyle w:val="AppFormNotes"/>
        <w:numPr>
          <w:ilvl w:val="0"/>
          <w:numId w:val="3"/>
        </w:numPr>
        <w:rPr>
          <w:b/>
          <w:u w:val="single"/>
        </w:rPr>
      </w:pPr>
      <w:r w:rsidRPr="009D054D">
        <w:rPr>
          <w:b/>
          <w:u w:val="single"/>
        </w:rPr>
        <w:t>Recruitment Monitoring Form</w:t>
      </w:r>
    </w:p>
    <w:p w:rsidR="007E1F03" w:rsidRDefault="00E46D0D" w:rsidP="007E1F03">
      <w:pPr>
        <w:pStyle w:val="AppFormNotes"/>
        <w:numPr>
          <w:ilvl w:val="0"/>
          <w:numId w:val="0"/>
        </w:numPr>
        <w:ind w:left="927"/>
      </w:pPr>
      <w:r>
        <w:t>Applicants a</w:t>
      </w:r>
      <w:r w:rsidR="007E1F03">
        <w:t xml:space="preserve">re not required to complete the Recruitment Monitoring Form, however, if </w:t>
      </w:r>
      <w:r>
        <w:t>they</w:t>
      </w:r>
      <w:r w:rsidR="007E1F03">
        <w:t xml:space="preserve"> do, </w:t>
      </w:r>
      <w:r>
        <w:t>they</w:t>
      </w:r>
      <w:r w:rsidR="007E1F03">
        <w:t xml:space="preserve"> will be helping the school/college to fulfil its duties under the Equality Act 2010.  </w:t>
      </w:r>
    </w:p>
    <w:p w:rsidR="007E1F03" w:rsidRDefault="007E1F03" w:rsidP="007E1F03">
      <w:pPr>
        <w:pStyle w:val="AppFormNotes"/>
        <w:numPr>
          <w:ilvl w:val="0"/>
          <w:numId w:val="0"/>
        </w:numPr>
        <w:ind w:left="927"/>
      </w:pPr>
      <w:r>
        <w:t xml:space="preserve">The Recruitment Monitoring Form will be used purely for monitoring and statistical purposes and will not form part of </w:t>
      </w:r>
      <w:r w:rsidR="00E46D0D">
        <w:t>the</w:t>
      </w:r>
      <w:r>
        <w:t xml:space="preserve"> application or the recruitment process.  The persons involved in the recruitment process will not have sight of </w:t>
      </w:r>
      <w:r w:rsidR="00E46D0D">
        <w:t>the</w:t>
      </w:r>
      <w:r>
        <w:t xml:space="preserve"> completed Recruitment Monitoring Form.  </w:t>
      </w:r>
    </w:p>
    <w:p w:rsidR="007E1F03" w:rsidRDefault="00C314CF" w:rsidP="007E1F03">
      <w:pPr>
        <w:pStyle w:val="AppFormNotes"/>
        <w:numPr>
          <w:ilvl w:val="0"/>
          <w:numId w:val="0"/>
        </w:numPr>
        <w:ind w:left="927"/>
      </w:pPr>
      <w:r>
        <w:t xml:space="preserve">Where applicants </w:t>
      </w:r>
      <w:r w:rsidR="0082563B">
        <w:t xml:space="preserve">wish to </w:t>
      </w:r>
      <w:r w:rsidR="007E1F03">
        <w:t xml:space="preserve">complete the Recruitment Monitoring Form </w:t>
      </w:r>
      <w:r>
        <w:t>they</w:t>
      </w:r>
      <w:r w:rsidR="007E1F03">
        <w:t xml:space="preserve"> should return it </w:t>
      </w:r>
      <w:r w:rsidR="007E1F03" w:rsidRPr="00467215">
        <w:rPr>
          <w:i/>
        </w:rPr>
        <w:t>with</w:t>
      </w:r>
      <w:r w:rsidR="007E1F03">
        <w:t xml:space="preserve"> </w:t>
      </w:r>
      <w:r>
        <w:t>their</w:t>
      </w:r>
      <w:r w:rsidR="007E1F03">
        <w:t xml:space="preserve"> </w:t>
      </w:r>
      <w:r w:rsidR="0082563B">
        <w:t xml:space="preserve">completed </w:t>
      </w:r>
      <w:r w:rsidR="007E1F03">
        <w:t xml:space="preserve">application but in a </w:t>
      </w:r>
      <w:r w:rsidR="007E1F03" w:rsidRPr="00C314CF">
        <w:rPr>
          <w:i/>
        </w:rPr>
        <w:t>separate</w:t>
      </w:r>
      <w:r w:rsidR="007E1F03">
        <w:t xml:space="preserve"> </w:t>
      </w:r>
      <w:r>
        <w:t xml:space="preserve">sealed </w:t>
      </w:r>
      <w:r w:rsidR="007E1F03">
        <w:t>envelope clearly marked “Confidential</w:t>
      </w:r>
      <w:r w:rsidR="006A660B">
        <w:t xml:space="preserve"> – </w:t>
      </w:r>
      <w:r w:rsidR="00467215">
        <w:t xml:space="preserve">F.A.O: </w:t>
      </w:r>
      <w:r w:rsidR="006A660B">
        <w:t>Recruitment Monitor</w:t>
      </w:r>
      <w:r w:rsidR="007E1F03">
        <w:t xml:space="preserve">”.    </w:t>
      </w:r>
    </w:p>
    <w:p w:rsidR="007E1F03" w:rsidRPr="009D054D" w:rsidRDefault="006A660B" w:rsidP="007E1F03">
      <w:pPr>
        <w:pStyle w:val="AppFormNotes"/>
        <w:numPr>
          <w:ilvl w:val="0"/>
          <w:numId w:val="3"/>
        </w:numPr>
        <w:rPr>
          <w:b/>
          <w:u w:val="single"/>
        </w:rPr>
      </w:pPr>
      <w:r w:rsidRPr="009D054D">
        <w:rPr>
          <w:b/>
          <w:u w:val="single"/>
        </w:rPr>
        <w:t>Rehabilitation of Offenders Act 1974 – Disclosure Form</w:t>
      </w:r>
    </w:p>
    <w:p w:rsidR="006A660B" w:rsidRDefault="006A660B" w:rsidP="006A660B">
      <w:pPr>
        <w:pStyle w:val="AppFormNotes"/>
        <w:numPr>
          <w:ilvl w:val="0"/>
          <w:numId w:val="0"/>
        </w:numPr>
        <w:ind w:left="927"/>
      </w:pPr>
      <w:r>
        <w:t xml:space="preserve">We require all applicants that fall outside of the exemptions contained in the Rehabilitation of Offenders Act 1974 </w:t>
      </w:r>
      <w:r w:rsidR="00D710D8">
        <w:t>(Exceptions) Order 1975 (as amended) t</w:t>
      </w:r>
      <w:r>
        <w:t xml:space="preserve">o provide details of their criminal record at an early stage in the application process by completing the Rehabilitation of Offenders Act 1974 – Disclosure Form.  The Disclosure Form </w:t>
      </w:r>
      <w:r w:rsidR="006303BE">
        <w:t>should be</w:t>
      </w:r>
      <w:r>
        <w:t xml:space="preserve"> sent </w:t>
      </w:r>
      <w:r w:rsidRPr="00467215">
        <w:rPr>
          <w:i/>
        </w:rPr>
        <w:t xml:space="preserve">with </w:t>
      </w:r>
      <w:r w:rsidR="00467215">
        <w:t>the</w:t>
      </w:r>
      <w:r w:rsidR="006303BE">
        <w:t>ir</w:t>
      </w:r>
      <w:r>
        <w:t xml:space="preserve"> </w:t>
      </w:r>
      <w:r w:rsidR="006303BE">
        <w:t xml:space="preserve">completed </w:t>
      </w:r>
      <w:r>
        <w:t xml:space="preserve">application but in a </w:t>
      </w:r>
      <w:r w:rsidRPr="00467215">
        <w:rPr>
          <w:i/>
        </w:rPr>
        <w:t>separate</w:t>
      </w:r>
      <w:r>
        <w:t xml:space="preserve"> sealed envelope </w:t>
      </w:r>
      <w:r w:rsidR="00467215">
        <w:t xml:space="preserve">clearly </w:t>
      </w:r>
      <w:r>
        <w:t xml:space="preserve">marked “Confidential – Rehabilitation of Offenders Act 1974 – Disclosure Form”.  </w:t>
      </w:r>
    </w:p>
    <w:p w:rsidR="00A36803" w:rsidRDefault="006A660B" w:rsidP="006A660B">
      <w:pPr>
        <w:pStyle w:val="AppFormNotes"/>
        <w:numPr>
          <w:ilvl w:val="0"/>
          <w:numId w:val="0"/>
        </w:numPr>
        <w:ind w:left="927"/>
      </w:pPr>
      <w:r>
        <w:t xml:space="preserve">The Disclosure Form will only be seen by those persons within the school/college and/or Governing Body who </w:t>
      </w:r>
      <w:r w:rsidR="00330D8A">
        <w:t>are required t</w:t>
      </w:r>
      <w:r>
        <w:t xml:space="preserve">o see it as part of the recruitment process.   </w:t>
      </w:r>
    </w:p>
    <w:p w:rsidR="006A660B" w:rsidRPr="006A660B" w:rsidRDefault="006A660B" w:rsidP="006A660B">
      <w:pPr>
        <w:pStyle w:val="AppFormNotes"/>
        <w:numPr>
          <w:ilvl w:val="0"/>
          <w:numId w:val="0"/>
        </w:numPr>
        <w:ind w:left="927"/>
      </w:pPr>
      <w:r>
        <w:t xml:space="preserve">  </w:t>
      </w:r>
    </w:p>
    <w:sectPr w:rsidR="006A660B" w:rsidRPr="006A660B"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E8C" w:rsidRDefault="00DB7E8C" w:rsidP="00444926">
      <w:pPr>
        <w:spacing w:after="0" w:line="240" w:lineRule="auto"/>
      </w:pPr>
      <w:r>
        <w:separator/>
      </w:r>
    </w:p>
  </w:endnote>
  <w:endnote w:type="continuationSeparator" w:id="0">
    <w:p w:rsidR="00DB7E8C" w:rsidRDefault="00DB7E8C"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71D" w:rsidRDefault="00FF371D">
    <w:pPr>
      <w:pStyle w:val="Footer"/>
    </w:pPr>
    <w:r>
      <w:t>Model Notes to Applicants – Application Forms – Version 1</w:t>
    </w:r>
    <w:r w:rsidR="00B63C22">
      <w:t xml:space="preserve">1 </w:t>
    </w:r>
    <w:r>
      <w:t xml:space="preserve">– </w:t>
    </w:r>
    <w:r w:rsidR="00B63C22">
      <w:t xml:space="preserve">Sept </w:t>
    </w:r>
    <w:r>
      <w:t>2013</w:t>
    </w:r>
    <w:r w:rsidR="00E45B65">
      <w:t xml:space="preserve"> </w:t>
    </w:r>
    <w:r w:rsidR="0021716B">
      <w:t xml:space="preserve">- updated </w:t>
    </w:r>
    <w:r w:rsidR="008F66A5">
      <w:t>Sept 2017</w:t>
    </w:r>
  </w:p>
  <w:p w:rsidR="00FF371D" w:rsidRDefault="00FF371D">
    <w:pPr>
      <w:pStyle w:val="Footer"/>
    </w:pPr>
    <w:r>
      <w:t>THE CATHOLIC EDUCATION SERVICE ©</w:t>
    </w:r>
  </w:p>
  <w:p w:rsidR="00F36D53" w:rsidRDefault="00F36D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E8C" w:rsidRDefault="00DB7E8C" w:rsidP="00444926">
      <w:pPr>
        <w:spacing w:after="0" w:line="240" w:lineRule="auto"/>
      </w:pPr>
      <w:r>
        <w:separator/>
      </w:r>
    </w:p>
  </w:footnote>
  <w:footnote w:type="continuationSeparator" w:id="0">
    <w:p w:rsidR="00DB7E8C" w:rsidRDefault="00DB7E8C" w:rsidP="004449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E61FAB" w:rsidRPr="00E61FAB">
      <w:rPr>
        <w:b/>
        <w:noProof/>
      </w:rPr>
      <w:t>2</w:t>
    </w:r>
    <w:r w:rsidR="005230A0">
      <w:fldChar w:fldCharType="end"/>
    </w:r>
  </w:p>
  <w:p w:rsidR="00FF371D" w:rsidRDefault="00FF37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2">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0"/>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LVwxnXIUAP/oBwSuY2EClKzLE8I=" w:salt="0PlRQZAm5rM7E3zYF5geIw=="/>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02D8C16-5851-4FA3-8CF3-889823B1BD98}"/>
    <w:docVar w:name="dgnword-eventsink" w:val="497506000"/>
  </w:docVars>
  <w:rsids>
    <w:rsidRoot w:val="00281766"/>
    <w:rsid w:val="0000596C"/>
    <w:rsid w:val="0001704F"/>
    <w:rsid w:val="00034E3E"/>
    <w:rsid w:val="000556AC"/>
    <w:rsid w:val="00077775"/>
    <w:rsid w:val="000909C4"/>
    <w:rsid w:val="00090D3D"/>
    <w:rsid w:val="00093B21"/>
    <w:rsid w:val="00096DDA"/>
    <w:rsid w:val="000D6FC6"/>
    <w:rsid w:val="000E70EF"/>
    <w:rsid w:val="001006FD"/>
    <w:rsid w:val="00102303"/>
    <w:rsid w:val="00126ADB"/>
    <w:rsid w:val="00137B72"/>
    <w:rsid w:val="00153546"/>
    <w:rsid w:val="001557D6"/>
    <w:rsid w:val="00160CEF"/>
    <w:rsid w:val="0017180A"/>
    <w:rsid w:val="001816FA"/>
    <w:rsid w:val="00186379"/>
    <w:rsid w:val="00197E41"/>
    <w:rsid w:val="001A6C99"/>
    <w:rsid w:val="001B23A0"/>
    <w:rsid w:val="001C4364"/>
    <w:rsid w:val="001C4DC8"/>
    <w:rsid w:val="001C68CD"/>
    <w:rsid w:val="001C6FD6"/>
    <w:rsid w:val="002068E8"/>
    <w:rsid w:val="00214692"/>
    <w:rsid w:val="0021716B"/>
    <w:rsid w:val="00226AA3"/>
    <w:rsid w:val="00246F6E"/>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55133"/>
    <w:rsid w:val="00373A0A"/>
    <w:rsid w:val="0037678C"/>
    <w:rsid w:val="00385F11"/>
    <w:rsid w:val="00397AB0"/>
    <w:rsid w:val="003A05BA"/>
    <w:rsid w:val="003B7C33"/>
    <w:rsid w:val="003C20C0"/>
    <w:rsid w:val="003C2471"/>
    <w:rsid w:val="003D2700"/>
    <w:rsid w:val="003E3D04"/>
    <w:rsid w:val="00404156"/>
    <w:rsid w:val="00415A81"/>
    <w:rsid w:val="00417365"/>
    <w:rsid w:val="00421791"/>
    <w:rsid w:val="0043678E"/>
    <w:rsid w:val="00444926"/>
    <w:rsid w:val="00451451"/>
    <w:rsid w:val="00452974"/>
    <w:rsid w:val="00460C49"/>
    <w:rsid w:val="00467215"/>
    <w:rsid w:val="00471291"/>
    <w:rsid w:val="00482DE8"/>
    <w:rsid w:val="00483378"/>
    <w:rsid w:val="00493B6B"/>
    <w:rsid w:val="0049618E"/>
    <w:rsid w:val="004B2428"/>
    <w:rsid w:val="004B4FFD"/>
    <w:rsid w:val="004D1C95"/>
    <w:rsid w:val="004D6D0B"/>
    <w:rsid w:val="005024ED"/>
    <w:rsid w:val="005230A0"/>
    <w:rsid w:val="00545627"/>
    <w:rsid w:val="0055750D"/>
    <w:rsid w:val="00562647"/>
    <w:rsid w:val="00570B12"/>
    <w:rsid w:val="00571D18"/>
    <w:rsid w:val="00587898"/>
    <w:rsid w:val="00596DE7"/>
    <w:rsid w:val="005A5F5F"/>
    <w:rsid w:val="005B5BEA"/>
    <w:rsid w:val="005C335E"/>
    <w:rsid w:val="005E0EBE"/>
    <w:rsid w:val="005F1540"/>
    <w:rsid w:val="006007FB"/>
    <w:rsid w:val="00606ADF"/>
    <w:rsid w:val="006303BE"/>
    <w:rsid w:val="0063263E"/>
    <w:rsid w:val="00646671"/>
    <w:rsid w:val="00646D47"/>
    <w:rsid w:val="00656696"/>
    <w:rsid w:val="00657C89"/>
    <w:rsid w:val="00665859"/>
    <w:rsid w:val="006726F7"/>
    <w:rsid w:val="006774B7"/>
    <w:rsid w:val="0068450E"/>
    <w:rsid w:val="00687C55"/>
    <w:rsid w:val="00692B49"/>
    <w:rsid w:val="00693D7A"/>
    <w:rsid w:val="00697056"/>
    <w:rsid w:val="006A660B"/>
    <w:rsid w:val="006E0EEF"/>
    <w:rsid w:val="006F2237"/>
    <w:rsid w:val="006F6A22"/>
    <w:rsid w:val="00706919"/>
    <w:rsid w:val="00710D64"/>
    <w:rsid w:val="0074115A"/>
    <w:rsid w:val="0075136F"/>
    <w:rsid w:val="007573CA"/>
    <w:rsid w:val="0078340B"/>
    <w:rsid w:val="007857DB"/>
    <w:rsid w:val="007A06C7"/>
    <w:rsid w:val="007A46EC"/>
    <w:rsid w:val="007C39E2"/>
    <w:rsid w:val="007C6143"/>
    <w:rsid w:val="007E1F03"/>
    <w:rsid w:val="007F5C0B"/>
    <w:rsid w:val="00806A81"/>
    <w:rsid w:val="00812CFD"/>
    <w:rsid w:val="008231A7"/>
    <w:rsid w:val="0082563B"/>
    <w:rsid w:val="0084245C"/>
    <w:rsid w:val="00842501"/>
    <w:rsid w:val="008505F1"/>
    <w:rsid w:val="00862E6F"/>
    <w:rsid w:val="008653B4"/>
    <w:rsid w:val="0088365B"/>
    <w:rsid w:val="00894BDC"/>
    <w:rsid w:val="00895D43"/>
    <w:rsid w:val="008977D9"/>
    <w:rsid w:val="008A6D65"/>
    <w:rsid w:val="008A79C0"/>
    <w:rsid w:val="008C0F5B"/>
    <w:rsid w:val="008C1487"/>
    <w:rsid w:val="008D6F9B"/>
    <w:rsid w:val="008D7EEC"/>
    <w:rsid w:val="008E2E59"/>
    <w:rsid w:val="008E3922"/>
    <w:rsid w:val="008E53A1"/>
    <w:rsid w:val="008E54F5"/>
    <w:rsid w:val="008F66A5"/>
    <w:rsid w:val="00935F24"/>
    <w:rsid w:val="00940A53"/>
    <w:rsid w:val="0094537F"/>
    <w:rsid w:val="00974F58"/>
    <w:rsid w:val="00986789"/>
    <w:rsid w:val="009974BE"/>
    <w:rsid w:val="009C38D7"/>
    <w:rsid w:val="009C6068"/>
    <w:rsid w:val="009D054D"/>
    <w:rsid w:val="009E1E49"/>
    <w:rsid w:val="009E4FAE"/>
    <w:rsid w:val="009E7A2B"/>
    <w:rsid w:val="00A05016"/>
    <w:rsid w:val="00A07E23"/>
    <w:rsid w:val="00A11839"/>
    <w:rsid w:val="00A2768A"/>
    <w:rsid w:val="00A329DB"/>
    <w:rsid w:val="00A36803"/>
    <w:rsid w:val="00A40E3F"/>
    <w:rsid w:val="00A4310D"/>
    <w:rsid w:val="00A5281B"/>
    <w:rsid w:val="00AA01A1"/>
    <w:rsid w:val="00AB0336"/>
    <w:rsid w:val="00AB4E5C"/>
    <w:rsid w:val="00AB7A33"/>
    <w:rsid w:val="00AC6ED8"/>
    <w:rsid w:val="00AF5D5F"/>
    <w:rsid w:val="00B1256D"/>
    <w:rsid w:val="00B26728"/>
    <w:rsid w:val="00B315D3"/>
    <w:rsid w:val="00B469A4"/>
    <w:rsid w:val="00B63C22"/>
    <w:rsid w:val="00B65A7D"/>
    <w:rsid w:val="00B67480"/>
    <w:rsid w:val="00B80602"/>
    <w:rsid w:val="00B83B38"/>
    <w:rsid w:val="00B86E4F"/>
    <w:rsid w:val="00B86E62"/>
    <w:rsid w:val="00B92D4E"/>
    <w:rsid w:val="00BA14DF"/>
    <w:rsid w:val="00BA214A"/>
    <w:rsid w:val="00BB1E44"/>
    <w:rsid w:val="00C00F76"/>
    <w:rsid w:val="00C0182F"/>
    <w:rsid w:val="00C1048C"/>
    <w:rsid w:val="00C1063B"/>
    <w:rsid w:val="00C1292A"/>
    <w:rsid w:val="00C314CF"/>
    <w:rsid w:val="00C33228"/>
    <w:rsid w:val="00C37F77"/>
    <w:rsid w:val="00C44856"/>
    <w:rsid w:val="00C664AB"/>
    <w:rsid w:val="00C67278"/>
    <w:rsid w:val="00C678AC"/>
    <w:rsid w:val="00C700F8"/>
    <w:rsid w:val="00C97C67"/>
    <w:rsid w:val="00CB2639"/>
    <w:rsid w:val="00CB66CC"/>
    <w:rsid w:val="00CB67A5"/>
    <w:rsid w:val="00CC58A8"/>
    <w:rsid w:val="00CD5395"/>
    <w:rsid w:val="00CD73D3"/>
    <w:rsid w:val="00CE41B7"/>
    <w:rsid w:val="00CF62B5"/>
    <w:rsid w:val="00CF6DEB"/>
    <w:rsid w:val="00D2680E"/>
    <w:rsid w:val="00D4549C"/>
    <w:rsid w:val="00D56887"/>
    <w:rsid w:val="00D63675"/>
    <w:rsid w:val="00D710D8"/>
    <w:rsid w:val="00D92AE5"/>
    <w:rsid w:val="00DA3CDF"/>
    <w:rsid w:val="00DB7E8C"/>
    <w:rsid w:val="00DE121A"/>
    <w:rsid w:val="00DE19B1"/>
    <w:rsid w:val="00DE4799"/>
    <w:rsid w:val="00E36F99"/>
    <w:rsid w:val="00E45B65"/>
    <w:rsid w:val="00E46D0D"/>
    <w:rsid w:val="00E47AC2"/>
    <w:rsid w:val="00E47B74"/>
    <w:rsid w:val="00E529F5"/>
    <w:rsid w:val="00E60FF6"/>
    <w:rsid w:val="00E61FAB"/>
    <w:rsid w:val="00E71A74"/>
    <w:rsid w:val="00E93BD8"/>
    <w:rsid w:val="00E95084"/>
    <w:rsid w:val="00E95189"/>
    <w:rsid w:val="00EA354F"/>
    <w:rsid w:val="00EA5A29"/>
    <w:rsid w:val="00EC0265"/>
    <w:rsid w:val="00EC044C"/>
    <w:rsid w:val="00EC64FA"/>
    <w:rsid w:val="00F05B18"/>
    <w:rsid w:val="00F06AE0"/>
    <w:rsid w:val="00F1346B"/>
    <w:rsid w:val="00F26149"/>
    <w:rsid w:val="00F363C9"/>
    <w:rsid w:val="00F36D53"/>
    <w:rsid w:val="00F455B5"/>
    <w:rsid w:val="00F52FF2"/>
    <w:rsid w:val="00F7670B"/>
    <w:rsid w:val="00FB2D3E"/>
    <w:rsid w:val="00FB43C9"/>
    <w:rsid w:val="00FB7066"/>
    <w:rsid w:val="00FC28AA"/>
    <w:rsid w:val="00FE00F2"/>
    <w:rsid w:val="00FE7A06"/>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NULL"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3" ma:contentTypeDescription="Create a new document." ma:contentTypeScope="" ma:versionID="173f9b512391b5607ac94de245b3b489">
  <xsd:schema xmlns:xsd="http://www.w3.org/2001/XMLSchema" xmlns:xs="http://www.w3.org/2001/XMLSchema" xmlns:p="http://schemas.microsoft.com/office/2006/metadata/properties" xmlns:ns2="bc4d8b03-4e62-4820-8f1e-8615b11f99ba" xmlns:ns3="c6cf15d9-ea7a-4ab6-9ea2-d896e2db9c12" targetNamespace="http://schemas.microsoft.com/office/2006/metadata/properties" ma:root="true" ma:fieldsID="e19982b54e707360fbb4e61c745f326f" ns2:_="" ns3:_="">
    <xsd:import namespace="bc4d8b03-4e62-4820-8f1e-8615b11f99ba"/>
    <xsd:import namespace="c6cf15d9-ea7a-4ab6-9ea2-d896e2db9c12"/>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2523A7-9A66-4746-9087-7FBC39413E75}">
  <ds:schemaRefs>
    <ds:schemaRef ds:uri="http://schemas.microsoft.com/sharepoint/v3/contenttype/forms"/>
  </ds:schemaRefs>
</ds:datastoreItem>
</file>

<file path=customXml/itemProps2.xml><?xml version="1.0" encoding="utf-8"?>
<ds:datastoreItem xmlns:ds="http://schemas.openxmlformats.org/officeDocument/2006/customXml" ds:itemID="{0513A7B2-B2F9-4749-8DB9-78AA1E253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48E7-F864-4E5F-9D24-4ECE5F86F71A}">
  <ds:schemaRefs>
    <ds:schemaRef ds:uri="http://purl.org/dc/terms/"/>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http://schemas.microsoft.com/office/2006/metadata/properties"/>
    <ds:schemaRef ds:uri="c6cf15d9-ea7a-4ab6-9ea2-d896e2db9c12"/>
    <ds:schemaRef ds:uri="bc4d8b03-4e62-4820-8f1e-8615b11f99ba"/>
    <ds:schemaRef ds:uri="http://purl.org/dc/dcmitype/"/>
  </ds:schemaRefs>
</ds:datastoreItem>
</file>

<file path=customXml/itemProps4.xml><?xml version="1.0" encoding="utf-8"?>
<ds:datastoreItem xmlns:ds="http://schemas.openxmlformats.org/officeDocument/2006/customXml" ds:itemID="{35DBDA7E-FFEA-45F8-AC11-2DB5B748F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5A056E7C</Template>
  <TotalTime>17</TotalTime>
  <Pages>8</Pages>
  <Words>2496</Words>
  <Characters>14229</Characters>
  <Application>Microsoft Office Word</Application>
  <DocSecurity>12</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16692</CharactersWithSpaces>
  <SharedDoc>false</SharedDoc>
  <HLinks>
    <vt:vector size="6" baseType="variant">
      <vt:variant>
        <vt:i4>262153</vt:i4>
      </vt:variant>
      <vt:variant>
        <vt:i4>0</vt:i4>
      </vt:variant>
      <vt:variant>
        <vt:i4>0</vt:i4>
      </vt:variant>
      <vt:variant>
        <vt:i4>5</vt:i4>
      </vt:variant>
      <vt:variant>
        <vt:lpwstr>http:///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Windows User</cp:lastModifiedBy>
  <cp:revision>2</cp:revision>
  <cp:lastPrinted>2017-09-21T14:52:00Z</cp:lastPrinted>
  <dcterms:created xsi:type="dcterms:W3CDTF">2017-11-27T14:56:00Z</dcterms:created>
  <dcterms:modified xsi:type="dcterms:W3CDTF">2017-11-27T14:56:00Z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