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2A" w:rsidRDefault="00571251">
      <w:r>
        <w:rPr>
          <w:rFonts w:ascii="Arial" w:hAnsi="Arial" w:cs="Arial"/>
          <w:b/>
          <w:bCs/>
          <w:noProof/>
          <w:sz w:val="24"/>
          <w:szCs w:val="24"/>
          <w:highlight w:val="yellow"/>
        </w:rPr>
        <w:drawing>
          <wp:inline distT="0" distB="0" distL="0" distR="0" wp14:anchorId="282B30E6" wp14:editId="1BFFB88E">
            <wp:extent cx="804545" cy="7131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69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251"/>
    <w:rsid w:val="00571251"/>
    <w:rsid w:val="0060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1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2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1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2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7125D179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2017-12-01T12:17:00Z</dcterms:created>
  <dcterms:modified xsi:type="dcterms:W3CDTF">2017-12-01T12:17:00Z</dcterms:modified>
</cp:coreProperties>
</file>