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9FC" w:rsidRDefault="005059FC" w:rsidP="005059FC">
      <w:pPr>
        <w:pStyle w:val="NormalWeb"/>
      </w:pPr>
      <w:bookmarkStart w:id="0" w:name="_page_946_0"/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-377190</wp:posOffset>
            </wp:positionV>
            <wp:extent cx="3026410" cy="567055"/>
            <wp:effectExtent l="0" t="0" r="2540" b="4445"/>
            <wp:wrapNone/>
            <wp:docPr id="990" name="Picture 990" descr="U:\ADMIN\2 - LOGO\Inspire-logo3.jpg NEW MAT  LOGO 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ADMIN\2 - LOGO\Inspire-logo3.jpg NEW MAT  LOGO lo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Ap</w:t>
      </w:r>
      <w:r w:rsidR="004A566C"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plic</w:t>
      </w:r>
      <w:r w:rsidR="004A566C"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 w:rsidR="004A566C"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t</w:t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ion</w:t>
      </w:r>
      <w:r w:rsidR="004A566C"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 xml:space="preserve"> </w:t>
      </w:r>
      <w:r w:rsidR="004A566C"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f</w:t>
      </w:r>
      <w:r w:rsidR="004A566C"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o</w:t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  <w:r w:rsidR="004A566C"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 w:rsidR="004A566C">
        <w:rPr>
          <w:rFonts w:ascii="Arial" w:eastAsia="Arial" w:hAnsi="Arial" w:cs="Arial"/>
          <w:b/>
          <w:bCs/>
          <w:color w:val="000000"/>
          <w:sz w:val="30"/>
          <w:szCs w:val="30"/>
        </w:rPr>
        <w:t>Po</w:t>
      </w:r>
      <w:r w:rsidR="004A566C"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st</w:t>
      </w:r>
    </w:p>
    <w:p w:rsidR="005928E7" w:rsidRDefault="004A566C">
      <w:pPr>
        <w:widowControl w:val="0"/>
        <w:spacing w:before="101" w:line="240" w:lineRule="auto"/>
        <w:ind w:left="141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1518894</wp:posOffset>
                </wp:positionV>
                <wp:extent cx="7003415" cy="3810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415" cy="381000"/>
                          <a:chOff x="0" y="0"/>
                          <a:chExt cx="7003415" cy="38100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7003415" y="381000"/>
                                </a:lnTo>
                                <a:lnTo>
                                  <a:pt x="7003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C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7003415" y="0"/>
                                </a:lnTo>
                                <a:lnTo>
                                  <a:pt x="700341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67BC9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62491" id="drawingObject3" o:spid="_x0000_s1026" style="position:absolute;margin-left:28.45pt;margin-top:119.6pt;width:551.45pt;height:30pt;z-index:-251671040;mso-position-horizontal-relative:page;mso-position-vertical-relative:page" coordsize="700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" o:allowincell="f">
                <v:shape id="Shape 4" o:spid="_x0000_s1027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" path="m,l,381000r7003415,l7003415,,,xe" fillcolor="#67bc91" stroked="f">
                  <v:path arrowok="t" textboxrect="0,0,7003415,381000"/>
                </v:shape>
                <v:shape id="Shape 5" o:spid="_x0000_s1028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" path="m,l7003415,r,381000l,381000,,xe" filled="f" strokecolor="#67bc91">
                  <v:path arrowok="t" textboxrect="0,0,7003415,381000"/>
                </v:shape>
                <w10:wrap anchorx="page" anchory="page"/>
              </v:group>
            </w:pict>
          </mc:Fallback>
        </mc:AlternateContent>
      </w:r>
    </w:p>
    <w:p w:rsidR="005928E7" w:rsidRDefault="005928E7">
      <w:pPr>
        <w:spacing w:after="17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141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4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-103353</wp:posOffset>
                </wp:positionV>
                <wp:extent cx="7019543" cy="169546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543" cy="1695462"/>
                          <a:chOff x="0" y="0"/>
                          <a:chExt cx="7019543" cy="1695462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6" y="3054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5396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57015" y="3054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195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53967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195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90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390919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50920" y="390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57015" y="390919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19543" y="3878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54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53967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019543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54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6" y="778007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53967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57015" y="778007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19543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54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54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1692407"/>
                            <a:ext cx="701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>
                                <a:moveTo>
                                  <a:pt x="0" y="0"/>
                                </a:moveTo>
                                <a:lnTo>
                                  <a:pt x="7010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19543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019543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33EE" id="drawingObject6" o:spid="_x0000_s1026" style="position:absolute;margin-left:28.4pt;margin-top:-8.15pt;width:552.7pt;height:133.5pt;z-index:-251657728;mso-position-horizontal-relative:page" coordsize="7019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" o:allowincell="f">
                <v:shape id="Shape 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" path="m,l6096,e" filled="f" strokeweight=".16967mm">
                  <v:path arrowok="t" textboxrect="0,0,6096,0"/>
                </v:shape>
                <v:shape id="Shape 8" o:spid="_x0000_s1028" style="position:absolute;left:60;top:3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" path="m,l3544822,e" filled="f" strokeweight=".16967mm">
                  <v:path arrowok="t" textboxrect="0,0,3544822,0"/>
                </v:shape>
                <v:shape id="Shape 9" o:spid="_x0000_s1029" style="position:absolute;left:3553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" path="m,6108l,e" filled="f" strokeweight=".16931mm">
                  <v:path arrowok="t" textboxrect="0,0,0,6108"/>
                </v:shape>
                <v:shape id="Shape 10" o:spid="_x0000_s1030" style="position:absolute;left:35570;top:3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11" o:spid="_x0000_s1031" style="position:absolute;left:70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" path="m,6108l,e" filled="f" strokeweight=".16928mm">
                  <v:path arrowok="t" textboxrect="0,0,0,6108"/>
                </v:shape>
                <v:shape id="Shape 12" o:spid="_x0000_s1032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" path="m,381761l,e" filled="f" strokeweight=".16967mm">
                  <v:path arrowok="t" textboxrect="0,0,0,381761"/>
                </v:shape>
                <v:shape id="Shape 13" o:spid="_x0000_s1033" style="position:absolute;left:35539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" path="m,381761l,e" filled="f" strokeweight=".16931mm">
                  <v:path arrowok="t" textboxrect="0,0,0,381761"/>
                </v:shape>
                <v:shape id="Shape 14" o:spid="_x0000_s1034" style="position:absolute;left:7019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" path="m,381761l,e" filled="f" strokeweight=".16928mm">
                  <v:path arrowok="t" textboxrect="0,0,0,381761"/>
                </v:shape>
                <v:shape id="Shape 15" o:spid="_x0000_s1035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6" o:spid="_x0000_s1036" style="position:absolute;left:60;top:3909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" path="m,l3544822,e" filled="f" strokeweight=".16928mm">
                  <v:path arrowok="t" textboxrect="0,0,3544822,0"/>
                </v:shape>
                <v:shape id="Shape 17" o:spid="_x0000_s1037" style="position:absolute;left:35509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8" style="position:absolute;left:35570;top:3909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" path="m,l3459479,e" filled="f" strokeweight=".16928mm">
                  <v:path arrowok="t" textboxrect="0,0,3459479,0"/>
                </v:shape>
                <v:shape id="Shape 19" o:spid="_x0000_s1039" style="position:absolute;left:70195;top:38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" path="m,6094l,e" filled="f" strokeweight=".16928mm">
                  <v:path arrowok="t" textboxrect="0,0,0,6094"/>
                </v:shape>
                <v:shape id="Shape 20" o:spid="_x0000_s1040" style="position:absolute;left:30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" path="m,380986l,e" filled="f" strokeweight=".16967mm">
                  <v:path arrowok="t" textboxrect="0,0,0,380986"/>
                </v:shape>
                <v:shape id="Shape 21" o:spid="_x0000_s1041" style="position:absolute;left:35539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" path="m,380986l,e" filled="f" strokeweight=".16931mm">
                  <v:path arrowok="t" textboxrect="0,0,0,380986"/>
                </v:shape>
                <v:shape id="Shape 22" o:spid="_x0000_s1042" style="position:absolute;left:70195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" path="m,380986l,e" filled="f" strokeweight=".16928mm">
                  <v:path arrowok="t" textboxrect="0,0,0,380986"/>
                </v:shape>
                <v:shape id="Shape 23" o:spid="_x0000_s1043" style="position:absolute;left:30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tgwwAAANs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bWt/D7Jf0AXf4AAAD//wMAUEsBAi0AFAAGAAgAAAAhANvh9svuAAAAhQEAABMAAAAAAAAAAAAA&#10;AAAAAAAAAFtDb250ZW50X1R5cGVzXS54bWxQSwECLQAUAAYACAAAACEAWvQsW78AAAAVAQAACwAA&#10;AAAAAAAAAAAAAAAfAQAAX3JlbHMvLnJlbHNQSwECLQAUAAYACAAAACEAzUkbYMMAAADbAAAADwAA&#10;AAAAAAAAAAAAAAAHAgAAZHJzL2Rvd25yZXYueG1sUEsFBgAAAAADAAMAtwAAAPcCAAAAAA==&#10;" path="m,6108l,e" filled="f" strokeweight=".16967mm">
                  <v:path arrowok="t" textboxrect="0,0,0,6108"/>
                </v:shape>
                <v:shape id="Shape 24" o:spid="_x0000_s1044" style="position:absolute;left:60;top:778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" path="m,l3544822,e" filled="f" strokeweight=".16967mm">
                  <v:path arrowok="t" textboxrect="0,0,3544822,0"/>
                </v:shape>
                <v:shape id="Shape 25" o:spid="_x0000_s1045" style="position:absolute;left:35539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QGxAAAANs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YPoKjy/pB8jVHQAA//8DAFBLAQItABQABgAIAAAAIQDb4fbL7gAAAIUBAAATAAAAAAAAAAAA&#10;AAAAAAAAAABbQ29udGVudF9UeXBlc10ueG1sUEsBAi0AFAAGAAgAAAAhAFr0LFu/AAAAFQEAAAsA&#10;AAAAAAAAAAAAAAAAHwEAAF9yZWxzLy5yZWxzUEsBAi0AFAAGAAgAAAAhAKxY5AbEAAAA2wAAAA8A&#10;AAAAAAAAAAAAAAAABwIAAGRycy9kb3ducmV2LnhtbFBLBQYAAAAAAwADALcAAAD4AgAAAAA=&#10;" path="m,6108l,e" filled="f" strokeweight=".16931mm">
                  <v:path arrowok="t" textboxrect="0,0,0,6108"/>
                </v:shape>
                <v:shape id="Shape 26" o:spid="_x0000_s1046" style="position:absolute;left:35570;top:778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27" o:spid="_x0000_s1047" style="position:absolute;left:70195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" path="m,6108l,e" filled="f" strokeweight=".16928mm">
                  <v:path arrowok="t" textboxrect="0,0,0,6108"/>
                </v:shape>
                <v:shape id="Shape 28" o:spid="_x0000_s1048" style="position:absolute;left:30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" path="m,908277l,e" filled="f" strokeweight=".16967mm">
                  <v:path arrowok="t" textboxrect="0,0,0,908277"/>
                </v:shape>
                <v:shape id="Shape 29" o:spid="_x0000_s1049" style="position:absolute;left:30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" path="m,6108l,e" filled="f" strokeweight=".16967mm">
                  <v:path arrowok="t" textboxrect="0,0,0,6108"/>
                </v:shape>
                <v:shape id="Shape 30" o:spid="_x0000_s1050" style="position:absolute;left:60;top:16924;width:70104;height:0;visibility:visible;mso-wrap-style:square;v-text-anchor:top" coordsize="7010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" path="m,l7010400,e" filled="f" strokeweight=".16967mm">
                  <v:path arrowok="t" textboxrect="0,0,7010400,0"/>
                </v:shape>
                <v:shape id="Shape 31" o:spid="_x0000_s1051" style="position:absolute;left:70195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" path="m,908277l,e" filled="f" strokeweight=".16928mm">
                  <v:path arrowok="t" textboxrect="0,0,0,908277"/>
                </v:shape>
                <v:shape id="Shape 32" o:spid="_x0000_s1052" style="position:absolute;left:70195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JJwwAAANsAAAAPAAAAZHJzL2Rvd25yZXYueG1sRI/BasMw&#10;EETvhf6D2EJvjZwU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33SiScMAAADbAAAADwAA&#10;AAAAAAAAAAAAAAAHAgAAZHJzL2Rvd25yZXYueG1sUEsFBgAAAAADAAMAtwAAAPcCAAAAAA==&#10;" path="m,6108l,e" filled="f" strokeweight=".16928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Pos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Ti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le</w:t>
      </w:r>
    </w:p>
    <w:p w:rsidR="005928E7" w:rsidRDefault="005928E7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School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ame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7" w:lineRule="auto"/>
        <w:ind w:left="134" w:right="82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spacing w:val="-3"/>
          <w:w w:val="99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uc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3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ss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abou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help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ma</w:t>
      </w:r>
      <w:r>
        <w:rPr>
          <w:rFonts w:ascii="Arial" w:eastAsia="Arial" w:hAnsi="Arial" w:cs="Arial"/>
          <w:color w:val="000000"/>
          <w:spacing w:val="3"/>
          <w:w w:val="99"/>
        </w:rPr>
        <w:t>k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Plea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be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vi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t.</w:t>
      </w:r>
    </w:p>
    <w:p w:rsidR="005928E7" w:rsidRDefault="005928E7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39" w:lineRule="auto"/>
        <w:ind w:left="133" w:right="16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w w:val="99"/>
        </w:rPr>
        <w:t>LL</w:t>
      </w:r>
      <w:r>
        <w:rPr>
          <w:rFonts w:ascii="Arial" w:eastAsia="Arial" w:hAnsi="Arial" w:cs="Arial"/>
          <w:b/>
          <w:bCs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-3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rm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ap</w:t>
      </w:r>
      <w:r>
        <w:rPr>
          <w:rFonts w:ascii="Arial" w:eastAsia="Arial" w:hAnsi="Arial" w:cs="Arial"/>
          <w:color w:val="000000"/>
          <w:w w:val="99"/>
        </w:rPr>
        <w:t>pl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id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nc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379652</wp:posOffset>
                </wp:positionV>
                <wp:extent cx="6981443" cy="3093732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443" cy="3093732"/>
                          <a:chOff x="0" y="0"/>
                          <a:chExt cx="6981443" cy="3093732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6" y="305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9509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98141" y="305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8960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92652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33552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38571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9814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9509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8960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33552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9814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3909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92045" y="390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98141" y="3909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86555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92652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3552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38571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98144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5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9509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8960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3552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8144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1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6" y="141276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9509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98141" y="141276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68960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92652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33552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338571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98144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5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9509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8960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33552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98144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18006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892045" y="1800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898141" y="18006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86555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92652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33552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38571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8144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54" y="1803666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9509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8960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33552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8144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8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218847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89509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898141" y="218847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8960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92652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3552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38571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8144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54" y="2191537"/>
                            <a:ext cx="0" cy="5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41">
                                <a:moveTo>
                                  <a:pt x="0" y="50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9509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8960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702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6" y="270282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89509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98141" y="270282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8960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5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09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309068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89509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9509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98141" y="309068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8960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8960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3633B" id="drawingObject33" o:spid="_x0000_s1026" style="position:absolute;margin-left:28.4pt;margin-top:29.9pt;width:549.7pt;height:243.6pt;z-index:-251654656;mso-position-horizontal-relative:page" coordsize="69814,30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" o:allowincell="f">
                <v:shape id="Shape 34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" path="m,6108l,e" filled="f" strokeweight=".16967mm">
                  <v:path arrowok="t" textboxrect="0,0,0,6108"/>
                </v:shape>
                <v:shape id="Shape 35" o:spid="_x0000_s1028" style="position:absolute;left:60;top:30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" path="m,l1885950,e" filled="f" strokeweight=".16967mm">
                  <v:path arrowok="t" textboxrect="0,0,1885950,0"/>
                </v:shape>
                <v:shape id="Shape 36" o:spid="_x0000_s1029" style="position:absolute;left:189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" path="m,6108l,e" filled="f" strokeweight=".16931mm">
                  <v:path arrowok="t" textboxrect="0,0,0,6108"/>
                </v:shape>
                <v:shape id="Shape 37" o:spid="_x0000_s1030" style="position:absolute;left:18981;top:30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" path="m,l1788414,e" filled="f" strokeweight=".16967mm">
                  <v:path arrowok="t" textboxrect="0,0,1788414,0"/>
                </v:shape>
                <v:shape id="Shape 38" o:spid="_x0000_s1031" style="position:absolute;left:368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" path="m,6108l,e" filled="f" strokeweight=".48pt">
                  <v:path arrowok="t" textboxrect="0,0,0,6108"/>
                </v:shape>
                <v:shape id="Shape 39" o:spid="_x0000_s1032" style="position:absolute;left:36926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0" o:spid="_x0000_s1033" style="position:absolute;left:5335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I+wQAAANsAAAAPAAAAZHJzL2Rvd25yZXYueG1sRE/Pa8Iw&#10;FL4P/B/CE7zNtE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GHwoj7BAAAA2wAAAA8AAAAA&#10;AAAAAAAAAAAABwIAAGRycy9kb3ducmV2LnhtbFBLBQYAAAAAAwADALcAAAD1AgAAAAA=&#10;" path="m,6108l,e" filled="f" strokeweight=".16931mm">
                  <v:path arrowok="t" textboxrect="0,0,0,6108"/>
                </v:shape>
                <v:shape id="Shape 41" o:spid="_x0000_s1034" style="position:absolute;left:53385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2" o:spid="_x0000_s1035" style="position:absolute;left:69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E0wwAAANsAAAAPAAAAZHJzL2Rvd25yZXYueG1sRI/BasMw&#10;EETvhf6D2EJvjZxQ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h3LRNMMAAADbAAAADwAA&#10;AAAAAAAAAAAAAAAHAgAAZHJzL2Rvd25yZXYueG1sUEsFBgAAAAADAAMAtwAAAPcCAAAAAA==&#10;" path="m,6108l,e" filled="f" strokeweight=".16928mm">
                  <v:path arrowok="t" textboxrect="0,0,0,6108"/>
                </v:shape>
                <v:shape id="Shape 43" o:spid="_x0000_s1036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44" o:spid="_x0000_s1037" style="position:absolute;left:1895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5" o:spid="_x0000_s1038" style="position:absolute;left:36896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" path="m,381761l,e" filled="f" strokeweight=".48pt">
                  <v:path arrowok="t" textboxrect="0,0,0,381761"/>
                </v:shape>
                <v:shape id="Shape 46" o:spid="_x0000_s1039" style="position:absolute;left:5335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7" o:spid="_x0000_s1040" style="position:absolute;left:69814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" path="m,381761l,e" filled="f" strokeweight=".16928mm">
                  <v:path arrowok="t" textboxrect="0,0,0,381761"/>
                </v:shape>
                <v:shape id="Shape 48" o:spid="_x0000_s1041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42" style="position:absolute;left:60;top:3909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" path="m,l1885950,e" filled="f" strokeweight=".16931mm">
                  <v:path arrowok="t" textboxrect="0,0,1885950,0"/>
                </v:shape>
                <v:shape id="Shape 50" o:spid="_x0000_s1043" style="position:absolute;left:18920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" path="m,l6095,e" filled="f" strokeweight=".16931mm">
                  <v:path arrowok="t" textboxrect="0,0,6095,0"/>
                </v:shape>
                <v:shape id="Shape 51" o:spid="_x0000_s1044" style="position:absolute;left:18981;top:3909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" path="m,l1788414,e" filled="f" strokeweight=".16931mm">
                  <v:path arrowok="t" textboxrect="0,0,1788414,0"/>
                </v:shape>
                <v:shape id="Shape 52" o:spid="_x0000_s1045" style="position:absolute;left:36865;top:3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+V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JKFf5XEAAAA2wAAAA8A&#10;AAAAAAAAAAAAAAAABwIAAGRycy9kb3ducmV2LnhtbFBLBQYAAAAAAwADALcAAAD4AgAAAAA=&#10;" path="m,l6096,e" filled="f" strokeweight=".16931mm">
                  <v:path arrowok="t" textboxrect="0,0,6096,0"/>
                </v:shape>
                <v:shape id="Shape 53" o:spid="_x0000_s1046" style="position:absolute;left:36926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4" o:spid="_x0000_s1047" style="position:absolute;left:53355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+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zH8fUk/QC5+AQAA//8DAFBLAQItABQABgAIAAAAIQDb4fbL7gAAAIUBAAATAAAAAAAAAAAA&#10;AAAAAAAAAABbQ29udGVudF9UeXBlc10ueG1sUEsBAi0AFAAGAAgAAAAhAFr0LFu/AAAAFQEAAAsA&#10;AAAAAAAAAAAAAAAAHwEAAF9yZWxzLy5yZWxzUEsBAi0AFAAGAAgAAAAhAN03Bj7EAAAA2wAAAA8A&#10;AAAAAAAAAAAAAAAABwIAAGRycy9kb3ducmV2LnhtbFBLBQYAAAAAAwADALcAAAD4AgAAAAA=&#10;" path="m,6095l,e" filled="f" strokeweight=".16931mm">
                  <v:path arrowok="t" textboxrect="0,0,0,6095"/>
                </v:shape>
                <v:shape id="Shape 55" o:spid="_x0000_s1048" style="position:absolute;left:53385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6" o:spid="_x0000_s1049" style="position:absolute;left:69814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5m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An8fgk/QB5+AAAA//8DAFBLAQItABQABgAIAAAAIQDb4fbL7gAAAIUBAAATAAAAAAAAAAAA&#10;AAAAAAAAAABbQ29udGVudF9UeXBlc10ueG1sUEsBAi0AFAAGAAgAAAAhAFr0LFu/AAAAFQEAAAsA&#10;AAAAAAAAAAAAAAAAHwEAAF9yZWxzLy5yZWxzUEsBAi0AFAAGAAgAAAAhAHpq3mbEAAAA2wAAAA8A&#10;AAAAAAAAAAAAAAAABwIAAGRycy9kb3ducmV2LnhtbFBLBQYAAAAAAwADALcAAAD4AgAAAAA=&#10;" path="m,6095l,e" filled="f" strokeweight=".16928mm">
                  <v:path arrowok="t" textboxrect="0,0,0,6095"/>
                </v:shape>
                <v:shape id="Shape 57" o:spid="_x0000_s1050" style="position:absolute;left:3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" path="m,1015746l,e" filled="f" strokeweight=".16967mm">
                  <v:path arrowok="t" textboxrect="0,0,0,1015746"/>
                </v:shape>
                <v:shape id="Shape 58" o:spid="_x0000_s1051" style="position:absolute;left:1895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59" o:spid="_x0000_s1052" style="position:absolute;left:36896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" path="m,1015746l,e" filled="f" strokeweight=".48pt">
                  <v:path arrowok="t" textboxrect="0,0,0,1015746"/>
                </v:shape>
                <v:shape id="Shape 60" o:spid="_x0000_s1053" style="position:absolute;left:53355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61" o:spid="_x0000_s1054" style="position:absolute;left:69814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" path="m,1015746l,e" filled="f" strokeweight=".16928mm">
                  <v:path arrowok="t" textboxrect="0,0,0,1015746"/>
                </v:shape>
                <v:shape id="Shape 62" o:spid="_x0000_s1055" style="position:absolute;top:141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" path="m,l6096,e" filled="f" strokeweight=".16936mm">
                  <v:path arrowok="t" textboxrect="0,0,6096,0"/>
                </v:shape>
                <v:shape id="Shape 63" o:spid="_x0000_s1056" style="position:absolute;left:60;top:14127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" path="m,l1885950,e" filled="f" strokeweight=".16936mm">
                  <v:path arrowok="t" textboxrect="0,0,1885950,0"/>
                </v:shape>
                <v:shape id="Shape 64" o:spid="_x0000_s1057" style="position:absolute;left:18950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zNwwAAANs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1gmsHvl/gD5OIHAAD//wMAUEsBAi0AFAAGAAgAAAAhANvh9svuAAAAhQEAABMAAAAAAAAAAAAA&#10;AAAAAAAAAFtDb250ZW50X1R5cGVzXS54bWxQSwECLQAUAAYACAAAACEAWvQsW78AAAAVAQAACwAA&#10;AAAAAAAAAAAAAAAfAQAAX3JlbHMvLnJlbHNQSwECLQAUAAYACAAAACEAX+DszcMAAADbAAAADwAA&#10;AAAAAAAAAAAAAAAHAgAAZHJzL2Rvd25yZXYueG1sUEsFBgAAAAADAAMAtwAAAPcCAAAAAA==&#10;" path="m,6097l,e" filled="f" strokeweight=".16931mm">
                  <v:path arrowok="t" textboxrect="0,0,0,6097"/>
                </v:shape>
                <v:shape id="Shape 65" o:spid="_x0000_s1058" style="position:absolute;left:18981;top:14127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" path="m,l1788414,e" filled="f" strokeweight=".16936mm">
                  <v:path arrowok="t" textboxrect="0,0,1788414,0"/>
                </v:shape>
                <v:shape id="Shape 66" o:spid="_x0000_s1059" style="position:absolute;left:36896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" path="m,6097l,e" filled="f" strokeweight=".48pt">
                  <v:path arrowok="t" textboxrect="0,0,0,6097"/>
                </v:shape>
                <v:shape id="Shape 67" o:spid="_x0000_s1060" style="position:absolute;left:36926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68" o:spid="_x0000_s1061" style="position:absolute;left:53355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" path="m,6097l,e" filled="f" strokeweight=".16931mm">
                  <v:path arrowok="t" textboxrect="0,0,0,6097"/>
                </v:shape>
                <v:shape id="Shape 69" o:spid="_x0000_s1062" style="position:absolute;left:53385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70" o:spid="_x0000_s1063" style="position:absolute;left:69814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" path="m,6097l,e" filled="f" strokeweight=".16928mm">
                  <v:path arrowok="t" textboxrect="0,0,0,6097"/>
                </v:shape>
                <v:shape id="Shape 71" o:spid="_x0000_s1064" style="position:absolute;left:3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" path="m,381760l,e" filled="f" strokeweight=".16967mm">
                  <v:path arrowok="t" textboxrect="0,0,0,381760"/>
                </v:shape>
                <v:shape id="Shape 72" o:spid="_x0000_s1065" style="position:absolute;left:1895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" path="m,381760l,e" filled="f" strokeweight=".16931mm">
                  <v:path arrowok="t" textboxrect="0,0,0,381760"/>
                </v:shape>
                <v:shape id="Shape 73" o:spid="_x0000_s1066" style="position:absolute;left:36896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" path="m,381760l,e" filled="f" strokeweight=".48pt">
                  <v:path arrowok="t" textboxrect="0,0,0,381760"/>
                </v:shape>
                <v:shape id="Shape 74" o:spid="_x0000_s1067" style="position:absolute;left:53355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" path="m,381760l,e" filled="f" strokeweight=".16931mm">
                  <v:path arrowok="t" textboxrect="0,0,0,381760"/>
                </v:shape>
                <v:shape id="Shape 75" o:spid="_x0000_s1068" style="position:absolute;left:69814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" path="m,381760l,e" filled="f" strokeweight=".16928mm">
                  <v:path arrowok="t" textboxrect="0,0,0,381760"/>
                </v:shape>
                <v:shape id="Shape 76" o:spid="_x0000_s1069" style="position:absolute;top:180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70" style="position:absolute;left:60;top:180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" path="m,l1885950,e" filled="f" strokeweight=".16931mm">
                  <v:path arrowok="t" textboxrect="0,0,1885950,0"/>
                </v:shape>
                <v:shape id="Shape 78" o:spid="_x0000_s1071" style="position:absolute;left:18920;top:18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vV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" path="m,l6095,e" filled="f" strokeweight=".16931mm">
                  <v:path arrowok="t" textboxrect="0,0,6095,0"/>
                </v:shape>
                <v:shape id="Shape 79" o:spid="_x0000_s1072" style="position:absolute;left:18981;top:180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" path="m,l1788414,e" filled="f" strokeweight=".16931mm">
                  <v:path arrowok="t" textboxrect="0,0,1788414,0"/>
                </v:shape>
                <v:shape id="Shape 80" o:spid="_x0000_s1073" style="position:absolute;left:36865;top:18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g+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rA+fAk/QOa/AAAA//8DAFBLAQItABQABgAIAAAAIQDb4fbL7gAAAIUBAAATAAAAAAAAAAAAAAAA&#10;AAAAAABbQ29udGVudF9UeXBlc10ueG1sUEsBAi0AFAAGAAgAAAAhAFr0LFu/AAAAFQEAAAsAAAAA&#10;AAAAAAAAAAAAHwEAAF9yZWxzLy5yZWxzUEsBAi0AFAAGAAgAAAAhAHN7aD7BAAAA2wAAAA8AAAAA&#10;AAAAAAAAAAAABwIAAGRycy9kb3ducmV2LnhtbFBLBQYAAAAAAwADALcAAAD1AgAAAAA=&#10;" path="m,l6096,e" filled="f" strokeweight=".16931mm">
                  <v:path arrowok="t" textboxrect="0,0,6096,0"/>
                </v:shape>
                <v:shape id="Shape 81" o:spid="_x0000_s1074" style="position:absolute;left:36926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2" o:spid="_x0000_s1075" style="position:absolute;left:53355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" path="m,6095l,e" filled="f" strokeweight=".16931mm">
                  <v:path arrowok="t" textboxrect="0,0,0,6095"/>
                </v:shape>
                <v:shape id="Shape 83" o:spid="_x0000_s1076" style="position:absolute;left:53385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4" o:spid="_x0000_s1077" style="position:absolute;left:69814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078" style="position:absolute;left:30;top:18036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86" o:spid="_x0000_s1079" style="position:absolute;left:18950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" path="m,381750l,e" filled="f" strokeweight=".16931mm">
                  <v:path arrowok="t" textboxrect="0,0,0,381750"/>
                </v:shape>
                <v:shape id="Shape 87" o:spid="_x0000_s1080" style="position:absolute;left:36896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" path="m,381750l,e" filled="f" strokeweight=".48pt">
                  <v:path arrowok="t" textboxrect="0,0,0,381750"/>
                </v:shape>
                <v:shape id="Shape 88" o:spid="_x0000_s1081" style="position:absolute;left:53355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" path="m,381750l,e" filled="f" strokeweight=".16931mm">
                  <v:path arrowok="t" textboxrect="0,0,0,381750"/>
                </v:shape>
                <v:shape id="Shape 89" o:spid="_x0000_s1082" style="position:absolute;left:69814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" path="m,381750l,e" filled="f" strokeweight=".16928mm">
                  <v:path arrowok="t" textboxrect="0,0,0,381750"/>
                </v:shape>
                <v:shape id="Shape 90" o:spid="_x0000_s1083" style="position:absolute;top:218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" path="m,l6096,e" filled="f" strokeweight=".16964mm">
                  <v:path arrowok="t" textboxrect="0,0,6096,0"/>
                </v:shape>
                <v:shape id="Shape 91" o:spid="_x0000_s1084" style="position:absolute;left:60;top:21884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" path="m,l1885950,e" filled="f" strokeweight=".16964mm">
                  <v:path arrowok="t" textboxrect="0,0,1885950,0"/>
                </v:shape>
                <v:shape id="Shape 92" o:spid="_x0000_s1085" style="position:absolute;left:18950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" path="m,6107l,e" filled="f" strokeweight=".16931mm">
                  <v:path arrowok="t" textboxrect="0,0,0,6107"/>
                </v:shape>
                <v:shape id="Shape 93" o:spid="_x0000_s1086" style="position:absolute;left:18981;top:21884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" path="m,l1788414,e" filled="f" strokeweight=".16964mm">
                  <v:path arrowok="t" textboxrect="0,0,1788414,0"/>
                </v:shape>
                <v:shape id="Shape 94" o:spid="_x0000_s1087" style="position:absolute;left:36896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" path="m,6107l,e" filled="f" strokeweight=".48pt">
                  <v:path arrowok="t" textboxrect="0,0,0,6107"/>
                </v:shape>
                <v:shape id="Shape 95" o:spid="_x0000_s1088" style="position:absolute;left:36926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6" o:spid="_x0000_s1089" style="position:absolute;left:53355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" path="m,6107l,e" filled="f" strokeweight=".16931mm">
                  <v:path arrowok="t" textboxrect="0,0,0,6107"/>
                </v:shape>
                <v:shape id="Shape 97" o:spid="_x0000_s1090" style="position:absolute;left:53385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8" o:spid="_x0000_s1091" style="position:absolute;left:69814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" path="m,6107l,e" filled="f" strokeweight=".16928mm">
                  <v:path arrowok="t" textboxrect="0,0,0,6107"/>
                </v:shape>
                <v:shape id="Shape 99" o:spid="_x0000_s1092" style="position:absolute;left:30;top:21915;width:0;height:5082;visibility:visible;mso-wrap-style:square;v-text-anchor:top" coordsize="0,50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" path="m,508241l,e" filled="f" strokeweight=".16967mm">
                  <v:path arrowok="t" textboxrect="0,0,0,508241"/>
                </v:shape>
                <v:shape id="Shape 100" o:spid="_x0000_s1093" style="position:absolute;left:18950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" path="m,508229l,e" filled="f" strokeweight=".16931mm">
                  <v:path arrowok="t" textboxrect="0,0,0,508229"/>
                </v:shape>
                <v:shape id="Shape 101" o:spid="_x0000_s1094" style="position:absolute;left:36896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" path="m,508229l,e" filled="f" strokeweight=".48pt">
                  <v:path arrowok="t" textboxrect="0,0,0,508229"/>
                </v:shape>
                <v:shape id="Shape 102" o:spid="_x0000_s1095" style="position:absolute;top:270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" path="m,l6096,e" filled="f" strokeweight=".16964mm">
                  <v:path arrowok="t" textboxrect="0,0,6096,0"/>
                </v:shape>
                <v:shape id="Shape 103" o:spid="_x0000_s1096" style="position:absolute;left:60;top:27028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" path="m,l1885950,e" filled="f" strokeweight=".16964mm">
                  <v:path arrowok="t" textboxrect="0,0,1885950,0"/>
                </v:shape>
                <v:shape id="Shape 104" o:spid="_x0000_s1097" style="position:absolute;left:18950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" path="m,6107l,e" filled="f" strokeweight=".16931mm">
                  <v:path arrowok="t" textboxrect="0,0,0,6107"/>
                </v:shape>
                <v:shape id="Shape 105" o:spid="_x0000_s1098" style="position:absolute;left:18981;top:27028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" path="m,l1788414,e" filled="f" strokeweight=".16964mm">
                  <v:path arrowok="t" textboxrect="0,0,1788414,0"/>
                </v:shape>
                <v:shape id="Shape 106" o:spid="_x0000_s1099" style="position:absolute;left:36896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" path="m,6107l,e" filled="f" strokeweight=".48pt">
                  <v:path arrowok="t" textboxrect="0,0,0,6107"/>
                </v:shape>
                <v:shape id="Shape 107" o:spid="_x0000_s1100" style="position:absolute;left:3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" path="m,381761l,e" filled="f" strokeweight=".16967mm">
                  <v:path arrowok="t" textboxrect="0,0,0,381761"/>
                </v:shape>
                <v:shape id="Shape 108" o:spid="_x0000_s1101" style="position:absolute;top:309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" path="m,l6096,e" filled="f" strokeweight=".48pt">
                  <v:path arrowok="t" textboxrect="0,0,6096,0"/>
                </v:shape>
                <v:shape id="Shape 109" o:spid="_x0000_s1102" style="position:absolute;left:60;top:309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" path="m,l1885950,e" filled="f" strokeweight=".48pt">
                  <v:path arrowok="t" textboxrect="0,0,1885950,0"/>
                </v:shape>
                <v:shape id="Shape 110" o:spid="_x0000_s1103" style="position:absolute;left:1895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" path="m,381761l,e" filled="f" strokeweight=".16931mm">
                  <v:path arrowok="t" textboxrect="0,0,0,381761"/>
                </v:shape>
                <v:shape id="Shape 111" o:spid="_x0000_s1104" style="position:absolute;left:18950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FwQAAANw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c/p9JF8j5HQAA//8DAFBLAQItABQABgAIAAAAIQDb4fbL7gAAAIUBAAATAAAAAAAAAAAAAAAA&#10;AAAAAABbQ29udGVudF9UeXBlc10ueG1sUEsBAi0AFAAGAAgAAAAhAFr0LFu/AAAAFQEAAAsAAAAA&#10;AAAAAAAAAAAAHwEAAF9yZWxzLy5yZWxzUEsBAi0AFAAGAAgAAAAhALC0MQXBAAAA3AAAAA8AAAAA&#10;AAAAAAAAAAAABwIAAGRycy9kb3ducmV2LnhtbFBLBQYAAAAAAwADALcAAAD1AgAAAAA=&#10;" path="m,6096l,e" filled="f" strokeweight=".16931mm">
                  <v:path arrowok="t" textboxrect="0,0,0,6096"/>
                </v:shape>
                <v:shape id="Shape 112" o:spid="_x0000_s1105" style="position:absolute;left:18981;top:309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" path="m,l1788414,e" filled="f" strokeweight=".48pt">
                  <v:path arrowok="t" textboxrect="0,0,1788414,0"/>
                </v:shape>
                <v:shape id="Shape 113" o:spid="_x0000_s1106" style="position:absolute;left:36896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" path="m,381761l,e" filled="f" strokeweight=".48pt">
                  <v:path arrowok="t" textboxrect="0,0,0,381761"/>
                </v:shape>
                <v:shape id="Shape 114" o:spid="_x0000_s1107" style="position:absolute;left:36896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Qq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zh8Uy6QO7+AAAA//8DAFBLAQItABQABgAIAAAAIQDb4fbL7gAAAIUBAAATAAAAAAAAAAAAAAAA&#10;AAAAAABbQ29udGVudF9UeXBlc10ueG1sUEsBAi0AFAAGAAgAAAAhAFr0LFu/AAAAFQEAAAsAAAAA&#10;AAAAAAAAAAAAHwEAAF9yZWxzLy5yZWxzUEsBAi0AFAAGAAgAAAAhAPxpxCrBAAAA3AAAAA8AAAAA&#10;AAAAAAAAAAAABwIAAGRycy9kb3ducmV2LnhtbFBLBQYAAAAAAwADALcAAAD1AgAAAAA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1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: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eta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5928E7">
      <w:pPr>
        <w:sectPr w:rsidR="005928E7">
          <w:type w:val="continuous"/>
          <w:pgSz w:w="11900" w:h="16839"/>
          <w:pgMar w:top="1134" w:right="160" w:bottom="0" w:left="545" w:header="0" w:footer="0" w:gutter="0"/>
          <w:cols w:space="708"/>
        </w:sect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Name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3B52F0" w:rsidRDefault="003B52F0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Telephone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–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Ho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Work</w:t>
      </w:r>
      <w:r>
        <w:rPr>
          <w:rFonts w:ascii="Arial" w:eastAsia="Arial" w:hAnsi="Arial" w:cs="Arial"/>
          <w:color w:val="000000"/>
        </w:rPr>
        <w:t>:</w:t>
      </w: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</w:rPr>
        <w:t>Previous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Surname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erna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ve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Mobile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Email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ectPr w:rsidR="005928E7">
          <w:type w:val="continuous"/>
          <w:pgSz w:w="11900" w:h="16839"/>
          <w:pgMar w:top="1134" w:right="160" w:bottom="0" w:left="545" w:header="0" w:footer="0" w:gutter="0"/>
          <w:cols w:num="2" w:space="708" w:equalWidth="0">
            <w:col w:w="2053" w:space="3883"/>
            <w:col w:w="5258" w:space="0"/>
          </w:cols>
        </w:sectPr>
      </w:pPr>
    </w:p>
    <w:bookmarkStart w:id="1" w:name="_GoBack"/>
    <w:bookmarkEnd w:id="1"/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431152</wp:posOffset>
                </wp:positionH>
                <wp:positionV relativeFrom="paragraph">
                  <wp:posOffset>126323</wp:posOffset>
                </wp:positionV>
                <wp:extent cx="683048" cy="160641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48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appli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15" o:spid="_x0000_s1026" type="#_x0000_t202" style="position:absolute;left:0;text-align:left;margin-left:33.95pt;margin-top:9.95pt;width:53.8pt;height:12.6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" o:allowincell="f" filled="f" stroked="f">
                <v:textbox style="mso-fit-shape-to-text:t" inset="0,0,0,0">
                  <w:txbxContent>
                    <w:p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appli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ab</w:t>
                      </w:r>
                      <w:proofErr w:type="spellEnd"/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Teache</w:t>
      </w:r>
      <w:r>
        <w:rPr>
          <w:rFonts w:ascii="Arial" w:eastAsia="Arial" w:hAnsi="Arial" w:cs="Arial"/>
          <w:color w:val="000000"/>
          <w:spacing w:val="13"/>
          <w:w w:val="99"/>
        </w:rPr>
        <w:t>r</w:t>
      </w:r>
      <w:r>
        <w:rPr>
          <w:rFonts w:ascii="Arial" w:eastAsia="Arial" w:hAnsi="Arial" w:cs="Arial"/>
          <w:color w:val="000000"/>
          <w:spacing w:val="-8"/>
          <w:w w:val="99"/>
          <w:position w:val="-19"/>
        </w:rPr>
        <w:t>l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(i</w:t>
      </w:r>
      <w:r>
        <w:rPr>
          <w:rFonts w:ascii="Arial" w:eastAsia="Arial" w:hAnsi="Arial" w:cs="Arial"/>
          <w:color w:val="000000"/>
        </w:rPr>
        <w:t>f</w:t>
      </w:r>
    </w:p>
    <w:p w:rsidR="005928E7" w:rsidRDefault="005928E7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Na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w w:val="99"/>
        </w:rPr>
        <w:t>nsurance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41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5190</wp:posOffset>
                </wp:positionV>
                <wp:extent cx="6983730" cy="1485901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485901"/>
                          <a:chOff x="0" y="0"/>
                          <a:chExt cx="6983730" cy="1485901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40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980555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413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482726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9DD71" id="drawingObject116" o:spid="_x0000_s1026" style="position:absolute;margin-left:28.7pt;margin-top:.4pt;width:549.9pt;height:117pt;z-index:-251664896;mso-position-horizontal-relative:page" coordsize="69837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" o:allowincell="f">
                <v:shape id="Shape 117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18" o:spid="_x0000_s1028" style="position:absolute;left:2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" path="m,l,1482725e" filled="f" strokeweight=".20458mm">
                  <v:path arrowok="t" textboxrect="0,0,0,1482725"/>
                </v:shape>
                <v:shape id="Shape 119" o:spid="_x0000_s1029" style="position:absolute;left:6980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" path="m,l,1482725e" filled="f" strokeweight=".20458mm">
                  <v:path arrowok="t" textboxrect="0,0,0,1482725"/>
                </v:shape>
                <v:shape id="Shape 120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121" o:spid="_x0000_s1031" style="position:absolute;top:8413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22" o:spid="_x0000_s1032" style="position:absolute;top:14827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Di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scl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su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of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r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hip</w:t>
      </w:r>
    </w:p>
    <w:p w:rsidR="005928E7" w:rsidRDefault="005928E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358" w:lineRule="auto"/>
        <w:ind w:left="140" w:right="1507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rela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el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embe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Cou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2"/>
          <w:w w:val="99"/>
        </w:rPr>
        <w:t>ic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ch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over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em</w:t>
      </w:r>
      <w:r>
        <w:rPr>
          <w:rFonts w:ascii="Arial" w:eastAsia="Arial" w:hAnsi="Arial" w:cs="Arial"/>
          <w:color w:val="000000"/>
          <w:spacing w:val="-1"/>
          <w:w w:val="99"/>
        </w:rPr>
        <w:t>be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schoo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ff</w:t>
      </w:r>
      <w:r>
        <w:rPr>
          <w:rFonts w:ascii="Arial" w:eastAsia="Arial" w:hAnsi="Arial" w:cs="Arial"/>
          <w:color w:val="000000"/>
          <w:w w:val="99"/>
        </w:rPr>
        <w:t>?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3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v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-6258</wp:posOffset>
                </wp:positionV>
                <wp:extent cx="6983728" cy="749807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28" cy="749807"/>
                          <a:chOff x="0" y="0"/>
                          <a:chExt cx="6983728" cy="749807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97763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54" y="3047"/>
                            <a:ext cx="0" cy="34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709">
                                <a:moveTo>
                                  <a:pt x="0" y="346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980680" y="3047"/>
                            <a:ext cx="0" cy="34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697">
                                <a:moveTo>
                                  <a:pt x="0" y="3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52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6" y="35279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28671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31719" y="35279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53533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56582" y="35279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80680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54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328671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653533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80680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486155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28671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31719" y="486155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50485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56582" y="486155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80680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54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6" y="74675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28671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328671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331719" y="74675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653533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50485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656582" y="74675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980680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80680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4E7F8" id="drawingObject123" o:spid="_x0000_s1026" style="position:absolute;margin-left:28.4pt;margin-top:-.5pt;width:549.9pt;height:59.05pt;z-index:-251650560;mso-position-horizontal-relative:page" coordsize="69837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" o:allowincell="f">
                <v:shape id="Shape 12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DW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PrLANbEAAAA3AAAAA8A&#10;AAAAAAAAAAAAAAAABwIAAGRycy9kb3ducmV2LnhtbFBLBQYAAAAAAwADALcAAAD4AgAAAAA=&#10;" path="m,l6096,e" filled="f" strokeweight=".16928mm">
                  <v:path arrowok="t" textboxrect="0,0,6096,0"/>
                </v:shape>
                <v:shape id="Shape 125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" path="m,l6971538,e" filled="f" strokeweight=".16928mm">
                  <v:path arrowok="t" textboxrect="0,0,6971538,0"/>
                </v:shape>
                <v:shape id="Shape 126" o:spid="_x0000_s1029" style="position:absolute;left:69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" path="m,l6094,e" filled="f" strokeweight=".16928mm">
                  <v:path arrowok="t" textboxrect="0,0,6094,0"/>
                </v:shape>
                <v:shape id="Shape 127" o:spid="_x0000_s1030" style="position:absolute;left:30;top:30;width:0;height:3467;visibility:visible;mso-wrap-style:square;v-text-anchor:top" coordsize="0,34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" path="m,346709l,e" filled="f" strokeweight=".16967mm">
                  <v:path arrowok="t" textboxrect="0,0,0,346709"/>
                </v:shape>
                <v:shape id="Shape 128" o:spid="_x0000_s1031" style="position:absolute;left:69806;top:30;width:0;height:3467;visibility:visible;mso-wrap-style:square;v-text-anchor:top" coordsize="0,34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" path="m,346697l,e" filled="f" strokeweight=".16928mm">
                  <v:path arrowok="t" textboxrect="0,0,0,346697"/>
                </v:shape>
                <v:shape id="Shape 129" o:spid="_x0000_s1032" style="position:absolute;top:35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" path="m,l6096,e" filled="f" strokeweight=".16967mm">
                  <v:path arrowok="t" textboxrect="0,0,6096,0"/>
                </v:shape>
                <v:shape id="Shape 130" o:spid="_x0000_s1033" style="position:absolute;left:60;top:352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" path="m,l2319527,e" filled="f" strokeweight=".16967mm">
                  <v:path arrowok="t" textboxrect="0,0,2319527,0"/>
                </v:shape>
                <v:shape id="Shape 131" o:spid="_x0000_s1034" style="position:absolute;left:2328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32" o:spid="_x0000_s1035" style="position:absolute;left:23317;top:352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" path="m,l2318766,e" filled="f" strokeweight=".16967mm">
                  <v:path arrowok="t" textboxrect="0,0,2318766,0"/>
                </v:shape>
                <v:shape id="Shape 133" o:spid="_x0000_s1036" style="position:absolute;left:46535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" path="m,6108l,e" filled="f" strokeweight=".48pt">
                  <v:path arrowok="t" textboxrect="0,0,0,6108"/>
                </v:shape>
                <v:shape id="Shape 134" o:spid="_x0000_s1037" style="position:absolute;left:46565;top:352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" path="m,l2321051,e" filled="f" strokeweight=".16967mm">
                  <v:path arrowok="t" textboxrect="0,0,2321051,0"/>
                </v:shape>
                <v:shape id="Shape 135" o:spid="_x0000_s1038" style="position:absolute;left:6980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" path="m,6108l,e" filled="f" strokeweight=".16928mm">
                  <v:path arrowok="t" textboxrect="0,0,0,6108"/>
                </v:shape>
                <v:shape id="Shape 136" o:spid="_x0000_s1039" style="position:absolute;left:30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" path="m,127252l,e" filled="f" strokeweight=".16967mm">
                  <v:path arrowok="t" textboxrect="0,0,0,127252"/>
                </v:shape>
                <v:shape id="Shape 137" o:spid="_x0000_s1040" style="position:absolute;left:2328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" path="m,127252l,e" filled="f" strokeweight=".16931mm">
                  <v:path arrowok="t" textboxrect="0,0,0,127252"/>
                </v:shape>
                <v:shape id="Shape 138" o:spid="_x0000_s1041" style="position:absolute;left:46535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" path="m,127252l,e" filled="f" strokeweight=".48pt">
                  <v:path arrowok="t" textboxrect="0,0,0,127252"/>
                </v:shape>
                <v:shape id="Shape 139" o:spid="_x0000_s1042" style="position:absolute;left:6980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" path="m,127252l,e" filled="f" strokeweight=".16928mm">
                  <v:path arrowok="t" textboxrect="0,0,0,127252"/>
                </v:shape>
                <v:shape id="Shape 140" o:spid="_x0000_s1043" style="position:absolute;top:4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l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CYReYlxQAAANwAAAAP&#10;AAAAAAAAAAAAAAAAAAcCAABkcnMvZG93bnJldi54bWxQSwUGAAAAAAMAAwC3AAAA+QIAAAAA&#10;" path="m,l6096,e" filled="f" strokeweight=".16931mm">
                  <v:path arrowok="t" textboxrect="0,0,6096,0"/>
                </v:shape>
                <v:shape id="Shape 141" o:spid="_x0000_s1044" style="position:absolute;left:60;top:4861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" path="m,l2319527,e" filled="f" strokeweight=".16931mm">
                  <v:path arrowok="t" textboxrect="0,0,2319527,0"/>
                </v:shape>
                <v:shape id="Shape 142" o:spid="_x0000_s1045" style="position:absolute;left:2328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046" style="position:absolute;left:23317;top:4861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" path="m,l2318766,e" filled="f" strokeweight=".16931mm">
                  <v:path arrowok="t" textboxrect="0,0,2318766,0"/>
                </v:shape>
                <v:shape id="Shape 144" o:spid="_x0000_s1047" style="position:absolute;left:46504;top:4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048" style="position:absolute;left:46565;top:4861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" path="m,l2321051,e" filled="f" strokeweight=".16931mm">
                  <v:path arrowok="t" textboxrect="0,0,2321051,0"/>
                </v:shape>
                <v:shape id="Shape 146" o:spid="_x0000_s1049" style="position:absolute;left:6980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50" style="position:absolute;left:30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" path="m,254508l,e" filled="f" strokeweight=".16967mm">
                  <v:path arrowok="t" textboxrect="0,0,0,254508"/>
                </v:shape>
                <v:shape id="Shape 148" o:spid="_x0000_s1051" style="position:absolute;top:74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" path="m,l6096,e" filled="f" strokeweight=".48pt">
                  <v:path arrowok="t" textboxrect="0,0,6096,0"/>
                </v:shape>
                <v:shape id="Shape 149" o:spid="_x0000_s1052" style="position:absolute;left:60;top:746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" path="m,l2319527,e" filled="f" strokeweight=".48pt">
                  <v:path arrowok="t" textboxrect="0,0,2319527,0"/>
                </v:shape>
                <v:shape id="Shape 150" o:spid="_x0000_s1053" style="position:absolute;left:2328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151" o:spid="_x0000_s1054" style="position:absolute;left:2328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055" style="position:absolute;left:23317;top:746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" path="m,l2318766,e" filled="f" strokeweight=".48pt">
                  <v:path arrowok="t" textboxrect="0,0,2318766,0"/>
                </v:shape>
                <v:shape id="Shape 153" o:spid="_x0000_s1056" style="position:absolute;left:46535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" path="m,254508l,e" filled="f" strokeweight=".48pt">
                  <v:path arrowok="t" textboxrect="0,0,0,254508"/>
                </v:shape>
                <v:shape id="Shape 154" o:spid="_x0000_s1057" style="position:absolute;left:46504;top:7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" path="m,l6096,e" filled="f" strokeweight=".48pt">
                  <v:path arrowok="t" textboxrect="0,0,6096,0"/>
                </v:shape>
                <v:shape id="Shape 155" o:spid="_x0000_s1058" style="position:absolute;left:46565;top:746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" path="m,l2321051,e" filled="f" strokeweight=".48pt">
                  <v:path arrowok="t" textboxrect="0,0,2321051,0"/>
                </v:shape>
                <v:shape id="Shape 156" o:spid="_x0000_s1059" style="position:absolute;left:6980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" path="m,254508l,e" filled="f" strokeweight=".16928mm">
                  <v:path arrowok="t" textboxrect="0,0,0,254508"/>
                </v:shape>
                <v:shape id="Shape 157" o:spid="_x0000_s1060" style="position:absolute;left:6980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pacing w:val="-8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w</w:t>
      </w:r>
      <w:r>
        <w:rPr>
          <w:rFonts w:ascii="Arial" w:eastAsia="Arial" w:hAnsi="Arial" w:cs="Arial"/>
          <w:b/>
          <w:bCs/>
          <w:color w:val="000000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3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b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om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7"/>
          <w:sz w:val="30"/>
          <w:szCs w:val="30"/>
        </w:rPr>
        <w:t>w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3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1"/>
          <w:w w:val="99"/>
          <w:sz w:val="30"/>
          <w:szCs w:val="3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aca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14"/>
          <w:w w:val="9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3"/>
          <w:w w:val="99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?</w:t>
      </w:r>
    </w:p>
    <w:p w:rsidR="005928E7" w:rsidRDefault="005928E7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tabs>
          <w:tab w:val="left" w:pos="3794"/>
          <w:tab w:val="left" w:pos="7459"/>
        </w:tabs>
        <w:spacing w:line="240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Media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9672" w:right="-20"/>
        <w:rPr>
          <w:color w:val="000000"/>
        </w:rPr>
        <w:sectPr w:rsidR="005928E7">
          <w:type w:val="continuous"/>
          <w:pgSz w:w="11900" w:h="16839"/>
          <w:pgMar w:top="1134" w:right="160" w:bottom="0" w:left="545" w:header="0" w:footer="0" w:gutter="0"/>
          <w:cols w:space="708"/>
        </w:sectPr>
      </w:pPr>
      <w:r>
        <w:rPr>
          <w:color w:val="000000"/>
          <w:w w:val="99"/>
        </w:rPr>
        <w:lastRenderedPageBreak/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0"/>
    </w:p>
    <w:p w:rsidR="005928E7" w:rsidRDefault="005928E7">
      <w:pPr>
        <w:spacing w:after="4" w:line="140" w:lineRule="exact"/>
        <w:rPr>
          <w:sz w:val="14"/>
          <w:szCs w:val="14"/>
        </w:rPr>
      </w:pPr>
      <w:bookmarkStart w:id="2" w:name="_page_1_0"/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Pa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2: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ete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cy</w:t>
      </w:r>
    </w:p>
    <w:p w:rsidR="005928E7" w:rsidRDefault="005928E7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-8618</wp:posOffset>
                </wp:positionV>
                <wp:extent cx="6980680" cy="7906511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0" cy="7906511"/>
                          <a:chOff x="0" y="0"/>
                          <a:chExt cx="6980680" cy="7906511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806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54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980680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355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355092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80680" y="35204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54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80680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77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6" y="87706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138933" y="877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45029" y="87706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980680" y="874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54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141982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80680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20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12077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38933" y="1207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45029" y="12077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80680" y="1204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54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41982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980680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54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6" y="1538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41982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145029" y="1538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80680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54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41982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980680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86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6" y="18691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38933" y="186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45029" y="18691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80680" y="1866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54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41982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980680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54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6" y="21991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41982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145029" y="21991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980680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54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41982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980680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2533650"/>
                            <a:ext cx="697076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70763" y="131826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529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6" y="25298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38933" y="2529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145029" y="25298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980680" y="2526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54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980680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668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6" y="266852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38933" y="2668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145029" y="266852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80680" y="2665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54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41982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80680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54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6" y="29992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41982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45029" y="29992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80680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54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41982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980680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329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6" y="332917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38933" y="3329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145029" y="332917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980680" y="3326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54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41982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80680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54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6" y="3659879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41982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145029" y="3659879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980680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54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41982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980680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99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6" y="39905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141982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45029" y="39905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980680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54" y="39936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41982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980680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6" y="43243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320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6" y="43205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41982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45029" y="43205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80680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54" y="4323600"/>
                            <a:ext cx="0" cy="13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37">
                                <a:moveTo>
                                  <a:pt x="0" y="13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980680" y="4323600"/>
                            <a:ext cx="0" cy="1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25">
                                <a:moveTo>
                                  <a:pt x="0" y="13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4459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6" y="44599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141982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145029" y="44599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980680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54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41982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980680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4789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6" y="478993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141982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45029" y="478993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80680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54" y="479298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141982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80680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120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6" y="51206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41982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145029" y="51206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80680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54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141982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980680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451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" y="54513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41982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145029" y="54513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980680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54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141982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980680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5782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6" y="57820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41982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45029" y="57820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980680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54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41982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980680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96" y="61150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12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96" y="61120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138933" y="6112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145029" y="61120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80680" y="61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54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80680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25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" y="62506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41982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45029" y="62506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980680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54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141982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980680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54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6" y="658138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41982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45029" y="658138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980680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54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41982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80680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6911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6" y="69113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41982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145029" y="69113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980680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54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141982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980680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54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6" y="72420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41982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45029" y="72420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980680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54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41982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80680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7572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6" y="75727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41982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45029" y="75727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980680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54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7903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6" y="790346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41982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41982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45029" y="790346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980680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980680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5C34F" id="drawingObject158" o:spid="_x0000_s1026" style="position:absolute;margin-left:28.4pt;margin-top:-.7pt;width:549.65pt;height:622.55pt;z-index:-251653632;mso-position-horizontal-relative:page" coordsize="69806,7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" o:allowincell="f">
                <v:shape id="Shape 15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ll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jKbZZ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6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1" o:spid="_x0000_s1029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Sw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" path="m,6095l,e" filled="f" strokeweight=".16928mm">
                  <v:path arrowok="t" textboxrect="0,0,0,6095"/>
                </v:shape>
                <v:shape id="Shape 162" o:spid="_x0000_s1030" style="position:absolute;left:30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" path="m,345947l,e" filled="f" strokeweight=".16967mm">
                  <v:path arrowok="t" textboxrect="0,0,0,345947"/>
                </v:shape>
                <v:shape id="Shape 163" o:spid="_x0000_s1031" style="position:absolute;left:69806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" path="m,345947l,e" filled="f" strokeweight=".16928mm">
                  <v:path arrowok="t" textboxrect="0,0,0,345947"/>
                </v:shape>
                <v:shape id="Shape 164" o:spid="_x0000_s1032" style="position:absolute;top:35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xG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Csy7xGwgAAANwAAAAPAAAA&#10;AAAAAAAAAAAAAAcCAABkcnMvZG93bnJldi54bWxQSwUGAAAAAAMAAwC3AAAA9gIAAAAA&#10;" path="m,l6096,e" filled="f" strokeweight=".16931mm">
                  <v:path arrowok="t" textboxrect="0,0,6096,0"/>
                </v:shape>
                <v:shape id="Shape 165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6" o:spid="_x0000_s1034" style="position:absolute;left:69806;top:3520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" path="m,6084l,e" filled="f" strokeweight=".16928mm">
                  <v:path arrowok="t" textboxrect="0,0,0,6084"/>
                </v:shape>
                <v:shape id="Shape 167" o:spid="_x0000_s1035" style="position:absolute;left:30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" path="m,515885l,e" filled="f" strokeweight=".16967mm">
                  <v:path arrowok="t" textboxrect="0,0,0,515885"/>
                </v:shape>
                <v:shape id="Shape 168" o:spid="_x0000_s1036" style="position:absolute;left:69806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" path="m,515885l,e" filled="f" strokeweight=".16928mm">
                  <v:path arrowok="t" textboxrect="0,0,0,515885"/>
                </v:shape>
                <v:shape id="Shape 169" o:spid="_x0000_s1037" style="position:absolute;top:87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Y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HgJ72fCBXL9AgAA//8DAFBLAQItABQABgAIAAAAIQDb4fbL7gAAAIUBAAATAAAAAAAAAAAAAAAA&#10;AAAAAABbQ29udGVudF9UeXBlc10ueG1sUEsBAi0AFAAGAAgAAAAhAFr0LFu/AAAAFQEAAAsAAAAA&#10;AAAAAAAAAAAAHwEAAF9yZWxzLy5yZWxzUEsBAi0AFAAGAAgAAAAhAELKE9jBAAAA3AAAAA8AAAAA&#10;AAAAAAAAAAAABwIAAGRycy9kb3ducmV2LnhtbFBLBQYAAAAAAwADALcAAAD1AgAAAAA=&#10;" path="m,l6096,e" filled="f" strokeweight=".16931mm">
                  <v:path arrowok="t" textboxrect="0,0,6096,0"/>
                </v:shape>
                <v:shape id="Shape 170" o:spid="_x0000_s1038" style="position:absolute;left:60;top:877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" path="m,l2132838,e" filled="f" strokeweight=".16931mm">
                  <v:path arrowok="t" textboxrect="0,0,2132838,0"/>
                </v:shape>
                <v:shape id="Shape 171" o:spid="_x0000_s1039" style="position:absolute;left:21389;top:8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040" style="position:absolute;left:21450;top:877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" path="m,l4832603,e" filled="f" strokeweight=".16931mm">
                  <v:path arrowok="t" textboxrect="0,0,4832603,0"/>
                </v:shape>
                <v:shape id="Shape 173" o:spid="_x0000_s1041" style="position:absolute;left:69806;top:8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mBwQAAANw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Yns+EC+T6AQAA//8DAFBLAQItABQABgAIAAAAIQDb4fbL7gAAAIUBAAATAAAAAAAAAAAAAAAA&#10;AAAAAABbQ29udGVudF9UeXBlc10ueG1sUEsBAi0AFAAGAAgAAAAhAFr0LFu/AAAAFQEAAAsAAAAA&#10;AAAAAAAAAAAAHwEAAF9yZWxzLy5yZWxzUEsBAi0AFAAGAAgAAAAhAJVaKYHBAAAA3AAAAA8AAAAA&#10;AAAAAAAAAAAABwIAAGRycy9kb3ducmV2LnhtbFBLBQYAAAAAAwADALcAAAD1AgAAAAA=&#10;" path="m,6095l,e" filled="f" strokeweight=".16928mm">
                  <v:path arrowok="t" textboxrect="0,0,0,6095"/>
                </v:shape>
                <v:shape id="Shape 174" o:spid="_x0000_s1042" style="position:absolute;left:30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" path="m,324611l,e" filled="f" strokeweight=".16967mm">
                  <v:path arrowok="t" textboxrect="0,0,0,324611"/>
                </v:shape>
                <v:shape id="Shape 175" o:spid="_x0000_s1043" style="position:absolute;left:21419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76" o:spid="_x0000_s1044" style="position:absolute;left:69806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" path="m,324611l,e" filled="f" strokeweight=".16928mm">
                  <v:path arrowok="t" textboxrect="0,0,0,324611"/>
                </v:shape>
                <v:shape id="Shape 177" o:spid="_x0000_s1045" style="position:absolute;top:120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046" style="position:absolute;left:60;top:1207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179" o:spid="_x0000_s1047" style="position:absolute;left:21389;top:12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48" style="position:absolute;left:21450;top:1207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181" o:spid="_x0000_s1049" style="position:absolute;left:69806;top:12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82" o:spid="_x0000_s1050" style="position:absolute;left:30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" path="m,324598l,e" filled="f" strokeweight=".16967mm">
                  <v:path arrowok="t" textboxrect="0,0,0,324598"/>
                </v:shape>
                <v:shape id="Shape 183" o:spid="_x0000_s1051" style="position:absolute;left:21419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" path="m,324598l,e" filled="f" strokeweight=".16931mm">
                  <v:path arrowok="t" textboxrect="0,0,0,324598"/>
                </v:shape>
                <v:shape id="Shape 184" o:spid="_x0000_s1052" style="position:absolute;left:69806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" path="m,324598l,e" filled="f" strokeweight=".16928mm">
                  <v:path arrowok="t" textboxrect="0,0,0,324598"/>
                </v:shape>
                <v:shape id="Shape 185" o:spid="_x0000_s1053" style="position:absolute;left:30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" path="m,6108l,e" filled="f" strokeweight=".16967mm">
                  <v:path arrowok="t" textboxrect="0,0,0,6108"/>
                </v:shape>
                <v:shape id="Shape 186" o:spid="_x0000_s1054" style="position:absolute;left:60;top:153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187" o:spid="_x0000_s1055" style="position:absolute;left:21419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88" o:spid="_x0000_s1056" style="position:absolute;left:21450;top:153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189" o:spid="_x0000_s1057" style="position:absolute;left:69806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" path="m,6108l,e" filled="f" strokeweight=".16928mm">
                  <v:path arrowok="t" textboxrect="0,0,0,6108"/>
                </v:shape>
                <v:shape id="Shape 190" o:spid="_x0000_s1058" style="position:absolute;left:30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191" o:spid="_x0000_s1059" style="position:absolute;left:21419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92" o:spid="_x0000_s1060" style="position:absolute;left:69806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193" o:spid="_x0000_s1061" style="position:absolute;top:18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V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FvdUF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4" o:spid="_x0000_s1062" style="position:absolute;left:60;top:186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195" o:spid="_x0000_s1063" style="position:absolute;left:21389;top:1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064" style="position:absolute;left:21450;top:186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197" o:spid="_x0000_s1065" style="position:absolute;left:69806;top:18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path="m,6095l,e" filled="f" strokeweight=".16928mm">
                  <v:path arrowok="t" textboxrect="0,0,0,6095"/>
                </v:shape>
                <v:shape id="Shape 198" o:spid="_x0000_s1066" style="position:absolute;left:30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" path="m,323837l,e" filled="f" strokeweight=".16967mm">
                  <v:path arrowok="t" textboxrect="0,0,0,323837"/>
                </v:shape>
                <v:shape id="Shape 199" o:spid="_x0000_s1067" style="position:absolute;left:21419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" path="m,323837l,e" filled="f" strokeweight=".16931mm">
                  <v:path arrowok="t" textboxrect="0,0,0,323837"/>
                </v:shape>
                <v:shape id="Shape 200" o:spid="_x0000_s1068" style="position:absolute;left:69806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" path="m,323837l,e" filled="f" strokeweight=".16928mm">
                  <v:path arrowok="t" textboxrect="0,0,0,323837"/>
                </v:shape>
                <v:shape id="Shape 201" o:spid="_x0000_s1069" style="position:absolute;left:30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" path="m,6108l,e" filled="f" strokeweight=".16967mm">
                  <v:path arrowok="t" textboxrect="0,0,0,6108"/>
                </v:shape>
                <v:shape id="Shape 202" o:spid="_x0000_s1070" style="position:absolute;left:60;top:219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" path="m,l2132838,e" filled="f" strokeweight=".16967mm">
                  <v:path arrowok="t" textboxrect="0,0,2132838,0"/>
                </v:shape>
                <v:shape id="Shape 203" o:spid="_x0000_s1071" style="position:absolute;left:21419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" path="m,6108l,e" filled="f" strokeweight=".16931mm">
                  <v:path arrowok="t" textboxrect="0,0,0,6108"/>
                </v:shape>
                <v:shape id="Shape 204" o:spid="_x0000_s1072" style="position:absolute;left:21450;top:219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05" o:spid="_x0000_s1073" style="position:absolute;left:69806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" path="m,6108l,e" filled="f" strokeweight=".16928mm">
                  <v:path arrowok="t" textboxrect="0,0,0,6108"/>
                </v:shape>
                <v:shape id="Shape 206" o:spid="_x0000_s1074" style="position:absolute;left:30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07" o:spid="_x0000_s1075" style="position:absolute;left:21419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08" o:spid="_x0000_s1076" style="position:absolute;left:69806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09" o:spid="_x0000_s1077" style="position:absolute;left:60;top:25336;width:69708;height:1318;visibility:visible;mso-wrap-style:square;v-text-anchor:top" coordsize="6970763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" path="m,l,131826r6970763,l6970763,,,xe" fillcolor="#d9d9d9" stroked="f">
                  <v:path arrowok="t" textboxrect="0,0,6970763,131826"/>
                </v:shape>
                <v:shape id="Shape 210" o:spid="_x0000_s1078" style="position:absolute;top:252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079" style="position:absolute;left:60;top:252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" path="m,l2132838,e" filled="f" strokeweight=".16931mm">
                  <v:path arrowok="t" textboxrect="0,0,2132838,0"/>
                </v:shape>
                <v:shape id="Shape 212" o:spid="_x0000_s1080" style="position:absolute;left:21389;top:25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81" style="position:absolute;left:21450;top:252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14" o:spid="_x0000_s1082" style="position:absolute;left:69806;top:25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Up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" path="m,6095l,e" filled="f" strokeweight=".16928mm">
                  <v:path arrowok="t" textboxrect="0,0,0,6095"/>
                </v:shape>
                <v:shape id="Shape 215" o:spid="_x0000_s1083" style="position:absolute;left:30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216" o:spid="_x0000_s1084" style="position:absolute;left:69806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" path="m,132588l,e" filled="f" strokeweight=".16928mm">
                  <v:path arrowok="t" textboxrect="0,0,0,132588"/>
                </v:shape>
                <v:shape id="Shape 217" o:spid="_x0000_s1085" style="position:absolute;top:26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w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s7gcSYcAbn8BwAA//8DAFBLAQItABQABgAIAAAAIQDb4fbL7gAAAIUBAAATAAAAAAAAAAAA&#10;AAAAAAAAAABbQ29udGVudF9UeXBlc10ueG1sUEsBAi0AFAAGAAgAAAAhAFr0LFu/AAAAFQEAAAsA&#10;AAAAAAAAAAAAAAAAHwEAAF9yZWxzLy5yZWxzUEsBAi0AFAAGAAgAAAAhAN86MDDEAAAA3AAAAA8A&#10;AAAAAAAAAAAAAAAABwIAAGRycy9kb3ducmV2LnhtbFBLBQYAAAAAAwADALcAAAD4AgAAAAA=&#10;" path="m,l6096,e" filled="f" strokeweight=".16931mm">
                  <v:path arrowok="t" textboxrect="0,0,6096,0"/>
                </v:shape>
                <v:shape id="Shape 218" o:spid="_x0000_s1086" style="position:absolute;left:60;top:266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219" o:spid="_x0000_s1087" style="position:absolute;left:21389;top:26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088" style="position:absolute;left:21450;top:266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" path="m,l4832603,e" filled="f" strokeweight=".16931mm">
                  <v:path arrowok="t" textboxrect="0,0,4832603,0"/>
                </v:shape>
                <v:shape id="Shape 221" o:spid="_x0000_s1089" style="position:absolute;left:69806;top:2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090" style="position:absolute;left:30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" path="m,324599l,e" filled="f" strokeweight=".16967mm">
                  <v:path arrowok="t" textboxrect="0,0,0,324599"/>
                </v:shape>
                <v:shape id="Shape 223" o:spid="_x0000_s1091" style="position:absolute;left:21419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24" o:spid="_x0000_s1092" style="position:absolute;left:69806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" path="m,324599l,e" filled="f" strokeweight=".16928mm">
                  <v:path arrowok="t" textboxrect="0,0,0,324599"/>
                </v:shape>
                <v:shape id="Shape 225" o:spid="_x0000_s1093" style="position:absolute;left:30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" path="m,6108l,e" filled="f" strokeweight=".16967mm">
                  <v:path arrowok="t" textboxrect="0,0,0,6108"/>
                </v:shape>
                <v:shape id="Shape 226" o:spid="_x0000_s1094" style="position:absolute;left:60;top:2999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3o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Vx&#10;PIbvmXAE5PwDAAD//wMAUEsBAi0AFAAGAAgAAAAhANvh9svuAAAAhQEAABMAAAAAAAAAAAAAAAAA&#10;AAAAAFtDb250ZW50X1R5cGVzXS54bWxQSwECLQAUAAYACAAAACEAWvQsW78AAAAVAQAACwAAAAAA&#10;AAAAAAAAAAAfAQAAX3JlbHMvLnJlbHNQSwECLQAUAAYACAAAACEA3dvN6M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27" o:spid="_x0000_s1095" style="position:absolute;left:21419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" path="m,6108l,e" filled="f" strokeweight=".16931mm">
                  <v:path arrowok="t" textboxrect="0,0,0,6108"/>
                </v:shape>
                <v:shape id="Shape 228" o:spid="_x0000_s1096" style="position:absolute;left:21450;top:2999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" path="m,l4832603,e" filled="f" strokeweight=".16967mm">
                  <v:path arrowok="t" textboxrect="0,0,4832603,0"/>
                </v:shape>
                <v:shape id="Shape 229" o:spid="_x0000_s1097" style="position:absolute;left:69806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" path="m,6108l,e" filled="f" strokeweight=".16928mm">
                  <v:path arrowok="t" textboxrect="0,0,0,6108"/>
                </v:shape>
                <v:shape id="Shape 230" o:spid="_x0000_s1098" style="position:absolute;left:30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31" o:spid="_x0000_s1099" style="position:absolute;left:21419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32" o:spid="_x0000_s1100" style="position:absolute;left:69806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33" o:spid="_x0000_s1101" style="position:absolute;top:332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p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Ou0alPEAAAA3AAAAA8A&#10;AAAAAAAAAAAAAAAABwIAAGRycy9kb3ducmV2LnhtbFBLBQYAAAAAAwADALcAAAD4AgAAAAA=&#10;" path="m,l6096,e" filled="f" strokeweight=".16931mm">
                  <v:path arrowok="t" textboxrect="0,0,6096,0"/>
                </v:shape>
                <v:shape id="Shape 234" o:spid="_x0000_s1102" style="position:absolute;left:60;top:332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235" o:spid="_x0000_s1103" style="position:absolute;left:21389;top:3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dzJJ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36" o:spid="_x0000_s1104" style="position:absolute;left:21450;top:332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37" o:spid="_x0000_s1105" style="position:absolute;left:69806;top:3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c+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Gi/g/0w4AnL9BAAA//8DAFBLAQItABQABgAIAAAAIQDb4fbL7gAAAIUBAAATAAAAAAAAAAAA&#10;AAAAAAAAAABbQ29udGVudF9UeXBlc10ueG1sUEsBAi0AFAAGAAgAAAAhAFr0LFu/AAAAFQEAAAsA&#10;AAAAAAAAAAAAAAAAHwEAAF9yZWxzLy5yZWxzUEsBAi0AFAAGAAgAAAAhAKcu9z7EAAAA3AAAAA8A&#10;AAAAAAAAAAAAAAAABwIAAGRycy9kb3ducmV2LnhtbFBLBQYAAAAAAwADALcAAAD4AgAAAAA=&#10;" path="m,6095l,e" filled="f" strokeweight=".16928mm">
                  <v:path arrowok="t" textboxrect="0,0,0,6095"/>
                </v:shape>
                <v:shape id="Shape 238" o:spid="_x0000_s1106" style="position:absolute;left:30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" path="m,324599l,e" filled="f" strokeweight=".16967mm">
                  <v:path arrowok="t" textboxrect="0,0,0,324599"/>
                </v:shape>
                <v:shape id="Shape 239" o:spid="_x0000_s1107" style="position:absolute;left:21419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40" o:spid="_x0000_s1108" style="position:absolute;left:69806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241" o:spid="_x0000_s1109" style="position:absolute;left:30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" path="m,6108l,e" filled="f" strokeweight=".16967mm">
                  <v:path arrowok="t" textboxrect="0,0,0,6108"/>
                </v:shape>
                <v:shape id="Shape 242" o:spid="_x0000_s1110" style="position:absolute;left:60;top:365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243" o:spid="_x0000_s1111" style="position:absolute;left:21419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" path="m,6108l,e" filled="f" strokeweight=".16931mm">
                  <v:path arrowok="t" textboxrect="0,0,0,6108"/>
                </v:shape>
                <v:shape id="Shape 244" o:spid="_x0000_s1112" style="position:absolute;left:21450;top:365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45" o:spid="_x0000_s1113" style="position:absolute;left:69806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" path="m,6108l,e" filled="f" strokeweight=".16928mm">
                  <v:path arrowok="t" textboxrect="0,0,0,6108"/>
                </v:shape>
                <v:shape id="Shape 246" o:spid="_x0000_s1114" style="position:absolute;left:30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47" o:spid="_x0000_s1115" style="position:absolute;left:21419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248" o:spid="_x0000_s1116" style="position:absolute;left:69806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49" o:spid="_x0000_s1117" style="position:absolute;top:399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" path="m,l6096,e" filled="f" strokeweight=".48pt">
                  <v:path arrowok="t" textboxrect="0,0,6096,0"/>
                </v:shape>
                <v:shape id="Shape 250" o:spid="_x0000_s1118" style="position:absolute;left:60;top:399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51" o:spid="_x0000_s1119" style="position:absolute;left:21419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m5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" path="m,6096l,e" filled="f" strokeweight=".16931mm">
                  <v:path arrowok="t" textboxrect="0,0,0,6096"/>
                </v:shape>
                <v:shape id="Shape 252" o:spid="_x0000_s1120" style="position:absolute;left:21450;top:399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53" o:spid="_x0000_s1121" style="position:absolute;left:69806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k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ocAV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54" o:spid="_x0000_s1122" style="position:absolute;left:30;top:39936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255" o:spid="_x0000_s1123" style="position:absolute;left:21419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" path="m,323837l,e" filled="f" strokeweight=".16931mm">
                  <v:path arrowok="t" textboxrect="0,0,0,323837"/>
                </v:shape>
                <v:shape id="Shape 256" o:spid="_x0000_s1124" style="position:absolute;left:69806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" path="m,323837l,e" filled="f" strokeweight=".16928mm">
                  <v:path arrowok="t" textboxrect="0,0,0,323837"/>
                </v:shape>
                <v:shape id="Shape 257" o:spid="_x0000_s1125" style="position:absolute;left:60;top:43243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258" o:spid="_x0000_s1126" style="position:absolute;top:432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" path="m,l6096,e" filled="f" strokeweight=".16967mm">
                  <v:path arrowok="t" textboxrect="0,0,6096,0"/>
                </v:shape>
                <v:shape id="Shape 259" o:spid="_x0000_s1127" style="position:absolute;left:60;top:432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260" o:spid="_x0000_s1128" style="position:absolute;left:21419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" path="m,6108l,e" filled="f" strokeweight=".16931mm">
                  <v:path arrowok="t" textboxrect="0,0,0,6108"/>
                </v:shape>
                <v:shape id="Shape 261" o:spid="_x0000_s1129" style="position:absolute;left:21450;top:432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62" o:spid="_x0000_s1130" style="position:absolute;left:69806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" path="m,6108l,e" filled="f" strokeweight=".16928mm">
                  <v:path arrowok="t" textboxrect="0,0,0,6108"/>
                </v:shape>
                <v:shape id="Shape 263" o:spid="_x0000_s1131" style="position:absolute;left:30;top:43236;width:0;height:1333;visibility:visible;mso-wrap-style:square;v-text-anchor:top" coordsize="0,1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" path="m,133337l,e" filled="f" strokeweight=".16967mm">
                  <v:path arrowok="t" textboxrect="0,0,0,133337"/>
                </v:shape>
                <v:shape id="Shape 264" o:spid="_x0000_s1132" style="position:absolute;left:69806;top:43236;width:0;height:1333;visibility:visible;mso-wrap-style:square;v-text-anchor:top" coordsize="0,1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" path="m,133325l,e" filled="f" strokeweight=".16928mm">
                  <v:path arrowok="t" textboxrect="0,0,0,133325"/>
                </v:shape>
                <v:shape id="Shape 265" o:spid="_x0000_s1133" style="position:absolute;top:44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" path="m,l6096,e" filled="f" strokeweight=".16964mm">
                  <v:path arrowok="t" textboxrect="0,0,6096,0"/>
                </v:shape>
                <v:shape id="Shape 266" o:spid="_x0000_s1134" style="position:absolute;left:60;top:445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" path="m,l2132838,e" filled="f" strokeweight=".16964mm">
                  <v:path arrowok="t" textboxrect="0,0,2132838,0"/>
                </v:shape>
                <v:shape id="Shape 267" o:spid="_x0000_s1135" style="position:absolute;left:21419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" path="m,6107l,e" filled="f" strokeweight=".16931mm">
                  <v:path arrowok="t" textboxrect="0,0,0,6107"/>
                </v:shape>
                <v:shape id="Shape 268" o:spid="_x0000_s1136" style="position:absolute;left:21450;top:445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" path="m,l4832603,e" filled="f" strokeweight=".16964mm">
                  <v:path arrowok="t" textboxrect="0,0,4832603,0"/>
                </v:shape>
                <v:shape id="Shape 269" o:spid="_x0000_s1137" style="position:absolute;left:69806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" path="m,6107l,e" filled="f" strokeweight=".16928mm">
                  <v:path arrowok="t" textboxrect="0,0,0,6107"/>
                </v:shape>
                <v:shape id="Shape 270" o:spid="_x0000_s1138" style="position:absolute;left:30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71" o:spid="_x0000_s1139" style="position:absolute;left:21419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72" o:spid="_x0000_s1140" style="position:absolute;left:69806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73" o:spid="_x0000_s1141" style="position:absolute;top:478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" path="m,l6096,e" filled="f" strokeweight=".16936mm">
                  <v:path arrowok="t" textboxrect="0,0,6096,0"/>
                </v:shape>
                <v:shape id="Shape 274" o:spid="_x0000_s1142" style="position:absolute;left:60;top:47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" path="m,l2132838,e" filled="f" strokeweight=".16936mm">
                  <v:path arrowok="t" textboxrect="0,0,2132838,0"/>
                </v:shape>
                <v:shape id="Shape 275" o:spid="_x0000_s1143" style="position:absolute;left:21419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dF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PHuF/zPxCMjlHQAA//8DAFBLAQItABQABgAIAAAAIQDb4fbL7gAAAIUBAAATAAAAAAAAAAAA&#10;AAAAAAAAAABbQ29udGVudF9UeXBlc10ueG1sUEsBAi0AFAAGAAgAAAAhAFr0LFu/AAAAFQEAAAsA&#10;AAAAAAAAAAAAAAAAHwEAAF9yZWxzLy5yZWxzUEsBAi0AFAAGAAgAAAAhAPOs50XEAAAA3AAAAA8A&#10;AAAAAAAAAAAAAAAABwIAAGRycy9kb3ducmV2LnhtbFBLBQYAAAAAAwADALcAAAD4AgAAAAA=&#10;" path="m,6097l,e" filled="f" strokeweight=".16931mm">
                  <v:path arrowok="t" textboxrect="0,0,0,6097"/>
                </v:shape>
                <v:shape id="Shape 276" o:spid="_x0000_s1144" style="position:absolute;left:21450;top:47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" path="m,l4832603,e" filled="f" strokeweight=".16936mm">
                  <v:path arrowok="t" textboxrect="0,0,4832603,0"/>
                </v:shape>
                <v:shape id="Shape 277" o:spid="_x0000_s1145" style="position:absolute;left:69806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" path="m,6097l,e" filled="f" strokeweight=".16928mm">
                  <v:path arrowok="t" textboxrect="0,0,0,6097"/>
                </v:shape>
                <v:shape id="Shape 278" o:spid="_x0000_s1146" style="position:absolute;left:30;top:47929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" path="m,324610l,e" filled="f" strokeweight=".16967mm">
                  <v:path arrowok="t" textboxrect="0,0,0,324610"/>
                </v:shape>
                <v:shape id="Shape 279" o:spid="_x0000_s1147" style="position:absolute;left:21419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280" o:spid="_x0000_s1148" style="position:absolute;left:69806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" path="m,324598l,e" filled="f" strokeweight=".16928mm">
                  <v:path arrowok="t" textboxrect="0,0,0,324598"/>
                </v:shape>
                <v:shape id="Shape 281" o:spid="_x0000_s1149" style="position:absolute;top:51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" path="m,l6096,e" filled="f" strokeweight=".16967mm">
                  <v:path arrowok="t" textboxrect="0,0,6096,0"/>
                </v:shape>
                <v:shape id="Shape 282" o:spid="_x0000_s1150" style="position:absolute;left:60;top:51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TR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Xx&#10;JIbvmXAE5PwDAAD//wMAUEsBAi0AFAAGAAgAAAAhANvh9svuAAAAhQEAABMAAAAAAAAAAAAAAAAA&#10;AAAAAFtDb250ZW50X1R5cGVzXS54bWxQSwECLQAUAAYACAAAACEAWvQsW78AAAAVAQAACwAAAAAA&#10;AAAAAAAAAAAfAQAAX3JlbHMvLnJlbHNQSwECLQAUAAYACAAAACEAhIaU0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83" o:spid="_x0000_s1151" style="position:absolute;left:21419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" path="m,6108l,e" filled="f" strokeweight=".16931mm">
                  <v:path arrowok="t" textboxrect="0,0,0,6108"/>
                </v:shape>
                <v:shape id="Shape 284" o:spid="_x0000_s1152" style="position:absolute;left:21450;top:51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vK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9sdn+D0Tj4DMfwAAAP//AwBQSwECLQAUAAYACAAAACEA2+H2y+4AAACFAQAAEwAAAAAAAAAAAAAA&#10;AAAAAAAAW0NvbnRlbnRfVHlwZXNdLnhtbFBLAQItABQABgAIAAAAIQBa9CxbvwAAABUBAAALAAAA&#10;AAAAAAAAAAAAAB8BAABfcmVscy8ucmVsc1BLAQItABQABgAIAAAAIQDt/FvK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85" o:spid="_x0000_s1153" style="position:absolute;left:69806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" path="m,6108l,e" filled="f" strokeweight=".16928mm">
                  <v:path arrowok="t" textboxrect="0,0,0,6108"/>
                </v:shape>
                <v:shape id="Shape 286" o:spid="_x0000_s1154" style="position:absolute;left:30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287" o:spid="_x0000_s1155" style="position:absolute;left:21419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88" o:spid="_x0000_s1156" style="position:absolute;left:69806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289" o:spid="_x0000_s1157" style="position:absolute;top:545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" path="m,l6096,e" filled="f" strokeweight=".48pt">
                  <v:path arrowok="t" textboxrect="0,0,6096,0"/>
                </v:shape>
                <v:shape id="Shape 290" o:spid="_x0000_s1158" style="position:absolute;left:60;top:545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DH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+elMOgJy8wsAAP//AwBQSwECLQAUAAYACAAAACEA2+H2y+4AAACFAQAAEwAAAAAAAAAAAAAA&#10;AAAAAAAAW0NvbnRlbnRfVHlwZXNdLnhtbFBLAQItABQABgAIAAAAIQBa9CxbvwAAABUBAAALAAAA&#10;AAAAAAAAAAAAAB8BAABfcmVscy8ucmVsc1BLAQItABQABgAIAAAAIQDyncDH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1" o:spid="_x0000_s1159" style="position:absolute;left:21419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Mj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6Qh+z6QjIOdPAAAA//8DAFBLAQItABQABgAIAAAAIQDb4fbL7gAAAIUBAAATAAAAAAAAAAAA&#10;AAAAAAAAAABbQ29udGVudF9UeXBlc10ueG1sUEsBAi0AFAAGAAgAAAAhAFr0LFu/AAAAFQEAAAsA&#10;AAAAAAAAAAAAAAAAHwEAAF9yZWxzLy5yZWxzUEsBAi0AFAAGAAgAAAAhAAZCUyPEAAAA3AAAAA8A&#10;AAAAAAAAAAAAAAAABwIAAGRycy9kb3ducmV2LnhtbFBLBQYAAAAAAwADALcAAAD4AgAAAAA=&#10;" path="m,6096l,e" filled="f" strokeweight=".16931mm">
                  <v:path arrowok="t" textboxrect="0,0,0,6096"/>
                </v:shape>
                <v:shape id="Shape 292" o:spid="_x0000_s1160" style="position:absolute;left:21450;top:545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93" o:spid="_x0000_s1161" style="position:absolute;left:69806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8+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Fp5rz7EAAAA3AAAAA8A&#10;AAAAAAAAAAAAAAAABwIAAGRycy9kb3ducmV2LnhtbFBLBQYAAAAAAwADALcAAAD4AgAAAAA=&#10;" path="m,6096l,e" filled="f" strokeweight=".16928mm">
                  <v:path arrowok="t" textboxrect="0,0,0,6096"/>
                </v:shape>
                <v:shape id="Shape 294" o:spid="_x0000_s1162" style="position:absolute;left:30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95" o:spid="_x0000_s1163" style="position:absolute;left:21419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VH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ufwdyYcAbl5AwAA//8DAFBLAQItABQABgAIAAAAIQDb4fbL7gAAAIUBAAATAAAAAAAAAAAAAAAA&#10;AAAAAABbQ29udGVudF9UeXBlc10ueG1sUEsBAi0AFAAGAAgAAAAhAFr0LFu/AAAAFQEAAAsAAAAA&#10;AAAAAAAAAAAAHwEAAF9yZWxzLy5yZWxzUEsBAi0AFAAGAAgAAAAhAM+b1Uf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296" o:spid="_x0000_s1164" style="position:absolute;left:69806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97" o:spid="_x0000_s1165" style="position:absolute;top:578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" path="m,l6096,e" filled="f" strokeweight=".48pt">
                  <v:path arrowok="t" textboxrect="0,0,6096,0"/>
                </v:shape>
                <v:shape id="Shape 298" o:spid="_x0000_s1166" style="position:absolute;left:60;top:578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8zB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telMOgJy8wsAAP//AwBQSwECLQAUAAYACAAAACEA2+H2y+4AAACFAQAAEwAAAAAAAAAAAAAA&#10;AAAAAAAAW0NvbnRlbnRfVHlwZXNdLnhtbFBLAQItABQABgAIAAAAIQBa9CxbvwAAABUBAAALAAAA&#10;AAAAAAAAAAAAAB8BAABfcmVscy8ucmVsc1BLAQItABQABgAIAAAAIQAM68zB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9" o:spid="_x0000_s1167" style="position:absolute;left:21419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" path="m,6083l,e" filled="f" strokeweight=".16931mm">
                  <v:path arrowok="t" textboxrect="0,0,0,6083"/>
                </v:shape>
                <v:shape id="Shape 300" o:spid="_x0000_s1168" style="position:absolute;left:21450;top:578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301" o:spid="_x0000_s1169" style="position:absolute;left:69806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" path="m,6083l,e" filled="f" strokeweight=".16928mm">
                  <v:path arrowok="t" textboxrect="0,0,0,6083"/>
                </v:shape>
                <v:shape id="Shape 302" o:spid="_x0000_s1170" style="position:absolute;left:30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303" o:spid="_x0000_s1171" style="position:absolute;left:21419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" path="m,323862l,e" filled="f" strokeweight=".16931mm">
                  <v:path arrowok="t" textboxrect="0,0,0,323862"/>
                </v:shape>
                <v:shape id="Shape 304" o:spid="_x0000_s1172" style="position:absolute;left:69806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" path="m,323862l,e" filled="f" strokeweight=".16928mm">
                  <v:path arrowok="t" textboxrect="0,0,0,323862"/>
                </v:shape>
                <v:shape id="Shape 305" o:spid="_x0000_s1173" style="position:absolute;left:60;top:61150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306" o:spid="_x0000_s1174" style="position:absolute;top:611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175" style="position:absolute;left:60;top:611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08" o:spid="_x0000_s1176" style="position:absolute;left:21389;top:61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5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Ib4j+c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9" o:spid="_x0000_s1177" style="position:absolute;left:21450;top:611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10" o:spid="_x0000_s1178" style="position:absolute;left:69806;top:61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y3wQAAANw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OMwPZ8IRkNt/AAAA//8DAFBLAQItABQABgAIAAAAIQDb4fbL7gAAAIUBAAATAAAAAAAAAAAAAAAA&#10;AAAAAABbQ29udGVudF9UeXBlc10ueG1sUEsBAi0AFAAGAAgAAAAhAFr0LFu/AAAAFQEAAAsAAAAA&#10;AAAAAAAAAAAAHwEAAF9yZWxzLy5yZWxzUEsBAi0AFAAGAAgAAAAhABWTPLfBAAAA3AAAAA8AAAAA&#10;AAAAAAAAAAAABwIAAGRycy9kb3ducmV2LnhtbFBLBQYAAAAAAwADALcAAAD1AgAAAAA=&#10;" path="m,6095l,e" filled="f" strokeweight=".16928mm">
                  <v:path arrowok="t" textboxrect="0,0,0,6095"/>
                </v:shape>
                <v:shape id="Shape 311" o:spid="_x0000_s1179" style="position:absolute;left:30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312" o:spid="_x0000_s1180" style="position:absolute;left:69806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" path="m,132588l,e" filled="f" strokeweight=".16928mm">
                  <v:path arrowok="t" textboxrect="0,0,0,132588"/>
                </v:shape>
                <v:shape id="Shape 313" o:spid="_x0000_s1181" style="position:absolute;top:625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" path="m,l6096,e" filled="f" strokeweight=".48pt">
                  <v:path arrowok="t" textboxrect="0,0,6096,0"/>
                </v:shape>
                <v:shape id="Shape 314" o:spid="_x0000_s1182" style="position:absolute;left:60;top:625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315" o:spid="_x0000_s1183" style="position:absolute;left:21419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nn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" path="m,6096l,e" filled="f" strokeweight=".16931mm">
                  <v:path arrowok="t" textboxrect="0,0,0,6096"/>
                </v:shape>
                <v:shape id="Shape 316" o:spid="_x0000_s1184" style="position:absolute;left:21450;top:625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17" o:spid="_x0000_s1185" style="position:absolute;left:69806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6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PnCl+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18" o:spid="_x0000_s1186" style="position:absolute;left:30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TWwwAAANwAAAAPAAAAZHJzL2Rvd25yZXYueG1sRI/BasMw&#10;DIbvhb6DUWG31sk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joE01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319" o:spid="_x0000_s1187" style="position:absolute;left:21419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320" o:spid="_x0000_s1188" style="position:absolute;left:69806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321" o:spid="_x0000_s1189" style="position:absolute;left:30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K8xAAAANw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Zu1zn8nklHQJc/AAAA//8DAFBLAQItABQABgAIAAAAIQDb4fbL7gAAAIUBAAATAAAAAAAAAAAA&#10;AAAAAAAAAABbQ29udGVudF9UeXBlc10ueG1sUEsBAi0AFAAGAAgAAAAhAFr0LFu/AAAAFQEAAAsA&#10;AAAAAAAAAAAAAAAAHwEAAF9yZWxzLy5yZWxzUEsBAi0AFAAGAAgAAAAhAGtJsrzEAAAA3AAAAA8A&#10;AAAAAAAAAAAAAAAABwIAAGRycy9kb3ducmV2LnhtbFBLBQYAAAAAAwADALcAAAD4AgAAAAA=&#10;" path="m,6108l,e" filled="f" strokeweight=".16967mm">
                  <v:path arrowok="t" textboxrect="0,0,0,6108"/>
                </v:shape>
                <v:shape id="Shape 322" o:spid="_x0000_s1190" style="position:absolute;left:60;top:658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323" o:spid="_x0000_s1191" style="position:absolute;left:21419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" path="m,6108l,e" filled="f" strokeweight=".16931mm">
                  <v:path arrowok="t" textboxrect="0,0,0,6108"/>
                </v:shape>
                <v:shape id="Shape 324" o:spid="_x0000_s1192" style="position:absolute;left:21450;top:658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325" o:spid="_x0000_s1193" style="position:absolute;left:69806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" path="m,6108l,e" filled="f" strokeweight=".16928mm">
                  <v:path arrowok="t" textboxrect="0,0,0,6108"/>
                </v:shape>
                <v:shape id="Shape 326" o:spid="_x0000_s1194" style="position:absolute;left:30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" path="m,323850l,e" filled="f" strokeweight=".16967mm">
                  <v:path arrowok="t" textboxrect="0,0,0,323850"/>
                </v:shape>
                <v:shape id="Shape 327" o:spid="_x0000_s1195" style="position:absolute;left:21419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328" o:spid="_x0000_s1196" style="position:absolute;left:69806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" path="m,323850l,e" filled="f" strokeweight=".16928mm">
                  <v:path arrowok="t" textboxrect="0,0,0,323850"/>
                </v:shape>
                <v:shape id="Shape 329" o:spid="_x0000_s1197" style="position:absolute;top:691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198" style="position:absolute;left:60;top:691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" path="m,l2132838,e" filled="f" strokeweight=".16931mm">
                  <v:path arrowok="t" textboxrect="0,0,2132838,0"/>
                </v:shape>
                <v:shape id="Shape 331" o:spid="_x0000_s1199" style="position:absolute;left:21419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200" style="position:absolute;left:21450;top:691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33" o:spid="_x0000_s1201" style="position:absolute;left:69806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" path="m,6095l,e" filled="f" strokeweight=".16928mm">
                  <v:path arrowok="t" textboxrect="0,0,0,6095"/>
                </v:shape>
                <v:shape id="Shape 334" o:spid="_x0000_s1202" style="position:absolute;left:30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" path="m,324598l,e" filled="f" strokeweight=".16967mm">
                  <v:path arrowok="t" textboxrect="0,0,0,324598"/>
                </v:shape>
                <v:shape id="Shape 335" o:spid="_x0000_s1203" style="position:absolute;left:21419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336" o:spid="_x0000_s1204" style="position:absolute;left:69806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" path="m,324598l,e" filled="f" strokeweight=".16928mm">
                  <v:path arrowok="t" textboxrect="0,0,0,324598"/>
                </v:shape>
                <v:shape id="Shape 337" o:spid="_x0000_s1205" style="position:absolute;left:30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" path="m,6108l,e" filled="f" strokeweight=".16967mm">
                  <v:path arrowok="t" textboxrect="0,0,0,6108"/>
                </v:shape>
                <v:shape id="Shape 338" o:spid="_x0000_s1206" style="position:absolute;left:60;top:724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339" o:spid="_x0000_s1207" style="position:absolute;left:21419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" path="m,6108l,e" filled="f" strokeweight=".16931mm">
                  <v:path arrowok="t" textboxrect="0,0,0,6108"/>
                </v:shape>
                <v:shape id="Shape 340" o:spid="_x0000_s1208" style="position:absolute;left:21450;top:724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" path="m,l4832603,e" filled="f" strokeweight=".16967mm">
                  <v:path arrowok="t" textboxrect="0,0,4832603,0"/>
                </v:shape>
                <v:shape id="Shape 341" o:spid="_x0000_s1209" style="position:absolute;left:69806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" path="m,6108l,e" filled="f" strokeweight=".16928mm">
                  <v:path arrowok="t" textboxrect="0,0,0,6108"/>
                </v:shape>
                <v:shape id="Shape 342" o:spid="_x0000_s1210" style="position:absolute;left:30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43" o:spid="_x0000_s1211" style="position:absolute;left:21419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44" o:spid="_x0000_s1212" style="position:absolute;left:69806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345" o:spid="_x0000_s1213" style="position:absolute;top:757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t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JfYrX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6" o:spid="_x0000_s1214" style="position:absolute;left:60;top:7572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pjxgAAANwAAAAPAAAAZHJzL2Rvd25yZXYueG1sRI9BawIx&#10;FITvQv9DeAVvmq0V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It76Y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47" o:spid="_x0000_s1215" style="position:absolute;left:21419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216" style="position:absolute;left:21450;top:7572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GpwwAAANwAAAAPAAAAZHJzL2Rvd25yZXYueG1sRE/NTgIx&#10;EL6b8A7NkHgx0oKG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edEBq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349" o:spid="_x0000_s1217" style="position:absolute;left:69806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o3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" path="m,6095l,e" filled="f" strokeweight=".16928mm">
                  <v:path arrowok="t" textboxrect="0,0,0,6095"/>
                </v:shape>
                <v:shape id="Shape 350" o:spid="_x0000_s1218" style="position:absolute;left:30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" path="m,324612l,e" filled="f" strokeweight=".16967mm">
                  <v:path arrowok="t" textboxrect="0,0,0,324612"/>
                </v:shape>
                <v:shape id="Shape 351" o:spid="_x0000_s1219" style="position:absolute;top:790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" path="m,l6096,e" filled="f" strokeweight=".48pt">
                  <v:path arrowok="t" textboxrect="0,0,6096,0"/>
                </v:shape>
                <v:shape id="Shape 352" o:spid="_x0000_s1220" style="position:absolute;left:60;top:7903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" path="m,l2132838,e" filled="f" strokeweight=".48pt">
                  <v:path arrowok="t" textboxrect="0,0,2132838,0"/>
                </v:shape>
                <v:shape id="Shape 353" o:spid="_x0000_s1221" style="position:absolute;left:21419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354" o:spid="_x0000_s1222" style="position:absolute;left:21419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223" style="position:absolute;left:21450;top:7903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56" o:spid="_x0000_s1224" style="position:absolute;left:69806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" path="m,324612l,e" filled="f" strokeweight=".16928mm">
                  <v:path arrowok="t" textboxrect="0,0,0,324612"/>
                </v:shape>
                <v:shape id="Shape 357" o:spid="_x0000_s1225" style="position:absolute;left:69806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/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High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r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Ed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ca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ng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left="413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608837</wp:posOffset>
                </wp:positionH>
                <wp:positionV relativeFrom="paragraph">
                  <wp:posOffset>129730</wp:posOffset>
                </wp:positionV>
                <wp:extent cx="4094090" cy="160641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90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ces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head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58" o:spid="_x0000_s1027" type="#_x0000_t202" style="position:absolute;left:0;text-align:left;margin-left:47.95pt;margin-top:10.2pt;width:322.35pt;height:12.6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" o:allowincell="f" filled="f" stroked="f">
                <v:textbox style="mso-fit-shape-to-text:t" inset="0,0,0,0">
                  <w:txbxContent>
                    <w:p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w w:val="9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head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2"/>
          <w:w w:val="99"/>
          <w:u w:val="single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u w:val="single"/>
        </w:rPr>
        <w:t>r</w:t>
      </w:r>
      <w:r>
        <w:rPr>
          <w:rFonts w:ascii="Arial" w:eastAsia="Arial" w:hAnsi="Arial" w:cs="Arial"/>
          <w:b/>
          <w:bCs/>
          <w:color w:val="000000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u w:val="single"/>
        </w:rPr>
        <w:t>g</w:t>
      </w:r>
      <w:r>
        <w:rPr>
          <w:rFonts w:ascii="Arial" w:eastAsia="Arial" w:hAnsi="Arial" w:cs="Arial"/>
          <w:b/>
          <w:bCs/>
          <w:color w:val="000000"/>
          <w:u w:val="single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u w:val="single"/>
        </w:rPr>
        <w:t>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u w:val="single"/>
        </w:rPr>
        <w:t>a</w:t>
      </w:r>
      <w:r>
        <w:rPr>
          <w:rFonts w:ascii="Arial" w:eastAsia="Arial" w:hAnsi="Arial" w:cs="Arial"/>
          <w:b/>
          <w:bCs/>
          <w:color w:val="000000"/>
          <w:u w:val="single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w w:val="99"/>
        </w:rPr>
        <w:t>docu</w:t>
      </w:r>
      <w:r>
        <w:rPr>
          <w:rFonts w:ascii="Arial" w:eastAsia="Arial" w:hAnsi="Arial" w:cs="Arial"/>
          <w:b/>
          <w:bCs/>
          <w:color w:val="000000"/>
          <w:spacing w:val="3"/>
          <w:w w:val="99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ntat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spacing w:val="44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of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q</w:t>
      </w:r>
      <w:r>
        <w:rPr>
          <w:rFonts w:ascii="Arial" w:eastAsia="Arial" w:hAnsi="Arial" w:cs="Arial"/>
          <w:b/>
          <w:bCs/>
          <w:color w:val="000000"/>
          <w:w w:val="99"/>
        </w:rPr>
        <w:t>ua</w:t>
      </w:r>
      <w:r>
        <w:rPr>
          <w:rFonts w:ascii="Arial" w:eastAsia="Arial" w:hAnsi="Arial" w:cs="Arial"/>
          <w:b/>
          <w:bCs/>
          <w:color w:val="000000"/>
        </w:rPr>
        <w:t>li</w:t>
      </w:r>
      <w:r>
        <w:rPr>
          <w:rFonts w:ascii="Arial" w:eastAsia="Arial" w:hAnsi="Arial" w:cs="Arial"/>
          <w:b/>
          <w:bCs/>
          <w:color w:val="000000"/>
          <w:w w:val="99"/>
        </w:rPr>
        <w:t>f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cat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spacing w:val="39"/>
          <w:w w:val="99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w w:val="99"/>
        </w:rPr>
        <w:t>w</w:t>
      </w:r>
      <w:r>
        <w:rPr>
          <w:rFonts w:ascii="Arial" w:eastAsia="Arial" w:hAnsi="Arial" w:cs="Arial"/>
          <w:b/>
          <w:bCs/>
          <w:color w:val="000000"/>
        </w:rPr>
        <w:t>ill</w:t>
      </w:r>
      <w:proofErr w:type="spellEnd"/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be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equ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pr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spacing w:val="-11"/>
          <w:w w:val="99"/>
        </w:rPr>
        <w:t>r</w:t>
      </w:r>
      <w:proofErr w:type="gramStart"/>
      <w:r>
        <w:rPr>
          <w:rFonts w:ascii="Arial" w:eastAsia="Arial" w:hAnsi="Arial" w:cs="Arial"/>
          <w:color w:val="000000"/>
          <w:spacing w:val="-7"/>
          <w:w w:val="99"/>
          <w:position w:val="-19"/>
        </w:rPr>
        <w:t>)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proofErr w:type="gramEnd"/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ap</w:t>
      </w:r>
      <w:r>
        <w:rPr>
          <w:rFonts w:ascii="Arial" w:eastAsia="Arial" w:hAnsi="Arial" w:cs="Arial"/>
          <w:b/>
          <w:bCs/>
          <w:color w:val="000000"/>
          <w:w w:val="99"/>
        </w:rPr>
        <w:t>po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nt</w:t>
      </w:r>
      <w:r>
        <w:rPr>
          <w:rFonts w:ascii="Arial" w:eastAsia="Arial" w:hAnsi="Arial" w:cs="Arial"/>
          <w:b/>
          <w:bCs/>
          <w:color w:val="000000"/>
          <w:spacing w:val="2"/>
          <w:w w:val="99"/>
        </w:rPr>
        <w:t>m</w:t>
      </w:r>
      <w:r>
        <w:rPr>
          <w:rFonts w:ascii="Arial" w:eastAsia="Arial" w:hAnsi="Arial" w:cs="Arial"/>
          <w:b/>
          <w:bCs/>
          <w:color w:val="000000"/>
          <w:w w:val="99"/>
        </w:rPr>
        <w:t>en</w:t>
      </w:r>
      <w:r>
        <w:rPr>
          <w:rFonts w:ascii="Arial" w:eastAsia="Arial" w:hAnsi="Arial" w:cs="Arial"/>
          <w:b/>
          <w:bCs/>
          <w:color w:val="000000"/>
          <w:spacing w:val="-2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spacing w:val="46"/>
        </w:rPr>
        <w:t>.</w:t>
      </w:r>
      <w:r>
        <w:rPr>
          <w:rFonts w:ascii="Arial" w:eastAsia="Arial" w:hAnsi="Arial" w:cs="Arial"/>
          <w:color w:val="000000"/>
          <w:w w:val="99"/>
        </w:rPr>
        <w:t>(C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</w:p>
    <w:p w:rsidR="005928E7" w:rsidRDefault="005928E7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abl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shme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Type</w:t>
      </w:r>
      <w:proofErr w:type="spellEnd"/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Grade</w:t>
      </w:r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2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Aw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rd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1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612" w:right="-20"/>
        <w:rPr>
          <w:color w:val="000000"/>
        </w:rPr>
        <w:sectPr w:rsidR="005928E7">
          <w:pgSz w:w="11900" w:h="16839"/>
          <w:pgMar w:top="1134" w:right="220" w:bottom="0" w:left="545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2"/>
    </w:p>
    <w:p w:rsidR="005928E7" w:rsidRDefault="005928E7">
      <w:pPr>
        <w:spacing w:after="14" w:line="140" w:lineRule="exact"/>
        <w:rPr>
          <w:sz w:val="14"/>
          <w:szCs w:val="14"/>
        </w:rPr>
      </w:pPr>
      <w:bookmarkStart w:id="3" w:name="_page_3_0"/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-7887</wp:posOffset>
                </wp:positionV>
                <wp:extent cx="6983742" cy="4274832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4274832"/>
                          <a:chOff x="0" y="0"/>
                          <a:chExt cx="6983742" cy="4274832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304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98068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98068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5" y="355098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98068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8068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8435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38934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45029" y="8435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977633" y="8435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41982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98068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117425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38934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145029" y="117425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977633" y="11742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141982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98068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1504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38934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45029" y="1504200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54373" y="1501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757421" y="1504200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364479" y="150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70576" y="1504200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977633" y="1504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41982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754373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367528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98068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192" y="1835671"/>
                            <a:ext cx="2126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742">
                                <a:moveTo>
                                  <a:pt x="0" y="0"/>
                                </a:moveTo>
                                <a:lnTo>
                                  <a:pt x="2126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138934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45029" y="1835671"/>
                            <a:ext cx="1606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>
                                <a:moveTo>
                                  <a:pt x="0" y="0"/>
                                </a:moveTo>
                                <a:lnTo>
                                  <a:pt x="1606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751326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57421" y="1835671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64479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370576" y="1835671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977633" y="18356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41982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38934" y="4271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45029" y="4271784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754373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54373" y="4268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57421" y="4271784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367528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364479" y="4271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70576" y="4271784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980687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977633" y="42717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5FDCE" id="drawingObject359" o:spid="_x0000_s1026" style="position:absolute;margin-left:28.3pt;margin-top:-.6pt;width:549.9pt;height:336.6pt;z-index:-251658752;mso-position-horizontal-relative:page" coordsize="69837,4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" o:allowincell="f">
                <v:shape id="Shape 360" o:spid="_x0000_s1027" style="position:absolute;left: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" path="m,6109l,e" filled="f" strokeweight=".16931mm">
                  <v:path arrowok="t" textboxrect="0,0,0,6109"/>
                </v:shape>
                <v:shape id="Shape 361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" path="m,l6971538,e" filled="f" strokeweight=".16969mm">
                  <v:path arrowok="t" textboxrect="0,0,6971538,0"/>
                </v:shape>
                <v:shape id="Shape 362" o:spid="_x0000_s1029" style="position:absolute;left:6980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" path="m,6109l,e" filled="f" strokeweight=".16967mm">
                  <v:path arrowok="t" textboxrect="0,0,0,6109"/>
                </v:shape>
                <v:shape id="Shape 363" o:spid="_x0000_s1030" style="position:absolute;left:30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" path="m,345922l,e" filled="f" strokeweight=".16931mm">
                  <v:path arrowok="t" textboxrect="0,0,0,345922"/>
                </v:shape>
                <v:shape id="Shape 364" o:spid="_x0000_s1031" style="position:absolute;left:69806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" path="m,345922l,e" filled="f" strokeweight=".16967mm">
                  <v:path arrowok="t" textboxrect="0,0,0,345922"/>
                </v:shape>
                <v:shape id="Shape 365" o:spid="_x0000_s1032" style="position:absolute;left:30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" path="m,6108l,e" filled="f" strokeweight=".16931mm">
                  <v:path arrowok="t" textboxrect="0,0,0,6108"/>
                </v:shape>
                <v:shape id="Shape 366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367" o:spid="_x0000_s1034" style="position:absolute;left:69806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" path="m,6108l,e" filled="f" strokeweight=".16967mm">
                  <v:path arrowok="t" textboxrect="0,0,0,6108"/>
                </v:shape>
                <v:shape id="Shape 368" o:spid="_x0000_s1035" style="position:absolute;left:30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" path="m,482345l,e" filled="f" strokeweight=".16931mm">
                  <v:path arrowok="t" textboxrect="0,0,0,482345"/>
                </v:shape>
                <v:shape id="Shape 369" o:spid="_x0000_s1036" style="position:absolute;left:69806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370" o:spid="_x0000_s1037" style="position:absolute;top:8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038" style="position:absolute;left:60;top:843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372" o:spid="_x0000_s1039" style="position:absolute;left:21389;top:8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path="m,l6095,e" filled="f" strokeweight=".16928mm">
                  <v:path arrowok="t" textboxrect="0,0,6095,0"/>
                </v:shape>
                <v:shape id="Shape 373" o:spid="_x0000_s1040" style="position:absolute;left:21450;top:843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" path="m,l4832603,e" filled="f" strokeweight=".16928mm">
                  <v:path arrowok="t" textboxrect="0,0,4832603,0"/>
                </v:shape>
                <v:shape id="Shape 374" o:spid="_x0000_s1041" style="position:absolute;left:69776;top:843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" path="m,l6108,e" filled="f" strokeweight=".16928mm">
                  <v:path arrowok="t" textboxrect="0,0,6108,0"/>
                </v:shape>
                <v:shape id="Shape 375" o:spid="_x0000_s1042" style="position:absolute;left:30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76" o:spid="_x0000_s1043" style="position:absolute;left:21419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77" o:spid="_x0000_s1044" style="position:absolute;left:69806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78" o:spid="_x0000_s1045" style="position:absolute;top:11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CE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Hm4UITEAAAA3AAAAA8A&#10;AAAAAAAAAAAAAAAABwIAAGRycy9kb3ducmV2LnhtbFBLBQYAAAAAAwADALcAAAD4AgAAAAA=&#10;" path="m,l6095,e" filled="f" strokeweight=".16931mm">
                  <v:path arrowok="t" textboxrect="0,0,6095,0"/>
                </v:shape>
                <v:shape id="Shape 379" o:spid="_x0000_s1046" style="position:absolute;left:60;top:117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0" o:spid="_x0000_s1047" style="position:absolute;left:21389;top:11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LIbLKXEAAAA3AAAAA8A&#10;AAAAAAAAAAAAAAAABwIAAGRycy9kb3ducmV2LnhtbFBLBQYAAAAAAwADALcAAAD4AgAAAAA=&#10;" path="m,l6095,e" filled="f" strokeweight=".16931mm">
                  <v:path arrowok="t" textboxrect="0,0,6095,0"/>
                </v:shape>
                <v:shape id="Shape 381" o:spid="_x0000_s1048" style="position:absolute;left:21450;top:1174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82" o:spid="_x0000_s1049" style="position:absolute;left:69776;top:117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" path="m,l6108,e" filled="f" strokeweight=".16931mm">
                  <v:path arrowok="t" textboxrect="0,0,6108,0"/>
                </v:shape>
                <v:shape id="Shape 383" o:spid="_x0000_s1050" style="position:absolute;left:30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4" o:spid="_x0000_s1051" style="position:absolute;left:21419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5" o:spid="_x0000_s1052" style="position:absolute;left:69806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386" o:spid="_x0000_s1053" style="position:absolute;top:15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FK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Ur4R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7" o:spid="_x0000_s1054" style="position:absolute;left:60;top:150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8" o:spid="_x0000_s1055" style="position:absolute;left:21389;top:15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56" style="position:absolute;left:21450;top:15042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" path="m,l1606308,e" filled="f" strokeweight=".16931mm">
                  <v:path arrowok="t" textboxrect="0,0,1606308,0"/>
                </v:shape>
                <v:shape id="Shape 390" o:spid="_x0000_s1057" style="position:absolute;left:37543;top:15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nF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5qcz6QjIxR8AAAD//wMAUEsBAi0AFAAGAAgAAAAhANvh9svuAAAAhQEAABMAAAAAAAAAAAAA&#10;AAAAAAAAAFtDb250ZW50X1R5cGVzXS54bWxQSwECLQAUAAYACAAAACEAWvQsW78AAAAVAQAACwAA&#10;AAAAAAAAAAAAAAAfAQAAX3JlbHMvLnJlbHNQSwECLQAUAAYACAAAACEAJRuJx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1" o:spid="_x0000_s1058" style="position:absolute;left:37574;top:15042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" path="m,l1607058,e" filled="f" strokeweight=".16931mm">
                  <v:path arrowok="t" textboxrect="0,0,1607058,0"/>
                </v:shape>
                <v:shape id="Shape 392" o:spid="_x0000_s1059" style="position:absolute;left:53644;top:15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060" style="position:absolute;left:53705;top:15042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" path="m,l1607057,e" filled="f" strokeweight=".16931mm">
                  <v:path arrowok="t" textboxrect="0,0,1607057,0"/>
                </v:shape>
                <v:shape id="Shape 394" o:spid="_x0000_s1061" style="position:absolute;left:69776;top:150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" path="m,l6108,e" filled="f" strokeweight=".16931mm">
                  <v:path arrowok="t" textboxrect="0,0,6108,0"/>
                </v:shape>
                <v:shape id="Shape 395" o:spid="_x0000_s1062" style="position:absolute;left:30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6" o:spid="_x0000_s1063" style="position:absolute;left:21419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7" o:spid="_x0000_s1064" style="position:absolute;left:37543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" path="m,325373l,e" filled="f" strokeweight=".16931mm">
                  <v:path arrowok="t" textboxrect="0,0,0,325373"/>
                </v:shape>
                <v:shape id="Shape 398" o:spid="_x0000_s1065" style="position:absolute;left:53675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" path="m,325373l,e" filled="f" strokeweight=".48pt">
                  <v:path arrowok="t" textboxrect="0,0,0,325373"/>
                </v:shape>
                <v:shape id="Shape 399" o:spid="_x0000_s1066" style="position:absolute;left:69806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" path="m,325373l,e" filled="f" strokeweight=".16967mm">
                  <v:path arrowok="t" textboxrect="0,0,0,325373"/>
                </v:shape>
                <v:shape id="Shape 400" o:spid="_x0000_s1067" style="position:absolute;top:183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068" style="position:absolute;left:60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yqxgAAANw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zGdc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2" o:spid="_x0000_s1069" style="position:absolute;left:121;top:18356;width:21268;height:0;visibility:visible;mso-wrap-style:square;v-text-anchor:top" coordsize="2126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" path="m,l2126742,e" filled="f" strokeweight=".16928mm">
                  <v:path arrowok="t" textboxrect="0,0,2126742,0"/>
                </v:shape>
                <v:shape id="Shape 403" o:spid="_x0000_s1070" style="position:absolute;left:21389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071" style="position:absolute;left:21450;top:18356;width:16063;height:0;visibility:visible;mso-wrap-style:square;v-text-anchor:top" coordsize="1606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" path="m,l1606296,e" filled="f" strokeweight=".16928mm">
                  <v:path arrowok="t" textboxrect="0,0,1606296,0"/>
                </v:shape>
                <v:shape id="Shape 405" o:spid="_x0000_s1072" style="position:absolute;left:37513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6" o:spid="_x0000_s1073" style="position:absolute;left:37574;top:18356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" path="m,l1607058,e" filled="f" strokeweight=".16928mm">
                  <v:path arrowok="t" textboxrect="0,0,1607058,0"/>
                </v:shape>
                <v:shape id="Shape 407" o:spid="_x0000_s1074" style="position:absolute;left:53644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F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LMJh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8" o:spid="_x0000_s1075" style="position:absolute;left:53705;top:18356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" path="m,l1607057,e" filled="f" strokeweight=".16928mm">
                  <v:path arrowok="t" textboxrect="0,0,1607057,0"/>
                </v:shape>
                <v:shape id="Shape 409" o:spid="_x0000_s1076" style="position:absolute;left:69776;top:1835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" path="m,l6108,e" filled="f" strokeweight=".16928mm">
                  <v:path arrowok="t" textboxrect="0,0,6108,0"/>
                </v:shape>
                <v:shape id="Shape 410" o:spid="_x0000_s1077" style="position:absolute;left:21419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" path="m,2430017l,e" filled="f" strokeweight=".16931mm">
                  <v:path arrowok="t" textboxrect="0,0,0,2430017"/>
                </v:shape>
                <v:shape id="Shape 411" o:spid="_x0000_s1078" style="position:absolute;left:21389;top:42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079" style="position:absolute;left:21450;top:42717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" path="m,l1606308,e" filled="f" strokeweight=".16931mm">
                  <v:path arrowok="t" textboxrect="0,0,1606308,0"/>
                </v:shape>
                <v:shape id="Shape 413" o:spid="_x0000_s1080" style="position:absolute;left:37543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" path="m,2430017l,e" filled="f" strokeweight=".16931mm">
                  <v:path arrowok="t" textboxrect="0,0,0,2430017"/>
                </v:shape>
                <v:shape id="Shape 414" o:spid="_x0000_s1081" style="position:absolute;left:37543;top:42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082" style="position:absolute;left:37574;top:42717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" path="m,l1607058,e" filled="f" strokeweight=".16931mm">
                  <v:path arrowok="t" textboxrect="0,0,1607058,0"/>
                </v:shape>
                <v:shape id="Shape 416" o:spid="_x0000_s1083" style="position:absolute;left:53675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" path="m,2430017l,e" filled="f" strokeweight=".48pt">
                  <v:path arrowok="t" textboxrect="0,0,0,2430017"/>
                </v:shape>
                <v:shape id="Shape 417" o:spid="_x0000_s1084" style="position:absolute;left:53644;top:42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path="m,l6096,e" filled="f" strokeweight=".16931mm">
                  <v:path arrowok="t" textboxrect="0,0,6096,0"/>
                </v:shape>
                <v:shape id="Shape 418" o:spid="_x0000_s1085" style="position:absolute;left:53705;top:42717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" path="m,l1607057,e" filled="f" strokeweight=".16931mm">
                  <v:path arrowok="t" textboxrect="0,0,1607057,0"/>
                </v:shape>
                <v:shape id="Shape 419" o:spid="_x0000_s1086" style="position:absolute;left:69806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" path="m,2430017l,e" filled="f" strokeweight=".16967mm">
                  <v:path arrowok="t" textboxrect="0,0,0,2430017"/>
                </v:shape>
                <v:shape id="Shape 420" o:spid="_x0000_s1087" style="position:absolute;left:69776;top:4271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nda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du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cat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</w:p>
    <w:p w:rsidR="005928E7" w:rsidRDefault="005928E7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359" w:lineRule="auto"/>
        <w:ind w:right="6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seconda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educa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inc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uding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</w:rPr>
        <w:t>qu</w:t>
      </w: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47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received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(Co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se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ar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es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gi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pa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num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hea</w:t>
      </w:r>
      <w:r>
        <w:rPr>
          <w:rFonts w:ascii="Arial" w:eastAsia="Arial" w:hAnsi="Arial" w:cs="Arial"/>
          <w:color w:val="000000"/>
          <w:spacing w:val="-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)</w:t>
      </w:r>
    </w:p>
    <w:p w:rsidR="005928E7" w:rsidRDefault="004A566C">
      <w:pPr>
        <w:widowControl w:val="0"/>
        <w:spacing w:before="11"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Secondary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School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udy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3468"/>
          <w:tab w:val="left" w:pos="6007"/>
          <w:tab w:val="left" w:pos="8546"/>
        </w:tabs>
        <w:spacing w:line="240" w:lineRule="auto"/>
        <w:ind w:left="99" w:right="-20"/>
        <w:rPr>
          <w:rFonts w:ascii="Arial" w:eastAsia="Arial" w:hAnsi="Arial" w:cs="Arial"/>
          <w:color w:val="000000"/>
          <w:position w:val="-13"/>
        </w:rPr>
      </w:pPr>
      <w:r>
        <w:rPr>
          <w:rFonts w:ascii="Arial" w:eastAsia="Arial" w:hAnsi="Arial" w:cs="Arial"/>
          <w:color w:val="000000"/>
          <w:w w:val="99"/>
        </w:rPr>
        <w:t>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w w:val="99"/>
          <w:position w:val="-13"/>
        </w:rPr>
        <w:t>Ex</w:t>
      </w:r>
      <w:r>
        <w:rPr>
          <w:rFonts w:ascii="Arial" w:eastAsia="Arial" w:hAnsi="Arial" w:cs="Arial"/>
          <w:color w:val="000000"/>
          <w:spacing w:val="1"/>
          <w:w w:val="99"/>
          <w:position w:val="-13"/>
        </w:rPr>
        <w:t>a</w:t>
      </w:r>
      <w:r>
        <w:rPr>
          <w:rFonts w:ascii="Arial" w:eastAsia="Arial" w:hAnsi="Arial" w:cs="Arial"/>
          <w:color w:val="000000"/>
          <w:w w:val="99"/>
          <w:position w:val="-13"/>
        </w:rPr>
        <w:t>m</w:t>
      </w:r>
      <w:r>
        <w:rPr>
          <w:rFonts w:ascii="Arial" w:eastAsia="Arial" w:hAnsi="Arial" w:cs="Arial"/>
          <w:color w:val="000000"/>
          <w:position w:val="-13"/>
        </w:rPr>
        <w:tab/>
      </w:r>
      <w:r>
        <w:rPr>
          <w:rFonts w:ascii="Arial" w:eastAsia="Arial" w:hAnsi="Arial" w:cs="Arial"/>
          <w:color w:val="000000"/>
          <w:w w:val="99"/>
          <w:position w:val="-13"/>
        </w:rPr>
        <w:t>Da</w:t>
      </w:r>
      <w:r>
        <w:rPr>
          <w:rFonts w:ascii="Arial" w:eastAsia="Arial" w:hAnsi="Arial" w:cs="Arial"/>
          <w:color w:val="000000"/>
          <w:position w:val="-13"/>
        </w:rPr>
        <w:t>t</w:t>
      </w:r>
      <w:r>
        <w:rPr>
          <w:rFonts w:ascii="Arial" w:eastAsia="Arial" w:hAnsi="Arial" w:cs="Arial"/>
          <w:color w:val="000000"/>
          <w:w w:val="99"/>
          <w:position w:val="-13"/>
        </w:rPr>
        <w:t>e</w:t>
      </w:r>
      <w:r>
        <w:rPr>
          <w:rFonts w:ascii="Arial" w:eastAsia="Arial" w:hAnsi="Arial" w:cs="Arial"/>
          <w:color w:val="000000"/>
          <w:position w:val="-13"/>
        </w:rPr>
        <w:tab/>
      </w:r>
      <w:r>
        <w:rPr>
          <w:rFonts w:ascii="Arial" w:eastAsia="Arial" w:hAnsi="Arial" w:cs="Arial"/>
          <w:color w:val="000000"/>
          <w:w w:val="99"/>
          <w:position w:val="-13"/>
        </w:rPr>
        <w:t>Resul</w:t>
      </w:r>
      <w:r>
        <w:rPr>
          <w:rFonts w:ascii="Arial" w:eastAsia="Arial" w:hAnsi="Arial" w:cs="Arial"/>
          <w:color w:val="000000"/>
          <w:position w:val="-13"/>
        </w:rPr>
        <w:t>t</w:t>
      </w:r>
      <w:r>
        <w:rPr>
          <w:rFonts w:ascii="Arial" w:eastAsia="Arial" w:hAnsi="Arial" w:cs="Arial"/>
          <w:color w:val="000000"/>
          <w:spacing w:val="-4"/>
          <w:position w:val="-13"/>
        </w:rPr>
        <w:t xml:space="preserve"> </w:t>
      </w:r>
      <w:r>
        <w:rPr>
          <w:rFonts w:ascii="Arial" w:eastAsia="Arial" w:hAnsi="Arial" w:cs="Arial"/>
          <w:color w:val="000000"/>
          <w:position w:val="-13"/>
        </w:rPr>
        <w:t>/</w:t>
      </w:r>
      <w:r>
        <w:rPr>
          <w:rFonts w:ascii="Arial" w:eastAsia="Arial" w:hAnsi="Arial" w:cs="Arial"/>
          <w:color w:val="000000"/>
          <w:spacing w:val="-1"/>
          <w:position w:val="-1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G</w:t>
      </w:r>
      <w:r>
        <w:rPr>
          <w:rFonts w:ascii="Arial" w:eastAsia="Arial" w:hAnsi="Arial" w:cs="Arial"/>
          <w:color w:val="000000"/>
          <w:w w:val="99"/>
          <w:position w:val="-13"/>
        </w:rPr>
        <w:t>rade</w:t>
      </w: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5928E7">
      <w:pPr>
        <w:spacing w:after="15" w:line="240" w:lineRule="exact"/>
        <w:rPr>
          <w:rFonts w:ascii="Arial" w:eastAsia="Arial" w:hAnsi="Arial" w:cs="Arial"/>
          <w:position w:val="-13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6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3105</wp:posOffset>
                </wp:positionV>
                <wp:extent cx="6983730" cy="4546600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546600"/>
                          <a:chOff x="0" y="0"/>
                          <a:chExt cx="6983730" cy="4546600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40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80555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599439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4543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2457B" id="drawingObject421" o:spid="_x0000_s1026" style="position:absolute;margin-left:28.7pt;margin-top:.25pt;width:549.9pt;height:358pt;z-index:-251667968;mso-position-horizontal-relative:page" coordsize="69837,4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" o:allowincell="f">
                <v:shape id="Shape 422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423" o:spid="_x0000_s1028" style="position:absolute;left:2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" path="m,l,4543425e" filled="f" strokeweight=".20458mm">
                  <v:path arrowok="t" textboxrect="0,0,0,4543425"/>
                </v:shape>
                <v:shape id="Shape 424" o:spid="_x0000_s1029" style="position:absolute;left:6980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" path="m,l,4543425e" filled="f" strokeweight=".20458mm">
                  <v:path arrowok="t" textboxrect="0,0,0,4543425"/>
                </v:shape>
                <v:shape id="Shape 425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5l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cT+DsTjoBcvgEAAP//AwBQSwECLQAUAAYACAAAACEA2+H2y+4AAACFAQAAEwAAAAAAAAAA&#10;AAAAAAAAAAAAW0NvbnRlbnRfVHlwZXNdLnhtbFBLAQItABQABgAIAAAAIQBa9CxbvwAAABUBAAAL&#10;AAAAAAAAAAAAAAAAAB8BAABfcmVscy8ucmVsc1BLAQItABQABgAIAAAAIQAJVu5l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6" o:spid="_x0000_s1031" style="position:absolute;top:599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AS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dT+DsTjoBcvgEAAP//AwBQSwECLQAUAAYACAAAACEA2+H2y+4AAACFAQAAEwAAAAAAAAAA&#10;AAAAAAAAAAAAW0NvbnRlbnRfVHlwZXNdLnhtbFBLAQItABQABgAIAAAAIQBa9CxbvwAAABUBAAAL&#10;AAAAAAAAAAAAAAAAAB8BAABfcmVscy8ucmVsc1BLAQItABQABgAIAAAAIQD5hHAS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7" o:spid="_x0000_s1032" style="position:absolute;top:4543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In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Se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vic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ai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ni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d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eve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</w:p>
    <w:p w:rsidR="005928E7" w:rsidRDefault="005928E7">
      <w:pPr>
        <w:spacing w:after="11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evan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courses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raining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under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aken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las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years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240" w:lineRule="auto"/>
        <w:ind w:left="9477" w:right="-20"/>
        <w:rPr>
          <w:color w:val="000000"/>
        </w:rPr>
        <w:sectPr w:rsidR="005928E7">
          <w:pgSz w:w="11900" w:h="16839"/>
          <w:pgMar w:top="1134" w:right="221" w:bottom="0" w:left="679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3"/>
    </w:p>
    <w:bookmarkStart w:id="4" w:name="_page_5_0"/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-4443</wp:posOffset>
                </wp:positionV>
                <wp:extent cx="6983742" cy="8072627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8072627"/>
                          <a:chOff x="0" y="0"/>
                          <a:chExt cx="6983742" cy="8072627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977633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98068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35127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98068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98068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95" y="152170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41982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45029" y="152170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98068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141982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8068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95" y="185242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38934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45029" y="185242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977633" y="185242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141982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98068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218312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138934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45029" y="218312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977633" y="21831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141982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98068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251307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38934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45029" y="251307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977633" y="251307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41982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8068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095" y="284378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138934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145029" y="284378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977633" y="28437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141982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980687" y="284683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95" y="317448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141982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45029" y="317448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977633" y="31744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141982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8068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858" y="3508247"/>
                            <a:ext cx="6970763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6970763" y="2651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3505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38934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45029" y="350520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977633" y="3505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98068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3776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41982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145029" y="3776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977633" y="37764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41982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98068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5" y="410641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138934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145029" y="410641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77633" y="410641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141982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98068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443712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41982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145029" y="443712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977633" y="44371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141982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98068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5" y="47678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141982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145029" y="47678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98068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41982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8068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5" y="50985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41982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45029" y="50985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977633" y="509854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41982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80687" y="510159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54284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141982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145029" y="54284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977633" y="54284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141982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8068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58" y="5763004"/>
                            <a:ext cx="6970776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  <a:lnTo>
                                  <a:pt x="6970776" y="323850"/>
                                </a:lnTo>
                                <a:lnTo>
                                  <a:pt x="697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858" y="5763017"/>
                            <a:ext cx="6970763" cy="3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323075">
                                <a:moveTo>
                                  <a:pt x="0" y="0"/>
                                </a:moveTo>
                                <a:lnTo>
                                  <a:pt x="0" y="323075"/>
                                </a:lnTo>
                                <a:lnTo>
                                  <a:pt x="6970763" y="3230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47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57591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141982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45029" y="57591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77633" y="575919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98068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60899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141982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145029" y="60899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977633" y="60899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41982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80687" y="609295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642060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41982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145029" y="642060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977633" y="642060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141982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98068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095" y="67505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141982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45029" y="67505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977633" y="675055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41982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80687" y="675360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708125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41982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45029" y="708125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977633" y="708125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41982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98068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7411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741197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141982" y="740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145029" y="741197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977633" y="741197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41982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98068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7742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5" y="77426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141982" y="773963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145029" y="77426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977633" y="77426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807262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41982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38934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45029" y="807262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98068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977633" y="80726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4A835" id="drawingObject428" o:spid="_x0000_s1026" style="position:absolute;margin-left:28.3pt;margin-top:-.35pt;width:549.9pt;height:635.65pt;z-index:-251652608;mso-position-horizontal-relative:page" coordsize="69837,8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" o:allowincell="f">
                <v:shape id="Shape 42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" path="m,l6971538,e" filled="f" strokeweight=".16928mm">
                  <v:path arrowok="t" textboxrect="0,0,6971538,0"/>
                </v:shape>
                <v:shape id="Shape 431" o:spid="_x0000_s1029" style="position:absolute;left:6977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" path="m,l6108,e" filled="f" strokeweight=".16928mm">
                  <v:path arrowok="t" textboxrect="0,0,6108,0"/>
                </v:shape>
                <v:shape id="Shape 432" o:spid="_x0000_s1030" style="position:absolute;left:30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" path="m,345172l,e" filled="f" strokeweight=".16931mm">
                  <v:path arrowok="t" textboxrect="0,0,0,345172"/>
                </v:shape>
                <v:shape id="Shape 433" o:spid="_x0000_s1031" style="position:absolute;left:69806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" path="m,345172l,e" filled="f" strokeweight=".16967mm">
                  <v:path arrowok="t" textboxrect="0,0,0,345172"/>
                </v:shape>
                <v:shape id="Shape 434" o:spid="_x0000_s1032" style="position:absolute;left:30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wGxgAAANwAAAAPAAAAZHJzL2Rvd25yZXYueG1sRI9BawIx&#10;FITvBf9DeIK3mt1Wim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PDx8BsYAAADcAAAA&#10;DwAAAAAAAAAAAAAAAAAHAgAAZHJzL2Rvd25yZXYueG1sUEsFBgAAAAADAAMAtwAAAPoCAAAAAA==&#10;" path="m,6108l,e" filled="f" strokeweight=".16931mm">
                  <v:path arrowok="t" textboxrect="0,0,0,6108"/>
                </v:shape>
                <v:shape id="Shape 435" o:spid="_x0000_s1033" style="position:absolute;left:60;top:351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" path="m,l6971538,e" filled="f" strokeweight=".16967mm">
                  <v:path arrowok="t" textboxrect="0,0,6971538,0"/>
                </v:shape>
                <v:shape id="Shape 436" o:spid="_x0000_s1034" style="position:absolute;left:69806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" path="m,6108l,e" filled="f" strokeweight=".16967mm">
                  <v:path arrowok="t" textboxrect="0,0,0,6108"/>
                </v:shape>
                <v:shape id="Shape 437" o:spid="_x0000_s1035" style="position:absolute;left:30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" path="m,1164311l,e" filled="f" strokeweight=".16931mm">
                  <v:path arrowok="t" textboxrect="0,0,0,1164311"/>
                </v:shape>
                <v:shape id="Shape 438" o:spid="_x0000_s1036" style="position:absolute;left:69806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" path="m,1164311l,e" filled="f" strokeweight=".16967mm">
                  <v:path arrowok="t" textboxrect="0,0,0,1164311"/>
                </v:shape>
                <v:shape id="Shape 439" o:spid="_x0000_s1037" style="position:absolute;left:30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0" o:spid="_x0000_s1038" style="position:absolute;left:60;top:1521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" path="m,l2132838,e" filled="f" strokeweight=".16969mm">
                  <v:path arrowok="t" textboxrect="0,0,2132838,0"/>
                </v:shape>
                <v:shape id="Shape 441" o:spid="_x0000_s1039" style="position:absolute;left:21419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2" o:spid="_x0000_s1040" style="position:absolute;left:21450;top:1521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" path="m,l4832603,e" filled="f" strokeweight=".16969mm">
                  <v:path arrowok="t" textboxrect="0,0,4832603,0"/>
                </v:shape>
                <v:shape id="Shape 443" o:spid="_x0000_s1041" style="position:absolute;left:69806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" path="m,6109l,e" filled="f" strokeweight=".16967mm">
                  <v:path arrowok="t" textboxrect="0,0,0,6109"/>
                </v:shape>
                <v:shape id="Shape 444" o:spid="_x0000_s1042" style="position:absolute;left:30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45" o:spid="_x0000_s1043" style="position:absolute;left:21419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46" o:spid="_x0000_s1044" style="position:absolute;left:69806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47" o:spid="_x0000_s1045" style="position:absolute;top:18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46" style="position:absolute;left:60;top:1852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" path="m,l2132838,e" filled="f" strokeweight=".16928mm">
                  <v:path arrowok="t" textboxrect="0,0,2132838,0"/>
                </v:shape>
                <v:shape id="Shape 449" o:spid="_x0000_s1047" style="position:absolute;left:21389;top:18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48" style="position:absolute;left:21450;top:1852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" path="m,l4832603,e" filled="f" strokeweight=".16928mm">
                  <v:path arrowok="t" textboxrect="0,0,4832603,0"/>
                </v:shape>
                <v:shape id="Shape 451" o:spid="_x0000_s1049" style="position:absolute;left:69776;top:1852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" path="m,l6108,e" filled="f" strokeweight=".16928mm">
                  <v:path arrowok="t" textboxrect="0,0,6108,0"/>
                </v:shape>
                <v:shape id="Shape 452" o:spid="_x0000_s1050" style="position:absolute;left:30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VR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q/US/s+EIyDTJwAAAP//AwBQSwECLQAUAAYACAAAACEA2+H2y+4AAACFAQAAEwAAAAAAAAAAAAAA&#10;AAAAAAAAW0NvbnRlbnRfVHlwZXNdLnhtbFBLAQItABQABgAIAAAAIQBa9CxbvwAAABUBAAALAAAA&#10;AAAAAAAAAAAAAB8BAABfcmVscy8ucmVsc1BLAQItABQABgAIAAAAIQANgDVR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3" o:spid="_x0000_s1051" style="position:absolute;left:21419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4" o:spid="_x0000_s1052" style="position:absolute;left:69806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455" o:spid="_x0000_s1053" style="position:absolute;top:21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path="m,l6095,e" filled="f" strokeweight=".16931mm">
                  <v:path arrowok="t" textboxrect="0,0,6095,0"/>
                </v:shape>
                <v:shape id="Shape 456" o:spid="_x0000_s1054" style="position:absolute;left:60;top:2183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HbxgAAANwAAAAPAAAAZHJzL2Rvd25yZXYueG1sRI9BawIx&#10;FITvQv9DeAVvmq1U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Z62h2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57" o:spid="_x0000_s1055" style="position:absolute;left:21389;top:21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IM4VfPHAAAA3AAA&#10;AA8AAAAAAAAAAAAAAAAABwIAAGRycy9kb3ducmV2LnhtbFBLBQYAAAAAAwADALcAAAD7AgAAAAA=&#10;" path="m,l6095,e" filled="f" strokeweight=".16931mm">
                  <v:path arrowok="t" textboxrect="0,0,6095,0"/>
                </v:shape>
                <v:shape id="Shape 458" o:spid="_x0000_s1056" style="position:absolute;left:21450;top:2183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oRwwAAANwAAAAPAAAAZHJzL2Rvd25yZXYueG1sRE/NTgIx&#10;EL6b8A7NkHgx0kKU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PKJaE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459" o:spid="_x0000_s1057" style="position:absolute;left:69776;top:218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" path="m,l6108,e" filled="f" strokeweight=".16931mm">
                  <v:path arrowok="t" textboxrect="0,0,6108,0"/>
                </v:shape>
                <v:shape id="Shape 460" o:spid="_x0000_s1058" style="position:absolute;left:30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" path="m,323862l,e" filled="f" strokeweight=".16931mm">
                  <v:path arrowok="t" textboxrect="0,0,0,323862"/>
                </v:shape>
                <v:shape id="Shape 461" o:spid="_x0000_s1059" style="position:absolute;left:21419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462" o:spid="_x0000_s1060" style="position:absolute;left:69806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463" o:spid="_x0000_s1061" style="position:absolute;top:25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lN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eJmO4nolHQM7/AAAA//8DAFBLAQItABQABgAIAAAAIQDb4fbL7gAAAIUBAAATAAAAAAAA&#10;AAAAAAAAAAAAAABbQ29udGVudF9UeXBlc10ueG1sUEsBAi0AFAAGAAgAAAAhAFr0LFu/AAAAFQEA&#10;AAsAAAAAAAAAAAAAAAAAHwEAAF9yZWxzLy5yZWxzUEsBAi0AFAAGAAgAAAAhADJvmU3HAAAA3AAA&#10;AA8AAAAAAAAAAAAAAAAABwIAAGRycy9kb3ducmV2LnhtbFBLBQYAAAAAAwADALcAAAD7AgAAAAA=&#10;" path="m,l6095,e" filled="f" strokeweight=".16931mm">
                  <v:path arrowok="t" textboxrect="0,0,6095,0"/>
                </v:shape>
                <v:shape id="Shape 464" o:spid="_x0000_s1062" style="position:absolute;left:60;top:2513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65" o:spid="_x0000_s1063" style="position:absolute;left:21389;top:25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064" style="position:absolute;left:21450;top:2513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67" o:spid="_x0000_s1065" style="position:absolute;left:69776;top:251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" path="m,l6108,e" filled="f" strokeweight=".16931mm">
                  <v:path arrowok="t" textboxrect="0,0,6108,0"/>
                </v:shape>
                <v:shape id="Shape 468" o:spid="_x0000_s1066" style="position:absolute;left:30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469" o:spid="_x0000_s1067" style="position:absolute;left:21419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70" o:spid="_x0000_s1068" style="position:absolute;left:69806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pC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mhzPhCMj5GwAA//8DAFBLAQItABQABgAIAAAAIQDb4fbL7gAAAIUBAAATAAAAAAAAAAAAAAAA&#10;AAAAAABbQ29udGVudF9UeXBlc10ueG1sUEsBAi0AFAAGAAgAAAAhAFr0LFu/AAAAFQEAAAsAAAAA&#10;AAAAAAAAAAAAHwEAAF9yZWxzLy5yZWxzUEsBAi0AFAAGAAgAAAAhAA+xmkL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1" o:spid="_x0000_s1069" style="position:absolute;top:284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R8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CgoNHzHAAAA3AAA&#10;AA8AAAAAAAAAAAAAAAAABwIAAGRycy9kb3ducmV2LnhtbFBLBQYAAAAAAwADALcAAAD7AgAAAAA=&#10;" path="m,l6095,e" filled="f" strokeweight=".16931mm">
                  <v:path arrowok="t" textboxrect="0,0,6095,0"/>
                </v:shape>
                <v:shape id="Shape 472" o:spid="_x0000_s1070" style="position:absolute;left:60;top:2843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73" o:spid="_x0000_s1071" style="position:absolute;left:21389;top:28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Q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" path="m,l6095,e" filled="f" strokeweight=".16931mm">
                  <v:path arrowok="t" textboxrect="0,0,6095,0"/>
                </v:shape>
                <v:shape id="Shape 474" o:spid="_x0000_s1072" style="position:absolute;left:21450;top:2843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75" o:spid="_x0000_s1073" style="position:absolute;left:69776;top:2843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" path="m,l6108,e" filled="f" strokeweight=".16931mm">
                  <v:path arrowok="t" textboxrect="0,0,6108,0"/>
                </v:shape>
                <v:shape id="Shape 476" o:spid="_x0000_s1074" style="position:absolute;left:30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7" o:spid="_x0000_s1075" style="position:absolute;left:21419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8" o:spid="_x0000_s1076" style="position:absolute;left:69806;top:2846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ZE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WhjPhCMj5GwAA//8DAFBLAQItABQABgAIAAAAIQDb4fbL7gAAAIUBAAATAAAAAAAAAAAAAAAA&#10;AAAAAABbQ29udGVudF9UeXBlc10ueG1sUEsBAi0AFAAGAAgAAAAhAFr0LFu/AAAAFQEAAAsAAAAA&#10;AAAAAAAAAAAAHwEAAF9yZWxzLy5yZWxzUEsBAi0AFAAGAAgAAAAhAPHHlkT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9" o:spid="_x0000_s1077" style="position:absolute;left:30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" path="m,6108l,e" filled="f" strokeweight=".16931mm">
                  <v:path arrowok="t" textboxrect="0,0,0,6108"/>
                </v:shape>
                <v:shape id="Shape 480" o:spid="_x0000_s1078" style="position:absolute;left:60;top:3174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" path="m,l2132838,e" filled="f" strokeweight=".16967mm">
                  <v:path arrowok="t" textboxrect="0,0,2132838,0"/>
                </v:shape>
                <v:shape id="Shape 481" o:spid="_x0000_s1079" style="position:absolute;left:21419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" path="m,6108l,e" filled="f" strokeweight=".16931mm">
                  <v:path arrowok="t" textboxrect="0,0,0,6108"/>
                </v:shape>
                <v:shape id="Shape 482" o:spid="_x0000_s1080" style="position:absolute;left:21450;top:3174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Td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no97+D0Tj4DMfwAAAP//AwBQSwECLQAUAAYACAAAACEA2+H2y+4AAACFAQAAEwAAAAAAAAAAAAAA&#10;AAAAAAAAW0NvbnRlbnRfVHlwZXNdLnhtbFBLAQItABQABgAIAAAAIQBa9CxbvwAAABUBAAALAAAA&#10;AAAAAAAAAAAAAB8BAABfcmVscy8ucmVsc1BLAQItABQABgAIAAAAIQC7EqTd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483" o:spid="_x0000_s1081" style="position:absolute;left:69776;top:317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" path="m,l6108,e" filled="f" strokeweight=".16967mm">
                  <v:path arrowok="t" textboxrect="0,0,6108,0"/>
                </v:shape>
                <v:shape id="Shape 484" o:spid="_x0000_s1082" style="position:absolute;left:30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5" o:spid="_x0000_s1083" style="position:absolute;left:21419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6" o:spid="_x0000_s1084" style="position:absolute;left:69806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87" o:spid="_x0000_s1085" style="position:absolute;left:68;top:35082;width:69708;height:2652;visibility:visible;mso-wrap-style:square;v-text-anchor:top" coordsize="6970763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" path="m,l,265175r6970763,l6970763,,,xe" fillcolor="#d9d9d9" stroked="f">
                  <v:path arrowok="t" textboxrect="0,0,6970763,265175"/>
                </v:shape>
                <v:shape id="Shape 488" o:spid="_x0000_s1086" style="position:absolute;top:35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087" style="position:absolute;left:60;top:3505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" path="m,l2132838,e" filled="f" strokeweight=".16928mm">
                  <v:path arrowok="t" textboxrect="0,0,2132838,0"/>
                </v:shape>
                <v:shape id="Shape 490" o:spid="_x0000_s1088" style="position:absolute;left:21389;top:35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089" style="position:absolute;left:21450;top:3505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492" o:spid="_x0000_s1090" style="position:absolute;left:69776;top:350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" path="m,l6108,e" filled="f" strokeweight=".16928mm">
                  <v:path arrowok="t" textboxrect="0,0,6108,0"/>
                </v:shape>
                <v:shape id="Shape 493" o:spid="_x0000_s1091" style="position:absolute;left:30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" path="m,265175l,e" filled="f" strokeweight=".16931mm">
                  <v:path arrowok="t" textboxrect="0,0,0,265175"/>
                </v:shape>
                <v:shape id="Shape 494" o:spid="_x0000_s1092" style="position:absolute;left:69806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" path="m,265175l,e" filled="f" strokeweight=".16967mm">
                  <v:path arrowok="t" textboxrect="0,0,0,265175"/>
                </v:shape>
                <v:shape id="Shape 495" o:spid="_x0000_s1093" style="position:absolute;left:30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eN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" path="m,6083l,e" filled="f" strokeweight=".16931mm">
                  <v:path arrowok="t" textboxrect="0,0,0,6083"/>
                </v:shape>
                <v:shape id="Shape 496" o:spid="_x0000_s1094" style="position:absolute;left:60;top:377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497" o:spid="_x0000_s1095" style="position:absolute;left:21419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" path="m,6083l,e" filled="f" strokeweight=".16931mm">
                  <v:path arrowok="t" textboxrect="0,0,0,6083"/>
                </v:shape>
                <v:shape id="Shape 498" o:spid="_x0000_s1096" style="position:absolute;left:21450;top:377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" path="m,l4832603,e" filled="f" strokeweight=".48pt">
                  <v:path arrowok="t" textboxrect="0,0,4832603,0"/>
                </v:shape>
                <v:shape id="Shape 499" o:spid="_x0000_s1097" style="position:absolute;left:69776;top:377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" path="m,l6108,e" filled="f" strokeweight=".48pt">
                  <v:path arrowok="t" textboxrect="0,0,6108,0"/>
                </v:shape>
                <v:shape id="Shape 500" o:spid="_x0000_s1098" style="position:absolute;left:30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501" o:spid="_x0000_s1099" style="position:absolute;left:21419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502" o:spid="_x0000_s1100" style="position:absolute;left:69806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503" o:spid="_x0000_s1101" style="position:absolute;top:410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w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mVFz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4" o:spid="_x0000_s1102" style="position:absolute;left:60;top:410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05" o:spid="_x0000_s1103" style="position:absolute;left:21389;top:4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104" style="position:absolute;left:21450;top:410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" path="m,l4832603,e" filled="f" strokeweight=".16931mm">
                  <v:path arrowok="t" textboxrect="0,0,4832603,0"/>
                </v:shape>
                <v:shape id="Shape 507" o:spid="_x0000_s1105" style="position:absolute;left:69776;top:410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" path="m,l6108,e" filled="f" strokeweight=".16931mm">
                  <v:path arrowok="t" textboxrect="0,0,6108,0"/>
                </v:shape>
                <v:shape id="Shape 508" o:spid="_x0000_s1106" style="position:absolute;left:30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09" o:spid="_x0000_s1107" style="position:absolute;left:21419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10" o:spid="_x0000_s1108" style="position:absolute;left:69806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" path="m,324611l,e" filled="f" strokeweight=".16967mm">
                  <v:path arrowok="t" textboxrect="0,0,0,324611"/>
                </v:shape>
                <v:shape id="Shape 511" o:spid="_x0000_s1109" style="position:absolute;left:30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" path="m,6096l,e" filled="f" strokeweight=".16931mm">
                  <v:path arrowok="t" textboxrect="0,0,0,6096"/>
                </v:shape>
                <v:shape id="Shape 512" o:spid="_x0000_s1110" style="position:absolute;left:60;top:4437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13" o:spid="_x0000_s1111" style="position:absolute;left:21419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bw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" path="m,6096l,e" filled="f" strokeweight=".16931mm">
                  <v:path arrowok="t" textboxrect="0,0,0,6096"/>
                </v:shape>
                <v:shape id="Shape 514" o:spid="_x0000_s1112" style="position:absolute;left:21450;top:4437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15" o:spid="_x0000_s1113" style="position:absolute;left:69776;top:4437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" path="m,l6108,e" filled="f" strokeweight=".48pt">
                  <v:path arrowok="t" textboxrect="0,0,6108,0"/>
                </v:shape>
                <v:shape id="Shape 516" o:spid="_x0000_s1114" style="position:absolute;left:30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7" o:spid="_x0000_s1115" style="position:absolute;left:21419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8" o:spid="_x0000_s1116" style="position:absolute;left:69806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YuwwAAANwAAAAPAAAAZHJzL2Rvd25yZXYueG1sRI/BasMw&#10;DIbvhb6DUWG31sl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OMr2L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519" o:spid="_x0000_s1117" style="position:absolute;left:30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" path="m,6108l,e" filled="f" strokeweight=".16931mm">
                  <v:path arrowok="t" textboxrect="0,0,0,6108"/>
                </v:shape>
                <v:shape id="Shape 520" o:spid="_x0000_s1118" style="position:absolute;left:60;top:4767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521" o:spid="_x0000_s1119" style="position:absolute;left:21419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bexQAAANw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" path="m,6108l,e" filled="f" strokeweight=".16931mm">
                  <v:path arrowok="t" textboxrect="0,0,0,6108"/>
                </v:shape>
                <v:shape id="Shape 522" o:spid="_x0000_s1120" style="position:absolute;left:21450;top:4767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23" o:spid="_x0000_s1121" style="position:absolute;left:69806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" path="m,6108l,e" filled="f" strokeweight=".16967mm">
                  <v:path arrowok="t" textboxrect="0,0,0,6108"/>
                </v:shape>
                <v:shape id="Shape 524" o:spid="_x0000_s1122" style="position:absolute;left:30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Re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6+UK/s+EIyDTJwAAAP//AwBQSwECLQAUAAYACAAAACEA2+H2y+4AAACFAQAAEwAAAAAAAAAAAAAA&#10;AAAAAAAAW0NvbnRlbnRfVHlwZXNdLnhtbFBLAQItABQABgAIAAAAIQBa9CxbvwAAABUBAAALAAAA&#10;AAAAAAAAAAAAAB8BAABfcmVscy8ucmVsc1BLAQItABQABgAIAAAAIQDDwnRe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5" o:spid="_x0000_s1123" style="position:absolute;left:21419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6" o:spid="_x0000_s1124" style="position:absolute;left:69806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27" o:spid="_x0000_s1125" style="position:absolute;left:30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7R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3gdTyD/zPxCMjlHQAA//8DAFBLAQItABQABgAIAAAAIQDb4fbL7gAAAIUBAAATAAAAAAAAAAAA&#10;AAAAAAAAAABbQ29udGVudF9UeXBlc10ueG1sUEsBAi0AFAAGAAgAAAAhAFr0LFu/AAAAFQEAAAsA&#10;AAAAAAAAAAAAAAAAHwEAAF9yZWxzLy5yZWxzUEsBAi0AFAAGAAgAAAAhAL8rPtHEAAAA3AAAAA8A&#10;AAAAAAAAAAAAAAAABwIAAGRycy9kb3ducmV2LnhtbFBLBQYAAAAAAwADALcAAAD4AgAAAAA=&#10;" path="m,6097l,e" filled="f" strokeweight=".16931mm">
                  <v:path arrowok="t" textboxrect="0,0,0,6097"/>
                </v:shape>
                <v:shape id="Shape 528" o:spid="_x0000_s1126" style="position:absolute;left:60;top:509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" path="m,l2132838,e" filled="f" strokeweight=".16936mm">
                  <v:path arrowok="t" textboxrect="0,0,2132838,0"/>
                </v:shape>
                <v:shape id="Shape 529" o:spid="_x0000_s1127" style="position:absolute;left:21419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" path="m,6097l,e" filled="f" strokeweight=".16931mm">
                  <v:path arrowok="t" textboxrect="0,0,0,6097"/>
                </v:shape>
                <v:shape id="Shape 530" o:spid="_x0000_s1128" style="position:absolute;left:21450;top:509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" path="m,l4832603,e" filled="f" strokeweight=".16936mm">
                  <v:path arrowok="t" textboxrect="0,0,4832603,0"/>
                </v:shape>
                <v:shape id="Shape 531" o:spid="_x0000_s1129" style="position:absolute;left:69776;top:5098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" path="m,l6108,e" filled="f" strokeweight=".16936mm">
                  <v:path arrowok="t" textboxrect="0,0,6108,0"/>
                </v:shape>
                <v:shape id="Shape 532" o:spid="_x0000_s1130" style="position:absolute;left:30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3" o:spid="_x0000_s1131" style="position:absolute;left:21419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4" o:spid="_x0000_s1132" style="position:absolute;left:69806;top:51015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35" o:spid="_x0000_s1133" style="position:absolute;left:30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YAxgAAANwAAAAPAAAAZHJzL2Rvd25yZXYueG1sRI9BawIx&#10;FITvBf9DeIK3mt0Wi2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JZHWA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6" o:spid="_x0000_s1134" style="position:absolute;left:60;top:542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37" o:spid="_x0000_s1135" style="position:absolute;left:21419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8" o:spid="_x0000_s1136" style="position:absolute;left:21450;top:542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39" o:spid="_x0000_s1137" style="position:absolute;left:69776;top:5428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" path="m,l6108,e" filled="f" strokeweight=".16967mm">
                  <v:path arrowok="t" textboxrect="0,0,6108,0"/>
                </v:shape>
                <v:shape id="Shape 540" o:spid="_x0000_s1138" style="position:absolute;left:30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41" o:spid="_x0000_s1139" style="position:absolute;left:21419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42" o:spid="_x0000_s1140" style="position:absolute;left:69806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43" o:spid="_x0000_s1141" style="position:absolute;left:68;top:57630;width:69708;height:3238;visibility:visible;mso-wrap-style:square;v-text-anchor:top" coordsize="6970776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" path="m,l,323850r6970776,l6970776,,,xe" fillcolor="#d9d9d9" stroked="f">
                  <v:path arrowok="t" textboxrect="0,0,6970776,323850"/>
                </v:shape>
                <v:shape id="Shape 544" o:spid="_x0000_s1142" style="position:absolute;left:68;top:57630;width:69708;height:3230;visibility:visible;mso-wrap-style:square;v-text-anchor:top" coordsize="6970763,3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" path="m,l,323075r6970763,l6970763,,,xe" fillcolor="#d9d9d9" stroked="f">
                  <v:path arrowok="t" textboxrect="0,0,6970763,323075"/>
                </v:shape>
                <v:shape id="Shape 545" o:spid="_x0000_s1143" style="position:absolute;left:30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46" o:spid="_x0000_s1144" style="position:absolute;left:60;top:575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47" o:spid="_x0000_s1145" style="position:absolute;left:21419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46" style="position:absolute;left:21450;top:575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549" o:spid="_x0000_s1147" style="position:absolute;left:69776;top:5759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" path="m,l6108,e" filled="f" strokeweight=".48pt">
                  <v:path arrowok="t" textboxrect="0,0,6108,0"/>
                </v:shape>
                <v:shape id="Shape 550" o:spid="_x0000_s1148" style="position:absolute;left:30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51" o:spid="_x0000_s1149" style="position:absolute;left:69806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52" o:spid="_x0000_s1150" style="position:absolute;left:30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qr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0kOjzPpCMj5HQAA//8DAFBLAQItABQABgAIAAAAIQDb4fbL7gAAAIUBAAATAAAAAAAAAAAA&#10;AAAAAAAAAABbQ29udGVudF9UeXBlc10ueG1sUEsBAi0AFAAGAAgAAAAhAFr0LFu/AAAAFQEAAAsA&#10;AAAAAAAAAAAAAAAAHwEAAF9yZWxzLy5yZWxzUEsBAi0AFAAGAAgAAAAhAM2DuqvEAAAA3AAAAA8A&#10;AAAAAAAAAAAAAAAABwIAAGRycy9kb3ducmV2LnhtbFBLBQYAAAAAAwADALcAAAD4AgAAAAA=&#10;" path="m,6096l,e" filled="f" strokeweight=".16931mm">
                  <v:path arrowok="t" textboxrect="0,0,0,6096"/>
                </v:shape>
                <v:shape id="Shape 553" o:spid="_x0000_s1151" style="position:absolute;left:60;top:60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54" o:spid="_x0000_s1152" style="position:absolute;left:21419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dE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7B40w6AnL5BwAA//8DAFBLAQItABQABgAIAAAAIQDb4fbL7gAAAIUBAAATAAAAAAAAAAAA&#10;AAAAAAAAAABbQ29udGVudF9UeXBlc10ueG1sUEsBAi0AFAAGAAgAAAAhAFr0LFu/AAAAFQEAAAsA&#10;AAAAAAAAAAAAAAAAHwEAAF9yZWxzLy5yZWxzUEsBAi0AFAAGAAgAAAAhAC0mh0TEAAAA3AAAAA8A&#10;AAAAAAAAAAAAAAAABwIAAGRycy9kb3ducmV2LnhtbFBLBQYAAAAAAwADALcAAAD4AgAAAAA=&#10;" path="m,6096l,e" filled="f" strokeweight=".16931mm">
                  <v:path arrowok="t" textboxrect="0,0,0,6096"/>
                </v:shape>
                <v:shape id="Shape 555" o:spid="_x0000_s1153" style="position:absolute;left:21450;top:60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56" o:spid="_x0000_s1154" style="position:absolute;left:69776;top:608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" path="m,l6108,e" filled="f" strokeweight=".48pt">
                  <v:path arrowok="t" textboxrect="0,0,6108,0"/>
                </v:shape>
                <v:shape id="Shape 557" o:spid="_x0000_s1155" style="position:absolute;left:30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58" o:spid="_x0000_s1156" style="position:absolute;left:21419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" path="m,324599l,e" filled="f" strokeweight=".16931mm">
                  <v:path arrowok="t" textboxrect="0,0,0,324599"/>
                </v:shape>
                <v:shape id="Shape 559" o:spid="_x0000_s1157" style="position:absolute;left:69806;top:609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60" o:spid="_x0000_s1158" style="position:absolute;left:30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" path="m,6108l,e" filled="f" strokeweight=".16931mm">
                  <v:path arrowok="t" textboxrect="0,0,0,6108"/>
                </v:shape>
                <v:shape id="Shape 561" o:spid="_x0000_s1159" style="position:absolute;left:60;top:64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562" o:spid="_x0000_s1160" style="position:absolute;left:21419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" path="m,6108l,e" filled="f" strokeweight=".16931mm">
                  <v:path arrowok="t" textboxrect="0,0,0,6108"/>
                </v:shape>
                <v:shape id="Shape 563" o:spid="_x0000_s1161" style="position:absolute;left:21450;top:64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564" o:spid="_x0000_s1162" style="position:absolute;left:69776;top:642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" path="m,l6108,e" filled="f" strokeweight=".16967mm">
                  <v:path arrowok="t" textboxrect="0,0,6108,0"/>
                </v:shape>
                <v:shape id="Shape 565" o:spid="_x0000_s1163" style="position:absolute;left:30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6" o:spid="_x0000_s1164" style="position:absolute;left:21419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7" o:spid="_x0000_s1165" style="position:absolute;left:69806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68" o:spid="_x0000_s1166" style="position:absolute;left:30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f8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adCYdAbm4AwAA//8DAFBLAQItABQABgAIAAAAIQDb4fbL7gAAAIUBAAATAAAAAAAAAAAAAAAA&#10;AAAAAABbQ29udGVudF9UeXBlc10ueG1sUEsBAi0AFAAGAAgAAAAhAFr0LFu/AAAAFQEAAAsAAAAA&#10;AAAAAAAAAAAAHwEAAF9yZWxzLy5yZWxzUEsBAi0AFAAGAAgAAAAhAGIHR/zBAAAA3AAAAA8AAAAA&#10;AAAAAAAAAAAABwIAAGRycy9kb3ducmV2LnhtbFBLBQYAAAAAAwADALcAAAD1AgAAAAA=&#10;" path="m,6096l,e" filled="f" strokeweight=".16931mm">
                  <v:path arrowok="t" textboxrect="0,0,0,6096"/>
                </v:shape>
                <v:shape id="Shape 569" o:spid="_x0000_s1167" style="position:absolute;left:60;top:675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70" o:spid="_x0000_s1168" style="position:absolute;left:21419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0n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" path="m,6096l,e" filled="f" strokeweight=".16931mm">
                  <v:path arrowok="t" textboxrect="0,0,0,6096"/>
                </v:shape>
                <v:shape id="Shape 571" o:spid="_x0000_s1169" style="position:absolute;left:21450;top:675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" path="m,l4832603,e" filled="f" strokeweight=".48pt">
                  <v:path arrowok="t" textboxrect="0,0,4832603,0"/>
                </v:shape>
                <v:shape id="Shape 572" o:spid="_x0000_s1170" style="position:absolute;left:69776;top:6750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" path="m,l6108,e" filled="f" strokeweight=".48pt">
                  <v:path arrowok="t" textboxrect="0,0,6108,0"/>
                </v:shape>
                <v:shape id="Shape 573" o:spid="_x0000_s1171" style="position:absolute;left:30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InxQAAANwAAAAPAAAAZHJzL2Rvd25yZXYueG1sRI9Ba8JA&#10;FITvgv9heYK3ulGJ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BUMeIn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4" o:spid="_x0000_s1172" style="position:absolute;left:21419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pTxQAAANwAAAAPAAAAZHJzL2Rvd25yZXYueG1sRI9Ba8JA&#10;FITvgv9heYK3ulGM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Db2HpT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5" o:spid="_x0000_s1173" style="position:absolute;left:69806;top:675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76" o:spid="_x0000_s1174" style="position:absolute;left:30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" path="m,6108l,e" filled="f" strokeweight=".16931mm">
                  <v:path arrowok="t" textboxrect="0,0,0,6108"/>
                </v:shape>
                <v:shape id="Shape 577" o:spid="_x0000_s1175" style="position:absolute;left:60;top:7081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78" o:spid="_x0000_s1176" style="position:absolute;left:21419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Be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" path="m,6108l,e" filled="f" strokeweight=".16931mm">
                  <v:path arrowok="t" textboxrect="0,0,0,6108"/>
                </v:shape>
                <v:shape id="Shape 579" o:spid="_x0000_s1177" style="position:absolute;left:21450;top:7081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580" o:spid="_x0000_s1178" style="position:absolute;left:69776;top:7081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" path="m,l6108,e" filled="f" strokeweight=".16967mm">
                  <v:path arrowok="t" textboxrect="0,0,6108,0"/>
                </v:shape>
                <v:shape id="Shape 581" o:spid="_x0000_s1179" style="position:absolute;left:30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" path="m,324612l,e" filled="f" strokeweight=".16931mm">
                  <v:path arrowok="t" textboxrect="0,0,0,324612"/>
                </v:shape>
                <v:shape id="Shape 582" o:spid="_x0000_s1180" style="position:absolute;left:21419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583" o:spid="_x0000_s1181" style="position:absolute;left:69806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" path="m,324612l,e" filled="f" strokeweight=".16967mm">
                  <v:path arrowok="t" textboxrect="0,0,0,324612"/>
                </v:shape>
                <v:shape id="Shape 584" o:spid="_x0000_s1182" style="position:absolute;top:741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he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e2vo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5" o:spid="_x0000_s1183" style="position:absolute;left:60;top:7411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86" o:spid="_x0000_s1184" style="position:absolute;left:21419;top:74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AP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" path="m,6095l,e" filled="f" strokeweight=".16931mm">
                  <v:path arrowok="t" textboxrect="0,0,0,6095"/>
                </v:shape>
                <v:shape id="Shape 587" o:spid="_x0000_s1185" style="position:absolute;left:21450;top:7411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88" o:spid="_x0000_s1186" style="position:absolute;left:69776;top:7411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" path="m,l6108,e" filled="f" strokeweight=".16931mm">
                  <v:path arrowok="t" textboxrect="0,0,6108,0"/>
                </v:shape>
                <v:shape id="Shape 589" o:spid="_x0000_s1187" style="position:absolute;left:30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T6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5bwdyYcAbl5AwAA//8DAFBLAQItABQABgAIAAAAIQDb4fbL7gAAAIUBAAATAAAAAAAAAAAAAAAA&#10;AAAAAABbQ29udGVudF9UeXBlc10ueG1sUEsBAi0AFAAGAAgAAAAhAFr0LFu/AAAAFQEAAAsAAAAA&#10;AAAAAAAAAAAAHwEAAF9yZWxzLy5yZWxzUEsBAi0AFAAGAAgAAAAhAAulhPr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590" o:spid="_x0000_s1188" style="position:absolute;left:21419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91" o:spid="_x0000_s1189" style="position:absolute;left:69806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92" o:spid="_x0000_s1190" style="position:absolute;top:77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Ns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L/mXgE5PwPAAD//wMAUEsBAi0AFAAGAAgAAAAhANvh9svuAAAAhQEAABMAAAAAAAAA&#10;AAAAAAAAAAAAAFtDb250ZW50X1R5cGVzXS54bWxQSwECLQAUAAYACAAAACEAWvQsW78AAAAVAQAA&#10;CwAAAAAAAAAAAAAAAAAfAQAAX3JlbHMvLnJlbHNQSwECLQAUAAYACAAAACEAHhdD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3" o:spid="_x0000_s1191" style="position:absolute;left:60;top:774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94" o:spid="_x0000_s1192" style="position:absolute;left:21419;top:7739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2L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" path="m,6083l,e" filled="f" strokeweight=".16931mm">
                  <v:path arrowok="t" textboxrect="0,0,0,6083"/>
                </v:shape>
                <v:shape id="Shape 595" o:spid="_x0000_s1193" style="position:absolute;left:21450;top:774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96" o:spid="_x0000_s1194" style="position:absolute;left:69776;top:774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" path="m,l6108,e" filled="f" strokeweight=".16931mm">
                  <v:path arrowok="t" textboxrect="0,0,6108,0"/>
                </v:shape>
                <v:shape id="Shape 597" o:spid="_x0000_s1195" style="position:absolute;left:30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" path="m,323862l,e" filled="f" strokeweight=".16931mm">
                  <v:path arrowok="t" textboxrect="0,0,0,323862"/>
                </v:shape>
                <v:shape id="Shape 598" o:spid="_x0000_s1196" style="position:absolute;top:80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197" style="position:absolute;left:60;top:807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600" o:spid="_x0000_s1198" style="position:absolute;left:21419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601" o:spid="_x0000_s1199" style="position:absolute;left:21389;top:80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75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" path="m,l6095,e" filled="f" strokeweight=".16928mm">
                  <v:path arrowok="t" textboxrect="0,0,6095,0"/>
                </v:shape>
                <v:shape id="Shape 602" o:spid="_x0000_s1200" style="position:absolute;left:21450;top:807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" path="m,l4832603,e" filled="f" strokeweight=".16928mm">
                  <v:path arrowok="t" textboxrect="0,0,4832603,0"/>
                </v:shape>
                <v:shape id="Shape 603" o:spid="_x0000_s1201" style="position:absolute;left:69806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604" o:spid="_x0000_s1202" style="position:absolute;left:69776;top:807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eAwgAAANw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" path="m,l6108,e" filled="f" strokeweight=".16928mm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Hi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y</w:t>
      </w:r>
    </w:p>
    <w:p w:rsidR="005928E7" w:rsidRDefault="005928E7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2" w:lineRule="auto"/>
        <w:ind w:left="99" w:right="2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le</w:t>
      </w:r>
      <w:r>
        <w:rPr>
          <w:rFonts w:ascii="Arial" w:eastAsia="Arial" w:hAnsi="Arial" w:cs="Arial"/>
          <w:color w:val="000000"/>
          <w:spacing w:val="1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j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1</w:t>
      </w:r>
      <w:r>
        <w:rPr>
          <w:rFonts w:ascii="Arial" w:eastAsia="Arial" w:hAnsi="Arial" w:cs="Arial"/>
          <w:color w:val="000000"/>
          <w:w w:val="99"/>
        </w:rPr>
        <w:t>8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unpaid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3"/>
          <w:w w:val="99"/>
        </w:rPr>
        <w:t>k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oyer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Ple</w:t>
      </w:r>
      <w:r>
        <w:rPr>
          <w:rFonts w:ascii="Arial" w:eastAsia="Arial" w:hAnsi="Arial" w:cs="Arial"/>
          <w:color w:val="000000"/>
          <w:spacing w:val="1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9"/>
          <w:w w:val="99"/>
        </w:rPr>
        <w:t>x</w:t>
      </w:r>
      <w:r>
        <w:rPr>
          <w:rFonts w:ascii="Arial" w:eastAsia="Arial" w:hAnsi="Arial" w:cs="Arial"/>
          <w:color w:val="000000"/>
          <w:spacing w:val="1"/>
          <w:w w:val="99"/>
        </w:rPr>
        <w:t>pl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ga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(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3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se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ar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ssa</w:t>
      </w:r>
      <w:r>
        <w:rPr>
          <w:rFonts w:ascii="Arial" w:eastAsia="Arial" w:hAnsi="Arial" w:cs="Arial"/>
          <w:color w:val="000000"/>
          <w:w w:val="99"/>
        </w:rPr>
        <w:t>ry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nu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)</w:t>
      </w:r>
    </w:p>
    <w:p w:rsidR="005928E7" w:rsidRDefault="005928E7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239" w:lineRule="auto"/>
        <w:ind w:left="98" w:right="3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9"/>
          <w:w w:val="99"/>
        </w:rPr>
        <w:t>W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chool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emplo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  <w:spacing w:val="47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lea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proofErr w:type="spell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cl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3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ange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spacing w:val="-6"/>
          <w:w w:val="99"/>
        </w:rPr>
        <w:t>x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ool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roll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mb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oo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spacing w:val="-3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w w:val="99"/>
        </w:rPr>
        <w:t>e</w:t>
      </w:r>
      <w:proofErr w:type="spellEnd"/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Employer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</w:p>
    <w:p w:rsidR="005928E7" w:rsidRDefault="005928E7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Salary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upon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Reason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esponsibili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Employer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</w:p>
    <w:p w:rsidR="005928E7" w:rsidRDefault="005928E7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Salary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upon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Reason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esponsibili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Employer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</w:t>
      </w:r>
    </w:p>
    <w:p w:rsidR="005928E7" w:rsidRDefault="005928E7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</w:p>
    <w:p w:rsidR="005928E7" w:rsidRDefault="005928E7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Salary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upon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Reason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leaving</w:t>
      </w:r>
    </w:p>
    <w:p w:rsidR="005928E7" w:rsidRDefault="005928E7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Roles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esponsibili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477" w:right="-20"/>
        <w:rPr>
          <w:color w:val="000000"/>
        </w:rPr>
        <w:sectPr w:rsidR="005928E7">
          <w:pgSz w:w="11900" w:h="16839"/>
          <w:pgMar w:top="691" w:right="221" w:bottom="0" w:left="679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4"/>
    </w:p>
    <w:bookmarkStart w:id="5" w:name="_page_7_0"/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-1905</wp:posOffset>
                </wp:positionV>
                <wp:extent cx="6983730" cy="1059180"/>
                <wp:effectExtent l="0" t="0" r="0" b="0"/>
                <wp:wrapNone/>
                <wp:docPr id="605" name="drawingObject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59180"/>
                          <a:chOff x="0" y="0"/>
                          <a:chExt cx="6983730" cy="1059180"/>
                        </a:xfrm>
                        <a:noFill/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540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80555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6000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10560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8F966" id="drawingObject605" o:spid="_x0000_s1026" style="position:absolute;margin-left:28.7pt;margin-top:-.15pt;width:549.9pt;height:83.4pt;z-index:-251666944;mso-position-horizontal-relative:page" coordsize="69837,1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" o:allowincell="f">
                <v:shape id="Shape 606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07" o:spid="_x0000_s1028" style="position:absolute;left:2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" path="m,l,1056005e" filled="f" strokeweight=".20458mm">
                  <v:path arrowok="t" textboxrect="0,0,0,1056005"/>
                </v:shape>
                <v:shape id="Shape 608" o:spid="_x0000_s1029" style="position:absolute;left:6980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" path="m,l,1056005e" filled="f" strokeweight=".20458mm">
                  <v:path arrowok="t" textboxrect="0,0,0,1056005"/>
                </v:shape>
                <v:shape id="Shape 609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610" o:spid="_x0000_s1031" style="position:absolute;top:600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mh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" path="m,l6983730,e" filled="f" strokeweight=".20458mm">
                  <v:path arrowok="t" textboxrect="0,0,6983730,0"/>
                </v:shape>
                <v:shape id="Shape 611" o:spid="_x0000_s1032" style="position:absolute;top:1056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im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cou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</w:p>
    <w:p w:rsidR="005928E7" w:rsidRDefault="005928E7">
      <w:pPr>
        <w:spacing w:after="11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ails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ime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ave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accoun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elow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-1238</wp:posOffset>
                </wp:positionV>
                <wp:extent cx="6983730" cy="1522730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522730"/>
                          <a:chOff x="0" y="0"/>
                          <a:chExt cx="6983730" cy="1522730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540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980555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5306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8782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51955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20656" id="drawingObject612" o:spid="_x0000_s1026" style="position:absolute;margin-left:28.7pt;margin-top:-.1pt;width:549.9pt;height:119.9pt;z-index:-251662848;mso-position-horizontal-relative:page" coordsize="69837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" o:allowincell="f">
                <v:shape id="Shape 613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4" o:spid="_x0000_s1028" style="position:absolute;left:2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" path="m,l,1519555e" filled="f" strokeweight=".20458mm">
                  <v:path arrowok="t" textboxrect="0,0,0,1519555"/>
                </v:shape>
                <v:shape id="Shape 615" o:spid="_x0000_s1029" style="position:absolute;left:6980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" path="m,l,1519555e" filled="f" strokeweight=".20458mm">
                  <v:path arrowok="t" textboxrect="0,0,0,1519555"/>
                </v:shape>
                <v:shape id="Shape 616" o:spid="_x0000_s1030" style="position:absolute;top:353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7" o:spid="_x0000_s1031" style="position:absolute;top:8782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8" o:spid="_x0000_s1032" style="position:absolute;top:15195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Wn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2nAmHAG5egMAAP//AwBQSwECLQAUAAYACAAAACEA2+H2y+4AAACFAQAAEwAAAAAAAAAAAAAA&#10;AAAAAAAAW0NvbnRlbnRfVHlwZXNdLnhtbFBLAQItABQABgAIAAAAIQBa9CxbvwAAABUBAAALAAAA&#10;AAAAAAAAAAAAAB8BAABfcmVscy8ucmVsc1BLAQItABQABgAIAAAAIQCE/+WnwgAAANwAAAAPAAAA&#10;AAAAAAAAAAAAAAcCAABkcnMvZG93bnJldi54bWxQSwUGAAAAAAMAAwC3AAAA9g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Skills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an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ests</w:t>
      </w:r>
    </w:p>
    <w:p w:rsidR="005928E7" w:rsidRDefault="005928E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100" w:right="3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3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lu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lan</w:t>
      </w:r>
      <w:r>
        <w:rPr>
          <w:rFonts w:ascii="Arial" w:eastAsia="Arial" w:hAnsi="Arial" w:cs="Arial"/>
          <w:color w:val="000000"/>
          <w:spacing w:val="-1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(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3"/>
          <w:w w:val="99"/>
        </w:rPr>
        <w:t>p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k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tt</w:t>
      </w:r>
      <w:r>
        <w:rPr>
          <w:rFonts w:ascii="Arial" w:eastAsia="Arial" w:hAnsi="Arial" w:cs="Arial"/>
          <w:color w:val="000000"/>
          <w:spacing w:val="4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)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</w:t>
      </w:r>
      <w:r>
        <w:rPr>
          <w:rFonts w:ascii="Arial" w:eastAsia="Arial" w:hAnsi="Arial" w:cs="Arial"/>
          <w:color w:val="000000"/>
          <w:spacing w:val="2"/>
          <w:w w:val="99"/>
        </w:rPr>
        <w:t>pu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</w:t>
      </w:r>
      <w:r>
        <w:rPr>
          <w:rFonts w:ascii="Arial" w:eastAsia="Arial" w:hAnsi="Arial" w:cs="Arial"/>
          <w:color w:val="000000"/>
          <w:spacing w:val="-2"/>
          <w:w w:val="99"/>
        </w:rPr>
        <w:t>vi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mm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ni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un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ary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  <w:spacing w:val="-5"/>
          <w:w w:val="99"/>
        </w:rPr>
        <w:t>r</w:t>
      </w:r>
      <w:r>
        <w:rPr>
          <w:rFonts w:ascii="Arial" w:eastAsia="Arial" w:hAnsi="Arial" w:cs="Arial"/>
          <w:color w:val="000000"/>
          <w:spacing w:val="46"/>
          <w:w w:val="99"/>
        </w:rPr>
        <w:t>k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spacing w:val="-6"/>
          <w:w w:val="99"/>
        </w:rPr>
        <w:t>x</w:t>
      </w:r>
      <w:r>
        <w:rPr>
          <w:rFonts w:ascii="Arial" w:eastAsia="Arial" w:hAnsi="Arial" w:cs="Arial"/>
          <w:color w:val="000000"/>
          <w:spacing w:val="-4"/>
          <w:w w:val="99"/>
        </w:rPr>
        <w:t>pe</w:t>
      </w:r>
      <w:r>
        <w:rPr>
          <w:rFonts w:ascii="Arial" w:eastAsia="Arial" w:hAnsi="Arial" w:cs="Arial"/>
          <w:color w:val="000000"/>
          <w:spacing w:val="-7"/>
          <w:w w:val="99"/>
        </w:rPr>
        <w:t>r</w:t>
      </w:r>
      <w:r>
        <w:rPr>
          <w:rFonts w:ascii="Arial" w:eastAsia="Arial" w:hAnsi="Arial" w:cs="Arial"/>
          <w:color w:val="000000"/>
          <w:spacing w:val="-5"/>
          <w:w w:val="99"/>
        </w:rPr>
        <w:t>i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spacing w:val="-6"/>
          <w:w w:val="99"/>
        </w:rPr>
        <w:t>nce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left="66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342263</wp:posOffset>
                </wp:positionH>
                <wp:positionV relativeFrom="paragraph">
                  <wp:posOffset>1068</wp:posOffset>
                </wp:positionV>
                <wp:extent cx="6983094" cy="6269356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4" cy="6269356"/>
                          <a:chOff x="0" y="0"/>
                          <a:chExt cx="6983094" cy="6269356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>
                            <a:off x="0" y="0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175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979920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36004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130619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6266181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12B97" id="drawingObject619" o:spid="_x0000_s1026" style="position:absolute;margin-left:26.95pt;margin-top:.1pt;width:549.85pt;height:493.65pt;z-index:-251660800;mso-position-horizontal-relative:page" coordsize="69830,6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" o:allowincell="f">
                <v:shape id="Shape 620" o:spid="_x0000_s1027" style="position:absolute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" path="m,l6983094,e" filled="f" strokeweight=".20458mm">
                  <v:path arrowok="t" textboxrect="0,0,6983094,0"/>
                </v:shape>
                <v:shape id="Shape 621" o:spid="_x0000_s1028" style="position:absolute;left:31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" path="m,l,6266179e" filled="f" strokeweight=".20458mm">
                  <v:path arrowok="t" textboxrect="0,0,0,6266179"/>
                </v:shape>
                <v:shape id="Shape 622" o:spid="_x0000_s1029" style="position:absolute;left:69799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" path="m,l,6266179e" filled="f" strokeweight=".20458mm">
                  <v:path arrowok="t" textboxrect="0,0,0,6266179"/>
                </v:shape>
                <v:shape id="Shape 623" o:spid="_x0000_s1030" style="position:absolute;top:3600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4" o:spid="_x0000_s1031" style="position:absolute;top:130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2QxgAAANwAAAAPAAAAZHJzL2Rvd25yZXYueG1sRI9BawIx&#10;FITvBf9DeIVeSs26F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zI5Nk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5" o:spid="_x0000_s1032" style="position:absolute;top:626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gLxgAAANwAAAAPAAAAZHJzL2Rvd25yZXYueG1sRI9BawIx&#10;FITvBf9DeIVeSs26U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o8LoC8YAAADcAAAA&#10;DwAAAAAAAAAAAAAAAAAHAgAAZHJzL2Rvd25yZXYueG1sUEsFBgAAAAADAAMAtwAAAPoCAAAAAA==&#10;" path="m,l6983094,e" filled="f" strokeweight=".20458mm">
                  <v:path arrowok="t" textboxrect="0,0,698309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Re</w:t>
      </w:r>
      <w:r>
        <w:rPr>
          <w:rFonts w:ascii="Arial" w:eastAsia="Arial" w:hAnsi="Arial" w:cs="Arial"/>
          <w:b/>
          <w:bCs/>
          <w:color w:val="000000"/>
          <w:spacing w:val="4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fo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9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4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on</w:t>
      </w:r>
    </w:p>
    <w:p w:rsidR="005928E7" w:rsidRDefault="005928E7">
      <w:pPr>
        <w:spacing w:after="3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2" w:lineRule="auto"/>
        <w:ind w:left="65" w:right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k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li</w:t>
      </w:r>
      <w:r>
        <w:rPr>
          <w:rFonts w:ascii="Arial" w:eastAsia="Arial" w:hAnsi="Arial" w:cs="Arial"/>
          <w:color w:val="000000"/>
          <w:w w:val="99"/>
        </w:rPr>
        <w:t>ne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4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w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k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4"/>
          <w:w w:val="99"/>
        </w:rPr>
        <w:t>o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le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3"/>
          <w:w w:val="99"/>
        </w:rPr>
        <w:t>k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0"/>
          <w:w w:val="99"/>
        </w:rPr>
        <w:t>x</w:t>
      </w:r>
      <w:r>
        <w:rPr>
          <w:rFonts w:ascii="Arial" w:eastAsia="Arial" w:hAnsi="Arial" w:cs="Arial"/>
          <w:color w:val="000000"/>
          <w:spacing w:val="3"/>
          <w:w w:val="99"/>
        </w:rPr>
        <w:t>pe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co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3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3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  <w:spacing w:val="-7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sp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n)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ons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  <w:w w:val="99"/>
        </w:rPr>
        <w:t>x</w:t>
      </w:r>
      <w:r>
        <w:rPr>
          <w:rFonts w:ascii="Arial" w:eastAsia="Arial" w:hAnsi="Arial" w:cs="Arial"/>
          <w:color w:val="000000"/>
          <w:spacing w:val="2"/>
          <w:w w:val="99"/>
        </w:rPr>
        <w:t>pe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ie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mpl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ym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evan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6"/>
          <w:w w:val="99"/>
        </w:rPr>
        <w:t>x</w:t>
      </w:r>
      <w:r>
        <w:rPr>
          <w:rFonts w:ascii="Arial" w:eastAsia="Arial" w:hAnsi="Arial" w:cs="Arial"/>
          <w:color w:val="000000"/>
          <w:spacing w:val="1"/>
          <w:w w:val="99"/>
        </w:rPr>
        <w:t>pe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ie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sid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id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hr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gh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mm</w:t>
      </w:r>
      <w:r>
        <w:rPr>
          <w:rFonts w:ascii="Arial" w:eastAsia="Arial" w:hAnsi="Arial" w:cs="Arial"/>
          <w:color w:val="000000"/>
          <w:spacing w:val="1"/>
          <w:w w:val="99"/>
        </w:rPr>
        <w:t>un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eis</w:t>
      </w:r>
      <w:r>
        <w:rPr>
          <w:rFonts w:ascii="Arial" w:eastAsia="Arial" w:hAnsi="Arial" w:cs="Arial"/>
          <w:color w:val="000000"/>
          <w:spacing w:val="10"/>
          <w:w w:val="99"/>
        </w:rPr>
        <w:t>u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leg</w:t>
      </w:r>
      <w:r>
        <w:rPr>
          <w:rFonts w:ascii="Arial" w:eastAsia="Arial" w:hAnsi="Arial" w:cs="Arial"/>
          <w:color w:val="000000"/>
          <w:spacing w:val="44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4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ivi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(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se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3"/>
          <w:w w:val="99"/>
        </w:rPr>
        <w:t>sa</w:t>
      </w:r>
      <w:r>
        <w:rPr>
          <w:rFonts w:ascii="Arial" w:eastAsia="Arial" w:hAnsi="Arial" w:cs="Arial"/>
          <w:color w:val="000000"/>
          <w:w w:val="99"/>
        </w:rPr>
        <w:t>ry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g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vi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num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ea</w:t>
      </w:r>
      <w:r>
        <w:rPr>
          <w:rFonts w:ascii="Arial" w:eastAsia="Arial" w:hAnsi="Arial" w:cs="Arial"/>
          <w:color w:val="000000"/>
          <w:spacing w:val="-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091" w:right="-20"/>
        <w:rPr>
          <w:color w:val="000000"/>
        </w:rPr>
        <w:sectPr w:rsidR="005928E7">
          <w:pgSz w:w="11900" w:h="16839"/>
          <w:pgMar w:top="688" w:right="601" w:bottom="0" w:left="685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5"/>
    </w:p>
    <w:bookmarkStart w:id="6" w:name="_page_9_0"/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-9270</wp:posOffset>
                </wp:positionV>
                <wp:extent cx="6983730" cy="4385309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385309"/>
                          <a:chOff x="0" y="0"/>
                          <a:chExt cx="6983730" cy="4385309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8068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54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80682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36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6" y="36271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980682" y="359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54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980682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1989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6" y="198958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980682" y="1986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54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80682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6" y="25725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44217" y="2572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50312" y="25725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89197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95294" y="25725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233415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239511" y="25725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80682" y="2569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54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74727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92246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36463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98068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6" y="2833116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744217" y="28331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750312" y="2833116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89197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95294" y="2833116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233415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239511" y="2833116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977634" y="2833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54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74727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92246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236463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98068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6" y="36012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44217" y="3601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50312" y="36012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89197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95294" y="36012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33415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39511" y="36012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980682" y="3598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54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4727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492246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236463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8068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6" y="386181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44217" y="3861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750312" y="386181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489197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495294" y="386181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233415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239511" y="386181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980682" y="3858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54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47272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92246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236463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980682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412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6" y="4121652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744217" y="41216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50312" y="4121652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92246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95294" y="4121652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6463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239511" y="4121652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980682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54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4382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6" y="438225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747272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44217" y="43822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750312" y="438225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492246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492246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495294" y="438225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36463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36463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39511" y="438225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980682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980682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BF845" id="drawingObject626" o:spid="_x0000_s1026" style="position:absolute;margin-left:21.7pt;margin-top:-.75pt;width:549.9pt;height:345.3pt;z-index:-251651584;mso-position-horizontal-relative:page" coordsize="69837,4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" o:allowincell="f">
                <v:shape id="Shape 62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path="m,l6096,e" filled="f" strokeweight=".16931mm">
                  <v:path arrowok="t" textboxrect="0,0,6096,0"/>
                </v:shape>
                <v:shape id="Shape 628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" path="m,l6971538,e" filled="f" strokeweight=".16931mm">
                  <v:path arrowok="t" textboxrect="0,0,6971538,0"/>
                </v:shape>
                <v:shape id="Shape 629" o:spid="_x0000_s1029" style="position:absolute;left:6980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" path="m,6083l,e" filled="f" strokeweight=".16931mm">
                  <v:path arrowok="t" textboxrect="0,0,0,6083"/>
                </v:shape>
                <v:shape id="Shape 630" o:spid="_x0000_s1030" style="position:absolute;left:30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" path="m,353580l,e" filled="f" strokeweight=".16967mm">
                  <v:path arrowok="t" textboxrect="0,0,0,353580"/>
                </v:shape>
                <v:shape id="Shape 631" o:spid="_x0000_s1031" style="position:absolute;left:69806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" path="m,353580l,e" filled="f" strokeweight=".16931mm">
                  <v:path arrowok="t" textboxrect="0,0,0,353580"/>
                </v:shape>
                <v:shape id="Shape 632" o:spid="_x0000_s1032" style="position:absolute;top:36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033" style="position:absolute;left:60;top:3627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634" o:spid="_x0000_s1034" style="position:absolute;left:69806;top:35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035" style="position:absolute;left:30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" path="m,1620773l,e" filled="f" strokeweight=".16967mm">
                  <v:path arrowok="t" textboxrect="0,0,0,1620773"/>
                </v:shape>
                <v:shape id="Shape 636" o:spid="_x0000_s1036" style="position:absolute;left:69806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" path="m,1620773l,e" filled="f" strokeweight=".16931mm">
                  <v:path arrowok="t" textboxrect="0,0,0,1620773"/>
                </v:shape>
                <v:shape id="Shape 637" o:spid="_x0000_s1037" style="position:absolute;top:198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BJ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CPAMBJxQAAANwAAAAP&#10;AAAAAAAAAAAAAAAAAAcCAABkcnMvZG93bnJldi54bWxQSwUGAAAAAAMAAwC3AAAA+QIAAAAA&#10;" path="m,l6096,e" filled="f" strokeweight=".16931mm">
                  <v:path arrowok="t" textboxrect="0,0,6096,0"/>
                </v:shape>
                <v:shape id="Shape 638" o:spid="_x0000_s1038" style="position:absolute;left:60;top:19895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" path="m,l6971538,e" filled="f" strokeweight=".16931mm">
                  <v:path arrowok="t" textboxrect="0,0,6971538,0"/>
                </v:shape>
                <v:shape id="Shape 639" o:spid="_x0000_s1039" style="position:absolute;left:69806;top:19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zm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" path="m,6095l,e" filled="f" strokeweight=".16931mm">
                  <v:path arrowok="t" textboxrect="0,0,0,6095"/>
                </v:shape>
                <v:shape id="Shape 640" o:spid="_x0000_s1040" style="position:absolute;left:30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" path="m,576833l,e" filled="f" strokeweight=".16967mm">
                  <v:path arrowok="t" textboxrect="0,0,0,576833"/>
                </v:shape>
                <v:shape id="Shape 641" o:spid="_x0000_s1041" style="position:absolute;left:69806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" path="m,576833l,e" filled="f" strokeweight=".16931mm">
                  <v:path arrowok="t" textboxrect="0,0,0,576833"/>
                </v:shape>
                <v:shape id="Shape 642" o:spid="_x0000_s1042" style="position:absolute;top:257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043" style="position:absolute;left:60;top:25725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44" o:spid="_x0000_s1044" style="position:absolute;left:17442;top:257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" path="m,l6094,e" filled="f" strokeweight=".16931mm">
                  <v:path arrowok="t" textboxrect="0,0,6094,0"/>
                </v:shape>
                <v:shape id="Shape 645" o:spid="_x0000_s1045" style="position:absolute;left:17503;top:25725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" path="m,l1738885,e" filled="f" strokeweight=".16931mm">
                  <v:path arrowok="t" textboxrect="0,0,1738885,0"/>
                </v:shape>
                <v:shape id="Shape 646" o:spid="_x0000_s1046" style="position:absolute;left:34891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path="m,l6096,e" filled="f" strokeweight=".16931mm">
                  <v:path arrowok="t" textboxrect="0,0,6096,0"/>
                </v:shape>
                <v:shape id="Shape 647" o:spid="_x0000_s1047" style="position:absolute;left:34952;top:25725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48" o:spid="_x0000_s1048" style="position:absolute;left:52334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dG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KaZJ0bBAAAA3AAAAA8AAAAA&#10;AAAAAAAAAAAABwIAAGRycy9kb3ducmV2LnhtbFBLBQYAAAAAAwADALcAAAD1AgAAAAA=&#10;" path="m,l6096,e" filled="f" strokeweight=".16931mm">
                  <v:path arrowok="t" textboxrect="0,0,6096,0"/>
                </v:shape>
                <v:shape id="Shape 649" o:spid="_x0000_s1049" style="position:absolute;left:52395;top:25725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50" o:spid="_x0000_s1050" style="position:absolute;left:69806;top:25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b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CzzJDbwgAAANwAAAAPAAAA&#10;AAAAAAAAAAAAAAcCAABkcnMvZG93bnJldi54bWxQSwUGAAAAAAMAAwC3AAAA9gIAAAAA&#10;" path="m,6095l,e" filled="f" strokeweight=".16931mm">
                  <v:path arrowok="t" textboxrect="0,0,0,6095"/>
                </v:shape>
                <v:shape id="Shape 651" o:spid="_x0000_s1051" style="position:absolute;left:30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" path="m,254507l,e" filled="f" strokeweight=".16967mm">
                  <v:path arrowok="t" textboxrect="0,0,0,254507"/>
                </v:shape>
                <v:shape id="Shape 652" o:spid="_x0000_s1052" style="position:absolute;left:1747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" path="m,254507l,e" filled="f" strokeweight=".16967mm">
                  <v:path arrowok="t" textboxrect="0,0,0,254507"/>
                </v:shape>
                <v:shape id="Shape 653" o:spid="_x0000_s1053" style="position:absolute;left:3492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RkxAAAANwAAAAPAAAAZHJzL2Rvd25yZXYueG1sRI9RSwMx&#10;EITfBf9DWMG3NqfS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MOZpGT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4" o:spid="_x0000_s1054" style="position:absolute;left:52364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wQxAAAANwAAAAPAAAAZHJzL2Rvd25yZXYueG1sRI9RSwMx&#10;EITfBf9DWMG3NqfY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ExwPBD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5" o:spid="_x0000_s1055" style="position:absolute;left:69806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" path="m,254507l,e" filled="f" strokeweight=".16931mm">
                  <v:path arrowok="t" textboxrect="0,0,0,254507"/>
                </v:shape>
                <v:shape id="Shape 656" o:spid="_x0000_s1056" style="position:absolute;top:283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Ui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/fmF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7" o:spid="_x0000_s1057" style="position:absolute;left:60;top:28331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" path="m,l1738108,e" filled="f" strokeweight=".16928mm">
                  <v:path arrowok="t" textboxrect="0,0,1738108,0"/>
                </v:shape>
                <v:shape id="Shape 658" o:spid="_x0000_s1058" style="position:absolute;left:17442;top:283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wT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cNBWBvOhCMg528AAAD//wMAUEsBAi0AFAAGAAgAAAAhANvh9svuAAAAhQEAABMAAAAAAAAAAAAA&#10;AAAAAAAAAFtDb250ZW50X1R5cGVzXS54bWxQSwECLQAUAAYACAAAACEAWvQsW78AAAAVAQAACwAA&#10;AAAAAAAAAAAAAAAfAQAAX3JlbHMvLnJlbHNQSwECLQAUAAYACAAAACEAhNz8E8MAAADcAAAADwAA&#10;AAAAAAAAAAAAAAAHAgAAZHJzL2Rvd25yZXYueG1sUEsFBgAAAAADAAMAtwAAAPcCAAAAAA==&#10;" path="m,l6094,e" filled="f" strokeweight=".16928mm">
                  <v:path arrowok="t" textboxrect="0,0,6094,0"/>
                </v:shape>
                <v:shape id="Shape 659" o:spid="_x0000_s1059" style="position:absolute;left:17503;top:28331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" path="m,l1738885,e" filled="f" strokeweight=".16928mm">
                  <v:path arrowok="t" textboxrect="0,0,1738885,0"/>
                </v:shape>
                <v:shape id="Shape 660" o:spid="_x0000_s1060" style="position:absolute;left:34891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Jw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ZgfzoQjINM/AAAA//8DAFBLAQItABQABgAIAAAAIQDb4fbL7gAAAIUBAAATAAAAAAAAAAAA&#10;AAAAAAAAAABbQ29udGVudF9UeXBlc10ueG1sUEsBAi0AFAAGAAgAAAAhAFr0LFu/AAAAFQEAAAsA&#10;AAAAAAAAAAAAAAAAHwEAAF9yZWxzLy5yZWxzUEsBAi0AFAAGAAgAAAAhANMwcnDEAAAA3AAAAA8A&#10;AAAAAAAAAAAAAAAABwIAAGRycy9kb3ducmV2LnhtbFBLBQYAAAAAAwADALcAAAD4AgAAAAA=&#10;" path="m,l6096,e" filled="f" strokeweight=".16928mm">
                  <v:path arrowok="t" textboxrect="0,0,6096,0"/>
                </v:shape>
                <v:shape id="Shape 661" o:spid="_x0000_s1061" style="position:absolute;left:34952;top:28331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" path="m,l1738121,e" filled="f" strokeweight=".16928mm">
                  <v:path arrowok="t" textboxrect="0,0,1738121,0"/>
                </v:shape>
                <v:shape id="Shape 662" o:spid="_x0000_s1062" style="position:absolute;left:52334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3" o:spid="_x0000_s1063" style="position:absolute;left:52395;top:28331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" path="m,l1738122,e" filled="f" strokeweight=".16928mm">
                  <v:path arrowok="t" textboxrect="0,0,1738122,0"/>
                </v:shape>
                <v:shape id="Shape 664" o:spid="_x0000_s1064" style="position:absolute;left:69776;top:28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jB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DCJ6MHEAAAA3AAAAA8A&#10;AAAAAAAAAAAAAAAABwIAAGRycy9kb3ducmV2LnhtbFBLBQYAAAAAAwADALcAAAD4AgAAAAA=&#10;" path="m,l6095,e" filled="f" strokeweight=".16928mm">
                  <v:path arrowok="t" textboxrect="0,0,6095,0"/>
                </v:shape>
                <v:shape id="Shape 665" o:spid="_x0000_s1065" style="position:absolute;left:30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" path="m,762000l,e" filled="f" strokeweight=".16967mm">
                  <v:path arrowok="t" textboxrect="0,0,0,762000"/>
                </v:shape>
                <v:shape id="Shape 666" o:spid="_x0000_s1066" style="position:absolute;left:1747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" path="m,762000l,e" filled="f" strokeweight=".16967mm">
                  <v:path arrowok="t" textboxrect="0,0,0,762000"/>
                </v:shape>
                <v:shape id="Shape 667" o:spid="_x0000_s1067" style="position:absolute;left:3492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" path="m,762000l,e" filled="f" strokeweight=".48pt">
                  <v:path arrowok="t" textboxrect="0,0,0,762000"/>
                </v:shape>
                <v:shape id="Shape 668" o:spid="_x0000_s1068" style="position:absolute;left:52364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" path="m,762000l,e" filled="f" strokeweight=".48pt">
                  <v:path arrowok="t" textboxrect="0,0,0,762000"/>
                </v:shape>
                <v:shape id="Shape 669" o:spid="_x0000_s1069" style="position:absolute;left:69806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" path="m,762000l,e" filled="f" strokeweight=".16931mm">
                  <v:path arrowok="t" textboxrect="0,0,0,762000"/>
                </v:shape>
                <v:shape id="Shape 670" o:spid="_x0000_s1070" style="position:absolute;top:360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H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" path="m,l6096,e" filled="f" strokeweight=".16931mm">
                  <v:path arrowok="t" textboxrect="0,0,6096,0"/>
                </v:shape>
                <v:shape id="Shape 671" o:spid="_x0000_s1071" style="position:absolute;left:60;top:3601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" path="m,l1738108,e" filled="f" strokeweight=".16931mm">
                  <v:path arrowok="t" textboxrect="0,0,1738108,0"/>
                </v:shape>
                <v:shape id="Shape 672" o:spid="_x0000_s1072" style="position:absolute;left:17442;top:360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73" o:spid="_x0000_s1073" style="position:absolute;left:17503;top:3601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74" o:spid="_x0000_s1074" style="position:absolute;left:34891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075" style="position:absolute;left:34952;top:3601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76" o:spid="_x0000_s1076" style="position:absolute;left:52334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" path="m,l6096,e" filled="f" strokeweight=".16931mm">
                  <v:path arrowok="t" textboxrect="0,0,6096,0"/>
                </v:shape>
                <v:shape id="Shape 677" o:spid="_x0000_s1077" style="position:absolute;left:52395;top:3601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" path="m,l1738122,e" filled="f" strokeweight=".16931mm">
                  <v:path arrowok="t" textboxrect="0,0,1738122,0"/>
                </v:shape>
                <v:shape id="Shape 678" o:spid="_x0000_s1078" style="position:absolute;left:69806;top:35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C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AGD8C9wgAAANwAAAAPAAAA&#10;AAAAAAAAAAAAAAcCAABkcnMvZG93bnJldi54bWxQSwUGAAAAAAMAAwC3AAAA9gIAAAAA&#10;" path="m,6095l,e" filled="f" strokeweight=".16931mm">
                  <v:path arrowok="t" textboxrect="0,0,0,6095"/>
                </v:shape>
                <v:shape id="Shape 679" o:spid="_x0000_s1079" style="position:absolute;left:30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" path="m,254508l,e" filled="f" strokeweight=".16967mm">
                  <v:path arrowok="t" textboxrect="0,0,0,254508"/>
                </v:shape>
                <v:shape id="Shape 680" o:spid="_x0000_s1080" style="position:absolute;left:1747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" path="m,254508l,e" filled="f" strokeweight=".16967mm">
                  <v:path arrowok="t" textboxrect="0,0,0,254508"/>
                </v:shape>
                <v:shape id="Shape 681" o:spid="_x0000_s1081" style="position:absolute;left:3492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" path="m,254508l,e" filled="f" strokeweight=".48pt">
                  <v:path arrowok="t" textboxrect="0,0,0,254508"/>
                </v:shape>
                <v:shape id="Shape 682" o:spid="_x0000_s1082" style="position:absolute;left:52364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" path="m,254508l,e" filled="f" strokeweight=".48pt">
                  <v:path arrowok="t" textboxrect="0,0,0,254508"/>
                </v:shape>
                <v:shape id="Shape 683" o:spid="_x0000_s1083" style="position:absolute;left:69806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684" o:spid="_x0000_s1084" style="position:absolute;top:386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fZ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DcbZfZxQAAANwAAAAP&#10;AAAAAAAAAAAAAAAAAAcCAABkcnMvZG93bnJldi54bWxQSwUGAAAAAAMAAwC3AAAA+QIAAAAA&#10;" path="m,l6096,e" filled="f" strokeweight=".16931mm">
                  <v:path arrowok="t" textboxrect="0,0,6096,0"/>
                </v:shape>
                <v:shape id="Shape 685" o:spid="_x0000_s1085" style="position:absolute;left:60;top:38618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86" o:spid="_x0000_s1086" style="position:absolute;left:17442;top:386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87" o:spid="_x0000_s1087" style="position:absolute;left:17503;top:38618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88" o:spid="_x0000_s1088" style="position:absolute;left:34891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089" style="position:absolute;left:34952;top:38618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" path="m,l1738121,e" filled="f" strokeweight=".16931mm">
                  <v:path arrowok="t" textboxrect="0,0,1738121,0"/>
                </v:shape>
                <v:shape id="Shape 690" o:spid="_x0000_s1090" style="position:absolute;left:52334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091" style="position:absolute;left:52395;top:38618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92" o:spid="_x0000_s1092" style="position:absolute;left:69806;top:38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Gt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" path="m,6095l,e" filled="f" strokeweight=".16931mm">
                  <v:path arrowok="t" textboxrect="0,0,0,6095"/>
                </v:shape>
                <v:shape id="Shape 693" o:spid="_x0000_s1093" style="position:absolute;left:30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4" o:spid="_x0000_s1094" style="position:absolute;left:17472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5" o:spid="_x0000_s1095" style="position:absolute;left:34922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6" o:spid="_x0000_s1096" style="position:absolute;left:52364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7" o:spid="_x0000_s1097" style="position:absolute;left:69806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" path="m,253734l,e" filled="f" strokeweight=".16931mm">
                  <v:path arrowok="t" textboxrect="0,0,0,253734"/>
                </v:shape>
                <v:shape id="Shape 698" o:spid="_x0000_s1098" style="position:absolute;top:412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" path="m,l6096,e" filled="f" strokeweight=".16964mm">
                  <v:path arrowok="t" textboxrect="0,0,6096,0"/>
                </v:shape>
                <v:shape id="Shape 699" o:spid="_x0000_s1099" style="position:absolute;left:60;top:41216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" path="m,l1738108,e" filled="f" strokeweight=".16964mm">
                  <v:path arrowok="t" textboxrect="0,0,1738108,0"/>
                </v:shape>
                <v:shape id="Shape 700" o:spid="_x0000_s1100" style="position:absolute;left:17442;top:412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" path="m,l6094,e" filled="f" strokeweight=".16964mm">
                  <v:path arrowok="t" textboxrect="0,0,6094,0"/>
                </v:shape>
                <v:shape id="Shape 701" o:spid="_x0000_s1101" style="position:absolute;left:17503;top:41216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" path="m,l1738885,e" filled="f" strokeweight=".16964mm">
                  <v:path arrowok="t" textboxrect="0,0,1738885,0"/>
                </v:shape>
                <v:shape id="Shape 702" o:spid="_x0000_s1102" style="position:absolute;left:34922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" path="m,6107l,e" filled="f" strokeweight=".48pt">
                  <v:path arrowok="t" textboxrect="0,0,0,6107"/>
                </v:shape>
                <v:shape id="Shape 703" o:spid="_x0000_s1103" style="position:absolute;left:34952;top:41216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" path="m,l1738121,e" filled="f" strokeweight=".16964mm">
                  <v:path arrowok="t" textboxrect="0,0,1738121,0"/>
                </v:shape>
                <v:shape id="Shape 704" o:spid="_x0000_s1104" style="position:absolute;left:52364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" path="m,6107l,e" filled="f" strokeweight=".48pt">
                  <v:path arrowok="t" textboxrect="0,0,0,6107"/>
                </v:shape>
                <v:shape id="Shape 705" o:spid="_x0000_s1105" style="position:absolute;left:52395;top:41216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" path="m,l1738122,e" filled="f" strokeweight=".16964mm">
                  <v:path arrowok="t" textboxrect="0,0,1738122,0"/>
                </v:shape>
                <v:shape id="Shape 706" o:spid="_x0000_s1106" style="position:absolute;left:69806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" path="m,6107l,e" filled="f" strokeweight=".16931mm">
                  <v:path arrowok="t" textboxrect="0,0,0,6107"/>
                </v:shape>
                <v:shape id="Shape 707" o:spid="_x0000_s1107" style="position:absolute;left:30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" path="m,254495l,e" filled="f" strokeweight=".16967mm">
                  <v:path arrowok="t" textboxrect="0,0,0,254495"/>
                </v:shape>
                <v:shape id="Shape 708" o:spid="_x0000_s1108" style="position:absolute;top:438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" path="m,l6096,e" filled="f" strokeweight=".16967mm">
                  <v:path arrowok="t" textboxrect="0,0,6096,0"/>
                </v:shape>
                <v:shape id="Shape 709" o:spid="_x0000_s1109" style="position:absolute;left:60;top:4382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" path="m,l1738108,e" filled="f" strokeweight=".16967mm">
                  <v:path arrowok="t" textboxrect="0,0,1738108,0"/>
                </v:shape>
                <v:shape id="Shape 710" o:spid="_x0000_s1110" style="position:absolute;left:17472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" path="m,254495l,e" filled="f" strokeweight=".16967mm">
                  <v:path arrowok="t" textboxrect="0,0,0,254495"/>
                </v:shape>
                <v:shape id="Shape 711" o:spid="_x0000_s1111" style="position:absolute;left:17442;top:438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" path="m,l6094,e" filled="f" strokeweight=".16967mm">
                  <v:path arrowok="t" textboxrect="0,0,6094,0"/>
                </v:shape>
                <v:shape id="Shape 712" o:spid="_x0000_s1112" style="position:absolute;left:17503;top:4382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" path="m,l1738885,e" filled="f" strokeweight=".16967mm">
                  <v:path arrowok="t" textboxrect="0,0,1738885,0"/>
                </v:shape>
                <v:shape id="Shape 713" o:spid="_x0000_s1113" style="position:absolute;left:34922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4" o:spid="_x0000_s1114" style="position:absolute;left:34922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" path="m,6108l,e" filled="f" strokeweight=".48pt">
                  <v:path arrowok="t" textboxrect="0,0,0,6108"/>
                </v:shape>
                <v:shape id="Shape 715" o:spid="_x0000_s1115" style="position:absolute;left:34952;top:4382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" path="m,l1738121,e" filled="f" strokeweight=".16967mm">
                  <v:path arrowok="t" textboxrect="0,0,1738121,0"/>
                </v:shape>
                <v:shape id="Shape 716" o:spid="_x0000_s1116" style="position:absolute;left:52364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7" o:spid="_x0000_s1117" style="position:absolute;left:52364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" path="m,6108l,e" filled="f" strokeweight=".48pt">
                  <v:path arrowok="t" textboxrect="0,0,0,6108"/>
                </v:shape>
                <v:shape id="Shape 718" o:spid="_x0000_s1118" style="position:absolute;left:52395;top:4382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" path="m,l1738122,e" filled="f" strokeweight=".16967mm">
                  <v:path arrowok="t" textboxrect="0,0,1738122,0"/>
                </v:shape>
                <v:shape id="Shape 719" o:spid="_x0000_s1119" style="position:absolute;left:69806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" path="m,254482l,e" filled="f" strokeweight=".16931mm">
                  <v:path arrowok="t" textboxrect="0,0,0,254482"/>
                </v:shape>
                <v:shape id="Shape 720" o:spid="_x0000_s1120" style="position:absolute;left:69806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nces</w:t>
      </w: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99" w:right="5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le</w:t>
      </w:r>
      <w:r>
        <w:rPr>
          <w:rFonts w:ascii="Arial" w:eastAsia="Arial" w:hAnsi="Arial" w:cs="Arial"/>
          <w:color w:val="000000"/>
          <w:spacing w:val="1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dic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eo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ca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nc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-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3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3"/>
          <w:w w:val="99"/>
        </w:rPr>
        <w:t>u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sen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/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spacing w:val="4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ec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mpl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yer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ud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sh</w:t>
      </w:r>
      <w:r>
        <w:rPr>
          <w:rFonts w:ascii="Arial" w:eastAsia="Arial" w:hAnsi="Arial" w:cs="Arial"/>
          <w:color w:val="000000"/>
          <w:w w:val="99"/>
        </w:rPr>
        <w:t>ould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lude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spacing w:val="-3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ni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ences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w w:val="99"/>
        </w:rPr>
        <w:t>ore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mp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ad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ke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spacing w:val="2"/>
          <w:w w:val="99"/>
        </w:rPr>
        <w:t>ie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00" w:right="57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Where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urren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ly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hool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cademy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one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re</w:t>
      </w:r>
      <w:r>
        <w:rPr>
          <w:rFonts w:ascii="Arial" w:eastAsia="Arial" w:hAnsi="Arial" w:cs="Arial"/>
          <w:color w:val="000000"/>
          <w:w w:val="99"/>
        </w:rPr>
        <w:t>nce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hould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rom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urren</w:t>
      </w:r>
      <w:r>
        <w:rPr>
          <w:rFonts w:ascii="Arial" w:eastAsia="Arial" w:hAnsi="Arial" w:cs="Arial"/>
          <w:color w:val="000000"/>
        </w:rPr>
        <w:t xml:space="preserve">t </w:t>
      </w:r>
      <w:proofErr w:type="spellStart"/>
      <w:r>
        <w:rPr>
          <w:rFonts w:ascii="Arial" w:eastAsia="Arial" w:hAnsi="Arial" w:cs="Arial"/>
          <w:color w:val="000000"/>
          <w:w w:val="99"/>
        </w:rPr>
        <w:t>Head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eacher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Where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urren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1"/>
          <w:w w:val="99"/>
        </w:rPr>
        <w:t>ch</w:t>
      </w:r>
      <w:r>
        <w:rPr>
          <w:rFonts w:ascii="Arial" w:eastAsia="Arial" w:hAnsi="Arial" w:cs="Arial"/>
          <w:color w:val="000000"/>
          <w:w w:val="99"/>
        </w:rPr>
        <w:t>ool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hi</w:t>
      </w:r>
      <w:r>
        <w:rPr>
          <w:rFonts w:ascii="Arial" w:eastAsia="Arial" w:hAnsi="Arial" w:cs="Arial"/>
          <w:color w:val="000000"/>
          <w:spacing w:val="-1"/>
          <w:w w:val="99"/>
        </w:rPr>
        <w:t>ld</w:t>
      </w:r>
      <w:r>
        <w:rPr>
          <w:rFonts w:ascii="Arial" w:eastAsia="Arial" w:hAnsi="Arial" w:cs="Arial"/>
          <w:color w:val="000000"/>
          <w:w w:val="99"/>
        </w:rPr>
        <w:t>care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done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so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pas</w:t>
      </w:r>
      <w:r>
        <w:rPr>
          <w:rFonts w:ascii="Arial" w:eastAsia="Arial" w:hAnsi="Arial" w:cs="Arial"/>
          <w:color w:val="000000"/>
        </w:rPr>
        <w:t>t,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should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om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recen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ch</w:t>
      </w:r>
      <w:r>
        <w:rPr>
          <w:rFonts w:ascii="Arial" w:eastAsia="Arial" w:hAnsi="Arial" w:cs="Arial"/>
          <w:color w:val="000000"/>
          <w:spacing w:val="-1"/>
          <w:w w:val="99"/>
        </w:rPr>
        <w:t>il</w:t>
      </w:r>
      <w:r>
        <w:rPr>
          <w:rFonts w:ascii="Arial" w:eastAsia="Arial" w:hAnsi="Arial" w:cs="Arial"/>
          <w:color w:val="000000"/>
          <w:w w:val="99"/>
        </w:rPr>
        <w:t>dren</w:t>
      </w:r>
      <w:r>
        <w:rPr>
          <w:rFonts w:ascii="Arial" w:eastAsia="Arial" w:hAnsi="Arial" w:cs="Arial"/>
          <w:color w:val="000000"/>
          <w:spacing w:val="1"/>
          <w:w w:val="99"/>
        </w:rPr>
        <w:t>’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orce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5928E7" w:rsidRDefault="004A566C">
      <w:pPr>
        <w:widowControl w:val="0"/>
        <w:spacing w:line="242" w:lineRule="auto"/>
        <w:ind w:left="99" w:right="53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scho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reserves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righ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erna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spacing w:val="47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eree</w:t>
      </w:r>
      <w:r>
        <w:rPr>
          <w:rFonts w:ascii="Arial" w:eastAsia="Arial" w:hAnsi="Arial" w:cs="Arial"/>
          <w:color w:val="000000"/>
          <w:spacing w:val="48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where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ppropria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ul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sa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1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ecrui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requiremen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1" w:lineRule="auto"/>
        <w:ind w:left="99" w:right="211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6144895</wp:posOffset>
                </wp:positionH>
                <wp:positionV relativeFrom="paragraph">
                  <wp:posOffset>38920</wp:posOffset>
                </wp:positionV>
                <wp:extent cx="200025" cy="200025"/>
                <wp:effectExtent l="0" t="0" r="0" b="0"/>
                <wp:wrapNone/>
                <wp:docPr id="721" name="drawingObject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25" h="200025">
                              <a:moveTo>
                                <a:pt x="200025" y="0"/>
                              </a:move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200025" y="200025"/>
                              </a:lnTo>
                              <a:lnTo>
                                <a:pt x="20002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FC9EC0" id="drawingObject721" o:spid="_x0000_s1026" style="position:absolute;margin-left:483.85pt;margin-top:3.05pt;width:15.75pt;height:15.7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" o:allowincell="f" path="m200025,l,,,200025r200025,l200025,xe" filled="f">
                <v:path arrowok="t" textboxrect="0,0,200025,20002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irm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happy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erences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reques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proofErr w:type="gram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rior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ervie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</w:rPr>
        <w:t xml:space="preserve">If </w:t>
      </w:r>
      <w:r>
        <w:rPr>
          <w:rFonts w:ascii="Arial" w:eastAsia="Arial" w:hAnsi="Arial" w:cs="Arial"/>
          <w:color w:val="000000"/>
          <w:spacing w:val="-5"/>
          <w:w w:val="99"/>
        </w:rPr>
        <w:t>NO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p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ro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d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s)</w:t>
      </w:r>
    </w:p>
    <w:p w:rsidR="005928E7" w:rsidRDefault="005928E7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5928E7">
      <w:pPr>
        <w:sectPr w:rsidR="005928E7">
          <w:pgSz w:w="11900" w:h="16839"/>
          <w:pgMar w:top="647" w:right="361" w:bottom="0" w:left="547" w:header="0" w:footer="0" w:gutter="0"/>
          <w:cols w:space="708"/>
        </w:sect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Name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6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Telephone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Email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Occupa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</w:rPr>
        <w:t>Name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Address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6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Telephone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Email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Occupa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</w:p>
    <w:p w:rsidR="005928E7" w:rsidRDefault="005928E7">
      <w:pPr>
        <w:sectPr w:rsidR="005928E7">
          <w:type w:val="continuous"/>
          <w:pgSz w:w="11900" w:h="16839"/>
          <w:pgMar w:top="647" w:right="361" w:bottom="0" w:left="547" w:header="0" w:footer="0" w:gutter="0"/>
          <w:cols w:num="2" w:space="708" w:equalWidth="0">
            <w:col w:w="1114" w:space="4379"/>
            <w:col w:w="5498" w:space="0"/>
          </w:cols>
        </w:sectPr>
      </w:pPr>
    </w:p>
    <w:p w:rsidR="005928E7" w:rsidRDefault="005928E7">
      <w:pPr>
        <w:spacing w:line="240" w:lineRule="exact"/>
        <w:rPr>
          <w:sz w:val="24"/>
          <w:szCs w:val="24"/>
        </w:rPr>
      </w:pPr>
    </w:p>
    <w:p w:rsidR="005928E7" w:rsidRDefault="005928E7">
      <w:pPr>
        <w:spacing w:line="240" w:lineRule="exact"/>
        <w:rPr>
          <w:sz w:val="24"/>
          <w:szCs w:val="24"/>
        </w:rPr>
      </w:pPr>
    </w:p>
    <w:p w:rsidR="005928E7" w:rsidRDefault="005928E7">
      <w:pPr>
        <w:spacing w:line="140" w:lineRule="exact"/>
        <w:rPr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107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-33143</wp:posOffset>
                </wp:positionV>
                <wp:extent cx="6982459" cy="2275838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2275838"/>
                          <a:chOff x="0" y="0"/>
                          <a:chExt cx="6982459" cy="2275838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540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979919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38798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227266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5E32F" id="drawingObject722" o:spid="_x0000_s1026" style="position:absolute;margin-left:22.1pt;margin-top:-2.6pt;width:549.8pt;height:179.2pt;z-index:-251670016;mso-position-horizontal-relative:page" coordsize="69824,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" o:allowincell="f">
                <v:shape id="Shape 723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24" o:spid="_x0000_s1028" style="position:absolute;left:25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" path="m,l,2272665e" filled="f" strokeweight=".20458mm">
                  <v:path arrowok="t" textboxrect="0,0,0,2272665"/>
                </v:shape>
                <v:shape id="Shape 725" o:spid="_x0000_s1029" style="position:absolute;left:69799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" path="m,l,2272665e" filled="f" strokeweight=".20458mm">
                  <v:path arrowok="t" textboxrect="0,0,0,2272665"/>
                </v:shape>
                <v:shape id="Shape 726" o:spid="_x0000_s1030" style="position:absolute;top:3879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27" o:spid="_x0000_s1031" style="position:absolute;top:22726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je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voD7mXgE9OYfAAD//wMAUEsBAi0AFAAGAAgAAAAhANvh9svuAAAAhQEAABMAAAAAAAAAAAAA&#10;AAAAAAAAAFtDb250ZW50X1R5cGVzXS54bWxQSwECLQAUAAYACAAAACEAWvQsW78AAAAVAQAACwAA&#10;AAAAAAAAAAAAAAAfAQAAX3JlbHMvLnJlbHNQSwECLQAUAAYACAAAACEAUaII3s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iminal 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ord</w:t>
      </w:r>
    </w:p>
    <w:p w:rsidR="005928E7" w:rsidRDefault="005928E7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35" w:lineRule="auto"/>
        <w:ind w:left="107" w:right="573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</w:rPr>
        <w:t>ll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posts</w:t>
      </w:r>
      <w:r>
        <w:rPr>
          <w:rFonts w:ascii="Arial" w:eastAsia="Arial" w:hAnsi="Arial" w:cs="Arial"/>
          <w:b/>
          <w:bCs/>
          <w:color w:val="00000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nvo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g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rect</w:t>
      </w:r>
      <w:r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contact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w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th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ch</w:t>
      </w:r>
      <w:r>
        <w:rPr>
          <w:rFonts w:ascii="Arial" w:eastAsia="Arial" w:hAnsi="Arial" w:cs="Arial"/>
          <w:b/>
          <w:bCs/>
          <w:color w:val="000000"/>
        </w:rPr>
        <w:t>il</w:t>
      </w:r>
      <w:r>
        <w:rPr>
          <w:rFonts w:ascii="Arial" w:eastAsia="Arial" w:hAnsi="Arial" w:cs="Arial"/>
          <w:b/>
          <w:bCs/>
          <w:color w:val="000000"/>
          <w:w w:val="99"/>
        </w:rPr>
        <w:t>dren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exe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m</w:t>
      </w:r>
      <w:r>
        <w:rPr>
          <w:rFonts w:ascii="Arial" w:eastAsia="Arial" w:hAnsi="Arial" w:cs="Arial"/>
          <w:b/>
          <w:bCs/>
          <w:color w:val="000000"/>
          <w:w w:val="99"/>
        </w:rPr>
        <w:t>pt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from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the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w w:val="99"/>
        </w:rPr>
        <w:t>Rehab</w:t>
      </w:r>
      <w:r>
        <w:rPr>
          <w:rFonts w:ascii="Arial" w:eastAsia="Arial" w:hAnsi="Arial" w:cs="Arial"/>
          <w:b/>
          <w:bCs/>
          <w:color w:val="000000"/>
        </w:rPr>
        <w:t>ili</w:t>
      </w:r>
      <w:r>
        <w:rPr>
          <w:rFonts w:ascii="Arial" w:eastAsia="Arial" w:hAnsi="Arial" w:cs="Arial"/>
          <w:b/>
          <w:bCs/>
          <w:color w:val="000000"/>
          <w:w w:val="99"/>
        </w:rPr>
        <w:t>tat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spacing w:val="46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of</w:t>
      </w:r>
      <w:proofErr w:type="spellEnd"/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Offe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rs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Act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1974</w:t>
      </w:r>
      <w:r>
        <w:rPr>
          <w:rFonts w:ascii="Arial" w:eastAsia="Arial" w:hAnsi="Arial" w:cs="Arial"/>
          <w:b/>
          <w:bCs/>
          <w:color w:val="000000"/>
        </w:rPr>
        <w:t>.</w:t>
      </w:r>
    </w:p>
    <w:p w:rsidR="005928E7" w:rsidRDefault="005928E7">
      <w:pPr>
        <w:spacing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199" w:lineRule="exact"/>
        <w:ind w:left="107" w:right="5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3"/>
          <w:w w:val="99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am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Rehabili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w w:val="99"/>
        </w:rPr>
        <w:t>enders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1974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(Ex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Order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1975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(2013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2020)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when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appl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jobs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onv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considered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‘pro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ed’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This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means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hey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need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losed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employers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sclosed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employers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canno</w:t>
      </w:r>
      <w:r>
        <w:rPr>
          <w:rFonts w:ascii="Arial" w:eastAsia="Arial" w:hAnsi="Arial" w:cs="Arial"/>
          <w:color w:val="000000"/>
        </w:rPr>
        <w:t xml:space="preserve">t </w:t>
      </w:r>
      <w:proofErr w:type="gram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k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oun</w:t>
      </w:r>
      <w:r>
        <w:rPr>
          <w:rFonts w:ascii="Arial" w:eastAsia="Arial" w:hAnsi="Arial" w:cs="Arial"/>
          <w:color w:val="000000"/>
        </w:rPr>
        <w:t>t</w:t>
      </w:r>
      <w:proofErr w:type="gram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Guidan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abou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whe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should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</w:p>
    <w:p w:rsidR="005928E7" w:rsidRDefault="004A566C">
      <w:pPr>
        <w:widowControl w:val="0"/>
        <w:spacing w:line="240" w:lineRule="auto"/>
        <w:ind w:left="107" w:right="-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dis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losed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ound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Minis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Ju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websi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after="7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00" w:lineRule="exact"/>
        <w:ind w:left="10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ar</w:t>
      </w:r>
      <w:r>
        <w:rPr>
          <w:rFonts w:ascii="Arial" w:eastAsia="Arial" w:hAnsi="Arial" w:cs="Arial"/>
          <w:color w:val="000000"/>
          <w:spacing w:val="45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s</w:t>
      </w:r>
      <w:r>
        <w:rPr>
          <w:rFonts w:ascii="Arial" w:eastAsia="Arial" w:hAnsi="Arial" w:cs="Arial"/>
          <w:color w:val="000000"/>
          <w:spacing w:val="-5"/>
          <w:w w:val="99"/>
        </w:rPr>
        <w:t>ke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pr</w:t>
      </w:r>
      <w:r>
        <w:rPr>
          <w:rFonts w:ascii="Arial" w:eastAsia="Arial" w:hAnsi="Arial" w:cs="Arial"/>
          <w:color w:val="000000"/>
          <w:spacing w:val="-4"/>
          <w:w w:val="99"/>
        </w:rPr>
        <w:t>ov</w:t>
      </w:r>
      <w:r>
        <w:rPr>
          <w:rFonts w:ascii="Arial" w:eastAsia="Arial" w:hAnsi="Arial" w:cs="Arial"/>
          <w:color w:val="000000"/>
          <w:spacing w:val="-6"/>
          <w:w w:val="99"/>
        </w:rPr>
        <w:t>i</w:t>
      </w:r>
      <w:r>
        <w:rPr>
          <w:rFonts w:ascii="Arial" w:eastAsia="Arial" w:hAnsi="Arial" w:cs="Arial"/>
          <w:color w:val="000000"/>
          <w:spacing w:val="-4"/>
          <w:w w:val="99"/>
        </w:rPr>
        <w:t>d</w:t>
      </w:r>
      <w:r>
        <w:rPr>
          <w:rFonts w:ascii="Arial" w:eastAsia="Arial" w:hAnsi="Arial" w:cs="Arial"/>
          <w:color w:val="000000"/>
          <w:spacing w:val="41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ail</w:t>
      </w:r>
      <w:r>
        <w:rPr>
          <w:rFonts w:ascii="Arial" w:eastAsia="Arial" w:hAnsi="Arial" w:cs="Arial"/>
          <w:color w:val="000000"/>
          <w:spacing w:val="45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45"/>
          <w:w w:val="99"/>
        </w:rPr>
        <w:t>l</w:t>
      </w:r>
      <w:r>
        <w:rPr>
          <w:rFonts w:ascii="Arial" w:eastAsia="Arial" w:hAnsi="Arial" w:cs="Arial"/>
          <w:color w:val="000000"/>
          <w:spacing w:val="-3"/>
          <w:w w:val="99"/>
        </w:rPr>
        <w:t>uns</w:t>
      </w:r>
      <w:r>
        <w:rPr>
          <w:rFonts w:ascii="Arial" w:eastAsia="Arial" w:hAnsi="Arial" w:cs="Arial"/>
          <w:color w:val="000000"/>
          <w:spacing w:val="-5"/>
          <w:w w:val="99"/>
        </w:rPr>
        <w:t>pe</w:t>
      </w:r>
      <w:r>
        <w:rPr>
          <w:rFonts w:ascii="Arial" w:eastAsia="Arial" w:hAnsi="Arial" w:cs="Arial"/>
          <w:color w:val="000000"/>
          <w:spacing w:val="-4"/>
          <w:w w:val="99"/>
        </w:rPr>
        <w:t>n</w:t>
      </w:r>
      <w:r>
        <w:rPr>
          <w:rFonts w:ascii="Arial" w:eastAsia="Arial" w:hAnsi="Arial" w:cs="Arial"/>
          <w:color w:val="000000"/>
          <w:spacing w:val="39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c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8"/>
          <w:w w:val="99"/>
        </w:rPr>
        <w:t>n</w:t>
      </w:r>
      <w:r>
        <w:rPr>
          <w:rFonts w:ascii="Arial" w:eastAsia="Arial" w:hAnsi="Arial" w:cs="Arial"/>
          <w:color w:val="000000"/>
          <w:spacing w:val="-4"/>
          <w:w w:val="99"/>
        </w:rPr>
        <w:t>v</w:t>
      </w:r>
      <w:r>
        <w:rPr>
          <w:rFonts w:ascii="Arial" w:eastAsia="Arial" w:hAnsi="Arial" w:cs="Arial"/>
          <w:color w:val="000000"/>
          <w:spacing w:val="-5"/>
          <w:w w:val="99"/>
        </w:rPr>
        <w:t>ic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6"/>
          <w:w w:val="99"/>
        </w:rPr>
        <w:t>on</w:t>
      </w:r>
      <w:r>
        <w:rPr>
          <w:rFonts w:ascii="Arial" w:eastAsia="Arial" w:hAnsi="Arial" w:cs="Arial"/>
          <w:color w:val="000000"/>
          <w:spacing w:val="39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an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1"/>
          <w:w w:val="99"/>
        </w:rPr>
        <w:t>s</w:t>
      </w:r>
      <w:r>
        <w:rPr>
          <w:rFonts w:ascii="Arial" w:eastAsia="Arial" w:hAnsi="Arial" w:cs="Arial"/>
          <w:color w:val="000000"/>
          <w:spacing w:val="-5"/>
          <w:w w:val="99"/>
        </w:rPr>
        <w:t>pe</w:t>
      </w:r>
      <w:r>
        <w:rPr>
          <w:rFonts w:ascii="Arial" w:eastAsia="Arial" w:hAnsi="Arial" w:cs="Arial"/>
          <w:color w:val="000000"/>
          <w:spacing w:val="-4"/>
          <w:w w:val="99"/>
        </w:rPr>
        <w:t>n</w:t>
      </w:r>
      <w:r>
        <w:rPr>
          <w:rFonts w:ascii="Arial" w:eastAsia="Arial" w:hAnsi="Arial" w:cs="Arial"/>
          <w:color w:val="000000"/>
          <w:spacing w:val="44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c</w:t>
      </w:r>
      <w:r>
        <w:rPr>
          <w:rFonts w:ascii="Arial" w:eastAsia="Arial" w:hAnsi="Arial" w:cs="Arial"/>
          <w:color w:val="000000"/>
          <w:spacing w:val="-6"/>
          <w:w w:val="99"/>
        </w:rPr>
        <w:t>o</w:t>
      </w:r>
      <w:r>
        <w:rPr>
          <w:rFonts w:ascii="Arial" w:eastAsia="Arial" w:hAnsi="Arial" w:cs="Arial"/>
          <w:color w:val="000000"/>
          <w:spacing w:val="-4"/>
          <w:w w:val="99"/>
        </w:rPr>
        <w:t>n</w:t>
      </w:r>
      <w:r>
        <w:rPr>
          <w:rFonts w:ascii="Arial" w:eastAsia="Arial" w:hAnsi="Arial" w:cs="Arial"/>
          <w:color w:val="000000"/>
          <w:spacing w:val="-6"/>
          <w:w w:val="99"/>
        </w:rPr>
        <w:t>v</w:t>
      </w:r>
      <w:r>
        <w:rPr>
          <w:rFonts w:ascii="Arial" w:eastAsia="Arial" w:hAnsi="Arial" w:cs="Arial"/>
          <w:color w:val="000000"/>
          <w:spacing w:val="-5"/>
          <w:w w:val="99"/>
        </w:rPr>
        <w:t>ic</w:t>
      </w:r>
      <w:r>
        <w:rPr>
          <w:rFonts w:ascii="Arial" w:eastAsia="Arial" w:hAnsi="Arial" w:cs="Arial"/>
          <w:color w:val="000000"/>
          <w:spacing w:val="-7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on</w:t>
      </w:r>
      <w:r>
        <w:rPr>
          <w:rFonts w:ascii="Arial" w:eastAsia="Arial" w:hAnsi="Arial" w:cs="Arial"/>
          <w:color w:val="000000"/>
          <w:spacing w:val="40"/>
          <w:w w:val="99"/>
        </w:rPr>
        <w:t>s</w:t>
      </w:r>
      <w:r>
        <w:rPr>
          <w:rFonts w:ascii="Arial" w:eastAsia="Arial" w:hAnsi="Arial" w:cs="Arial"/>
          <w:color w:val="000000"/>
          <w:spacing w:val="-3"/>
          <w:w w:val="99"/>
        </w:rPr>
        <w:t>a</w:t>
      </w:r>
      <w:r>
        <w:rPr>
          <w:rFonts w:ascii="Arial" w:eastAsia="Arial" w:hAnsi="Arial" w:cs="Arial"/>
          <w:color w:val="000000"/>
          <w:spacing w:val="-5"/>
          <w:w w:val="99"/>
        </w:rPr>
        <w:t>n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3"/>
          <w:w w:val="99"/>
        </w:rPr>
        <w:t>c</w:t>
      </w:r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7"/>
          <w:w w:val="99"/>
        </w:rPr>
        <w:t>u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6"/>
          <w:w w:val="99"/>
        </w:rPr>
        <w:t>n</w:t>
      </w:r>
      <w:r>
        <w:rPr>
          <w:rFonts w:ascii="Arial" w:eastAsia="Arial" w:hAnsi="Arial" w:cs="Arial"/>
          <w:color w:val="000000"/>
          <w:spacing w:val="42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h</w:t>
      </w:r>
      <w:r>
        <w:rPr>
          <w:rFonts w:ascii="Arial" w:eastAsia="Arial" w:hAnsi="Arial" w:cs="Arial"/>
          <w:color w:val="000000"/>
          <w:spacing w:val="-6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-7"/>
          <w:w w:val="99"/>
        </w:rPr>
        <w:t>o</w:t>
      </w:r>
      <w:r>
        <w:rPr>
          <w:rFonts w:ascii="Arial" w:eastAsia="Arial" w:hAnsi="Arial" w:cs="Arial"/>
          <w:color w:val="000000"/>
          <w:spacing w:val="-5"/>
          <w:w w:val="99"/>
        </w:rPr>
        <w:t>u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44"/>
          <w:w w:val="99"/>
        </w:rPr>
        <w:t>d</w:t>
      </w:r>
      <w:r>
        <w:rPr>
          <w:rFonts w:ascii="Arial" w:eastAsia="Arial" w:hAnsi="Arial" w:cs="Arial"/>
          <w:color w:val="000000"/>
          <w:spacing w:val="-4"/>
          <w:w w:val="99"/>
        </w:rPr>
        <w:t>no</w:t>
      </w:r>
      <w:r>
        <w:rPr>
          <w:rFonts w:ascii="Arial" w:eastAsia="Arial" w:hAnsi="Arial" w:cs="Arial"/>
          <w:color w:val="000000"/>
          <w:spacing w:val="-1"/>
        </w:rPr>
        <w:t>t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</w:p>
    <w:p w:rsidR="005928E7" w:rsidRDefault="004A566C">
      <w:pPr>
        <w:widowControl w:val="0"/>
        <w:spacing w:line="240" w:lineRule="auto"/>
        <w:ind w:left="108" w:right="-20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l</w:t>
      </w:r>
      <w:r>
        <w:rPr>
          <w:rFonts w:ascii="Arial" w:eastAsia="Arial" w:hAnsi="Arial" w:cs="Arial"/>
          <w:color w:val="000000"/>
          <w:spacing w:val="-7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re</w:t>
      </w:r>
      <w:r>
        <w:rPr>
          <w:rFonts w:ascii="Arial" w:eastAsia="Arial" w:hAnsi="Arial" w:cs="Arial"/>
          <w:color w:val="000000"/>
          <w:spacing w:val="41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h</w:t>
      </w:r>
      <w:r>
        <w:rPr>
          <w:rFonts w:ascii="Arial" w:eastAsia="Arial" w:hAnsi="Arial" w:cs="Arial"/>
          <w:color w:val="000000"/>
          <w:spacing w:val="46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p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6"/>
          <w:w w:val="99"/>
        </w:rPr>
        <w:t>n</w:t>
      </w:r>
      <w:r>
        <w:rPr>
          <w:rFonts w:ascii="Arial" w:eastAsia="Arial" w:hAnsi="Arial" w:cs="Arial"/>
          <w:color w:val="000000"/>
          <w:spacing w:val="46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ap</w:t>
      </w:r>
      <w:r>
        <w:rPr>
          <w:rFonts w:ascii="Arial" w:eastAsia="Arial" w:hAnsi="Arial" w:cs="Arial"/>
          <w:color w:val="000000"/>
          <w:spacing w:val="-6"/>
          <w:w w:val="99"/>
        </w:rPr>
        <w:t>p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-6"/>
          <w:w w:val="99"/>
        </w:rPr>
        <w:t>i</w:t>
      </w:r>
      <w:r>
        <w:rPr>
          <w:rFonts w:ascii="Arial" w:eastAsia="Arial" w:hAnsi="Arial" w:cs="Arial"/>
          <w:color w:val="000000"/>
          <w:spacing w:val="-4"/>
          <w:w w:val="99"/>
        </w:rPr>
        <w:t>c</w:t>
      </w:r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6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38"/>
          <w:w w:val="99"/>
        </w:rPr>
        <w:t>n</w:t>
      </w:r>
      <w:r>
        <w:rPr>
          <w:rFonts w:ascii="Arial" w:eastAsia="Arial" w:hAnsi="Arial" w:cs="Arial"/>
          <w:color w:val="000000"/>
          <w:spacing w:val="-3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y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5"/>
          <w:w w:val="99"/>
        </w:rPr>
        <w:t>c</w:t>
      </w:r>
      <w:r>
        <w:rPr>
          <w:rFonts w:ascii="Arial" w:eastAsia="Arial" w:hAnsi="Arial" w:cs="Arial"/>
          <w:color w:val="000000"/>
          <w:spacing w:val="-6"/>
          <w:w w:val="99"/>
        </w:rPr>
        <w:t>o</w:t>
      </w:r>
      <w:r>
        <w:rPr>
          <w:rFonts w:ascii="Arial" w:eastAsia="Arial" w:hAnsi="Arial" w:cs="Arial"/>
          <w:color w:val="000000"/>
          <w:spacing w:val="-5"/>
          <w:w w:val="99"/>
        </w:rPr>
        <w:t>mp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-5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n</w:t>
      </w:r>
      <w:r>
        <w:rPr>
          <w:rFonts w:ascii="Arial" w:eastAsia="Arial" w:hAnsi="Arial" w:cs="Arial"/>
          <w:color w:val="000000"/>
          <w:spacing w:val="38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a</w:t>
      </w:r>
      <w:proofErr w:type="spell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spacing w:val="-5"/>
          <w:w w:val="99"/>
        </w:rPr>
        <w:t>l</w:t>
      </w:r>
      <w:r>
        <w:rPr>
          <w:rFonts w:ascii="Arial" w:eastAsia="Arial" w:hAnsi="Arial" w:cs="Arial"/>
          <w:color w:val="000000"/>
          <w:spacing w:val="-4"/>
        </w:rPr>
        <w:t>f</w:t>
      </w:r>
      <w:r>
        <w:rPr>
          <w:rFonts w:ascii="Arial" w:eastAsia="Arial" w:hAnsi="Arial" w:cs="Arial"/>
          <w:color w:val="000000"/>
          <w:spacing w:val="-5"/>
          <w:w w:val="99"/>
        </w:rPr>
        <w:t>-</w:t>
      </w:r>
      <w:proofErr w:type="spellStart"/>
      <w:r>
        <w:rPr>
          <w:rFonts w:ascii="Arial" w:eastAsia="Arial" w:hAnsi="Arial" w:cs="Arial"/>
          <w:color w:val="000000"/>
          <w:spacing w:val="-6"/>
          <w:w w:val="99"/>
        </w:rPr>
        <w:t>di</w:t>
      </w:r>
      <w:r>
        <w:rPr>
          <w:rFonts w:ascii="Arial" w:eastAsia="Arial" w:hAnsi="Arial" w:cs="Arial"/>
          <w:color w:val="000000"/>
          <w:spacing w:val="-4"/>
          <w:w w:val="99"/>
        </w:rPr>
        <w:t>s</w:t>
      </w:r>
      <w:r>
        <w:rPr>
          <w:rFonts w:ascii="Arial" w:eastAsia="Arial" w:hAnsi="Arial" w:cs="Arial"/>
          <w:color w:val="000000"/>
          <w:spacing w:val="-6"/>
          <w:w w:val="99"/>
        </w:rPr>
        <w:t>c</w:t>
      </w:r>
      <w:r>
        <w:rPr>
          <w:rFonts w:ascii="Arial" w:eastAsia="Arial" w:hAnsi="Arial" w:cs="Arial"/>
          <w:color w:val="000000"/>
          <w:spacing w:val="-4"/>
          <w:w w:val="99"/>
        </w:rPr>
        <w:t>l</w:t>
      </w:r>
      <w:r>
        <w:rPr>
          <w:rFonts w:ascii="Arial" w:eastAsia="Arial" w:hAnsi="Arial" w:cs="Arial"/>
          <w:color w:val="000000"/>
          <w:spacing w:val="-7"/>
          <w:w w:val="99"/>
        </w:rPr>
        <w:t>o</w:t>
      </w:r>
      <w:r>
        <w:rPr>
          <w:rFonts w:ascii="Arial" w:eastAsia="Arial" w:hAnsi="Arial" w:cs="Arial"/>
          <w:color w:val="000000"/>
          <w:spacing w:val="-3"/>
          <w:w w:val="99"/>
        </w:rPr>
        <w:t>s</w:t>
      </w:r>
      <w:r>
        <w:rPr>
          <w:rFonts w:ascii="Arial" w:eastAsia="Arial" w:hAnsi="Arial" w:cs="Arial"/>
          <w:color w:val="000000"/>
          <w:spacing w:val="-4"/>
          <w:w w:val="99"/>
        </w:rPr>
        <w:t>u</w:t>
      </w:r>
      <w:r>
        <w:rPr>
          <w:rFonts w:ascii="Arial" w:eastAsia="Arial" w:hAnsi="Arial" w:cs="Arial"/>
          <w:color w:val="000000"/>
          <w:spacing w:val="-6"/>
          <w:w w:val="99"/>
        </w:rPr>
        <w:t>r</w:t>
      </w:r>
      <w:r>
        <w:rPr>
          <w:rFonts w:ascii="Arial" w:eastAsia="Arial" w:hAnsi="Arial" w:cs="Arial"/>
          <w:color w:val="000000"/>
          <w:spacing w:val="34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spacing w:val="-5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c</w:t>
      </w:r>
      <w:r>
        <w:rPr>
          <w:rFonts w:ascii="Arial" w:eastAsia="Arial" w:hAnsi="Arial" w:cs="Arial"/>
          <w:color w:val="000000"/>
          <w:spacing w:val="-6"/>
          <w:w w:val="99"/>
        </w:rPr>
        <w:t>l</w:t>
      </w:r>
      <w:r>
        <w:rPr>
          <w:rFonts w:ascii="Arial" w:eastAsia="Arial" w:hAnsi="Arial" w:cs="Arial"/>
          <w:color w:val="000000"/>
          <w:spacing w:val="-5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ra</w:t>
      </w:r>
      <w:r>
        <w:rPr>
          <w:rFonts w:ascii="Arial" w:eastAsia="Arial" w:hAnsi="Arial" w:cs="Arial"/>
          <w:color w:val="000000"/>
          <w:spacing w:val="-7"/>
        </w:rPr>
        <w:t>t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spacing w:val="-5"/>
          <w:w w:val="99"/>
        </w:rPr>
        <w:t>o</w:t>
      </w:r>
      <w:r>
        <w:rPr>
          <w:rFonts w:ascii="Arial" w:eastAsia="Arial" w:hAnsi="Arial" w:cs="Arial"/>
          <w:color w:val="000000"/>
          <w:spacing w:val="-6"/>
          <w:w w:val="99"/>
        </w:rPr>
        <w:t>n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199" w:lineRule="exact"/>
        <w:ind w:left="107" w:right="-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sel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-</w:t>
      </w:r>
      <w:proofErr w:type="spellStart"/>
      <w:r>
        <w:rPr>
          <w:rFonts w:ascii="Arial" w:eastAsia="Arial" w:hAnsi="Arial" w:cs="Arial"/>
          <w:color w:val="000000"/>
          <w:w w:val="99"/>
        </w:rPr>
        <w:t>discl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sur</w:t>
      </w:r>
      <w:r>
        <w:rPr>
          <w:rFonts w:ascii="Arial" w:eastAsia="Arial" w:hAnsi="Arial" w:cs="Arial"/>
          <w:color w:val="000000"/>
          <w:spacing w:val="47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ara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proofErr w:type="spell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nly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vie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rui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manager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shor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</w:p>
    <w:p w:rsidR="005928E7" w:rsidRDefault="004A566C">
      <w:pPr>
        <w:widowControl w:val="0"/>
        <w:spacing w:line="240" w:lineRule="auto"/>
        <w:ind w:left="107" w:right="-2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iew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-8659</wp:posOffset>
                </wp:positionV>
                <wp:extent cx="6983730" cy="2509278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509278"/>
                          <a:chOff x="0" y="0"/>
                          <a:chExt cx="6983730" cy="2509278"/>
                        </a:xfrm>
                        <a:noFill/>
                      </wpg:grpSpPr>
                      <wps:wsp>
                        <wps:cNvPr id="729" name="Shape 729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6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98068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54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980682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54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6" y="361956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980682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54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980682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852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6" y="85269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980682" y="84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54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980682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1341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1341133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977634" y="1341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54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980682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1904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6" y="190425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980682" y="1901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54" y="190729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980682" y="1907298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2231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6" y="223190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492246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495294" y="223190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980682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54" y="2234971"/>
                            <a:ext cx="0" cy="2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11">
                                <a:moveTo>
                                  <a:pt x="0" y="268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506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6" y="250622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492246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92246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95294" y="250622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980682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980682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A2325" id="drawingObject728" o:spid="_x0000_s1026" style="position:absolute;margin-left:21.7pt;margin-top:-.7pt;width:549.9pt;height:197.6pt;z-index:-251645440;mso-position-horizontal-relative:page" coordsize="69837,2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" o:allowincell="f">
                <v:shape id="Shape 729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" path="m,6108l,e" filled="f" strokeweight=".16967mm">
                  <v:path arrowok="t" textboxrect="0,0,0,6108"/>
                </v:shape>
                <v:shape id="Shape 73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" path="m,l6971538,e" filled="f" strokeweight=".16967mm">
                  <v:path arrowok="t" textboxrect="0,0,6971538,0"/>
                </v:shape>
                <v:shape id="Shape 731" o:spid="_x0000_s1029" style="position:absolute;left:698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" path="m,6108l,e" filled="f" strokeweight=".16931mm">
                  <v:path arrowok="t" textboxrect="0,0,0,6108"/>
                </v:shape>
                <v:shape id="Shape 732" o:spid="_x0000_s1030" style="position:absolute;left:30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" path="m,352780l,e" filled="f" strokeweight=".16967mm">
                  <v:path arrowok="t" textboxrect="0,0,0,352780"/>
                </v:shape>
                <v:shape id="Shape 733" o:spid="_x0000_s1031" style="position:absolute;left:69806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" path="m,352780l,e" filled="f" strokeweight=".16931mm">
                  <v:path arrowok="t" textboxrect="0,0,0,352780"/>
                </v:shape>
                <v:shape id="Shape 734" o:spid="_x0000_s1032" style="position:absolute;left:30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" path="m,6108l,e" filled="f" strokeweight=".16967mm">
                  <v:path arrowok="t" textboxrect="0,0,0,6108"/>
                </v:shape>
                <v:shape id="Shape 735" o:spid="_x0000_s1033" style="position:absolute;left:60;top:3619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736" o:spid="_x0000_s1034" style="position:absolute;left:69806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" path="m,6108l,e" filled="f" strokeweight=".16931mm">
                  <v:path arrowok="t" textboxrect="0,0,0,6108"/>
                </v:shape>
                <v:shape id="Shape 737" o:spid="_x0000_s1035" style="position:absolute;left:30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" path="m,484632l,e" filled="f" strokeweight=".16967mm">
                  <v:path arrowok="t" textboxrect="0,0,0,484632"/>
                </v:shape>
                <v:shape id="Shape 738" o:spid="_x0000_s1036" style="position:absolute;left:69806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" path="m,484632l,e" filled="f" strokeweight=".16931mm">
                  <v:path arrowok="t" textboxrect="0,0,0,484632"/>
                </v:shape>
                <v:shape id="Shape 739" o:spid="_x0000_s1037" style="position:absolute;top:85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49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DnMv49xQAAANwAAAAP&#10;AAAAAAAAAAAAAAAAAAcCAABkcnMvZG93bnJldi54bWxQSwUGAAAAAAMAAwC3AAAA+QIAAAAA&#10;" path="m,l6096,e" filled="f" strokeweight=".16931mm">
                  <v:path arrowok="t" textboxrect="0,0,6096,0"/>
                </v:shape>
                <v:shape id="Shape 740" o:spid="_x0000_s1038" style="position:absolute;left:60;top:8526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741" o:spid="_x0000_s1039" style="position:absolute;left:69806;top:8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wA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" path="m,6095l,e" filled="f" strokeweight=".16931mm">
                  <v:path arrowok="t" textboxrect="0,0,0,6095"/>
                </v:shape>
                <v:shape id="Shape 742" o:spid="_x0000_s1040" style="position:absolute;left:30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743" o:spid="_x0000_s1041" style="position:absolute;left:69806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744" o:spid="_x0000_s1042" style="position:absolute;top:134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eO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JFfJ47HAAAA3AAA&#10;AA8AAAAAAAAAAAAAAAAABwIAAGRycy9kb3ducmV2LnhtbFBLBQYAAAAAAwADALcAAAD7AgAAAAA=&#10;" path="m,l6096,e" filled="f" strokeweight=".16928mm">
                  <v:path arrowok="t" textboxrect="0,0,6096,0"/>
                </v:shape>
                <v:shape id="Shape 745" o:spid="_x0000_s1043" style="position:absolute;left:60;top:13411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" path="m,l6971538,e" filled="f" strokeweight=".16928mm">
                  <v:path arrowok="t" textboxrect="0,0,6971538,0"/>
                </v:shape>
                <v:shape id="Shape 746" o:spid="_x0000_s1044" style="position:absolute;left:69776;top:1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45" style="position:absolute;left:30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" path="m,557034l,e" filled="f" strokeweight=".16967mm">
                  <v:path arrowok="t" textboxrect="0,0,0,557034"/>
                </v:shape>
                <v:shape id="Shape 748" o:spid="_x0000_s1046" style="position:absolute;left:69806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" path="m,557034l,e" filled="f" strokeweight=".16931mm">
                  <v:path arrowok="t" textboxrect="0,0,0,557034"/>
                </v:shape>
                <v:shape id="Shape 749" o:spid="_x0000_s1047" style="position:absolute;top:190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" path="m,l6096,e" filled="f" strokeweight=".48pt">
                  <v:path arrowok="t" textboxrect="0,0,6096,0"/>
                </v:shape>
                <v:shape id="Shape 750" o:spid="_x0000_s1048" style="position:absolute;left:60;top:1904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" path="m,l6971538,e" filled="f" strokeweight=".48pt">
                  <v:path arrowok="t" textboxrect="0,0,6971538,0"/>
                </v:shape>
                <v:shape id="Shape 751" o:spid="_x0000_s1049" style="position:absolute;left:69806;top:190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path="m,6096l,e" filled="f" strokeweight=".16931mm">
                  <v:path arrowok="t" textboxrect="0,0,0,6096"/>
                </v:shape>
                <v:shape id="Shape 752" o:spid="_x0000_s1050" style="position:absolute;left:30;top:1907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" path="m,321563l,e" filled="f" strokeweight=".16967mm">
                  <v:path arrowok="t" textboxrect="0,0,0,321563"/>
                </v:shape>
                <v:shape id="Shape 753" o:spid="_x0000_s1051" style="position:absolute;left:69806;top:19072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" path="m,321551l,e" filled="f" strokeweight=".16931mm">
                  <v:path arrowok="t" textboxrect="0,0,0,321551"/>
                </v:shape>
                <v:shape id="Shape 754" o:spid="_x0000_s1052" style="position:absolute;top:223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" path="m,l6096,e" filled="f" strokeweight=".16967mm">
                  <v:path arrowok="t" textboxrect="0,0,6096,0"/>
                </v:shape>
                <v:shape id="Shape 755" o:spid="_x0000_s1053" style="position:absolute;left:60;top:22319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56" o:spid="_x0000_s1054" style="position:absolute;left:34922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" path="m,6108l,e" filled="f" strokeweight=".48pt">
                  <v:path arrowok="t" textboxrect="0,0,0,6108"/>
                </v:shape>
                <v:shape id="Shape 757" o:spid="_x0000_s1055" style="position:absolute;left:34952;top:22319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58" o:spid="_x0000_s1056" style="position:absolute;left:69806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Lf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" path="m,6108l,e" filled="f" strokeweight=".16931mm">
                  <v:path arrowok="t" textboxrect="0,0,0,6108"/>
                </v:shape>
                <v:shape id="Shape 759" o:spid="_x0000_s1057" style="position:absolute;left:30;top:22349;width:0;height:2682;visibility:visible;mso-wrap-style:square;v-text-anchor:top" coordsize="0,2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" path="m,268211l,e" filled="f" strokeweight=".16967mm">
                  <v:path arrowok="t" textboxrect="0,0,0,268211"/>
                </v:shape>
                <v:shape id="Shape 760" o:spid="_x0000_s1058" style="position:absolute;top:250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" path="m,l6096,e" filled="f" strokeweight=".16967mm">
                  <v:path arrowok="t" textboxrect="0,0,6096,0"/>
                </v:shape>
                <v:shape id="Shape 761" o:spid="_x0000_s1059" style="position:absolute;left:60;top:25062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62" o:spid="_x0000_s1060" style="position:absolute;left:34922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" path="m,268198l,e" filled="f" strokeweight=".48pt">
                  <v:path arrowok="t" textboxrect="0,0,0,268198"/>
                </v:shape>
                <v:shape id="Shape 763" o:spid="_x0000_s1061" style="position:absolute;left:34922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" path="m,6108l,e" filled="f" strokeweight=".48pt">
                  <v:path arrowok="t" textboxrect="0,0,0,6108"/>
                </v:shape>
                <v:shape id="Shape 764" o:spid="_x0000_s1062" style="position:absolute;left:34952;top:25062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65" o:spid="_x0000_s1063" style="position:absolute;left:69806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" path="m,268198l,e" filled="f" strokeweight=".16931mm">
                  <v:path arrowok="t" textboxrect="0,0,0,268198"/>
                </v:shape>
                <v:shape id="Shape 766" o:spid="_x0000_s1064" style="position:absolute;left:69806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Rig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 to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Wo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rk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.K</w:t>
      </w:r>
    </w:p>
    <w:p w:rsidR="005928E7" w:rsidRDefault="005928E7">
      <w:pPr>
        <w:spacing w:after="16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1" w:lineRule="auto"/>
        <w:ind w:right="1058" w:firstLine="99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</w:rPr>
        <w:t>ll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short</w:t>
      </w:r>
      <w:r>
        <w:rPr>
          <w:rFonts w:ascii="Arial" w:eastAsia="Arial" w:hAnsi="Arial" w:cs="Arial"/>
          <w:b/>
          <w:bCs/>
          <w:color w:val="000000"/>
        </w:rPr>
        <w:t>li</w:t>
      </w:r>
      <w:r>
        <w:rPr>
          <w:rFonts w:ascii="Arial" w:eastAsia="Arial" w:hAnsi="Arial" w:cs="Arial"/>
          <w:b/>
          <w:bCs/>
          <w:color w:val="000000"/>
          <w:w w:val="99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w w:val="99"/>
        </w:rPr>
        <w:t>ed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cand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dates</w:t>
      </w:r>
      <w:r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w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be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equ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red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ev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dence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the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</w:rPr>
        <w:t>r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ght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w</w:t>
      </w:r>
      <w:r>
        <w:rPr>
          <w:rFonts w:ascii="Arial" w:eastAsia="Arial" w:hAnsi="Arial" w:cs="Arial"/>
          <w:b/>
          <w:bCs/>
          <w:color w:val="000000"/>
          <w:w w:val="99"/>
        </w:rPr>
        <w:t>ork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the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UK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at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er</w:t>
      </w:r>
      <w:r>
        <w:rPr>
          <w:rFonts w:ascii="Arial" w:eastAsia="Arial" w:hAnsi="Arial" w:cs="Arial"/>
          <w:b/>
          <w:bCs/>
          <w:color w:val="000000"/>
          <w:w w:val="99"/>
        </w:rPr>
        <w:t>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ew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stage</w:t>
      </w:r>
      <w:r>
        <w:rPr>
          <w:rFonts w:ascii="Arial" w:eastAsia="Arial" w:hAnsi="Arial" w:cs="Arial"/>
          <w:b/>
          <w:bCs/>
          <w:color w:val="000000"/>
        </w:rPr>
        <w:t>.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1" w:lineRule="auto"/>
        <w:ind w:left="142" w:right="5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8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here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ons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sid</w:t>
      </w:r>
      <w:r>
        <w:rPr>
          <w:rFonts w:ascii="Arial" w:eastAsia="Arial" w:hAnsi="Arial" w:cs="Arial"/>
          <w:color w:val="000000"/>
          <w:spacing w:val="-4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nce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-3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</w:t>
      </w:r>
      <w:proofErr w:type="gram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-3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ff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gh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ake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5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</w:t>
      </w:r>
      <w:r>
        <w:rPr>
          <w:rFonts w:ascii="Arial" w:eastAsia="Arial" w:hAnsi="Arial" w:cs="Arial"/>
          <w:color w:val="000000"/>
          <w:spacing w:val="-9"/>
          <w:w w:val="99"/>
        </w:rPr>
        <w:t>y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in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spacing w:val="-2"/>
          <w:w w:val="99"/>
        </w:rPr>
        <w:t>K</w:t>
      </w:r>
      <w:r>
        <w:rPr>
          <w:rFonts w:ascii="Arial" w:eastAsia="Arial" w:hAnsi="Arial" w:cs="Arial"/>
          <w:color w:val="000000"/>
          <w:w w:val="99"/>
        </w:rPr>
        <w:t>?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as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3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de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s)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5928E7" w:rsidRDefault="004A566C">
      <w:pPr>
        <w:widowControl w:val="0"/>
        <w:spacing w:line="240" w:lineRule="auto"/>
        <w:ind w:left="9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8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</w:t>
      </w:r>
      <w:r>
        <w:rPr>
          <w:rFonts w:ascii="Arial" w:eastAsia="Arial" w:hAnsi="Arial" w:cs="Arial"/>
          <w:color w:val="000000"/>
          <w:spacing w:val="-2"/>
          <w:w w:val="99"/>
        </w:rPr>
        <w:t>cc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  <w:w w:val="99"/>
        </w:rPr>
        <w:t>s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9"/>
        </w:rPr>
        <w:t>y</w:t>
      </w:r>
      <w:r>
        <w:rPr>
          <w:rFonts w:ascii="Arial" w:eastAsia="Arial" w:hAnsi="Arial" w:cs="Arial"/>
          <w:color w:val="000000"/>
          <w:spacing w:val="1"/>
          <w:w w:val="99"/>
        </w:rPr>
        <w:t>ou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appl</w:t>
      </w:r>
      <w:r>
        <w:rPr>
          <w:rFonts w:ascii="Arial" w:eastAsia="Arial" w:hAnsi="Arial" w:cs="Arial"/>
          <w:color w:val="000000"/>
          <w:spacing w:val="-4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on</w:t>
      </w:r>
      <w:proofErr w:type="gramStart"/>
      <w:r>
        <w:rPr>
          <w:rFonts w:ascii="Arial" w:eastAsia="Arial" w:hAnsi="Arial" w:cs="Arial"/>
          <w:color w:val="000000"/>
          <w:spacing w:val="43"/>
        </w:rPr>
        <w:t>,</w:t>
      </w:r>
      <w:r>
        <w:rPr>
          <w:rFonts w:ascii="Arial" w:eastAsia="Arial" w:hAnsi="Arial" w:cs="Arial"/>
          <w:color w:val="000000"/>
          <w:spacing w:val="1"/>
          <w:w w:val="99"/>
        </w:rPr>
        <w:t>w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uld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9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require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k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</w:t>
      </w:r>
      <w:r>
        <w:rPr>
          <w:rFonts w:ascii="Arial" w:eastAsia="Arial" w:hAnsi="Arial" w:cs="Arial"/>
          <w:color w:val="000000"/>
          <w:spacing w:val="-3"/>
          <w:w w:val="99"/>
        </w:rPr>
        <w:t>r</w:t>
      </w:r>
      <w:r>
        <w:rPr>
          <w:rFonts w:ascii="Arial" w:eastAsia="Arial" w:hAnsi="Arial" w:cs="Arial"/>
          <w:color w:val="000000"/>
          <w:spacing w:val="-5"/>
          <w:w w:val="99"/>
        </w:rPr>
        <w:t>m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ki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  <w:w w:val="99"/>
        </w:rPr>
        <w:t>m</w:t>
      </w:r>
      <w:r>
        <w:rPr>
          <w:rFonts w:ascii="Arial" w:eastAsia="Arial" w:hAnsi="Arial" w:cs="Arial"/>
          <w:color w:val="000000"/>
          <w:spacing w:val="-3"/>
          <w:w w:val="99"/>
        </w:rPr>
        <w:t>pl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7"/>
          <w:w w:val="99"/>
        </w:rPr>
        <w:t>y</w:t>
      </w:r>
      <w:r>
        <w:rPr>
          <w:rFonts w:ascii="Arial" w:eastAsia="Arial" w:hAnsi="Arial" w:cs="Arial"/>
          <w:color w:val="000000"/>
          <w:spacing w:val="-2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?</w:t>
      </w:r>
    </w:p>
    <w:p w:rsidR="005928E7" w:rsidRDefault="005928E7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7957"/>
        </w:tabs>
        <w:spacing w:line="240" w:lineRule="auto"/>
        <w:ind w:left="2415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Yes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w w:val="99"/>
        </w:rPr>
        <w:t>No</w:t>
      </w:r>
    </w:p>
    <w:p w:rsidR="005928E7" w:rsidRDefault="004A566C">
      <w:pPr>
        <w:widowControl w:val="0"/>
        <w:spacing w:before="117" w:line="240" w:lineRule="auto"/>
        <w:ind w:left="9469" w:right="-20"/>
        <w:rPr>
          <w:color w:val="000000"/>
        </w:rPr>
        <w:sectPr w:rsidR="005928E7">
          <w:type w:val="continuous"/>
          <w:pgSz w:w="11900" w:h="16839"/>
          <w:pgMar w:top="647" w:right="361" w:bottom="0" w:left="547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6"/>
    </w:p>
    <w:bookmarkStart w:id="7" w:name="_page_11_0"/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-3144</wp:posOffset>
                </wp:positionV>
                <wp:extent cx="6982459" cy="1137285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137285"/>
                          <a:chOff x="0" y="0"/>
                          <a:chExt cx="6982459" cy="1137285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540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79919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3594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1341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21A77" id="drawingObject767" o:spid="_x0000_s1026" style="position:absolute;margin-left:22.1pt;margin-top:-.25pt;width:549.8pt;height:89.55pt;z-index:-251668480;mso-position-horizontal-relative:page" coordsize="69824,1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" o:allowincell="f">
                <v:shape id="Shape 768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Vs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Ax&#10;j2vjmXgE9OYBAAD//wMAUEsBAi0AFAAGAAgAAAAhANvh9svuAAAAhQEAABMAAAAAAAAAAAAAAAAA&#10;AAAAAFtDb250ZW50X1R5cGVzXS54bWxQSwECLQAUAAYACAAAACEAWvQsW78AAAAVAQAACwAAAAAA&#10;AAAAAAAAAAAfAQAAX3JlbHMvLnJlbHNQSwECLQAUAAYACAAAACEAtlclbMAAAADcAAAADwAAAAAA&#10;AAAAAAAAAAAHAgAAZHJzL2Rvd25yZXYueG1sUEsFBgAAAAADAAMAtwAAAPQCAAAAAA==&#10;" path="m,l6982459,e" filled="f" strokeweight=".20458mm">
                  <v:path arrowok="t" textboxrect="0,0,6982459,0"/>
                </v:shape>
                <v:shape id="Shape 769" o:spid="_x0000_s1028" style="position:absolute;left:25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" path="m,l,1134110e" filled="f" strokeweight=".20458mm">
                  <v:path arrowok="t" textboxrect="0,0,0,1134110"/>
                </v:shape>
                <v:shape id="Shape 770" o:spid="_x0000_s1029" style="position:absolute;left:69799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" path="m,l,1134110e" filled="f" strokeweight=".20458mm">
                  <v:path arrowok="t" textboxrect="0,0,0,1134110"/>
                </v:shape>
                <v:shape id="Shape 771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72" o:spid="_x0000_s1031" style="position:absolute;top:11341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Rb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MYf7mXgE9OYfAAD//wMAUEsBAi0AFAAGAAgAAAAhANvh9svuAAAAhQEAABMAAAAAAAAAAAAA&#10;AAAAAAAAAFtDb250ZW50X1R5cGVzXS54bWxQSwECLQAUAAYACAAAACEAWvQsW78AAAAVAQAACwAA&#10;AAAAAAAAAAAAAAAfAQAAX3JlbHMvLnJlbHNQSwECLQAUAAYACAAAACEAUmaEW8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Gen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</w:p>
    <w:p w:rsidR="005928E7" w:rsidRDefault="005928E7">
      <w:pPr>
        <w:spacing w:after="2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Hea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5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w w:val="99"/>
        </w:rPr>
        <w:t>h</w:t>
      </w:r>
      <w:r>
        <w:rPr>
          <w:rFonts w:ascii="Arial" w:eastAsia="Arial" w:hAnsi="Arial" w:cs="Arial"/>
          <w:b/>
          <w:bCs/>
          <w:color w:val="00000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e</w:t>
      </w:r>
      <w:r>
        <w:rPr>
          <w:rFonts w:ascii="Arial" w:eastAsia="Arial" w:hAnsi="Arial" w:cs="Arial"/>
          <w:b/>
          <w:bCs/>
          <w:color w:val="000000"/>
          <w:w w:val="99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000000"/>
          <w:w w:val="99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  <w:spacing w:val="-3"/>
          <w:w w:val="99"/>
        </w:rPr>
        <w:t>o</w:t>
      </w:r>
      <w:r>
        <w:rPr>
          <w:rFonts w:ascii="Arial" w:eastAsia="Arial" w:hAnsi="Arial" w:cs="Arial"/>
          <w:b/>
          <w:bCs/>
          <w:color w:val="000000"/>
          <w:w w:val="99"/>
        </w:rPr>
        <w:t>n</w:t>
      </w: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1" w:lineRule="auto"/>
        <w:ind w:left="8" w:right="4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Succes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ul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candida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w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asked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pre-</w:t>
      </w:r>
      <w:proofErr w:type="spellStart"/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ployme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45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proofErr w:type="spell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assessm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prior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commencing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-7807</wp:posOffset>
                </wp:positionV>
                <wp:extent cx="6982459" cy="1651000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651000"/>
                          <a:chOff x="0" y="0"/>
                          <a:chExt cx="6982459" cy="1651000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540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979919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35940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164845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83513" id="drawingObject773" o:spid="_x0000_s1026" style="position:absolute;margin-left:22.1pt;margin-top:-.6pt;width:549.8pt;height:130pt;z-index:-251663360;mso-position-horizontal-relative:page" coordsize="69824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" o:allowincell="f">
                <v:shape id="Shape 774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5" o:spid="_x0000_s1028" style="position:absolute;left:25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" path="m,l,1647825e" filled="f" strokeweight=".20458mm">
                  <v:path arrowok="t" textboxrect="0,0,0,1647825"/>
                </v:shape>
                <v:shape id="Shape 776" o:spid="_x0000_s1029" style="position:absolute;left:69799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" path="m,l,1647825e" filled="f" strokeweight=".20458mm">
                  <v:path arrowok="t" textboxrect="0,0,0,1647825"/>
                </v:shape>
                <v:shape id="Shape 777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8" o:spid="_x0000_s1031" style="position:absolute;top:1648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Ox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Cx&#10;iGvjmXgE9OYBAAD//wMAUEsBAi0AFAAGAAgAAAAhANvh9svuAAAAhQEAABMAAAAAAAAAAAAAAAAA&#10;AAAAAFtDb250ZW50X1R5cGVzXS54bWxQSwECLQAUAAYACAAAACEAWvQsW78AAAAVAQAACwAAAAAA&#10;AAAAAAAAAAAfAQAAX3JlbHMvLnJlbHNQSwECLQAUAAYACAAAACEAM46zscAAAADcAAAADwAAAAAA&#10;AAAAAAAAAAAHAgAAZHJzL2Rvd25yZXYueG1sUEsFBgAAAAADAAMAtwAAAPQ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ection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tat</w:t>
      </w:r>
      <w:r>
        <w:rPr>
          <w:rFonts w:ascii="Arial" w:eastAsia="Arial" w:hAnsi="Arial" w:cs="Arial"/>
          <w:b/>
          <w:bCs/>
          <w:color w:val="000000"/>
          <w:spacing w:val="5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t</w:t>
      </w:r>
    </w:p>
    <w:p w:rsidR="005928E7" w:rsidRDefault="005928E7">
      <w:pPr>
        <w:spacing w:after="1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0" w:lineRule="auto"/>
        <w:ind w:left="8" w:right="2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eb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se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4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sch</w:t>
      </w:r>
      <w:r>
        <w:rPr>
          <w:rFonts w:ascii="Arial" w:eastAsia="Arial" w:hAnsi="Arial" w:cs="Arial"/>
          <w:color w:val="000000"/>
          <w:spacing w:val="5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pacing w:val="-1"/>
          <w:w w:val="99"/>
        </w:rPr>
        <w:t>org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sa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io</w:t>
      </w:r>
      <w:r>
        <w:rPr>
          <w:rFonts w:ascii="Arial" w:eastAsia="Arial" w:hAnsi="Arial" w:cs="Arial"/>
          <w:color w:val="000000"/>
          <w:spacing w:val="45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-2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hn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)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on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w w:val="99"/>
        </w:rPr>
        <w:t>orm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mpanyi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oc</w:t>
      </w:r>
      <w:r>
        <w:rPr>
          <w:rFonts w:ascii="Arial" w:eastAsia="Arial" w:hAnsi="Arial" w:cs="Arial"/>
          <w:color w:val="000000"/>
          <w:w w:val="99"/>
        </w:rPr>
        <w:t>ume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ts.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hi</w:t>
      </w:r>
      <w:r>
        <w:rPr>
          <w:rFonts w:ascii="Arial" w:eastAsia="Arial" w:hAnsi="Arial" w:cs="Arial"/>
          <w:color w:val="000000"/>
          <w:spacing w:val="-1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1"/>
          <w:w w:val="99"/>
        </w:rPr>
        <w:t>q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ec</w:t>
      </w:r>
      <w:r>
        <w:rPr>
          <w:rFonts w:ascii="Arial" w:eastAsia="Arial" w:hAnsi="Arial" w:cs="Arial"/>
          <w:color w:val="000000"/>
          <w:w w:val="99"/>
        </w:rPr>
        <w:t>ru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pu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4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spacing w:val="1"/>
          <w:w w:val="99"/>
        </w:rPr>
        <w:t>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4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ra</w:t>
      </w:r>
      <w:r>
        <w:rPr>
          <w:rFonts w:ascii="Arial" w:eastAsia="Arial" w:hAnsi="Arial" w:cs="Arial"/>
          <w:color w:val="000000"/>
          <w:spacing w:val="-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rm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47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y</w:t>
      </w:r>
      <w:proofErr w:type="spell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ird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pa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</w:rPr>
        <w:t>org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47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lud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e</w:t>
      </w:r>
      <w:r>
        <w:rPr>
          <w:rFonts w:ascii="Arial" w:eastAsia="Arial" w:hAnsi="Arial" w:cs="Arial"/>
          <w:color w:val="000000"/>
          <w:spacing w:val="-7"/>
          <w:w w:val="99"/>
        </w:rPr>
        <w:t>x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si</w:t>
      </w:r>
      <w:r>
        <w:rPr>
          <w:rFonts w:ascii="Arial" w:eastAsia="Arial" w:hAnsi="Arial" w:cs="Arial"/>
          <w:color w:val="000000"/>
          <w:spacing w:val="-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co</w:t>
      </w:r>
      <w:r>
        <w:rPr>
          <w:rFonts w:ascii="Arial" w:eastAsia="Arial" w:hAnsi="Arial" w:cs="Arial"/>
          <w:color w:val="000000"/>
          <w:spacing w:val="2"/>
          <w:w w:val="99"/>
        </w:rPr>
        <w:t>u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nc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a</w:t>
      </w:r>
      <w:r>
        <w:rPr>
          <w:rFonts w:ascii="Arial" w:eastAsia="Arial" w:hAnsi="Arial" w:cs="Arial"/>
          <w:color w:val="000000"/>
          <w:spacing w:val="-3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v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spacing w:val="-3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DBS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spacing w:val="-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rd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4"/>
          <w:w w:val="99"/>
        </w:rPr>
        <w:t>ene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3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2"/>
          <w:w w:val="99"/>
        </w:rPr>
        <w:t>g</w:t>
      </w:r>
      <w:r>
        <w:rPr>
          <w:rFonts w:ascii="Arial" w:eastAsia="Arial" w:hAnsi="Arial" w:cs="Arial"/>
          <w:color w:val="000000"/>
          <w:spacing w:val="1"/>
          <w:w w:val="99"/>
        </w:rPr>
        <w:t>ula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4"/>
          <w:w w:val="99"/>
        </w:rPr>
        <w:t>2</w:t>
      </w:r>
      <w:r>
        <w:rPr>
          <w:rFonts w:ascii="Arial" w:eastAsia="Arial" w:hAnsi="Arial" w:cs="Arial"/>
          <w:color w:val="000000"/>
          <w:spacing w:val="-3"/>
          <w:w w:val="99"/>
        </w:rPr>
        <w:t>0</w:t>
      </w:r>
      <w:r>
        <w:rPr>
          <w:rFonts w:ascii="Arial" w:eastAsia="Arial" w:hAnsi="Arial" w:cs="Arial"/>
          <w:color w:val="000000"/>
          <w:spacing w:val="-2"/>
          <w:w w:val="99"/>
        </w:rPr>
        <w:t>1</w:t>
      </w:r>
      <w:r>
        <w:rPr>
          <w:rFonts w:ascii="Arial" w:eastAsia="Arial" w:hAnsi="Arial" w:cs="Arial"/>
          <w:color w:val="000000"/>
          <w:w w:val="99"/>
        </w:rPr>
        <w:t>8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eg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3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spacing w:val="3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de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</w:rPr>
        <w:t>t</w:t>
      </w:r>
      <w:proofErr w:type="gramEnd"/>
    </w:p>
    <w:p w:rsidR="005928E7" w:rsidRDefault="004A566C">
      <w:pPr>
        <w:widowControl w:val="0"/>
        <w:spacing w:before="3" w:line="240" w:lineRule="auto"/>
        <w:ind w:left="8" w:right="-20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proofErr w:type="gramEnd"/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proofErr w:type="spellEnd"/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1"/>
          <w:w w:val="99"/>
        </w:rPr>
        <w:t>cco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-3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2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spacing w:val="-2"/>
          <w:w w:val="99"/>
        </w:rPr>
        <w:t>r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3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eg</w:t>
      </w:r>
      <w:r>
        <w:rPr>
          <w:rFonts w:ascii="Arial" w:eastAsia="Arial" w:hAnsi="Arial" w:cs="Arial"/>
          <w:color w:val="000000"/>
          <w:spacing w:val="-2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spacing w:val="-3"/>
          <w:w w:val="99"/>
        </w:rPr>
        <w:t>l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8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-1995</wp:posOffset>
                </wp:positionV>
                <wp:extent cx="6982459" cy="1017270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017270"/>
                          <a:chOff x="0" y="0"/>
                          <a:chExt cx="6982459" cy="1017270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40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979919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360045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01472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7B99" id="drawingObject779" o:spid="_x0000_s1026" style="position:absolute;margin-left:22.1pt;margin-top:-.15pt;width:549.8pt;height:80.1pt;z-index:-251658240;mso-position-horizontal-relative:page" coordsize="69824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" o:allowincell="f">
                <v:shape id="Shape 780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" path="m,l6982459,e" filled="f" strokeweight=".20458mm">
                  <v:path arrowok="t" textboxrect="0,0,6982459,0"/>
                </v:shape>
                <v:shape id="Shape 781" o:spid="_x0000_s1028" style="position:absolute;left:25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2" o:spid="_x0000_s1029" style="position:absolute;left:69799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3" o:spid="_x0000_s1030" style="position:absolute;top:3600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HnxAAAANwAAAAPAAAAZHJzL2Rvd25yZXYueG1sRI9Ba8JA&#10;FITvhf6H5RV6KbqxhR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Aj/Uef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84" o:spid="_x0000_s1031" style="position:absolute;top:10147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mTxAAAANwAAAAPAAAAZHJzL2Rvd25yZXYueG1sRI9Ba8JA&#10;FITvhf6H5RV6KbqxlB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IcWyZPEAAAA3AAAAA8A&#10;AAAAAAAAAAAAAAAABwIAAGRycy9kb3ducmV2LnhtbFBLBQYAAAAAAwADALcAAAD4AgAAAAA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De</w:t>
      </w:r>
      <w:r>
        <w:rPr>
          <w:rFonts w:ascii="Arial" w:eastAsia="Arial" w:hAnsi="Arial" w:cs="Arial"/>
          <w:b/>
          <w:bCs/>
          <w:color w:val="000000"/>
          <w:spacing w:val="4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ion</w:t>
      </w:r>
    </w:p>
    <w:p w:rsidR="005928E7" w:rsidRDefault="005928E7">
      <w:pPr>
        <w:spacing w:after="2" w:line="220" w:lineRule="exact"/>
        <w:rPr>
          <w:rFonts w:ascii="Arial" w:eastAsia="Arial" w:hAnsi="Arial" w:cs="Arial"/>
        </w:rPr>
      </w:pPr>
    </w:p>
    <w:p w:rsidR="005928E7" w:rsidRDefault="004A566C">
      <w:pPr>
        <w:widowControl w:val="0"/>
        <w:spacing w:line="241" w:lineRule="auto"/>
        <w:ind w:left="7" w:right="9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su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m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</w:rPr>
        <w:t>tt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spacing w:val="-2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g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  <w:w w:val="99"/>
        </w:rPr>
        <w:t>h</w:t>
      </w:r>
      <w:r>
        <w:rPr>
          <w:rFonts w:ascii="Arial" w:eastAsia="Arial" w:hAnsi="Arial" w:cs="Arial"/>
          <w:color w:val="000000"/>
          <w:spacing w:val="2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</w:rPr>
        <w:t>d</w:t>
      </w:r>
      <w:r>
        <w:rPr>
          <w:rFonts w:ascii="Arial" w:eastAsia="Arial" w:hAnsi="Arial" w:cs="Arial"/>
          <w:color w:val="000000"/>
          <w:spacing w:val="-2"/>
          <w:w w:val="99"/>
        </w:rPr>
        <w:t>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l</w:t>
      </w:r>
      <w:r>
        <w:rPr>
          <w:rFonts w:ascii="Arial" w:eastAsia="Arial" w:hAnsi="Arial" w:cs="Arial"/>
          <w:color w:val="000000"/>
          <w:spacing w:val="-4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rm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  <w:spacing w:val="2"/>
          <w:w w:val="99"/>
        </w:rPr>
        <w:t>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accura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unders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any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ploymen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subj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ory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appli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able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pre-</w:t>
      </w:r>
      <w:proofErr w:type="spellStart"/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ploymen</w:t>
      </w:r>
      <w:r>
        <w:rPr>
          <w:rFonts w:ascii="Arial" w:eastAsia="Arial" w:hAnsi="Arial" w:cs="Arial"/>
          <w:color w:val="000000"/>
          <w:spacing w:val="43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heck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proofErr w:type="spellEnd"/>
      <w:r>
        <w:rPr>
          <w:rFonts w:ascii="Arial" w:eastAsia="Arial" w:hAnsi="Arial" w:cs="Arial"/>
          <w:color w:val="000000"/>
        </w:rPr>
        <w:t xml:space="preserve">. I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irm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I </w:t>
      </w:r>
      <w:proofErr w:type="gramStart"/>
      <w:r>
        <w:rPr>
          <w:rFonts w:ascii="Arial" w:eastAsia="Arial" w:hAnsi="Arial" w:cs="Arial"/>
          <w:color w:val="000000"/>
          <w:w w:val="99"/>
        </w:rPr>
        <w:t>have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been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disquali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rom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children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cau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ioned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sa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hi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rega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d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5494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-9425</wp:posOffset>
                </wp:positionV>
                <wp:extent cx="6980682" cy="451865"/>
                <wp:effectExtent l="0" t="0" r="0" b="0"/>
                <wp:wrapNone/>
                <wp:docPr id="785" name="drawingObject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2" cy="451865"/>
                          <a:chOff x="0" y="0"/>
                          <a:chExt cx="6980682" cy="451865"/>
                        </a:xfrm>
                        <a:noFill/>
                      </wpg:grpSpPr>
                      <wps:wsp>
                        <wps:cNvPr id="786" name="Shape 7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6" y="304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591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065275" y="304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4891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95294" y="304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00726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06823" y="304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9806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54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6" y="44881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062227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059180" y="448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065275" y="44881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492246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489197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495294" y="44881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03775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00726" y="4488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06823" y="44881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80682" y="6097"/>
                            <a:ext cx="0" cy="4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2">
                                <a:moveTo>
                                  <a:pt x="0" y="439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980682" y="445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64379" id="drawingObject785" o:spid="_x0000_s1026" style="position:absolute;margin-left:21.7pt;margin-top:-.75pt;width:549.65pt;height:35.6pt;z-index:-251649024;mso-position-horizontal-relative:page" coordsize="69806,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" o:allowincell="f">
                <v:shape id="Shape 7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028" style="position:absolute;left:60;top:30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" path="m,l1053083,e" filled="f" strokeweight=".16931mm">
                  <v:path arrowok="t" textboxrect="0,0,1053083,0"/>
                </v:shape>
                <v:shape id="Shape 788" o:spid="_x0000_s1029" style="position:absolute;left:105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y6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TNK6NZ+IRkIs/AAAA//8DAFBLAQItABQABgAIAAAAIQDb4fbL7gAAAIUBAAATAAAAAAAAAAAA&#10;AAAAAAAAAABbQ29udGVudF9UeXBlc10ueG1sUEsBAi0AFAAGAAgAAAAhAFr0LFu/AAAAFQEAAAsA&#10;AAAAAAAAAAAAAAAAHwEAAF9yZWxzLy5yZWxzUEsBAi0AFAAGAAgAAAAhAFfijLrEAAAA3AAAAA8A&#10;AAAAAAAAAAAAAAAABwIAAGRycy9kb3ducmV2LnhtbFBLBQYAAAAAAwADALcAAAD4AgAAAAA=&#10;" path="m,l6095,e" filled="f" strokeweight=".16931mm">
                  <v:path arrowok="t" textboxrect="0,0,6095,0"/>
                </v:shape>
                <v:shape id="Shape 789" o:spid="_x0000_s1030" style="position:absolute;left:10652;top:30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" path="m,l2423921,e" filled="f" strokeweight=".16931mm">
                  <v:path arrowok="t" textboxrect="0,0,2423921,0"/>
                </v:shape>
                <v:shape id="Shape 790" o:spid="_x0000_s1031" style="position:absolute;left:348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ia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" path="m,l6096,e" filled="f" strokeweight=".16931mm">
                  <v:path arrowok="t" textboxrect="0,0,6096,0"/>
                </v:shape>
                <v:shape id="Shape 791" o:spid="_x0000_s1032" style="position:absolute;left:34952;top:30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792" o:spid="_x0000_s1033" style="position:absolute;left:4300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t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LxPUniciUdAzn4BAAD//wMAUEsBAi0AFAAGAAgAAAAhANvh9svuAAAAhQEAABMAAAAAAAAA&#10;AAAAAAAAAAAAAFtDb250ZW50X1R5cGVzXS54bWxQSwECLQAUAAYACAAAACEAWvQsW78AAAAVAQAA&#10;CwAAAAAAAAAAAAAAAAAfAQAAX3JlbHMvLnJlbHNQSwECLQAUAAYACAAAACEAyNH5b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3" o:spid="_x0000_s1034" style="position:absolute;left:43068;top:30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" path="m,l2670810,e" filled="f" strokeweight=".16931mm">
                  <v:path arrowok="t" textboxrect="0,0,2670810,0"/>
                </v:shape>
                <v:shape id="Shape 794" o:spid="_x0000_s1035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Pf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" path="m,6095l,e" filled="f" strokeweight=".16931mm">
                  <v:path arrowok="t" textboxrect="0,0,0,6095"/>
                </v:shape>
                <v:shape id="Shape 795" o:spid="_x0000_s1036" style="position:absolute;left:30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" path="m,439673l,e" filled="f" strokeweight=".16967mm">
                  <v:path arrowok="t" textboxrect="0,0,0,439673"/>
                </v:shape>
                <v:shape id="Shape 796" o:spid="_x0000_s1037" style="position:absolute;top:4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V1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" path="m,l6096,e" filled="f" strokeweight=".16931mm">
                  <v:path arrowok="t" textboxrect="0,0,6096,0"/>
                </v:shape>
                <v:shape id="Shape 797" o:spid="_x0000_s1038" style="position:absolute;left:60;top:4488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" path="m,l1053083,e" filled="f" strokeweight=".16931mm">
                  <v:path arrowok="t" textboxrect="0,0,1053083,0"/>
                </v:shape>
                <v:shape id="Shape 798" o:spid="_x0000_s1039" style="position:absolute;left:106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" path="m,439673l,e" filled="f" strokeweight=".16931mm">
                  <v:path arrowok="t" textboxrect="0,0,0,439673"/>
                </v:shape>
                <v:shape id="Shape 799" o:spid="_x0000_s1040" style="position:absolute;left:10591;top:4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/8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5zSF3zPxCMjxFQAA//8DAFBLAQItABQABgAIAAAAIQDb4fbL7gAAAIUBAAATAAAAAAAA&#10;AAAAAAAAAAAAAABbQ29udGVudF9UeXBlc10ueG1sUEsBAi0AFAAGAAgAAAAhAFr0LFu/AAAAFQEA&#10;AAsAAAAAAAAAAAAAAAAAHwEAAF9yZWxzLy5yZWxzUEsBAi0AFAAGAAgAAAAhAL13v/zHAAAA3AAA&#10;AA8AAAAAAAAAAAAAAAAABwIAAGRycy9kb3ducmV2LnhtbFBLBQYAAAAAAwADALcAAAD7AgAAAAA=&#10;" path="m,l6095,e" filled="f" strokeweight=".16931mm">
                  <v:path arrowok="t" textboxrect="0,0,6095,0"/>
                </v:shape>
                <v:shape id="Shape 800" o:spid="_x0000_s1041" style="position:absolute;left:10652;top:4488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" path="m,l2423921,e" filled="f" strokeweight=".16931mm">
                  <v:path arrowok="t" textboxrect="0,0,2423921,0"/>
                </v:shape>
                <v:shape id="Shape 801" o:spid="_x0000_s1042" style="position:absolute;left:349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" path="m,439673l,e" filled="f" strokeweight=".48pt">
                  <v:path arrowok="t" textboxrect="0,0,0,439673"/>
                </v:shape>
                <v:shape id="Shape 802" o:spid="_x0000_s1043" style="position:absolute;left:34891;top:4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044" style="position:absolute;left:34952;top:4488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804" o:spid="_x0000_s1045" style="position:absolute;left:43037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" path="m,439673l,e" filled="f" strokeweight=".16936mm">
                  <v:path arrowok="t" textboxrect="0,0,0,439673"/>
                </v:shape>
                <v:shape id="Shape 805" o:spid="_x0000_s1046" style="position:absolute;left:43007;top:44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" path="m,l6097,e" filled="f" strokeweight=".16931mm">
                  <v:path arrowok="t" textboxrect="0,0,6097,0"/>
                </v:shape>
                <v:shape id="Shape 806" o:spid="_x0000_s1047" style="position:absolute;left:43068;top:4488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" path="m,l2670810,e" filled="f" strokeweight=".16931mm">
                  <v:path arrowok="t" textboxrect="0,0,2670810,0"/>
                </v:shape>
                <v:shape id="Shape 807" o:spid="_x0000_s1048" style="position:absolute;left:69806;top:60;width:0;height:4397;visibility:visible;mso-wrap-style:square;v-text-anchor:top" coordsize="0,4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" path="m,439672l,e" filled="f" strokeweight=".16931mm">
                  <v:path arrowok="t" textboxrect="0,0,0,439672"/>
                </v:shape>
                <v:shape id="Shape 808" o:spid="_x0000_s1049" style="position:absolute;left:69806;top:4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ned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:</w:t>
      </w:r>
      <w:r>
        <w:rPr>
          <w:rFonts w:ascii="Arial" w:eastAsia="Arial" w:hAnsi="Arial" w:cs="Arial"/>
          <w:color w:val="000000"/>
          <w:sz w:val="30"/>
          <w:szCs w:val="3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: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9370" w:right="-20"/>
        <w:rPr>
          <w:color w:val="000000"/>
        </w:rPr>
        <w:sectPr w:rsidR="005928E7">
          <w:pgSz w:w="11900" w:h="16839"/>
          <w:pgMar w:top="873" w:right="361" w:bottom="0" w:left="646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bookmarkEnd w:id="7"/>
    </w:p>
    <w:bookmarkStart w:id="8" w:name="_page_13_0"/>
    <w:p w:rsidR="005928E7" w:rsidRDefault="004A566C">
      <w:pPr>
        <w:spacing w:after="115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265429</wp:posOffset>
                </wp:positionH>
                <wp:positionV relativeFrom="page">
                  <wp:posOffset>1662976</wp:posOffset>
                </wp:positionV>
                <wp:extent cx="7003415" cy="381000"/>
                <wp:effectExtent l="0" t="0" r="0" b="0"/>
                <wp:wrapNone/>
                <wp:docPr id="809" name="drawingObject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415" cy="381000"/>
                          <a:chOff x="0" y="0"/>
                          <a:chExt cx="7003415" cy="381000"/>
                        </a:xfrm>
                        <a:noFill/>
                      </wpg:grpSpPr>
                      <wps:wsp>
                        <wps:cNvPr id="810" name="Shape 810"/>
                        <wps:cNvSpPr/>
                        <wps:spPr>
                          <a:xfrm>
                            <a:off x="0" y="0"/>
                            <a:ext cx="700341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4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7003414" y="381000"/>
                                </a:lnTo>
                                <a:lnTo>
                                  <a:pt x="7003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C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7003415" y="0"/>
                                </a:lnTo>
                                <a:lnTo>
                                  <a:pt x="700341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67BC9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6215E" id="drawingObject809" o:spid="_x0000_s1026" style="position:absolute;margin-left:20.9pt;margin-top:130.95pt;width:551.45pt;height:30pt;z-index:-251673600;mso-position-horizontal-relative:page;mso-position-vertical-relative:page" coordsize="700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" o:allowincell="f">
                <v:shape id="Shape 810" o:spid="_x0000_s1027" style="position:absolute;width:70034;height:3810;visibility:visible;mso-wrap-style:square;v-text-anchor:top" coordsize="700341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" path="m,l,381000r7003414,l7003414,,,xe" fillcolor="#67bc91" stroked="f">
                  <v:path arrowok="t" textboxrect="0,0,7003414,381000"/>
                </v:shape>
                <v:shape id="Shape 811" o:spid="_x0000_s1028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" path="m,l7003415,r,381000l,381000,,xe" filled="f" strokecolor="#67bc91">
                  <v:path arrowok="t" textboxrect="0,0,7003415,381000"/>
                </v:shape>
                <w10:wrap anchorx="page" anchory="page"/>
              </v:group>
            </w:pict>
          </mc:Fallback>
        </mc:AlternateContent>
      </w: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Ap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plic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tion</w:t>
      </w:r>
      <w:r>
        <w:rPr>
          <w:rFonts w:ascii="Arial" w:eastAsia="Arial" w:hAnsi="Arial" w:cs="Arial"/>
          <w:b/>
          <w:bCs/>
          <w:color w:val="000000"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9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st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qua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Op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rt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un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ng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-65875</wp:posOffset>
                </wp:positionV>
                <wp:extent cx="6886194" cy="1650491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194" cy="1650491"/>
                          <a:chOff x="0" y="0"/>
                          <a:chExt cx="6886194" cy="1650491"/>
                        </a:xfrm>
                        <a:noFill/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304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914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497580" y="304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94538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886194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7" y="31546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91484" y="315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497580" y="31546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86194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494538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86194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67741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491484" y="677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497580" y="67741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886194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164743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886194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86194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860B7" id="drawingObject814" o:spid="_x0000_s1026" style="position:absolute;margin-left:35.5pt;margin-top:-5.2pt;width:542.2pt;height:129.95pt;z-index:-251654144;mso-position-horizontal-relative:page" coordsize="68861,1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" o:allowincell="f">
                <v:shape id="Shape 815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dg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jD75lwBGT+AwAA//8DAFBLAQItABQABgAIAAAAIQDb4fbL7gAAAIUBAAATAAAAAAAAAAAA&#10;AAAAAAAAAABbQ29udGVudF9UeXBlc10ueG1sUEsBAi0AFAAGAAgAAAAhAFr0LFu/AAAAFQEAAAsA&#10;AAAAAAAAAAAAAAAAHwEAAF9yZWxzLy5yZWxzUEsBAi0AFAAGAAgAAAAhAOjfp2DEAAAA3AAAAA8A&#10;AAAAAAAAAAAAAAAABwIAAGRycy9kb3ducmV2LnhtbFBLBQYAAAAAAwADALcAAAD4AgAAAAA=&#10;" path="m,6095l,e" filled="f" strokeweight=".16928mm">
                  <v:path arrowok="t" textboxrect="0,0,0,6095"/>
                </v:shape>
                <v:shape id="Shape 816" o:spid="_x0000_s1028" style="position:absolute;left:30;top:30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" path="m,l3488437,e" filled="f" strokeweight=".16931mm">
                  <v:path arrowok="t" textboxrect="0,0,3488437,0"/>
                </v:shape>
                <v:shape id="Shape 817" o:spid="_x0000_s1029" style="position:absolute;left:349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i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zD7g/0w4AnLzBwAA//8DAFBLAQItABQABgAIAAAAIQDb4fbL7gAAAIUBAAATAAAAAAAAAAAA&#10;AAAAAAAAAABbQ29udGVudF9UeXBlc10ueG1sUEsBAi0AFAAGAAgAAAAhAFr0LFu/AAAAFQEAAAsA&#10;AAAAAAAAAAAAAAAAHwEAAF9yZWxzLy5yZWxzUEsBAi0AFAAGAAgAAAAhAETgB+LEAAAA3AAAAA8A&#10;AAAAAAAAAAAAAAAABwIAAGRycy9kb3ducmV2LnhtbFBLBQYAAAAAAwADALcAAAD4AgAAAAA=&#10;" path="m,l6096,e" filled="f" strokeweight=".16931mm">
                  <v:path arrowok="t" textboxrect="0,0,6096,0"/>
                </v:shape>
                <v:shape id="Shape 818" o:spid="_x0000_s1030" style="position:absolute;left:34975;top:30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" path="m,l3385565,e" filled="f" strokeweight=".16931mm">
                  <v:path arrowok="t" textboxrect="0,0,3385565,0"/>
                </v:shape>
                <v:shape id="Shape 819" o:spid="_x0000_s1031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032" style="position:absolute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" path="m,306323l,e" filled="f" strokeweight=".16928mm">
                  <v:path arrowok="t" textboxrect="0,0,0,306323"/>
                </v:shape>
                <v:shape id="Shape 821" o:spid="_x0000_s1033" style="position:absolute;left:3494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" path="m,306323l,e" filled="f" strokeweight=".16967mm">
                  <v:path arrowok="t" textboxrect="0,0,0,306323"/>
                </v:shape>
                <v:shape id="Shape 822" o:spid="_x0000_s1034" style="position:absolute;left:68861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" path="m,306323l,e" filled="f" strokeweight=".16931mm">
                  <v:path arrowok="t" textboxrect="0,0,0,306323"/>
                </v:shape>
                <v:shape id="Shape 823" o:spid="_x0000_s1035" style="position:absolute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" path="m,6083l,e" filled="f" strokeweight=".16928mm">
                  <v:path arrowok="t" textboxrect="0,0,0,6083"/>
                </v:shape>
                <v:shape id="Shape 824" o:spid="_x0000_s1036" style="position:absolute;left:30;top:315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25" o:spid="_x0000_s1037" style="position:absolute;left:3491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az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RTyH55lwBOT6FwAA//8DAFBLAQItABQABgAIAAAAIQDb4fbL7gAAAIUBAAATAAAAAAAAAAAA&#10;AAAAAAAAAABbQ29udGVudF9UeXBlc10ueG1sUEsBAi0AFAAGAAgAAAAhAFr0LFu/AAAAFQEAAAsA&#10;AAAAAAAAAAAAAAAAHwEAAF9yZWxzLy5yZWxzUEsBAi0AFAAGAAgAAAAhABUS9rPEAAAA3AAAAA8A&#10;AAAAAAAAAAAAAAAABwIAAGRycy9kb3ducmV2LnhtbFBLBQYAAAAAAwADALcAAAD4AgAAAAA=&#10;" path="m,l6096,e" filled="f" strokeweight=".16931mm">
                  <v:path arrowok="t" textboxrect="0,0,6096,0"/>
                </v:shape>
                <v:shape id="Shape 826" o:spid="_x0000_s1038" style="position:absolute;left:34975;top:315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" path="m,l3385565,e" filled="f" strokeweight=".16931mm">
                  <v:path arrowok="t" textboxrect="0,0,3385565,0"/>
                </v:shape>
                <v:shape id="Shape 827" o:spid="_x0000_s1039" style="position:absolute;left:68861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" path="m,6083l,e" filled="f" strokeweight=".16931mm">
                  <v:path arrowok="t" textboxrect="0,0,0,6083"/>
                </v:shape>
                <v:shape id="Shape 828" o:spid="_x0000_s1040" style="position:absolute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" path="m,355866l,e" filled="f" strokeweight=".16928mm">
                  <v:path arrowok="t" textboxrect="0,0,0,355866"/>
                </v:shape>
                <v:shape id="Shape 829" o:spid="_x0000_s1041" style="position:absolute;left:34945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" path="m,355866l,e" filled="f" strokeweight=".16967mm">
                  <v:path arrowok="t" textboxrect="0,0,0,355866"/>
                </v:shape>
                <v:shape id="Shape 830" o:spid="_x0000_s1042" style="position:absolute;left:68861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" path="m,355866l,e" filled="f" strokeweight=".16931mm">
                  <v:path arrowok="t" textboxrect="0,0,0,355866"/>
                </v:shape>
                <v:shape id="Shape 831" o:spid="_x0000_s1043" style="position:absolute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0D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eAbPM+EIyPU/AAAA//8DAFBLAQItABQABgAIAAAAIQDb4fbL7gAAAIUBAAATAAAAAAAAAAAA&#10;AAAAAAAAAABbQ29udGVudF9UeXBlc10ueG1sUEsBAi0AFAAGAAgAAAAhAFr0LFu/AAAAFQEAAAsA&#10;AAAAAAAAAAAAAAAAHwEAAF9yZWxzLy5yZWxzUEsBAi0AFAAGAAgAAAAhANxR/QPEAAAA3AAAAA8A&#10;AAAAAAAAAAAAAAAABwIAAGRycy9kb3ducmV2LnhtbFBLBQYAAAAAAwADALcAAAD4AgAAAAA=&#10;" path="m,6095l,e" filled="f" strokeweight=".16928mm">
                  <v:path arrowok="t" textboxrect="0,0,0,6095"/>
                </v:shape>
                <v:shape id="Shape 832" o:spid="_x0000_s1044" style="position:absolute;left:30;top:677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33" o:spid="_x0000_s1045" style="position:absolute;left:34914;top:6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path="m,l6096,e" filled="f" strokeweight=".16931mm">
                  <v:path arrowok="t" textboxrect="0,0,6096,0"/>
                </v:shape>
                <v:shape id="Shape 834" o:spid="_x0000_s1046" style="position:absolute;left:34975;top:677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" path="m,l3385565,e" filled="f" strokeweight=".16931mm">
                  <v:path arrowok="t" textboxrect="0,0,3385565,0"/>
                </v:shape>
                <v:shape id="Shape 835" o:spid="_x0000_s1047" style="position:absolute;left:68861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0o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" path="m,6095l,e" filled="f" strokeweight=".16931mm">
                  <v:path arrowok="t" textboxrect="0,0,0,6095"/>
                </v:shape>
                <v:shape id="Shape 836" o:spid="_x0000_s1048" style="position:absolute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" path="m,963917l,e" filled="f" strokeweight=".16928mm">
                  <v:path arrowok="t" textboxrect="0,0,0,963917"/>
                </v:shape>
                <v:shape id="Shape 837" o:spid="_x0000_s1049" style="position:absolute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hywgAAANwAAAAPAAAAZHJzL2Rvd25yZXYueG1sRI/RisIw&#10;FETfF/yHcIV9W1Nd0F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Bl/ihywgAAANwAAAAPAAAA&#10;AAAAAAAAAAAAAAcCAABkcnMvZG93bnJldi54bWxQSwUGAAAAAAMAAwC3AAAA9gIAAAAA&#10;" path="m,6108l,e" filled="f" strokeweight=".16928mm">
                  <v:path arrowok="t" textboxrect="0,0,0,6108"/>
                </v:shape>
                <v:shape id="Shape 838" o:spid="_x0000_s1050" style="position:absolute;left:30;top:16474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" path="m,l6880111,e" filled="f" strokeweight=".16967mm">
                  <v:path arrowok="t" textboxrect="0,0,6880111,0"/>
                </v:shape>
                <v:shape id="Shape 839" o:spid="_x0000_s1051" style="position:absolute;left:68861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" path="m,963917l,e" filled="f" strokeweight=".16931mm">
                  <v:path arrowok="t" textboxrect="0,0,0,963917"/>
                </v:shape>
                <v:shape id="Shape 840" o:spid="_x0000_s1052" style="position:absolute;left:68861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</w:rPr>
        <w:t>Appli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Na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e</w:t>
      </w:r>
    </w:p>
    <w:p w:rsidR="005928E7" w:rsidRDefault="005928E7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Pos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T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</w:t>
      </w:r>
    </w:p>
    <w:p w:rsidR="005928E7" w:rsidRDefault="005928E7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2" w:lineRule="auto"/>
        <w:ind w:left="113" w:right="-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ri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crea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working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environmen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ul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ure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ognises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values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p</w:t>
      </w:r>
      <w:r>
        <w:rPr>
          <w:rFonts w:ascii="Arial" w:eastAsia="Arial" w:hAnsi="Arial" w:cs="Arial"/>
          <w:color w:val="000000"/>
          <w:w w:val="99"/>
        </w:rPr>
        <w:t>eople’s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</w:t>
      </w:r>
      <w:r>
        <w:rPr>
          <w:rFonts w:ascii="Arial" w:eastAsia="Arial" w:hAnsi="Arial" w:cs="Arial"/>
          <w:color w:val="000000"/>
        </w:rPr>
        <w:t>ff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rences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only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b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tt</w:t>
      </w:r>
      <w:r>
        <w:rPr>
          <w:rFonts w:ascii="Arial" w:eastAsia="Arial" w:hAnsi="Arial" w:cs="Arial"/>
          <w:color w:val="000000"/>
          <w:w w:val="99"/>
        </w:rPr>
        <w:t>rac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aining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</w:rPr>
        <w:t>h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mos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crea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ve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alen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people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who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com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un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u</w:t>
      </w:r>
      <w:r>
        <w:rPr>
          <w:rFonts w:ascii="Arial" w:eastAsia="Arial" w:hAnsi="Arial" w:cs="Arial"/>
          <w:color w:val="000000"/>
          <w:w w:val="99"/>
        </w:rPr>
        <w:t>nde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achiev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impor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moni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oring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orm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</w:t>
      </w:r>
      <w:r>
        <w:rPr>
          <w:rFonts w:ascii="Arial" w:eastAsia="Arial" w:hAnsi="Arial" w:cs="Arial"/>
          <w:color w:val="000000"/>
          <w:spacing w:val="-1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iden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ally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managed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een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rui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anagers</w:t>
      </w:r>
      <w:r>
        <w:rPr>
          <w:rFonts w:ascii="Arial" w:eastAsia="Arial" w:hAnsi="Arial" w:cs="Arial"/>
          <w:color w:val="000000"/>
        </w:rPr>
        <w:t xml:space="preserve">. If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ide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no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omple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some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orm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ord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cho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ce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‘no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d</w:t>
      </w:r>
      <w:r>
        <w:rPr>
          <w:rFonts w:ascii="Arial" w:eastAsia="Arial" w:hAnsi="Arial" w:cs="Arial"/>
          <w:color w:val="000000"/>
          <w:w w:val="99"/>
        </w:rPr>
        <w:t>eclare</w:t>
      </w:r>
      <w:proofErr w:type="gramEnd"/>
      <w:r>
        <w:rPr>
          <w:rFonts w:ascii="Arial" w:eastAsia="Arial" w:hAnsi="Arial" w:cs="Arial"/>
          <w:color w:val="000000"/>
          <w:w w:val="99"/>
        </w:rPr>
        <w:t>’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-5396</wp:posOffset>
                </wp:positionV>
                <wp:extent cx="6889242" cy="5474971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242" cy="5474971"/>
                          <a:chOff x="0" y="0"/>
                          <a:chExt cx="6889242" cy="5474971"/>
                        </a:xfrm>
                        <a:noFill/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304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86194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54177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545080" y="541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551176" y="54177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972312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975354" y="54177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160264" y="541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66360" y="54177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886194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54813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972312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63318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88619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79323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54813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551176" y="79323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972312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975354" y="79323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63318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166360" y="79323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8619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54813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72312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163318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88619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1005078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545080" y="1005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551176" y="1005078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69258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75354" y="1005078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160264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166360" y="1005078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886194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886194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47" y="190271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58311" y="19027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64408" y="190271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86194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61365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86194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47" y="223037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258311" y="22303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64408" y="223037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886194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61365" y="2233422"/>
                            <a:ext cx="0" cy="3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25">
                                <a:moveTo>
                                  <a:pt x="0" y="3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886194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2596889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58311" y="25968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264408" y="2596889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545580" y="2596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551676" y="2596889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886194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6136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54863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86194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58311" y="29237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264408" y="292378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545580" y="2923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51676" y="292378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886194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6136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54863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886194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58311" y="32514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264408" y="325145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545580" y="325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551676" y="325145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886194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26136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54863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886194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58311" y="35791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64408" y="357911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45580" y="3579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551676" y="357911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86194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6136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54863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886194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258311" y="3906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264408" y="390676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45580" y="3906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51676" y="390676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886194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6136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54863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886194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43921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58311" y="4395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64408" y="4395216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545580" y="4395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551676" y="4395216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883146" y="4395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26136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54863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886194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58311" y="4883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64408" y="4883658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545580" y="4883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551676" y="4883658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886194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26136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54863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886194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58311" y="5177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64408" y="5177783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545580" y="5177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551676" y="5177783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886194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7" y="5471922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26136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58311" y="54719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64408" y="5471922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54863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545580" y="5471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551676" y="5471922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886194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886194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57DC0" id="drawingObject841" o:spid="_x0000_s1026" style="position:absolute;margin-left:35.5pt;margin-top:-.4pt;width:542.45pt;height:431.1pt;z-index:-251644928;mso-position-horizontal-relative:page" coordsize="68892,5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" o:allowincell="f">
                <v:shape id="Shape 84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" path="m,6095l,e" filled="f" strokeweight=".16928mm">
                  <v:path arrowok="t" textboxrect="0,0,0,6095"/>
                </v:shape>
                <v:shape id="Shape 843" o:spid="_x0000_s1028" style="position:absolute;left:30;top:30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" path="m,l6880111,e" filled="f" strokeweight=".16931mm">
                  <v:path arrowok="t" textboxrect="0,0,6880111,0"/>
                </v:shape>
                <v:shape id="Shape 844" o:spid="_x0000_s1029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vOxQAAANw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" path="m,6095l,e" filled="f" strokeweight=".16931mm">
                  <v:path arrowok="t" textboxrect="0,0,0,6095"/>
                </v:shape>
                <v:shape id="Shape 845" o:spid="_x0000_s1030" style="position:absolute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" path="m,532624l,e" filled="f" strokeweight=".16928mm">
                  <v:path arrowok="t" textboxrect="0,0,0,532624"/>
                </v:shape>
                <v:shape id="Shape 846" o:spid="_x0000_s1031" style="position:absolute;left:68861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" path="m,532624l,e" filled="f" strokeweight=".16931mm">
                  <v:path arrowok="t" textboxrect="0,0,0,532624"/>
                </v:shape>
                <v:shape id="Shape 847" o:spid="_x0000_s1032" style="position:absolute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FsPwgAAANwAAAAPAAAAZHJzL2Rvd25yZXYueG1sRI/RisIw&#10;FETfF/yHcIV9W1Nl0V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A9+FsPwgAAANwAAAAPAAAA&#10;AAAAAAAAAAAAAAcCAABkcnMvZG93bnJldi54bWxQSwUGAAAAAAMAAwC3AAAA9gIAAAAA&#10;" path="m,6108l,e" filled="f" strokeweight=".16928mm">
                  <v:path arrowok="t" textboxrect="0,0,0,6108"/>
                </v:shape>
                <v:shape id="Shape 848" o:spid="_x0000_s1033" style="position:absolute;left:30;top:5417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" path="m,l2542033,e" filled="f" strokeweight=".16967mm">
                  <v:path arrowok="t" textboxrect="0,0,2542033,0"/>
                </v:shape>
                <v:shape id="Shape 849" o:spid="_x0000_s1034" style="position:absolute;left:25450;top:5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" path="m,l6095,e" filled="f" strokeweight=".16967mm">
                  <v:path arrowok="t" textboxrect="0,0,6095,0"/>
                </v:shape>
                <v:shape id="Shape 850" o:spid="_x0000_s1035" style="position:absolute;left:25511;top:5417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" path="m,l1418069,e" filled="f" strokeweight=".16967mm">
                  <v:path arrowok="t" textboxrect="0,0,1418069,0"/>
                </v:shape>
                <v:shape id="Shape 851" o:spid="_x0000_s1036" style="position:absolute;left:39723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" path="m,6108l,e" filled="f" strokeweight=".16964mm">
                  <v:path arrowok="t" textboxrect="0,0,0,6108"/>
                </v:shape>
                <v:shape id="Shape 852" o:spid="_x0000_s1037" style="position:absolute;left:39753;top:5417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53" o:spid="_x0000_s1038" style="position:absolute;left:51602;top:5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" path="m,l6096,e" filled="f" strokeweight=".16967mm">
                  <v:path arrowok="t" textboxrect="0,0,6096,0"/>
                </v:shape>
                <v:shape id="Shape 854" o:spid="_x0000_s1039" style="position:absolute;left:51663;top:5417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" path="m,l1716785,e" filled="f" strokeweight=".16967mm">
                  <v:path arrowok="t" textboxrect="0,0,1716785,0"/>
                </v:shape>
                <v:shape id="Shape 855" o:spid="_x0000_s1040" style="position:absolute;left:68861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" path="m,6108l,e" filled="f" strokeweight=".16931mm">
                  <v:path arrowok="t" textboxrect="0,0,0,6108"/>
                </v:shape>
                <v:shape id="Shape 856" o:spid="_x0000_s1041" style="position:absolute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" path="m,245338l,e" filled="f" strokeweight=".16928mm">
                  <v:path arrowok="t" textboxrect="0,0,0,245338"/>
                </v:shape>
                <v:shape id="Shape 857" o:spid="_x0000_s1042" style="position:absolute;left:2548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58" o:spid="_x0000_s1043" style="position:absolute;left:3972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" path="m,245338l,e" filled="f" strokeweight=".16964mm">
                  <v:path arrowok="t" textboxrect="0,0,0,245338"/>
                </v:shape>
                <v:shape id="Shape 859" o:spid="_x0000_s1044" style="position:absolute;left:5163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60" o:spid="_x0000_s1045" style="position:absolute;left:6886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" path="m,245338l,e" filled="f" strokeweight=".16931mm">
                  <v:path arrowok="t" textboxrect="0,0,0,245338"/>
                </v:shape>
                <v:shape id="Shape 861" o:spid="_x0000_s1046" style="position:absolute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" path="m,6108l,e" filled="f" strokeweight=".16928mm">
                  <v:path arrowok="t" textboxrect="0,0,0,6108"/>
                </v:shape>
                <v:shape id="Shape 862" o:spid="_x0000_s1047" style="position:absolute;left:30;top:7932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" path="m,l2542033,e" filled="f" strokeweight=".16967mm">
                  <v:path arrowok="t" textboxrect="0,0,2542033,0"/>
                </v:shape>
                <v:shape id="Shape 863" o:spid="_x0000_s1048" style="position:absolute;left:2548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" path="m,6108l,e" filled="f" strokeweight=".16967mm">
                  <v:path arrowok="t" textboxrect="0,0,0,6108"/>
                </v:shape>
                <v:shape id="Shape 864" o:spid="_x0000_s1049" style="position:absolute;left:25511;top:7932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" path="m,l1418069,e" filled="f" strokeweight=".16967mm">
                  <v:path arrowok="t" textboxrect="0,0,1418069,0"/>
                </v:shape>
                <v:shape id="Shape 865" o:spid="_x0000_s1050" style="position:absolute;left:3972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" path="m,6108l,e" filled="f" strokeweight=".16964mm">
                  <v:path arrowok="t" textboxrect="0,0,0,6108"/>
                </v:shape>
                <v:shape id="Shape 866" o:spid="_x0000_s1051" style="position:absolute;left:39753;top:7932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67" o:spid="_x0000_s1052" style="position:absolute;left:5163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" path="m,6108l,e" filled="f" strokeweight=".16967mm">
                  <v:path arrowok="t" textboxrect="0,0,0,6108"/>
                </v:shape>
                <v:shape id="Shape 868" o:spid="_x0000_s1053" style="position:absolute;left:51663;top:7932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" path="m,l1716785,e" filled="f" strokeweight=".16967mm">
                  <v:path arrowok="t" textboxrect="0,0,1716785,0"/>
                </v:shape>
                <v:shape id="Shape 869" o:spid="_x0000_s1054" style="position:absolute;left:6886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" path="m,6108l,e" filled="f" strokeweight=".16931mm">
                  <v:path arrowok="t" textboxrect="0,0,0,6108"/>
                </v:shape>
                <v:shape id="Shape 870" o:spid="_x0000_s1055" style="position:absolute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" path="m,205739l,e" filled="f" strokeweight=".16928mm">
                  <v:path arrowok="t" textboxrect="0,0,0,205739"/>
                </v:shape>
                <v:shape id="Shape 871" o:spid="_x0000_s1056" style="position:absolute;left:2548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2" o:spid="_x0000_s1057" style="position:absolute;left:3972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" path="m,205739l,e" filled="f" strokeweight=".16964mm">
                  <v:path arrowok="t" textboxrect="0,0,0,205739"/>
                </v:shape>
                <v:shape id="Shape 873" o:spid="_x0000_s1058" style="position:absolute;left:5163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4" o:spid="_x0000_s1059" style="position:absolute;left:6886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75" o:spid="_x0000_s1060" style="position:absolute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5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9DW5nwhGQiysAAAD//wMAUEsBAi0AFAAGAAgAAAAhANvh9svuAAAAhQEAABMAAAAAAAAA&#10;AAAAAAAAAAAAAFtDb250ZW50X1R5cGVzXS54bWxQSwECLQAUAAYACAAAACEAWvQsW78AAAAVAQAA&#10;CwAAAAAAAAAAAAAAAAAfAQAAX3JlbHMvLnJlbHNQSwECLQAUAAYACAAAACEAkQpD+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6" o:spid="_x0000_s1061" style="position:absolute;left:30;top:10050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" path="m,l2542033,e" filled="f" strokeweight=".48pt">
                  <v:path arrowok="t" textboxrect="0,0,2542033,0"/>
                </v:shape>
                <v:shape id="Shape 877" o:spid="_x0000_s1062" style="position:absolute;left:25450;top:10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" path="m,l6095,e" filled="f" strokeweight=".48pt">
                  <v:path arrowok="t" textboxrect="0,0,6095,0"/>
                </v:shape>
                <v:shape id="Shape 878" o:spid="_x0000_s1063" style="position:absolute;left:25511;top:10050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" path="m,l1418069,e" filled="f" strokeweight=".48pt">
                  <v:path arrowok="t" textboxrect="0,0,1418069,0"/>
                </v:shape>
                <v:shape id="Shape 879" o:spid="_x0000_s1064" style="position:absolute;left:3969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" path="m,l6096,e" filled="f" strokeweight=".48pt">
                  <v:path arrowok="t" textboxrect="0,0,6096,0"/>
                </v:shape>
                <v:shape id="Shape 880" o:spid="_x0000_s1065" style="position:absolute;left:39753;top:10050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" path="m,l1184897,e" filled="f" strokeweight=".48pt">
                  <v:path arrowok="t" textboxrect="0,0,1184897,0"/>
                </v:shape>
                <v:shape id="Shape 881" o:spid="_x0000_s1066" style="position:absolute;left:5160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" path="m,l6096,e" filled="f" strokeweight=".48pt">
                  <v:path arrowok="t" textboxrect="0,0,6096,0"/>
                </v:shape>
                <v:shape id="Shape 882" o:spid="_x0000_s1067" style="position:absolute;left:51663;top:10050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" path="m,l1716785,e" filled="f" strokeweight=".48pt">
                  <v:path arrowok="t" textboxrect="0,0,1716785,0"/>
                </v:shape>
                <v:shape id="Shape 883" o:spid="_x0000_s1068" style="position:absolute;left:68861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" path="m,6096l,e" filled="f" strokeweight=".16931mm">
                  <v:path arrowok="t" textboxrect="0,0,0,6096"/>
                </v:shape>
                <v:shape id="Shape 884" o:spid="_x0000_s1069" style="position:absolute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" path="m,891540l,e" filled="f" strokeweight=".16928mm">
                  <v:path arrowok="t" textboxrect="0,0,0,891540"/>
                </v:shape>
                <v:shape id="Shape 885" o:spid="_x0000_s1070" style="position:absolute;left:68861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" path="m,891540l,e" filled="f" strokeweight=".16931mm">
                  <v:path arrowok="t" textboxrect="0,0,0,891540"/>
                </v:shape>
                <v:shape id="Shape 886" o:spid="_x0000_s1071" style="position:absolute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" path="m,6084l,e" filled="f" strokeweight=".16928mm">
                  <v:path arrowok="t" textboxrect="0,0,0,6084"/>
                </v:shape>
                <v:shape id="Shape 887" o:spid="_x0000_s1072" style="position:absolute;left:30;top:1902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" path="m,l3255264,e" filled="f" strokeweight=".16931mm">
                  <v:path arrowok="t" textboxrect="0,0,3255264,0"/>
                </v:shape>
                <v:shape id="Shape 888" o:spid="_x0000_s1073" style="position:absolute;left:32583;top:19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" path="m,l6097,e" filled="f" strokeweight=".16931mm">
                  <v:path arrowok="t" textboxrect="0,0,6097,0"/>
                </v:shape>
                <v:shape id="Shape 889" o:spid="_x0000_s1074" style="position:absolute;left:32644;top:19027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" path="m,l3618738,e" filled="f" strokeweight=".16931mm">
                  <v:path arrowok="t" textboxrect="0,0,3618738,0"/>
                </v:shape>
                <v:shape id="Shape 890" o:spid="_x0000_s1075" style="position:absolute;left:68861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" path="m,6084l,e" filled="f" strokeweight=".16931mm">
                  <v:path arrowok="t" textboxrect="0,0,0,6084"/>
                </v:shape>
                <v:shape id="Shape 891" o:spid="_x0000_s1076" style="position:absolute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" path="m,321575l,e" filled="f" strokeweight=".16928mm">
                  <v:path arrowok="t" textboxrect="0,0,0,321575"/>
                </v:shape>
                <v:shape id="Shape 892" o:spid="_x0000_s1077" style="position:absolute;left:32613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" path="m,321575l,e" filled="f" strokeweight=".16967mm">
                  <v:path arrowok="t" textboxrect="0,0,0,321575"/>
                </v:shape>
                <v:shape id="Shape 893" o:spid="_x0000_s1078" style="position:absolute;left:68861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" path="m,321575l,e" filled="f" strokeweight=".16931mm">
                  <v:path arrowok="t" textboxrect="0,0,0,321575"/>
                </v:shape>
                <v:shape id="Shape 894" o:spid="_x0000_s1079" style="position:absolute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C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TkoAm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5" o:spid="_x0000_s1080" style="position:absolute;left:30;top:22303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" path="m,l3255264,e" filled="f" strokeweight=".16936mm">
                  <v:path arrowok="t" textboxrect="0,0,3255264,0"/>
                </v:shape>
                <v:shape id="Shape 896" o:spid="_x0000_s1081" style="position:absolute;left:32583;top:223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" path="m,l6097,e" filled="f" strokeweight=".16936mm">
                  <v:path arrowok="t" textboxrect="0,0,6097,0"/>
                </v:shape>
                <v:shape id="Shape 897" o:spid="_x0000_s1082" style="position:absolute;left:32644;top:22303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" path="m,l3618738,e" filled="f" strokeweight=".16936mm">
                  <v:path arrowok="t" textboxrect="0,0,3618738,0"/>
                </v:shape>
                <v:shape id="Shape 898" o:spid="_x0000_s1083" style="position:absolute;left:68861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1s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bXpTDoCcvkGAAD//wMAUEsBAi0AFAAGAAgAAAAhANvh9svuAAAAhQEAABMAAAAAAAAAAAAAAAAA&#10;AAAAAFtDb250ZW50X1R5cGVzXS54bWxQSwECLQAUAAYACAAAACEAWvQsW78AAAAVAQAACwAAAAAA&#10;AAAAAAAAAAAfAQAAX3JlbHMvLnJlbHNQSwECLQAUAAYACAAAACEADKLNb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9" o:spid="_x0000_s1084" style="position:absolute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" path="m,360413l,e" filled="f" strokeweight=".16928mm">
                  <v:path arrowok="t" textboxrect="0,0,0,360413"/>
                </v:shape>
                <v:shape id="Shape 900" o:spid="_x0000_s1085" style="position:absolute;left:32613;top:22334;width:0;height:3604;visibility:visible;mso-wrap-style:square;v-text-anchor:top" coordsize="0,3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" path="m,360425l,e" filled="f" strokeweight=".16967mm">
                  <v:path arrowok="t" textboxrect="0,0,0,360425"/>
                </v:shape>
                <v:shape id="Shape 901" o:spid="_x0000_s1086" style="position:absolute;left:68861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" path="m,360413l,e" filled="f" strokeweight=".16931mm">
                  <v:path arrowok="t" textboxrect="0,0,0,360413"/>
                </v:shape>
                <v:shape id="Shape 902" o:spid="_x0000_s1087" style="position:absolute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" path="m,6108l,e" filled="f" strokeweight=".16928mm">
                  <v:path arrowok="t" textboxrect="0,0,0,6108"/>
                </v:shape>
                <v:shape id="Shape 903" o:spid="_x0000_s1088" style="position:absolute;left:30;top:25968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" path="m,l3255264,e" filled="f" strokeweight=".16967mm">
                  <v:path arrowok="t" textboxrect="0,0,3255264,0"/>
                </v:shape>
                <v:shape id="Shape 904" o:spid="_x0000_s1089" style="position:absolute;left:32583;top:259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" path="m,l6097,e" filled="f" strokeweight=".16967mm">
                  <v:path arrowok="t" textboxrect="0,0,6097,0"/>
                </v:shape>
                <v:shape id="Shape 905" o:spid="_x0000_s1090" style="position:absolute;left:32644;top:25968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" path="m,l3281159,e" filled="f" strokeweight=".16967mm">
                  <v:path arrowok="t" textboxrect="0,0,3281159,0"/>
                </v:shape>
                <v:shape id="Shape 906" o:spid="_x0000_s1091" style="position:absolute;left:65455;top:25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07" o:spid="_x0000_s1092" style="position:absolute;left:65516;top:25968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08" o:spid="_x0000_s1093" style="position:absolute;left:68861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" path="m,6108l,e" filled="f" strokeweight=".16931mm">
                  <v:path arrowok="t" textboxrect="0,0,0,6108"/>
                </v:shape>
                <v:shape id="Shape 909" o:spid="_x0000_s1094" style="position:absolute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" path="m,320776l,e" filled="f" strokeweight=".16928mm">
                  <v:path arrowok="t" textboxrect="0,0,0,320776"/>
                </v:shape>
                <v:shape id="Shape 910" o:spid="_x0000_s1095" style="position:absolute;left:32613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" path="m,320789l,e" filled="f" strokeweight=".16967mm">
                  <v:path arrowok="t" textboxrect="0,0,0,320789"/>
                </v:shape>
                <v:shape id="Shape 911" o:spid="_x0000_s1096" style="position:absolute;left:65486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" path="m,320789l,e" filled="f" strokeweight=".16967mm">
                  <v:path arrowok="t" textboxrect="0,0,0,320789"/>
                </v:shape>
                <v:shape id="Shape 912" o:spid="_x0000_s1097" style="position:absolute;left:68861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" path="m,320776l,e" filled="f" strokeweight=".16931mm">
                  <v:path arrowok="t" textboxrect="0,0,0,320776"/>
                </v:shape>
                <v:shape id="Shape 913" o:spid="_x0000_s1098" style="position:absolute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14" o:spid="_x0000_s1099" style="position:absolute;left:32583;top:292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" path="m,l6097,e" filled="f" strokeweight=".16967mm">
                  <v:path arrowok="t" textboxrect="0,0,6097,0"/>
                </v:shape>
                <v:shape id="Shape 915" o:spid="_x0000_s1100" style="position:absolute;left:32644;top:2923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16" o:spid="_x0000_s1101" style="position:absolute;left:65455;top:29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" path="m,l6096,e" filled="f" strokeweight=".16967mm">
                  <v:path arrowok="t" textboxrect="0,0,6096,0"/>
                </v:shape>
                <v:shape id="Shape 917" o:spid="_x0000_s1102" style="position:absolute;left:65516;top:2923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18" o:spid="_x0000_s1103" style="position:absolute;left:68861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" path="m,6108l,e" filled="f" strokeweight=".16931mm">
                  <v:path arrowok="t" textboxrect="0,0,0,6108"/>
                </v:shape>
                <v:shape id="Shape 919" o:spid="_x0000_s1104" style="position:absolute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" path="m,321564l,e" filled="f" strokeweight=".16928mm">
                  <v:path arrowok="t" textboxrect="0,0,0,321564"/>
                </v:shape>
                <v:shape id="Shape 920" o:spid="_x0000_s1105" style="position:absolute;left:32613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" path="m,321564l,e" filled="f" strokeweight=".16967mm">
                  <v:path arrowok="t" textboxrect="0,0,0,321564"/>
                </v:shape>
                <v:shape id="Shape 921" o:spid="_x0000_s1106" style="position:absolute;left:65486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" path="m,321564l,e" filled="f" strokeweight=".16967mm">
                  <v:path arrowok="t" textboxrect="0,0,0,321564"/>
                </v:shape>
                <v:shape id="Shape 922" o:spid="_x0000_s1107" style="position:absolute;left:68861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Wh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e9ZBn9n4hGQk18AAAD//wMAUEsBAi0AFAAGAAgAAAAhANvh9svuAAAAhQEAABMAAAAAAAAA&#10;AAAAAAAAAAAAAFtDb250ZW50X1R5cGVzXS54bWxQSwECLQAUAAYACAAAACEAWvQsW78AAAAVAQAA&#10;CwAAAAAAAAAAAAAAAAAfAQAAX3JlbHMvLnJlbHNQSwECLQAUAAYACAAAACEAOYHFoc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23" o:spid="_x0000_s1108" style="position:absolute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" path="m,6083l,e" filled="f" strokeweight=".16928mm">
                  <v:path arrowok="t" textboxrect="0,0,0,6083"/>
                </v:shape>
                <v:shape id="Shape 924" o:spid="_x0000_s1109" style="position:absolute;left:32583;top:325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K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" path="m,l6097,e" filled="f" strokeweight=".48pt">
                  <v:path arrowok="t" textboxrect="0,0,6097,0"/>
                </v:shape>
                <v:shape id="Shape 925" o:spid="_x0000_s1110" style="position:absolute;left:32644;top:32514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" path="m,l3281159,e" filled="f" strokeweight=".48pt">
                  <v:path arrowok="t" textboxrect="0,0,3281159,0"/>
                </v:shape>
                <v:shape id="Shape 926" o:spid="_x0000_s1111" style="position:absolute;left:65455;top:32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" path="m,l6096,e" filled="f" strokeweight=".48pt">
                  <v:path arrowok="t" textboxrect="0,0,6096,0"/>
                </v:shape>
                <v:shape id="Shape 927" o:spid="_x0000_s1112" style="position:absolute;left:65516;top:32514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" path="m,l331469,e" filled="f" strokeweight=".48pt">
                  <v:path arrowok="t" textboxrect="0,0,331469,0"/>
                </v:shape>
                <v:shape id="Shape 928" o:spid="_x0000_s1113" style="position:absolute;left:68861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" path="m,6083l,e" filled="f" strokeweight=".16931mm">
                  <v:path arrowok="t" textboxrect="0,0,0,6083"/>
                </v:shape>
                <v:shape id="Shape 929" o:spid="_x0000_s1114" style="position:absolute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" path="m,321576l,e" filled="f" strokeweight=".16928mm">
                  <v:path arrowok="t" textboxrect="0,0,0,321576"/>
                </v:shape>
                <v:shape id="Shape 930" o:spid="_x0000_s1115" style="position:absolute;left:32613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" path="m,321576l,e" filled="f" strokeweight=".16967mm">
                  <v:path arrowok="t" textboxrect="0,0,0,321576"/>
                </v:shape>
                <v:shape id="Shape 931" o:spid="_x0000_s1116" style="position:absolute;left:65486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" path="m,321576l,e" filled="f" strokeweight=".16967mm">
                  <v:path arrowok="t" textboxrect="0,0,0,321576"/>
                </v:shape>
                <v:shape id="Shape 932" o:spid="_x0000_s1117" style="position:absolute;left:68861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" path="m,321576l,e" filled="f" strokeweight=".16931mm">
                  <v:path arrowok="t" textboxrect="0,0,0,321576"/>
                </v:shape>
                <v:shape id="Shape 933" o:spid="_x0000_s1118" style="position:absolute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ly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" path="m,6095l,e" filled="f" strokeweight=".16928mm">
                  <v:path arrowok="t" textboxrect="0,0,0,6095"/>
                </v:shape>
                <v:shape id="Shape 934" o:spid="_x0000_s1119" style="position:absolute;left:32583;top:357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" path="m,l6097,e" filled="f" strokeweight=".16931mm">
                  <v:path arrowok="t" textboxrect="0,0,6097,0"/>
                </v:shape>
                <v:shape id="Shape 935" o:spid="_x0000_s1120" style="position:absolute;left:32644;top:35791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" path="m,l3281159,e" filled="f" strokeweight=".16931mm">
                  <v:path arrowok="t" textboxrect="0,0,3281159,0"/>
                </v:shape>
                <v:shape id="Shape 936" o:spid="_x0000_s1121" style="position:absolute;left:65455;top:35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122" style="position:absolute;left:65516;top:35791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38" o:spid="_x0000_s1123" style="position:absolute;left:68861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0r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wXue1qYz6QjIxR8AAAD//wMAUEsBAi0AFAAGAAgAAAAhANvh9svuAAAAhQEAABMAAAAAAAAAAAAA&#10;AAAAAAAAAFtDb250ZW50X1R5cGVzXS54bWxQSwECLQAUAAYACAAAACEAWvQsW78AAAAVAQAACwAA&#10;AAAAAAAAAAAAAAAfAQAAX3JlbHMvLnJlbHNQSwECLQAUAAYACAAAACEAZtHtK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39" o:spid="_x0000_s1124" style="position:absolute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" path="m,321551l,e" filled="f" strokeweight=".16928mm">
                  <v:path arrowok="t" textboxrect="0,0,0,321551"/>
                </v:shape>
                <v:shape id="Shape 940" o:spid="_x0000_s1125" style="position:absolute;left:32613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" path="m,321564l,e" filled="f" strokeweight=".16967mm">
                  <v:path arrowok="t" textboxrect="0,0,0,321564"/>
                </v:shape>
                <v:shape id="Shape 941" o:spid="_x0000_s1126" style="position:absolute;left:65486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" path="m,321564l,e" filled="f" strokeweight=".16967mm">
                  <v:path arrowok="t" textboxrect="0,0,0,321564"/>
                </v:shape>
                <v:shape id="Shape 942" o:spid="_x0000_s1127" style="position:absolute;left:68861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" path="m,321551l,e" filled="f" strokeweight=".16931mm">
                  <v:path arrowok="t" textboxrect="0,0,0,321551"/>
                </v:shape>
                <v:shape id="Shape 943" o:spid="_x0000_s1128" style="position:absolute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" path="m,6108l,e" filled="f" strokeweight=".16928mm">
                  <v:path arrowok="t" textboxrect="0,0,0,6108"/>
                </v:shape>
                <v:shape id="Shape 944" o:spid="_x0000_s1129" style="position:absolute;left:32583;top:390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" path="m,l6097,e" filled="f" strokeweight=".16967mm">
                  <v:path arrowok="t" textboxrect="0,0,6097,0"/>
                </v:shape>
                <v:shape id="Shape 945" o:spid="_x0000_s1130" style="position:absolute;left:32644;top:3906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46" o:spid="_x0000_s1131" style="position:absolute;left:65455;top:39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47" o:spid="_x0000_s1132" style="position:absolute;left:65516;top:3906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48" o:spid="_x0000_s1133" style="position:absolute;left:68861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" path="m,6108l,e" filled="f" strokeweight=".16931mm">
                  <v:path arrowok="t" textboxrect="0,0,0,6108"/>
                </v:shape>
                <v:shape id="Shape 949" o:spid="_x0000_s1134" style="position:absolute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QpxAAAANwAAAAPAAAAZHJzL2Rvd25yZXYueG1sRI9Pi8Iw&#10;FMTvC36H8IS9aaos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NR29Cn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50" o:spid="_x0000_s1135" style="position:absolute;left:32613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51" o:spid="_x0000_s1136" style="position:absolute;left:65486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52" o:spid="_x0000_s1137" style="position:absolute;left:68861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953" o:spid="_x0000_s1138" style="position:absolute;top:439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" path="m,6094l,e" filled="f" strokeweight=".16928mm">
                  <v:path arrowok="t" textboxrect="0,0,0,6094"/>
                </v:shape>
                <v:shape id="Shape 954" o:spid="_x0000_s1139" style="position:absolute;left:32583;top:439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" path="m,l6097,e" filled="f" strokeweight=".16928mm">
                  <v:path arrowok="t" textboxrect="0,0,6097,0"/>
                </v:shape>
                <v:shape id="Shape 955" o:spid="_x0000_s1140" style="position:absolute;left:32644;top:43952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" path="m,l3281159,e" filled="f" strokeweight=".16928mm">
                  <v:path arrowok="t" textboxrect="0,0,3281159,0"/>
                </v:shape>
                <v:shape id="Shape 956" o:spid="_x0000_s1141" style="position:absolute;left:65455;top:43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F0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AtNEXTHAAAA3AAA&#10;AA8AAAAAAAAAAAAAAAAABwIAAGRycy9kb3ducmV2LnhtbFBLBQYAAAAAAwADALcAAAD7AgAAAAA=&#10;" path="m,l6096,e" filled="f" strokeweight=".16928mm">
                  <v:path arrowok="t" textboxrect="0,0,6096,0"/>
                </v:shape>
                <v:shape id="Shape 957" o:spid="_x0000_s1142" style="position:absolute;left:65516;top:43952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" path="m,l331469,e" filled="f" strokeweight=".16928mm">
                  <v:path arrowok="t" textboxrect="0,0,331469,0"/>
                </v:shape>
                <v:shape id="Shape 958" o:spid="_x0000_s1143" style="position:absolute;left:68831;top:43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wv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iRy8L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59" o:spid="_x0000_s1144" style="position:absolute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L0xAAAANwAAAAPAAAAZHJzL2Rvd25yZXYueG1sRI9Pi8Iw&#10;FMTvC36H8IS9aaqw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FGvYvT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60" o:spid="_x0000_s1145" style="position:absolute;left:32613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61" o:spid="_x0000_s1146" style="position:absolute;left:65486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62" o:spid="_x0000_s1147" style="position:absolute;left:68861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" path="m,482345l,e" filled="f" strokeweight=".16931mm">
                  <v:path arrowok="t" textboxrect="0,0,0,482345"/>
                </v:shape>
                <v:shape id="Shape 963" o:spid="_x0000_s1148" style="position:absolute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Zv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yySG/zPhCMj1AwAA//8DAFBLAQItABQABgAIAAAAIQDb4fbL7gAAAIUBAAATAAAAAAAAAAAA&#10;AAAAAAAAAABbQ29udGVudF9UeXBlc10ueG1sUEsBAi0AFAAGAAgAAAAhAFr0LFu/AAAAFQEAAAsA&#10;AAAAAAAAAAAAAAAAHwEAAF9yZWxzLy5yZWxzUEsBAi0AFAAGAAgAAAAhACad5m/EAAAA3AAAAA8A&#10;AAAAAAAAAAAAAAAABwIAAGRycy9kb3ducmV2LnhtbFBLBQYAAAAAAwADALcAAAD4AgAAAAA=&#10;" path="m,6095l,e" filled="f" strokeweight=".16928mm">
                  <v:path arrowok="t" textboxrect="0,0,0,6095"/>
                </v:shape>
                <v:shape id="Shape 964" o:spid="_x0000_s1149" style="position:absolute;left:32583;top:488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" path="m,l6097,e" filled="f" strokeweight=".16931mm">
                  <v:path arrowok="t" textboxrect="0,0,6097,0"/>
                </v:shape>
                <v:shape id="Shape 965" o:spid="_x0000_s1150" style="position:absolute;left:32644;top:48836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" path="m,l3281159,e" filled="f" strokeweight=".16931mm">
                  <v:path arrowok="t" textboxrect="0,0,3281159,0"/>
                </v:shape>
                <v:shape id="Shape 966" o:spid="_x0000_s1151" style="position:absolute;left:65455;top:48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152" style="position:absolute;left:65516;top:48836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68" o:spid="_x0000_s1153" style="position:absolute;left:68861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154" style="position:absolute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" path="m,288023l,e" filled="f" strokeweight=".16928mm">
                  <v:path arrowok="t" textboxrect="0,0,0,288023"/>
                </v:shape>
                <v:shape id="Shape 970" o:spid="_x0000_s1155" style="position:absolute;left:32613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" path="m,288036l,e" filled="f" strokeweight=".16967mm">
                  <v:path arrowok="t" textboxrect="0,0,0,288036"/>
                </v:shape>
                <v:shape id="Shape 971" o:spid="_x0000_s1156" style="position:absolute;left:65486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72" o:spid="_x0000_s1157" style="position:absolute;left:68861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" path="m,288023l,e" filled="f" strokeweight=".16931mm">
                  <v:path arrowok="t" textboxrect="0,0,0,288023"/>
                </v:shape>
                <v:shape id="Shape 973" o:spid="_x0000_s1158" style="position:absolute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74" o:spid="_x0000_s1159" style="position:absolute;left:32583;top:517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" path="m,l6097,e" filled="f" strokeweight=".16967mm">
                  <v:path arrowok="t" textboxrect="0,0,6097,0"/>
                </v:shape>
                <v:shape id="Shape 975" o:spid="_x0000_s1160" style="position:absolute;left:32644;top:5177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" path="m,l3281159,e" filled="f" strokeweight=".16967mm">
                  <v:path arrowok="t" textboxrect="0,0,3281159,0"/>
                </v:shape>
                <v:shape id="Shape 976" o:spid="_x0000_s1161" style="position:absolute;left:65455;top:5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" path="m,l6096,e" filled="f" strokeweight=".16967mm">
                  <v:path arrowok="t" textboxrect="0,0,6096,0"/>
                </v:shape>
                <v:shape id="Shape 977" o:spid="_x0000_s1162" style="position:absolute;left:65516;top:5177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" path="m,l331469,e" filled="f" strokeweight=".16967mm">
                  <v:path arrowok="t" textboxrect="0,0,331469,0"/>
                </v:shape>
                <v:shape id="Shape 978" o:spid="_x0000_s1163" style="position:absolute;left:68861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" path="m,6108l,e" filled="f" strokeweight=".16931mm">
                  <v:path arrowok="t" textboxrect="0,0,0,6108"/>
                </v:shape>
                <v:shape id="Shape 979" o:spid="_x0000_s1164" style="position:absolute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" path="m,288036l,e" filled="f" strokeweight=".16928mm">
                  <v:path arrowok="t" textboxrect="0,0,0,288036"/>
                </v:shape>
                <v:shape id="Shape 980" o:spid="_x0000_s1165" style="position:absolute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" path="m,6097l,e" filled="f" strokeweight=".16928mm">
                  <v:path arrowok="t" textboxrect="0,0,0,6097"/>
                </v:shape>
                <v:shape id="Shape 981" o:spid="_x0000_s1166" style="position:absolute;left:30;top:54719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" path="m,l3255264,e" filled="f" strokeweight=".16936mm">
                  <v:path arrowok="t" textboxrect="0,0,3255264,0"/>
                </v:shape>
                <v:shape id="Shape 982" o:spid="_x0000_s1167" style="position:absolute;left:32613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3" o:spid="_x0000_s1168" style="position:absolute;left:32583;top:547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" path="m,l6097,e" filled="f" strokeweight=".16936mm">
                  <v:path arrowok="t" textboxrect="0,0,6097,0"/>
                </v:shape>
                <v:shape id="Shape 984" o:spid="_x0000_s1169" style="position:absolute;left:32644;top:54719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" path="m,l3281159,e" filled="f" strokeweight=".16936mm">
                  <v:path arrowok="t" textboxrect="0,0,3281159,0"/>
                </v:shape>
                <v:shape id="Shape 985" o:spid="_x0000_s1170" style="position:absolute;left:65486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6" o:spid="_x0000_s1171" style="position:absolute;left:65455;top:54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" path="m,l6096,e" filled="f" strokeweight=".16936mm">
                  <v:path arrowok="t" textboxrect="0,0,6096,0"/>
                </v:shape>
                <v:shape id="Shape 987" o:spid="_x0000_s1172" style="position:absolute;left:65516;top:54719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" path="m,l331469,e" filled="f" strokeweight=".16936mm">
                  <v:path arrowok="t" textboxrect="0,0,331469,0"/>
                </v:shape>
                <v:shape id="Shape 988" o:spid="_x0000_s1173" style="position:absolute;left:68861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" path="m,288036l,e" filled="f" strokeweight=".16931mm">
                  <v:path arrowok="t" textboxrect="0,0,0,288036"/>
                </v:shape>
                <v:shape id="Shape 989" o:spid="_x0000_s1174" style="position:absolute;left:68861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n</w:t>
      </w:r>
    </w:p>
    <w:p w:rsidR="005928E7" w:rsidRDefault="004A566C">
      <w:pPr>
        <w:widowControl w:val="0"/>
        <w:spacing w:before="38"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(</w:t>
      </w:r>
      <w:proofErr w:type="gramStart"/>
      <w:r>
        <w:rPr>
          <w:rFonts w:ascii="Arial" w:eastAsia="Arial" w:hAnsi="Arial" w:cs="Arial"/>
          <w:color w:val="000000"/>
          <w:w w:val="99"/>
        </w:rPr>
        <w:t>These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approved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om</w:t>
      </w:r>
      <w:r>
        <w:rPr>
          <w:rFonts w:ascii="Arial" w:eastAsia="Arial" w:hAnsi="Arial" w:cs="Arial"/>
          <w:color w:val="000000"/>
          <w:spacing w:val="-1"/>
          <w:w w:val="99"/>
        </w:rPr>
        <w:t>m</w:t>
      </w:r>
      <w:r>
        <w:rPr>
          <w:rFonts w:ascii="Arial" w:eastAsia="Arial" w:hAnsi="Arial" w:cs="Arial"/>
          <w:color w:val="000000"/>
          <w:w w:val="99"/>
        </w:rPr>
        <w:t>issi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Racial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Equal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proofErr w:type="gramEnd"/>
      <w:r>
        <w:rPr>
          <w:rFonts w:ascii="Arial" w:eastAsia="Arial" w:hAnsi="Arial" w:cs="Arial"/>
          <w:color w:val="000000"/>
          <w:w w:val="99"/>
        </w:rPr>
        <w:t>)</w:t>
      </w:r>
    </w:p>
    <w:p w:rsidR="005928E7" w:rsidRDefault="005928E7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4127"/>
          <w:tab w:val="left" w:pos="6368"/>
          <w:tab w:val="left" w:pos="8244"/>
        </w:tabs>
        <w:spacing w:line="240" w:lineRule="auto"/>
        <w:ind w:left="1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hni</w:t>
      </w:r>
      <w:r>
        <w:rPr>
          <w:rFonts w:ascii="Arial" w:eastAsia="Arial" w:hAnsi="Arial" w:cs="Arial"/>
          <w:color w:val="000000"/>
          <w:w w:val="99"/>
        </w:rPr>
        <w:t>c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-1"/>
          <w:w w:val="99"/>
        </w:rPr>
        <w:t>rig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  <w:w w:val="99"/>
        </w:rPr>
        <w:t>Gend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  <w:w w:val="99"/>
        </w:rPr>
        <w:t>Ag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</w:rPr>
        <w:t>R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  <w:spacing w:val="-2"/>
          <w:w w:val="99"/>
        </w:rPr>
        <w:t>g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  <w:w w:val="99"/>
        </w:rPr>
        <w:t>Religio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</w:t>
      </w:r>
      <w:r>
        <w:rPr>
          <w:rFonts w:ascii="Arial" w:eastAsia="Arial" w:hAnsi="Arial" w:cs="Arial"/>
          <w:color w:val="000000"/>
          <w:spacing w:val="-1"/>
          <w:w w:val="99"/>
        </w:rPr>
        <w:t>elie</w:t>
      </w:r>
      <w:r>
        <w:rPr>
          <w:rFonts w:ascii="Arial" w:eastAsia="Arial" w:hAnsi="Arial" w:cs="Arial"/>
          <w:color w:val="000000"/>
        </w:rPr>
        <w:t>f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30"/>
          <w:szCs w:val="30"/>
        </w:rPr>
        <w:t>sab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0000"/>
          <w:sz w:val="30"/>
          <w:szCs w:val="30"/>
        </w:rPr>
        <w:t>ity</w:t>
      </w:r>
    </w:p>
    <w:p w:rsidR="005928E7" w:rsidRDefault="004A566C">
      <w:pPr>
        <w:widowControl w:val="0"/>
        <w:spacing w:before="39" w:line="242" w:lineRule="auto"/>
        <w:ind w:left="113" w:righ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Appli</w:t>
      </w:r>
      <w:r>
        <w:rPr>
          <w:rFonts w:ascii="Arial" w:eastAsia="Arial" w:hAnsi="Arial" w:cs="Arial"/>
          <w:color w:val="000000"/>
          <w:spacing w:val="1"/>
          <w:w w:val="99"/>
        </w:rPr>
        <w:t>c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rom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disabled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people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welcome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sabl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applican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who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mee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minimum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Cr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eria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guaran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  <w:spacing w:val="1"/>
          <w:w w:val="99"/>
        </w:rPr>
        <w:t>v</w:t>
      </w:r>
      <w:r>
        <w:rPr>
          <w:rFonts w:ascii="Arial" w:eastAsia="Arial" w:hAnsi="Arial" w:cs="Arial"/>
          <w:color w:val="000000"/>
          <w:w w:val="99"/>
        </w:rPr>
        <w:t>ie</w:t>
      </w:r>
      <w:r>
        <w:rPr>
          <w:rFonts w:ascii="Arial" w:eastAsia="Arial" w:hAnsi="Arial" w:cs="Arial"/>
          <w:color w:val="000000"/>
          <w:spacing w:val="-1"/>
          <w:w w:val="99"/>
        </w:rPr>
        <w:t>w</w:t>
      </w:r>
      <w:proofErr w:type="gramEnd"/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We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wan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en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ure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disab</w:t>
      </w:r>
      <w:r>
        <w:rPr>
          <w:rFonts w:ascii="Arial" w:eastAsia="Arial" w:hAnsi="Arial" w:cs="Arial"/>
          <w:color w:val="000000"/>
          <w:spacing w:val="1"/>
          <w:w w:val="99"/>
        </w:rPr>
        <w:t>l</w:t>
      </w:r>
      <w:r>
        <w:rPr>
          <w:rFonts w:ascii="Arial" w:eastAsia="Arial" w:hAnsi="Arial" w:cs="Arial"/>
          <w:color w:val="000000"/>
          <w:w w:val="99"/>
        </w:rPr>
        <w:t>ed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people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</w:rPr>
        <w:t>are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considered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equal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ba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appropria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access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equipmen</w:t>
      </w:r>
      <w:r>
        <w:rPr>
          <w:rFonts w:ascii="Arial" w:eastAsia="Arial" w:hAnsi="Arial" w:cs="Arial"/>
          <w:color w:val="000000"/>
        </w:rPr>
        <w:t xml:space="preserve">t. </w:t>
      </w:r>
      <w:r>
        <w:rPr>
          <w:rFonts w:ascii="Arial" w:eastAsia="Arial" w:hAnsi="Arial" w:cs="Arial"/>
          <w:color w:val="000000"/>
          <w:w w:val="99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help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do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his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please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answer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oll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wing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ques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ions</w:t>
      </w:r>
      <w:r>
        <w:rPr>
          <w:rFonts w:ascii="Arial" w:eastAsia="Arial" w:hAnsi="Arial" w:cs="Arial"/>
          <w:color w:val="000000"/>
        </w:rPr>
        <w:t>:</w:t>
      </w:r>
    </w:p>
    <w:p w:rsidR="005928E7" w:rsidRDefault="005928E7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113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w w:val="99"/>
        </w:rPr>
        <w:t>Do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you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co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n</w:t>
      </w:r>
      <w:r>
        <w:rPr>
          <w:rFonts w:ascii="Arial" w:eastAsia="Arial" w:hAnsi="Arial" w:cs="Arial"/>
          <w:b/>
          <w:bCs/>
          <w:color w:val="000000"/>
          <w:w w:val="99"/>
        </w:rPr>
        <w:t>s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der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yo</w:t>
      </w:r>
      <w:r>
        <w:rPr>
          <w:rFonts w:ascii="Arial" w:eastAsia="Arial" w:hAnsi="Arial" w:cs="Arial"/>
          <w:b/>
          <w:bCs/>
          <w:color w:val="000000"/>
          <w:spacing w:val="1"/>
          <w:w w:val="99"/>
        </w:rPr>
        <w:t>u</w:t>
      </w:r>
      <w:r>
        <w:rPr>
          <w:rFonts w:ascii="Arial" w:eastAsia="Arial" w:hAnsi="Arial" w:cs="Arial"/>
          <w:b/>
          <w:bCs/>
          <w:color w:val="000000"/>
          <w:w w:val="99"/>
        </w:rPr>
        <w:t>rse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f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to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be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d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w w:val="99"/>
        </w:rPr>
        <w:t>sab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  <w:w w:val="99"/>
        </w:rPr>
        <w:t>ed?</w:t>
      </w:r>
    </w:p>
    <w:p w:rsidR="005928E7" w:rsidRDefault="005928E7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ectPr w:rsidR="005928E7">
          <w:pgSz w:w="11900" w:h="16839"/>
          <w:pgMar w:top="1134" w:right="341" w:bottom="0" w:left="705" w:header="0" w:footer="0" w:gutter="0"/>
          <w:cols w:space="708"/>
        </w:sectPr>
      </w:pPr>
    </w:p>
    <w:p w:rsidR="005928E7" w:rsidRDefault="004A566C">
      <w:pPr>
        <w:widowControl w:val="0"/>
        <w:spacing w:line="240" w:lineRule="auto"/>
        <w:ind w:left="113" w:right="-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(</w:t>
      </w:r>
      <w:proofErr w:type="gramStart"/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YES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ny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would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like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abou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disabili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y?)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:rsidR="005928E7" w:rsidRDefault="004A566C">
      <w:pPr>
        <w:widowControl w:val="0"/>
        <w:spacing w:line="240" w:lineRule="auto"/>
        <w:ind w:left="113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Do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wi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rrange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he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ollowing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ava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labl</w:t>
      </w:r>
      <w:r>
        <w:rPr>
          <w:rFonts w:ascii="Arial" w:eastAsia="Arial" w:hAnsi="Arial" w:cs="Arial"/>
          <w:color w:val="000000"/>
          <w:spacing w:val="-1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re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called</w:t>
      </w:r>
      <w:proofErr w:type="gramEnd"/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or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erview?</w:t>
      </w:r>
    </w:p>
    <w:p w:rsidR="005928E7" w:rsidRDefault="004A566C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5928E7" w:rsidRDefault="005928E7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4A566C">
      <w:pPr>
        <w:widowControl w:val="0"/>
        <w:tabs>
          <w:tab w:val="left" w:pos="5175"/>
        </w:tabs>
        <w:spacing w:line="335" w:lineRule="auto"/>
        <w:ind w:right="219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w w:val="99"/>
          <w:position w:val="13"/>
        </w:rPr>
        <w:t>Accessible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car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parking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Ass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i</w:t>
      </w:r>
      <w:proofErr w:type="spellEnd"/>
      <w:r>
        <w:rPr>
          <w:rFonts w:ascii="Arial" w:eastAsia="Arial" w:hAnsi="Arial" w:cs="Arial"/>
          <w:color w:val="000000"/>
          <w:w w:val="99"/>
          <w:position w:val="13"/>
        </w:rPr>
        <w:t>s</w:t>
      </w:r>
      <w:r>
        <w:rPr>
          <w:rFonts w:ascii="Arial" w:eastAsia="Arial" w:hAnsi="Arial" w:cs="Arial"/>
          <w:color w:val="000000"/>
          <w:position w:val="13"/>
        </w:rPr>
        <w:t>t</w:t>
      </w:r>
      <w:r>
        <w:rPr>
          <w:rFonts w:ascii="Arial" w:eastAsia="Arial" w:hAnsi="Arial" w:cs="Arial"/>
          <w:color w:val="000000"/>
          <w:w w:val="99"/>
          <w:position w:val="13"/>
        </w:rPr>
        <w:t>ance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in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and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ou</w:t>
      </w:r>
      <w:r>
        <w:rPr>
          <w:rFonts w:ascii="Arial" w:eastAsia="Arial" w:hAnsi="Arial" w:cs="Arial"/>
          <w:color w:val="000000"/>
          <w:position w:val="13"/>
        </w:rPr>
        <w:t xml:space="preserve">t </w:t>
      </w:r>
      <w:r>
        <w:rPr>
          <w:rFonts w:ascii="Arial" w:eastAsia="Arial" w:hAnsi="Arial" w:cs="Arial"/>
          <w:color w:val="000000"/>
          <w:w w:val="99"/>
          <w:position w:val="13"/>
        </w:rPr>
        <w:t>o</w:t>
      </w:r>
      <w:r>
        <w:rPr>
          <w:rFonts w:ascii="Arial" w:eastAsia="Arial" w:hAnsi="Arial" w:cs="Arial"/>
          <w:color w:val="000000"/>
          <w:position w:val="13"/>
        </w:rPr>
        <w:t xml:space="preserve">f </w:t>
      </w:r>
      <w:r>
        <w:rPr>
          <w:rFonts w:ascii="Arial" w:eastAsia="Arial" w:hAnsi="Arial" w:cs="Arial"/>
          <w:color w:val="000000"/>
          <w:w w:val="99"/>
          <w:position w:val="13"/>
        </w:rPr>
        <w:t>a</w:t>
      </w:r>
      <w:r>
        <w:rPr>
          <w:rFonts w:ascii="Arial" w:eastAsia="Arial" w:hAnsi="Arial" w:cs="Arial"/>
          <w:color w:val="000000"/>
          <w:position w:val="13"/>
        </w:rPr>
        <w:t xml:space="preserve"> v</w:t>
      </w:r>
      <w:r>
        <w:rPr>
          <w:rFonts w:ascii="Arial" w:eastAsia="Arial" w:hAnsi="Arial" w:cs="Arial"/>
          <w:color w:val="000000"/>
          <w:w w:val="99"/>
          <w:position w:val="13"/>
        </w:rPr>
        <w:t>ehicle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13"/>
        </w:rPr>
        <w:t>Wheelc</w:t>
      </w:r>
      <w:proofErr w:type="spellEnd"/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h</w:t>
      </w:r>
      <w:r>
        <w:rPr>
          <w:rFonts w:ascii="Arial" w:eastAsia="Arial" w:hAnsi="Arial" w:cs="Arial"/>
          <w:color w:val="000000"/>
          <w:w w:val="99"/>
          <w:position w:val="13"/>
        </w:rPr>
        <w:t>air</w:t>
      </w:r>
      <w:r>
        <w:rPr>
          <w:rFonts w:ascii="Arial" w:eastAsia="Arial" w:hAnsi="Arial" w:cs="Arial"/>
          <w:color w:val="000000"/>
          <w:position w:val="13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3"/>
        </w:rPr>
        <w:t>access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position w:val="13"/>
        </w:rPr>
        <w:t>Acce</w:t>
      </w:r>
      <w:proofErr w:type="spellEnd"/>
      <w:r>
        <w:rPr>
          <w:rFonts w:ascii="Arial" w:eastAsia="Arial" w:hAnsi="Arial" w:cs="Arial"/>
          <w:color w:val="000000"/>
          <w:spacing w:val="-1"/>
          <w:w w:val="99"/>
          <w:position w:val="-13"/>
        </w:rPr>
        <w:t>s</w:t>
      </w:r>
      <w:proofErr w:type="spellStart"/>
      <w:r>
        <w:rPr>
          <w:rFonts w:ascii="Arial" w:eastAsia="Arial" w:hAnsi="Arial" w:cs="Arial"/>
          <w:color w:val="000000"/>
          <w:w w:val="99"/>
          <w:position w:val="13"/>
        </w:rPr>
        <w:t>sible</w:t>
      </w:r>
      <w:proofErr w:type="spellEnd"/>
      <w:r>
        <w:rPr>
          <w:rFonts w:ascii="Arial" w:eastAsia="Arial" w:hAnsi="Arial" w:cs="Arial"/>
          <w:color w:val="000000"/>
          <w:position w:val="13"/>
        </w:rPr>
        <w:t xml:space="preserve"> t</w:t>
      </w:r>
      <w:r>
        <w:rPr>
          <w:rFonts w:ascii="Arial" w:eastAsia="Arial" w:hAnsi="Arial" w:cs="Arial"/>
          <w:color w:val="000000"/>
          <w:w w:val="99"/>
          <w:position w:val="13"/>
        </w:rPr>
        <w:t>oile</w:t>
      </w:r>
      <w:r>
        <w:rPr>
          <w:rFonts w:ascii="Arial" w:eastAsia="Arial" w:hAnsi="Arial" w:cs="Arial"/>
          <w:color w:val="000000"/>
          <w:position w:val="13"/>
        </w:rPr>
        <w:t>t</w:t>
      </w:r>
      <w:r>
        <w:rPr>
          <w:rFonts w:ascii="Arial" w:eastAsia="Arial" w:hAnsi="Arial" w:cs="Arial"/>
          <w:color w:val="000000"/>
          <w:position w:val="13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4A566C">
      <w:pPr>
        <w:widowControl w:val="0"/>
        <w:tabs>
          <w:tab w:val="left" w:pos="5175"/>
        </w:tabs>
        <w:spacing w:before="1" w:line="221" w:lineRule="auto"/>
        <w:ind w:right="19"/>
        <w:rPr>
          <w:color w:val="000000"/>
        </w:rPr>
      </w:pPr>
      <w:r>
        <w:rPr>
          <w:rFonts w:ascii="Arial" w:eastAsia="Arial" w:hAnsi="Arial" w:cs="Arial"/>
          <w:color w:val="000000"/>
          <w:w w:val="99"/>
        </w:rPr>
        <w:t>Someone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w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erview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(i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advoca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  <w:position w:val="1"/>
        </w:rPr>
        <w:t>f</w:t>
      </w:r>
      <w:r>
        <w:rPr>
          <w:rFonts w:ascii="Arial" w:eastAsia="Arial" w:hAnsi="Arial" w:cs="Arial"/>
          <w:color w:val="000000"/>
          <w:w w:val="99"/>
          <w:position w:val="1"/>
        </w:rPr>
        <w:t>ac</w:t>
      </w:r>
      <w:r>
        <w:rPr>
          <w:rFonts w:ascii="Arial" w:eastAsia="Arial" w:hAnsi="Arial" w:cs="Arial"/>
          <w:color w:val="000000"/>
          <w:spacing w:val="1"/>
          <w:w w:val="99"/>
          <w:position w:val="1"/>
        </w:rPr>
        <w:t>i</w:t>
      </w:r>
      <w:r>
        <w:rPr>
          <w:rFonts w:ascii="Arial" w:eastAsia="Arial" w:hAnsi="Arial" w:cs="Arial"/>
          <w:color w:val="000000"/>
          <w:w w:val="99"/>
          <w:position w:val="1"/>
        </w:rPr>
        <w:t>li</w:t>
      </w:r>
      <w:r>
        <w:rPr>
          <w:rFonts w:ascii="Arial" w:eastAsia="Arial" w:hAnsi="Arial" w:cs="Arial"/>
          <w:color w:val="000000"/>
          <w:spacing w:val="1"/>
          <w:position w:val="1"/>
        </w:rPr>
        <w:t>t</w:t>
      </w:r>
      <w:r>
        <w:rPr>
          <w:rFonts w:ascii="Arial" w:eastAsia="Arial" w:hAnsi="Arial" w:cs="Arial"/>
          <w:color w:val="000000"/>
          <w:w w:val="99"/>
          <w:position w:val="1"/>
        </w:rPr>
        <w:t>a</w:t>
      </w:r>
      <w:r>
        <w:rPr>
          <w:rFonts w:ascii="Arial" w:eastAsia="Arial" w:hAnsi="Arial" w:cs="Arial"/>
          <w:color w:val="000000"/>
          <w:position w:val="1"/>
        </w:rPr>
        <w:t>t</w:t>
      </w:r>
      <w:r>
        <w:rPr>
          <w:rFonts w:ascii="Arial" w:eastAsia="Arial" w:hAnsi="Arial" w:cs="Arial"/>
          <w:color w:val="000000"/>
          <w:w w:val="99"/>
          <w:position w:val="1"/>
        </w:rPr>
        <w:t>or</w:t>
      </w:r>
      <w:r>
        <w:rPr>
          <w:rFonts w:ascii="Arial" w:eastAsia="Arial" w:hAnsi="Arial" w:cs="Arial"/>
          <w:color w:val="000000"/>
          <w:position w:val="1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5928E7">
      <w:pPr>
        <w:sectPr w:rsidR="005928E7">
          <w:type w:val="continuous"/>
          <w:pgSz w:w="11900" w:h="16839"/>
          <w:pgMar w:top="1134" w:right="341" w:bottom="0" w:left="705" w:header="0" w:footer="0" w:gutter="0"/>
          <w:cols w:num="2" w:space="708" w:equalWidth="0">
            <w:col w:w="4884" w:space="365"/>
            <w:col w:w="5603" w:space="0"/>
          </w:cols>
        </w:sectPr>
      </w:pPr>
    </w:p>
    <w:p w:rsidR="005928E7" w:rsidRDefault="005928E7">
      <w:pPr>
        <w:spacing w:after="25" w:line="240" w:lineRule="exact"/>
        <w:rPr>
          <w:sz w:val="24"/>
          <w:szCs w:val="24"/>
        </w:rPr>
      </w:pPr>
    </w:p>
    <w:p w:rsidR="005928E7" w:rsidRDefault="004A566C">
      <w:pPr>
        <w:widowControl w:val="0"/>
        <w:spacing w:line="222" w:lineRule="auto"/>
        <w:ind w:left="525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</w:rPr>
        <w:t>Sign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language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  <w:w w:val="99"/>
        </w:rPr>
        <w:t>e</w:t>
      </w:r>
      <w:r>
        <w:rPr>
          <w:rFonts w:ascii="Arial" w:eastAsia="Arial" w:hAnsi="Arial" w:cs="Arial"/>
          <w:color w:val="000000"/>
          <w:w w:val="99"/>
        </w:rPr>
        <w:t>rpre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w w:val="99"/>
        </w:rPr>
        <w:t>er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(please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ype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he</w:t>
      </w:r>
    </w:p>
    <w:p w:rsidR="005928E7" w:rsidRDefault="004A566C">
      <w:pPr>
        <w:widowControl w:val="0"/>
        <w:tabs>
          <w:tab w:val="left" w:pos="10426"/>
        </w:tabs>
        <w:spacing w:line="222" w:lineRule="auto"/>
        <w:ind w:left="5250" w:right="-20"/>
        <w:rPr>
          <w:color w:val="000000"/>
        </w:rPr>
      </w:pPr>
      <w:proofErr w:type="gramStart"/>
      <w:r>
        <w:rPr>
          <w:rFonts w:ascii="Arial" w:eastAsia="Arial" w:hAnsi="Arial" w:cs="Arial"/>
          <w:color w:val="000000"/>
          <w:w w:val="99"/>
          <w:position w:val="1"/>
        </w:rPr>
        <w:t>box</w:t>
      </w:r>
      <w:proofErr w:type="gramEnd"/>
      <w:r>
        <w:rPr>
          <w:rFonts w:ascii="Arial" w:eastAsia="Arial" w:hAnsi="Arial" w:cs="Arial"/>
          <w:color w:val="000000"/>
          <w:position w:val="1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"/>
        </w:rPr>
        <w:t>abo</w:t>
      </w:r>
      <w:r>
        <w:rPr>
          <w:rFonts w:ascii="Arial" w:eastAsia="Arial" w:hAnsi="Arial" w:cs="Arial"/>
          <w:color w:val="000000"/>
          <w:spacing w:val="1"/>
          <w:w w:val="99"/>
          <w:position w:val="1"/>
        </w:rPr>
        <w:t>v</w:t>
      </w:r>
      <w:r>
        <w:rPr>
          <w:rFonts w:ascii="Arial" w:eastAsia="Arial" w:hAnsi="Arial" w:cs="Arial"/>
          <w:color w:val="000000"/>
          <w:w w:val="99"/>
          <w:position w:val="1"/>
        </w:rPr>
        <w:t>e)</w:t>
      </w:r>
      <w:r>
        <w:rPr>
          <w:rFonts w:ascii="Arial" w:eastAsia="Arial" w:hAnsi="Arial" w:cs="Arial"/>
          <w:color w:val="000000"/>
          <w:position w:val="1"/>
        </w:rPr>
        <w:tab/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5928E7">
      <w:pPr>
        <w:spacing w:after="19" w:line="200" w:lineRule="exact"/>
        <w:rPr>
          <w:sz w:val="20"/>
          <w:szCs w:val="20"/>
        </w:rPr>
      </w:pPr>
    </w:p>
    <w:p w:rsidR="005928E7" w:rsidRDefault="004A566C">
      <w:pPr>
        <w:widowControl w:val="0"/>
        <w:spacing w:line="276" w:lineRule="auto"/>
        <w:ind w:left="5030" w:right="239"/>
        <w:jc w:val="right"/>
        <w:rPr>
          <w:color w:val="000000"/>
        </w:rPr>
      </w:pPr>
      <w:r>
        <w:rPr>
          <w:rFonts w:ascii="Arial" w:eastAsia="Arial" w:hAnsi="Arial" w:cs="Arial"/>
          <w:color w:val="000000"/>
          <w:position w:val="15"/>
        </w:rPr>
        <w:t>I</w:t>
      </w:r>
      <w:r>
        <w:rPr>
          <w:rFonts w:ascii="Arial" w:eastAsia="Arial" w:hAnsi="Arial" w:cs="Arial"/>
          <w:color w:val="000000"/>
          <w:w w:val="99"/>
          <w:position w:val="15"/>
        </w:rPr>
        <w:t>nduc</w:t>
      </w:r>
      <w:r>
        <w:rPr>
          <w:rFonts w:ascii="Arial" w:eastAsia="Arial" w:hAnsi="Arial" w:cs="Arial"/>
          <w:color w:val="000000"/>
          <w:position w:val="15"/>
        </w:rPr>
        <w:t>t</w:t>
      </w:r>
      <w:r>
        <w:rPr>
          <w:rFonts w:ascii="Arial" w:eastAsia="Arial" w:hAnsi="Arial" w:cs="Arial"/>
          <w:color w:val="000000"/>
          <w:w w:val="99"/>
          <w:position w:val="15"/>
        </w:rPr>
        <w:t>ion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loop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or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o</w:t>
      </w:r>
      <w:r>
        <w:rPr>
          <w:rFonts w:ascii="Arial" w:eastAsia="Arial" w:hAnsi="Arial" w:cs="Arial"/>
          <w:color w:val="000000"/>
          <w:position w:val="15"/>
        </w:rPr>
        <w:t>t</w:t>
      </w:r>
      <w:r>
        <w:rPr>
          <w:rFonts w:ascii="Arial" w:eastAsia="Arial" w:hAnsi="Arial" w:cs="Arial"/>
          <w:color w:val="000000"/>
          <w:spacing w:val="1"/>
          <w:w w:val="99"/>
          <w:position w:val="15"/>
        </w:rPr>
        <w:t>h</w:t>
      </w:r>
      <w:r>
        <w:rPr>
          <w:rFonts w:ascii="Arial" w:eastAsia="Arial" w:hAnsi="Arial" w:cs="Arial"/>
          <w:color w:val="000000"/>
          <w:w w:val="99"/>
          <w:position w:val="15"/>
        </w:rPr>
        <w:t>er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heari</w:t>
      </w:r>
      <w:r>
        <w:rPr>
          <w:rFonts w:ascii="Arial" w:eastAsia="Arial" w:hAnsi="Arial" w:cs="Arial"/>
          <w:color w:val="000000"/>
          <w:spacing w:val="1"/>
          <w:w w:val="99"/>
          <w:position w:val="15"/>
        </w:rPr>
        <w:t>n</w:t>
      </w:r>
      <w:r>
        <w:rPr>
          <w:rFonts w:ascii="Arial" w:eastAsia="Arial" w:hAnsi="Arial" w:cs="Arial"/>
          <w:color w:val="000000"/>
          <w:w w:val="99"/>
          <w:position w:val="15"/>
        </w:rPr>
        <w:t>g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enhance</w:t>
      </w:r>
      <w:r>
        <w:rPr>
          <w:rFonts w:ascii="Arial" w:eastAsia="Arial" w:hAnsi="Arial" w:cs="Arial"/>
          <w:color w:val="000000"/>
          <w:spacing w:val="-1"/>
          <w:w w:val="99"/>
          <w:position w:val="15"/>
        </w:rPr>
        <w:t>m</w:t>
      </w:r>
      <w:r>
        <w:rPr>
          <w:rFonts w:ascii="Arial" w:eastAsia="Arial" w:hAnsi="Arial" w:cs="Arial"/>
          <w:color w:val="000000"/>
          <w:w w:val="99"/>
          <w:position w:val="15"/>
        </w:rPr>
        <w:t>en</w:t>
      </w:r>
      <w:r>
        <w:rPr>
          <w:rFonts w:ascii="Arial" w:eastAsia="Arial" w:hAnsi="Arial" w:cs="Arial"/>
          <w:color w:val="000000"/>
          <w:position w:val="15"/>
        </w:rPr>
        <w:t xml:space="preserve">t             </w:t>
      </w:r>
      <w:r>
        <w:rPr>
          <w:rFonts w:ascii="Arial" w:eastAsia="Arial" w:hAnsi="Arial" w:cs="Arial"/>
          <w:color w:val="000000"/>
          <w:spacing w:val="-55"/>
          <w:position w:val="15"/>
        </w:rPr>
        <w:t xml:space="preserve"> </w:t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Keyboard</w:t>
      </w:r>
      <w:r>
        <w:rPr>
          <w:rFonts w:ascii="Arial" w:eastAsia="Arial" w:hAnsi="Arial" w:cs="Arial"/>
          <w:color w:val="000000"/>
          <w:position w:val="15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position w:val="15"/>
        </w:rPr>
        <w:t>o</w:t>
      </w:r>
      <w:r>
        <w:rPr>
          <w:rFonts w:ascii="Arial" w:eastAsia="Arial" w:hAnsi="Arial" w:cs="Arial"/>
          <w:color w:val="000000"/>
          <w:w w:val="99"/>
          <w:position w:val="15"/>
        </w:rPr>
        <w:t>r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5"/>
        </w:rPr>
        <w:t>wri</w:t>
      </w:r>
      <w:r>
        <w:rPr>
          <w:rFonts w:ascii="Arial" w:eastAsia="Arial" w:hAnsi="Arial" w:cs="Arial"/>
          <w:color w:val="000000"/>
          <w:position w:val="15"/>
        </w:rPr>
        <w:t>tt</w:t>
      </w:r>
      <w:r>
        <w:rPr>
          <w:rFonts w:ascii="Arial" w:eastAsia="Arial" w:hAnsi="Arial" w:cs="Arial"/>
          <w:color w:val="000000"/>
          <w:w w:val="99"/>
          <w:position w:val="15"/>
        </w:rPr>
        <w:t>en</w:t>
      </w:r>
      <w:r>
        <w:rPr>
          <w:rFonts w:ascii="Arial" w:eastAsia="Arial" w:hAnsi="Arial" w:cs="Arial"/>
          <w:color w:val="000000"/>
          <w:position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15"/>
        </w:rPr>
        <w:t>t</w:t>
      </w:r>
      <w:r>
        <w:rPr>
          <w:rFonts w:ascii="Arial" w:eastAsia="Arial" w:hAnsi="Arial" w:cs="Arial"/>
          <w:color w:val="000000"/>
          <w:w w:val="99"/>
          <w:position w:val="15"/>
        </w:rPr>
        <w:t>es</w:t>
      </w:r>
      <w:r>
        <w:rPr>
          <w:rFonts w:ascii="Arial" w:eastAsia="Arial" w:hAnsi="Arial" w:cs="Arial"/>
          <w:color w:val="000000"/>
          <w:position w:val="15"/>
        </w:rPr>
        <w:t>t</w:t>
      </w:r>
      <w:r>
        <w:rPr>
          <w:rFonts w:ascii="Arial" w:eastAsia="Arial" w:hAnsi="Arial" w:cs="Arial"/>
          <w:color w:val="000000"/>
          <w:w w:val="99"/>
          <w:position w:val="15"/>
        </w:rPr>
        <w:t>s</w:t>
      </w:r>
      <w:r>
        <w:rPr>
          <w:rFonts w:ascii="Arial" w:eastAsia="Arial" w:hAnsi="Arial" w:cs="Arial"/>
          <w:color w:val="000000"/>
          <w:position w:val="15"/>
        </w:rPr>
        <w:t xml:space="preserve">                                            </w:t>
      </w:r>
      <w:r>
        <w:rPr>
          <w:rFonts w:ascii="Arial" w:eastAsia="Arial" w:hAnsi="Arial" w:cs="Arial"/>
          <w:color w:val="000000"/>
          <w:spacing w:val="-61"/>
          <w:position w:val="15"/>
        </w:rPr>
        <w:t xml:space="preserve"> </w:t>
      </w:r>
      <w:r>
        <w:rPr>
          <w:rFonts w:ascii="WXVXC+SegoeUISymbol" w:eastAsia="WXVXC+SegoeUISymbol" w:hAnsi="WXVXC+SegoeUISymbol" w:cs="WXVXC+SegoeUISymbol"/>
          <w:color w:val="000000"/>
          <w:w w:val="99"/>
        </w:rPr>
        <w:t>☐</w:t>
      </w:r>
    </w:p>
    <w:p w:rsidR="005928E7" w:rsidRDefault="005928E7">
      <w:pPr>
        <w:spacing w:after="12" w:line="240" w:lineRule="exact"/>
        <w:rPr>
          <w:sz w:val="24"/>
          <w:szCs w:val="24"/>
        </w:rPr>
      </w:pPr>
    </w:p>
    <w:p w:rsidR="005928E7" w:rsidRDefault="004A566C">
      <w:pPr>
        <w:widowControl w:val="0"/>
        <w:spacing w:line="240" w:lineRule="auto"/>
        <w:ind w:left="9331" w:right="-20"/>
        <w:rPr>
          <w:color w:val="000000"/>
        </w:rPr>
        <w:sectPr w:rsidR="005928E7">
          <w:type w:val="continuous"/>
          <w:pgSz w:w="11900" w:h="16839"/>
          <w:pgMar w:top="1134" w:right="341" w:bottom="0" w:left="705" w:header="0" w:footer="0" w:gutter="0"/>
          <w:cols w:space="708"/>
        </w:sect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8"/>
    </w:p>
    <w:p w:rsidR="005928E7" w:rsidRDefault="004A566C">
      <w:pPr>
        <w:widowControl w:val="0"/>
        <w:spacing w:line="243" w:lineRule="auto"/>
        <w:ind w:right="1043"/>
        <w:rPr>
          <w:rFonts w:ascii="Arial" w:eastAsia="Arial" w:hAnsi="Arial" w:cs="Arial"/>
          <w:color w:val="000000"/>
        </w:rPr>
      </w:pPr>
      <w:bookmarkStart w:id="9" w:name="_page_19_0"/>
      <w:r>
        <w:rPr>
          <w:rFonts w:ascii="Arial" w:eastAsia="Arial" w:hAnsi="Arial" w:cs="Arial"/>
          <w:color w:val="000000"/>
          <w:w w:val="99"/>
        </w:rPr>
        <w:lastRenderedPageBreak/>
        <w:t>The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1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you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have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given</w:t>
      </w:r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w w:val="99"/>
        </w:rPr>
        <w:t>w</w:t>
      </w:r>
      <w:r>
        <w:rPr>
          <w:rFonts w:ascii="Arial" w:eastAsia="Arial" w:hAnsi="Arial" w:cs="Arial"/>
          <w:color w:val="000000"/>
          <w:w w:val="99"/>
        </w:rPr>
        <w:t>ill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be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rea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ed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con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den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al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i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necessary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enable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us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appropria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adjus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men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and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w w:val="99"/>
        </w:rPr>
        <w:t>acili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ies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a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erview</w:t>
      </w:r>
      <w:r>
        <w:rPr>
          <w:rFonts w:ascii="Arial" w:eastAsia="Arial" w:hAnsi="Arial" w:cs="Arial"/>
          <w:color w:val="000000"/>
        </w:rPr>
        <w:t xml:space="preserve">. </w:t>
      </w:r>
      <w:r>
        <w:rPr>
          <w:rFonts w:ascii="Arial" w:eastAsia="Arial" w:hAnsi="Arial" w:cs="Arial"/>
          <w:color w:val="000000"/>
          <w:w w:val="99"/>
        </w:rPr>
        <w:t>Th</w:t>
      </w:r>
      <w:r>
        <w:rPr>
          <w:rFonts w:ascii="Arial" w:eastAsia="Arial" w:hAnsi="Arial" w:cs="Arial"/>
          <w:color w:val="000000"/>
          <w:spacing w:val="4"/>
          <w:w w:val="99"/>
        </w:rPr>
        <w:t>a</w:t>
      </w:r>
      <w:r>
        <w:rPr>
          <w:rFonts w:ascii="Arial" w:eastAsia="Arial" w:hAnsi="Arial" w:cs="Arial"/>
          <w:color w:val="000000"/>
          <w:w w:val="99"/>
        </w:rPr>
        <w:t>nk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</w:rPr>
        <w:t>y</w:t>
      </w:r>
      <w:r>
        <w:rPr>
          <w:rFonts w:ascii="Arial" w:eastAsia="Arial" w:hAnsi="Arial" w:cs="Arial"/>
          <w:color w:val="000000"/>
          <w:w w:val="99"/>
        </w:rPr>
        <w:t>ou</w:t>
      </w:r>
      <w:r>
        <w:rPr>
          <w:rFonts w:ascii="Arial" w:eastAsia="Arial" w:hAnsi="Arial" w:cs="Arial"/>
          <w:color w:val="000000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</w:rPr>
        <w:t>o</w:t>
      </w:r>
      <w:r>
        <w:rPr>
          <w:rFonts w:ascii="Arial" w:eastAsia="Arial" w:hAnsi="Arial" w:cs="Arial"/>
          <w:color w:val="000000"/>
          <w:w w:val="99"/>
        </w:rPr>
        <w:t>r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providing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w w:val="99"/>
        </w:rPr>
        <w:t>his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w w:val="99"/>
        </w:rPr>
        <w:t>i</w:t>
      </w:r>
      <w:r>
        <w:rPr>
          <w:rFonts w:ascii="Arial" w:eastAsia="Arial" w:hAnsi="Arial" w:cs="Arial"/>
          <w:color w:val="000000"/>
          <w:spacing w:val="4"/>
          <w:w w:val="99"/>
        </w:rPr>
        <w:t>n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w w:val="99"/>
        </w:rPr>
        <w:t>orma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w w:val="99"/>
        </w:rPr>
        <w:t>ion</w:t>
      </w:r>
      <w:r>
        <w:rPr>
          <w:rFonts w:ascii="Arial" w:eastAsia="Arial" w:hAnsi="Arial" w:cs="Arial"/>
          <w:color w:val="000000"/>
        </w:rPr>
        <w:t>.</w:t>
      </w: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9531" w:right="-20"/>
        <w:rPr>
          <w:color w:val="000000"/>
        </w:r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9"/>
    </w:p>
    <w:sectPr w:rsidR="005928E7">
      <w:pgSz w:w="11900" w:h="16839"/>
      <w:pgMar w:top="999" w:right="341" w:bottom="0" w:left="50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2BACAC-4FC1-4AFE-9C79-BB95E37972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XVXC+SegoeUISymbol">
    <w:charset w:val="01"/>
    <w:family w:val="auto"/>
    <w:pitch w:val="variable"/>
    <w:sig w:usb0="800001E3" w:usb1="1200FFEF" w:usb2="00040000" w:usb3="04000000" w:csb0="00000001" w:csb1="4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039A87B-8DEA-494B-A2D4-9A79A49E46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9FC"/>
    <w:rsid w:val="003B52F0"/>
    <w:rsid w:val="004A566C"/>
    <w:rsid w:val="005059FC"/>
    <w:rsid w:val="005928E7"/>
    <w:rsid w:val="00D8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D396E"/>
  <w15:docId w15:val="{CC0B9475-6645-44DE-8C45-CB95467E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5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EPS-DC1\Shared%20Resources$\ADMIN\1%20STAFF\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Form.dotx</Template>
  <TotalTime>4</TotalTime>
  <Pages>9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Maypole Primary School</Company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L Paulden</dc:creator>
  <cp:lastModifiedBy>Ms L Paulden</cp:lastModifiedBy>
  <cp:revision>2</cp:revision>
  <dcterms:created xsi:type="dcterms:W3CDTF">2024-01-29T10:47:00Z</dcterms:created>
  <dcterms:modified xsi:type="dcterms:W3CDTF">2024-01-29T13:09:00Z</dcterms:modified>
</cp:coreProperties>
</file>