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0A" w:rsidRDefault="00C672F7" w:rsidP="00BD700A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MOR/</w:t>
      </w:r>
      <w:proofErr w:type="spellStart"/>
      <w:r>
        <w:rPr>
          <w:rFonts w:ascii="Arial" w:hAnsi="Arial" w:cs="Arial"/>
          <w:sz w:val="22"/>
          <w:szCs w:val="22"/>
        </w:rPr>
        <w:t>kng</w:t>
      </w:r>
      <w:proofErr w:type="spellEnd"/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E258BC" w:rsidP="00BD700A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November</w:t>
      </w:r>
      <w:r w:rsidR="00CD531D">
        <w:rPr>
          <w:rFonts w:ascii="Arial" w:hAnsi="Arial" w:cs="Arial"/>
          <w:sz w:val="22"/>
          <w:szCs w:val="22"/>
        </w:rPr>
        <w:t xml:space="preserve"> </w:t>
      </w:r>
      <w:r w:rsidR="006B286B">
        <w:rPr>
          <w:rFonts w:ascii="Arial" w:hAnsi="Arial" w:cs="Arial"/>
          <w:sz w:val="22"/>
          <w:szCs w:val="22"/>
        </w:rPr>
        <w:t>2018</w:t>
      </w: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Default="00C672F7" w:rsidP="00BD700A">
      <w:pPr>
        <w:spacing w:after="0"/>
        <w:rPr>
          <w:rFonts w:ascii="Arial" w:hAnsi="Arial" w:cs="Arial"/>
          <w:sz w:val="22"/>
          <w:szCs w:val="22"/>
        </w:rPr>
      </w:pPr>
    </w:p>
    <w:p w:rsidR="00BD700A" w:rsidRDefault="00BD700A" w:rsidP="00BD700A">
      <w:pPr>
        <w:spacing w:after="0"/>
        <w:rPr>
          <w:rFonts w:ascii="Arial" w:hAnsi="Arial" w:cs="Arial"/>
          <w:sz w:val="22"/>
          <w:szCs w:val="22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Dear Applicant,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 xml:space="preserve">Re: </w:t>
      </w:r>
      <w:r w:rsidR="00E258BC">
        <w:rPr>
          <w:rFonts w:ascii="Arial" w:hAnsi="Arial" w:cs="Arial"/>
        </w:rPr>
        <w:t>Specialist Teacher of Food Technology or Textiles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Thank you for considering an application to</w:t>
      </w:r>
      <w:r w:rsidR="006B286B">
        <w:rPr>
          <w:rFonts w:ascii="Arial" w:hAnsi="Arial" w:cs="Arial"/>
        </w:rPr>
        <w:t xml:space="preserve"> our school for the position of </w:t>
      </w:r>
      <w:r w:rsidR="00E258BC">
        <w:rPr>
          <w:rFonts w:ascii="Arial" w:hAnsi="Arial" w:cs="Arial"/>
        </w:rPr>
        <w:t>Specialist Teacher of Food Technology or Textiles</w:t>
      </w:r>
      <w:bookmarkStart w:id="0" w:name="_GoBack"/>
      <w:bookmarkEnd w:id="0"/>
      <w:r w:rsidR="008760D0">
        <w:rPr>
          <w:rFonts w:ascii="Arial" w:hAnsi="Arial" w:cs="Arial"/>
        </w:rPr>
        <w:t>.</w:t>
      </w: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I am enclosing details of The Highfield School from which I am sure you will get a flavour of the enjoyment and professional development you would get from working as part of our team.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Also enclosed is the following documentation to assist you in preparing your application.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Application Form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You can also visit our website on www.highfield.herts.sch.uk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 xml:space="preserve">We look forward to reading the details of your application, which should be addressed for my attention.  Please include a letter outlining why you wish to be considered for this position. Candidates should be aware that applications will only be accepted from candidates </w:t>
      </w:r>
      <w:r w:rsidR="006B286B">
        <w:rPr>
          <w:rFonts w:ascii="Arial" w:hAnsi="Arial" w:cs="Arial"/>
        </w:rPr>
        <w:t xml:space="preserve">who provide a letter of application and </w:t>
      </w:r>
      <w:r w:rsidRPr="00C672F7">
        <w:rPr>
          <w:rFonts w:ascii="Arial" w:hAnsi="Arial" w:cs="Arial"/>
        </w:rPr>
        <w:t>complet</w:t>
      </w:r>
      <w:r w:rsidR="006B286B">
        <w:rPr>
          <w:rFonts w:ascii="Arial" w:hAnsi="Arial" w:cs="Arial"/>
        </w:rPr>
        <w:t>ed</w:t>
      </w:r>
      <w:r w:rsidRPr="00C672F7">
        <w:rPr>
          <w:rFonts w:ascii="Arial" w:hAnsi="Arial" w:cs="Arial"/>
        </w:rPr>
        <w:t xml:space="preserve"> application </w:t>
      </w:r>
      <w:r w:rsidR="006B286B">
        <w:rPr>
          <w:rFonts w:ascii="Arial" w:hAnsi="Arial" w:cs="Arial"/>
        </w:rPr>
        <w:t>form.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C672F7" w:rsidRPr="00C672F7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I would be happy to discuss any questions you may have or to show you round our school so please do not hesitate to contact me.</w:t>
      </w:r>
    </w:p>
    <w:p w:rsidR="00C672F7" w:rsidRPr="00C672F7" w:rsidRDefault="00C672F7" w:rsidP="00C672F7">
      <w:pPr>
        <w:spacing w:after="0"/>
        <w:rPr>
          <w:rFonts w:ascii="Arial" w:hAnsi="Arial" w:cs="Arial"/>
        </w:rPr>
      </w:pPr>
    </w:p>
    <w:p w:rsidR="00E972A1" w:rsidRDefault="00C672F7" w:rsidP="00C672F7">
      <w:pPr>
        <w:spacing w:after="0"/>
        <w:rPr>
          <w:rFonts w:ascii="Arial" w:hAnsi="Arial" w:cs="Arial"/>
        </w:rPr>
      </w:pPr>
      <w:r w:rsidRPr="00C672F7">
        <w:rPr>
          <w:rFonts w:ascii="Arial" w:hAnsi="Arial" w:cs="Arial"/>
        </w:rPr>
        <w:t>Yours sincerely,</w:t>
      </w: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Ian Morris</w:t>
      </w:r>
    </w:p>
    <w:p w:rsidR="00C672F7" w:rsidRDefault="00C672F7" w:rsidP="00C672F7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Headteacher</w:t>
      </w:r>
      <w:proofErr w:type="spellEnd"/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Default="00C672F7" w:rsidP="00C672F7">
      <w:pPr>
        <w:spacing w:after="0"/>
        <w:rPr>
          <w:rFonts w:ascii="Arial" w:hAnsi="Arial" w:cs="Arial"/>
        </w:rPr>
      </w:pPr>
    </w:p>
    <w:p w:rsidR="00C672F7" w:rsidRPr="00E972A1" w:rsidRDefault="00C672F7" w:rsidP="00C672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Enc.</w:t>
      </w:r>
    </w:p>
    <w:sectPr w:rsidR="00C672F7" w:rsidRPr="00E972A1" w:rsidSect="00D170AF">
      <w:headerReference w:type="default" r:id="rId7"/>
      <w:footerReference w:type="default" r:id="rId8"/>
      <w:pgSz w:w="11901" w:h="16840"/>
      <w:pgMar w:top="1959" w:right="1134" w:bottom="198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4C0" w:rsidRDefault="008F64C0">
      <w:pPr>
        <w:spacing w:after="0"/>
      </w:pPr>
      <w:r>
        <w:separator/>
      </w:r>
    </w:p>
  </w:endnote>
  <w:endnote w:type="continuationSeparator" w:id="0">
    <w:p w:rsidR="008F64C0" w:rsidRDefault="008F64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4C0" w:rsidRDefault="008F64C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2061210</wp:posOffset>
              </wp:positionH>
              <wp:positionV relativeFrom="paragraph">
                <wp:posOffset>-368300</wp:posOffset>
              </wp:positionV>
              <wp:extent cx="22098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Tel: 01462 620500</w:t>
                          </w:r>
                        </w:p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D0415D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20"/>
                              </w:rPr>
                              <w:t>admin@highfield.herts.sch.uk</w:t>
                            </w:r>
                          </w:hyperlink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  <w:p w:rsidR="008F64C0" w:rsidRPr="00D0415D" w:rsidRDefault="008F64C0" w:rsidP="0077114E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415D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www.highfield.herts.sch.uk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2.3pt;margin-top:-29pt;width:174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" fillcolor="white [3201]" stroked="f" strokeweight=".5pt">
              <v:textbox>
                <w:txbxContent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Tel: 01462 620500</w:t>
                    </w:r>
                  </w:p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Email: </w:t>
                    </w:r>
                    <w:hyperlink r:id="rId2" w:history="1">
                      <w:r w:rsidRPr="00D0415D">
                        <w:rPr>
                          <w:rStyle w:val="Hyperlink"/>
                          <w:rFonts w:ascii="Arial" w:hAnsi="Arial" w:cs="Arial"/>
                          <w:sz w:val="18"/>
                          <w:szCs w:val="20"/>
                        </w:rPr>
                        <w:t>admin@highfield.herts.sch.uk</w:t>
                      </w:r>
                    </w:hyperlink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</w:t>
                    </w:r>
                  </w:p>
                  <w:p w:rsidR="008F64C0" w:rsidRPr="00D0415D" w:rsidRDefault="008F64C0" w:rsidP="0077114E">
                    <w:pPr>
                      <w:spacing w:after="0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415D">
                      <w:rPr>
                        <w:rFonts w:ascii="Arial" w:hAnsi="Arial" w:cs="Arial"/>
                        <w:sz w:val="18"/>
                        <w:szCs w:val="20"/>
                      </w:rPr>
                      <w:t>www.highfield.herts.sch.uk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-596265</wp:posOffset>
              </wp:positionH>
              <wp:positionV relativeFrom="paragraph">
                <wp:posOffset>-768350</wp:posOffset>
              </wp:positionV>
              <wp:extent cx="7171690" cy="133921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90" cy="1339215"/>
                        <a:chOff x="0" y="0"/>
                        <a:chExt cx="7171690" cy="1339215"/>
                      </a:xfrm>
                    </wpg:grpSpPr>
                    <pic:pic xmlns:pic="http://schemas.openxmlformats.org/drawingml/2006/picture">
                      <pic:nvPicPr>
                        <pic:cNvPr id="11" name="Picture 11" descr="N:\My Pictures\values tilted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0"/>
                          <a:ext cx="164719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Highfield letterhead (bottom)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r="70000" b="49816"/>
                        <a:stretch/>
                      </pic:blipFill>
                      <pic:spPr bwMode="auto">
                        <a:xfrm>
                          <a:off x="0" y="295275"/>
                          <a:ext cx="22098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305B46B" id="Group 14" o:spid="_x0000_s1026" style="position:absolute;margin-left:-46.95pt;margin-top:-60.5pt;width:564.7pt;height:105.45pt;z-index:251664384" coordsize="71716,13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I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CWAAA&#10;AAEAAgJY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RwAAAAAFJnaHRsb25nAAAS4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Q4QklNBAwAAAAABtQAAAABAAAAoAAAACYAAAHg&#10;AABHQAAABrgAGAAB/9j/7QAMQWRvYmVfQ00AAf/uAA5BZG9iZQBkgAAAAAH/2wCEAAwICAgJCAwJ&#10;CQwRCwoLERUPDAwPFRgTExUTExgRDAwMDAwMEQwMDAwMDAwMDAwMDAwMDAwMDAwMDAwMDAwMDAwB&#10;DQsLDQ4NEA4OEBQODg4UFA4ODg4UEQwMDAwMEREMDAwMDAwRDAwMDAwMDAwMDAwMDAwMDAwMDAwM&#10;DAwMDAwMDP/AABEIAC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MCAwQCAgQFBAMEBQYFBQUF&#10;BggHBwcHBwgLCQkJCQkJCwsLCwsLCwsMDAwMDAwMDAwMDAwMDAwMDAwMDAwBAwMDBwQHDQcHDQ8N&#10;DQ0PDw4ODg4PDwwMDAwMDw8MDAwMDAwPDAwMDAwMDAwMDAwMDAwMDAwMDAwMDAwMDAwMDP/AABEI&#10;BHAS4QMBEQACEQEDEQH/3QAEAl3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+cv+ct/wA0Nb/Jj8o/NH5leSoll1vTbaH6ryT1BG09xHAZSlCCIlkMlCOPwfF8Ncyd&#10;HiGXIIy5Fo1OQ44GQfjV/wA4pf8APzXzj5f81po//OR2rnVfKGoVWS9e2jE1hJT4ZFFvGpeNiAro&#10;VYrXmlKMr7vV9lxlG8Yo/e6zT6+QPrO33Pr78itL1T/nNr82h/zlV5zs5rX8tPKTva+TdPukANxc&#10;K1WumWpBKMA7MKj1RHGrN6D5h6gjSY/CH1H6j+j8fpcnCDqJ8Z5Dk/WTNO7F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oLUtNtNZtJ9I1eCK6sbqJ4Z4JkDxyRuOLI6tUMrAkEEUIwg1uEEW+L0/59z/84/Jq&#10;/wDiQeUkMnqer9WN7eG15Vr/AHPq8eNf2P7vtx47Znfyllqr+wOL+Sx3dPtHTtOtNItYNK0mCK1s&#10;raNIYIIEWOOONBxVERQFVVAoABQDYZgk3uXKApGYE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T+ZeqR6H5Q8wa1cELFZ6TfXDk9AI4HYk/d&#10;luCPFMDzH3sMhqJPk/kf0K9Gm6lZ6i/2be4ilPyRw38M9DmLBDysTRf2KKwcB0IKkVBHQjPN3r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55245;width:16471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m5bDAAAA2wAAAA8AAABkcnMvZG93bnJldi54bWxET01rwkAQvQv+h2WE3nRjC6VGVxHb0l6K&#10;bRTR25Adk5DsbLq7avrv3YLgbR7vc2aLzjTiTM5XlhWMRwkI4tzqigsF28378AWED8gaG8uk4I88&#10;LOb93gxTbS/8Q+csFCKGsE9RQRlCm0rp85IM+pFtiSN3tM5giNAVUju8xHDTyMckeZYGK44NJba0&#10;Kimvs5NRUH+cvutd9vX29DspXrfH9d4d2Cr1MOiWUxCBunAX39yfOs4fw/8v8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ablsMAAADbAAAADwAAAAAAAAAAAAAAAACf&#10;AgAAZHJzL2Rvd25yZXYueG1sUEsFBgAAAAAEAAQA9wAAAI8DAAAAAA==&#10;">
                <v:imagedata r:id="rId5" o:title="values tilted"/>
                <v:path arrowok="t"/>
              </v:shape>
              <v:shape id="Picture 12" o:spid="_x0000_s1028" type="#_x0000_t75" alt="Highfield letterhead (bottom).jpg" style="position:absolute;top:2952;width:22098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63bCAAAA2wAAAA8AAABkcnMvZG93bnJldi54bWxET0trwkAQvgv9D8sUejO7DSgldROsWujF&#10;g9pDj0N2zKPZ2ZBdY+qvdwuF3ubje86qmGwnRhp841jDc6JAEJfONFxp+Dy9z19A+IBssHNMGn7I&#10;Q5E/zFaYGXflA43HUIkYwj5DDXUIfSalL2uy6BPXE0fu7AaLIcKhkmbAawy3nUyVWkqLDceGGnva&#10;1FR+Hy9WQ/mm2vWhTafbfqfa7QLHr/Ni1PrpcVq/ggg0hX/xn/vDxPkp/P4S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Ot2wgAAANsAAAAPAAAAAAAAAAAAAAAAAJ8C&#10;AABkcnMvZG93bnJldi54bWxQSwUGAAAAAAQABAD3AAAAjgMAAAAA&#10;">
                <v:imagedata r:id="rId6" o:title="Highfield letterhead (bottom)" cropbottom="32647f" cropright="45875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4C0" w:rsidRDefault="008F64C0">
      <w:pPr>
        <w:spacing w:after="0"/>
      </w:pPr>
      <w:r>
        <w:separator/>
      </w:r>
    </w:p>
  </w:footnote>
  <w:footnote w:type="continuationSeparator" w:id="0">
    <w:p w:rsidR="008F64C0" w:rsidRDefault="008F64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4C0" w:rsidRDefault="008F64C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2052AEE" wp14:editId="2B4CBDE9">
          <wp:simplePos x="0" y="0"/>
          <wp:positionH relativeFrom="column">
            <wp:posOffset>4661535</wp:posOffset>
          </wp:positionH>
          <wp:positionV relativeFrom="paragraph">
            <wp:posOffset>-19685</wp:posOffset>
          </wp:positionV>
          <wp:extent cx="1981200" cy="608263"/>
          <wp:effectExtent l="0" t="0" r="0" b="0"/>
          <wp:wrapNone/>
          <wp:docPr id="17" name="Picture 17" descr="Highfield letterhead (bottom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bottom).jpg"/>
                  <pic:cNvPicPr/>
                </pic:nvPicPr>
                <pic:blipFill rotWithShape="1">
                  <a:blip r:embed="rId1"/>
                  <a:srcRect l="31681" t="51287" r="38835" b="10110"/>
                  <a:stretch/>
                </pic:blipFill>
                <pic:spPr bwMode="auto">
                  <a:xfrm>
                    <a:off x="0" y="0"/>
                    <a:ext cx="1981200" cy="6082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-440055</wp:posOffset>
          </wp:positionH>
          <wp:positionV relativeFrom="paragraph">
            <wp:posOffset>-226695</wp:posOffset>
          </wp:positionV>
          <wp:extent cx="2726267" cy="1041400"/>
          <wp:effectExtent l="25400" t="0" r="0" b="0"/>
          <wp:wrapNone/>
          <wp:docPr id="18" name="Picture 0" descr="Highfield letterhead (to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field letterhead (top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6267" cy="104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704AF"/>
    <w:multiLevelType w:val="hybridMultilevel"/>
    <w:tmpl w:val="97C03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2529"/>
    <w:multiLevelType w:val="multilevel"/>
    <w:tmpl w:val="65722B18"/>
    <w:lvl w:ilvl="0">
      <w:start w:val="1"/>
      <w:numFmt w:val="decimal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" w15:restartNumberingAfterBreak="0">
    <w:nsid w:val="2F697A57"/>
    <w:multiLevelType w:val="hybridMultilevel"/>
    <w:tmpl w:val="5630F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mailMerge>
    <w:mainDocumentType w:val="formLetters"/>
    <w:linkToQuery/>
    <w:dataType w:val="native"/>
    <w:connectString w:val="Provider=Microsoft.ACE.OLEDB.12.0;User ID=Admin;Data Source=N:\14-15\Caitlin\Y11 May Half Term Intervent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portData$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Postcode"/>
        <w:mappedName w:val="Postal Code"/>
        <w:column w:val="1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E6"/>
    <w:rsid w:val="000454E6"/>
    <w:rsid w:val="00066C85"/>
    <w:rsid w:val="000D265E"/>
    <w:rsid w:val="000F7A82"/>
    <w:rsid w:val="001024AF"/>
    <w:rsid w:val="0012198B"/>
    <w:rsid w:val="00140A27"/>
    <w:rsid w:val="001F2F01"/>
    <w:rsid w:val="00205370"/>
    <w:rsid w:val="002167C0"/>
    <w:rsid w:val="002B14DD"/>
    <w:rsid w:val="002E19F1"/>
    <w:rsid w:val="00334F2A"/>
    <w:rsid w:val="00356954"/>
    <w:rsid w:val="003F512B"/>
    <w:rsid w:val="00465430"/>
    <w:rsid w:val="004A106F"/>
    <w:rsid w:val="004A6F9F"/>
    <w:rsid w:val="004D7BF6"/>
    <w:rsid w:val="00606FE8"/>
    <w:rsid w:val="00611EF0"/>
    <w:rsid w:val="006135AE"/>
    <w:rsid w:val="006319F6"/>
    <w:rsid w:val="006B286B"/>
    <w:rsid w:val="00705383"/>
    <w:rsid w:val="007236DD"/>
    <w:rsid w:val="0077114E"/>
    <w:rsid w:val="007B16D0"/>
    <w:rsid w:val="00853F42"/>
    <w:rsid w:val="008559E6"/>
    <w:rsid w:val="008760D0"/>
    <w:rsid w:val="008976A4"/>
    <w:rsid w:val="008B74A0"/>
    <w:rsid w:val="008F64C0"/>
    <w:rsid w:val="00A848C1"/>
    <w:rsid w:val="00BD700A"/>
    <w:rsid w:val="00C453EF"/>
    <w:rsid w:val="00C55BB1"/>
    <w:rsid w:val="00C672F7"/>
    <w:rsid w:val="00CC3DFC"/>
    <w:rsid w:val="00CD531D"/>
    <w:rsid w:val="00D0415D"/>
    <w:rsid w:val="00D170AF"/>
    <w:rsid w:val="00D33D25"/>
    <w:rsid w:val="00D832C6"/>
    <w:rsid w:val="00DE166A"/>
    <w:rsid w:val="00E258BC"/>
    <w:rsid w:val="00E61B8C"/>
    <w:rsid w:val="00E972A1"/>
    <w:rsid w:val="00F02E44"/>
    <w:rsid w:val="00F471D6"/>
    <w:rsid w:val="00FE4386"/>
    <w:rsid w:val="00FF7E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E49C6A46-A48B-464A-8D6B-D5D62A18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7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59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59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59E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74A0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74A0"/>
    <w:rPr>
      <w:rFonts w:ascii="Times New Roman" w:hAnsi="Times New Roman" w:cs="Times New Roman" w:hint="default"/>
      <w:b/>
      <w:bCs/>
    </w:rPr>
  </w:style>
  <w:style w:type="paragraph" w:customStyle="1" w:styleId="DfESOutNumbered">
    <w:name w:val="DfESOutNumbered"/>
    <w:basedOn w:val="Normal"/>
    <w:rsid w:val="008B74A0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rsid w:val="00611EF0"/>
    <w:rPr>
      <w:rFonts w:cs="Times New Roman"/>
    </w:rPr>
  </w:style>
  <w:style w:type="paragraph" w:styleId="ListParagraph">
    <w:name w:val="List Paragraph"/>
    <w:basedOn w:val="Normal"/>
    <w:uiPriority w:val="34"/>
    <w:qFormat/>
    <w:rsid w:val="001F2F0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6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5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@highfield.herts.sch.uk" TargetMode="External"/><Relationship Id="rId1" Type="http://schemas.openxmlformats.org/officeDocument/2006/relationships/hyperlink" Target="mailto:admin@highfield.herts.sch.uk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372302A4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2g ltd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Caswell</dc:creator>
  <cp:keywords/>
  <cp:lastModifiedBy>Mrs G Jemetta</cp:lastModifiedBy>
  <cp:revision>2</cp:revision>
  <cp:lastPrinted>2017-10-04T15:10:00Z</cp:lastPrinted>
  <dcterms:created xsi:type="dcterms:W3CDTF">2018-11-09T11:49:00Z</dcterms:created>
  <dcterms:modified xsi:type="dcterms:W3CDTF">2018-11-09T11:49:00Z</dcterms:modified>
</cp:coreProperties>
</file>