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3017E" w:rsidRDefault="003D071C" w:rsidP="004361BD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1E779C" wp14:editId="42DF470E">
                <wp:simplePos x="0" y="0"/>
                <wp:positionH relativeFrom="column">
                  <wp:posOffset>-115294</wp:posOffset>
                </wp:positionH>
                <wp:positionV relativeFrom="paragraph">
                  <wp:posOffset>53036</wp:posOffset>
                </wp:positionV>
                <wp:extent cx="7021002" cy="0"/>
                <wp:effectExtent l="0" t="0" r="27940" b="19050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100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9.1pt;margin-top:4.2pt;width:552.8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M4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"/>
            </w:pict>
          </mc:Fallback>
        </mc:AlternateContent>
      </w:r>
    </w:p>
    <w:p w:rsidR="00940D9B" w:rsidRDefault="00940D9B" w:rsidP="00A06C8A">
      <w:pPr>
        <w:spacing w:after="0" w:line="240" w:lineRule="auto"/>
        <w:jc w:val="center"/>
        <w:rPr>
          <w:rFonts w:ascii="Arial" w:hAnsi="Arial" w:cs="Arial"/>
          <w:b/>
        </w:rPr>
      </w:pPr>
    </w:p>
    <w:p w:rsidR="00A06C8A" w:rsidRDefault="00A06C8A" w:rsidP="00A06C8A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PERSON SPECIFICATION</w:t>
      </w:r>
    </w:p>
    <w:p w:rsidR="00A06C8A" w:rsidRDefault="00940D9B" w:rsidP="00A06C8A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TEACHER OF SCIENCE</w:t>
      </w:r>
    </w:p>
    <w:p w:rsidR="00940D9B" w:rsidRDefault="00940D9B" w:rsidP="00A06C8A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pPr w:leftFromText="180" w:rightFromText="180" w:vertAnchor="text" w:horzAnchor="margin" w:tblpXSpec="center" w:tblpY="30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3969"/>
        <w:gridCol w:w="4394"/>
      </w:tblGrid>
      <w:tr w:rsidR="00A06C8A" w:rsidRPr="00A06C8A" w:rsidTr="00940D9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06C8A" w:rsidRPr="00A06C8A" w:rsidRDefault="00A06C8A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06C8A" w:rsidRPr="00A06C8A" w:rsidRDefault="00A06C8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06C8A">
              <w:rPr>
                <w:rFonts w:ascii="Arial" w:hAnsi="Arial" w:cs="Arial"/>
                <w:b/>
                <w:sz w:val="20"/>
              </w:rPr>
              <w:t>Essential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06C8A" w:rsidRPr="00A06C8A" w:rsidRDefault="00A06C8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06C8A">
              <w:rPr>
                <w:rFonts w:ascii="Arial" w:hAnsi="Arial" w:cs="Arial"/>
                <w:b/>
                <w:sz w:val="20"/>
              </w:rPr>
              <w:t>Desirable</w:t>
            </w:r>
          </w:p>
        </w:tc>
      </w:tr>
      <w:tr w:rsidR="00A06C8A" w:rsidRPr="00A06C8A" w:rsidTr="00940D9B">
        <w:trPr>
          <w:trHeight w:val="66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C8A" w:rsidRPr="00A06C8A" w:rsidRDefault="00A06C8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06C8A">
              <w:rPr>
                <w:rFonts w:ascii="Arial" w:hAnsi="Arial" w:cs="Arial"/>
                <w:b/>
                <w:sz w:val="20"/>
              </w:rPr>
              <w:t>Qualifications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C8A" w:rsidRPr="00A06C8A" w:rsidRDefault="00A06C8A" w:rsidP="00A06C8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Qualified Teacher Status</w:t>
            </w:r>
          </w:p>
          <w:p w:rsidR="00A06C8A" w:rsidRPr="00A06C8A" w:rsidRDefault="00A06C8A" w:rsidP="00A06C8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 appropriate degree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C8A" w:rsidRPr="00A06C8A" w:rsidRDefault="00A06C8A" w:rsidP="00A06C8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</w:rPr>
            </w:pPr>
            <w:r w:rsidRPr="00A06C8A">
              <w:rPr>
                <w:rFonts w:ascii="Arial" w:hAnsi="Arial" w:cs="Arial"/>
                <w:sz w:val="20"/>
              </w:rPr>
              <w:t>Evidence of a range of supp</w:t>
            </w:r>
            <w:r>
              <w:rPr>
                <w:rFonts w:ascii="Arial" w:hAnsi="Arial" w:cs="Arial"/>
                <w:sz w:val="20"/>
              </w:rPr>
              <w:t>ortive professional development</w:t>
            </w:r>
          </w:p>
        </w:tc>
      </w:tr>
      <w:tr w:rsidR="00A06C8A" w:rsidRPr="00A06C8A" w:rsidTr="00940D9B">
        <w:trPr>
          <w:trHeight w:val="83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C8A" w:rsidRPr="00A06C8A" w:rsidRDefault="00A06C8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06C8A">
              <w:rPr>
                <w:rFonts w:ascii="Arial" w:hAnsi="Arial" w:cs="Arial"/>
                <w:b/>
                <w:sz w:val="20"/>
              </w:rPr>
              <w:t>Experience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C8A" w:rsidRPr="00A06C8A" w:rsidRDefault="000C0983" w:rsidP="00A06C8A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Experience in teaching Science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C8A" w:rsidRPr="00A06C8A" w:rsidRDefault="00A06C8A" w:rsidP="00A06C8A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A06C8A">
              <w:rPr>
                <w:rFonts w:ascii="Arial" w:hAnsi="Arial" w:cs="Arial"/>
                <w:sz w:val="20"/>
              </w:rPr>
              <w:t xml:space="preserve">Experience of working with students in </w:t>
            </w:r>
            <w:r w:rsidR="00E42B9F">
              <w:rPr>
                <w:rFonts w:ascii="Arial" w:hAnsi="Arial" w:cs="Arial"/>
                <w:sz w:val="20"/>
              </w:rPr>
              <w:t>Key stage 3 – 4 range</w:t>
            </w:r>
            <w:r w:rsidRPr="00A06C8A">
              <w:rPr>
                <w:rFonts w:ascii="Arial" w:hAnsi="Arial" w:cs="Arial"/>
                <w:sz w:val="20"/>
              </w:rPr>
              <w:t xml:space="preserve">. </w:t>
            </w:r>
          </w:p>
          <w:p w:rsidR="00A06C8A" w:rsidRPr="00A06C8A" w:rsidRDefault="00A06C8A" w:rsidP="00A06C8A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</w:p>
        </w:tc>
      </w:tr>
      <w:tr w:rsidR="000C0983" w:rsidRPr="00A06C8A" w:rsidTr="00940D9B">
        <w:trPr>
          <w:trHeight w:val="2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983" w:rsidRPr="00A06C8A" w:rsidRDefault="000C098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06C8A">
              <w:rPr>
                <w:rFonts w:ascii="Arial" w:hAnsi="Arial" w:cs="Arial"/>
                <w:b/>
                <w:sz w:val="20"/>
              </w:rPr>
              <w:t>Curriculum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Understanding of current curriculum issues with particular reference </w:t>
            </w:r>
            <w:r>
              <w:rPr>
                <w:rFonts w:ascii="Arial" w:hAnsi="Arial" w:cs="Arial"/>
                <w:sz w:val="20"/>
              </w:rPr>
              <w:t>to the teaching of the subject</w:t>
            </w:r>
          </w:p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Enthusiasm for the subject</w:t>
            </w:r>
          </w:p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>Understanding of the importance of the inter-relationship between all areas of the cu</w:t>
            </w:r>
            <w:r>
              <w:rPr>
                <w:rFonts w:ascii="Arial" w:hAnsi="Arial" w:cs="Arial"/>
                <w:sz w:val="20"/>
              </w:rPr>
              <w:t>rriculum in a secondary school</w:t>
            </w:r>
          </w:p>
          <w:p w:rsidR="000C0983" w:rsidRPr="000A62B6" w:rsidRDefault="000C0983" w:rsidP="00940D9B">
            <w:pPr>
              <w:pStyle w:val="ListParagraph"/>
              <w:numPr>
                <w:ilvl w:val="0"/>
                <w:numId w:val="4"/>
              </w:numPr>
              <w:rPr>
                <w:rFonts w:ascii="Comic Sans MS" w:eastAsia="Times New Roman" w:hAnsi="Comic Sans MS"/>
                <w:sz w:val="20"/>
                <w:szCs w:val="20"/>
              </w:rPr>
            </w:pPr>
            <w:r w:rsidRPr="000C0983">
              <w:rPr>
                <w:rFonts w:ascii="Arial" w:hAnsi="Arial" w:cs="Arial"/>
                <w:sz w:val="20"/>
              </w:rPr>
              <w:t>Knowledge of ICT applications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Evidence of clear ideas about the delivery </w:t>
            </w:r>
            <w:r>
              <w:rPr>
                <w:rFonts w:ascii="Arial" w:hAnsi="Arial" w:cs="Arial"/>
                <w:sz w:val="20"/>
              </w:rPr>
              <w:t>of the subject to all abilities</w:t>
            </w:r>
            <w:r w:rsidRPr="000C0983">
              <w:rPr>
                <w:rFonts w:ascii="Arial" w:hAnsi="Arial" w:cs="Arial"/>
                <w:sz w:val="20"/>
              </w:rPr>
              <w:t xml:space="preserve"> </w:t>
            </w:r>
          </w:p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>Evidence of the pr</w:t>
            </w:r>
            <w:r>
              <w:rPr>
                <w:rFonts w:ascii="Arial" w:hAnsi="Arial" w:cs="Arial"/>
                <w:sz w:val="20"/>
              </w:rPr>
              <w:t>oduction of learning resources</w:t>
            </w:r>
          </w:p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Ability to contribute </w:t>
            </w:r>
            <w:r>
              <w:rPr>
                <w:rFonts w:ascii="Arial" w:hAnsi="Arial" w:cs="Arial"/>
                <w:sz w:val="20"/>
              </w:rPr>
              <w:t>to extra-curricular activities</w:t>
            </w:r>
          </w:p>
          <w:p w:rsidR="000C0983" w:rsidRPr="000A62B6" w:rsidRDefault="000C0983" w:rsidP="000C0983">
            <w:pPr>
              <w:pStyle w:val="ListParagraph"/>
              <w:numPr>
                <w:ilvl w:val="0"/>
                <w:numId w:val="4"/>
              </w:numPr>
              <w:rPr>
                <w:rFonts w:ascii="Comic Sans MS" w:eastAsia="Times New Roman" w:hAnsi="Comic Sans MS"/>
                <w:sz w:val="20"/>
                <w:szCs w:val="20"/>
              </w:rPr>
            </w:pPr>
            <w:r w:rsidRPr="000C0983">
              <w:rPr>
                <w:rFonts w:ascii="Arial" w:hAnsi="Arial" w:cs="Arial"/>
                <w:sz w:val="20"/>
              </w:rPr>
              <w:t>Evidence of successful curriculum</w:t>
            </w:r>
            <w:r>
              <w:rPr>
                <w:rFonts w:ascii="Arial" w:hAnsi="Arial" w:cs="Arial"/>
                <w:sz w:val="20"/>
              </w:rPr>
              <w:t xml:space="preserve"> development work within a team</w:t>
            </w:r>
          </w:p>
        </w:tc>
      </w:tr>
      <w:tr w:rsidR="000C0983" w:rsidRPr="00A06C8A" w:rsidTr="00940D9B">
        <w:trPr>
          <w:trHeight w:val="111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983" w:rsidRPr="00A06C8A" w:rsidRDefault="000C098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06C8A">
              <w:rPr>
                <w:rFonts w:ascii="Arial" w:hAnsi="Arial" w:cs="Arial"/>
                <w:b/>
                <w:sz w:val="20"/>
              </w:rPr>
              <w:t>Management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Understanding of good classroom management techniques. </w:t>
            </w:r>
          </w:p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Ability to be part of an academic and pastoral team.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Evidence of effective classroom management strategies. </w:t>
            </w:r>
          </w:p>
        </w:tc>
      </w:tr>
      <w:tr w:rsidR="000C0983" w:rsidRPr="00A06C8A" w:rsidTr="00940D9B">
        <w:trPr>
          <w:trHeight w:val="142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983" w:rsidRPr="00A06C8A" w:rsidRDefault="000C098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06C8A">
              <w:rPr>
                <w:rFonts w:ascii="Arial" w:hAnsi="Arial" w:cs="Arial"/>
                <w:b/>
                <w:sz w:val="20"/>
              </w:rPr>
              <w:t>Students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Understanding of the importance of supportive student/teacher relationships. </w:t>
            </w:r>
          </w:p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Ability to communicate effectively with young people.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Evidence of effective relationships with young people. </w:t>
            </w:r>
          </w:p>
        </w:tc>
      </w:tr>
      <w:tr w:rsidR="000C0983" w:rsidRPr="00A06C8A" w:rsidTr="00940D9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983" w:rsidRPr="00A06C8A" w:rsidRDefault="000C098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06C8A">
              <w:rPr>
                <w:rFonts w:ascii="Arial" w:hAnsi="Arial" w:cs="Arial"/>
                <w:b/>
                <w:sz w:val="20"/>
              </w:rPr>
              <w:t>Parents and the Community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Understanding the importance of the partnership with parents.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Evidence of involvement with Community Groups and/or parents. </w:t>
            </w:r>
          </w:p>
        </w:tc>
      </w:tr>
      <w:tr w:rsidR="000C0983" w:rsidRPr="00A06C8A" w:rsidTr="00940D9B">
        <w:trPr>
          <w:trHeight w:val="193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983" w:rsidRPr="00A06C8A" w:rsidRDefault="000C098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06C8A">
              <w:rPr>
                <w:rFonts w:ascii="Arial" w:hAnsi="Arial" w:cs="Arial"/>
                <w:b/>
                <w:sz w:val="20"/>
              </w:rPr>
              <w:t>Personal Qualities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Ability to develop good relationships. </w:t>
            </w:r>
          </w:p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Good communication skills. </w:t>
            </w:r>
          </w:p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High level of commitment to the school. </w:t>
            </w:r>
          </w:p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Ability to work in a team, follow instructions and be self-organising. </w:t>
            </w:r>
          </w:p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>Record of good attendance.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Evidence of a clear career plan. </w:t>
            </w:r>
          </w:p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Evidence of good working relations with a range of people. </w:t>
            </w:r>
          </w:p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Evidence of a willingness to work hard. </w:t>
            </w:r>
          </w:p>
          <w:p w:rsidR="000C0983" w:rsidRPr="000C0983" w:rsidRDefault="000C0983" w:rsidP="000C09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0C0983">
              <w:rPr>
                <w:rFonts w:ascii="Arial" w:hAnsi="Arial" w:cs="Arial"/>
                <w:sz w:val="20"/>
              </w:rPr>
              <w:t xml:space="preserve">Be able to demonstrate that she/he can work as part of a team and is able to meet deadlines and achieve targets. </w:t>
            </w:r>
          </w:p>
        </w:tc>
      </w:tr>
    </w:tbl>
    <w:p w:rsidR="00A06C8A" w:rsidRDefault="00A06C8A" w:rsidP="00A06C8A">
      <w:pPr>
        <w:jc w:val="center"/>
        <w:rPr>
          <w:rFonts w:ascii="Comic Sans MS" w:hAnsi="Comic Sans MS"/>
          <w:b/>
          <w:sz w:val="28"/>
          <w:szCs w:val="28"/>
        </w:rPr>
      </w:pPr>
    </w:p>
    <w:sectPr w:rsidR="00A06C8A" w:rsidSect="003A6F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21" w:right="424" w:bottom="144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17E" w:rsidRDefault="00B3017E" w:rsidP="00581BD0">
      <w:pPr>
        <w:spacing w:after="0" w:line="240" w:lineRule="auto"/>
      </w:pPr>
      <w:r>
        <w:separator/>
      </w:r>
    </w:p>
  </w:endnote>
  <w:endnote w:type="continuationSeparator" w:id="0">
    <w:p w:rsidR="00B3017E" w:rsidRDefault="00B3017E" w:rsidP="00581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F21" w:rsidRDefault="003A6F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4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188"/>
      <w:gridCol w:w="1188"/>
      <w:gridCol w:w="1188"/>
      <w:gridCol w:w="1187"/>
      <w:gridCol w:w="1188"/>
      <w:gridCol w:w="1188"/>
      <w:gridCol w:w="1188"/>
    </w:tblGrid>
    <w:tr w:rsidR="00B3017E" w:rsidTr="000F6D7A">
      <w:trPr>
        <w:trHeight w:val="716"/>
        <w:jc w:val="center"/>
      </w:trPr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3017E" w:rsidRDefault="003D071C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4913FDF4" wp14:editId="1F025907">
                <wp:extent cx="581025" cy="666750"/>
                <wp:effectExtent l="0" t="0" r="9525" b="0"/>
                <wp:docPr id="122" name="Picture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3017E" w:rsidRDefault="003D071C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381E1DC9" wp14:editId="7669835B">
                <wp:extent cx="552450" cy="523875"/>
                <wp:effectExtent l="0" t="0" r="0" b="9525"/>
                <wp:docPr id="123" name="Picture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3017E" w:rsidRPr="00B435B1" w:rsidRDefault="003D071C" w:rsidP="000F6D7A">
          <w:pPr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48E12402" wp14:editId="002F346D">
                <wp:extent cx="628650" cy="428625"/>
                <wp:effectExtent l="0" t="0" r="0" b="9525"/>
                <wp:docPr id="12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14000"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91" t="131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3017E" w:rsidRDefault="003D071C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2DFAE8F4" wp14:editId="0DC7AAB1">
                <wp:extent cx="542925" cy="542925"/>
                <wp:effectExtent l="0" t="0" r="9525" b="9525"/>
                <wp:docPr id="125" name="Picture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3017E" w:rsidRDefault="003D071C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3FEC0631" wp14:editId="5CB660FD">
                <wp:extent cx="619125" cy="571500"/>
                <wp:effectExtent l="0" t="0" r="9525" b="0"/>
                <wp:docPr id="126" name="Picture 126" descr="OL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OL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3017E" w:rsidRDefault="003D071C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5BB3A5EC" wp14:editId="15F12AAD">
                <wp:extent cx="257175" cy="571500"/>
                <wp:effectExtent l="0" t="0" r="9525" b="0"/>
                <wp:docPr id="127" name="Picture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3017E" w:rsidRDefault="003D071C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5FFEDD74" wp14:editId="4F82843B">
                <wp:extent cx="609600" cy="581025"/>
                <wp:effectExtent l="0" t="0" r="0" b="9525"/>
                <wp:docPr id="128" name="Picture 0" descr="School Logo-Layout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School Logo-Layout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355" t="10347" r="21114" b="123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3017E" w:rsidRPr="00BB1C47" w:rsidRDefault="00B3017E" w:rsidP="00BB1C47">
    <w:pPr>
      <w:pStyle w:val="Footer"/>
      <w:tabs>
        <w:tab w:val="clear" w:pos="4513"/>
        <w:tab w:val="clear" w:pos="9026"/>
        <w:tab w:val="left" w:pos="6495"/>
      </w:tabs>
      <w:jc w:val="center"/>
      <w:rPr>
        <w:rFonts w:ascii="Arial" w:hAnsi="Arial" w:cs="Arial"/>
        <w:sz w:val="16"/>
        <w:szCs w:val="16"/>
      </w:rPr>
    </w:pPr>
    <w:r w:rsidRPr="00BB1C47">
      <w:rPr>
        <w:rFonts w:ascii="Arial" w:hAnsi="Arial" w:cs="Arial"/>
        <w:sz w:val="16"/>
        <w:szCs w:val="16"/>
      </w:rPr>
      <w:t xml:space="preserve">The Dominic </w:t>
    </w:r>
    <w:proofErr w:type="spellStart"/>
    <w:r w:rsidRPr="00BB1C47">
      <w:rPr>
        <w:rFonts w:ascii="Arial" w:hAnsi="Arial" w:cs="Arial"/>
        <w:sz w:val="16"/>
        <w:szCs w:val="16"/>
      </w:rPr>
      <w:t>Barberi</w:t>
    </w:r>
    <w:proofErr w:type="spellEnd"/>
    <w:r w:rsidRPr="00BB1C47">
      <w:rPr>
        <w:rFonts w:ascii="Arial" w:hAnsi="Arial" w:cs="Arial"/>
        <w:sz w:val="16"/>
        <w:szCs w:val="16"/>
      </w:rPr>
      <w:t xml:space="preserve"> Multi Academy Company</w:t>
    </w:r>
    <w:r>
      <w:rPr>
        <w:rFonts w:ascii="Arial" w:hAnsi="Arial" w:cs="Arial"/>
        <w:sz w:val="16"/>
        <w:szCs w:val="16"/>
      </w:rPr>
      <w:t xml:space="preserve">. </w:t>
    </w:r>
    <w:r w:rsidRPr="00BB1C47">
      <w:rPr>
        <w:rFonts w:ascii="Arial" w:hAnsi="Arial" w:cs="Arial"/>
        <w:sz w:val="16"/>
        <w:szCs w:val="16"/>
      </w:rPr>
      <w:t>A company limited by guarantee registered in England &amp; Wales with company number 08453966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F21" w:rsidRDefault="003A6F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17E" w:rsidRDefault="00B3017E" w:rsidP="00581BD0">
      <w:pPr>
        <w:spacing w:after="0" w:line="240" w:lineRule="auto"/>
      </w:pPr>
      <w:r>
        <w:separator/>
      </w:r>
    </w:p>
  </w:footnote>
  <w:footnote w:type="continuationSeparator" w:id="0">
    <w:p w:rsidR="00B3017E" w:rsidRDefault="00B3017E" w:rsidP="00581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F21" w:rsidRDefault="003A6F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17E" w:rsidRPr="00B435B1" w:rsidRDefault="003D071C" w:rsidP="00BB1C47">
    <w:pPr>
      <w:spacing w:after="0"/>
      <w:jc w:val="center"/>
      <w:rPr>
        <w:rFonts w:ascii="Arial" w:hAnsi="Arial" w:cs="Arial"/>
        <w:b/>
        <w:sz w:val="24"/>
        <w:szCs w:val="24"/>
      </w:rPr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043E4FAF" wp14:editId="6583AF55">
          <wp:simplePos x="0" y="0"/>
          <wp:positionH relativeFrom="column">
            <wp:posOffset>5715000</wp:posOffset>
          </wp:positionH>
          <wp:positionV relativeFrom="paragraph">
            <wp:posOffset>-100330</wp:posOffset>
          </wp:positionV>
          <wp:extent cx="1195705" cy="1365885"/>
          <wp:effectExtent l="0" t="0" r="4445" b="5715"/>
          <wp:wrapNone/>
          <wp:docPr id="1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705" cy="1365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07EA4A04" wp14:editId="422631C7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1537335" cy="590550"/>
          <wp:effectExtent l="0" t="0" r="5715" b="0"/>
          <wp:wrapTight wrapText="bothSides">
            <wp:wrapPolygon edited="0">
              <wp:start x="0" y="0"/>
              <wp:lineTo x="0" y="20903"/>
              <wp:lineTo x="21413" y="20903"/>
              <wp:lineTo x="21413" y="0"/>
              <wp:lineTo x="0" y="0"/>
            </wp:wrapPolygon>
          </wp:wrapTight>
          <wp:docPr id="1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017E" w:rsidRPr="00B435B1">
      <w:rPr>
        <w:rFonts w:ascii="Arial" w:hAnsi="Arial" w:cs="Arial"/>
        <w:b/>
        <w:sz w:val="24"/>
        <w:szCs w:val="24"/>
      </w:rPr>
      <w:t xml:space="preserve">St </w:t>
    </w:r>
    <w:r w:rsidR="00B3017E">
      <w:rPr>
        <w:rFonts w:ascii="Arial" w:hAnsi="Arial" w:cs="Arial"/>
        <w:b/>
        <w:sz w:val="24"/>
        <w:szCs w:val="24"/>
      </w:rPr>
      <w:t>Gregory the Great Catholic</w:t>
    </w:r>
    <w:r w:rsidR="00B3017E" w:rsidRPr="00B435B1">
      <w:rPr>
        <w:rFonts w:ascii="Arial" w:hAnsi="Arial" w:cs="Arial"/>
        <w:b/>
        <w:sz w:val="24"/>
        <w:szCs w:val="24"/>
      </w:rPr>
      <w:t xml:space="preserve"> School</w:t>
    </w:r>
  </w:p>
  <w:p w:rsidR="00B3017E" w:rsidRDefault="00B3017E" w:rsidP="00BB1C47">
    <w:pPr>
      <w:spacing w:after="0"/>
      <w:jc w:val="center"/>
      <w:rPr>
        <w:rFonts w:ascii="Arial" w:hAnsi="Arial" w:cs="Arial"/>
      </w:rPr>
    </w:pPr>
    <w:r>
      <w:rPr>
        <w:rFonts w:ascii="Arial" w:hAnsi="Arial" w:cs="Arial"/>
      </w:rPr>
      <w:t>Cricket Road</w:t>
    </w:r>
  </w:p>
  <w:p w:rsidR="00B3017E" w:rsidRDefault="00B3017E" w:rsidP="00BB1C47">
    <w:pPr>
      <w:spacing w:after="0"/>
      <w:jc w:val="center"/>
      <w:rPr>
        <w:rFonts w:ascii="Arial" w:hAnsi="Arial" w:cs="Arial"/>
      </w:rPr>
    </w:pPr>
    <w:r>
      <w:rPr>
        <w:rFonts w:ascii="Arial" w:hAnsi="Arial" w:cs="Arial"/>
      </w:rPr>
      <w:t>Oxford</w:t>
    </w:r>
  </w:p>
  <w:p w:rsidR="00B3017E" w:rsidRPr="00B435B1" w:rsidRDefault="003D071C" w:rsidP="00BB1C47">
    <w:pPr>
      <w:spacing w:after="0"/>
      <w:jc w:val="center"/>
      <w:rPr>
        <w:rFonts w:ascii="Arial" w:hAnsi="Arial" w:cs="Arial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E506D38" wp14:editId="7E7AD395">
              <wp:simplePos x="0" y="0"/>
              <wp:positionH relativeFrom="column">
                <wp:posOffset>-85725</wp:posOffset>
              </wp:positionH>
              <wp:positionV relativeFrom="paragraph">
                <wp:posOffset>66040</wp:posOffset>
              </wp:positionV>
              <wp:extent cx="1619250" cy="514350"/>
              <wp:effectExtent l="0" t="0" r="0" b="635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1925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017E" w:rsidRDefault="00B3017E" w:rsidP="00F57B73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T: 01865 749933</w:t>
                          </w:r>
                        </w:p>
                        <w:p w:rsidR="00B3017E" w:rsidRDefault="00B3017E" w:rsidP="00F57B73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F: 01865 717314</w:t>
                          </w:r>
                        </w:p>
                        <w:p w:rsidR="00B3017E" w:rsidRPr="00581BD0" w:rsidRDefault="008E6020" w:rsidP="00F57B73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E: stgregory@dbmac.org.uk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-6.75pt;margin-top:5.2pt;width:127.5pt;height:4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" stroked="f">
              <v:textbox>
                <w:txbxContent>
                  <w:p w:rsidR="00B3017E" w:rsidRDefault="00B3017E" w:rsidP="00F57B73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T: 01865 749933</w:t>
                    </w:r>
                  </w:p>
                  <w:p w:rsidR="00B3017E" w:rsidRDefault="00B3017E" w:rsidP="00F57B73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F: 01865 717314</w:t>
                    </w:r>
                  </w:p>
                  <w:p w:rsidR="00B3017E" w:rsidRPr="00581BD0" w:rsidRDefault="008E6020" w:rsidP="00F57B73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E: stgregory@dbmac.org.uk</w:t>
                    </w:r>
                  </w:p>
                </w:txbxContent>
              </v:textbox>
            </v:rect>
          </w:pict>
        </mc:Fallback>
      </mc:AlternateContent>
    </w:r>
    <w:r w:rsidR="00B3017E">
      <w:rPr>
        <w:rFonts w:ascii="Arial" w:hAnsi="Arial" w:cs="Arial"/>
      </w:rPr>
      <w:t>OX4 3DR</w:t>
    </w:r>
  </w:p>
  <w:p w:rsidR="00B3017E" w:rsidRDefault="00B3017E" w:rsidP="00F57B73">
    <w:pPr>
      <w:tabs>
        <w:tab w:val="left" w:pos="9450"/>
      </w:tabs>
      <w:spacing w:after="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</w:p>
  <w:p w:rsidR="00B3017E" w:rsidRPr="00B435B1" w:rsidRDefault="00B3017E" w:rsidP="00F57B73">
    <w:pPr>
      <w:spacing w:after="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Principal: </w:t>
    </w:r>
    <w:r w:rsidR="003D071C">
      <w:rPr>
        <w:rFonts w:ascii="Arial" w:hAnsi="Arial" w:cs="Arial"/>
        <w:sz w:val="20"/>
        <w:szCs w:val="20"/>
      </w:rPr>
      <w:t>Dr M McCarthy</w:t>
    </w:r>
  </w:p>
  <w:p w:rsidR="00B3017E" w:rsidRDefault="00B3017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F21" w:rsidRDefault="003A6F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56B2E"/>
    <w:multiLevelType w:val="hybridMultilevel"/>
    <w:tmpl w:val="5A20D1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3E739FE"/>
    <w:multiLevelType w:val="hybridMultilevel"/>
    <w:tmpl w:val="1C3A4D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5961956"/>
    <w:multiLevelType w:val="hybridMultilevel"/>
    <w:tmpl w:val="15ACD6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BC13B7"/>
    <w:multiLevelType w:val="hybridMultilevel"/>
    <w:tmpl w:val="F20C7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6514F6"/>
    <w:multiLevelType w:val="hybridMultilevel"/>
    <w:tmpl w:val="95902E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BD0"/>
    <w:rsid w:val="000064AD"/>
    <w:rsid w:val="00057CF9"/>
    <w:rsid w:val="000678D2"/>
    <w:rsid w:val="00070333"/>
    <w:rsid w:val="00073264"/>
    <w:rsid w:val="000A2D04"/>
    <w:rsid w:val="000A62B6"/>
    <w:rsid w:val="000B7D18"/>
    <w:rsid w:val="000C0983"/>
    <w:rsid w:val="000F6D7A"/>
    <w:rsid w:val="001A7A54"/>
    <w:rsid w:val="002D7A06"/>
    <w:rsid w:val="00344F4F"/>
    <w:rsid w:val="003A6F21"/>
    <w:rsid w:val="003D071C"/>
    <w:rsid w:val="00433F8B"/>
    <w:rsid w:val="004361BD"/>
    <w:rsid w:val="004630D0"/>
    <w:rsid w:val="00492E30"/>
    <w:rsid w:val="004C082F"/>
    <w:rsid w:val="004D7F37"/>
    <w:rsid w:val="00510F8C"/>
    <w:rsid w:val="00581BD0"/>
    <w:rsid w:val="00597784"/>
    <w:rsid w:val="005F7D5D"/>
    <w:rsid w:val="006535BD"/>
    <w:rsid w:val="006B29CC"/>
    <w:rsid w:val="00765C30"/>
    <w:rsid w:val="007B2F7F"/>
    <w:rsid w:val="007B6C58"/>
    <w:rsid w:val="00816961"/>
    <w:rsid w:val="008553B8"/>
    <w:rsid w:val="008869F5"/>
    <w:rsid w:val="008E239C"/>
    <w:rsid w:val="008E6020"/>
    <w:rsid w:val="00940D9B"/>
    <w:rsid w:val="009830D2"/>
    <w:rsid w:val="009913E9"/>
    <w:rsid w:val="00A06C8A"/>
    <w:rsid w:val="00A4613E"/>
    <w:rsid w:val="00AC54A7"/>
    <w:rsid w:val="00B2646A"/>
    <w:rsid w:val="00B3017E"/>
    <w:rsid w:val="00B435B1"/>
    <w:rsid w:val="00B83720"/>
    <w:rsid w:val="00BA0E06"/>
    <w:rsid w:val="00BB1C47"/>
    <w:rsid w:val="00C63AF7"/>
    <w:rsid w:val="00C76B4E"/>
    <w:rsid w:val="00C83AC6"/>
    <w:rsid w:val="00CA367F"/>
    <w:rsid w:val="00CE4CFF"/>
    <w:rsid w:val="00D8608F"/>
    <w:rsid w:val="00DC0A7C"/>
    <w:rsid w:val="00DD4223"/>
    <w:rsid w:val="00E42B9F"/>
    <w:rsid w:val="00E67F8D"/>
    <w:rsid w:val="00E700D4"/>
    <w:rsid w:val="00F37044"/>
    <w:rsid w:val="00F40D71"/>
    <w:rsid w:val="00F57B73"/>
    <w:rsid w:val="00F627C7"/>
    <w:rsid w:val="00F9532E"/>
    <w:rsid w:val="00FE451F"/>
    <w:rsid w:val="00FF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39C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81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81BD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81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81BD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55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53B8"/>
    <w:rPr>
      <w:rFonts w:ascii="Tahoma" w:hAnsi="Tahoma" w:cs="Tahoma"/>
      <w:sz w:val="16"/>
      <w:szCs w:val="16"/>
    </w:rPr>
  </w:style>
  <w:style w:type="character" w:customStyle="1" w:styleId="CharChar1">
    <w:name w:val="Char Char1"/>
    <w:uiPriority w:val="99"/>
    <w:rsid w:val="00B435B1"/>
    <w:rPr>
      <w:sz w:val="24"/>
      <w:lang w:val="en-US" w:eastAsia="en-US"/>
    </w:rPr>
  </w:style>
  <w:style w:type="character" w:customStyle="1" w:styleId="CharChar2">
    <w:name w:val="Char Char2"/>
    <w:uiPriority w:val="99"/>
    <w:rsid w:val="00E67F8D"/>
    <w:rPr>
      <w:sz w:val="24"/>
      <w:lang w:val="en-US" w:eastAsia="en-US"/>
    </w:rPr>
  </w:style>
  <w:style w:type="character" w:styleId="Hyperlink">
    <w:name w:val="Hyperlink"/>
    <w:basedOn w:val="DefaultParagraphFont"/>
    <w:uiPriority w:val="99"/>
    <w:rsid w:val="00E67F8D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locked/>
    <w:rsid w:val="00070333"/>
    <w:rPr>
      <w:rFonts w:asciiTheme="minorHAnsi" w:eastAsiaTheme="minorHAnsi" w:hAnsiTheme="minorHAnsi" w:cstheme="minorBidi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7033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39C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81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81BD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81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81BD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55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53B8"/>
    <w:rPr>
      <w:rFonts w:ascii="Tahoma" w:hAnsi="Tahoma" w:cs="Tahoma"/>
      <w:sz w:val="16"/>
      <w:szCs w:val="16"/>
    </w:rPr>
  </w:style>
  <w:style w:type="character" w:customStyle="1" w:styleId="CharChar1">
    <w:name w:val="Char Char1"/>
    <w:uiPriority w:val="99"/>
    <w:rsid w:val="00B435B1"/>
    <w:rPr>
      <w:sz w:val="24"/>
      <w:lang w:val="en-US" w:eastAsia="en-US"/>
    </w:rPr>
  </w:style>
  <w:style w:type="character" w:customStyle="1" w:styleId="CharChar2">
    <w:name w:val="Char Char2"/>
    <w:uiPriority w:val="99"/>
    <w:rsid w:val="00E67F8D"/>
    <w:rPr>
      <w:sz w:val="24"/>
      <w:lang w:val="en-US" w:eastAsia="en-US"/>
    </w:rPr>
  </w:style>
  <w:style w:type="character" w:styleId="Hyperlink">
    <w:name w:val="Hyperlink"/>
    <w:basedOn w:val="DefaultParagraphFont"/>
    <w:uiPriority w:val="99"/>
    <w:rsid w:val="00E67F8D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locked/>
    <w:rsid w:val="00070333"/>
    <w:rPr>
      <w:rFonts w:asciiTheme="minorHAnsi" w:eastAsiaTheme="minorHAnsi" w:hAnsiTheme="minorHAnsi" w:cstheme="minorBidi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7033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4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F296F-57D7-4D98-A729-7B7DF4800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942D8A10</Template>
  <TotalTime>0</TotalTime>
  <Pages>1</Pages>
  <Words>256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RPeach</dc:creator>
  <cp:lastModifiedBy>RGelder</cp:lastModifiedBy>
  <cp:revision>2</cp:revision>
  <cp:lastPrinted>2015-05-14T13:46:00Z</cp:lastPrinted>
  <dcterms:created xsi:type="dcterms:W3CDTF">2017-01-16T12:05:00Z</dcterms:created>
  <dcterms:modified xsi:type="dcterms:W3CDTF">2017-01-16T12:05:00Z</dcterms:modified>
</cp:coreProperties>
</file>