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B9E" w:rsidRDefault="0053272A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38862</wp:posOffset>
            </wp:positionH>
            <wp:positionV relativeFrom="page">
              <wp:posOffset>39624</wp:posOffset>
            </wp:positionV>
            <wp:extent cx="7507224" cy="10628376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2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F3B9E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B9E"/>
    <w:rsid w:val="0053272A"/>
    <w:rsid w:val="005911A9"/>
    <w:rsid w:val="00900677"/>
    <w:rsid w:val="009E3886"/>
    <w:rsid w:val="00DF3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96EE88-4862-4CA2-ABED-AABB4063F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8F88C4F6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SBC 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Dawson, Dawn</dc:creator>
  <cp:keywords/>
  <cp:lastModifiedBy>Dawson, Dawn</cp:lastModifiedBy>
  <cp:revision>2</cp:revision>
  <dcterms:created xsi:type="dcterms:W3CDTF">2018-12-14T11:44:00Z</dcterms:created>
  <dcterms:modified xsi:type="dcterms:W3CDTF">2018-12-14T11:44:00Z</dcterms:modified>
</cp:coreProperties>
</file>