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E94" w:rsidRPr="00B5747C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 xml:space="preserve">Required </w:t>
      </w:r>
      <w:r w:rsidR="00B5747C">
        <w:rPr>
          <w:rFonts w:ascii="Arial" w:eastAsia="Adobe Gothic Std B" w:hAnsi="Arial" w:cs="Arial"/>
          <w:b/>
          <w:sz w:val="22"/>
          <w:szCs w:val="22"/>
        </w:rPr>
        <w:tab/>
      </w:r>
      <w:r w:rsidR="00B5747C">
        <w:rPr>
          <w:rFonts w:ascii="Arial" w:eastAsia="Adobe Gothic Std B" w:hAnsi="Arial" w:cs="Arial"/>
          <w:b/>
          <w:sz w:val="22"/>
          <w:szCs w:val="22"/>
        </w:rPr>
        <w:tab/>
      </w:r>
      <w:r w:rsidR="00892D30">
        <w:rPr>
          <w:rFonts w:ascii="Arial" w:eastAsia="Adobe Gothic Std B" w:hAnsi="Arial" w:cs="Arial"/>
          <w:sz w:val="22"/>
          <w:szCs w:val="22"/>
        </w:rPr>
        <w:t>April</w:t>
      </w:r>
      <w:r w:rsidR="00B5747C" w:rsidRPr="00B5747C">
        <w:rPr>
          <w:rFonts w:ascii="Arial" w:eastAsia="Adobe Gothic Std B" w:hAnsi="Arial" w:cs="Arial"/>
          <w:sz w:val="22"/>
          <w:szCs w:val="22"/>
        </w:rPr>
        <w:t xml:space="preserve"> 2019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eastAsia="Calibri" w:hAnsi="Arial" w:cs="Arial"/>
          <w:b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 xml:space="preserve">Post Title: </w:t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BE342C">
        <w:rPr>
          <w:rFonts w:ascii="Arial" w:eastAsia="Calibri" w:hAnsi="Arial" w:cs="Arial"/>
          <w:sz w:val="22"/>
          <w:szCs w:val="22"/>
        </w:rPr>
        <w:t xml:space="preserve">Head of ICT </w:t>
      </w:r>
    </w:p>
    <w:p w:rsidR="007D17F2" w:rsidRDefault="00D53E94" w:rsidP="00D53E94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7D17F2">
        <w:rPr>
          <w:rFonts w:ascii="Arial" w:eastAsia="Calibri" w:hAnsi="Arial" w:cs="Arial"/>
          <w:sz w:val="22"/>
          <w:szCs w:val="22"/>
        </w:rPr>
        <w:t>MPS/UPS (</w:t>
      </w:r>
      <w:r w:rsidR="00892D30">
        <w:rPr>
          <w:rFonts w:ascii="Arial" w:hAnsi="Arial" w:cs="Arial"/>
          <w:color w:val="454545"/>
          <w:sz w:val="22"/>
          <w:szCs w:val="22"/>
          <w:shd w:val="clear" w:color="auto" w:fill="F7F7F7"/>
        </w:rPr>
        <w:t>£23,720</w:t>
      </w:r>
      <w:r w:rsidR="00B5747C">
        <w:rPr>
          <w:rFonts w:ascii="Arial" w:hAnsi="Arial" w:cs="Arial"/>
          <w:color w:val="454545"/>
          <w:sz w:val="22"/>
          <w:szCs w:val="22"/>
          <w:shd w:val="clear" w:color="auto" w:fill="F7F7F7"/>
        </w:rPr>
        <w:t xml:space="preserve"> - £39,40</w:t>
      </w:r>
      <w:r w:rsidR="00892D30">
        <w:rPr>
          <w:rFonts w:ascii="Arial" w:hAnsi="Arial" w:cs="Arial"/>
          <w:color w:val="454545"/>
          <w:sz w:val="22"/>
          <w:szCs w:val="22"/>
          <w:shd w:val="clear" w:color="auto" w:fill="F7F7F7"/>
        </w:rPr>
        <w:t>6</w:t>
      </w:r>
      <w:r w:rsidR="007D17F2">
        <w:rPr>
          <w:rFonts w:ascii="Arial" w:hAnsi="Arial" w:cs="Arial"/>
          <w:color w:val="454545"/>
          <w:sz w:val="22"/>
          <w:szCs w:val="22"/>
          <w:shd w:val="clear" w:color="auto" w:fill="F7F7F7"/>
        </w:rPr>
        <w:t>)</w:t>
      </w:r>
      <w:r w:rsidR="007D17F2">
        <w:rPr>
          <w:rFonts w:ascii="Arial" w:eastAsia="Calibri" w:hAnsi="Arial" w:cs="Arial"/>
          <w:sz w:val="22"/>
          <w:szCs w:val="22"/>
        </w:rPr>
        <w:t xml:space="preserve"> </w:t>
      </w:r>
      <w:r w:rsidR="00892D30">
        <w:rPr>
          <w:rFonts w:ascii="Arial" w:eastAsia="Calibri" w:hAnsi="Arial" w:cs="Arial"/>
          <w:sz w:val="22"/>
          <w:szCs w:val="22"/>
        </w:rPr>
        <w:t>+ TLR 2b £4531</w:t>
      </w:r>
    </w:p>
    <w:p w:rsidR="00D53E94" w:rsidRDefault="00D53E94" w:rsidP="00D53E94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>Contract type</w:t>
      </w:r>
      <w:r w:rsidRPr="00D53E94">
        <w:rPr>
          <w:rFonts w:ascii="Arial" w:eastAsia="Calibri" w:hAnsi="Arial" w:cs="Arial"/>
          <w:sz w:val="22"/>
          <w:szCs w:val="22"/>
        </w:rPr>
        <w:t>:</w:t>
      </w:r>
      <w:r w:rsidRPr="00D53E94">
        <w:rPr>
          <w:rFonts w:ascii="Arial" w:eastAsia="Calibri" w:hAnsi="Arial" w:cs="Arial"/>
          <w:sz w:val="22"/>
          <w:szCs w:val="22"/>
        </w:rPr>
        <w:tab/>
        <w:t xml:space="preserve">Permanent, Full time </w:t>
      </w:r>
    </w:p>
    <w:p w:rsidR="00BE342C" w:rsidRPr="00D53E94" w:rsidRDefault="00BE342C" w:rsidP="00D53E94">
      <w:pPr>
        <w:rPr>
          <w:rFonts w:ascii="Arial" w:eastAsia="Calibri" w:hAnsi="Arial" w:cs="Arial"/>
          <w:sz w:val="22"/>
          <w:szCs w:val="22"/>
        </w:rPr>
      </w:pPr>
    </w:p>
    <w:p w:rsidR="00D53E94" w:rsidRDefault="00D53E94" w:rsidP="00D53E94">
      <w:pPr>
        <w:rPr>
          <w:b/>
        </w:rPr>
      </w:pPr>
    </w:p>
    <w:p w:rsidR="00D53E94" w:rsidRDefault="00D53E94" w:rsidP="00D53E94">
      <w:pPr>
        <w:rPr>
          <w:b/>
        </w:rPr>
      </w:pPr>
    </w:p>
    <w:p w:rsidR="00D53E94" w:rsidRPr="00D53E94" w:rsidRDefault="00D53E94" w:rsidP="00D53E94">
      <w:pPr>
        <w:rPr>
          <w:rFonts w:ascii="Arial" w:hAnsi="Arial" w:cs="Arial"/>
          <w:color w:val="000000"/>
          <w:sz w:val="22"/>
          <w:szCs w:val="22"/>
        </w:rPr>
      </w:pPr>
      <w:r w:rsidRPr="00D53E94">
        <w:rPr>
          <w:rFonts w:ascii="Arial" w:hAnsi="Arial" w:cs="Arial"/>
          <w:color w:val="000000"/>
          <w:sz w:val="22"/>
          <w:szCs w:val="22"/>
        </w:rPr>
        <w:t>Do you want to be part of a team that will help children to do the seemingly impossible?</w:t>
      </w:r>
    </w:p>
    <w:p w:rsidR="00D53E94" w:rsidRDefault="00D53E94" w:rsidP="00D53E94">
      <w:pPr>
        <w:rPr>
          <w:rFonts w:ascii="Arial" w:hAnsi="Arial" w:cs="Arial"/>
          <w:sz w:val="22"/>
          <w:szCs w:val="22"/>
          <w:lang w:eastAsia="en-GB"/>
        </w:rPr>
      </w:pPr>
      <w:r w:rsidRPr="00D53E94">
        <w:rPr>
          <w:rFonts w:ascii="Arial" w:hAnsi="Arial" w:cs="Arial"/>
          <w:sz w:val="22"/>
          <w:szCs w:val="22"/>
        </w:rPr>
        <w:t xml:space="preserve">We are looking for </w:t>
      </w:r>
      <w:r w:rsidR="00A15F1C">
        <w:rPr>
          <w:rFonts w:ascii="Arial" w:hAnsi="Arial" w:cs="Arial"/>
          <w:sz w:val="22"/>
          <w:szCs w:val="22"/>
        </w:rPr>
        <w:t>a</w:t>
      </w:r>
      <w:r w:rsidR="00BE342C">
        <w:rPr>
          <w:rFonts w:ascii="Arial" w:hAnsi="Arial" w:cs="Arial"/>
          <w:sz w:val="22"/>
          <w:szCs w:val="22"/>
        </w:rPr>
        <w:t>n exception</w:t>
      </w:r>
      <w:r w:rsidR="00C0610E">
        <w:rPr>
          <w:rFonts w:ascii="Arial" w:hAnsi="Arial" w:cs="Arial"/>
          <w:sz w:val="22"/>
          <w:szCs w:val="22"/>
        </w:rPr>
        <w:t>al</w:t>
      </w:r>
      <w:r w:rsidR="00CD64DF">
        <w:rPr>
          <w:rFonts w:ascii="Arial" w:hAnsi="Arial" w:cs="Arial"/>
          <w:sz w:val="22"/>
          <w:szCs w:val="22"/>
        </w:rPr>
        <w:t xml:space="preserve"> H</w:t>
      </w:r>
      <w:bookmarkStart w:id="0" w:name="_GoBack"/>
      <w:bookmarkEnd w:id="0"/>
      <w:r w:rsidR="00BE342C">
        <w:rPr>
          <w:rFonts w:ascii="Arial" w:hAnsi="Arial" w:cs="Arial"/>
          <w:sz w:val="22"/>
          <w:szCs w:val="22"/>
        </w:rPr>
        <w:t>ead of ICT</w:t>
      </w:r>
      <w:r w:rsidRPr="00D53E94">
        <w:rPr>
          <w:rFonts w:ascii="Arial" w:hAnsi="Arial" w:cs="Arial"/>
          <w:sz w:val="22"/>
          <w:szCs w:val="22"/>
        </w:rPr>
        <w:t xml:space="preserve">.  The right candidate will be totally aligned to our values of hard work, trust and fairness and completely committed to our mission: </w:t>
      </w:r>
      <w:r w:rsidRPr="00D53E94">
        <w:rPr>
          <w:rFonts w:ascii="Arial" w:hAnsi="Arial" w:cs="Arial"/>
          <w:sz w:val="22"/>
          <w:szCs w:val="22"/>
          <w:lang w:eastAsia="en-GB"/>
        </w:rPr>
        <w:t>the school will get students to attend the best university, or real alternative, succeed in their dream job and thrive in all aspects of their life.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Tanfield School is a growing school with year 7 and 8 being </w:t>
      </w:r>
      <w:r w:rsidR="000D1107">
        <w:rPr>
          <w:rFonts w:ascii="Arial" w:hAnsi="Arial" w:cs="Arial"/>
          <w:sz w:val="22"/>
          <w:szCs w:val="22"/>
        </w:rPr>
        <w:t>over-subscribed</w:t>
      </w:r>
      <w:r w:rsidRPr="00D53E94">
        <w:rPr>
          <w:rFonts w:ascii="Arial" w:hAnsi="Arial" w:cs="Arial"/>
          <w:sz w:val="22"/>
          <w:szCs w:val="22"/>
        </w:rPr>
        <w:t xml:space="preserve">. We are creating a culture of success through the operation of strict routines and protocols, an unwavering focus on results and by offering the very best teaching and support. </w:t>
      </w:r>
      <w:r w:rsidRPr="00D53E94">
        <w:rPr>
          <w:rFonts w:ascii="Arial" w:hAnsi="Arial" w:cs="Arial"/>
          <w:color w:val="000000"/>
          <w:sz w:val="22"/>
          <w:szCs w:val="22"/>
        </w:rPr>
        <w:t>If you want to work in an environment where you will really make a difference, Tanfield is for you.</w:t>
      </w:r>
    </w:p>
    <w:p w:rsidR="00D53E94" w:rsidRDefault="00D53E94" w:rsidP="00D53E94">
      <w:pPr>
        <w:rPr>
          <w:rFonts w:ascii="Arial" w:hAnsi="Arial" w:cs="Arial"/>
          <w:b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</w:rPr>
      </w:pPr>
      <w:r w:rsidRPr="00D53E94">
        <w:rPr>
          <w:rFonts w:ascii="Arial" w:hAnsi="Arial" w:cs="Arial"/>
          <w:b/>
          <w:sz w:val="22"/>
          <w:szCs w:val="22"/>
        </w:rPr>
        <w:t xml:space="preserve">Why choose us?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>Culture of high expectations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Focus on feedback NOT marking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Weekly coaching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Visible SLT </w:t>
      </w: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Learn more: </w:t>
      </w:r>
    </w:p>
    <w:p w:rsidR="00D53E94" w:rsidRDefault="00960AD3" w:rsidP="00D53E94">
      <w:pPr>
        <w:rPr>
          <w:rFonts w:ascii="Arial" w:hAnsi="Arial" w:cs="Arial"/>
          <w:sz w:val="22"/>
          <w:szCs w:val="22"/>
        </w:rPr>
      </w:pPr>
      <w:hyperlink r:id="rId10" w:history="1">
        <w:r w:rsidR="00D53E94"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="00D53E94" w:rsidRPr="00D53E94">
        <w:rPr>
          <w:rFonts w:ascii="Arial" w:hAnsi="Arial" w:cs="Arial"/>
          <w:sz w:val="22"/>
          <w:szCs w:val="22"/>
        </w:rPr>
        <w:t xml:space="preserve">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Or call the school on 01207 232881 and speak to Steven Clough, Headteacher, to discuss the role further. </w:t>
      </w: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  <w:u w:val="single"/>
        </w:rPr>
      </w:pPr>
      <w:r w:rsidRPr="00D53E94">
        <w:rPr>
          <w:rFonts w:ascii="Arial" w:hAnsi="Arial" w:cs="Arial"/>
          <w:sz w:val="22"/>
          <w:szCs w:val="22"/>
          <w:lang w:val="en-GB"/>
        </w:rPr>
        <w:br/>
      </w:r>
      <w:r w:rsidRPr="00D53E94">
        <w:rPr>
          <w:rFonts w:ascii="Arial" w:hAnsi="Arial" w:cs="Arial"/>
          <w:sz w:val="22"/>
          <w:szCs w:val="22"/>
        </w:rPr>
        <w:t xml:space="preserve">An Application Pack (including Job Description and Person Specification) is available to download from </w:t>
      </w:r>
      <w:hyperlink r:id="rId11" w:history="1">
        <w:r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Pr="00D53E94">
        <w:rPr>
          <w:rFonts w:ascii="Arial" w:hAnsi="Arial" w:cs="Arial"/>
          <w:sz w:val="22"/>
          <w:szCs w:val="22"/>
        </w:rPr>
        <w:t xml:space="preserve">.   </w:t>
      </w:r>
      <w:r w:rsidRPr="00D53E94">
        <w:rPr>
          <w:rFonts w:ascii="Arial" w:hAnsi="Arial" w:cs="Arial"/>
          <w:b/>
          <w:sz w:val="22"/>
          <w:szCs w:val="22"/>
        </w:rPr>
        <w:t>CVs are not accepted</w:t>
      </w:r>
      <w:r w:rsidRPr="00D53E94">
        <w:rPr>
          <w:rFonts w:ascii="Arial" w:hAnsi="Arial" w:cs="Arial"/>
          <w:sz w:val="22"/>
          <w:szCs w:val="22"/>
        </w:rPr>
        <w:t>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CC30DE" w:rsidRDefault="00D53E94" w:rsidP="00D53E94">
      <w:pPr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Closing date for applications:</w:t>
      </w:r>
      <w:r w:rsidR="00C80E9B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892D30">
        <w:rPr>
          <w:rFonts w:ascii="Arial" w:eastAsia="Adobe Gothic Std B" w:hAnsi="Arial" w:cs="Arial"/>
          <w:sz w:val="22"/>
          <w:szCs w:val="22"/>
        </w:rPr>
        <w:t>21</w:t>
      </w:r>
      <w:r w:rsidR="00892D30" w:rsidRPr="00892D30">
        <w:rPr>
          <w:rFonts w:ascii="Arial" w:eastAsia="Adobe Gothic Std B" w:hAnsi="Arial" w:cs="Arial"/>
          <w:sz w:val="22"/>
          <w:szCs w:val="22"/>
          <w:vertAlign w:val="superscript"/>
        </w:rPr>
        <w:t>st</w:t>
      </w:r>
      <w:r w:rsidR="00892D30">
        <w:rPr>
          <w:rFonts w:ascii="Arial" w:eastAsia="Adobe Gothic Std B" w:hAnsi="Arial" w:cs="Arial"/>
          <w:sz w:val="22"/>
          <w:szCs w:val="22"/>
        </w:rPr>
        <w:t xml:space="preserve"> February 2019</w:t>
      </w:r>
    </w:p>
    <w:p w:rsidR="00D53E94" w:rsidRPr="00D53E94" w:rsidRDefault="00D53E94" w:rsidP="00D53E94">
      <w:pPr>
        <w:ind w:left="4320" w:hanging="4320"/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Interviews will take place</w:t>
      </w:r>
      <w:r w:rsidR="00832D89">
        <w:rPr>
          <w:rFonts w:ascii="Arial" w:eastAsia="Adobe Gothic Std B" w:hAnsi="Arial" w:cs="Arial"/>
          <w:b/>
          <w:sz w:val="22"/>
          <w:szCs w:val="22"/>
        </w:rPr>
        <w:t>:</w:t>
      </w:r>
      <w:r w:rsidR="00C80E9B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892D30">
        <w:rPr>
          <w:rFonts w:ascii="Arial" w:eastAsia="Adobe Gothic Std B" w:hAnsi="Arial" w:cs="Arial"/>
          <w:sz w:val="22"/>
          <w:szCs w:val="22"/>
        </w:rPr>
        <w:t>2</w:t>
      </w:r>
      <w:r w:rsidR="008A3963">
        <w:rPr>
          <w:rFonts w:ascii="Arial" w:eastAsia="Adobe Gothic Std B" w:hAnsi="Arial" w:cs="Arial"/>
          <w:sz w:val="22"/>
          <w:szCs w:val="22"/>
        </w:rPr>
        <w:t>6</w:t>
      </w:r>
      <w:r w:rsidR="00892D30" w:rsidRPr="00892D30">
        <w:rPr>
          <w:rFonts w:ascii="Arial" w:eastAsia="Adobe Gothic Std B" w:hAnsi="Arial" w:cs="Arial"/>
          <w:sz w:val="22"/>
          <w:szCs w:val="22"/>
          <w:vertAlign w:val="superscript"/>
        </w:rPr>
        <w:t>th</w:t>
      </w:r>
      <w:r w:rsidR="00892D30">
        <w:rPr>
          <w:rFonts w:ascii="Arial" w:eastAsia="Adobe Gothic Std B" w:hAnsi="Arial" w:cs="Arial"/>
          <w:sz w:val="22"/>
          <w:szCs w:val="22"/>
        </w:rPr>
        <w:t xml:space="preserve"> February 2019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614219" w:rsidRDefault="00D53E94" w:rsidP="00D53E94">
      <w:pPr>
        <w:rPr>
          <w:rFonts w:ascii="Arial" w:hAnsi="Arial" w:cs="Arial"/>
          <w:sz w:val="22"/>
          <w:szCs w:val="22"/>
          <w:lang w:val="en"/>
        </w:rPr>
      </w:pPr>
      <w:r w:rsidRPr="00614219">
        <w:rPr>
          <w:rFonts w:ascii="Arial" w:hAnsi="Arial" w:cs="Arial"/>
          <w:sz w:val="22"/>
          <w:szCs w:val="22"/>
          <w:lang w:val="en"/>
        </w:rPr>
        <w:t>Tanfield School is committed to safeguarding children and the appointment will be subject to receipt of an Enhanced DBS clearance, safer recruitment procedures, satisfactory references and completion of a six-month probationary period.</w:t>
      </w:r>
      <w:r w:rsidRPr="00614219">
        <w:rPr>
          <w:rFonts w:ascii="Arial" w:hAnsi="Arial" w:cs="Arial"/>
          <w:sz w:val="22"/>
          <w:szCs w:val="22"/>
          <w:lang w:val="en"/>
        </w:rPr>
        <w:br/>
      </w:r>
      <w:r w:rsidRPr="00614219">
        <w:rPr>
          <w:rFonts w:ascii="Arial" w:hAnsi="Arial" w:cs="Arial"/>
          <w:sz w:val="22"/>
          <w:szCs w:val="22"/>
          <w:lang w:val="en"/>
        </w:rPr>
        <w:br/>
        <w:t xml:space="preserve">Durham County Council is an Equal Opportunities Employer. We want to develop a more diverse workforce and we positively welcome applications from all sections of the community. </w:t>
      </w:r>
    </w:p>
    <w:p w:rsidR="00832D89" w:rsidRPr="00614219" w:rsidRDefault="00832D89" w:rsidP="00832D89">
      <w:pPr>
        <w:tabs>
          <w:tab w:val="left" w:pos="3960"/>
        </w:tabs>
        <w:rPr>
          <w:rFonts w:ascii="Arial" w:hAnsi="Arial" w:cs="Arial"/>
          <w:sz w:val="22"/>
          <w:szCs w:val="22"/>
          <w:lang w:val="en"/>
        </w:rPr>
      </w:pPr>
    </w:p>
    <w:p w:rsidR="00D37A75" w:rsidRPr="00614219" w:rsidRDefault="00832D89" w:rsidP="00832D89">
      <w:pPr>
        <w:tabs>
          <w:tab w:val="left" w:pos="3960"/>
        </w:tabs>
        <w:rPr>
          <w:rFonts w:ascii="Arial" w:hAnsi="Arial" w:cs="Arial"/>
          <w:sz w:val="24"/>
          <w:szCs w:val="24"/>
        </w:rPr>
      </w:pPr>
      <w:r w:rsidRPr="00614219">
        <w:rPr>
          <w:rFonts w:ascii="Arial" w:hAnsi="Arial" w:cs="Arial"/>
          <w:sz w:val="22"/>
          <w:szCs w:val="22"/>
          <w:lang w:val="en"/>
        </w:rPr>
        <w:t>Applicants with disabilities will be invited for interview if the essential job criteria are met.</w:t>
      </w:r>
    </w:p>
    <w:sectPr w:rsidR="00D37A75" w:rsidRPr="00614219" w:rsidSect="00832D89">
      <w:headerReference w:type="default" r:id="rId12"/>
      <w:pgSz w:w="11906" w:h="16838"/>
      <w:pgMar w:top="851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AD3" w:rsidRDefault="00960AD3">
      <w:r>
        <w:separator/>
      </w:r>
    </w:p>
  </w:endnote>
  <w:endnote w:type="continuationSeparator" w:id="0">
    <w:p w:rsidR="00960AD3" w:rsidRDefault="00960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AD3" w:rsidRDefault="00960AD3">
      <w:r>
        <w:separator/>
      </w:r>
    </w:p>
  </w:footnote>
  <w:footnote w:type="continuationSeparator" w:id="0">
    <w:p w:rsidR="00960AD3" w:rsidRDefault="00960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Street">
      <w:smartTag w:uri="urn:schemas-microsoft-com:office:smarttags" w:element="address">
        <w:r>
          <w:t>Tanfield Lea Road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place">
      <w:smartTag w:uri="urn:schemas-microsoft-com:office:smarttags" w:element="City">
        <w:r>
          <w:t>Stanley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 xml:space="preserve">Co. </w:t>
    </w:r>
    <w:smartTag w:uri="urn:schemas-microsoft-com:office:smarttags" w:element="place">
      <w:smartTag w:uri="urn:schemas-microsoft-com:office:smarttags" w:element="City">
        <w:r>
          <w:t>Durham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>DH9 8AY</w:t>
    </w:r>
  </w:p>
  <w:p w:rsidR="0044034D" w:rsidRDefault="0044034D" w:rsidP="002E3FA0">
    <w:pPr>
      <w:framePr w:w="2421" w:h="1792" w:hRule="exact" w:hSpace="181" w:wrap="auto" w:vAnchor="page" w:hAnchor="page" w:x="863" w:y="908"/>
    </w:pPr>
  </w:p>
  <w:p w:rsidR="0044034D" w:rsidRDefault="0044034D" w:rsidP="002E3FA0">
    <w:pPr>
      <w:framePr w:w="2421" w:h="1792" w:hRule="exact" w:hSpace="181" w:wrap="auto" w:vAnchor="page" w:hAnchor="page" w:x="863" w:y="908"/>
    </w:pPr>
    <w:r>
      <w:t>Tel. 01207 232881</w:t>
    </w:r>
  </w:p>
  <w:p w:rsidR="0044034D" w:rsidRDefault="0044034D" w:rsidP="002E3FA0">
    <w:pPr>
      <w:framePr w:w="2421" w:h="1792" w:hRule="exact" w:hSpace="181" w:wrap="auto" w:vAnchor="page" w:hAnchor="page" w:x="863" w:y="908"/>
    </w:pPr>
    <w:r>
      <w:t>Fax. 01207 282922</w:t>
    </w:r>
  </w:p>
  <w:p w:rsid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52"/>
        <w:szCs w:val="52"/>
      </w:rPr>
    </w:pPr>
    <w:smartTag w:uri="urn:schemas-microsoft-com:office:smarttags" w:element="place">
      <w:smartTag w:uri="urn:schemas-microsoft-com:office:smarttags" w:element="PlaceName">
        <w:r w:rsidRPr="00017C5E">
          <w:rPr>
            <w:rFonts w:ascii="Imprint MT Shadow" w:hAnsi="Imprint MT Shadow"/>
            <w:sz w:val="52"/>
            <w:szCs w:val="52"/>
          </w:rPr>
          <w:t>TANFIELD</w:t>
        </w:r>
      </w:smartTag>
      <w:r w:rsidRPr="00017C5E">
        <w:rPr>
          <w:rFonts w:ascii="Imprint MT Shadow" w:hAnsi="Imprint MT Shadow"/>
          <w:sz w:val="52"/>
          <w:szCs w:val="52"/>
        </w:rPr>
        <w:t xml:space="preserve"> </w:t>
      </w:r>
      <w:smartTag w:uri="urn:schemas-microsoft-com:office:smarttags" w:element="PlaceType">
        <w:r w:rsidRPr="00017C5E">
          <w:rPr>
            <w:rFonts w:ascii="Imprint MT Shadow" w:hAnsi="Imprint MT Shadow"/>
            <w:sz w:val="52"/>
            <w:szCs w:val="52"/>
          </w:rPr>
          <w:t>SCHOOL</w:t>
        </w:r>
      </w:smartTag>
    </w:smartTag>
  </w:p>
  <w:p w:rsidR="0044034D" w:rsidRP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28"/>
        <w:szCs w:val="52"/>
      </w:rPr>
    </w:pPr>
    <w:smartTag w:uri="urn:schemas-microsoft-com:office:smarttags" w:element="place">
      <w:smartTag w:uri="urn:schemas-microsoft-com:office:smarttags" w:element="PlaceName">
        <w:r w:rsidRPr="0044034D">
          <w:rPr>
            <w:rFonts w:ascii="Imprint MT Shadow" w:hAnsi="Imprint MT Shadow"/>
            <w:sz w:val="28"/>
            <w:szCs w:val="52"/>
          </w:rPr>
          <w:t>Specialist</w:t>
        </w:r>
      </w:smartTag>
      <w:r w:rsidRPr="0044034D">
        <w:rPr>
          <w:rFonts w:ascii="Imprint MT Shadow" w:hAnsi="Imprint MT Shadow"/>
          <w:sz w:val="28"/>
          <w:szCs w:val="52"/>
        </w:rPr>
        <w:t xml:space="preserve"> </w:t>
      </w:r>
      <w:smartTag w:uri="urn:schemas-microsoft-com:office:smarttags" w:element="PlaceType">
        <w:r w:rsidRPr="0044034D">
          <w:rPr>
            <w:rFonts w:ascii="Imprint MT Shadow" w:hAnsi="Imprint MT Shadow"/>
            <w:sz w:val="28"/>
            <w:szCs w:val="52"/>
          </w:rPr>
          <w:t>College</w:t>
        </w:r>
      </w:smartTag>
    </w:smartTag>
    <w:r w:rsidRPr="0044034D">
      <w:rPr>
        <w:rFonts w:ascii="Imprint MT Shadow" w:hAnsi="Imprint MT Shadow"/>
        <w:sz w:val="28"/>
        <w:szCs w:val="52"/>
      </w:rPr>
      <w:t xml:space="preserve"> of Science and Engineering</w:t>
    </w:r>
  </w:p>
  <w:p w:rsidR="0044034D" w:rsidRDefault="00832D89" w:rsidP="00EC24C1">
    <w:pPr>
      <w:framePr w:w="1827" w:hSpace="181" w:wrap="auto" w:vAnchor="page" w:hAnchor="page" w:x="9081" w:y="725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114935</wp:posOffset>
          </wp:positionH>
          <wp:positionV relativeFrom="paragraph">
            <wp:posOffset>0</wp:posOffset>
          </wp:positionV>
          <wp:extent cx="874395" cy="1280795"/>
          <wp:effectExtent l="0" t="0" r="1905" b="0"/>
          <wp:wrapSquare wrapText="bothSides"/>
          <wp:docPr id="3" name="Picture 3" descr="TanfieldSchoolLogo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nfieldSchoolLogo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4D" w:rsidRDefault="0044034D" w:rsidP="0044034D"/>
  <w:p w:rsidR="00EC24C1" w:rsidRDefault="00EC24C1" w:rsidP="0044034D"/>
  <w:p w:rsidR="00EC24C1" w:rsidRDefault="00EC24C1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EC24C1" w:rsidRDefault="00EC24C1" w:rsidP="00EC24C1">
    <w:pPr>
      <w:pStyle w:val="Header"/>
    </w:pPr>
  </w:p>
  <w:p w:rsidR="00D072EC" w:rsidRDefault="00D072EC" w:rsidP="00D072EC">
    <w:pPr>
      <w:framePr w:w="3241" w:h="455" w:hSpace="180" w:wrap="auto" w:vAnchor="text" w:hAnchor="page" w:x="8360" w:y="91"/>
      <w:jc w:val="center"/>
    </w:pPr>
    <w:r>
      <w:t>Headteacher</w:t>
    </w:r>
  </w:p>
  <w:p w:rsidR="00D072EC" w:rsidRDefault="00AE60AC" w:rsidP="00D072EC">
    <w:pPr>
      <w:framePr w:w="3241" w:h="455" w:hSpace="180" w:wrap="auto" w:vAnchor="text" w:hAnchor="page" w:x="8360" w:y="91"/>
      <w:jc w:val="center"/>
    </w:pPr>
    <w:r>
      <w:t xml:space="preserve">Mr </w:t>
    </w:r>
    <w:r w:rsidR="00D53E94">
      <w:t>S Clough</w:t>
    </w:r>
    <w:r>
      <w:t xml:space="preserve"> BSC (Hons)</w:t>
    </w: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8A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3DE5CE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4B30F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95673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44209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65B6E27"/>
    <w:multiLevelType w:val="singleLevel"/>
    <w:tmpl w:val="0809000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99D6E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*BEHAVIOUR®INCIDENTS©2694©840®4099®TANFIELD®COMPREHENSIVE®SCHOOL©YEAR®9®SPRING®TERM©36©840®4099®TANFIELD®COMPREHENSIVE®SCHOOL©0©0©0" w:val="0 "/>
    <w:docVar w:name="*LATES©2693©840®4099®TANFIELD®COMPREHENSIVE®SCHOOL©YEAR®9®SPRING®TERM©36©840®4099®TANFIELD®COMPREHENSIVE®SCHOOL©0©0©0" w:val="9 "/>
    <w:docVar w:name="*PERCENTAGE®ATTENDANCE©2692©840®4099®TANFIELD®COMPREHENSIVE®SCHOOL©YEAR®9®SPRING®TERM©36©840®4099®TANFIELD®COMPREHENSIVE®SCHOOL©0©0©0" w:val="98.45 "/>
    <w:docVar w:name="CURRENT®ATTAIN®LEV®ART©2477©840®4099®TANFIELD®COMPREHENSIVE®SCHOOL©YEAR®9®SPRING®TERM©36©840®4099®TANFIELD®COMPREHENSIVE®SCHOOL©0©0©0" w:val="5a"/>
    <w:docVar w:name="CURRENT®ATTAIN®LEVEL®ENG©2478©840®4099®TANFIELD®COMPREHENSIVE®SCHOOL©YEAR®9®SPRING®TERM©36©840®4099®TANFIELD®COMPREHENSIVE®SCHOOL©0©0©0" w:val="6c"/>
    <w:docVar w:name="CURRENT®ATTAIN®LEVEL®FRENCH©2479©840®4099®TANFIELD®COMPREHENSIVE®SCHOOL©YEAR®9®SPRING®TERM©36©840®4099®TANFIELD®COMPREHENSIVE®SCHOOL©0©0©0" w:val="5a"/>
    <w:docVar w:name="CURRENT®ATTAIN®LEVEL®GEOG©2480©840®4099®TANFIELD®COMPREHENSIVE®SCHOOL©YEAR®9®SPRING®TERM©36©840®4099®TANFIELD®COMPREHENSIVE®SCHOOL©0©0©0" w:val="4a"/>
    <w:docVar w:name="CURRENT®ATTAIN®LEVEL®GERMAN©2481©840®4099®TANFIELD®COMPREHENSIVE®SCHOOL©YEAR®9®SPRING®TERM©36©840®4099®TANFIELD®COMPREHENSIVE®SCHOOL©0©0©0" w:val="  "/>
    <w:docVar w:name="CURRENT®ATTAIN®LEVEL®HISTORY©2482©840®4099®TANFIELD®COMPREHENSIVE®SCHOOL©YEAR®9®SPRING®TERM©36©840®4099®TANFIELD®COMPREHENSIVE®SCHOOL©0©0©0" w:val="5a"/>
    <w:docVar w:name="CURRENT®ATTAIN®LEVEL®ICT©2483©840®4099®TANFIELD®COMPREHENSIVE®SCHOOL©YEAR®9®SPRING®TERM©36©840®4099®TANFIELD®COMPREHENSIVE®SCHOOL©0©0©0" w:val="5a"/>
    <w:docVar w:name="CURRENT®ATTAIN®LEVEL®MATHS©2485©840®4099®TANFIELD®COMPREHENSIVE®SCHOOL©YEAR®9®SPRING®TERM©36©840®4099®TANFIELD®COMPREHENSIVE®SCHOOL©0©0©0" w:val="6c"/>
    <w:docVar w:name="CURRENT®ATTAIN®LEVEL®MUSIC©2486©840®4099®TANFIELD®COMPREHENSIVE®SCHOOL©YEAR®9®SPRING®TERM©36©840®4099®TANFIELD®COMPREHENSIVE®SCHOOL©0©0©0" w:val="6c"/>
    <w:docVar w:name="CURRENT®ATTAIN®LEVEL®PE©2484©840®4099®TANFIELD®COMPREHENSIVE®SCHOOL©YEAR®9®SPRING®TERM©36©840®4099®TANFIELD®COMPREHENSIVE®SCHOOL©0©0©0" w:val="5a"/>
    <w:docVar w:name="CURRENT®ATTAIN®LEVEL®SCIENCE©2488©840®4099®TANFIELD®COMPREHENSIVE®SCHOOL©YEAR®9®SPRING®TERM©36©840®4099®TANFIELD®COMPREHENSIVE®SCHOOL©0©0©0" w:val="4a"/>
    <w:docVar w:name="CURRENT®ATTAIN®LEVEL®TECHNOLOGY©2489©840®4099®TANFIELD®COMPREHENSIVE®SCHOOL©YEAR®9®SPRING®TERM©36©840®4099®TANFIELD®COMPREHENSIVE®SCHOOL©0©0©0" w:val="6b"/>
    <w:docVar w:name="RAG®ART®CLASS®WORK©2392©840®4099®TANFIELD®COMPREHENSIVE®SCHOOL©YEAR®9®SPRING®TERM©36©840®4099®TANFIELD®COMPREHENSIVE®SCHOOL©0©0©0" w:val="G"/>
    <w:docVar w:name="RAG®ART®EFFORT©2302©840®4099®TANFIELD®COMPREHENSIVE®SCHOOL©YEAR®9®SPRING®TERM©36©840®4099®TANFIELD®COMPREHENSIVE®SCHOOL©0©0©0" w:val="G"/>
    <w:docVar w:name="RAG®ART®HOMEWORK©2303©840®4099®TANFIELD®COMPREHENSIVE®SCHOOL©YEAR®9®SPRING®TERM©36©840®4099®TANFIELD®COMPREHENSIVE®SCHOOL©0©0©0" w:val="G"/>
    <w:docVar w:name="RAG®ASSESS®(WTT)®ART©2438©840®4099®TANFIELD®COMPREHENSIVE®SCHOOL©YEAR®9®SPRING®TERM©36©840®4099®TANFIELD®COMPREHENSIVE®SCHOOL©0©0©0" w:val="G"/>
    <w:docVar w:name="RAG®ASSESS®(WTT)®ENGLISH©2439©840®4099®TANFIELD®COMPREHENSIVE®SCHOOL©YEAR®9®SPRING®TERM©36©840®4099®TANFIELD®COMPREHENSIVE®SCHOOL©0©0©0" w:val="G"/>
    <w:docVar w:name="RAG®ASSESS®(WTT)®FRENCH©2441©840®4099®TANFIELD®COMPREHENSIVE®SCHOOL©YEAR®9®SPRING®TERM©36©840®4099®TANFIELD®COMPREHENSIVE®SCHOOL©0©0©0" w:val="G"/>
    <w:docVar w:name="RAG®ASSESS®(WTT)®GEOG©2442©840®4099®TANFIELD®COMPREHENSIVE®SCHOOL©YEAR®9®SPRING®TERM©36©840®4099®TANFIELD®COMPREHENSIVE®SCHOOL©0©0©0" w:val="R"/>
    <w:docVar w:name="RAG®ASSESS®(WTT)®GERMAN©2440©840®4099®TANFIELD®COMPREHENSIVE®SCHOOL©YEAR®9®SPRING®TERM©36©840®4099®TANFIELD®COMPREHENSIVE®SCHOOL©0©0©0" w:val="  "/>
    <w:docVar w:name="RAG®ASSESS®(WTT)®HISTORY©2444©840®4099®TANFIELD®COMPREHENSIVE®SCHOOL©YEAR®9®SPRING®TERM©36©840®4099®TANFIELD®COMPREHENSIVE®SCHOOL©0©0©0" w:val="G"/>
    <w:docVar w:name="RAG®ASSESS®(WTT)®ICT©2446©840®4099®TANFIELD®COMPREHENSIVE®SCHOOL©YEAR®9®SPRING®TERM©36©840®4099®TANFIELD®COMPREHENSIVE®SCHOOL©0©0©0" w:val="G"/>
    <w:docVar w:name="RAG®ASSESS®(WTT)®MATHS©2445©840®4099®TANFIELD®COMPREHENSIVE®SCHOOL©YEAR®9®SPRING®TERM©36©840®4099®TANFIELD®COMPREHENSIVE®SCHOOL©0©0©0" w:val="R"/>
    <w:docVar w:name="RAG®ASSESS®(WTT)®MUSIC©2447©840®4099®TANFIELD®COMPREHENSIVE®SCHOOL©YEAR®9®SPRING®TERM©36©840®4099®TANFIELD®COMPREHENSIVE®SCHOOL©0©0©0" w:val="G"/>
    <w:docVar w:name="RAG®ASSESS®(WTT)®PE©2443©840®4099®TANFIELD®COMPREHENSIVE®SCHOOL©YEAR®9®SPRING®TERM©36©840®4099®TANFIELD®COMPREHENSIVE®SCHOOL©0©0©0" w:val="G"/>
    <w:docVar w:name="RAG®ASSESS®(WTT)®SCIENC©2449©840®4099®TANFIELD®COMPREHENSIVE®SCHOOL©YEAR®9®SPRING®TERM©36©840®4099®TANFIELD®COMPREHENSIVE®SCHOOL©0©0©0" w:val="R"/>
    <w:docVar w:name="RAG®ASSESS®(WTT)®TECHNOL©2450©840®4099®TANFIELD®COMPREHENSIVE®SCHOOL©YEAR®9®SPRING®TERM©36©840®4099®TANFIELD®COMPREHENSIVE®SCHOOL©0©0©0" w:val="G"/>
    <w:docVar w:name="RAG®ENGLISH®CLASS®WORK©2395©840®4099®TANFIELD®COMPREHENSIVE®SCHOOL©YEAR®9®SPRING®TERM©36©840®4099®TANFIELD®COMPREHENSIVE®SCHOOL©0©0©0" w:val="G"/>
    <w:docVar w:name="RAG®ENGLISH®EFFORT©2291©840®4099®TANFIELD®COMPREHENSIVE®SCHOOL©YEAR®9®SPRING®TERM©36©840®4099®TANFIELD®COMPREHENSIVE®SCHOOL©0©0©0" w:val="G"/>
    <w:docVar w:name="RAG®ENGLISH®HOMEWORK©2293©840®4099®TANFIELD®COMPREHENSIVE®SCHOOL©YEAR®9®SPRING®TERM©36©840®4099®TANFIELD®COMPREHENSIVE®SCHOOL©0©0©0" w:val="G"/>
    <w:docVar w:name="RAG®FRENCH®CLASS®WORK©2396©840®4099®TANFIELD®COMPREHENSIVE®SCHOOL©YEAR®9®SPRING®TERM©36©840®4099®TANFIELD®COMPREHENSIVE®SCHOOL©0©0©0" w:val="G"/>
    <w:docVar w:name="RAG®FRENCH®EFFORT©2317©840®4099®TANFIELD®COMPREHENSIVE®SCHOOL©YEAR®9®SPRING®TERM©36©840®4099®TANFIELD®COMPREHENSIVE®SCHOOL©0©0©0" w:val="G"/>
    <w:docVar w:name="RAG®FRENCH®HOMEWORK©2318©840®4099®TANFIELD®COMPREHENSIVE®SCHOOL©YEAR®9®SPRING®TERM©36©840®4099®TANFIELD®COMPREHENSIVE®SCHOOL©0©0©0" w:val="G"/>
    <w:docVar w:name="RAG®GEOG®EFFORT©2322©840®4099®TANFIELD®COMPREHENSIVE®SCHOOL©YEAR®9®SPRING®TERM©36©840®4099®TANFIELD®COMPREHENSIVE®SCHOOL©0©0©0" w:val="R"/>
    <w:docVar w:name="RAG®GEOG®HOMEWORK©2323©840®4099®TANFIELD®COMPREHENSIVE®SCHOOL©YEAR®9®SPRING®TERM©36©840®4099®TANFIELD®COMPREHENSIVE®SCHOOL©0©0©0" w:val="A"/>
    <w:docVar w:name="RAG®GEOGRAPHY®CLASS®WORK©2397©840®4099®TANFIELD®COMPREHENSIVE®SCHOOL©YEAR®9®SPRING®TERM©36©840®4099®TANFIELD®COMPREHENSIVE®SCHOOL©0©0©0" w:val="A"/>
    <w:docVar w:name="RAG®GERMAN®CLASS®WORK©2394©840®4099®TANFIELD®COMPREHENSIVE®SCHOOL©YEAR®9®SPRING®TERM©36©840®4099®TANFIELD®COMPREHENSIVE®SCHOOL©0©0©0" w:val="  "/>
    <w:docVar w:name="RAG®GERMAN®EFFORT©2312©840®4099®TANFIELD®COMPREHENSIVE®SCHOOL©YEAR®9®SPRING®TERM©36©840®4099®TANFIELD®COMPREHENSIVE®SCHOOL©0©0©0" w:val="  "/>
    <w:docVar w:name="RAG®GERMAN®HOMEWORK©2313©840®4099®TANFIELD®COMPREHENSIVE®SCHOOL©YEAR®9®SPRING®TERM©36©840®4099®TANFIELD®COMPREHENSIVE®SCHOOL©0©0©0" w:val="  "/>
    <w:docVar w:name="RAG®HISTORY®CLASS®WORK©2398©840®4099®TANFIELD®COMPREHENSIVE®SCHOOL©YEAR®9®SPRING®TERM©36©840®4099®TANFIELD®COMPREHENSIVE®SCHOOL©0©0©0" w:val="A"/>
    <w:docVar w:name="RAG®HISTORY®EFFORT©2327©840®4099®TANFIELD®COMPREHENSIVE®SCHOOL©YEAR®9®SPRING®TERM©36©840®4099®TANFIELD®COMPREHENSIVE®SCHOOL©0©0©0" w:val="A"/>
    <w:docVar w:name="RAG®HISTORY®HOMEWORK©2328©840®4099®TANFIELD®COMPREHENSIVE®SCHOOL©YEAR®9®SPRING®TERM©36©840®4099®TANFIELD®COMPREHENSIVE®SCHOOL©0©0©0" w:val="A"/>
    <w:docVar w:name="RAG®ICT®CLASS®WORK©2400©840®4099®TANFIELD®COMPREHENSIVE®SCHOOL©YEAR®9®SPRING®TERM©36©840®4099®TANFIELD®COMPREHENSIVE®SCHOOL©0©0©0" w:val="G"/>
    <w:docVar w:name="RAG®ICT®EFFORT©2337©840®4099®TANFIELD®COMPREHENSIVE®SCHOOL©YEAR®9®SPRING®TERM©36©840®4099®TANFIELD®COMPREHENSIVE®SCHOOL©0©0©0" w:val="G"/>
    <w:docVar w:name="RAG®ICT®HOMEWORK©2338©840®4099®TANFIELD®COMPREHENSIVE®SCHOOL©YEAR®9®SPRING®TERM©36©840®4099®TANFIELD®COMPREHENSIVE®SCHOOL©0©0©0" w:val="A"/>
    <w:docVar w:name="RAG®MATHS®CLASS®WORK©2401©840®4099®TANFIELD®COMPREHENSIVE®SCHOOL©YEAR®9®SPRING®TERM©36©840®4099®TANFIELD®COMPREHENSIVE®SCHOOL©0©0©0" w:val="A"/>
    <w:docVar w:name="RAG®MATHS®EFFORT©2297©840®4099®TANFIELD®COMPREHENSIVE®SCHOOL©YEAR®9®SPRING®TERM©36©840®4099®TANFIELD®COMPREHENSIVE®SCHOOL©0©0©0" w:val="A"/>
    <w:docVar w:name="RAG®MATHS®HOMEWORK©2298©840®4099®TANFIELD®COMPREHENSIVE®SCHOOL©YEAR®9®SPRING®TERM©36©840®4099®TANFIELD®COMPREHENSIVE®SCHOOL©0©0©0" w:val="G"/>
    <w:docVar w:name="RAG®MUSIC®CLASS®WORK©2403©840®4099®TANFIELD®COMPREHENSIVE®SCHOOL©YEAR®9®SPRING®TERM©36©840®4099®TANFIELD®COMPREHENSIVE®SCHOOL©0©0©0" w:val="G"/>
    <w:docVar w:name="RAG®MUSIC®EFFORT©2347©840®4099®TANFIELD®COMPREHENSIVE®SCHOOL©YEAR®9®SPRING®TERM©36©840®4099®TANFIELD®COMPREHENSIVE®SCHOOL©0©0©0" w:val="G"/>
    <w:docVar w:name="RAG®MUSIC®HOMEWORK©2348©840®4099®TANFIELD®COMPREHENSIVE®SCHOOL©YEAR®9®SPRING®TERM©36©840®4099®TANFIELD®COMPREHENSIVE®SCHOOL©0©0©0" w:val="G"/>
    <w:docVar w:name="RAG®PE®CLASS®WORK©2404©840®4099®TANFIELD®COMPREHENSIVE®SCHOOL©YEAR®9®SPRING®TERM©36©840®4099®TANFIELD®COMPREHENSIVE®SCHOOL©0©0©0" w:val="G"/>
    <w:docVar w:name="RAG®PE®EFFORT©2352©840®4099®TANFIELD®COMPREHENSIVE®SCHOOL©YEAR®9®SPRING®TERM©36©840®4099®TANFIELD®COMPREHENSIVE®SCHOOL©0©0©0" w:val="G"/>
    <w:docVar w:name="RAG®PE®HOMEWORK©2354©840®4099®TANFIELD®COMPREHENSIVE®SCHOOL©YEAR®9®SPRING®TERM©36©840®4099®TANFIELD®COMPREHENSIVE®SCHOOL©0©0©0" w:val="  "/>
    <w:docVar w:name="RAG®SCIENCE®CLASS®WORK©2406©840®4099®TANFIELD®COMPREHENSIVE®SCHOOL©YEAR®9®SPRING®TERM©36©840®4099®TANFIELD®COMPREHENSIVE®SCHOOL©0©0©0" w:val="A"/>
    <w:docVar w:name="RAG®SCIENCE®EFFORT©2362©840®4099®TANFIELD®COMPREHENSIVE®SCHOOL©YEAR®9®SPRING®TERM©36©840®4099®TANFIELD®COMPREHENSIVE®SCHOOL©0©0©0" w:val="A"/>
    <w:docVar w:name="RAG®SCIENCE®HOMEWORK©2363©840®4099®TANFIELD®COMPREHENSIVE®SCHOOL©YEAR®9®SPRING®TERM©36©840®4099®TANFIELD®COMPREHENSIVE®SCHOOL©0©0©0" w:val="G"/>
    <w:docVar w:name="RAG®TECH®CLASS®WORK©2407©840®4099®TANFIELD®COMPREHENSIVE®SCHOOL©YEAR®9®SPRING®TERM©36©840®4099®TANFIELD®COMPREHENSIVE®SCHOOL©0©0©0" w:val="G"/>
    <w:docVar w:name="RAG®TECHNOL®EFFORT©2367©840®4099®TANFIELD®COMPREHENSIVE®SCHOOL©YEAR®9®SPRING®TERM©36©840®4099®TANFIELD®COMPREHENSIVE®SCHOOL©0©0©0" w:val="G"/>
    <w:docVar w:name="RAG®TECHNOL®HOMEWORK©2368©840®4099®TANFIELD®COMPREHENSIVE®SCHOOL©YEAR®9®SPRING®TERM©36©840®4099®TANFIELD®COMPREHENSIVE®SCHOOL©0©0©0" w:val="G"/>
    <w:docVar w:name="TARGET®LEVEL®ART©2452©840®4099®TANFIELD®COMPREHENSIVE®SCHOOL©YEAR®9©35©840®4099®TANFIELD®COMPREHENSIVE®SCHOOL©0©0©0" w:val="6b"/>
    <w:docVar w:name="TARGET®LEVEL®ENGLISH©2454©840®4099®TANFIELD®COMPREHENSIVE®SCHOOL©YEAR®9©35©840®4099®TANFIELD®COMPREHENSIVE®SCHOOL©0©0©0" w:val="6b"/>
    <w:docVar w:name="TARGET®LEVEL®FRENCH©2456©840®4099®TANFIELD®COMPREHENSIVE®SCHOOL©YEAR®9©35©840®4099®TANFIELD®COMPREHENSIVE®SCHOOL©0©0©0" w:val="6a"/>
    <w:docVar w:name="TARGET®LEVEL®GEOG©2458©840®4099®TANFIELD®COMPREHENSIVE®SCHOOL©YEAR®9©35©840®4099®TANFIELD®COMPREHENSIVE®SCHOOL©0©0©0" w:val="6c"/>
    <w:docVar w:name="TARGET®LEVEL®GERMAN©2457©840®4099®TANFIELD®COMPREHENSIVE®SCHOOL©YEAR®9©35©840®4099®TANFIELD®COMPREHENSIVE®SCHOOL©0©0©0" w:val="  "/>
    <w:docVar w:name="TARGET®LEVEL®HISTORY©2459©840®4099®TANFIELD®COMPREHENSIVE®SCHOOL©YEAR®9©35©840®4099®TANFIELD®COMPREHENSIVE®SCHOOL©0©0©0" w:val="6c"/>
    <w:docVar w:name="TARGET®LEVEL®ICT©2460©840®4099®TANFIELD®COMPREHENSIVE®SCHOOL©YEAR®9©35©840®4099®TANFIELD®COMPREHENSIVE®SCHOOL©0©0©0" w:val="6c"/>
    <w:docVar w:name="TARGET®LEVEL®MATHS©2455©840®4099®TANFIELD®COMPREHENSIVE®SCHOOL©YEAR®9©35©840®4099®TANFIELD®COMPREHENSIVE®SCHOOL©0©0©0" w:val="7b"/>
    <w:docVar w:name="TARGET®LEVEL®MUSIC©2461©840®4099®TANFIELD®COMPREHENSIVE®SCHOOL©YEAR®9©35©840®4099®TANFIELD®COMPREHENSIVE®SCHOOL©0©0©0" w:val="6a"/>
    <w:docVar w:name="TARGET®LEVEL®PE©2462©840®4099®TANFIELD®COMPREHENSIVE®SCHOOL©YEAR®9©35©840®4099®TANFIELD®COMPREHENSIVE®SCHOOL©0©0©0" w:val="6c"/>
    <w:docVar w:name="TARGET®LEVEL®SCIENCE©2464©840®4099®TANFIELD®COMPREHENSIVE®SCHOOL©YEAR®9©35©840®4099®TANFIELD®COMPREHENSIVE®SCHOOL©0©0©0" w:val="6a"/>
    <w:docVar w:name="TARGET®LEVEL®TECHNOLOGY©2465©840®4099®TANFIELD®COMPREHENSIVE®SCHOOL©YEAR®9©35©840®4099®TANFIELD®COMPREHENSIVE®SCHOOL©0©0©0" w:val="6a"/>
  </w:docVars>
  <w:rsids>
    <w:rsidRoot w:val="0044034D"/>
    <w:rsid w:val="00041331"/>
    <w:rsid w:val="000528A9"/>
    <w:rsid w:val="0006026B"/>
    <w:rsid w:val="000843FD"/>
    <w:rsid w:val="000D1107"/>
    <w:rsid w:val="000F1135"/>
    <w:rsid w:val="00105F62"/>
    <w:rsid w:val="00110F28"/>
    <w:rsid w:val="00116227"/>
    <w:rsid w:val="001331F8"/>
    <w:rsid w:val="00141B63"/>
    <w:rsid w:val="00164040"/>
    <w:rsid w:val="00172082"/>
    <w:rsid w:val="001B153D"/>
    <w:rsid w:val="001B34E2"/>
    <w:rsid w:val="001B451A"/>
    <w:rsid w:val="001D05D4"/>
    <w:rsid w:val="001D2B36"/>
    <w:rsid w:val="00206207"/>
    <w:rsid w:val="002226D7"/>
    <w:rsid w:val="002535E5"/>
    <w:rsid w:val="00262428"/>
    <w:rsid w:val="002646F8"/>
    <w:rsid w:val="002E3FA0"/>
    <w:rsid w:val="002F1EC1"/>
    <w:rsid w:val="00326AFC"/>
    <w:rsid w:val="00352364"/>
    <w:rsid w:val="0039340A"/>
    <w:rsid w:val="003945B2"/>
    <w:rsid w:val="003B4847"/>
    <w:rsid w:val="00407EA7"/>
    <w:rsid w:val="0044034D"/>
    <w:rsid w:val="00455F07"/>
    <w:rsid w:val="00485DBA"/>
    <w:rsid w:val="004A3CCC"/>
    <w:rsid w:val="004B2AB7"/>
    <w:rsid w:val="00510A0A"/>
    <w:rsid w:val="00575694"/>
    <w:rsid w:val="005B6A35"/>
    <w:rsid w:val="005F21E9"/>
    <w:rsid w:val="005F5AF5"/>
    <w:rsid w:val="00607E79"/>
    <w:rsid w:val="0061361C"/>
    <w:rsid w:val="00614219"/>
    <w:rsid w:val="006555F3"/>
    <w:rsid w:val="00662FF9"/>
    <w:rsid w:val="006A2A6E"/>
    <w:rsid w:val="006D1507"/>
    <w:rsid w:val="007004FF"/>
    <w:rsid w:val="00711D48"/>
    <w:rsid w:val="00724784"/>
    <w:rsid w:val="00774A1B"/>
    <w:rsid w:val="00783D41"/>
    <w:rsid w:val="007A7189"/>
    <w:rsid w:val="007C38A5"/>
    <w:rsid w:val="007C7426"/>
    <w:rsid w:val="007D17F2"/>
    <w:rsid w:val="007D2108"/>
    <w:rsid w:val="007E475C"/>
    <w:rsid w:val="007F74B6"/>
    <w:rsid w:val="00832D89"/>
    <w:rsid w:val="00884EFE"/>
    <w:rsid w:val="00892D30"/>
    <w:rsid w:val="008A3963"/>
    <w:rsid w:val="008A551E"/>
    <w:rsid w:val="00921F3B"/>
    <w:rsid w:val="00926F86"/>
    <w:rsid w:val="00936535"/>
    <w:rsid w:val="00960AD3"/>
    <w:rsid w:val="00961107"/>
    <w:rsid w:val="00973845"/>
    <w:rsid w:val="00992867"/>
    <w:rsid w:val="009C6B41"/>
    <w:rsid w:val="009F6C2E"/>
    <w:rsid w:val="00A15F1C"/>
    <w:rsid w:val="00A265B0"/>
    <w:rsid w:val="00A7467F"/>
    <w:rsid w:val="00A90AEB"/>
    <w:rsid w:val="00AE60AC"/>
    <w:rsid w:val="00AF663B"/>
    <w:rsid w:val="00B02E5B"/>
    <w:rsid w:val="00B06263"/>
    <w:rsid w:val="00B23E0A"/>
    <w:rsid w:val="00B5747C"/>
    <w:rsid w:val="00B82026"/>
    <w:rsid w:val="00BB33E0"/>
    <w:rsid w:val="00BC355A"/>
    <w:rsid w:val="00BD6EF3"/>
    <w:rsid w:val="00BE342C"/>
    <w:rsid w:val="00BE588C"/>
    <w:rsid w:val="00BE731C"/>
    <w:rsid w:val="00C0610E"/>
    <w:rsid w:val="00C2000B"/>
    <w:rsid w:val="00C41EF7"/>
    <w:rsid w:val="00C70DEC"/>
    <w:rsid w:val="00C80E9B"/>
    <w:rsid w:val="00C8269D"/>
    <w:rsid w:val="00CA0E4E"/>
    <w:rsid w:val="00CC1B20"/>
    <w:rsid w:val="00CC30DE"/>
    <w:rsid w:val="00CD64DF"/>
    <w:rsid w:val="00D072EC"/>
    <w:rsid w:val="00D26D04"/>
    <w:rsid w:val="00D37A75"/>
    <w:rsid w:val="00D53E94"/>
    <w:rsid w:val="00D760EF"/>
    <w:rsid w:val="00D81791"/>
    <w:rsid w:val="00D910CA"/>
    <w:rsid w:val="00DA6E70"/>
    <w:rsid w:val="00DE0C27"/>
    <w:rsid w:val="00DE7148"/>
    <w:rsid w:val="00E3408C"/>
    <w:rsid w:val="00E62219"/>
    <w:rsid w:val="00E65ACA"/>
    <w:rsid w:val="00E878B9"/>
    <w:rsid w:val="00E91CB0"/>
    <w:rsid w:val="00EA0FD1"/>
    <w:rsid w:val="00EC24C1"/>
    <w:rsid w:val="00ED19E2"/>
    <w:rsid w:val="00F23079"/>
    <w:rsid w:val="00F3172E"/>
    <w:rsid w:val="00F9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28DBBF8C"/>
  <w15:docId w15:val="{CEBD27EC-3EF3-4A36-BAF7-FF8A8AC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  <w:lang w:val="en-GB"/>
    </w:rPr>
  </w:style>
  <w:style w:type="paragraph" w:styleId="Heading3">
    <w:name w:val="heading 3"/>
    <w:basedOn w:val="Heading1"/>
    <w:next w:val="Normal"/>
    <w:qFormat/>
    <w:pPr>
      <w:widowControl w:val="0"/>
      <w:spacing w:before="120" w:after="60" w:line="240" w:lineRule="atLeast"/>
      <w:outlineLvl w:val="2"/>
    </w:pPr>
    <w:rPr>
      <w:rFonts w:ascii="Arial" w:hAnsi="Arial"/>
      <w:b w:val="0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  <w:lang w:val="en-GB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800080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i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i/>
      <w:color w:val="80008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08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nfieldschool.co.uk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tanfieldschoo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larkem\LOCALS~1\Temp\Mai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468F596F7EE49954943CBA458417F" ma:contentTypeVersion="0" ma:contentTypeDescription="Create a new document." ma:contentTypeScope="" ma:versionID="3d43313845d003f33e73e90fd04467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0F402A-082C-4B84-9C35-54EE495DE3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28ED63-6CD2-4F42-9A61-A22D70BEC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ECE633-AF43-43E6-B476-4908BA46F1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MainTemplate</Template>
  <TotalTime>15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Introductory Text goes here:</vt:lpstr>
    </vt:vector>
  </TitlesOfParts>
  <Company>Mastek Ltd.</Company>
  <LinksUpToDate>false</LinksUpToDate>
  <CharactersWithSpaces>2021</CharactersWithSpaces>
  <SharedDoc>false</SharedDoc>
  <HLinks>
    <vt:vector size="6" baseType="variant">
      <vt:variant>
        <vt:i4>5963792</vt:i4>
      </vt:variant>
      <vt:variant>
        <vt:i4>0</vt:i4>
      </vt:variant>
      <vt:variant>
        <vt:i4>0</vt:i4>
      </vt:variant>
      <vt:variant>
        <vt:i4>5</vt:i4>
      </vt:variant>
      <vt:variant>
        <vt:lpwstr>http://www.tanfieldschool.co.uk/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Introductory Text goes here:</dc:title>
  <dc:creator>Tanfield Comprehensive School</dc:creator>
  <dc:description>Modified by Graham</dc:description>
  <cp:lastModifiedBy>Mrs P Miller</cp:lastModifiedBy>
  <cp:revision>6</cp:revision>
  <cp:lastPrinted>2009-05-11T14:28:00Z</cp:lastPrinted>
  <dcterms:created xsi:type="dcterms:W3CDTF">2019-02-07T14:26:00Z</dcterms:created>
  <dcterms:modified xsi:type="dcterms:W3CDTF">2019-02-08T10:58:00Z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5cf90d-e82d-4507-9671-b7a91059af74_Enabled">
    <vt:lpwstr>True</vt:lpwstr>
  </property>
  <property fmtid="{D5CDD505-2E9C-101B-9397-08002B2CF9AE}" pid="3" name="MSIP_Label_325cf90d-e82d-4507-9671-b7a91059af74_SiteId">
    <vt:lpwstr>e8974013-e8c7-4447-84c4-e3fe740a1ab4</vt:lpwstr>
  </property>
  <property fmtid="{D5CDD505-2E9C-101B-9397-08002B2CF9AE}" pid="4" name="MSIP_Label_325cf90d-e82d-4507-9671-b7a91059af74_Ref">
    <vt:lpwstr>https://api.informationprotection.azure.com/api/e8974013-e8c7-4447-84c4-e3fe740a1ab4</vt:lpwstr>
  </property>
  <property fmtid="{D5CDD505-2E9C-101B-9397-08002B2CF9AE}" pid="5" name="MSIP_Label_325cf90d-e82d-4507-9671-b7a91059af74_Owner">
    <vt:lpwstr>MillerP@tanfieldschool.co.uk</vt:lpwstr>
  </property>
  <property fmtid="{D5CDD505-2E9C-101B-9397-08002B2CF9AE}" pid="6" name="MSIP_Label_325cf90d-e82d-4507-9671-b7a91059af74_SetDate">
    <vt:lpwstr>2018-04-11T11:27:33.4074315+01:00</vt:lpwstr>
  </property>
  <property fmtid="{D5CDD505-2E9C-101B-9397-08002B2CF9AE}" pid="7" name="MSIP_Label_325cf90d-e82d-4507-9671-b7a91059af74_Name">
    <vt:lpwstr>Public</vt:lpwstr>
  </property>
  <property fmtid="{D5CDD505-2E9C-101B-9397-08002B2CF9AE}" pid="8" name="MSIP_Label_325cf90d-e82d-4507-9671-b7a91059af74_Application">
    <vt:lpwstr>Microsoft Azure Information Protection</vt:lpwstr>
  </property>
  <property fmtid="{D5CDD505-2E9C-101B-9397-08002B2CF9AE}" pid="9" name="MSIP_Label_325cf90d-e82d-4507-9671-b7a91059af74_Extended_MSFT_Method">
    <vt:lpwstr>Automatic</vt:lpwstr>
  </property>
  <property fmtid="{D5CDD505-2E9C-101B-9397-08002B2CF9AE}" pid="10" name="Sensitivity">
    <vt:lpwstr>Public</vt:lpwstr>
  </property>
</Properties>
</file>